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B33" w:rsidRDefault="00257FD6" w:rsidP="00991556">
      <w:bookmarkStart w:id="0" w:name="_GoBack"/>
      <w:bookmarkEnd w:id="0"/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page">
                  <wp:posOffset>6249035</wp:posOffset>
                </wp:positionH>
                <wp:positionV relativeFrom="page">
                  <wp:posOffset>3689350</wp:posOffset>
                </wp:positionV>
                <wp:extent cx="2362200" cy="2407920"/>
                <wp:effectExtent l="635" t="3175" r="0" b="0"/>
                <wp:wrapNone/>
                <wp:docPr id="1129" name="Text Box 4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407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7FD6" w:rsidRPr="00257FD6" w:rsidRDefault="00257FD6" w:rsidP="00257FD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Prophet Lawrence Jenkins &amp; </w:t>
                            </w:r>
                            <w:r w:rsidRPr="00257FD6">
                              <w:rPr>
                                <w:b/>
                                <w:sz w:val="28"/>
                                <w:szCs w:val="28"/>
                              </w:rPr>
                              <w:t>Pastor Rose Jenkins</w:t>
                            </w:r>
                          </w:p>
                          <w:sdt>
                            <w:sdtPr>
                              <w:rPr>
                                <w:rStyle w:val="NameChar"/>
                              </w:rPr>
                              <w:id w:val="2052253515"/>
                              <w:placeholder>
                                <w:docPart w:val="DF5DA9D82A62446281DC4848068CDEC1"/>
                              </w:placeholder>
                            </w:sdtPr>
                            <w:sdtEndPr>
                              <w:rPr>
                                <w:rStyle w:val="DefaultParagraphFont"/>
                                <w:b/>
                                <w:smallCaps/>
                              </w:rPr>
                            </w:sdtEndPr>
                            <w:sdtContent>
                              <w:p w:rsidR="00257FD6" w:rsidRDefault="00257FD6" w:rsidP="00257FD6">
                                <w:pPr>
                                  <w:pStyle w:val="Name"/>
                                </w:pPr>
                                <w:r>
                                  <w:rPr>
                                    <w:rStyle w:val="NameChar"/>
                                  </w:rPr>
                                  <w:t xml:space="preserve">Will be </w:t>
                                </w:r>
                                <w:r>
                                  <w:rPr>
                                    <w:rStyle w:val="NameChar"/>
                                  </w:rPr>
                                  <w:t>guest</w:t>
                                </w:r>
                                <w:r>
                                  <w:rPr>
                                    <w:rStyle w:val="NameChar"/>
                                  </w:rPr>
                                  <w:t>s</w:t>
                                </w:r>
                                <w:r>
                                  <w:rPr>
                                    <w:rStyle w:val="NameChar"/>
                                  </w:rPr>
                                  <w:t xml:space="preserve"> on </w:t>
                                </w:r>
                              </w:p>
                            </w:sdtContent>
                          </w:sdt>
                          <w:p w:rsidR="00257FD6" w:rsidRDefault="00257FD6" w:rsidP="00257FD6">
                            <w:pPr>
                              <w:pStyle w:val="Name"/>
                              <w:rPr>
                                <w:rStyle w:val="NameChar"/>
                              </w:rPr>
                            </w:pPr>
                            <w:r>
                              <w:rPr>
                                <w:rStyle w:val="NameChar"/>
                              </w:rPr>
                              <w:t>Pressing Thru the Press</w:t>
                            </w:r>
                          </w:p>
                          <w:p w:rsidR="00257FD6" w:rsidRDefault="00257FD6" w:rsidP="00257FD6">
                            <w:pPr>
                              <w:pStyle w:val="Name"/>
                            </w:pPr>
                            <w:r>
                              <w:t xml:space="preserve"> T</w:t>
                            </w:r>
                            <w:r>
                              <w:t>hursday March 27</w:t>
                            </w:r>
                          </w:p>
                          <w:sdt>
                            <w:sdtPr>
                              <w:rPr>
                                <w:rStyle w:val="CityStateChar"/>
                              </w:rPr>
                              <w:id w:val="-2004507794"/>
                              <w:placeholder>
                                <w:docPart w:val="9D1AF0967EBE408AB9A9380E84B79FA9"/>
                              </w:placeholder>
                            </w:sdtPr>
                            <w:sdtEndPr>
                              <w:rPr>
                                <w:rStyle w:val="DefaultParagraphFont"/>
                                <w:b/>
                                <w:sz w:val="32"/>
                                <w:szCs w:val="32"/>
                              </w:rPr>
                            </w:sdtEndPr>
                            <w:sdtContent>
                              <w:p w:rsidR="00257FD6" w:rsidRPr="00257FD6" w:rsidRDefault="00257FD6" w:rsidP="00257FD6">
                                <w:pPr>
                                  <w:pStyle w:val="CityState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257FD6">
                                  <w:rPr>
                                    <w:rStyle w:val="CityStateChar"/>
                                    <w:b/>
                                    <w:sz w:val="32"/>
                                    <w:szCs w:val="32"/>
                                  </w:rPr>
                                  <w:t>KMCT Channel 3</w:t>
                                </w:r>
                              </w:p>
                            </w:sdtContent>
                          </w:sdt>
                          <w:p w:rsidR="00257FD6" w:rsidRPr="00257FD6" w:rsidRDefault="00257FD6" w:rsidP="00257FD6">
                            <w:pPr>
                              <w:pStyle w:val="Heading2"/>
                              <w:rPr>
                                <w:sz w:val="32"/>
                                <w:szCs w:val="32"/>
                              </w:rPr>
                            </w:pPr>
                            <w:r w:rsidRPr="00257FD6">
                              <w:rPr>
                                <w:sz w:val="32"/>
                                <w:szCs w:val="32"/>
                              </w:rPr>
                              <w:t>5:30A.M.</w:t>
                            </w:r>
                          </w:p>
                          <w:p w:rsidR="00BB3B33" w:rsidRPr="00446135" w:rsidRDefault="0070681B" w:rsidP="00446135">
                            <w:pPr>
                              <w:pStyle w:val="Heading2"/>
                            </w:pPr>
                            <w:r w:rsidRPr="00446135">
                              <w:t xml:space="preserve"> Invitation to Follow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83" o:spid="_x0000_s1026" type="#_x0000_t202" style="position:absolute;left:0;text-align:left;margin-left:492.05pt;margin-top:290.5pt;width:186pt;height:189.6pt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ZvGswIAALA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" filled="f" stroked="f">
                <v:textbox inset="0,0,0,0">
                  <w:txbxContent>
                    <w:p w:rsidR="00257FD6" w:rsidRPr="00257FD6" w:rsidRDefault="00257FD6" w:rsidP="00257FD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Prophet Lawrence Jenkins &amp; </w:t>
                      </w:r>
                      <w:r w:rsidRPr="00257FD6">
                        <w:rPr>
                          <w:b/>
                          <w:sz w:val="28"/>
                          <w:szCs w:val="28"/>
                        </w:rPr>
                        <w:t>Pastor Rose Jenkins</w:t>
                      </w:r>
                    </w:p>
                    <w:sdt>
                      <w:sdtPr>
                        <w:rPr>
                          <w:rStyle w:val="NameChar"/>
                        </w:rPr>
                        <w:id w:val="2052253515"/>
                        <w:placeholder>
                          <w:docPart w:val="DF5DA9D82A62446281DC4848068CDEC1"/>
                        </w:placeholder>
                      </w:sdtPr>
                      <w:sdtEndPr>
                        <w:rPr>
                          <w:rStyle w:val="DefaultParagraphFont"/>
                          <w:b/>
                          <w:smallCaps/>
                        </w:rPr>
                      </w:sdtEndPr>
                      <w:sdtContent>
                        <w:p w:rsidR="00257FD6" w:rsidRDefault="00257FD6" w:rsidP="00257FD6">
                          <w:pPr>
                            <w:pStyle w:val="Name"/>
                          </w:pPr>
                          <w:r>
                            <w:rPr>
                              <w:rStyle w:val="NameChar"/>
                            </w:rPr>
                            <w:t xml:space="preserve">Will be </w:t>
                          </w:r>
                          <w:r>
                            <w:rPr>
                              <w:rStyle w:val="NameChar"/>
                            </w:rPr>
                            <w:t>guest</w:t>
                          </w:r>
                          <w:r>
                            <w:rPr>
                              <w:rStyle w:val="NameChar"/>
                            </w:rPr>
                            <w:t>s</w:t>
                          </w:r>
                          <w:r>
                            <w:rPr>
                              <w:rStyle w:val="NameChar"/>
                            </w:rPr>
                            <w:t xml:space="preserve"> on </w:t>
                          </w:r>
                        </w:p>
                      </w:sdtContent>
                    </w:sdt>
                    <w:p w:rsidR="00257FD6" w:rsidRDefault="00257FD6" w:rsidP="00257FD6">
                      <w:pPr>
                        <w:pStyle w:val="Name"/>
                        <w:rPr>
                          <w:rStyle w:val="NameChar"/>
                        </w:rPr>
                      </w:pPr>
                      <w:r>
                        <w:rPr>
                          <w:rStyle w:val="NameChar"/>
                        </w:rPr>
                        <w:t>Pressing Thru the Press</w:t>
                      </w:r>
                    </w:p>
                    <w:p w:rsidR="00257FD6" w:rsidRDefault="00257FD6" w:rsidP="00257FD6">
                      <w:pPr>
                        <w:pStyle w:val="Name"/>
                      </w:pPr>
                      <w:r>
                        <w:t xml:space="preserve"> T</w:t>
                      </w:r>
                      <w:r>
                        <w:t>hursday March 27</w:t>
                      </w:r>
                    </w:p>
                    <w:sdt>
                      <w:sdtPr>
                        <w:rPr>
                          <w:rStyle w:val="CityStateChar"/>
                        </w:rPr>
                        <w:id w:val="-2004507794"/>
                        <w:placeholder>
                          <w:docPart w:val="9D1AF0967EBE408AB9A9380E84B79FA9"/>
                        </w:placeholder>
                      </w:sdtPr>
                      <w:sdtEndPr>
                        <w:rPr>
                          <w:rStyle w:val="DefaultParagraphFont"/>
                          <w:b/>
                          <w:sz w:val="32"/>
                          <w:szCs w:val="32"/>
                        </w:rPr>
                      </w:sdtEndPr>
                      <w:sdtContent>
                        <w:p w:rsidR="00257FD6" w:rsidRPr="00257FD6" w:rsidRDefault="00257FD6" w:rsidP="00257FD6">
                          <w:pPr>
                            <w:pStyle w:val="CityState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257FD6">
                            <w:rPr>
                              <w:rStyle w:val="CityStateChar"/>
                              <w:b/>
                              <w:sz w:val="32"/>
                              <w:szCs w:val="32"/>
                            </w:rPr>
                            <w:t>KMCT Channel 3</w:t>
                          </w:r>
                        </w:p>
                      </w:sdtContent>
                    </w:sdt>
                    <w:p w:rsidR="00257FD6" w:rsidRPr="00257FD6" w:rsidRDefault="00257FD6" w:rsidP="00257FD6">
                      <w:pPr>
                        <w:pStyle w:val="Heading2"/>
                        <w:rPr>
                          <w:sz w:val="32"/>
                          <w:szCs w:val="32"/>
                        </w:rPr>
                      </w:pPr>
                      <w:r w:rsidRPr="00257FD6">
                        <w:rPr>
                          <w:sz w:val="32"/>
                          <w:szCs w:val="32"/>
                        </w:rPr>
                        <w:t>5:30A.M.</w:t>
                      </w:r>
                    </w:p>
                    <w:p w:rsidR="00BB3B33" w:rsidRPr="00446135" w:rsidRDefault="0070681B" w:rsidP="00446135">
                      <w:pPr>
                        <w:pStyle w:val="Heading2"/>
                      </w:pPr>
                      <w:r w:rsidRPr="00446135">
                        <w:t xml:space="preserve"> Invitation to Follow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5646420</wp:posOffset>
                </wp:positionH>
                <wp:positionV relativeFrom="paragraph">
                  <wp:posOffset>1921510</wp:posOffset>
                </wp:positionV>
                <wp:extent cx="3206750" cy="1843405"/>
                <wp:effectExtent l="0" t="0" r="0" b="0"/>
                <wp:wrapNone/>
                <wp:docPr id="1125" name="Group 4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6750" cy="1843405"/>
                          <a:chOff x="2013" y="3446"/>
                          <a:chExt cx="4341" cy="2690"/>
                        </a:xfrm>
                      </wpg:grpSpPr>
                      <wps:wsp>
                        <wps:cNvPr id="1126" name="Text Box 4580"/>
                        <wps:cNvSpPr txBox="1">
                          <a:spLocks noChangeArrowheads="1"/>
                        </wps:cNvSpPr>
                        <wps:spPr bwMode="auto">
                          <a:xfrm>
                            <a:off x="2013" y="3446"/>
                            <a:ext cx="4341" cy="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id w:val="1296192641"/>
                                <w:picture/>
                              </w:sdtPr>
                              <w:sdtEndPr/>
                              <w:sdtContent>
                                <w:p w:rsidR="00BB3B33" w:rsidRDefault="00CE13D7" w:rsidP="00991556">
                                  <w:r>
                                    <w:rPr>
                                      <w:noProof/>
                                      <w:lang w:bidi="ar-SA"/>
                                    </w:rPr>
                                    <w:drawing>
                                      <wp:inline distT="0" distB="0" distL="0" distR="0" wp14:anchorId="579F16C3" wp14:editId="0D390D16">
                                        <wp:extent cx="1552575" cy="1200150"/>
                                        <wp:effectExtent l="38100" t="19050" r="28575" b="19050"/>
                                        <wp:docPr id="5" name="Pictur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58133" cy="1204446"/>
                                                </a:xfrm>
                                                <a:prstGeom prst="cloud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solidFill>
                                                    <a:schemeClr val="accent6">
                                                      <a:lumMod val="50000"/>
                                                    </a:schemeClr>
                                                  </a:solidFill>
                                                  <a:prstDash val="sysDash"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127" name="Freeform 4581"/>
                        <wps:cNvSpPr>
                          <a:spLocks/>
                        </wps:cNvSpPr>
                        <wps:spPr bwMode="auto">
                          <a:xfrm>
                            <a:off x="2627" y="4708"/>
                            <a:ext cx="709" cy="578"/>
                          </a:xfrm>
                          <a:custGeom>
                            <a:avLst/>
                            <a:gdLst>
                              <a:gd name="T0" fmla="*/ 255 w 529"/>
                              <a:gd name="T1" fmla="*/ 125 h 430"/>
                              <a:gd name="T2" fmla="*/ 255 w 529"/>
                              <a:gd name="T3" fmla="*/ 125 h 430"/>
                              <a:gd name="T4" fmla="*/ 215 w 529"/>
                              <a:gd name="T5" fmla="*/ 115 h 430"/>
                              <a:gd name="T6" fmla="*/ 180 w 529"/>
                              <a:gd name="T7" fmla="*/ 105 h 430"/>
                              <a:gd name="T8" fmla="*/ 135 w 529"/>
                              <a:gd name="T9" fmla="*/ 105 h 430"/>
                              <a:gd name="T10" fmla="*/ 85 w 529"/>
                              <a:gd name="T11" fmla="*/ 105 h 430"/>
                              <a:gd name="T12" fmla="*/ 65 w 529"/>
                              <a:gd name="T13" fmla="*/ 115 h 430"/>
                              <a:gd name="T14" fmla="*/ 45 w 529"/>
                              <a:gd name="T15" fmla="*/ 120 h 430"/>
                              <a:gd name="T16" fmla="*/ 30 w 529"/>
                              <a:gd name="T17" fmla="*/ 135 h 430"/>
                              <a:gd name="T18" fmla="*/ 15 w 529"/>
                              <a:gd name="T19" fmla="*/ 150 h 430"/>
                              <a:gd name="T20" fmla="*/ 5 w 529"/>
                              <a:gd name="T21" fmla="*/ 170 h 430"/>
                              <a:gd name="T22" fmla="*/ 0 w 529"/>
                              <a:gd name="T23" fmla="*/ 195 h 430"/>
                              <a:gd name="T24" fmla="*/ 0 w 529"/>
                              <a:gd name="T25" fmla="*/ 195 h 430"/>
                              <a:gd name="T26" fmla="*/ 5 w 529"/>
                              <a:gd name="T27" fmla="*/ 225 h 430"/>
                              <a:gd name="T28" fmla="*/ 15 w 529"/>
                              <a:gd name="T29" fmla="*/ 250 h 430"/>
                              <a:gd name="T30" fmla="*/ 30 w 529"/>
                              <a:gd name="T31" fmla="*/ 275 h 430"/>
                              <a:gd name="T32" fmla="*/ 50 w 529"/>
                              <a:gd name="T33" fmla="*/ 295 h 430"/>
                              <a:gd name="T34" fmla="*/ 75 w 529"/>
                              <a:gd name="T35" fmla="*/ 320 h 430"/>
                              <a:gd name="T36" fmla="*/ 105 w 529"/>
                              <a:gd name="T37" fmla="*/ 335 h 430"/>
                              <a:gd name="T38" fmla="*/ 170 w 529"/>
                              <a:gd name="T39" fmla="*/ 370 h 430"/>
                              <a:gd name="T40" fmla="*/ 240 w 529"/>
                              <a:gd name="T41" fmla="*/ 395 h 430"/>
                              <a:gd name="T42" fmla="*/ 295 w 529"/>
                              <a:gd name="T43" fmla="*/ 415 h 430"/>
                              <a:gd name="T44" fmla="*/ 350 w 529"/>
                              <a:gd name="T45" fmla="*/ 430 h 430"/>
                              <a:gd name="T46" fmla="*/ 350 w 529"/>
                              <a:gd name="T47" fmla="*/ 430 h 430"/>
                              <a:gd name="T48" fmla="*/ 390 w 529"/>
                              <a:gd name="T49" fmla="*/ 385 h 430"/>
                              <a:gd name="T50" fmla="*/ 425 w 529"/>
                              <a:gd name="T51" fmla="*/ 335 h 430"/>
                              <a:gd name="T52" fmla="*/ 465 w 529"/>
                              <a:gd name="T53" fmla="*/ 275 h 430"/>
                              <a:gd name="T54" fmla="*/ 499 w 529"/>
                              <a:gd name="T55" fmla="*/ 210 h 430"/>
                              <a:gd name="T56" fmla="*/ 514 w 529"/>
                              <a:gd name="T57" fmla="*/ 180 h 430"/>
                              <a:gd name="T58" fmla="*/ 524 w 529"/>
                              <a:gd name="T59" fmla="*/ 145 h 430"/>
                              <a:gd name="T60" fmla="*/ 529 w 529"/>
                              <a:gd name="T61" fmla="*/ 115 h 430"/>
                              <a:gd name="T62" fmla="*/ 524 w 529"/>
                              <a:gd name="T63" fmla="*/ 85 h 430"/>
                              <a:gd name="T64" fmla="*/ 519 w 529"/>
                              <a:gd name="T65" fmla="*/ 60 h 430"/>
                              <a:gd name="T66" fmla="*/ 504 w 529"/>
                              <a:gd name="T67" fmla="*/ 35 h 430"/>
                              <a:gd name="T68" fmla="*/ 504 w 529"/>
                              <a:gd name="T69" fmla="*/ 35 h 430"/>
                              <a:gd name="T70" fmla="*/ 485 w 529"/>
                              <a:gd name="T71" fmla="*/ 20 h 430"/>
                              <a:gd name="T72" fmla="*/ 465 w 529"/>
                              <a:gd name="T73" fmla="*/ 5 h 430"/>
                              <a:gd name="T74" fmla="*/ 445 w 529"/>
                              <a:gd name="T75" fmla="*/ 0 h 430"/>
                              <a:gd name="T76" fmla="*/ 425 w 529"/>
                              <a:gd name="T77" fmla="*/ 0 h 430"/>
                              <a:gd name="T78" fmla="*/ 405 w 529"/>
                              <a:gd name="T79" fmla="*/ 5 h 430"/>
                              <a:gd name="T80" fmla="*/ 385 w 529"/>
                              <a:gd name="T81" fmla="*/ 15 h 430"/>
                              <a:gd name="T82" fmla="*/ 345 w 529"/>
                              <a:gd name="T83" fmla="*/ 35 h 430"/>
                              <a:gd name="T84" fmla="*/ 310 w 529"/>
                              <a:gd name="T85" fmla="*/ 65 h 430"/>
                              <a:gd name="T86" fmla="*/ 280 w 529"/>
                              <a:gd name="T87" fmla="*/ 95 h 430"/>
                              <a:gd name="T88" fmla="*/ 255 w 529"/>
                              <a:gd name="T89" fmla="*/ 125 h 430"/>
                              <a:gd name="T90" fmla="*/ 255 w 529"/>
                              <a:gd name="T91" fmla="*/ 125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29" h="430">
                                <a:moveTo>
                                  <a:pt x="255" y="125"/>
                                </a:moveTo>
                                <a:lnTo>
                                  <a:pt x="255" y="125"/>
                                </a:lnTo>
                                <a:lnTo>
                                  <a:pt x="215" y="115"/>
                                </a:lnTo>
                                <a:lnTo>
                                  <a:pt x="180" y="105"/>
                                </a:lnTo>
                                <a:lnTo>
                                  <a:pt x="135" y="105"/>
                                </a:lnTo>
                                <a:lnTo>
                                  <a:pt x="85" y="105"/>
                                </a:lnTo>
                                <a:lnTo>
                                  <a:pt x="65" y="115"/>
                                </a:lnTo>
                                <a:lnTo>
                                  <a:pt x="45" y="120"/>
                                </a:lnTo>
                                <a:lnTo>
                                  <a:pt x="30" y="135"/>
                                </a:lnTo>
                                <a:lnTo>
                                  <a:pt x="15" y="150"/>
                                </a:lnTo>
                                <a:lnTo>
                                  <a:pt x="5" y="170"/>
                                </a:lnTo>
                                <a:lnTo>
                                  <a:pt x="0" y="195"/>
                                </a:lnTo>
                                <a:lnTo>
                                  <a:pt x="5" y="225"/>
                                </a:lnTo>
                                <a:lnTo>
                                  <a:pt x="15" y="250"/>
                                </a:lnTo>
                                <a:lnTo>
                                  <a:pt x="30" y="275"/>
                                </a:lnTo>
                                <a:lnTo>
                                  <a:pt x="50" y="295"/>
                                </a:lnTo>
                                <a:lnTo>
                                  <a:pt x="75" y="320"/>
                                </a:lnTo>
                                <a:lnTo>
                                  <a:pt x="105" y="335"/>
                                </a:lnTo>
                                <a:lnTo>
                                  <a:pt x="170" y="370"/>
                                </a:lnTo>
                                <a:lnTo>
                                  <a:pt x="240" y="395"/>
                                </a:lnTo>
                                <a:lnTo>
                                  <a:pt x="295" y="415"/>
                                </a:lnTo>
                                <a:lnTo>
                                  <a:pt x="350" y="430"/>
                                </a:lnTo>
                                <a:lnTo>
                                  <a:pt x="390" y="385"/>
                                </a:lnTo>
                                <a:lnTo>
                                  <a:pt x="425" y="335"/>
                                </a:lnTo>
                                <a:lnTo>
                                  <a:pt x="465" y="275"/>
                                </a:lnTo>
                                <a:lnTo>
                                  <a:pt x="499" y="210"/>
                                </a:lnTo>
                                <a:lnTo>
                                  <a:pt x="514" y="180"/>
                                </a:lnTo>
                                <a:lnTo>
                                  <a:pt x="524" y="145"/>
                                </a:lnTo>
                                <a:lnTo>
                                  <a:pt x="529" y="115"/>
                                </a:lnTo>
                                <a:lnTo>
                                  <a:pt x="524" y="85"/>
                                </a:lnTo>
                                <a:lnTo>
                                  <a:pt x="519" y="60"/>
                                </a:lnTo>
                                <a:lnTo>
                                  <a:pt x="504" y="35"/>
                                </a:lnTo>
                                <a:lnTo>
                                  <a:pt x="485" y="20"/>
                                </a:lnTo>
                                <a:lnTo>
                                  <a:pt x="465" y="5"/>
                                </a:lnTo>
                                <a:lnTo>
                                  <a:pt x="445" y="0"/>
                                </a:lnTo>
                                <a:lnTo>
                                  <a:pt x="425" y="0"/>
                                </a:lnTo>
                                <a:lnTo>
                                  <a:pt x="405" y="5"/>
                                </a:lnTo>
                                <a:lnTo>
                                  <a:pt x="385" y="15"/>
                                </a:lnTo>
                                <a:lnTo>
                                  <a:pt x="345" y="35"/>
                                </a:lnTo>
                                <a:lnTo>
                                  <a:pt x="310" y="65"/>
                                </a:lnTo>
                                <a:lnTo>
                                  <a:pt x="280" y="95"/>
                                </a:lnTo>
                                <a:lnTo>
                                  <a:pt x="255" y="125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Freeform 4582"/>
                        <wps:cNvSpPr>
                          <a:spLocks/>
                        </wps:cNvSpPr>
                        <wps:spPr bwMode="auto">
                          <a:xfrm>
                            <a:off x="4989" y="3488"/>
                            <a:ext cx="629" cy="458"/>
                          </a:xfrm>
                          <a:custGeom>
                            <a:avLst/>
                            <a:gdLst>
                              <a:gd name="T0" fmla="*/ 269 w 544"/>
                              <a:gd name="T1" fmla="*/ 70 h 395"/>
                              <a:gd name="T2" fmla="*/ 269 w 544"/>
                              <a:gd name="T3" fmla="*/ 70 h 395"/>
                              <a:gd name="T4" fmla="*/ 234 w 544"/>
                              <a:gd name="T5" fmla="*/ 55 h 395"/>
                              <a:gd name="T6" fmla="*/ 199 w 544"/>
                              <a:gd name="T7" fmla="*/ 35 h 395"/>
                              <a:gd name="T8" fmla="*/ 159 w 544"/>
                              <a:gd name="T9" fmla="*/ 20 h 395"/>
                              <a:gd name="T10" fmla="*/ 115 w 544"/>
                              <a:gd name="T11" fmla="*/ 10 h 395"/>
                              <a:gd name="T12" fmla="*/ 90 w 544"/>
                              <a:gd name="T13" fmla="*/ 10 h 395"/>
                              <a:gd name="T14" fmla="*/ 70 w 544"/>
                              <a:gd name="T15" fmla="*/ 15 h 395"/>
                              <a:gd name="T16" fmla="*/ 50 w 544"/>
                              <a:gd name="T17" fmla="*/ 20 h 395"/>
                              <a:gd name="T18" fmla="*/ 35 w 544"/>
                              <a:gd name="T19" fmla="*/ 35 h 395"/>
                              <a:gd name="T20" fmla="*/ 20 w 544"/>
                              <a:gd name="T21" fmla="*/ 50 h 395"/>
                              <a:gd name="T22" fmla="*/ 5 w 544"/>
                              <a:gd name="T23" fmla="*/ 75 h 395"/>
                              <a:gd name="T24" fmla="*/ 5 w 544"/>
                              <a:gd name="T25" fmla="*/ 75 h 395"/>
                              <a:gd name="T26" fmla="*/ 0 w 544"/>
                              <a:gd name="T27" fmla="*/ 100 h 395"/>
                              <a:gd name="T28" fmla="*/ 5 w 544"/>
                              <a:gd name="T29" fmla="*/ 130 h 395"/>
                              <a:gd name="T30" fmla="*/ 15 w 544"/>
                              <a:gd name="T31" fmla="*/ 155 h 395"/>
                              <a:gd name="T32" fmla="*/ 30 w 544"/>
                              <a:gd name="T33" fmla="*/ 185 h 395"/>
                              <a:gd name="T34" fmla="*/ 50 w 544"/>
                              <a:gd name="T35" fmla="*/ 210 h 395"/>
                              <a:gd name="T36" fmla="*/ 70 w 544"/>
                              <a:gd name="T37" fmla="*/ 240 h 395"/>
                              <a:gd name="T38" fmla="*/ 125 w 544"/>
                              <a:gd name="T39" fmla="*/ 290 h 395"/>
                              <a:gd name="T40" fmla="*/ 179 w 544"/>
                              <a:gd name="T41" fmla="*/ 330 h 395"/>
                              <a:gd name="T42" fmla="*/ 229 w 544"/>
                              <a:gd name="T43" fmla="*/ 365 h 395"/>
                              <a:gd name="T44" fmla="*/ 279 w 544"/>
                              <a:gd name="T45" fmla="*/ 395 h 395"/>
                              <a:gd name="T46" fmla="*/ 279 w 544"/>
                              <a:gd name="T47" fmla="*/ 395 h 395"/>
                              <a:gd name="T48" fmla="*/ 329 w 544"/>
                              <a:gd name="T49" fmla="*/ 360 h 395"/>
                              <a:gd name="T50" fmla="*/ 379 w 544"/>
                              <a:gd name="T51" fmla="*/ 325 h 395"/>
                              <a:gd name="T52" fmla="*/ 434 w 544"/>
                              <a:gd name="T53" fmla="*/ 275 h 395"/>
                              <a:gd name="T54" fmla="*/ 484 w 544"/>
                              <a:gd name="T55" fmla="*/ 225 h 395"/>
                              <a:gd name="T56" fmla="*/ 504 w 544"/>
                              <a:gd name="T57" fmla="*/ 195 h 395"/>
                              <a:gd name="T58" fmla="*/ 524 w 544"/>
                              <a:gd name="T59" fmla="*/ 165 h 395"/>
                              <a:gd name="T60" fmla="*/ 534 w 544"/>
                              <a:gd name="T61" fmla="*/ 140 h 395"/>
                              <a:gd name="T62" fmla="*/ 544 w 544"/>
                              <a:gd name="T63" fmla="*/ 110 h 395"/>
                              <a:gd name="T64" fmla="*/ 544 w 544"/>
                              <a:gd name="T65" fmla="*/ 80 h 395"/>
                              <a:gd name="T66" fmla="*/ 534 w 544"/>
                              <a:gd name="T67" fmla="*/ 55 h 395"/>
                              <a:gd name="T68" fmla="*/ 534 w 544"/>
                              <a:gd name="T69" fmla="*/ 55 h 395"/>
                              <a:gd name="T70" fmla="*/ 519 w 544"/>
                              <a:gd name="T71" fmla="*/ 35 h 395"/>
                              <a:gd name="T72" fmla="*/ 504 w 544"/>
                              <a:gd name="T73" fmla="*/ 15 h 395"/>
                              <a:gd name="T74" fmla="*/ 484 w 544"/>
                              <a:gd name="T75" fmla="*/ 5 h 395"/>
                              <a:gd name="T76" fmla="*/ 464 w 544"/>
                              <a:gd name="T77" fmla="*/ 0 h 395"/>
                              <a:gd name="T78" fmla="*/ 444 w 544"/>
                              <a:gd name="T79" fmla="*/ 0 h 395"/>
                              <a:gd name="T80" fmla="*/ 424 w 544"/>
                              <a:gd name="T81" fmla="*/ 0 h 395"/>
                              <a:gd name="T82" fmla="*/ 379 w 544"/>
                              <a:gd name="T83" fmla="*/ 15 h 395"/>
                              <a:gd name="T84" fmla="*/ 339 w 544"/>
                              <a:gd name="T85" fmla="*/ 30 h 395"/>
                              <a:gd name="T86" fmla="*/ 304 w 544"/>
                              <a:gd name="T87" fmla="*/ 50 h 395"/>
                              <a:gd name="T88" fmla="*/ 269 w 544"/>
                              <a:gd name="T89" fmla="*/ 70 h 395"/>
                              <a:gd name="T90" fmla="*/ 269 w 544"/>
                              <a:gd name="T91" fmla="*/ 70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44" h="395">
                                <a:moveTo>
                                  <a:pt x="269" y="70"/>
                                </a:moveTo>
                                <a:lnTo>
                                  <a:pt x="269" y="70"/>
                                </a:lnTo>
                                <a:lnTo>
                                  <a:pt x="234" y="55"/>
                                </a:lnTo>
                                <a:lnTo>
                                  <a:pt x="199" y="35"/>
                                </a:lnTo>
                                <a:lnTo>
                                  <a:pt x="159" y="20"/>
                                </a:lnTo>
                                <a:lnTo>
                                  <a:pt x="115" y="10"/>
                                </a:lnTo>
                                <a:lnTo>
                                  <a:pt x="90" y="10"/>
                                </a:lnTo>
                                <a:lnTo>
                                  <a:pt x="70" y="15"/>
                                </a:lnTo>
                                <a:lnTo>
                                  <a:pt x="50" y="20"/>
                                </a:lnTo>
                                <a:lnTo>
                                  <a:pt x="35" y="35"/>
                                </a:lnTo>
                                <a:lnTo>
                                  <a:pt x="20" y="50"/>
                                </a:lnTo>
                                <a:lnTo>
                                  <a:pt x="5" y="75"/>
                                </a:lnTo>
                                <a:lnTo>
                                  <a:pt x="0" y="100"/>
                                </a:lnTo>
                                <a:lnTo>
                                  <a:pt x="5" y="130"/>
                                </a:lnTo>
                                <a:lnTo>
                                  <a:pt x="15" y="155"/>
                                </a:lnTo>
                                <a:lnTo>
                                  <a:pt x="30" y="185"/>
                                </a:lnTo>
                                <a:lnTo>
                                  <a:pt x="50" y="210"/>
                                </a:lnTo>
                                <a:lnTo>
                                  <a:pt x="70" y="240"/>
                                </a:lnTo>
                                <a:lnTo>
                                  <a:pt x="125" y="290"/>
                                </a:lnTo>
                                <a:lnTo>
                                  <a:pt x="179" y="330"/>
                                </a:lnTo>
                                <a:lnTo>
                                  <a:pt x="229" y="365"/>
                                </a:lnTo>
                                <a:lnTo>
                                  <a:pt x="279" y="395"/>
                                </a:lnTo>
                                <a:lnTo>
                                  <a:pt x="329" y="360"/>
                                </a:lnTo>
                                <a:lnTo>
                                  <a:pt x="379" y="325"/>
                                </a:lnTo>
                                <a:lnTo>
                                  <a:pt x="434" y="275"/>
                                </a:lnTo>
                                <a:lnTo>
                                  <a:pt x="484" y="225"/>
                                </a:lnTo>
                                <a:lnTo>
                                  <a:pt x="504" y="195"/>
                                </a:lnTo>
                                <a:lnTo>
                                  <a:pt x="524" y="165"/>
                                </a:lnTo>
                                <a:lnTo>
                                  <a:pt x="534" y="140"/>
                                </a:lnTo>
                                <a:lnTo>
                                  <a:pt x="544" y="110"/>
                                </a:lnTo>
                                <a:lnTo>
                                  <a:pt x="544" y="80"/>
                                </a:lnTo>
                                <a:lnTo>
                                  <a:pt x="534" y="55"/>
                                </a:lnTo>
                                <a:lnTo>
                                  <a:pt x="519" y="35"/>
                                </a:lnTo>
                                <a:lnTo>
                                  <a:pt x="504" y="15"/>
                                </a:lnTo>
                                <a:lnTo>
                                  <a:pt x="484" y="5"/>
                                </a:lnTo>
                                <a:lnTo>
                                  <a:pt x="464" y="0"/>
                                </a:lnTo>
                                <a:lnTo>
                                  <a:pt x="444" y="0"/>
                                </a:lnTo>
                                <a:lnTo>
                                  <a:pt x="424" y="0"/>
                                </a:lnTo>
                                <a:lnTo>
                                  <a:pt x="379" y="15"/>
                                </a:lnTo>
                                <a:lnTo>
                                  <a:pt x="339" y="30"/>
                                </a:lnTo>
                                <a:lnTo>
                                  <a:pt x="304" y="50"/>
                                </a:lnTo>
                                <a:lnTo>
                                  <a:pt x="269" y="7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79" o:spid="_x0000_s1027" style="position:absolute;left:0;text-align:left;margin-left:444.6pt;margin-top:151.3pt;width:252.5pt;height:145.15pt;z-index:251858944" coordorigin="2013,3446" coordsize="4341,2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">
                <v:shape id="Text Box 4580" o:spid="_x0000_s1028" type="#_x0000_t202" style="position:absolute;left:2013;top:3446;width:4341;height:26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S8L8A&#10;AADdAAAADwAAAGRycy9kb3ducmV2LnhtbERPSwrCMBDdC94hjOBGNNWFSDWKH/xsXFQ9wNCMbbGZ&#10;lCZq9fRGENzN431ntmhMKR5Uu8KyguEgAkGcWl1wpuBy3vYnIJxH1lhaJgUvcrCYt1szjLV9ckKP&#10;k89ECGEXo4Lc+yqW0qU5GXQDWxEH7mprgz7AOpO6xmcIN6UcRdFYGiw4NORY0Tqn9Ha6GwW0TOz7&#10;eHM7k6w26921YOrJvVLdTrOcgvDU+L/45z7oMH84GsP3m3CCn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sFLwvwAAAN0AAAAPAAAAAAAAAAAAAAAAAJgCAABkcnMvZG93bnJl&#10;di54bWxQSwUGAAAAAAQABAD1AAAAhAMAAAAA&#10;" filled="f" stroked="f">
                  <v:textbox inset="0,0,0,0">
                    <w:txbxContent>
                      <w:sdt>
                        <w:sdtPr>
                          <w:id w:val="1296192641"/>
                          <w:picture/>
                        </w:sdtPr>
                        <w:sdtEndPr/>
                        <w:sdtContent>
                          <w:p w:rsidR="00BB3B33" w:rsidRDefault="00CE13D7" w:rsidP="00991556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579F16C3" wp14:editId="0D390D16">
                                  <wp:extent cx="1552575" cy="1200150"/>
                                  <wp:effectExtent l="38100" t="19050" r="28575" b="19050"/>
                                  <wp:docPr id="5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8133" cy="1204446"/>
                                          </a:xfrm>
                                          <a:prstGeom prst="cloud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  <a:prstDash val="sysDash"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sdtContent>
                      </w:sdt>
                    </w:txbxContent>
                  </v:textbox>
                </v:shape>
                <v:shape id="Freeform 4581" o:spid="_x0000_s1029" style="position:absolute;left:2627;top:4708;width:709;height:578;visibility:visible;mso-wrap-style:square;v-text-anchor:top" coordsize="529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w5hsAA&#10;AADdAAAADwAAAGRycy9kb3ducmV2LnhtbERPS2vCQBC+C/0PyxR604mhqKSuUgqFXjW5eBuzkwdm&#10;Z0N21e2/7xYEb/PxPWe7j3ZQN55870TDcpGBYqmd6aXVUJXf8w0oH0gMDU5Ywy972O9eZlsqjLvL&#10;gW/H0KoUIr4gDV0IY4Ho644t+YUbWRLXuMlSSHBq0Ux0T+F2wDzLVmipl9TQ0chfHdeX49VqKGO4&#10;lucqb6pTPLxfVtiYAVHrt9f4+QEqcAxP8cP9Y9L8Zb6G/2/SCbj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Zw5hsAAAADdAAAADwAAAAAAAAAAAAAAAACYAgAAZHJzL2Rvd25y&#10;ZXYueG1sUEsFBgAAAAAEAAQA9QAAAIUDAAAAAA==&#10;" path="m255,125r,l215,115,180,105r-45,l85,105,65,115r-20,5l30,135,15,150,5,170,,195r5,30l15,250r15,25l50,295r25,25l105,335r65,35l240,395r55,20l350,430r40,-45l425,335r40,-60l499,210r15,-30l524,145r5,-30l524,85,519,60,504,35,485,20,465,5,445,,425,,405,5,385,15,345,35,310,65,280,95r-25,30xe" fillcolor="white [3201]" strokecolor="#fabf8f [1945]">
                  <v:fill color2="#fbd4b4 [1305]" focus="100%" type="gradient"/>
                  <v:stroke dashstyle="1 1"/>
                  <v:shadow color="#974706 [1609]" opacity=".5" offset="1pt"/>
                  <v:path arrowok="t" o:connecttype="custom" o:connectlocs="342,168;342,168;288,155;241,141;181,141;114,141;87,155;60,161;40,181;20,202;7,229;0,262;0,262;7,302;20,336;40,370;67,397;101,430;141,450;228,497;322,531;395,558;469,578;469,578;523,518;570,450;623,370;669,282;689,242;702,195;709,155;702,114;696,81;675,47;675,47;650,27;623,7;596,0;570,0;543,7;516,20;462,47;415,87;375,128;342,168;342,168" o:connectangles="0,0,0,0,0,0,0,0,0,0,0,0,0,0,0,0,0,0,0,0,0,0,0,0,0,0,0,0,0,0,0,0,0,0,0,0,0,0,0,0,0,0,0,0,0,0"/>
                </v:shape>
                <v:shape id="Freeform 4582" o:spid="_x0000_s1030" style="position:absolute;left:4989;top:3488;width:629;height:458;visibility:visible;mso-wrap-style:square;v-text-anchor:top" coordsize="54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ykGsYA&#10;AADdAAAADwAAAGRycy9kb3ducmV2LnhtbESPT2vCQBDF74V+h2UK3upGEf+krlKUQg9VUdv7kJ1u&#10;QrOzIbtN0m/fOQjeZnhv3vvNejv4WnXUxiqwgck4A0VcBFuxM/B5fXtegooJ2WIdmAz8UYTt5vFh&#10;jbkNPZ+puySnJIRjjgbKlJpc61iU5DGOQ0Ms2ndoPSZZW6dti72E+1pPs2yuPVYsDSU2tCup+Ln8&#10;egPH1fy87B0eTm7V6cPX7Lr44L0xo6fh9QVUoiHdzbfrdyv4k6ngyj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ykGsYAAADdAAAADwAAAAAAAAAAAAAAAACYAgAAZHJz&#10;L2Rvd25yZXYueG1sUEsFBgAAAAAEAAQA9QAAAIsDAAAAAA==&#10;" path="m269,70r,l234,55,199,35,159,20,115,10r-25,l70,15,50,20,35,35,20,50,5,75,,100r5,30l15,155r15,30l50,210r20,30l125,290r54,40l229,365r50,30l329,360r50,-35l434,275r50,-50l504,195r20,-30l534,140r10,-30l544,80,534,55,519,35,504,15,484,5,464,,444,,424,,379,15,339,30,304,50,269,70xe" fillcolor="white [3201]" strokecolor="#fabf8f [1945]">
                  <v:fill color2="#fbd4b4 [1305]" focus="100%" type="gradient"/>
                  <v:stroke dashstyle="1 1"/>
                  <v:shadow color="#974706 [1609]" opacity=".5" offset="1pt"/>
                  <v:path arrowok="t" o:connecttype="custom" o:connectlocs="311,81;311,81;271,64;230,41;184,23;133,12;104,12;81,17;58,23;40,41;23,58;6,87;6,87;0,116;6,151;17,180;35,215;58,243;81,278;145,336;207,383;265,423;323,458;323,458;380,417;438,377;502,319;560,261;583,226;606,191;617,162;629,128;629,93;617,64;617,64;600,41;583,17;560,6;537,0;513,0;490,0;438,17;392,35;352,58;311,81;311,81" o:connectangles="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144780</wp:posOffset>
                </wp:positionV>
                <wp:extent cx="2277745" cy="226695"/>
                <wp:effectExtent l="3175" t="1905" r="0" b="0"/>
                <wp:wrapNone/>
                <wp:docPr id="112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745" cy="226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3B33" w:rsidRDefault="009252B0" w:rsidP="00991556">
                            <w:pPr>
                              <w:pStyle w:val="Instructions"/>
                            </w:pPr>
                            <w:r>
                              <w:t>(</w:t>
                            </w:r>
                            <w:r w:rsidR="00CE13D7">
                              <w:t xml:space="preserve">Cut along </w:t>
                            </w:r>
                            <w:r w:rsidR="00EC3C8C">
                              <w:t>d</w:t>
                            </w:r>
                            <w:r w:rsidR="00CE13D7">
                              <w:t xml:space="preserve">otted </w:t>
                            </w:r>
                            <w:r w:rsidR="00EC3C8C">
                              <w:t>l</w:t>
                            </w:r>
                            <w:r w:rsidR="00CE13D7">
                              <w:t xml:space="preserve">ine (US Size </w:t>
                            </w:r>
                            <w:r w:rsidR="0070681B">
                              <w:t xml:space="preserve"> </w:t>
                            </w:r>
                            <w:r w:rsidR="00CE13D7">
                              <w:t>5x7 inches)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15.25pt;margin-top:11.4pt;width:179.35pt;height:17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" stroked="f">
                <v:textbox inset="0,0,0,0">
                  <w:txbxContent>
                    <w:p w:rsidR="00BB3B33" w:rsidRDefault="009252B0" w:rsidP="00991556">
                      <w:pPr>
                        <w:pStyle w:val="Instructions"/>
                      </w:pPr>
                      <w:r>
                        <w:t>(</w:t>
                      </w:r>
                      <w:r w:rsidR="00CE13D7">
                        <w:t xml:space="preserve">Cut along </w:t>
                      </w:r>
                      <w:r w:rsidR="00EC3C8C">
                        <w:t>d</w:t>
                      </w:r>
                      <w:r w:rsidR="00CE13D7">
                        <w:t xml:space="preserve">otted </w:t>
                      </w:r>
                      <w:r w:rsidR="00EC3C8C">
                        <w:t>l</w:t>
                      </w:r>
                      <w:r w:rsidR="00CE13D7">
                        <w:t xml:space="preserve">ine (US Size </w:t>
                      </w:r>
                      <w:r w:rsidR="0070681B">
                        <w:t xml:space="preserve"> </w:t>
                      </w:r>
                      <w:r w:rsidR="00CE13D7">
                        <w:t>5x7 inches)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page">
                  <wp:posOffset>1471930</wp:posOffset>
                </wp:positionH>
                <wp:positionV relativeFrom="page">
                  <wp:posOffset>3657600</wp:posOffset>
                </wp:positionV>
                <wp:extent cx="2362200" cy="2665730"/>
                <wp:effectExtent l="0" t="0" r="4445" b="1270"/>
                <wp:wrapNone/>
                <wp:docPr id="1123" name="Text Box 4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66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3B33" w:rsidRPr="00257FD6" w:rsidRDefault="00257FD6" w:rsidP="0099155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57FD6">
                              <w:rPr>
                                <w:b/>
                                <w:sz w:val="28"/>
                                <w:szCs w:val="28"/>
                              </w:rPr>
                              <w:t>Pastor Rose Jenkins</w:t>
                            </w:r>
                          </w:p>
                          <w:sdt>
                            <w:sdtPr>
                              <w:rPr>
                                <w:rStyle w:val="NameChar"/>
                              </w:rPr>
                              <w:id w:val="1296192630"/>
                              <w:placeholder>
                                <w:docPart w:val="2D86BCC4D4F04C5B9499C72AFB77E60B"/>
                              </w:placeholder>
                            </w:sdtPr>
                            <w:sdtEndPr>
                              <w:rPr>
                                <w:rStyle w:val="DefaultParagraphFont"/>
                                <w:b/>
                                <w:smallCaps/>
                              </w:rPr>
                            </w:sdtEndPr>
                            <w:sdtContent>
                              <w:p w:rsidR="00BB3B33" w:rsidRDefault="00257FD6" w:rsidP="00991556">
                                <w:pPr>
                                  <w:pStyle w:val="Name"/>
                                </w:pPr>
                                <w:r>
                                  <w:rPr>
                                    <w:rStyle w:val="NameChar"/>
                                  </w:rPr>
                                  <w:t xml:space="preserve">Will be a guest on </w:t>
                                </w:r>
                              </w:p>
                            </w:sdtContent>
                          </w:sdt>
                          <w:p w:rsidR="00257FD6" w:rsidRDefault="00257FD6" w:rsidP="00257FD6">
                            <w:pPr>
                              <w:pStyle w:val="Name"/>
                              <w:rPr>
                                <w:rStyle w:val="NameChar"/>
                              </w:rPr>
                            </w:pPr>
                            <w:r>
                              <w:rPr>
                                <w:rStyle w:val="NameChar"/>
                              </w:rPr>
                              <w:t>Pressing Thru the Press</w:t>
                            </w:r>
                          </w:p>
                          <w:p w:rsidR="00BB3B33" w:rsidRDefault="0070681B" w:rsidP="00257FD6">
                            <w:pPr>
                              <w:pStyle w:val="Name"/>
                            </w:pPr>
                            <w:r>
                              <w:t xml:space="preserve"> </w:t>
                            </w:r>
                            <w:r w:rsidR="00257FD6">
                              <w:t>Tuesday March 25</w:t>
                            </w:r>
                          </w:p>
                          <w:sdt>
                            <w:sdtPr>
                              <w:rPr>
                                <w:rStyle w:val="CityStateChar"/>
                              </w:rPr>
                              <w:id w:val="1296192632"/>
                              <w:placeholder>
                                <w:docPart w:val="C93380658AEC4F3DB5194E0FB2712857"/>
                              </w:placeholder>
                            </w:sdtPr>
                            <w:sdtEndPr>
                              <w:rPr>
                                <w:rStyle w:val="DefaultParagraphFont"/>
                                <w:b/>
                                <w:sz w:val="32"/>
                                <w:szCs w:val="32"/>
                              </w:rPr>
                            </w:sdtEndPr>
                            <w:sdtContent>
                              <w:p w:rsidR="00BB3B33" w:rsidRPr="00257FD6" w:rsidRDefault="00257FD6">
                                <w:pPr>
                                  <w:pStyle w:val="CityState"/>
                                  <w:rPr>
                                    <w:b/>
                                    <w:sz w:val="32"/>
                                    <w:szCs w:val="32"/>
                                  </w:rPr>
                                </w:pPr>
                                <w:r w:rsidRPr="00257FD6">
                                  <w:rPr>
                                    <w:rStyle w:val="CityStateChar"/>
                                    <w:b/>
                                    <w:sz w:val="32"/>
                                    <w:szCs w:val="32"/>
                                  </w:rPr>
                                  <w:t>KMCT Channel 3</w:t>
                                </w:r>
                              </w:p>
                            </w:sdtContent>
                          </w:sdt>
                          <w:p w:rsidR="00BB3B33" w:rsidRPr="00257FD6" w:rsidRDefault="00257FD6" w:rsidP="00EC3C8C">
                            <w:pPr>
                              <w:pStyle w:val="Heading2"/>
                              <w:rPr>
                                <w:sz w:val="32"/>
                                <w:szCs w:val="32"/>
                              </w:rPr>
                            </w:pPr>
                            <w:r w:rsidRPr="00257FD6">
                              <w:rPr>
                                <w:sz w:val="32"/>
                                <w:szCs w:val="32"/>
                              </w:rPr>
                              <w:t>5:30A.M.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75" o:spid="_x0000_s1032" type="#_x0000_t202" style="position:absolute;left:0;text-align:left;margin-left:115.9pt;margin-top:4in;width:186pt;height:209.9pt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vUUtwIAALc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" filled="f" stroked="f">
                <v:textbox inset="0,0,0,0">
                  <w:txbxContent>
                    <w:p w:rsidR="00BB3B33" w:rsidRPr="00257FD6" w:rsidRDefault="00257FD6" w:rsidP="0099155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257FD6">
                        <w:rPr>
                          <w:b/>
                          <w:sz w:val="28"/>
                          <w:szCs w:val="28"/>
                        </w:rPr>
                        <w:t>Pastor Rose Jenkins</w:t>
                      </w:r>
                    </w:p>
                    <w:sdt>
                      <w:sdtPr>
                        <w:rPr>
                          <w:rStyle w:val="NameChar"/>
                        </w:rPr>
                        <w:id w:val="1296192630"/>
                        <w:placeholder>
                          <w:docPart w:val="2D86BCC4D4F04C5B9499C72AFB77E60B"/>
                        </w:placeholder>
                      </w:sdtPr>
                      <w:sdtEndPr>
                        <w:rPr>
                          <w:rStyle w:val="DefaultParagraphFont"/>
                          <w:b/>
                          <w:smallCaps/>
                        </w:rPr>
                      </w:sdtEndPr>
                      <w:sdtContent>
                        <w:p w:rsidR="00BB3B33" w:rsidRDefault="00257FD6" w:rsidP="00991556">
                          <w:pPr>
                            <w:pStyle w:val="Name"/>
                          </w:pPr>
                          <w:r>
                            <w:rPr>
                              <w:rStyle w:val="NameChar"/>
                            </w:rPr>
                            <w:t xml:space="preserve">Will be a guest on </w:t>
                          </w:r>
                        </w:p>
                      </w:sdtContent>
                    </w:sdt>
                    <w:p w:rsidR="00257FD6" w:rsidRDefault="00257FD6" w:rsidP="00257FD6">
                      <w:pPr>
                        <w:pStyle w:val="Name"/>
                        <w:rPr>
                          <w:rStyle w:val="NameChar"/>
                        </w:rPr>
                      </w:pPr>
                      <w:r>
                        <w:rPr>
                          <w:rStyle w:val="NameChar"/>
                        </w:rPr>
                        <w:t>Pressing Thru the Press</w:t>
                      </w:r>
                    </w:p>
                    <w:p w:rsidR="00BB3B33" w:rsidRDefault="0070681B" w:rsidP="00257FD6">
                      <w:pPr>
                        <w:pStyle w:val="Name"/>
                      </w:pPr>
                      <w:r>
                        <w:t xml:space="preserve"> </w:t>
                      </w:r>
                      <w:r w:rsidR="00257FD6">
                        <w:t>Tuesday March 25</w:t>
                      </w:r>
                    </w:p>
                    <w:sdt>
                      <w:sdtPr>
                        <w:rPr>
                          <w:rStyle w:val="CityStateChar"/>
                        </w:rPr>
                        <w:id w:val="1296192632"/>
                        <w:placeholder>
                          <w:docPart w:val="C93380658AEC4F3DB5194E0FB2712857"/>
                        </w:placeholder>
                      </w:sdtPr>
                      <w:sdtEndPr>
                        <w:rPr>
                          <w:rStyle w:val="DefaultParagraphFont"/>
                          <w:b/>
                          <w:sz w:val="32"/>
                          <w:szCs w:val="32"/>
                        </w:rPr>
                      </w:sdtEndPr>
                      <w:sdtContent>
                        <w:p w:rsidR="00BB3B33" w:rsidRPr="00257FD6" w:rsidRDefault="00257FD6">
                          <w:pPr>
                            <w:pStyle w:val="CityState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257FD6">
                            <w:rPr>
                              <w:rStyle w:val="CityStateChar"/>
                              <w:b/>
                              <w:sz w:val="32"/>
                              <w:szCs w:val="32"/>
                            </w:rPr>
                            <w:t>KMCT Channel 3</w:t>
                          </w:r>
                        </w:p>
                      </w:sdtContent>
                    </w:sdt>
                    <w:p w:rsidR="00BB3B33" w:rsidRPr="00257FD6" w:rsidRDefault="00257FD6" w:rsidP="00EC3C8C">
                      <w:pPr>
                        <w:pStyle w:val="Heading2"/>
                        <w:rPr>
                          <w:sz w:val="32"/>
                          <w:szCs w:val="32"/>
                        </w:rPr>
                      </w:pPr>
                      <w:r w:rsidRPr="00257FD6">
                        <w:rPr>
                          <w:sz w:val="32"/>
                          <w:szCs w:val="32"/>
                        </w:rPr>
                        <w:t>5:30A.M.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6201410</wp:posOffset>
                </wp:positionH>
                <wp:positionV relativeFrom="paragraph">
                  <wp:posOffset>1275080</wp:posOffset>
                </wp:positionV>
                <wp:extent cx="2056130" cy="633095"/>
                <wp:effectExtent l="635" t="0" r="635" b="0"/>
                <wp:wrapNone/>
                <wp:docPr id="1122" name="Text Box 4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130" cy="633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3B33" w:rsidRPr="00446135" w:rsidRDefault="00765B30" w:rsidP="00446135">
                            <w:pPr>
                              <w:pStyle w:val="Heading1"/>
                            </w:pPr>
                            <w:sdt>
                              <w:sdtPr>
                                <w:id w:val="1296192633"/>
                                <w:placeholder>
                                  <w:docPart w:val="6CA1A74E380948269FD39008558179C7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CE13D7" w:rsidRPr="00446135">
                                  <w:rPr>
                                    <w:rStyle w:val="Heading1Char"/>
                                  </w:rPr>
                                  <w:t>S</w:t>
                                </w:r>
                                <w:r w:rsidR="00446135" w:rsidRPr="00446135">
                                  <w:rPr>
                                    <w:rStyle w:val="Heading1Char"/>
                                  </w:rPr>
                                  <w:t>ave</w:t>
                                </w:r>
                                <w:r w:rsidR="00CE13D7" w:rsidRPr="00446135">
                                  <w:rPr>
                                    <w:rStyle w:val="Heading1Char"/>
                                  </w:rPr>
                                  <w:t xml:space="preserve"> T</w:t>
                                </w:r>
                                <w:r w:rsidR="00446135" w:rsidRPr="00446135">
                                  <w:rPr>
                                    <w:rStyle w:val="Heading1Char"/>
                                  </w:rPr>
                                  <w:t>he</w:t>
                                </w:r>
                                <w:r w:rsidR="00CE13D7" w:rsidRPr="00446135">
                                  <w:rPr>
                                    <w:rStyle w:val="Heading1Char"/>
                                  </w:rPr>
                                  <w:t xml:space="preserve"> D</w:t>
                                </w:r>
                                <w:r w:rsidR="00446135" w:rsidRPr="00446135">
                                  <w:rPr>
                                    <w:rStyle w:val="Heading1Char"/>
                                  </w:rPr>
                                  <w:t>ate</w:t>
                                </w:r>
                              </w:sdtContent>
                            </w:sdt>
                          </w:p>
                          <w:sdt>
                            <w:sdtPr>
                              <w:id w:val="1296192634"/>
                              <w:placeholder>
                                <w:docPart w:val="C1C7D0766CB64810B63A73D2C9177A3E"/>
                              </w:placeholder>
                              <w:date w:fullDate="2014-03-27T00:00:00Z"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BB3B33" w:rsidRDefault="00257FD6" w:rsidP="00EC3C8C">
                                <w:pPr>
                                  <w:pStyle w:val="Date"/>
                                </w:pPr>
                                <w:r>
                                  <w:t>3/27/2014</w:t>
                                </w:r>
                              </w:p>
                            </w:sdtContent>
                          </w:sdt>
                          <w:p w:rsidR="00BB3B33" w:rsidRDefault="00BB3B33" w:rsidP="00991556">
                            <w:pPr>
                              <w:pStyle w:val="Name"/>
                            </w:pPr>
                          </w:p>
                          <w:p w:rsidR="00BB3B33" w:rsidRDefault="00BB3B33" w:rsidP="00991556">
                            <w:pPr>
                              <w:pStyle w:val="InvitationText"/>
                            </w:pPr>
                          </w:p>
                          <w:p w:rsidR="00BB3B33" w:rsidRDefault="00BB3B33">
                            <w:pPr>
                              <w:pStyle w:val="CityState"/>
                            </w:pPr>
                          </w:p>
                          <w:p w:rsidR="00BB3B33" w:rsidRDefault="00BB3B33" w:rsidP="0099155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78" o:spid="_x0000_s1033" type="#_x0000_t202" style="position:absolute;left:0;text-align:left;margin-left:488.3pt;margin-top:100.4pt;width:161.9pt;height:49.8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UKztA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" filled="f" stroked="f">
                <v:textbox inset="0,0,0,0">
                  <w:txbxContent>
                    <w:p w:rsidR="00BB3B33" w:rsidRPr="00446135" w:rsidRDefault="00765B30" w:rsidP="00446135">
                      <w:pPr>
                        <w:pStyle w:val="Heading1"/>
                      </w:pPr>
                      <w:sdt>
                        <w:sdtPr>
                          <w:id w:val="1296192633"/>
                          <w:placeholder>
                            <w:docPart w:val="6CA1A74E380948269FD39008558179C7"/>
                          </w:placeholder>
                          <w:showingPlcHdr/>
                        </w:sdtPr>
                        <w:sdtEndPr/>
                        <w:sdtContent>
                          <w:r w:rsidR="00CE13D7" w:rsidRPr="00446135">
                            <w:rPr>
                              <w:rStyle w:val="Heading1Char"/>
                            </w:rPr>
                            <w:t>S</w:t>
                          </w:r>
                          <w:r w:rsidR="00446135" w:rsidRPr="00446135">
                            <w:rPr>
                              <w:rStyle w:val="Heading1Char"/>
                            </w:rPr>
                            <w:t>ave</w:t>
                          </w:r>
                          <w:r w:rsidR="00CE13D7" w:rsidRPr="00446135">
                            <w:rPr>
                              <w:rStyle w:val="Heading1Char"/>
                            </w:rPr>
                            <w:t xml:space="preserve"> T</w:t>
                          </w:r>
                          <w:r w:rsidR="00446135" w:rsidRPr="00446135">
                            <w:rPr>
                              <w:rStyle w:val="Heading1Char"/>
                            </w:rPr>
                            <w:t>he</w:t>
                          </w:r>
                          <w:r w:rsidR="00CE13D7" w:rsidRPr="00446135">
                            <w:rPr>
                              <w:rStyle w:val="Heading1Char"/>
                            </w:rPr>
                            <w:t xml:space="preserve"> D</w:t>
                          </w:r>
                          <w:r w:rsidR="00446135" w:rsidRPr="00446135">
                            <w:rPr>
                              <w:rStyle w:val="Heading1Char"/>
                            </w:rPr>
                            <w:t>ate</w:t>
                          </w:r>
                        </w:sdtContent>
                      </w:sdt>
                    </w:p>
                    <w:sdt>
                      <w:sdtPr>
                        <w:id w:val="1296192634"/>
                        <w:placeholder>
                          <w:docPart w:val="C1C7D0766CB64810B63A73D2C9177A3E"/>
                        </w:placeholder>
                        <w:date w:fullDate="2014-03-27T00:00:00Z">
                          <w:dateFormat w:val="M/d/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BB3B33" w:rsidRDefault="00257FD6" w:rsidP="00EC3C8C">
                          <w:pPr>
                            <w:pStyle w:val="Date"/>
                          </w:pPr>
                          <w:r>
                            <w:t>3/27/2014</w:t>
                          </w:r>
                        </w:p>
                      </w:sdtContent>
                    </w:sdt>
                    <w:p w:rsidR="00BB3B33" w:rsidRDefault="00BB3B33" w:rsidP="00991556">
                      <w:pPr>
                        <w:pStyle w:val="Name"/>
                      </w:pPr>
                    </w:p>
                    <w:p w:rsidR="00BB3B33" w:rsidRDefault="00BB3B33" w:rsidP="00991556">
                      <w:pPr>
                        <w:pStyle w:val="InvitationText"/>
                      </w:pPr>
                    </w:p>
                    <w:p w:rsidR="00BB3B33" w:rsidRDefault="00BB3B33">
                      <w:pPr>
                        <w:pStyle w:val="CityState"/>
                      </w:pPr>
                    </w:p>
                    <w:p w:rsidR="00BB3B33" w:rsidRDefault="00BB3B33" w:rsidP="00991556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1398270</wp:posOffset>
                </wp:positionH>
                <wp:positionV relativeFrom="paragraph">
                  <wp:posOffset>1264920</wp:posOffset>
                </wp:positionV>
                <wp:extent cx="2056130" cy="646430"/>
                <wp:effectExtent l="0" t="0" r="3175" b="3175"/>
                <wp:wrapNone/>
                <wp:docPr id="1121" name="Text Box 4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130" cy="64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3B33" w:rsidRPr="00446135" w:rsidRDefault="00765B30" w:rsidP="00446135">
                            <w:pPr>
                              <w:pStyle w:val="Heading1"/>
                            </w:pPr>
                            <w:sdt>
                              <w:sdtPr>
                                <w:id w:val="1296192635"/>
                                <w:placeholder>
                                  <w:docPart w:val="6CA1A74E380948269FD39008558179C7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446135" w:rsidRPr="00446135">
                                  <w:rPr>
                                    <w:rStyle w:val="Heading1Char"/>
                                  </w:rPr>
                                  <w:t>Save The Date</w:t>
                                </w:r>
                              </w:sdtContent>
                            </w:sdt>
                          </w:p>
                          <w:sdt>
                            <w:sdtPr>
                              <w:id w:val="1296192636"/>
                              <w:placeholder>
                                <w:docPart w:val="2DB938874C884C879F7134C40FA34EC3"/>
                              </w:placeholder>
                              <w:date w:fullDate="2014-03-25T00:00:00Z"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BB3B33" w:rsidRPr="00EC3C8C" w:rsidRDefault="00257FD6" w:rsidP="00EC3C8C">
                                <w:pPr>
                                  <w:pStyle w:val="Date"/>
                                </w:pPr>
                                <w:r>
                                  <w:t>3/25/2014</w:t>
                                </w:r>
                              </w:p>
                            </w:sdtContent>
                          </w:sdt>
                          <w:p w:rsidR="00BB3B33" w:rsidRDefault="00BB3B33" w:rsidP="0099155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0" o:spid="_x0000_s1034" type="#_x0000_t202" style="position:absolute;left:0;text-align:left;margin-left:110.1pt;margin-top:99.6pt;width:161.9pt;height:50.9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" filled="f" stroked="f">
                <v:textbox inset="0,0,0,0">
                  <w:txbxContent>
                    <w:p w:rsidR="00BB3B33" w:rsidRPr="00446135" w:rsidRDefault="00765B30" w:rsidP="00446135">
                      <w:pPr>
                        <w:pStyle w:val="Heading1"/>
                      </w:pPr>
                      <w:sdt>
                        <w:sdtPr>
                          <w:id w:val="1296192635"/>
                          <w:placeholder>
                            <w:docPart w:val="6CA1A74E380948269FD39008558179C7"/>
                          </w:placeholder>
                          <w:showingPlcHdr/>
                        </w:sdtPr>
                        <w:sdtEndPr/>
                        <w:sdtContent>
                          <w:r w:rsidR="00446135" w:rsidRPr="00446135">
                            <w:rPr>
                              <w:rStyle w:val="Heading1Char"/>
                            </w:rPr>
                            <w:t>Save The Date</w:t>
                          </w:r>
                        </w:sdtContent>
                      </w:sdt>
                    </w:p>
                    <w:sdt>
                      <w:sdtPr>
                        <w:id w:val="1296192636"/>
                        <w:placeholder>
                          <w:docPart w:val="2DB938874C884C879F7134C40FA34EC3"/>
                        </w:placeholder>
                        <w:date w:fullDate="2014-03-25T00:00:00Z">
                          <w:dateFormat w:val="M/d/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BB3B33" w:rsidRPr="00EC3C8C" w:rsidRDefault="00257FD6" w:rsidP="00EC3C8C">
                          <w:pPr>
                            <w:pStyle w:val="Date"/>
                          </w:pPr>
                          <w:r>
                            <w:t>3/25/2014</w:t>
                          </w:r>
                        </w:p>
                      </w:sdtContent>
                    </w:sdt>
                    <w:p w:rsidR="00BB3B33" w:rsidRDefault="00BB3B33" w:rsidP="00991556"/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1048385</wp:posOffset>
                </wp:positionH>
                <wp:positionV relativeFrom="paragraph">
                  <wp:posOffset>2046605</wp:posOffset>
                </wp:positionV>
                <wp:extent cx="2756535" cy="1346200"/>
                <wp:effectExtent l="635" t="0" r="0" b="0"/>
                <wp:wrapNone/>
                <wp:docPr id="1117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6535" cy="1346200"/>
                          <a:chOff x="2013" y="3446"/>
                          <a:chExt cx="4341" cy="2120"/>
                        </a:xfrm>
                      </wpg:grpSpPr>
                      <wps:wsp>
                        <wps:cNvPr id="1118" name="Text Box 574"/>
                        <wps:cNvSpPr txBox="1">
                          <a:spLocks noChangeArrowheads="1"/>
                        </wps:cNvSpPr>
                        <wps:spPr bwMode="auto">
                          <a:xfrm>
                            <a:off x="2013" y="3446"/>
                            <a:ext cx="4341" cy="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id w:val="1296192640"/>
                                <w:picture/>
                              </w:sdtPr>
                              <w:sdtEndPr/>
                              <w:sdtContent>
                                <w:p w:rsidR="00BB3B33" w:rsidRDefault="00CE13D7" w:rsidP="00991556">
                                  <w:r>
                                    <w:rPr>
                                      <w:noProof/>
                                      <w:lang w:bidi="ar-SA"/>
                                    </w:rPr>
                                    <w:drawing>
                                      <wp:inline distT="0" distB="0" distL="0" distR="0" wp14:anchorId="4794BC55" wp14:editId="3009D6F5">
                                        <wp:extent cx="1132907" cy="1261801"/>
                                        <wp:effectExtent l="38100" t="19050" r="10160" b="14605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32907" cy="1261801"/>
                                                </a:xfrm>
                                                <a:prstGeom prst="cloud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solidFill>
                                                    <a:schemeClr val="accent6">
                                                      <a:lumMod val="50000"/>
                                                    </a:schemeClr>
                                                  </a:solidFill>
                                                  <a:prstDash val="sysDash"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ctr" anchorCtr="0" upright="1">
                          <a:spAutoFit/>
                        </wps:bodyPr>
                      </wps:wsp>
                      <wps:wsp>
                        <wps:cNvPr id="1119" name="Freeform 579"/>
                        <wps:cNvSpPr>
                          <a:spLocks/>
                        </wps:cNvSpPr>
                        <wps:spPr bwMode="auto">
                          <a:xfrm>
                            <a:off x="2627" y="4708"/>
                            <a:ext cx="709" cy="578"/>
                          </a:xfrm>
                          <a:custGeom>
                            <a:avLst/>
                            <a:gdLst>
                              <a:gd name="T0" fmla="*/ 255 w 529"/>
                              <a:gd name="T1" fmla="*/ 125 h 430"/>
                              <a:gd name="T2" fmla="*/ 255 w 529"/>
                              <a:gd name="T3" fmla="*/ 125 h 430"/>
                              <a:gd name="T4" fmla="*/ 215 w 529"/>
                              <a:gd name="T5" fmla="*/ 115 h 430"/>
                              <a:gd name="T6" fmla="*/ 180 w 529"/>
                              <a:gd name="T7" fmla="*/ 105 h 430"/>
                              <a:gd name="T8" fmla="*/ 135 w 529"/>
                              <a:gd name="T9" fmla="*/ 105 h 430"/>
                              <a:gd name="T10" fmla="*/ 85 w 529"/>
                              <a:gd name="T11" fmla="*/ 105 h 430"/>
                              <a:gd name="T12" fmla="*/ 65 w 529"/>
                              <a:gd name="T13" fmla="*/ 115 h 430"/>
                              <a:gd name="T14" fmla="*/ 45 w 529"/>
                              <a:gd name="T15" fmla="*/ 120 h 430"/>
                              <a:gd name="T16" fmla="*/ 30 w 529"/>
                              <a:gd name="T17" fmla="*/ 135 h 430"/>
                              <a:gd name="T18" fmla="*/ 15 w 529"/>
                              <a:gd name="T19" fmla="*/ 150 h 430"/>
                              <a:gd name="T20" fmla="*/ 5 w 529"/>
                              <a:gd name="T21" fmla="*/ 170 h 430"/>
                              <a:gd name="T22" fmla="*/ 0 w 529"/>
                              <a:gd name="T23" fmla="*/ 195 h 430"/>
                              <a:gd name="T24" fmla="*/ 0 w 529"/>
                              <a:gd name="T25" fmla="*/ 195 h 430"/>
                              <a:gd name="T26" fmla="*/ 5 w 529"/>
                              <a:gd name="T27" fmla="*/ 225 h 430"/>
                              <a:gd name="T28" fmla="*/ 15 w 529"/>
                              <a:gd name="T29" fmla="*/ 250 h 430"/>
                              <a:gd name="T30" fmla="*/ 30 w 529"/>
                              <a:gd name="T31" fmla="*/ 275 h 430"/>
                              <a:gd name="T32" fmla="*/ 50 w 529"/>
                              <a:gd name="T33" fmla="*/ 295 h 430"/>
                              <a:gd name="T34" fmla="*/ 75 w 529"/>
                              <a:gd name="T35" fmla="*/ 320 h 430"/>
                              <a:gd name="T36" fmla="*/ 105 w 529"/>
                              <a:gd name="T37" fmla="*/ 335 h 430"/>
                              <a:gd name="T38" fmla="*/ 170 w 529"/>
                              <a:gd name="T39" fmla="*/ 370 h 430"/>
                              <a:gd name="T40" fmla="*/ 240 w 529"/>
                              <a:gd name="T41" fmla="*/ 395 h 430"/>
                              <a:gd name="T42" fmla="*/ 295 w 529"/>
                              <a:gd name="T43" fmla="*/ 415 h 430"/>
                              <a:gd name="T44" fmla="*/ 350 w 529"/>
                              <a:gd name="T45" fmla="*/ 430 h 430"/>
                              <a:gd name="T46" fmla="*/ 350 w 529"/>
                              <a:gd name="T47" fmla="*/ 430 h 430"/>
                              <a:gd name="T48" fmla="*/ 390 w 529"/>
                              <a:gd name="T49" fmla="*/ 385 h 430"/>
                              <a:gd name="T50" fmla="*/ 425 w 529"/>
                              <a:gd name="T51" fmla="*/ 335 h 430"/>
                              <a:gd name="T52" fmla="*/ 465 w 529"/>
                              <a:gd name="T53" fmla="*/ 275 h 430"/>
                              <a:gd name="T54" fmla="*/ 499 w 529"/>
                              <a:gd name="T55" fmla="*/ 210 h 430"/>
                              <a:gd name="T56" fmla="*/ 514 w 529"/>
                              <a:gd name="T57" fmla="*/ 180 h 430"/>
                              <a:gd name="T58" fmla="*/ 524 w 529"/>
                              <a:gd name="T59" fmla="*/ 145 h 430"/>
                              <a:gd name="T60" fmla="*/ 529 w 529"/>
                              <a:gd name="T61" fmla="*/ 115 h 430"/>
                              <a:gd name="T62" fmla="*/ 524 w 529"/>
                              <a:gd name="T63" fmla="*/ 85 h 430"/>
                              <a:gd name="T64" fmla="*/ 519 w 529"/>
                              <a:gd name="T65" fmla="*/ 60 h 430"/>
                              <a:gd name="T66" fmla="*/ 504 w 529"/>
                              <a:gd name="T67" fmla="*/ 35 h 430"/>
                              <a:gd name="T68" fmla="*/ 504 w 529"/>
                              <a:gd name="T69" fmla="*/ 35 h 430"/>
                              <a:gd name="T70" fmla="*/ 485 w 529"/>
                              <a:gd name="T71" fmla="*/ 20 h 430"/>
                              <a:gd name="T72" fmla="*/ 465 w 529"/>
                              <a:gd name="T73" fmla="*/ 5 h 430"/>
                              <a:gd name="T74" fmla="*/ 445 w 529"/>
                              <a:gd name="T75" fmla="*/ 0 h 430"/>
                              <a:gd name="T76" fmla="*/ 425 w 529"/>
                              <a:gd name="T77" fmla="*/ 0 h 430"/>
                              <a:gd name="T78" fmla="*/ 405 w 529"/>
                              <a:gd name="T79" fmla="*/ 5 h 430"/>
                              <a:gd name="T80" fmla="*/ 385 w 529"/>
                              <a:gd name="T81" fmla="*/ 15 h 430"/>
                              <a:gd name="T82" fmla="*/ 345 w 529"/>
                              <a:gd name="T83" fmla="*/ 35 h 430"/>
                              <a:gd name="T84" fmla="*/ 310 w 529"/>
                              <a:gd name="T85" fmla="*/ 65 h 430"/>
                              <a:gd name="T86" fmla="*/ 280 w 529"/>
                              <a:gd name="T87" fmla="*/ 95 h 430"/>
                              <a:gd name="T88" fmla="*/ 255 w 529"/>
                              <a:gd name="T89" fmla="*/ 125 h 430"/>
                              <a:gd name="T90" fmla="*/ 255 w 529"/>
                              <a:gd name="T91" fmla="*/ 125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29" h="430">
                                <a:moveTo>
                                  <a:pt x="255" y="125"/>
                                </a:moveTo>
                                <a:lnTo>
                                  <a:pt x="255" y="125"/>
                                </a:lnTo>
                                <a:lnTo>
                                  <a:pt x="215" y="115"/>
                                </a:lnTo>
                                <a:lnTo>
                                  <a:pt x="180" y="105"/>
                                </a:lnTo>
                                <a:lnTo>
                                  <a:pt x="135" y="105"/>
                                </a:lnTo>
                                <a:lnTo>
                                  <a:pt x="85" y="105"/>
                                </a:lnTo>
                                <a:lnTo>
                                  <a:pt x="65" y="115"/>
                                </a:lnTo>
                                <a:lnTo>
                                  <a:pt x="45" y="120"/>
                                </a:lnTo>
                                <a:lnTo>
                                  <a:pt x="30" y="135"/>
                                </a:lnTo>
                                <a:lnTo>
                                  <a:pt x="15" y="150"/>
                                </a:lnTo>
                                <a:lnTo>
                                  <a:pt x="5" y="170"/>
                                </a:lnTo>
                                <a:lnTo>
                                  <a:pt x="0" y="195"/>
                                </a:lnTo>
                                <a:lnTo>
                                  <a:pt x="5" y="225"/>
                                </a:lnTo>
                                <a:lnTo>
                                  <a:pt x="15" y="250"/>
                                </a:lnTo>
                                <a:lnTo>
                                  <a:pt x="30" y="275"/>
                                </a:lnTo>
                                <a:lnTo>
                                  <a:pt x="50" y="295"/>
                                </a:lnTo>
                                <a:lnTo>
                                  <a:pt x="75" y="320"/>
                                </a:lnTo>
                                <a:lnTo>
                                  <a:pt x="105" y="335"/>
                                </a:lnTo>
                                <a:lnTo>
                                  <a:pt x="170" y="370"/>
                                </a:lnTo>
                                <a:lnTo>
                                  <a:pt x="240" y="395"/>
                                </a:lnTo>
                                <a:lnTo>
                                  <a:pt x="295" y="415"/>
                                </a:lnTo>
                                <a:lnTo>
                                  <a:pt x="350" y="430"/>
                                </a:lnTo>
                                <a:lnTo>
                                  <a:pt x="390" y="385"/>
                                </a:lnTo>
                                <a:lnTo>
                                  <a:pt x="425" y="335"/>
                                </a:lnTo>
                                <a:lnTo>
                                  <a:pt x="465" y="275"/>
                                </a:lnTo>
                                <a:lnTo>
                                  <a:pt x="499" y="210"/>
                                </a:lnTo>
                                <a:lnTo>
                                  <a:pt x="514" y="180"/>
                                </a:lnTo>
                                <a:lnTo>
                                  <a:pt x="524" y="145"/>
                                </a:lnTo>
                                <a:lnTo>
                                  <a:pt x="529" y="115"/>
                                </a:lnTo>
                                <a:lnTo>
                                  <a:pt x="524" y="85"/>
                                </a:lnTo>
                                <a:lnTo>
                                  <a:pt x="519" y="60"/>
                                </a:lnTo>
                                <a:lnTo>
                                  <a:pt x="504" y="35"/>
                                </a:lnTo>
                                <a:lnTo>
                                  <a:pt x="485" y="20"/>
                                </a:lnTo>
                                <a:lnTo>
                                  <a:pt x="465" y="5"/>
                                </a:lnTo>
                                <a:lnTo>
                                  <a:pt x="445" y="0"/>
                                </a:lnTo>
                                <a:lnTo>
                                  <a:pt x="425" y="0"/>
                                </a:lnTo>
                                <a:lnTo>
                                  <a:pt x="405" y="5"/>
                                </a:lnTo>
                                <a:lnTo>
                                  <a:pt x="385" y="15"/>
                                </a:lnTo>
                                <a:lnTo>
                                  <a:pt x="345" y="35"/>
                                </a:lnTo>
                                <a:lnTo>
                                  <a:pt x="310" y="65"/>
                                </a:lnTo>
                                <a:lnTo>
                                  <a:pt x="280" y="95"/>
                                </a:lnTo>
                                <a:lnTo>
                                  <a:pt x="255" y="125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580"/>
                        <wps:cNvSpPr>
                          <a:spLocks/>
                        </wps:cNvSpPr>
                        <wps:spPr bwMode="auto">
                          <a:xfrm>
                            <a:off x="4989" y="3488"/>
                            <a:ext cx="629" cy="458"/>
                          </a:xfrm>
                          <a:custGeom>
                            <a:avLst/>
                            <a:gdLst>
                              <a:gd name="T0" fmla="*/ 269 w 544"/>
                              <a:gd name="T1" fmla="*/ 70 h 395"/>
                              <a:gd name="T2" fmla="*/ 269 w 544"/>
                              <a:gd name="T3" fmla="*/ 70 h 395"/>
                              <a:gd name="T4" fmla="*/ 234 w 544"/>
                              <a:gd name="T5" fmla="*/ 55 h 395"/>
                              <a:gd name="T6" fmla="*/ 199 w 544"/>
                              <a:gd name="T7" fmla="*/ 35 h 395"/>
                              <a:gd name="T8" fmla="*/ 159 w 544"/>
                              <a:gd name="T9" fmla="*/ 20 h 395"/>
                              <a:gd name="T10" fmla="*/ 115 w 544"/>
                              <a:gd name="T11" fmla="*/ 10 h 395"/>
                              <a:gd name="T12" fmla="*/ 90 w 544"/>
                              <a:gd name="T13" fmla="*/ 10 h 395"/>
                              <a:gd name="T14" fmla="*/ 70 w 544"/>
                              <a:gd name="T15" fmla="*/ 15 h 395"/>
                              <a:gd name="T16" fmla="*/ 50 w 544"/>
                              <a:gd name="T17" fmla="*/ 20 h 395"/>
                              <a:gd name="T18" fmla="*/ 35 w 544"/>
                              <a:gd name="T19" fmla="*/ 35 h 395"/>
                              <a:gd name="T20" fmla="*/ 20 w 544"/>
                              <a:gd name="T21" fmla="*/ 50 h 395"/>
                              <a:gd name="T22" fmla="*/ 5 w 544"/>
                              <a:gd name="T23" fmla="*/ 75 h 395"/>
                              <a:gd name="T24" fmla="*/ 5 w 544"/>
                              <a:gd name="T25" fmla="*/ 75 h 395"/>
                              <a:gd name="T26" fmla="*/ 0 w 544"/>
                              <a:gd name="T27" fmla="*/ 100 h 395"/>
                              <a:gd name="T28" fmla="*/ 5 w 544"/>
                              <a:gd name="T29" fmla="*/ 130 h 395"/>
                              <a:gd name="T30" fmla="*/ 15 w 544"/>
                              <a:gd name="T31" fmla="*/ 155 h 395"/>
                              <a:gd name="T32" fmla="*/ 30 w 544"/>
                              <a:gd name="T33" fmla="*/ 185 h 395"/>
                              <a:gd name="T34" fmla="*/ 50 w 544"/>
                              <a:gd name="T35" fmla="*/ 210 h 395"/>
                              <a:gd name="T36" fmla="*/ 70 w 544"/>
                              <a:gd name="T37" fmla="*/ 240 h 395"/>
                              <a:gd name="T38" fmla="*/ 125 w 544"/>
                              <a:gd name="T39" fmla="*/ 290 h 395"/>
                              <a:gd name="T40" fmla="*/ 179 w 544"/>
                              <a:gd name="T41" fmla="*/ 330 h 395"/>
                              <a:gd name="T42" fmla="*/ 229 w 544"/>
                              <a:gd name="T43" fmla="*/ 365 h 395"/>
                              <a:gd name="T44" fmla="*/ 279 w 544"/>
                              <a:gd name="T45" fmla="*/ 395 h 395"/>
                              <a:gd name="T46" fmla="*/ 279 w 544"/>
                              <a:gd name="T47" fmla="*/ 395 h 395"/>
                              <a:gd name="T48" fmla="*/ 329 w 544"/>
                              <a:gd name="T49" fmla="*/ 360 h 395"/>
                              <a:gd name="T50" fmla="*/ 379 w 544"/>
                              <a:gd name="T51" fmla="*/ 325 h 395"/>
                              <a:gd name="T52" fmla="*/ 434 w 544"/>
                              <a:gd name="T53" fmla="*/ 275 h 395"/>
                              <a:gd name="T54" fmla="*/ 484 w 544"/>
                              <a:gd name="T55" fmla="*/ 225 h 395"/>
                              <a:gd name="T56" fmla="*/ 504 w 544"/>
                              <a:gd name="T57" fmla="*/ 195 h 395"/>
                              <a:gd name="T58" fmla="*/ 524 w 544"/>
                              <a:gd name="T59" fmla="*/ 165 h 395"/>
                              <a:gd name="T60" fmla="*/ 534 w 544"/>
                              <a:gd name="T61" fmla="*/ 140 h 395"/>
                              <a:gd name="T62" fmla="*/ 544 w 544"/>
                              <a:gd name="T63" fmla="*/ 110 h 395"/>
                              <a:gd name="T64" fmla="*/ 544 w 544"/>
                              <a:gd name="T65" fmla="*/ 80 h 395"/>
                              <a:gd name="T66" fmla="*/ 534 w 544"/>
                              <a:gd name="T67" fmla="*/ 55 h 395"/>
                              <a:gd name="T68" fmla="*/ 534 w 544"/>
                              <a:gd name="T69" fmla="*/ 55 h 395"/>
                              <a:gd name="T70" fmla="*/ 519 w 544"/>
                              <a:gd name="T71" fmla="*/ 35 h 395"/>
                              <a:gd name="T72" fmla="*/ 504 w 544"/>
                              <a:gd name="T73" fmla="*/ 15 h 395"/>
                              <a:gd name="T74" fmla="*/ 484 w 544"/>
                              <a:gd name="T75" fmla="*/ 5 h 395"/>
                              <a:gd name="T76" fmla="*/ 464 w 544"/>
                              <a:gd name="T77" fmla="*/ 0 h 395"/>
                              <a:gd name="T78" fmla="*/ 444 w 544"/>
                              <a:gd name="T79" fmla="*/ 0 h 395"/>
                              <a:gd name="T80" fmla="*/ 424 w 544"/>
                              <a:gd name="T81" fmla="*/ 0 h 395"/>
                              <a:gd name="T82" fmla="*/ 379 w 544"/>
                              <a:gd name="T83" fmla="*/ 15 h 395"/>
                              <a:gd name="T84" fmla="*/ 339 w 544"/>
                              <a:gd name="T85" fmla="*/ 30 h 395"/>
                              <a:gd name="T86" fmla="*/ 304 w 544"/>
                              <a:gd name="T87" fmla="*/ 50 h 395"/>
                              <a:gd name="T88" fmla="*/ 269 w 544"/>
                              <a:gd name="T89" fmla="*/ 70 h 395"/>
                              <a:gd name="T90" fmla="*/ 269 w 544"/>
                              <a:gd name="T91" fmla="*/ 70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44" h="395">
                                <a:moveTo>
                                  <a:pt x="269" y="70"/>
                                </a:moveTo>
                                <a:lnTo>
                                  <a:pt x="269" y="70"/>
                                </a:lnTo>
                                <a:lnTo>
                                  <a:pt x="234" y="55"/>
                                </a:lnTo>
                                <a:lnTo>
                                  <a:pt x="199" y="35"/>
                                </a:lnTo>
                                <a:lnTo>
                                  <a:pt x="159" y="20"/>
                                </a:lnTo>
                                <a:lnTo>
                                  <a:pt x="115" y="10"/>
                                </a:lnTo>
                                <a:lnTo>
                                  <a:pt x="90" y="10"/>
                                </a:lnTo>
                                <a:lnTo>
                                  <a:pt x="70" y="15"/>
                                </a:lnTo>
                                <a:lnTo>
                                  <a:pt x="50" y="20"/>
                                </a:lnTo>
                                <a:lnTo>
                                  <a:pt x="35" y="35"/>
                                </a:lnTo>
                                <a:lnTo>
                                  <a:pt x="20" y="50"/>
                                </a:lnTo>
                                <a:lnTo>
                                  <a:pt x="5" y="75"/>
                                </a:lnTo>
                                <a:lnTo>
                                  <a:pt x="0" y="100"/>
                                </a:lnTo>
                                <a:lnTo>
                                  <a:pt x="5" y="130"/>
                                </a:lnTo>
                                <a:lnTo>
                                  <a:pt x="15" y="155"/>
                                </a:lnTo>
                                <a:lnTo>
                                  <a:pt x="30" y="185"/>
                                </a:lnTo>
                                <a:lnTo>
                                  <a:pt x="50" y="210"/>
                                </a:lnTo>
                                <a:lnTo>
                                  <a:pt x="70" y="240"/>
                                </a:lnTo>
                                <a:lnTo>
                                  <a:pt x="125" y="290"/>
                                </a:lnTo>
                                <a:lnTo>
                                  <a:pt x="179" y="330"/>
                                </a:lnTo>
                                <a:lnTo>
                                  <a:pt x="229" y="365"/>
                                </a:lnTo>
                                <a:lnTo>
                                  <a:pt x="279" y="395"/>
                                </a:lnTo>
                                <a:lnTo>
                                  <a:pt x="329" y="360"/>
                                </a:lnTo>
                                <a:lnTo>
                                  <a:pt x="379" y="325"/>
                                </a:lnTo>
                                <a:lnTo>
                                  <a:pt x="434" y="275"/>
                                </a:lnTo>
                                <a:lnTo>
                                  <a:pt x="484" y="225"/>
                                </a:lnTo>
                                <a:lnTo>
                                  <a:pt x="504" y="195"/>
                                </a:lnTo>
                                <a:lnTo>
                                  <a:pt x="524" y="165"/>
                                </a:lnTo>
                                <a:lnTo>
                                  <a:pt x="534" y="140"/>
                                </a:lnTo>
                                <a:lnTo>
                                  <a:pt x="544" y="110"/>
                                </a:lnTo>
                                <a:lnTo>
                                  <a:pt x="544" y="80"/>
                                </a:lnTo>
                                <a:lnTo>
                                  <a:pt x="534" y="55"/>
                                </a:lnTo>
                                <a:lnTo>
                                  <a:pt x="519" y="35"/>
                                </a:lnTo>
                                <a:lnTo>
                                  <a:pt x="504" y="15"/>
                                </a:lnTo>
                                <a:lnTo>
                                  <a:pt x="484" y="5"/>
                                </a:lnTo>
                                <a:lnTo>
                                  <a:pt x="464" y="0"/>
                                </a:lnTo>
                                <a:lnTo>
                                  <a:pt x="444" y="0"/>
                                </a:lnTo>
                                <a:lnTo>
                                  <a:pt x="424" y="0"/>
                                </a:lnTo>
                                <a:lnTo>
                                  <a:pt x="379" y="15"/>
                                </a:lnTo>
                                <a:lnTo>
                                  <a:pt x="339" y="30"/>
                                </a:lnTo>
                                <a:lnTo>
                                  <a:pt x="304" y="50"/>
                                </a:lnTo>
                                <a:lnTo>
                                  <a:pt x="269" y="7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9" o:spid="_x0000_s1035" style="position:absolute;left:0;text-align:left;margin-left:82.55pt;margin-top:161.15pt;width:217.05pt;height:106pt;z-index:251862016" coordorigin="2013,3446" coordsize="4341,2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">
                <v:shape id="Text Box 574" o:spid="_x0000_s1036" type="#_x0000_t202" style="position:absolute;left:2013;top:3446;width:4341;height:2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GBJMUA&#10;AADdAAAADwAAAGRycy9kb3ducmV2LnhtbESPQWvDMAyF74P9B6NBL2N1UtgYWd3SDQo9dlk32E3E&#10;WhIWyyZ23fTfV4dCbxLv6b1Py/XkBpVpjL1nA+W8AEXceNtza+DwtX16BRUTssXBMxk4U4T16v5u&#10;iZX1J/6kXKdWSQjHCg10KYVK69h05DDOfSAW7c+PDpOsY6vtiCcJd4NeFMWLdtizNHQY6KOj5r8+&#10;OgOPm/ffc072Wdv9jsNPnb9DmY2ZPUybN1CJpnQzX693VvDLUnDlGxlBry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QYEkxQAAAN0AAAAPAAAAAAAAAAAAAAAAAJgCAABkcnMv&#10;ZG93bnJldi54bWxQSwUGAAAAAAQABAD1AAAAigMAAAAA&#10;" filled="f" stroked="f">
                  <v:textbox style="mso-fit-shape-to-text:t" inset="0,0,0,0">
                    <w:txbxContent>
                      <w:sdt>
                        <w:sdtPr>
                          <w:id w:val="1296192640"/>
                          <w:picture/>
                        </w:sdtPr>
                        <w:sdtEndPr/>
                        <w:sdtContent>
                          <w:p w:rsidR="00BB3B33" w:rsidRDefault="00CE13D7" w:rsidP="00991556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4794BC55" wp14:editId="3009D6F5">
                                  <wp:extent cx="1132907" cy="1261801"/>
                                  <wp:effectExtent l="38100" t="19050" r="10160" b="1460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2907" cy="1261801"/>
                                          </a:xfrm>
                                          <a:prstGeom prst="cloud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chemeClr val="accent6">
                                                <a:lumMod val="50000"/>
                                              </a:schemeClr>
                                            </a:solidFill>
                                            <a:prstDash val="sysDash"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sdtContent>
                      </w:sdt>
                    </w:txbxContent>
                  </v:textbox>
                </v:shape>
                <v:shape id="Freeform 579" o:spid="_x0000_s1037" style="position:absolute;left:2627;top:4708;width:709;height:578;visibility:visible;mso-wrap-style:square;v-text-anchor:top" coordsize="529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PC0sAA&#10;AADdAAAADwAAAGRycy9kb3ducmV2LnhtbERPS2vCQBC+C/0PyxR600mkiKauUgqFXjW5eBuzkwdm&#10;Z0N21e2/7xYEb/PxPWe7j3ZQN55870RDvshAsdTO9NJqqMrv+RqUDySGBies4Zc97Hcvsy0Vxt3l&#10;wLdjaFUKEV+Qhi6EsUD0dceW/MKNLIlr3GQpJDi1aCa6p3A74DLLVmipl9TQ0chfHdeX49VqKGO4&#10;ludq2VSneHi/rLAxA6LWb6/x8wNU4Bie4of7x6T5eb6B/2/SCbj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SPC0sAAAADdAAAADwAAAAAAAAAAAAAAAACYAgAAZHJzL2Rvd25y&#10;ZXYueG1sUEsFBgAAAAAEAAQA9QAAAIUDAAAAAA==&#10;" path="m255,125r,l215,115,180,105r-45,l85,105,65,115r-20,5l30,135,15,150,5,170,,195r5,30l15,250r15,25l50,295r25,25l105,335r65,35l240,395r55,20l350,430r40,-45l425,335r40,-60l499,210r15,-30l524,145r5,-30l524,85,519,60,504,35,485,20,465,5,445,,425,,405,5,385,15,345,35,310,65,280,95r-25,30xe" fillcolor="white [3201]" strokecolor="#fabf8f [1945]">
                  <v:fill color2="#fbd4b4 [1305]" focus="100%" type="gradient"/>
                  <v:stroke dashstyle="1 1"/>
                  <v:shadow color="#974706 [1609]" opacity=".5" offset="1pt"/>
                  <v:path arrowok="t" o:connecttype="custom" o:connectlocs="342,168;342,168;288,155;241,141;181,141;114,141;87,155;60,161;40,181;20,202;7,229;0,262;0,262;7,302;20,336;40,370;67,397;101,430;141,450;228,497;322,531;395,558;469,578;469,578;523,518;570,450;623,370;669,282;689,242;702,195;709,155;702,114;696,81;675,47;675,47;650,27;623,7;596,0;570,0;543,7;516,20;462,47;415,87;375,128;342,168;342,168" o:connectangles="0,0,0,0,0,0,0,0,0,0,0,0,0,0,0,0,0,0,0,0,0,0,0,0,0,0,0,0,0,0,0,0,0,0,0,0,0,0,0,0,0,0,0,0,0,0"/>
                </v:shape>
                <v:shape id="Freeform 580" o:spid="_x0000_s1038" style="position:absolute;left:4989;top:3488;width:629;height:458;visibility:visible;mso-wrap-style:square;v-text-anchor:top" coordsize="54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qoHMYA&#10;AADdAAAADwAAAGRycy9kb3ducmV2LnhtbESPT2vCQBDF74V+h2UK3upGEf+krlKUQg9VUdv7kJ1u&#10;QrOzIbtN0m/fOQjeZnhv3vvNejv4WnXUxiqwgck4A0VcBFuxM/B5fXtegooJ2WIdmAz8UYTt5vFh&#10;jbkNPZ+puySnJIRjjgbKlJpc61iU5DGOQ0Ms2ndoPSZZW6dti72E+1pPs2yuPVYsDSU2tCup+Ln8&#10;egPH1fy87B0eTm7V6cPX7Lr44L0xo6fh9QVUoiHdzbfrdyv4k6nwyz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qoHMYAAADdAAAADwAAAAAAAAAAAAAAAACYAgAAZHJz&#10;L2Rvd25yZXYueG1sUEsFBgAAAAAEAAQA9QAAAIsDAAAAAA==&#10;" path="m269,70r,l234,55,199,35,159,20,115,10r-25,l70,15,50,20,35,35,20,50,5,75,,100r5,30l15,155r15,30l50,210r20,30l125,290r54,40l229,365r50,30l329,360r50,-35l434,275r50,-50l504,195r20,-30l534,140r10,-30l544,80,534,55,519,35,504,15,484,5,464,,444,,424,,379,15,339,30,304,50,269,70xe" fillcolor="white [3201]" strokecolor="#fabf8f [1945]">
                  <v:fill color2="#fbd4b4 [1305]" focus="100%" type="gradient"/>
                  <v:stroke dashstyle="1 1"/>
                  <v:shadow color="#974706 [1609]" opacity=".5" offset="1pt"/>
                  <v:path arrowok="t" o:connecttype="custom" o:connectlocs="311,81;311,81;271,64;230,41;184,23;133,12;104,12;81,17;58,23;40,41;23,58;6,87;6,87;0,116;6,151;17,180;35,215;58,243;81,278;145,336;207,383;265,423;323,458;323,458;380,417;438,377;502,319;560,261;583,226;606,191;617,162;629,128;629,93;617,64;617,64;600,41;583,17;560,6;537,0;513,0;490,0;438,17;392,35;352,58;311,81;311,81" o:connectangles="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116" behindDoc="0" locked="0" layoutInCell="1" allowOverlap="1">
                <wp:simplePos x="0" y="0"/>
                <wp:positionH relativeFrom="column">
                  <wp:posOffset>871855</wp:posOffset>
                </wp:positionH>
                <wp:positionV relativeFrom="paragraph">
                  <wp:posOffset>2961005</wp:posOffset>
                </wp:positionV>
                <wp:extent cx="3098800" cy="1863725"/>
                <wp:effectExtent l="14605" t="8255" r="10795" b="13970"/>
                <wp:wrapNone/>
                <wp:docPr id="1116" name="Freeform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98800" cy="1863725"/>
                        </a:xfrm>
                        <a:custGeom>
                          <a:avLst/>
                          <a:gdLst>
                            <a:gd name="T0" fmla="*/ 4092 w 5571"/>
                            <a:gd name="T1" fmla="*/ 2995 h 3070"/>
                            <a:gd name="T2" fmla="*/ 4496 w 5571"/>
                            <a:gd name="T3" fmla="*/ 2770 h 3070"/>
                            <a:gd name="T4" fmla="*/ 4921 w 5571"/>
                            <a:gd name="T5" fmla="*/ 2780 h 3070"/>
                            <a:gd name="T6" fmla="*/ 5121 w 5571"/>
                            <a:gd name="T7" fmla="*/ 2305 h 3070"/>
                            <a:gd name="T8" fmla="*/ 5351 w 5571"/>
                            <a:gd name="T9" fmla="*/ 2010 h 3070"/>
                            <a:gd name="T10" fmla="*/ 5121 w 5571"/>
                            <a:gd name="T11" fmla="*/ 1485 h 3070"/>
                            <a:gd name="T12" fmla="*/ 5111 w 5571"/>
                            <a:gd name="T13" fmla="*/ 1170 h 3070"/>
                            <a:gd name="T14" fmla="*/ 5316 w 5571"/>
                            <a:gd name="T15" fmla="*/ 1165 h 3070"/>
                            <a:gd name="T16" fmla="*/ 5256 w 5571"/>
                            <a:gd name="T17" fmla="*/ 1290 h 3070"/>
                            <a:gd name="T18" fmla="*/ 5441 w 5571"/>
                            <a:gd name="T19" fmla="*/ 1365 h 3070"/>
                            <a:gd name="T20" fmla="*/ 5526 w 5571"/>
                            <a:gd name="T21" fmla="*/ 930 h 3070"/>
                            <a:gd name="T22" fmla="*/ 5086 w 5571"/>
                            <a:gd name="T23" fmla="*/ 695 h 3070"/>
                            <a:gd name="T24" fmla="*/ 5061 w 5571"/>
                            <a:gd name="T25" fmla="*/ 270 h 3070"/>
                            <a:gd name="T26" fmla="*/ 4791 w 5571"/>
                            <a:gd name="T27" fmla="*/ 275 h 3070"/>
                            <a:gd name="T28" fmla="*/ 4826 w 5571"/>
                            <a:gd name="T29" fmla="*/ 480 h 3070"/>
                            <a:gd name="T30" fmla="*/ 4916 w 5571"/>
                            <a:gd name="T31" fmla="*/ 465 h 3070"/>
                            <a:gd name="T32" fmla="*/ 4701 w 5571"/>
                            <a:gd name="T33" fmla="*/ 605 h 3070"/>
                            <a:gd name="T34" fmla="*/ 4406 w 5571"/>
                            <a:gd name="T35" fmla="*/ 260 h 3070"/>
                            <a:gd name="T36" fmla="*/ 4027 w 5571"/>
                            <a:gd name="T37" fmla="*/ 340 h 3070"/>
                            <a:gd name="T38" fmla="*/ 3927 w 5571"/>
                            <a:gd name="T39" fmla="*/ 20 h 3070"/>
                            <a:gd name="T40" fmla="*/ 3662 w 5571"/>
                            <a:gd name="T41" fmla="*/ 165 h 3070"/>
                            <a:gd name="T42" fmla="*/ 3772 w 5571"/>
                            <a:gd name="T43" fmla="*/ 240 h 3070"/>
                            <a:gd name="T44" fmla="*/ 3817 w 5571"/>
                            <a:gd name="T45" fmla="*/ 230 h 3070"/>
                            <a:gd name="T46" fmla="*/ 3562 w 5571"/>
                            <a:gd name="T47" fmla="*/ 280 h 3070"/>
                            <a:gd name="T48" fmla="*/ 3252 w 5571"/>
                            <a:gd name="T49" fmla="*/ 425 h 3070"/>
                            <a:gd name="T50" fmla="*/ 3002 w 5571"/>
                            <a:gd name="T51" fmla="*/ 70 h 3070"/>
                            <a:gd name="T52" fmla="*/ 2673 w 5571"/>
                            <a:gd name="T53" fmla="*/ 210 h 3070"/>
                            <a:gd name="T54" fmla="*/ 2473 w 5571"/>
                            <a:gd name="T55" fmla="*/ 90 h 3070"/>
                            <a:gd name="T56" fmla="*/ 2043 w 5571"/>
                            <a:gd name="T57" fmla="*/ 370 h 3070"/>
                            <a:gd name="T58" fmla="*/ 1703 w 5571"/>
                            <a:gd name="T59" fmla="*/ 370 h 3070"/>
                            <a:gd name="T60" fmla="*/ 1788 w 5571"/>
                            <a:gd name="T61" fmla="*/ 195 h 3070"/>
                            <a:gd name="T62" fmla="*/ 1878 w 5571"/>
                            <a:gd name="T63" fmla="*/ 285 h 3070"/>
                            <a:gd name="T64" fmla="*/ 1813 w 5571"/>
                            <a:gd name="T65" fmla="*/ 55 h 3070"/>
                            <a:gd name="T66" fmla="*/ 1519 w 5571"/>
                            <a:gd name="T67" fmla="*/ 250 h 3070"/>
                            <a:gd name="T68" fmla="*/ 1289 w 5571"/>
                            <a:gd name="T69" fmla="*/ 260 h 3070"/>
                            <a:gd name="T70" fmla="*/ 1014 w 5571"/>
                            <a:gd name="T71" fmla="*/ 570 h 3070"/>
                            <a:gd name="T72" fmla="*/ 674 w 5571"/>
                            <a:gd name="T73" fmla="*/ 580 h 3070"/>
                            <a:gd name="T74" fmla="*/ 714 w 5571"/>
                            <a:gd name="T75" fmla="*/ 485 h 3070"/>
                            <a:gd name="T76" fmla="*/ 809 w 5571"/>
                            <a:gd name="T77" fmla="*/ 415 h 3070"/>
                            <a:gd name="T78" fmla="*/ 584 w 5571"/>
                            <a:gd name="T79" fmla="*/ 265 h 3070"/>
                            <a:gd name="T80" fmla="*/ 444 w 5571"/>
                            <a:gd name="T81" fmla="*/ 605 h 3070"/>
                            <a:gd name="T82" fmla="*/ 184 w 5571"/>
                            <a:gd name="T83" fmla="*/ 800 h 3070"/>
                            <a:gd name="T84" fmla="*/ 25 w 5571"/>
                            <a:gd name="T85" fmla="*/ 1285 h 3070"/>
                            <a:gd name="T86" fmla="*/ 289 w 5571"/>
                            <a:gd name="T87" fmla="*/ 1405 h 3070"/>
                            <a:gd name="T88" fmla="*/ 229 w 5571"/>
                            <a:gd name="T89" fmla="*/ 1285 h 3070"/>
                            <a:gd name="T90" fmla="*/ 384 w 5571"/>
                            <a:gd name="T91" fmla="*/ 1160 h 3070"/>
                            <a:gd name="T92" fmla="*/ 509 w 5571"/>
                            <a:gd name="T93" fmla="*/ 1375 h 3070"/>
                            <a:gd name="T94" fmla="*/ 239 w 5571"/>
                            <a:gd name="T95" fmla="*/ 1835 h 3070"/>
                            <a:gd name="T96" fmla="*/ 419 w 5571"/>
                            <a:gd name="T97" fmla="*/ 2270 h 3070"/>
                            <a:gd name="T98" fmla="*/ 534 w 5571"/>
                            <a:gd name="T99" fmla="*/ 2680 h 3070"/>
                            <a:gd name="T100" fmla="*/ 899 w 5571"/>
                            <a:gd name="T101" fmla="*/ 2880 h 3070"/>
                            <a:gd name="T102" fmla="*/ 1244 w 5571"/>
                            <a:gd name="T103" fmla="*/ 2845 h 3070"/>
                            <a:gd name="T104" fmla="*/ 1763 w 5571"/>
                            <a:gd name="T105" fmla="*/ 2995 h 3070"/>
                            <a:gd name="T106" fmla="*/ 2008 w 5571"/>
                            <a:gd name="T107" fmla="*/ 2835 h 3070"/>
                            <a:gd name="T108" fmla="*/ 2368 w 5571"/>
                            <a:gd name="T109" fmla="*/ 2920 h 3070"/>
                            <a:gd name="T110" fmla="*/ 2668 w 5571"/>
                            <a:gd name="T111" fmla="*/ 2785 h 3070"/>
                            <a:gd name="T112" fmla="*/ 2987 w 5571"/>
                            <a:gd name="T113" fmla="*/ 2805 h 3070"/>
                            <a:gd name="T114" fmla="*/ 3507 w 5571"/>
                            <a:gd name="T115" fmla="*/ 2560 h 3070"/>
                            <a:gd name="T116" fmla="*/ 3597 w 5571"/>
                            <a:gd name="T117" fmla="*/ 2785 h 3070"/>
                            <a:gd name="T118" fmla="*/ 3532 w 5571"/>
                            <a:gd name="T119" fmla="*/ 2750 h 3070"/>
                            <a:gd name="T120" fmla="*/ 3412 w 5571"/>
                            <a:gd name="T121" fmla="*/ 2815 h 30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5571" h="3070">
                              <a:moveTo>
                                <a:pt x="3607" y="3040"/>
                              </a:moveTo>
                              <a:lnTo>
                                <a:pt x="3607" y="3040"/>
                              </a:lnTo>
                              <a:lnTo>
                                <a:pt x="3662" y="3050"/>
                              </a:lnTo>
                              <a:lnTo>
                                <a:pt x="3712" y="3060"/>
                              </a:lnTo>
                              <a:lnTo>
                                <a:pt x="3757" y="3065"/>
                              </a:lnTo>
                              <a:lnTo>
                                <a:pt x="3802" y="3070"/>
                              </a:lnTo>
                              <a:lnTo>
                                <a:pt x="3847" y="3065"/>
                              </a:lnTo>
                              <a:lnTo>
                                <a:pt x="3887" y="3065"/>
                              </a:lnTo>
                              <a:lnTo>
                                <a:pt x="3962" y="3050"/>
                              </a:lnTo>
                              <a:lnTo>
                                <a:pt x="4032" y="3025"/>
                              </a:lnTo>
                              <a:lnTo>
                                <a:pt x="4092" y="2995"/>
                              </a:lnTo>
                              <a:lnTo>
                                <a:pt x="4147" y="2955"/>
                              </a:lnTo>
                              <a:lnTo>
                                <a:pt x="4197" y="2915"/>
                              </a:lnTo>
                              <a:lnTo>
                                <a:pt x="4236" y="2875"/>
                              </a:lnTo>
                              <a:lnTo>
                                <a:pt x="4271" y="2830"/>
                              </a:lnTo>
                              <a:lnTo>
                                <a:pt x="4301" y="2790"/>
                              </a:lnTo>
                              <a:lnTo>
                                <a:pt x="4321" y="2755"/>
                              </a:lnTo>
                              <a:lnTo>
                                <a:pt x="4351" y="2695"/>
                              </a:lnTo>
                              <a:lnTo>
                                <a:pt x="4361" y="2675"/>
                              </a:lnTo>
                              <a:lnTo>
                                <a:pt x="4426" y="2725"/>
                              </a:lnTo>
                              <a:lnTo>
                                <a:pt x="4496" y="2770"/>
                              </a:lnTo>
                              <a:lnTo>
                                <a:pt x="4566" y="2810"/>
                              </a:lnTo>
                              <a:lnTo>
                                <a:pt x="4601" y="2820"/>
                              </a:lnTo>
                              <a:lnTo>
                                <a:pt x="4636" y="2835"/>
                              </a:lnTo>
                              <a:lnTo>
                                <a:pt x="4671" y="2840"/>
                              </a:lnTo>
                              <a:lnTo>
                                <a:pt x="4706" y="2845"/>
                              </a:lnTo>
                              <a:lnTo>
                                <a:pt x="4741" y="2845"/>
                              </a:lnTo>
                              <a:lnTo>
                                <a:pt x="4781" y="2840"/>
                              </a:lnTo>
                              <a:lnTo>
                                <a:pt x="4816" y="2835"/>
                              </a:lnTo>
                              <a:lnTo>
                                <a:pt x="4851" y="2820"/>
                              </a:lnTo>
                              <a:lnTo>
                                <a:pt x="4886" y="2805"/>
                              </a:lnTo>
                              <a:lnTo>
                                <a:pt x="4921" y="2780"/>
                              </a:lnTo>
                              <a:lnTo>
                                <a:pt x="4956" y="2750"/>
                              </a:lnTo>
                              <a:lnTo>
                                <a:pt x="4996" y="2700"/>
                              </a:lnTo>
                              <a:lnTo>
                                <a:pt x="5036" y="2635"/>
                              </a:lnTo>
                              <a:lnTo>
                                <a:pt x="5076" y="2560"/>
                              </a:lnTo>
                              <a:lnTo>
                                <a:pt x="5096" y="2520"/>
                              </a:lnTo>
                              <a:lnTo>
                                <a:pt x="5111" y="2480"/>
                              </a:lnTo>
                              <a:lnTo>
                                <a:pt x="5121" y="2435"/>
                              </a:lnTo>
                              <a:lnTo>
                                <a:pt x="5126" y="2390"/>
                              </a:lnTo>
                              <a:lnTo>
                                <a:pt x="5126" y="2350"/>
                              </a:lnTo>
                              <a:lnTo>
                                <a:pt x="5121" y="2305"/>
                              </a:lnTo>
                              <a:lnTo>
                                <a:pt x="5111" y="2265"/>
                              </a:lnTo>
                              <a:lnTo>
                                <a:pt x="5096" y="2225"/>
                              </a:lnTo>
                              <a:lnTo>
                                <a:pt x="5151" y="2230"/>
                              </a:lnTo>
                              <a:lnTo>
                                <a:pt x="5196" y="2220"/>
                              </a:lnTo>
                              <a:lnTo>
                                <a:pt x="5241" y="2200"/>
                              </a:lnTo>
                              <a:lnTo>
                                <a:pt x="5276" y="2175"/>
                              </a:lnTo>
                              <a:lnTo>
                                <a:pt x="5301" y="2140"/>
                              </a:lnTo>
                              <a:lnTo>
                                <a:pt x="5326" y="2100"/>
                              </a:lnTo>
                              <a:lnTo>
                                <a:pt x="5341" y="2055"/>
                              </a:lnTo>
                              <a:lnTo>
                                <a:pt x="5351" y="2010"/>
                              </a:lnTo>
                              <a:lnTo>
                                <a:pt x="5356" y="1955"/>
                              </a:lnTo>
                              <a:lnTo>
                                <a:pt x="5351" y="1905"/>
                              </a:lnTo>
                              <a:lnTo>
                                <a:pt x="5346" y="1850"/>
                              </a:lnTo>
                              <a:lnTo>
                                <a:pt x="5331" y="1795"/>
                              </a:lnTo>
                              <a:lnTo>
                                <a:pt x="5311" y="1745"/>
                              </a:lnTo>
                              <a:lnTo>
                                <a:pt x="5286" y="1695"/>
                              </a:lnTo>
                              <a:lnTo>
                                <a:pt x="5261" y="1650"/>
                              </a:lnTo>
                              <a:lnTo>
                                <a:pt x="5226" y="1610"/>
                              </a:lnTo>
                              <a:lnTo>
                                <a:pt x="5151" y="1530"/>
                              </a:lnTo>
                              <a:lnTo>
                                <a:pt x="5121" y="1485"/>
                              </a:lnTo>
                              <a:lnTo>
                                <a:pt x="5091" y="1435"/>
                              </a:lnTo>
                              <a:lnTo>
                                <a:pt x="5071" y="1385"/>
                              </a:lnTo>
                              <a:lnTo>
                                <a:pt x="5061" y="1360"/>
                              </a:lnTo>
                              <a:lnTo>
                                <a:pt x="5061" y="1330"/>
                              </a:lnTo>
                              <a:lnTo>
                                <a:pt x="5061" y="1305"/>
                              </a:lnTo>
                              <a:lnTo>
                                <a:pt x="5061" y="1275"/>
                              </a:lnTo>
                              <a:lnTo>
                                <a:pt x="5071" y="1245"/>
                              </a:lnTo>
                              <a:lnTo>
                                <a:pt x="5081" y="1215"/>
                              </a:lnTo>
                              <a:lnTo>
                                <a:pt x="5096" y="1190"/>
                              </a:lnTo>
                              <a:lnTo>
                                <a:pt x="5111" y="1170"/>
                              </a:lnTo>
                              <a:lnTo>
                                <a:pt x="5126" y="1150"/>
                              </a:lnTo>
                              <a:lnTo>
                                <a:pt x="5146" y="1135"/>
                              </a:lnTo>
                              <a:lnTo>
                                <a:pt x="5166" y="1125"/>
                              </a:lnTo>
                              <a:lnTo>
                                <a:pt x="5186" y="1120"/>
                              </a:lnTo>
                              <a:lnTo>
                                <a:pt x="5206" y="1115"/>
                              </a:lnTo>
                              <a:lnTo>
                                <a:pt x="5226" y="1110"/>
                              </a:lnTo>
                              <a:lnTo>
                                <a:pt x="5251" y="1115"/>
                              </a:lnTo>
                              <a:lnTo>
                                <a:pt x="5266" y="1120"/>
                              </a:lnTo>
                              <a:lnTo>
                                <a:pt x="5286" y="1130"/>
                              </a:lnTo>
                              <a:lnTo>
                                <a:pt x="5301" y="1145"/>
                              </a:lnTo>
                              <a:lnTo>
                                <a:pt x="5316" y="1165"/>
                              </a:lnTo>
                              <a:lnTo>
                                <a:pt x="5326" y="1185"/>
                              </a:lnTo>
                              <a:lnTo>
                                <a:pt x="5336" y="1215"/>
                              </a:lnTo>
                              <a:lnTo>
                                <a:pt x="5341" y="1245"/>
                              </a:lnTo>
                              <a:lnTo>
                                <a:pt x="5321" y="1240"/>
                              </a:lnTo>
                              <a:lnTo>
                                <a:pt x="5306" y="1235"/>
                              </a:lnTo>
                              <a:lnTo>
                                <a:pt x="5291" y="1240"/>
                              </a:lnTo>
                              <a:lnTo>
                                <a:pt x="5281" y="1245"/>
                              </a:lnTo>
                              <a:lnTo>
                                <a:pt x="5271" y="1250"/>
                              </a:lnTo>
                              <a:lnTo>
                                <a:pt x="5261" y="1260"/>
                              </a:lnTo>
                              <a:lnTo>
                                <a:pt x="5256" y="1290"/>
                              </a:lnTo>
                              <a:lnTo>
                                <a:pt x="5256" y="1320"/>
                              </a:lnTo>
                              <a:lnTo>
                                <a:pt x="5261" y="1335"/>
                              </a:lnTo>
                              <a:lnTo>
                                <a:pt x="5271" y="1350"/>
                              </a:lnTo>
                              <a:lnTo>
                                <a:pt x="5281" y="1360"/>
                              </a:lnTo>
                              <a:lnTo>
                                <a:pt x="5296" y="1375"/>
                              </a:lnTo>
                              <a:lnTo>
                                <a:pt x="5316" y="1385"/>
                              </a:lnTo>
                              <a:lnTo>
                                <a:pt x="5336" y="1390"/>
                              </a:lnTo>
                              <a:lnTo>
                                <a:pt x="5371" y="1390"/>
                              </a:lnTo>
                              <a:lnTo>
                                <a:pt x="5406" y="1385"/>
                              </a:lnTo>
                              <a:lnTo>
                                <a:pt x="5441" y="1365"/>
                              </a:lnTo>
                              <a:lnTo>
                                <a:pt x="5471" y="1345"/>
                              </a:lnTo>
                              <a:lnTo>
                                <a:pt x="5501" y="1315"/>
                              </a:lnTo>
                              <a:lnTo>
                                <a:pt x="5526" y="1280"/>
                              </a:lnTo>
                              <a:lnTo>
                                <a:pt x="5546" y="1240"/>
                              </a:lnTo>
                              <a:lnTo>
                                <a:pt x="5561" y="1205"/>
                              </a:lnTo>
                              <a:lnTo>
                                <a:pt x="5571" y="1150"/>
                              </a:lnTo>
                              <a:lnTo>
                                <a:pt x="5571" y="1095"/>
                              </a:lnTo>
                              <a:lnTo>
                                <a:pt x="5561" y="1040"/>
                              </a:lnTo>
                              <a:lnTo>
                                <a:pt x="5546" y="985"/>
                              </a:lnTo>
                              <a:lnTo>
                                <a:pt x="5526" y="930"/>
                              </a:lnTo>
                              <a:lnTo>
                                <a:pt x="5496" y="880"/>
                              </a:lnTo>
                              <a:lnTo>
                                <a:pt x="5461" y="835"/>
                              </a:lnTo>
                              <a:lnTo>
                                <a:pt x="5426" y="795"/>
                              </a:lnTo>
                              <a:lnTo>
                                <a:pt x="5386" y="755"/>
                              </a:lnTo>
                              <a:lnTo>
                                <a:pt x="5341" y="725"/>
                              </a:lnTo>
                              <a:lnTo>
                                <a:pt x="5296" y="700"/>
                              </a:lnTo>
                              <a:lnTo>
                                <a:pt x="5251" y="680"/>
                              </a:lnTo>
                              <a:lnTo>
                                <a:pt x="5206" y="670"/>
                              </a:lnTo>
                              <a:lnTo>
                                <a:pt x="5166" y="670"/>
                              </a:lnTo>
                              <a:lnTo>
                                <a:pt x="5126" y="680"/>
                              </a:lnTo>
                              <a:lnTo>
                                <a:pt x="5086" y="695"/>
                              </a:lnTo>
                              <a:lnTo>
                                <a:pt x="5101" y="665"/>
                              </a:lnTo>
                              <a:lnTo>
                                <a:pt x="5111" y="635"/>
                              </a:lnTo>
                              <a:lnTo>
                                <a:pt x="5126" y="565"/>
                              </a:lnTo>
                              <a:lnTo>
                                <a:pt x="5131" y="495"/>
                              </a:lnTo>
                              <a:lnTo>
                                <a:pt x="5126" y="420"/>
                              </a:lnTo>
                              <a:lnTo>
                                <a:pt x="5116" y="390"/>
                              </a:lnTo>
                              <a:lnTo>
                                <a:pt x="5106" y="355"/>
                              </a:lnTo>
                              <a:lnTo>
                                <a:pt x="5096" y="325"/>
                              </a:lnTo>
                              <a:lnTo>
                                <a:pt x="5076" y="295"/>
                              </a:lnTo>
                              <a:lnTo>
                                <a:pt x="5061" y="270"/>
                              </a:lnTo>
                              <a:lnTo>
                                <a:pt x="5036" y="250"/>
                              </a:lnTo>
                              <a:lnTo>
                                <a:pt x="5011" y="235"/>
                              </a:lnTo>
                              <a:lnTo>
                                <a:pt x="4986" y="220"/>
                              </a:lnTo>
                              <a:lnTo>
                                <a:pt x="4961" y="215"/>
                              </a:lnTo>
                              <a:lnTo>
                                <a:pt x="4931" y="210"/>
                              </a:lnTo>
                              <a:lnTo>
                                <a:pt x="4901" y="215"/>
                              </a:lnTo>
                              <a:lnTo>
                                <a:pt x="4871" y="220"/>
                              </a:lnTo>
                              <a:lnTo>
                                <a:pt x="4841" y="235"/>
                              </a:lnTo>
                              <a:lnTo>
                                <a:pt x="4816" y="255"/>
                              </a:lnTo>
                              <a:lnTo>
                                <a:pt x="4791" y="275"/>
                              </a:lnTo>
                              <a:lnTo>
                                <a:pt x="4776" y="305"/>
                              </a:lnTo>
                              <a:lnTo>
                                <a:pt x="4766" y="335"/>
                              </a:lnTo>
                              <a:lnTo>
                                <a:pt x="4761" y="370"/>
                              </a:lnTo>
                              <a:lnTo>
                                <a:pt x="4761" y="405"/>
                              </a:lnTo>
                              <a:lnTo>
                                <a:pt x="4766" y="440"/>
                              </a:lnTo>
                              <a:lnTo>
                                <a:pt x="4781" y="465"/>
                              </a:lnTo>
                              <a:lnTo>
                                <a:pt x="4791" y="475"/>
                              </a:lnTo>
                              <a:lnTo>
                                <a:pt x="4801" y="480"/>
                              </a:lnTo>
                              <a:lnTo>
                                <a:pt x="4811" y="485"/>
                              </a:lnTo>
                              <a:lnTo>
                                <a:pt x="4826" y="480"/>
                              </a:lnTo>
                              <a:lnTo>
                                <a:pt x="4841" y="475"/>
                              </a:lnTo>
                              <a:lnTo>
                                <a:pt x="4856" y="465"/>
                              </a:lnTo>
                              <a:lnTo>
                                <a:pt x="4856" y="445"/>
                              </a:lnTo>
                              <a:lnTo>
                                <a:pt x="4861" y="430"/>
                              </a:lnTo>
                              <a:lnTo>
                                <a:pt x="4871" y="420"/>
                              </a:lnTo>
                              <a:lnTo>
                                <a:pt x="4876" y="415"/>
                              </a:lnTo>
                              <a:lnTo>
                                <a:pt x="4886" y="415"/>
                              </a:lnTo>
                              <a:lnTo>
                                <a:pt x="4891" y="420"/>
                              </a:lnTo>
                              <a:lnTo>
                                <a:pt x="4906" y="440"/>
                              </a:lnTo>
                              <a:lnTo>
                                <a:pt x="4916" y="465"/>
                              </a:lnTo>
                              <a:lnTo>
                                <a:pt x="4916" y="480"/>
                              </a:lnTo>
                              <a:lnTo>
                                <a:pt x="4916" y="500"/>
                              </a:lnTo>
                              <a:lnTo>
                                <a:pt x="4906" y="520"/>
                              </a:lnTo>
                              <a:lnTo>
                                <a:pt x="4896" y="535"/>
                              </a:lnTo>
                              <a:lnTo>
                                <a:pt x="4881" y="555"/>
                              </a:lnTo>
                              <a:lnTo>
                                <a:pt x="4856" y="575"/>
                              </a:lnTo>
                              <a:lnTo>
                                <a:pt x="4821" y="590"/>
                              </a:lnTo>
                              <a:lnTo>
                                <a:pt x="4781" y="605"/>
                              </a:lnTo>
                              <a:lnTo>
                                <a:pt x="4741" y="605"/>
                              </a:lnTo>
                              <a:lnTo>
                                <a:pt x="4701" y="605"/>
                              </a:lnTo>
                              <a:lnTo>
                                <a:pt x="4661" y="595"/>
                              </a:lnTo>
                              <a:lnTo>
                                <a:pt x="4621" y="575"/>
                              </a:lnTo>
                              <a:lnTo>
                                <a:pt x="4586" y="555"/>
                              </a:lnTo>
                              <a:lnTo>
                                <a:pt x="4556" y="525"/>
                              </a:lnTo>
                              <a:lnTo>
                                <a:pt x="4531" y="490"/>
                              </a:lnTo>
                              <a:lnTo>
                                <a:pt x="4511" y="450"/>
                              </a:lnTo>
                              <a:lnTo>
                                <a:pt x="4476" y="365"/>
                              </a:lnTo>
                              <a:lnTo>
                                <a:pt x="4456" y="325"/>
                              </a:lnTo>
                              <a:lnTo>
                                <a:pt x="4431" y="290"/>
                              </a:lnTo>
                              <a:lnTo>
                                <a:pt x="4406" y="260"/>
                              </a:lnTo>
                              <a:lnTo>
                                <a:pt x="4366" y="240"/>
                              </a:lnTo>
                              <a:lnTo>
                                <a:pt x="4326" y="225"/>
                              </a:lnTo>
                              <a:lnTo>
                                <a:pt x="4281" y="220"/>
                              </a:lnTo>
                              <a:lnTo>
                                <a:pt x="4236" y="220"/>
                              </a:lnTo>
                              <a:lnTo>
                                <a:pt x="4187" y="230"/>
                              </a:lnTo>
                              <a:lnTo>
                                <a:pt x="4142" y="250"/>
                              </a:lnTo>
                              <a:lnTo>
                                <a:pt x="4102" y="275"/>
                              </a:lnTo>
                              <a:lnTo>
                                <a:pt x="4062" y="305"/>
                              </a:lnTo>
                              <a:lnTo>
                                <a:pt x="4027" y="340"/>
                              </a:lnTo>
                              <a:lnTo>
                                <a:pt x="4037" y="305"/>
                              </a:lnTo>
                              <a:lnTo>
                                <a:pt x="4047" y="270"/>
                              </a:lnTo>
                              <a:lnTo>
                                <a:pt x="4052" y="240"/>
                              </a:lnTo>
                              <a:lnTo>
                                <a:pt x="4052" y="210"/>
                              </a:lnTo>
                              <a:lnTo>
                                <a:pt x="4047" y="180"/>
                              </a:lnTo>
                              <a:lnTo>
                                <a:pt x="4042" y="155"/>
                              </a:lnTo>
                              <a:lnTo>
                                <a:pt x="4037" y="135"/>
                              </a:lnTo>
                              <a:lnTo>
                                <a:pt x="4027" y="110"/>
                              </a:lnTo>
                              <a:lnTo>
                                <a:pt x="3997" y="75"/>
                              </a:lnTo>
                              <a:lnTo>
                                <a:pt x="3962" y="45"/>
                              </a:lnTo>
                              <a:lnTo>
                                <a:pt x="3927" y="20"/>
                              </a:lnTo>
                              <a:lnTo>
                                <a:pt x="3882" y="10"/>
                              </a:lnTo>
                              <a:lnTo>
                                <a:pt x="3842" y="0"/>
                              </a:lnTo>
                              <a:lnTo>
                                <a:pt x="3797" y="0"/>
                              </a:lnTo>
                              <a:lnTo>
                                <a:pt x="3757" y="10"/>
                              </a:lnTo>
                              <a:lnTo>
                                <a:pt x="3722" y="25"/>
                              </a:lnTo>
                              <a:lnTo>
                                <a:pt x="3692" y="50"/>
                              </a:lnTo>
                              <a:lnTo>
                                <a:pt x="3672" y="80"/>
                              </a:lnTo>
                              <a:lnTo>
                                <a:pt x="3667" y="100"/>
                              </a:lnTo>
                              <a:lnTo>
                                <a:pt x="3662" y="120"/>
                              </a:lnTo>
                              <a:lnTo>
                                <a:pt x="3657" y="140"/>
                              </a:lnTo>
                              <a:lnTo>
                                <a:pt x="3662" y="165"/>
                              </a:lnTo>
                              <a:lnTo>
                                <a:pt x="3667" y="200"/>
                              </a:lnTo>
                              <a:lnTo>
                                <a:pt x="3682" y="230"/>
                              </a:lnTo>
                              <a:lnTo>
                                <a:pt x="3692" y="245"/>
                              </a:lnTo>
                              <a:lnTo>
                                <a:pt x="3702" y="255"/>
                              </a:lnTo>
                              <a:lnTo>
                                <a:pt x="3717" y="260"/>
                              </a:lnTo>
                              <a:lnTo>
                                <a:pt x="3732" y="265"/>
                              </a:lnTo>
                              <a:lnTo>
                                <a:pt x="3757" y="265"/>
                              </a:lnTo>
                              <a:lnTo>
                                <a:pt x="3767" y="255"/>
                              </a:lnTo>
                              <a:lnTo>
                                <a:pt x="3772" y="240"/>
                              </a:lnTo>
                              <a:lnTo>
                                <a:pt x="3772" y="225"/>
                              </a:lnTo>
                              <a:lnTo>
                                <a:pt x="3767" y="185"/>
                              </a:lnTo>
                              <a:lnTo>
                                <a:pt x="3772" y="165"/>
                              </a:lnTo>
                              <a:lnTo>
                                <a:pt x="3782" y="150"/>
                              </a:lnTo>
                              <a:lnTo>
                                <a:pt x="3797" y="145"/>
                              </a:lnTo>
                              <a:lnTo>
                                <a:pt x="3807" y="140"/>
                              </a:lnTo>
                              <a:lnTo>
                                <a:pt x="3817" y="145"/>
                              </a:lnTo>
                              <a:lnTo>
                                <a:pt x="3822" y="155"/>
                              </a:lnTo>
                              <a:lnTo>
                                <a:pt x="3822" y="185"/>
                              </a:lnTo>
                              <a:lnTo>
                                <a:pt x="3817" y="230"/>
                              </a:lnTo>
                              <a:lnTo>
                                <a:pt x="3802" y="280"/>
                              </a:lnTo>
                              <a:lnTo>
                                <a:pt x="3782" y="330"/>
                              </a:lnTo>
                              <a:lnTo>
                                <a:pt x="3762" y="375"/>
                              </a:lnTo>
                              <a:lnTo>
                                <a:pt x="3737" y="410"/>
                              </a:lnTo>
                              <a:lnTo>
                                <a:pt x="3712" y="380"/>
                              </a:lnTo>
                              <a:lnTo>
                                <a:pt x="3682" y="350"/>
                              </a:lnTo>
                              <a:lnTo>
                                <a:pt x="3657" y="330"/>
                              </a:lnTo>
                              <a:lnTo>
                                <a:pt x="3627" y="310"/>
                              </a:lnTo>
                              <a:lnTo>
                                <a:pt x="3592" y="290"/>
                              </a:lnTo>
                              <a:lnTo>
                                <a:pt x="3562" y="280"/>
                              </a:lnTo>
                              <a:lnTo>
                                <a:pt x="3527" y="270"/>
                              </a:lnTo>
                              <a:lnTo>
                                <a:pt x="3492" y="265"/>
                              </a:lnTo>
                              <a:lnTo>
                                <a:pt x="3462" y="265"/>
                              </a:lnTo>
                              <a:lnTo>
                                <a:pt x="3427" y="270"/>
                              </a:lnTo>
                              <a:lnTo>
                                <a:pt x="3397" y="280"/>
                              </a:lnTo>
                              <a:lnTo>
                                <a:pt x="3362" y="300"/>
                              </a:lnTo>
                              <a:lnTo>
                                <a:pt x="3332" y="320"/>
                              </a:lnTo>
                              <a:lnTo>
                                <a:pt x="3302" y="350"/>
                              </a:lnTo>
                              <a:lnTo>
                                <a:pt x="3277" y="380"/>
                              </a:lnTo>
                              <a:lnTo>
                                <a:pt x="3252" y="425"/>
                              </a:lnTo>
                              <a:lnTo>
                                <a:pt x="3257" y="405"/>
                              </a:lnTo>
                              <a:lnTo>
                                <a:pt x="3262" y="385"/>
                              </a:lnTo>
                              <a:lnTo>
                                <a:pt x="3267" y="365"/>
                              </a:lnTo>
                              <a:lnTo>
                                <a:pt x="3262" y="345"/>
                              </a:lnTo>
                              <a:lnTo>
                                <a:pt x="3252" y="300"/>
                              </a:lnTo>
                              <a:lnTo>
                                <a:pt x="3227" y="250"/>
                              </a:lnTo>
                              <a:lnTo>
                                <a:pt x="3192" y="210"/>
                              </a:lnTo>
                              <a:lnTo>
                                <a:pt x="3152" y="165"/>
                              </a:lnTo>
                              <a:lnTo>
                                <a:pt x="3107" y="125"/>
                              </a:lnTo>
                              <a:lnTo>
                                <a:pt x="3057" y="95"/>
                              </a:lnTo>
                              <a:lnTo>
                                <a:pt x="3002" y="70"/>
                              </a:lnTo>
                              <a:lnTo>
                                <a:pt x="2947" y="55"/>
                              </a:lnTo>
                              <a:lnTo>
                                <a:pt x="2892" y="50"/>
                              </a:lnTo>
                              <a:lnTo>
                                <a:pt x="2863" y="50"/>
                              </a:lnTo>
                              <a:lnTo>
                                <a:pt x="2838" y="55"/>
                              </a:lnTo>
                              <a:lnTo>
                                <a:pt x="2808" y="65"/>
                              </a:lnTo>
                              <a:lnTo>
                                <a:pt x="2783" y="80"/>
                              </a:lnTo>
                              <a:lnTo>
                                <a:pt x="2758" y="95"/>
                              </a:lnTo>
                              <a:lnTo>
                                <a:pt x="2738" y="115"/>
                              </a:lnTo>
                              <a:lnTo>
                                <a:pt x="2713" y="145"/>
                              </a:lnTo>
                              <a:lnTo>
                                <a:pt x="2693" y="175"/>
                              </a:lnTo>
                              <a:lnTo>
                                <a:pt x="2673" y="210"/>
                              </a:lnTo>
                              <a:lnTo>
                                <a:pt x="2658" y="245"/>
                              </a:lnTo>
                              <a:lnTo>
                                <a:pt x="2668" y="210"/>
                              </a:lnTo>
                              <a:lnTo>
                                <a:pt x="2668" y="180"/>
                              </a:lnTo>
                              <a:lnTo>
                                <a:pt x="2658" y="155"/>
                              </a:lnTo>
                              <a:lnTo>
                                <a:pt x="2638" y="130"/>
                              </a:lnTo>
                              <a:lnTo>
                                <a:pt x="2613" y="115"/>
                              </a:lnTo>
                              <a:lnTo>
                                <a:pt x="2583" y="100"/>
                              </a:lnTo>
                              <a:lnTo>
                                <a:pt x="2548" y="95"/>
                              </a:lnTo>
                              <a:lnTo>
                                <a:pt x="2513" y="90"/>
                              </a:lnTo>
                              <a:lnTo>
                                <a:pt x="2473" y="90"/>
                              </a:lnTo>
                              <a:lnTo>
                                <a:pt x="2428" y="95"/>
                              </a:lnTo>
                              <a:lnTo>
                                <a:pt x="2388" y="105"/>
                              </a:lnTo>
                              <a:lnTo>
                                <a:pt x="2343" y="115"/>
                              </a:lnTo>
                              <a:lnTo>
                                <a:pt x="2303" y="130"/>
                              </a:lnTo>
                              <a:lnTo>
                                <a:pt x="2263" y="150"/>
                              </a:lnTo>
                              <a:lnTo>
                                <a:pt x="2228" y="175"/>
                              </a:lnTo>
                              <a:lnTo>
                                <a:pt x="2198" y="200"/>
                              </a:lnTo>
                              <a:lnTo>
                                <a:pt x="2153" y="245"/>
                              </a:lnTo>
                              <a:lnTo>
                                <a:pt x="2103" y="305"/>
                              </a:lnTo>
                              <a:lnTo>
                                <a:pt x="2043" y="370"/>
                              </a:lnTo>
                              <a:lnTo>
                                <a:pt x="1983" y="425"/>
                              </a:lnTo>
                              <a:lnTo>
                                <a:pt x="1948" y="445"/>
                              </a:lnTo>
                              <a:lnTo>
                                <a:pt x="1918" y="465"/>
                              </a:lnTo>
                              <a:lnTo>
                                <a:pt x="1883" y="475"/>
                              </a:lnTo>
                              <a:lnTo>
                                <a:pt x="1848" y="480"/>
                              </a:lnTo>
                              <a:lnTo>
                                <a:pt x="1818" y="475"/>
                              </a:lnTo>
                              <a:lnTo>
                                <a:pt x="1783" y="460"/>
                              </a:lnTo>
                              <a:lnTo>
                                <a:pt x="1753" y="440"/>
                              </a:lnTo>
                              <a:lnTo>
                                <a:pt x="1723" y="400"/>
                              </a:lnTo>
                              <a:lnTo>
                                <a:pt x="1703" y="370"/>
                              </a:lnTo>
                              <a:lnTo>
                                <a:pt x="1693" y="330"/>
                              </a:lnTo>
                              <a:lnTo>
                                <a:pt x="1693" y="285"/>
                              </a:lnTo>
                              <a:lnTo>
                                <a:pt x="1698" y="245"/>
                              </a:lnTo>
                              <a:lnTo>
                                <a:pt x="1708" y="210"/>
                              </a:lnTo>
                              <a:lnTo>
                                <a:pt x="1718" y="200"/>
                              </a:lnTo>
                              <a:lnTo>
                                <a:pt x="1728" y="190"/>
                              </a:lnTo>
                              <a:lnTo>
                                <a:pt x="1743" y="185"/>
                              </a:lnTo>
                              <a:lnTo>
                                <a:pt x="1758" y="180"/>
                              </a:lnTo>
                              <a:lnTo>
                                <a:pt x="1773" y="185"/>
                              </a:lnTo>
                              <a:lnTo>
                                <a:pt x="1788" y="195"/>
                              </a:lnTo>
                              <a:lnTo>
                                <a:pt x="1798" y="210"/>
                              </a:lnTo>
                              <a:lnTo>
                                <a:pt x="1803" y="225"/>
                              </a:lnTo>
                              <a:lnTo>
                                <a:pt x="1798" y="265"/>
                              </a:lnTo>
                              <a:lnTo>
                                <a:pt x="1798" y="285"/>
                              </a:lnTo>
                              <a:lnTo>
                                <a:pt x="1803" y="300"/>
                              </a:lnTo>
                              <a:lnTo>
                                <a:pt x="1813" y="305"/>
                              </a:lnTo>
                              <a:lnTo>
                                <a:pt x="1838" y="305"/>
                              </a:lnTo>
                              <a:lnTo>
                                <a:pt x="1853" y="305"/>
                              </a:lnTo>
                              <a:lnTo>
                                <a:pt x="1868" y="295"/>
                              </a:lnTo>
                              <a:lnTo>
                                <a:pt x="1878" y="285"/>
                              </a:lnTo>
                              <a:lnTo>
                                <a:pt x="1888" y="270"/>
                              </a:lnTo>
                              <a:lnTo>
                                <a:pt x="1903" y="240"/>
                              </a:lnTo>
                              <a:lnTo>
                                <a:pt x="1908" y="205"/>
                              </a:lnTo>
                              <a:lnTo>
                                <a:pt x="1913" y="185"/>
                              </a:lnTo>
                              <a:lnTo>
                                <a:pt x="1908" y="160"/>
                              </a:lnTo>
                              <a:lnTo>
                                <a:pt x="1903" y="140"/>
                              </a:lnTo>
                              <a:lnTo>
                                <a:pt x="1898" y="125"/>
                              </a:lnTo>
                              <a:lnTo>
                                <a:pt x="1878" y="90"/>
                              </a:lnTo>
                              <a:lnTo>
                                <a:pt x="1848" y="70"/>
                              </a:lnTo>
                              <a:lnTo>
                                <a:pt x="1813" y="55"/>
                              </a:lnTo>
                              <a:lnTo>
                                <a:pt x="1773" y="45"/>
                              </a:lnTo>
                              <a:lnTo>
                                <a:pt x="1728" y="45"/>
                              </a:lnTo>
                              <a:lnTo>
                                <a:pt x="1688" y="50"/>
                              </a:lnTo>
                              <a:lnTo>
                                <a:pt x="1643" y="65"/>
                              </a:lnTo>
                              <a:lnTo>
                                <a:pt x="1608" y="85"/>
                              </a:lnTo>
                              <a:lnTo>
                                <a:pt x="1573" y="115"/>
                              </a:lnTo>
                              <a:lnTo>
                                <a:pt x="1543" y="155"/>
                              </a:lnTo>
                              <a:lnTo>
                                <a:pt x="1533" y="175"/>
                              </a:lnTo>
                              <a:lnTo>
                                <a:pt x="1529" y="200"/>
                              </a:lnTo>
                              <a:lnTo>
                                <a:pt x="1524" y="225"/>
                              </a:lnTo>
                              <a:lnTo>
                                <a:pt x="1519" y="250"/>
                              </a:lnTo>
                              <a:lnTo>
                                <a:pt x="1519" y="280"/>
                              </a:lnTo>
                              <a:lnTo>
                                <a:pt x="1524" y="315"/>
                              </a:lnTo>
                              <a:lnTo>
                                <a:pt x="1533" y="350"/>
                              </a:lnTo>
                              <a:lnTo>
                                <a:pt x="1543" y="385"/>
                              </a:lnTo>
                              <a:lnTo>
                                <a:pt x="1509" y="345"/>
                              </a:lnTo>
                              <a:lnTo>
                                <a:pt x="1469" y="315"/>
                              </a:lnTo>
                              <a:lnTo>
                                <a:pt x="1429" y="290"/>
                              </a:lnTo>
                              <a:lnTo>
                                <a:pt x="1384" y="275"/>
                              </a:lnTo>
                              <a:lnTo>
                                <a:pt x="1334" y="265"/>
                              </a:lnTo>
                              <a:lnTo>
                                <a:pt x="1289" y="260"/>
                              </a:lnTo>
                              <a:lnTo>
                                <a:pt x="1244" y="265"/>
                              </a:lnTo>
                              <a:lnTo>
                                <a:pt x="1204" y="280"/>
                              </a:lnTo>
                              <a:lnTo>
                                <a:pt x="1164" y="305"/>
                              </a:lnTo>
                              <a:lnTo>
                                <a:pt x="1139" y="335"/>
                              </a:lnTo>
                              <a:lnTo>
                                <a:pt x="1114" y="370"/>
                              </a:lnTo>
                              <a:lnTo>
                                <a:pt x="1094" y="410"/>
                              </a:lnTo>
                              <a:lnTo>
                                <a:pt x="1059" y="490"/>
                              </a:lnTo>
                              <a:lnTo>
                                <a:pt x="1039" y="530"/>
                              </a:lnTo>
                              <a:lnTo>
                                <a:pt x="1014" y="570"/>
                              </a:lnTo>
                              <a:lnTo>
                                <a:pt x="984" y="595"/>
                              </a:lnTo>
                              <a:lnTo>
                                <a:pt x="949" y="620"/>
                              </a:lnTo>
                              <a:lnTo>
                                <a:pt x="909" y="635"/>
                              </a:lnTo>
                              <a:lnTo>
                                <a:pt x="869" y="645"/>
                              </a:lnTo>
                              <a:lnTo>
                                <a:pt x="829" y="650"/>
                              </a:lnTo>
                              <a:lnTo>
                                <a:pt x="784" y="645"/>
                              </a:lnTo>
                              <a:lnTo>
                                <a:pt x="749" y="635"/>
                              </a:lnTo>
                              <a:lnTo>
                                <a:pt x="714" y="615"/>
                              </a:lnTo>
                              <a:lnTo>
                                <a:pt x="689" y="595"/>
                              </a:lnTo>
                              <a:lnTo>
                                <a:pt x="674" y="580"/>
                              </a:lnTo>
                              <a:lnTo>
                                <a:pt x="664" y="560"/>
                              </a:lnTo>
                              <a:lnTo>
                                <a:pt x="654" y="540"/>
                              </a:lnTo>
                              <a:lnTo>
                                <a:pt x="654" y="525"/>
                              </a:lnTo>
                              <a:lnTo>
                                <a:pt x="654" y="505"/>
                              </a:lnTo>
                              <a:lnTo>
                                <a:pt x="664" y="480"/>
                              </a:lnTo>
                              <a:lnTo>
                                <a:pt x="679" y="460"/>
                              </a:lnTo>
                              <a:lnTo>
                                <a:pt x="684" y="460"/>
                              </a:lnTo>
                              <a:lnTo>
                                <a:pt x="694" y="460"/>
                              </a:lnTo>
                              <a:lnTo>
                                <a:pt x="699" y="465"/>
                              </a:lnTo>
                              <a:lnTo>
                                <a:pt x="709" y="470"/>
                              </a:lnTo>
                              <a:lnTo>
                                <a:pt x="714" y="485"/>
                              </a:lnTo>
                              <a:lnTo>
                                <a:pt x="714" y="505"/>
                              </a:lnTo>
                              <a:lnTo>
                                <a:pt x="729" y="520"/>
                              </a:lnTo>
                              <a:lnTo>
                                <a:pt x="744" y="525"/>
                              </a:lnTo>
                              <a:lnTo>
                                <a:pt x="759" y="525"/>
                              </a:lnTo>
                              <a:lnTo>
                                <a:pt x="769" y="525"/>
                              </a:lnTo>
                              <a:lnTo>
                                <a:pt x="779" y="515"/>
                              </a:lnTo>
                              <a:lnTo>
                                <a:pt x="789" y="510"/>
                              </a:lnTo>
                              <a:lnTo>
                                <a:pt x="804" y="480"/>
                              </a:lnTo>
                              <a:lnTo>
                                <a:pt x="809" y="450"/>
                              </a:lnTo>
                              <a:lnTo>
                                <a:pt x="809" y="415"/>
                              </a:lnTo>
                              <a:lnTo>
                                <a:pt x="804" y="375"/>
                              </a:lnTo>
                              <a:lnTo>
                                <a:pt x="794" y="345"/>
                              </a:lnTo>
                              <a:lnTo>
                                <a:pt x="779" y="315"/>
                              </a:lnTo>
                              <a:lnTo>
                                <a:pt x="754" y="295"/>
                              </a:lnTo>
                              <a:lnTo>
                                <a:pt x="729" y="275"/>
                              </a:lnTo>
                              <a:lnTo>
                                <a:pt x="699" y="265"/>
                              </a:lnTo>
                              <a:lnTo>
                                <a:pt x="669" y="255"/>
                              </a:lnTo>
                              <a:lnTo>
                                <a:pt x="639" y="255"/>
                              </a:lnTo>
                              <a:lnTo>
                                <a:pt x="609" y="255"/>
                              </a:lnTo>
                              <a:lnTo>
                                <a:pt x="584" y="265"/>
                              </a:lnTo>
                              <a:lnTo>
                                <a:pt x="559" y="275"/>
                              </a:lnTo>
                              <a:lnTo>
                                <a:pt x="534" y="295"/>
                              </a:lnTo>
                              <a:lnTo>
                                <a:pt x="509" y="315"/>
                              </a:lnTo>
                              <a:lnTo>
                                <a:pt x="494" y="340"/>
                              </a:lnTo>
                              <a:lnTo>
                                <a:pt x="474" y="365"/>
                              </a:lnTo>
                              <a:lnTo>
                                <a:pt x="464" y="395"/>
                              </a:lnTo>
                              <a:lnTo>
                                <a:pt x="454" y="430"/>
                              </a:lnTo>
                              <a:lnTo>
                                <a:pt x="444" y="465"/>
                              </a:lnTo>
                              <a:lnTo>
                                <a:pt x="439" y="535"/>
                              </a:lnTo>
                              <a:lnTo>
                                <a:pt x="444" y="605"/>
                              </a:lnTo>
                              <a:lnTo>
                                <a:pt x="459" y="675"/>
                              </a:lnTo>
                              <a:lnTo>
                                <a:pt x="469" y="710"/>
                              </a:lnTo>
                              <a:lnTo>
                                <a:pt x="484" y="740"/>
                              </a:lnTo>
                              <a:lnTo>
                                <a:pt x="444" y="720"/>
                              </a:lnTo>
                              <a:lnTo>
                                <a:pt x="404" y="710"/>
                              </a:lnTo>
                              <a:lnTo>
                                <a:pt x="364" y="715"/>
                              </a:lnTo>
                              <a:lnTo>
                                <a:pt x="319" y="725"/>
                              </a:lnTo>
                              <a:lnTo>
                                <a:pt x="274" y="740"/>
                              </a:lnTo>
                              <a:lnTo>
                                <a:pt x="229" y="765"/>
                              </a:lnTo>
                              <a:lnTo>
                                <a:pt x="184" y="800"/>
                              </a:lnTo>
                              <a:lnTo>
                                <a:pt x="145" y="835"/>
                              </a:lnTo>
                              <a:lnTo>
                                <a:pt x="110" y="875"/>
                              </a:lnTo>
                              <a:lnTo>
                                <a:pt x="75" y="925"/>
                              </a:lnTo>
                              <a:lnTo>
                                <a:pt x="45" y="975"/>
                              </a:lnTo>
                              <a:lnTo>
                                <a:pt x="25" y="1025"/>
                              </a:lnTo>
                              <a:lnTo>
                                <a:pt x="10" y="1080"/>
                              </a:lnTo>
                              <a:lnTo>
                                <a:pt x="0" y="1135"/>
                              </a:lnTo>
                              <a:lnTo>
                                <a:pt x="0" y="1190"/>
                              </a:lnTo>
                              <a:lnTo>
                                <a:pt x="10" y="1245"/>
                              </a:lnTo>
                              <a:lnTo>
                                <a:pt x="25" y="1285"/>
                              </a:lnTo>
                              <a:lnTo>
                                <a:pt x="45" y="1320"/>
                              </a:lnTo>
                              <a:lnTo>
                                <a:pt x="70" y="1355"/>
                              </a:lnTo>
                              <a:lnTo>
                                <a:pt x="100" y="1385"/>
                              </a:lnTo>
                              <a:lnTo>
                                <a:pt x="130" y="1410"/>
                              </a:lnTo>
                              <a:lnTo>
                                <a:pt x="165" y="1425"/>
                              </a:lnTo>
                              <a:lnTo>
                                <a:pt x="199" y="1430"/>
                              </a:lnTo>
                              <a:lnTo>
                                <a:pt x="234" y="1430"/>
                              </a:lnTo>
                              <a:lnTo>
                                <a:pt x="254" y="1425"/>
                              </a:lnTo>
                              <a:lnTo>
                                <a:pt x="274" y="1415"/>
                              </a:lnTo>
                              <a:lnTo>
                                <a:pt x="289" y="1405"/>
                              </a:lnTo>
                              <a:lnTo>
                                <a:pt x="299" y="1390"/>
                              </a:lnTo>
                              <a:lnTo>
                                <a:pt x="309" y="1375"/>
                              </a:lnTo>
                              <a:lnTo>
                                <a:pt x="314" y="1360"/>
                              </a:lnTo>
                              <a:lnTo>
                                <a:pt x="314" y="1330"/>
                              </a:lnTo>
                              <a:lnTo>
                                <a:pt x="309" y="1305"/>
                              </a:lnTo>
                              <a:lnTo>
                                <a:pt x="299" y="1295"/>
                              </a:lnTo>
                              <a:lnTo>
                                <a:pt x="289" y="1285"/>
                              </a:lnTo>
                              <a:lnTo>
                                <a:pt x="279" y="1280"/>
                              </a:lnTo>
                              <a:lnTo>
                                <a:pt x="264" y="1280"/>
                              </a:lnTo>
                              <a:lnTo>
                                <a:pt x="249" y="1280"/>
                              </a:lnTo>
                              <a:lnTo>
                                <a:pt x="229" y="1285"/>
                              </a:lnTo>
                              <a:lnTo>
                                <a:pt x="234" y="1255"/>
                              </a:lnTo>
                              <a:lnTo>
                                <a:pt x="244" y="1230"/>
                              </a:lnTo>
                              <a:lnTo>
                                <a:pt x="254" y="1205"/>
                              </a:lnTo>
                              <a:lnTo>
                                <a:pt x="269" y="1190"/>
                              </a:lnTo>
                              <a:lnTo>
                                <a:pt x="284" y="1175"/>
                              </a:lnTo>
                              <a:lnTo>
                                <a:pt x="304" y="1165"/>
                              </a:lnTo>
                              <a:lnTo>
                                <a:pt x="319" y="1155"/>
                              </a:lnTo>
                              <a:lnTo>
                                <a:pt x="344" y="1155"/>
                              </a:lnTo>
                              <a:lnTo>
                                <a:pt x="364" y="1155"/>
                              </a:lnTo>
                              <a:lnTo>
                                <a:pt x="384" y="1160"/>
                              </a:lnTo>
                              <a:lnTo>
                                <a:pt x="404" y="1170"/>
                              </a:lnTo>
                              <a:lnTo>
                                <a:pt x="424" y="1180"/>
                              </a:lnTo>
                              <a:lnTo>
                                <a:pt x="444" y="1195"/>
                              </a:lnTo>
                              <a:lnTo>
                                <a:pt x="459" y="1210"/>
                              </a:lnTo>
                              <a:lnTo>
                                <a:pt x="474" y="1230"/>
                              </a:lnTo>
                              <a:lnTo>
                                <a:pt x="489" y="1255"/>
                              </a:lnTo>
                              <a:lnTo>
                                <a:pt x="499" y="1285"/>
                              </a:lnTo>
                              <a:lnTo>
                                <a:pt x="509" y="1315"/>
                              </a:lnTo>
                              <a:lnTo>
                                <a:pt x="509" y="1345"/>
                              </a:lnTo>
                              <a:lnTo>
                                <a:pt x="509" y="1375"/>
                              </a:lnTo>
                              <a:lnTo>
                                <a:pt x="504" y="1400"/>
                              </a:lnTo>
                              <a:lnTo>
                                <a:pt x="499" y="1425"/>
                              </a:lnTo>
                              <a:lnTo>
                                <a:pt x="479" y="1480"/>
                              </a:lnTo>
                              <a:lnTo>
                                <a:pt x="449" y="1525"/>
                              </a:lnTo>
                              <a:lnTo>
                                <a:pt x="419" y="1570"/>
                              </a:lnTo>
                              <a:lnTo>
                                <a:pt x="344" y="1650"/>
                              </a:lnTo>
                              <a:lnTo>
                                <a:pt x="309" y="1690"/>
                              </a:lnTo>
                              <a:lnTo>
                                <a:pt x="284" y="1735"/>
                              </a:lnTo>
                              <a:lnTo>
                                <a:pt x="259" y="1785"/>
                              </a:lnTo>
                              <a:lnTo>
                                <a:pt x="239" y="1835"/>
                              </a:lnTo>
                              <a:lnTo>
                                <a:pt x="224" y="1890"/>
                              </a:lnTo>
                              <a:lnTo>
                                <a:pt x="219" y="1945"/>
                              </a:lnTo>
                              <a:lnTo>
                                <a:pt x="214" y="2000"/>
                              </a:lnTo>
                              <a:lnTo>
                                <a:pt x="219" y="2050"/>
                              </a:lnTo>
                              <a:lnTo>
                                <a:pt x="229" y="2100"/>
                              </a:lnTo>
                              <a:lnTo>
                                <a:pt x="244" y="2145"/>
                              </a:lnTo>
                              <a:lnTo>
                                <a:pt x="269" y="2185"/>
                              </a:lnTo>
                              <a:lnTo>
                                <a:pt x="294" y="2215"/>
                              </a:lnTo>
                              <a:lnTo>
                                <a:pt x="329" y="2245"/>
                              </a:lnTo>
                              <a:lnTo>
                                <a:pt x="374" y="2260"/>
                              </a:lnTo>
                              <a:lnTo>
                                <a:pt x="419" y="2270"/>
                              </a:lnTo>
                              <a:lnTo>
                                <a:pt x="474" y="2270"/>
                              </a:lnTo>
                              <a:lnTo>
                                <a:pt x="459" y="2305"/>
                              </a:lnTo>
                              <a:lnTo>
                                <a:pt x="449" y="2350"/>
                              </a:lnTo>
                              <a:lnTo>
                                <a:pt x="444" y="2390"/>
                              </a:lnTo>
                              <a:lnTo>
                                <a:pt x="444" y="2435"/>
                              </a:lnTo>
                              <a:lnTo>
                                <a:pt x="449" y="2475"/>
                              </a:lnTo>
                              <a:lnTo>
                                <a:pt x="459" y="2520"/>
                              </a:lnTo>
                              <a:lnTo>
                                <a:pt x="474" y="2560"/>
                              </a:lnTo>
                              <a:lnTo>
                                <a:pt x="494" y="2605"/>
                              </a:lnTo>
                              <a:lnTo>
                                <a:pt x="534" y="2680"/>
                              </a:lnTo>
                              <a:lnTo>
                                <a:pt x="574" y="2745"/>
                              </a:lnTo>
                              <a:lnTo>
                                <a:pt x="614" y="2795"/>
                              </a:lnTo>
                              <a:lnTo>
                                <a:pt x="649" y="2825"/>
                              </a:lnTo>
                              <a:lnTo>
                                <a:pt x="684" y="2845"/>
                              </a:lnTo>
                              <a:lnTo>
                                <a:pt x="719" y="2865"/>
                              </a:lnTo>
                              <a:lnTo>
                                <a:pt x="754" y="2875"/>
                              </a:lnTo>
                              <a:lnTo>
                                <a:pt x="789" y="2885"/>
                              </a:lnTo>
                              <a:lnTo>
                                <a:pt x="829" y="2885"/>
                              </a:lnTo>
                              <a:lnTo>
                                <a:pt x="864" y="2885"/>
                              </a:lnTo>
                              <a:lnTo>
                                <a:pt x="899" y="2880"/>
                              </a:lnTo>
                              <a:lnTo>
                                <a:pt x="934" y="2875"/>
                              </a:lnTo>
                              <a:lnTo>
                                <a:pt x="969" y="2865"/>
                              </a:lnTo>
                              <a:lnTo>
                                <a:pt x="1004" y="2850"/>
                              </a:lnTo>
                              <a:lnTo>
                                <a:pt x="1074" y="2815"/>
                              </a:lnTo>
                              <a:lnTo>
                                <a:pt x="1144" y="2770"/>
                              </a:lnTo>
                              <a:lnTo>
                                <a:pt x="1209" y="2715"/>
                              </a:lnTo>
                              <a:lnTo>
                                <a:pt x="1214" y="2750"/>
                              </a:lnTo>
                              <a:lnTo>
                                <a:pt x="1219" y="2785"/>
                              </a:lnTo>
                              <a:lnTo>
                                <a:pt x="1229" y="2815"/>
                              </a:lnTo>
                              <a:lnTo>
                                <a:pt x="1244" y="2845"/>
                              </a:lnTo>
                              <a:lnTo>
                                <a:pt x="1259" y="2875"/>
                              </a:lnTo>
                              <a:lnTo>
                                <a:pt x="1279" y="2900"/>
                              </a:lnTo>
                              <a:lnTo>
                                <a:pt x="1299" y="2920"/>
                              </a:lnTo>
                              <a:lnTo>
                                <a:pt x="1324" y="2940"/>
                              </a:lnTo>
                              <a:lnTo>
                                <a:pt x="1379" y="2975"/>
                              </a:lnTo>
                              <a:lnTo>
                                <a:pt x="1439" y="3000"/>
                              </a:lnTo>
                              <a:lnTo>
                                <a:pt x="1499" y="3015"/>
                              </a:lnTo>
                              <a:lnTo>
                                <a:pt x="1568" y="3025"/>
                              </a:lnTo>
                              <a:lnTo>
                                <a:pt x="1633" y="3025"/>
                              </a:lnTo>
                              <a:lnTo>
                                <a:pt x="1703" y="3015"/>
                              </a:lnTo>
                              <a:lnTo>
                                <a:pt x="1763" y="2995"/>
                              </a:lnTo>
                              <a:lnTo>
                                <a:pt x="1823" y="2970"/>
                              </a:lnTo>
                              <a:lnTo>
                                <a:pt x="1878" y="2940"/>
                              </a:lnTo>
                              <a:lnTo>
                                <a:pt x="1903" y="2920"/>
                              </a:lnTo>
                              <a:lnTo>
                                <a:pt x="1928" y="2895"/>
                              </a:lnTo>
                              <a:lnTo>
                                <a:pt x="1943" y="2870"/>
                              </a:lnTo>
                              <a:lnTo>
                                <a:pt x="1963" y="2845"/>
                              </a:lnTo>
                              <a:lnTo>
                                <a:pt x="1978" y="2815"/>
                              </a:lnTo>
                              <a:lnTo>
                                <a:pt x="1988" y="2785"/>
                              </a:lnTo>
                              <a:lnTo>
                                <a:pt x="1993" y="2810"/>
                              </a:lnTo>
                              <a:lnTo>
                                <a:pt x="2008" y="2835"/>
                              </a:lnTo>
                              <a:lnTo>
                                <a:pt x="2018" y="2855"/>
                              </a:lnTo>
                              <a:lnTo>
                                <a:pt x="2038" y="2870"/>
                              </a:lnTo>
                              <a:lnTo>
                                <a:pt x="2058" y="2885"/>
                              </a:lnTo>
                              <a:lnTo>
                                <a:pt x="2078" y="2900"/>
                              </a:lnTo>
                              <a:lnTo>
                                <a:pt x="2128" y="2920"/>
                              </a:lnTo>
                              <a:lnTo>
                                <a:pt x="2178" y="2930"/>
                              </a:lnTo>
                              <a:lnTo>
                                <a:pt x="2228" y="2935"/>
                              </a:lnTo>
                              <a:lnTo>
                                <a:pt x="2273" y="2935"/>
                              </a:lnTo>
                              <a:lnTo>
                                <a:pt x="2318" y="2930"/>
                              </a:lnTo>
                              <a:lnTo>
                                <a:pt x="2368" y="2920"/>
                              </a:lnTo>
                              <a:lnTo>
                                <a:pt x="2418" y="2905"/>
                              </a:lnTo>
                              <a:lnTo>
                                <a:pt x="2463" y="2885"/>
                              </a:lnTo>
                              <a:lnTo>
                                <a:pt x="2508" y="2855"/>
                              </a:lnTo>
                              <a:lnTo>
                                <a:pt x="2548" y="2820"/>
                              </a:lnTo>
                              <a:lnTo>
                                <a:pt x="2588" y="2785"/>
                              </a:lnTo>
                              <a:lnTo>
                                <a:pt x="2628" y="2740"/>
                              </a:lnTo>
                              <a:lnTo>
                                <a:pt x="2668" y="2695"/>
                              </a:lnTo>
                              <a:lnTo>
                                <a:pt x="2663" y="2730"/>
                              </a:lnTo>
                              <a:lnTo>
                                <a:pt x="2663" y="2760"/>
                              </a:lnTo>
                              <a:lnTo>
                                <a:pt x="2668" y="2785"/>
                              </a:lnTo>
                              <a:lnTo>
                                <a:pt x="2678" y="2805"/>
                              </a:lnTo>
                              <a:lnTo>
                                <a:pt x="2688" y="2825"/>
                              </a:lnTo>
                              <a:lnTo>
                                <a:pt x="2698" y="2840"/>
                              </a:lnTo>
                              <a:lnTo>
                                <a:pt x="2713" y="2850"/>
                              </a:lnTo>
                              <a:lnTo>
                                <a:pt x="2733" y="2855"/>
                              </a:lnTo>
                              <a:lnTo>
                                <a:pt x="2753" y="2860"/>
                              </a:lnTo>
                              <a:lnTo>
                                <a:pt x="2773" y="2860"/>
                              </a:lnTo>
                              <a:lnTo>
                                <a:pt x="2823" y="2860"/>
                              </a:lnTo>
                              <a:lnTo>
                                <a:pt x="2873" y="2845"/>
                              </a:lnTo>
                              <a:lnTo>
                                <a:pt x="2932" y="2825"/>
                              </a:lnTo>
                              <a:lnTo>
                                <a:pt x="2987" y="2805"/>
                              </a:lnTo>
                              <a:lnTo>
                                <a:pt x="3042" y="2775"/>
                              </a:lnTo>
                              <a:lnTo>
                                <a:pt x="3147" y="2720"/>
                              </a:lnTo>
                              <a:lnTo>
                                <a:pt x="3227" y="2665"/>
                              </a:lnTo>
                              <a:lnTo>
                                <a:pt x="3272" y="2640"/>
                              </a:lnTo>
                              <a:lnTo>
                                <a:pt x="3317" y="2610"/>
                              </a:lnTo>
                              <a:lnTo>
                                <a:pt x="3362" y="2580"/>
                              </a:lnTo>
                              <a:lnTo>
                                <a:pt x="3412" y="2565"/>
                              </a:lnTo>
                              <a:lnTo>
                                <a:pt x="3462" y="2555"/>
                              </a:lnTo>
                              <a:lnTo>
                                <a:pt x="3487" y="2555"/>
                              </a:lnTo>
                              <a:lnTo>
                                <a:pt x="3507" y="2560"/>
                              </a:lnTo>
                              <a:lnTo>
                                <a:pt x="3527" y="2565"/>
                              </a:lnTo>
                              <a:lnTo>
                                <a:pt x="3547" y="2580"/>
                              </a:lnTo>
                              <a:lnTo>
                                <a:pt x="3567" y="2600"/>
                              </a:lnTo>
                              <a:lnTo>
                                <a:pt x="3577" y="2625"/>
                              </a:lnTo>
                              <a:lnTo>
                                <a:pt x="3592" y="2655"/>
                              </a:lnTo>
                              <a:lnTo>
                                <a:pt x="3602" y="2690"/>
                              </a:lnTo>
                              <a:lnTo>
                                <a:pt x="3607" y="2720"/>
                              </a:lnTo>
                              <a:lnTo>
                                <a:pt x="3607" y="2745"/>
                              </a:lnTo>
                              <a:lnTo>
                                <a:pt x="3602" y="2770"/>
                              </a:lnTo>
                              <a:lnTo>
                                <a:pt x="3597" y="2785"/>
                              </a:lnTo>
                              <a:lnTo>
                                <a:pt x="3592" y="2800"/>
                              </a:lnTo>
                              <a:lnTo>
                                <a:pt x="3582" y="2810"/>
                              </a:lnTo>
                              <a:lnTo>
                                <a:pt x="3572" y="2820"/>
                              </a:lnTo>
                              <a:lnTo>
                                <a:pt x="3562" y="2820"/>
                              </a:lnTo>
                              <a:lnTo>
                                <a:pt x="3552" y="2820"/>
                              </a:lnTo>
                              <a:lnTo>
                                <a:pt x="3547" y="2815"/>
                              </a:lnTo>
                              <a:lnTo>
                                <a:pt x="3537" y="2810"/>
                              </a:lnTo>
                              <a:lnTo>
                                <a:pt x="3532" y="2800"/>
                              </a:lnTo>
                              <a:lnTo>
                                <a:pt x="3527" y="2785"/>
                              </a:lnTo>
                              <a:lnTo>
                                <a:pt x="3527" y="2770"/>
                              </a:lnTo>
                              <a:lnTo>
                                <a:pt x="3532" y="2750"/>
                              </a:lnTo>
                              <a:lnTo>
                                <a:pt x="3537" y="2730"/>
                              </a:lnTo>
                              <a:lnTo>
                                <a:pt x="3507" y="2715"/>
                              </a:lnTo>
                              <a:lnTo>
                                <a:pt x="3482" y="2705"/>
                              </a:lnTo>
                              <a:lnTo>
                                <a:pt x="3457" y="2705"/>
                              </a:lnTo>
                              <a:lnTo>
                                <a:pt x="3437" y="2710"/>
                              </a:lnTo>
                              <a:lnTo>
                                <a:pt x="3422" y="2720"/>
                              </a:lnTo>
                              <a:lnTo>
                                <a:pt x="3412" y="2740"/>
                              </a:lnTo>
                              <a:lnTo>
                                <a:pt x="3407" y="2760"/>
                              </a:lnTo>
                              <a:lnTo>
                                <a:pt x="3407" y="2785"/>
                              </a:lnTo>
                              <a:lnTo>
                                <a:pt x="3412" y="2815"/>
                              </a:lnTo>
                              <a:lnTo>
                                <a:pt x="3422" y="2845"/>
                              </a:lnTo>
                              <a:lnTo>
                                <a:pt x="3437" y="2875"/>
                              </a:lnTo>
                              <a:lnTo>
                                <a:pt x="3457" y="2910"/>
                              </a:lnTo>
                              <a:lnTo>
                                <a:pt x="3487" y="2945"/>
                              </a:lnTo>
                              <a:lnTo>
                                <a:pt x="3517" y="2975"/>
                              </a:lnTo>
                              <a:lnTo>
                                <a:pt x="3562" y="3010"/>
                              </a:lnTo>
                              <a:lnTo>
                                <a:pt x="3607" y="304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6F34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9" o:spid="_x0000_s1026" style="position:absolute;margin-left:68.65pt;margin-top:233.15pt;width:244pt;height:146.75pt;z-index:2516531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71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" path="m3607,3040r,l3662,3050r50,10l3757,3065r45,5l3847,3065r40,l3962,3050r70,-25l4092,2995r55,-40l4197,2915r39,-40l4271,2830r30,-40l4321,2755r30,-60l4361,2675r65,50l4496,2770r70,40l4601,2820r35,15l4671,2840r35,5l4741,2845r40,-5l4816,2835r35,-15l4886,2805r35,-25l4956,2750r40,-50l5036,2635r40,-75l5096,2520r15,-40l5121,2435r5,-45l5126,2350r-5,-45l5111,2265r-15,-40l5151,2230r45,-10l5241,2200r35,-25l5301,2140r25,-40l5341,2055r10,-45l5356,1955r-5,-50l5346,1850r-15,-55l5311,1745r-25,-50l5261,1650r-35,-40l5151,1530r-30,-45l5091,1435r-20,-50l5061,1360r,-30l5061,1305r,-30l5071,1245r10,-30l5096,1190r15,-20l5126,1150r20,-15l5166,1125r20,-5l5206,1115r20,-5l5251,1115r15,5l5286,1130r15,15l5316,1165r10,20l5336,1215r5,30l5321,1240r-15,-5l5291,1240r-10,5l5271,1250r-10,10l5256,1290r,30l5261,1335r10,15l5281,1360r15,15l5316,1385r20,5l5371,1390r35,-5l5441,1365r30,-20l5501,1315r25,-35l5546,1240r15,-35l5571,1150r,-55l5561,1040r-15,-55l5526,930r-30,-50l5461,835r-35,-40l5386,755r-45,-30l5296,700r-45,-20l5206,670r-40,l5126,680r-40,15l5101,665r10,-30l5126,565r5,-70l5126,420r-10,-30l5106,355r-10,-30l5076,295r-15,-25l5036,250r-25,-15l4986,220r-25,-5l4931,210r-30,5l4871,220r-30,15l4816,255r-25,20l4776,305r-10,30l4761,370r,35l4766,440r15,25l4791,475r10,5l4811,485r15,-5l4841,475r15,-10l4856,445r5,-15l4871,420r5,-5l4886,415r5,5l4906,440r10,25l4916,480r,20l4906,520r-10,15l4881,555r-25,20l4821,590r-40,15l4741,605r-40,l4661,595r-40,-20l4586,555r-30,-30l4531,490r-20,-40l4476,365r-20,-40l4431,290r-25,-30l4366,240r-40,-15l4281,220r-45,l4187,230r-45,20l4102,275r-40,30l4027,340r10,-35l4047,270r5,-30l4052,210r-5,-30l4042,155r-5,-20l4027,110,3997,75,3962,45,3927,20,3882,10,3842,r-45,l3757,10r-35,15l3692,50r-20,30l3667,100r-5,20l3657,140r5,25l3667,200r15,30l3692,245r10,10l3717,260r15,5l3757,265r10,-10l3772,240r,-15l3767,185r5,-20l3782,150r15,-5l3807,140r10,5l3822,155r,30l3817,230r-15,50l3782,330r-20,45l3737,410r-25,-30l3682,350r-25,-20l3627,310r-35,-20l3562,280r-35,-10l3492,265r-30,l3427,270r-30,10l3362,300r-30,20l3302,350r-25,30l3252,425r5,-20l3262,385r5,-20l3262,345r-10,-45l3227,250r-35,-40l3152,165r-45,-40l3057,95,3002,70,2947,55r-55,-5l2863,50r-25,5l2808,65r-25,15l2758,95r-20,20l2713,145r-20,30l2673,210r-15,35l2668,210r,-30l2658,155r-20,-25l2613,115r-30,-15l2548,95r-35,-5l2473,90r-45,5l2388,105r-45,10l2303,130r-40,20l2228,175r-30,25l2153,245r-50,60l2043,370r-60,55l1948,445r-30,20l1883,475r-35,5l1818,475r-35,-15l1753,440r-30,-40l1703,370r-10,-40l1693,285r5,-40l1708,210r10,-10l1728,190r15,-5l1758,180r15,5l1788,195r10,15l1803,225r-5,40l1798,285r5,15l1813,305r25,l1853,305r15,-10l1878,285r10,-15l1903,240r5,-35l1913,185r-5,-25l1903,140r-5,-15l1878,90,1848,70,1813,55,1773,45r-45,l1688,50r-45,15l1608,85r-35,30l1543,155r-10,20l1529,200r-5,25l1519,250r,30l1524,315r9,35l1543,385r-34,-40l1469,315r-40,-25l1384,275r-50,-10l1289,260r-45,5l1204,280r-40,25l1139,335r-25,35l1094,410r-35,80l1039,530r-25,40l984,595r-35,25l909,635r-40,10l829,650r-45,-5l749,635,714,615,689,595,674,580,664,560,654,540r,-15l654,505r10,-25l679,460r5,l694,460r5,5l709,470r5,15l714,505r15,15l744,525r15,l769,525r10,-10l789,510r15,-30l809,450r,-35l804,375,794,345,779,315,754,295,729,275,699,265,669,255r-30,l609,255r-25,10l559,275r-25,20l509,315r-15,25l474,365r-10,30l454,430r-10,35l439,535r5,70l459,675r10,35l484,740,444,720,404,710r-40,5l319,725r-45,15l229,765r-45,35l145,835r-35,40l75,925,45,975r-20,50l10,1080,,1135r,55l10,1245r15,40l45,1320r25,35l100,1385r30,25l165,1425r34,5l234,1430r20,-5l274,1415r15,-10l299,1390r10,-15l314,1360r,-30l309,1305r-10,-10l289,1285r-10,-5l264,1280r-15,l229,1285r5,-30l244,1230r10,-25l269,1190r15,-15l304,1165r15,-10l344,1155r20,l384,1160r20,10l424,1180r20,15l459,1210r15,20l489,1255r10,30l509,1315r,30l509,1375r-5,25l499,1425r-20,55l449,1525r-30,45l344,1650r-35,40l284,1735r-25,50l239,1835r-15,55l219,1945r-5,55l219,2050r10,50l244,2145r25,40l294,2215r35,30l374,2260r45,10l474,2270r-15,35l449,2350r-5,40l444,2435r5,40l459,2520r15,40l494,2605r40,75l574,2745r40,50l649,2825r35,20l719,2865r35,10l789,2885r40,l864,2885r35,-5l934,2875r35,-10l1004,2850r70,-35l1144,2770r65,-55l1214,2750r5,35l1229,2815r15,30l1259,2875r20,25l1299,2920r25,20l1379,2975r60,25l1499,3015r69,10l1633,3025r70,-10l1763,2995r60,-25l1878,2940r25,-20l1928,2895r15,-25l1963,2845r15,-30l1988,2785r5,25l2008,2835r10,20l2038,2870r20,15l2078,2900r50,20l2178,2930r50,5l2273,2935r45,-5l2368,2920r50,-15l2463,2885r45,-30l2548,2820r40,-35l2628,2740r40,-45l2663,2730r,30l2668,2785r10,20l2688,2825r10,15l2713,2850r20,5l2753,2860r20,l2823,2860r50,-15l2932,2825r55,-20l3042,2775r105,-55l3227,2665r45,-25l3317,2610r45,-30l3412,2565r50,-10l3487,2555r20,5l3527,2565r20,15l3567,2600r10,25l3592,2655r10,35l3607,2720r,25l3602,2770r-5,15l3592,2800r-10,10l3572,2820r-10,l3552,2820r-5,-5l3537,2810r-5,-10l3527,2785r,-15l3532,2750r5,-20l3507,2715r-25,-10l3457,2705r-20,5l3422,2720r-10,20l3407,2760r,25l3412,2815r10,30l3437,2875r20,35l3487,2945r30,30l3562,3010r45,30xe" filled="f" fillcolor="#e76f34" strokecolor="#fbd4b4 [1305]" strokeweight="1pt">
                <v:stroke dashstyle="1 1"/>
                <v:path arrowok="t" o:connecttype="custom" o:connectlocs="2276125,1818194;2500845,1681602;2737246,1687673;2848493,1399311;2976428,1220224;2848493,901509;2842931,710280;2956959,707244;2923585,783129;3026489,828659;3073769,564581;2829025,421918;2815119,163911;2664935,166946;2684403,291397;2734464,282291;2614873,367281;2450783,157840;2239969,206406;2184345,12142;2036942,100168;2098128,145698;2123159,139628;1981319,169981;1808885,258008;1669825,42495;1486823,127486;1375576,54637;1136394,224618;947273,224618;994553,118380;1044614,173017;1008459,33389;844925,151769;716990,157840;564025,346034;374904,352104;397154,294432;449996,251937;324843,160875;246970,367281;102348,485661;13906,780093;160753,852943;127378,780093;213595,704209;283125,834730;132941,1113985;233064,1378064;297031,1626965;500058,1748380;691960,1727133;980647,1818194;1116925,1721062;1317171,1772664;1484042,1690708;1661482,1702850;1950725,1554116;2000787,1690708;1964631,1669461;1897883,1708920" o:connectangles="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1068" behindDoc="0" locked="0" layoutInCell="1" allowOverlap="1">
                <wp:simplePos x="0" y="0"/>
                <wp:positionH relativeFrom="margin">
                  <wp:posOffset>804545</wp:posOffset>
                </wp:positionH>
                <wp:positionV relativeFrom="margin">
                  <wp:posOffset>1122680</wp:posOffset>
                </wp:positionV>
                <wp:extent cx="3243580" cy="5063490"/>
                <wp:effectExtent l="13970" t="8255" r="9525" b="5080"/>
                <wp:wrapNone/>
                <wp:docPr id="111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3580" cy="50634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63.35pt;margin-top:88.4pt;width:255.4pt;height:398.7pt;z-index:2516510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" fillcolor="white [3201]" strokecolor="#e36c0a [2409]">
                <v:fill color2="#fbd4b4 [1305]" focus="100%" type="gradient"/>
                <v:shadow color="#974706 [1609]" opacity=".5" offset="1pt"/>
                <w10:wrap anchorx="margin" anchory="margin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2092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912495</wp:posOffset>
                </wp:positionV>
                <wp:extent cx="3657600" cy="5486400"/>
                <wp:effectExtent l="9525" t="7620" r="9525" b="11430"/>
                <wp:wrapNone/>
                <wp:docPr id="56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5486400"/>
                          <a:chOff x="415" y="315"/>
                          <a:chExt cx="5982" cy="8872"/>
                        </a:xfrm>
                      </wpg:grpSpPr>
                      <wps:wsp>
                        <wps:cNvPr id="565" name="Freeform 10"/>
                        <wps:cNvSpPr>
                          <a:spLocks/>
                        </wps:cNvSpPr>
                        <wps:spPr bwMode="auto">
                          <a:xfrm>
                            <a:off x="5848" y="8937"/>
                            <a:ext cx="50" cy="250"/>
                          </a:xfrm>
                          <a:custGeom>
                            <a:avLst/>
                            <a:gdLst>
                              <a:gd name="T0" fmla="*/ 10 w 50"/>
                              <a:gd name="T1" fmla="*/ 0 h 250"/>
                              <a:gd name="T2" fmla="*/ 10 w 50"/>
                              <a:gd name="T3" fmla="*/ 0 h 250"/>
                              <a:gd name="T4" fmla="*/ 25 w 50"/>
                              <a:gd name="T5" fmla="*/ 10 h 250"/>
                              <a:gd name="T6" fmla="*/ 35 w 50"/>
                              <a:gd name="T7" fmla="*/ 25 h 250"/>
                              <a:gd name="T8" fmla="*/ 45 w 50"/>
                              <a:gd name="T9" fmla="*/ 50 h 250"/>
                              <a:gd name="T10" fmla="*/ 50 w 50"/>
                              <a:gd name="T11" fmla="*/ 80 h 250"/>
                              <a:gd name="T12" fmla="*/ 45 w 50"/>
                              <a:gd name="T13" fmla="*/ 110 h 250"/>
                              <a:gd name="T14" fmla="*/ 35 w 50"/>
                              <a:gd name="T15" fmla="*/ 135 h 250"/>
                              <a:gd name="T16" fmla="*/ 25 w 50"/>
                              <a:gd name="T17" fmla="*/ 155 h 250"/>
                              <a:gd name="T18" fmla="*/ 5 w 50"/>
                              <a:gd name="T19" fmla="*/ 185 h 250"/>
                              <a:gd name="T20" fmla="*/ 5 w 50"/>
                              <a:gd name="T21" fmla="*/ 185 h 250"/>
                              <a:gd name="T22" fmla="*/ 0 w 50"/>
                              <a:gd name="T23" fmla="*/ 190 h 250"/>
                              <a:gd name="T24" fmla="*/ 5 w 50"/>
                              <a:gd name="T25" fmla="*/ 200 h 250"/>
                              <a:gd name="T26" fmla="*/ 20 w 50"/>
                              <a:gd name="T27" fmla="*/ 215 h 250"/>
                              <a:gd name="T28" fmla="*/ 50 w 50"/>
                              <a:gd name="T29" fmla="*/ 235 h 250"/>
                              <a:gd name="T30" fmla="*/ 5 w 50"/>
                              <a:gd name="T31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25" y="10"/>
                                </a:lnTo>
                                <a:lnTo>
                                  <a:pt x="35" y="25"/>
                                </a:lnTo>
                                <a:lnTo>
                                  <a:pt x="45" y="50"/>
                                </a:lnTo>
                                <a:lnTo>
                                  <a:pt x="50" y="80"/>
                                </a:lnTo>
                                <a:lnTo>
                                  <a:pt x="45" y="110"/>
                                </a:lnTo>
                                <a:lnTo>
                                  <a:pt x="35" y="135"/>
                                </a:lnTo>
                                <a:lnTo>
                                  <a:pt x="25" y="155"/>
                                </a:lnTo>
                                <a:lnTo>
                                  <a:pt x="5" y="185"/>
                                </a:lnTo>
                                <a:lnTo>
                                  <a:pt x="0" y="190"/>
                                </a:lnTo>
                                <a:lnTo>
                                  <a:pt x="5" y="200"/>
                                </a:lnTo>
                                <a:lnTo>
                                  <a:pt x="20" y="215"/>
                                </a:lnTo>
                                <a:lnTo>
                                  <a:pt x="50" y="235"/>
                                </a:lnTo>
                                <a:lnTo>
                                  <a:pt x="5" y="2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11"/>
                        <wps:cNvSpPr>
                          <a:spLocks/>
                        </wps:cNvSpPr>
                        <wps:spPr bwMode="auto">
                          <a:xfrm>
                            <a:off x="6148" y="8912"/>
                            <a:ext cx="249" cy="85"/>
                          </a:xfrm>
                          <a:custGeom>
                            <a:avLst/>
                            <a:gdLst>
                              <a:gd name="T0" fmla="*/ 0 w 249"/>
                              <a:gd name="T1" fmla="*/ 5 h 85"/>
                              <a:gd name="T2" fmla="*/ 0 w 249"/>
                              <a:gd name="T3" fmla="*/ 5 h 85"/>
                              <a:gd name="T4" fmla="*/ 25 w 249"/>
                              <a:gd name="T5" fmla="*/ 10 h 85"/>
                              <a:gd name="T6" fmla="*/ 50 w 249"/>
                              <a:gd name="T7" fmla="*/ 20 h 85"/>
                              <a:gd name="T8" fmla="*/ 75 w 249"/>
                              <a:gd name="T9" fmla="*/ 30 h 85"/>
                              <a:gd name="T10" fmla="*/ 105 w 249"/>
                              <a:gd name="T11" fmla="*/ 35 h 85"/>
                              <a:gd name="T12" fmla="*/ 105 w 249"/>
                              <a:gd name="T13" fmla="*/ 35 h 85"/>
                              <a:gd name="T14" fmla="*/ 130 w 249"/>
                              <a:gd name="T15" fmla="*/ 35 h 85"/>
                              <a:gd name="T16" fmla="*/ 155 w 249"/>
                              <a:gd name="T17" fmla="*/ 25 h 85"/>
                              <a:gd name="T18" fmla="*/ 169 w 249"/>
                              <a:gd name="T19" fmla="*/ 15 h 85"/>
                              <a:gd name="T20" fmla="*/ 179 w 249"/>
                              <a:gd name="T21" fmla="*/ 5 h 85"/>
                              <a:gd name="T22" fmla="*/ 179 w 249"/>
                              <a:gd name="T23" fmla="*/ 5 h 85"/>
                              <a:gd name="T24" fmla="*/ 189 w 249"/>
                              <a:gd name="T25" fmla="*/ 0 h 85"/>
                              <a:gd name="T26" fmla="*/ 199 w 249"/>
                              <a:gd name="T27" fmla="*/ 5 h 85"/>
                              <a:gd name="T28" fmla="*/ 209 w 249"/>
                              <a:gd name="T29" fmla="*/ 30 h 85"/>
                              <a:gd name="T30" fmla="*/ 219 w 249"/>
                              <a:gd name="T31" fmla="*/ 65 h 85"/>
                              <a:gd name="T32" fmla="*/ 219 w 249"/>
                              <a:gd name="T33" fmla="*/ 85 h 85"/>
                              <a:gd name="T34" fmla="*/ 219 w 249"/>
                              <a:gd name="T35" fmla="*/ 85 h 85"/>
                              <a:gd name="T36" fmla="*/ 239 w 249"/>
                              <a:gd name="T37" fmla="*/ 45 h 85"/>
                              <a:gd name="T38" fmla="*/ 249 w 249"/>
                              <a:gd name="T39" fmla="*/ 5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49" h="85">
                                <a:moveTo>
                                  <a:pt x="0" y="5"/>
                                </a:moveTo>
                                <a:lnTo>
                                  <a:pt x="0" y="5"/>
                                </a:lnTo>
                                <a:lnTo>
                                  <a:pt x="25" y="10"/>
                                </a:lnTo>
                                <a:lnTo>
                                  <a:pt x="50" y="20"/>
                                </a:lnTo>
                                <a:lnTo>
                                  <a:pt x="75" y="30"/>
                                </a:lnTo>
                                <a:lnTo>
                                  <a:pt x="105" y="35"/>
                                </a:lnTo>
                                <a:lnTo>
                                  <a:pt x="130" y="35"/>
                                </a:lnTo>
                                <a:lnTo>
                                  <a:pt x="155" y="25"/>
                                </a:lnTo>
                                <a:lnTo>
                                  <a:pt x="169" y="15"/>
                                </a:lnTo>
                                <a:lnTo>
                                  <a:pt x="179" y="5"/>
                                </a:lnTo>
                                <a:lnTo>
                                  <a:pt x="189" y="0"/>
                                </a:lnTo>
                                <a:lnTo>
                                  <a:pt x="199" y="5"/>
                                </a:lnTo>
                                <a:lnTo>
                                  <a:pt x="209" y="30"/>
                                </a:lnTo>
                                <a:lnTo>
                                  <a:pt x="219" y="65"/>
                                </a:lnTo>
                                <a:lnTo>
                                  <a:pt x="219" y="85"/>
                                </a:lnTo>
                                <a:lnTo>
                                  <a:pt x="239" y="45"/>
                                </a:lnTo>
                                <a:lnTo>
                                  <a:pt x="249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12"/>
                        <wps:cNvSpPr>
                          <a:spLocks/>
                        </wps:cNvSpPr>
                        <wps:spPr bwMode="auto">
                          <a:xfrm>
                            <a:off x="5893" y="8937"/>
                            <a:ext cx="405" cy="245"/>
                          </a:xfrm>
                          <a:custGeom>
                            <a:avLst/>
                            <a:gdLst>
                              <a:gd name="T0" fmla="*/ 220 w 405"/>
                              <a:gd name="T1" fmla="*/ 0 h 245"/>
                              <a:gd name="T2" fmla="*/ 220 w 405"/>
                              <a:gd name="T3" fmla="*/ 0 h 245"/>
                              <a:gd name="T4" fmla="*/ 135 w 405"/>
                              <a:gd name="T5" fmla="*/ 5 h 245"/>
                              <a:gd name="T6" fmla="*/ 100 w 405"/>
                              <a:gd name="T7" fmla="*/ 10 h 245"/>
                              <a:gd name="T8" fmla="*/ 65 w 405"/>
                              <a:gd name="T9" fmla="*/ 15 h 245"/>
                              <a:gd name="T10" fmla="*/ 40 w 405"/>
                              <a:gd name="T11" fmla="*/ 30 h 245"/>
                              <a:gd name="T12" fmla="*/ 20 w 405"/>
                              <a:gd name="T13" fmla="*/ 45 h 245"/>
                              <a:gd name="T14" fmla="*/ 5 w 405"/>
                              <a:gd name="T15" fmla="*/ 65 h 245"/>
                              <a:gd name="T16" fmla="*/ 0 w 405"/>
                              <a:gd name="T17" fmla="*/ 95 h 245"/>
                              <a:gd name="T18" fmla="*/ 0 w 405"/>
                              <a:gd name="T19" fmla="*/ 95 h 245"/>
                              <a:gd name="T20" fmla="*/ 5 w 405"/>
                              <a:gd name="T21" fmla="*/ 125 h 245"/>
                              <a:gd name="T22" fmla="*/ 15 w 405"/>
                              <a:gd name="T23" fmla="*/ 150 h 245"/>
                              <a:gd name="T24" fmla="*/ 35 w 405"/>
                              <a:gd name="T25" fmla="*/ 175 h 245"/>
                              <a:gd name="T26" fmla="*/ 65 w 405"/>
                              <a:gd name="T27" fmla="*/ 200 h 245"/>
                              <a:gd name="T28" fmla="*/ 95 w 405"/>
                              <a:gd name="T29" fmla="*/ 220 h 245"/>
                              <a:gd name="T30" fmla="*/ 135 w 405"/>
                              <a:gd name="T31" fmla="*/ 230 h 245"/>
                              <a:gd name="T32" fmla="*/ 175 w 405"/>
                              <a:gd name="T33" fmla="*/ 240 h 245"/>
                              <a:gd name="T34" fmla="*/ 220 w 405"/>
                              <a:gd name="T35" fmla="*/ 245 h 245"/>
                              <a:gd name="T36" fmla="*/ 220 w 405"/>
                              <a:gd name="T37" fmla="*/ 245 h 245"/>
                              <a:gd name="T38" fmla="*/ 250 w 405"/>
                              <a:gd name="T39" fmla="*/ 240 h 245"/>
                              <a:gd name="T40" fmla="*/ 285 w 405"/>
                              <a:gd name="T41" fmla="*/ 235 h 245"/>
                              <a:gd name="T42" fmla="*/ 315 w 405"/>
                              <a:gd name="T43" fmla="*/ 220 h 245"/>
                              <a:gd name="T44" fmla="*/ 340 w 405"/>
                              <a:gd name="T45" fmla="*/ 205 h 245"/>
                              <a:gd name="T46" fmla="*/ 365 w 405"/>
                              <a:gd name="T47" fmla="*/ 185 h 245"/>
                              <a:gd name="T48" fmla="*/ 385 w 405"/>
                              <a:gd name="T49" fmla="*/ 165 h 245"/>
                              <a:gd name="T50" fmla="*/ 400 w 405"/>
                              <a:gd name="T51" fmla="*/ 140 h 245"/>
                              <a:gd name="T52" fmla="*/ 405 w 405"/>
                              <a:gd name="T53" fmla="*/ 115 h 245"/>
                              <a:gd name="T54" fmla="*/ 405 w 405"/>
                              <a:gd name="T55" fmla="*/ 115 h 245"/>
                              <a:gd name="T56" fmla="*/ 405 w 405"/>
                              <a:gd name="T57" fmla="*/ 95 h 245"/>
                              <a:gd name="T58" fmla="*/ 405 w 405"/>
                              <a:gd name="T59" fmla="*/ 75 h 245"/>
                              <a:gd name="T60" fmla="*/ 400 w 405"/>
                              <a:gd name="T61" fmla="*/ 60 h 245"/>
                              <a:gd name="T62" fmla="*/ 395 w 405"/>
                              <a:gd name="T63" fmla="*/ 45 h 245"/>
                              <a:gd name="T64" fmla="*/ 385 w 405"/>
                              <a:gd name="T65" fmla="*/ 30 h 245"/>
                              <a:gd name="T66" fmla="*/ 370 w 405"/>
                              <a:gd name="T67" fmla="*/ 20 h 245"/>
                              <a:gd name="T68" fmla="*/ 345 w 405"/>
                              <a:gd name="T69" fmla="*/ 10 h 245"/>
                              <a:gd name="T70" fmla="*/ 345 w 405"/>
                              <a:gd name="T71" fmla="*/ 10 h 245"/>
                              <a:gd name="T72" fmla="*/ 265 w 405"/>
                              <a:gd name="T73" fmla="*/ 0 h 245"/>
                              <a:gd name="T74" fmla="*/ 220 w 405"/>
                              <a:gd name="T75" fmla="*/ 0 h 245"/>
                              <a:gd name="T76" fmla="*/ 220 w 405"/>
                              <a:gd name="T77" fmla="*/ 0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05" h="245">
                                <a:moveTo>
                                  <a:pt x="220" y="0"/>
                                </a:moveTo>
                                <a:lnTo>
                                  <a:pt x="220" y="0"/>
                                </a:lnTo>
                                <a:lnTo>
                                  <a:pt x="135" y="5"/>
                                </a:lnTo>
                                <a:lnTo>
                                  <a:pt x="100" y="10"/>
                                </a:lnTo>
                                <a:lnTo>
                                  <a:pt x="65" y="15"/>
                                </a:lnTo>
                                <a:lnTo>
                                  <a:pt x="40" y="30"/>
                                </a:lnTo>
                                <a:lnTo>
                                  <a:pt x="20" y="45"/>
                                </a:lnTo>
                                <a:lnTo>
                                  <a:pt x="5" y="65"/>
                                </a:lnTo>
                                <a:lnTo>
                                  <a:pt x="0" y="95"/>
                                </a:lnTo>
                                <a:lnTo>
                                  <a:pt x="5" y="125"/>
                                </a:lnTo>
                                <a:lnTo>
                                  <a:pt x="15" y="150"/>
                                </a:lnTo>
                                <a:lnTo>
                                  <a:pt x="35" y="175"/>
                                </a:lnTo>
                                <a:lnTo>
                                  <a:pt x="65" y="200"/>
                                </a:lnTo>
                                <a:lnTo>
                                  <a:pt x="95" y="220"/>
                                </a:lnTo>
                                <a:lnTo>
                                  <a:pt x="135" y="230"/>
                                </a:lnTo>
                                <a:lnTo>
                                  <a:pt x="175" y="240"/>
                                </a:lnTo>
                                <a:lnTo>
                                  <a:pt x="220" y="245"/>
                                </a:lnTo>
                                <a:lnTo>
                                  <a:pt x="250" y="240"/>
                                </a:lnTo>
                                <a:lnTo>
                                  <a:pt x="285" y="235"/>
                                </a:lnTo>
                                <a:lnTo>
                                  <a:pt x="315" y="220"/>
                                </a:lnTo>
                                <a:lnTo>
                                  <a:pt x="340" y="205"/>
                                </a:lnTo>
                                <a:lnTo>
                                  <a:pt x="365" y="185"/>
                                </a:lnTo>
                                <a:lnTo>
                                  <a:pt x="385" y="165"/>
                                </a:lnTo>
                                <a:lnTo>
                                  <a:pt x="400" y="140"/>
                                </a:lnTo>
                                <a:lnTo>
                                  <a:pt x="405" y="115"/>
                                </a:lnTo>
                                <a:lnTo>
                                  <a:pt x="405" y="95"/>
                                </a:lnTo>
                                <a:lnTo>
                                  <a:pt x="405" y="75"/>
                                </a:lnTo>
                                <a:lnTo>
                                  <a:pt x="400" y="60"/>
                                </a:lnTo>
                                <a:lnTo>
                                  <a:pt x="395" y="45"/>
                                </a:lnTo>
                                <a:lnTo>
                                  <a:pt x="385" y="30"/>
                                </a:lnTo>
                                <a:lnTo>
                                  <a:pt x="370" y="20"/>
                                </a:lnTo>
                                <a:lnTo>
                                  <a:pt x="345" y="10"/>
                                </a:lnTo>
                                <a:lnTo>
                                  <a:pt x="265" y="0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13"/>
                        <wps:cNvSpPr>
                          <a:spLocks/>
                        </wps:cNvSpPr>
                        <wps:spPr bwMode="auto">
                          <a:xfrm>
                            <a:off x="5963" y="8937"/>
                            <a:ext cx="275" cy="195"/>
                          </a:xfrm>
                          <a:custGeom>
                            <a:avLst/>
                            <a:gdLst>
                              <a:gd name="T0" fmla="*/ 150 w 275"/>
                              <a:gd name="T1" fmla="*/ 0 h 195"/>
                              <a:gd name="T2" fmla="*/ 150 w 275"/>
                              <a:gd name="T3" fmla="*/ 0 h 195"/>
                              <a:gd name="T4" fmla="*/ 120 w 275"/>
                              <a:gd name="T5" fmla="*/ 0 h 195"/>
                              <a:gd name="T6" fmla="*/ 90 w 275"/>
                              <a:gd name="T7" fmla="*/ 5 h 195"/>
                              <a:gd name="T8" fmla="*/ 65 w 275"/>
                              <a:gd name="T9" fmla="*/ 15 h 195"/>
                              <a:gd name="T10" fmla="*/ 45 w 275"/>
                              <a:gd name="T11" fmla="*/ 25 h 195"/>
                              <a:gd name="T12" fmla="*/ 25 w 275"/>
                              <a:gd name="T13" fmla="*/ 40 h 195"/>
                              <a:gd name="T14" fmla="*/ 10 w 275"/>
                              <a:gd name="T15" fmla="*/ 55 h 195"/>
                              <a:gd name="T16" fmla="*/ 5 w 275"/>
                              <a:gd name="T17" fmla="*/ 75 h 195"/>
                              <a:gd name="T18" fmla="*/ 0 w 275"/>
                              <a:gd name="T19" fmla="*/ 95 h 195"/>
                              <a:gd name="T20" fmla="*/ 0 w 275"/>
                              <a:gd name="T21" fmla="*/ 95 h 195"/>
                              <a:gd name="T22" fmla="*/ 0 w 275"/>
                              <a:gd name="T23" fmla="*/ 115 h 195"/>
                              <a:gd name="T24" fmla="*/ 10 w 275"/>
                              <a:gd name="T25" fmla="*/ 135 h 195"/>
                              <a:gd name="T26" fmla="*/ 25 w 275"/>
                              <a:gd name="T27" fmla="*/ 150 h 195"/>
                              <a:gd name="T28" fmla="*/ 40 w 275"/>
                              <a:gd name="T29" fmla="*/ 165 h 195"/>
                              <a:gd name="T30" fmla="*/ 65 w 275"/>
                              <a:gd name="T31" fmla="*/ 180 h 195"/>
                              <a:gd name="T32" fmla="*/ 90 w 275"/>
                              <a:gd name="T33" fmla="*/ 190 h 195"/>
                              <a:gd name="T34" fmla="*/ 120 w 275"/>
                              <a:gd name="T35" fmla="*/ 195 h 195"/>
                              <a:gd name="T36" fmla="*/ 150 w 275"/>
                              <a:gd name="T37" fmla="*/ 195 h 195"/>
                              <a:gd name="T38" fmla="*/ 150 w 275"/>
                              <a:gd name="T39" fmla="*/ 195 h 195"/>
                              <a:gd name="T40" fmla="*/ 190 w 275"/>
                              <a:gd name="T41" fmla="*/ 190 h 195"/>
                              <a:gd name="T42" fmla="*/ 225 w 275"/>
                              <a:gd name="T43" fmla="*/ 180 h 195"/>
                              <a:gd name="T44" fmla="*/ 250 w 275"/>
                              <a:gd name="T45" fmla="*/ 160 h 195"/>
                              <a:gd name="T46" fmla="*/ 265 w 275"/>
                              <a:gd name="T47" fmla="*/ 135 h 195"/>
                              <a:gd name="T48" fmla="*/ 275 w 275"/>
                              <a:gd name="T49" fmla="*/ 110 h 195"/>
                              <a:gd name="T50" fmla="*/ 275 w 275"/>
                              <a:gd name="T51" fmla="*/ 85 h 195"/>
                              <a:gd name="T52" fmla="*/ 265 w 275"/>
                              <a:gd name="T53" fmla="*/ 65 h 195"/>
                              <a:gd name="T54" fmla="*/ 250 w 275"/>
                              <a:gd name="T55" fmla="*/ 50 h 195"/>
                              <a:gd name="T56" fmla="*/ 250 w 275"/>
                              <a:gd name="T57" fmla="*/ 50 h 195"/>
                              <a:gd name="T58" fmla="*/ 190 w 275"/>
                              <a:gd name="T59" fmla="*/ 15 h 195"/>
                              <a:gd name="T60" fmla="*/ 170 w 275"/>
                              <a:gd name="T61" fmla="*/ 5 h 195"/>
                              <a:gd name="T62" fmla="*/ 150 w 275"/>
                              <a:gd name="T63" fmla="*/ 0 h 195"/>
                              <a:gd name="T64" fmla="*/ 150 w 275"/>
                              <a:gd name="T65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75" h="195">
                                <a:moveTo>
                                  <a:pt x="150" y="0"/>
                                </a:moveTo>
                                <a:lnTo>
                                  <a:pt x="150" y="0"/>
                                </a:lnTo>
                                <a:lnTo>
                                  <a:pt x="120" y="0"/>
                                </a:lnTo>
                                <a:lnTo>
                                  <a:pt x="90" y="5"/>
                                </a:lnTo>
                                <a:lnTo>
                                  <a:pt x="65" y="15"/>
                                </a:lnTo>
                                <a:lnTo>
                                  <a:pt x="45" y="25"/>
                                </a:lnTo>
                                <a:lnTo>
                                  <a:pt x="25" y="40"/>
                                </a:lnTo>
                                <a:lnTo>
                                  <a:pt x="10" y="55"/>
                                </a:lnTo>
                                <a:lnTo>
                                  <a:pt x="5" y="75"/>
                                </a:lnTo>
                                <a:lnTo>
                                  <a:pt x="0" y="95"/>
                                </a:lnTo>
                                <a:lnTo>
                                  <a:pt x="0" y="115"/>
                                </a:lnTo>
                                <a:lnTo>
                                  <a:pt x="10" y="135"/>
                                </a:lnTo>
                                <a:lnTo>
                                  <a:pt x="25" y="150"/>
                                </a:lnTo>
                                <a:lnTo>
                                  <a:pt x="40" y="165"/>
                                </a:lnTo>
                                <a:lnTo>
                                  <a:pt x="65" y="180"/>
                                </a:lnTo>
                                <a:lnTo>
                                  <a:pt x="90" y="190"/>
                                </a:lnTo>
                                <a:lnTo>
                                  <a:pt x="120" y="195"/>
                                </a:lnTo>
                                <a:lnTo>
                                  <a:pt x="150" y="195"/>
                                </a:lnTo>
                                <a:lnTo>
                                  <a:pt x="190" y="190"/>
                                </a:lnTo>
                                <a:lnTo>
                                  <a:pt x="225" y="180"/>
                                </a:lnTo>
                                <a:lnTo>
                                  <a:pt x="250" y="160"/>
                                </a:lnTo>
                                <a:lnTo>
                                  <a:pt x="265" y="135"/>
                                </a:lnTo>
                                <a:lnTo>
                                  <a:pt x="275" y="110"/>
                                </a:lnTo>
                                <a:lnTo>
                                  <a:pt x="275" y="85"/>
                                </a:lnTo>
                                <a:lnTo>
                                  <a:pt x="265" y="65"/>
                                </a:lnTo>
                                <a:lnTo>
                                  <a:pt x="250" y="50"/>
                                </a:lnTo>
                                <a:lnTo>
                                  <a:pt x="190" y="15"/>
                                </a:lnTo>
                                <a:lnTo>
                                  <a:pt x="170" y="5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14"/>
                        <wps:cNvSpPr>
                          <a:spLocks/>
                        </wps:cNvSpPr>
                        <wps:spPr bwMode="auto">
                          <a:xfrm>
                            <a:off x="6008" y="8937"/>
                            <a:ext cx="190" cy="165"/>
                          </a:xfrm>
                          <a:custGeom>
                            <a:avLst/>
                            <a:gdLst>
                              <a:gd name="T0" fmla="*/ 105 w 190"/>
                              <a:gd name="T1" fmla="*/ 0 h 165"/>
                              <a:gd name="T2" fmla="*/ 105 w 190"/>
                              <a:gd name="T3" fmla="*/ 0 h 165"/>
                              <a:gd name="T4" fmla="*/ 85 w 190"/>
                              <a:gd name="T5" fmla="*/ 5 h 165"/>
                              <a:gd name="T6" fmla="*/ 65 w 190"/>
                              <a:gd name="T7" fmla="*/ 10 h 165"/>
                              <a:gd name="T8" fmla="*/ 45 w 190"/>
                              <a:gd name="T9" fmla="*/ 20 h 165"/>
                              <a:gd name="T10" fmla="*/ 30 w 190"/>
                              <a:gd name="T11" fmla="*/ 30 h 165"/>
                              <a:gd name="T12" fmla="*/ 20 w 190"/>
                              <a:gd name="T13" fmla="*/ 45 h 165"/>
                              <a:gd name="T14" fmla="*/ 10 w 190"/>
                              <a:gd name="T15" fmla="*/ 65 h 165"/>
                              <a:gd name="T16" fmla="*/ 0 w 190"/>
                              <a:gd name="T17" fmla="*/ 80 h 165"/>
                              <a:gd name="T18" fmla="*/ 0 w 190"/>
                              <a:gd name="T19" fmla="*/ 95 h 165"/>
                              <a:gd name="T20" fmla="*/ 0 w 190"/>
                              <a:gd name="T21" fmla="*/ 95 h 165"/>
                              <a:gd name="T22" fmla="*/ 0 w 190"/>
                              <a:gd name="T23" fmla="*/ 110 h 165"/>
                              <a:gd name="T24" fmla="*/ 5 w 190"/>
                              <a:gd name="T25" fmla="*/ 120 h 165"/>
                              <a:gd name="T26" fmla="*/ 15 w 190"/>
                              <a:gd name="T27" fmla="*/ 135 h 165"/>
                              <a:gd name="T28" fmla="*/ 30 w 190"/>
                              <a:gd name="T29" fmla="*/ 145 h 165"/>
                              <a:gd name="T30" fmla="*/ 65 w 190"/>
                              <a:gd name="T31" fmla="*/ 160 h 165"/>
                              <a:gd name="T32" fmla="*/ 105 w 190"/>
                              <a:gd name="T33" fmla="*/ 165 h 165"/>
                              <a:gd name="T34" fmla="*/ 105 w 190"/>
                              <a:gd name="T35" fmla="*/ 165 h 165"/>
                              <a:gd name="T36" fmla="*/ 130 w 190"/>
                              <a:gd name="T37" fmla="*/ 165 h 165"/>
                              <a:gd name="T38" fmla="*/ 150 w 190"/>
                              <a:gd name="T39" fmla="*/ 155 h 165"/>
                              <a:gd name="T40" fmla="*/ 165 w 190"/>
                              <a:gd name="T41" fmla="*/ 145 h 165"/>
                              <a:gd name="T42" fmla="*/ 180 w 190"/>
                              <a:gd name="T43" fmla="*/ 135 h 165"/>
                              <a:gd name="T44" fmla="*/ 185 w 190"/>
                              <a:gd name="T45" fmla="*/ 115 h 165"/>
                              <a:gd name="T46" fmla="*/ 190 w 190"/>
                              <a:gd name="T47" fmla="*/ 100 h 165"/>
                              <a:gd name="T48" fmla="*/ 190 w 190"/>
                              <a:gd name="T49" fmla="*/ 85 h 165"/>
                              <a:gd name="T50" fmla="*/ 180 w 190"/>
                              <a:gd name="T51" fmla="*/ 75 h 165"/>
                              <a:gd name="T52" fmla="*/ 180 w 190"/>
                              <a:gd name="T53" fmla="*/ 75 h 165"/>
                              <a:gd name="T54" fmla="*/ 160 w 190"/>
                              <a:gd name="T55" fmla="*/ 50 h 165"/>
                              <a:gd name="T56" fmla="*/ 140 w 190"/>
                              <a:gd name="T57" fmla="*/ 25 h 165"/>
                              <a:gd name="T58" fmla="*/ 120 w 190"/>
                              <a:gd name="T59" fmla="*/ 10 h 165"/>
                              <a:gd name="T60" fmla="*/ 105 w 190"/>
                              <a:gd name="T61" fmla="*/ 0 h 165"/>
                              <a:gd name="T62" fmla="*/ 105 w 190"/>
                              <a:gd name="T63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90" h="165">
                                <a:moveTo>
                                  <a:pt x="105" y="0"/>
                                </a:moveTo>
                                <a:lnTo>
                                  <a:pt x="105" y="0"/>
                                </a:lnTo>
                                <a:lnTo>
                                  <a:pt x="85" y="5"/>
                                </a:lnTo>
                                <a:lnTo>
                                  <a:pt x="65" y="10"/>
                                </a:lnTo>
                                <a:lnTo>
                                  <a:pt x="45" y="20"/>
                                </a:lnTo>
                                <a:lnTo>
                                  <a:pt x="30" y="30"/>
                                </a:lnTo>
                                <a:lnTo>
                                  <a:pt x="20" y="45"/>
                                </a:lnTo>
                                <a:lnTo>
                                  <a:pt x="10" y="65"/>
                                </a:lnTo>
                                <a:lnTo>
                                  <a:pt x="0" y="80"/>
                                </a:lnTo>
                                <a:lnTo>
                                  <a:pt x="0" y="95"/>
                                </a:lnTo>
                                <a:lnTo>
                                  <a:pt x="0" y="110"/>
                                </a:lnTo>
                                <a:lnTo>
                                  <a:pt x="5" y="120"/>
                                </a:lnTo>
                                <a:lnTo>
                                  <a:pt x="15" y="135"/>
                                </a:lnTo>
                                <a:lnTo>
                                  <a:pt x="30" y="145"/>
                                </a:lnTo>
                                <a:lnTo>
                                  <a:pt x="65" y="160"/>
                                </a:lnTo>
                                <a:lnTo>
                                  <a:pt x="105" y="165"/>
                                </a:lnTo>
                                <a:lnTo>
                                  <a:pt x="130" y="165"/>
                                </a:lnTo>
                                <a:lnTo>
                                  <a:pt x="150" y="155"/>
                                </a:lnTo>
                                <a:lnTo>
                                  <a:pt x="165" y="145"/>
                                </a:lnTo>
                                <a:lnTo>
                                  <a:pt x="180" y="135"/>
                                </a:lnTo>
                                <a:lnTo>
                                  <a:pt x="185" y="115"/>
                                </a:lnTo>
                                <a:lnTo>
                                  <a:pt x="190" y="100"/>
                                </a:lnTo>
                                <a:lnTo>
                                  <a:pt x="190" y="85"/>
                                </a:lnTo>
                                <a:lnTo>
                                  <a:pt x="180" y="75"/>
                                </a:lnTo>
                                <a:lnTo>
                                  <a:pt x="160" y="50"/>
                                </a:lnTo>
                                <a:lnTo>
                                  <a:pt x="140" y="25"/>
                                </a:lnTo>
                                <a:lnTo>
                                  <a:pt x="120" y="10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15"/>
                        <wps:cNvSpPr>
                          <a:spLocks/>
                        </wps:cNvSpPr>
                        <wps:spPr bwMode="auto">
                          <a:xfrm>
                            <a:off x="6038" y="8937"/>
                            <a:ext cx="135" cy="145"/>
                          </a:xfrm>
                          <a:custGeom>
                            <a:avLst/>
                            <a:gdLst>
                              <a:gd name="T0" fmla="*/ 75 w 135"/>
                              <a:gd name="T1" fmla="*/ 0 h 145"/>
                              <a:gd name="T2" fmla="*/ 75 w 135"/>
                              <a:gd name="T3" fmla="*/ 0 h 145"/>
                              <a:gd name="T4" fmla="*/ 60 w 135"/>
                              <a:gd name="T5" fmla="*/ 5 h 145"/>
                              <a:gd name="T6" fmla="*/ 45 w 135"/>
                              <a:gd name="T7" fmla="*/ 10 h 145"/>
                              <a:gd name="T8" fmla="*/ 35 w 135"/>
                              <a:gd name="T9" fmla="*/ 25 h 145"/>
                              <a:gd name="T10" fmla="*/ 25 w 135"/>
                              <a:gd name="T11" fmla="*/ 35 h 145"/>
                              <a:gd name="T12" fmla="*/ 5 w 135"/>
                              <a:gd name="T13" fmla="*/ 70 h 145"/>
                              <a:gd name="T14" fmla="*/ 0 w 135"/>
                              <a:gd name="T15" fmla="*/ 95 h 145"/>
                              <a:gd name="T16" fmla="*/ 0 w 135"/>
                              <a:gd name="T17" fmla="*/ 95 h 145"/>
                              <a:gd name="T18" fmla="*/ 0 w 135"/>
                              <a:gd name="T19" fmla="*/ 105 h 145"/>
                              <a:gd name="T20" fmla="*/ 5 w 135"/>
                              <a:gd name="T21" fmla="*/ 115 h 145"/>
                              <a:gd name="T22" fmla="*/ 20 w 135"/>
                              <a:gd name="T23" fmla="*/ 130 h 145"/>
                              <a:gd name="T24" fmla="*/ 45 w 135"/>
                              <a:gd name="T25" fmla="*/ 140 h 145"/>
                              <a:gd name="T26" fmla="*/ 75 w 135"/>
                              <a:gd name="T27" fmla="*/ 145 h 145"/>
                              <a:gd name="T28" fmla="*/ 75 w 135"/>
                              <a:gd name="T29" fmla="*/ 145 h 145"/>
                              <a:gd name="T30" fmla="*/ 90 w 135"/>
                              <a:gd name="T31" fmla="*/ 145 h 145"/>
                              <a:gd name="T32" fmla="*/ 105 w 135"/>
                              <a:gd name="T33" fmla="*/ 140 h 145"/>
                              <a:gd name="T34" fmla="*/ 125 w 135"/>
                              <a:gd name="T35" fmla="*/ 125 h 145"/>
                              <a:gd name="T36" fmla="*/ 135 w 135"/>
                              <a:gd name="T37" fmla="*/ 105 h 145"/>
                              <a:gd name="T38" fmla="*/ 135 w 135"/>
                              <a:gd name="T39" fmla="*/ 95 h 145"/>
                              <a:gd name="T40" fmla="*/ 130 w 135"/>
                              <a:gd name="T41" fmla="*/ 85 h 145"/>
                              <a:gd name="T42" fmla="*/ 130 w 135"/>
                              <a:gd name="T43" fmla="*/ 85 h 145"/>
                              <a:gd name="T44" fmla="*/ 120 w 135"/>
                              <a:gd name="T45" fmla="*/ 65 h 145"/>
                              <a:gd name="T46" fmla="*/ 105 w 135"/>
                              <a:gd name="T47" fmla="*/ 35 h 145"/>
                              <a:gd name="T48" fmla="*/ 90 w 135"/>
                              <a:gd name="T49" fmla="*/ 10 h 145"/>
                              <a:gd name="T50" fmla="*/ 80 w 135"/>
                              <a:gd name="T51" fmla="*/ 5 h 145"/>
                              <a:gd name="T52" fmla="*/ 75 w 135"/>
                              <a:gd name="T53" fmla="*/ 0 h 145"/>
                              <a:gd name="T54" fmla="*/ 75 w 135"/>
                              <a:gd name="T55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35" h="145">
                                <a:moveTo>
                                  <a:pt x="75" y="0"/>
                                </a:moveTo>
                                <a:lnTo>
                                  <a:pt x="75" y="0"/>
                                </a:lnTo>
                                <a:lnTo>
                                  <a:pt x="60" y="5"/>
                                </a:lnTo>
                                <a:lnTo>
                                  <a:pt x="45" y="10"/>
                                </a:lnTo>
                                <a:lnTo>
                                  <a:pt x="35" y="25"/>
                                </a:lnTo>
                                <a:lnTo>
                                  <a:pt x="25" y="35"/>
                                </a:lnTo>
                                <a:lnTo>
                                  <a:pt x="5" y="70"/>
                                </a:lnTo>
                                <a:lnTo>
                                  <a:pt x="0" y="95"/>
                                </a:lnTo>
                                <a:lnTo>
                                  <a:pt x="0" y="105"/>
                                </a:lnTo>
                                <a:lnTo>
                                  <a:pt x="5" y="115"/>
                                </a:lnTo>
                                <a:lnTo>
                                  <a:pt x="20" y="130"/>
                                </a:lnTo>
                                <a:lnTo>
                                  <a:pt x="45" y="140"/>
                                </a:lnTo>
                                <a:lnTo>
                                  <a:pt x="75" y="145"/>
                                </a:lnTo>
                                <a:lnTo>
                                  <a:pt x="90" y="145"/>
                                </a:lnTo>
                                <a:lnTo>
                                  <a:pt x="105" y="140"/>
                                </a:lnTo>
                                <a:lnTo>
                                  <a:pt x="125" y="125"/>
                                </a:lnTo>
                                <a:lnTo>
                                  <a:pt x="135" y="105"/>
                                </a:lnTo>
                                <a:lnTo>
                                  <a:pt x="135" y="95"/>
                                </a:lnTo>
                                <a:lnTo>
                                  <a:pt x="130" y="85"/>
                                </a:lnTo>
                                <a:lnTo>
                                  <a:pt x="120" y="65"/>
                                </a:lnTo>
                                <a:lnTo>
                                  <a:pt x="105" y="35"/>
                                </a:lnTo>
                                <a:lnTo>
                                  <a:pt x="90" y="10"/>
                                </a:lnTo>
                                <a:lnTo>
                                  <a:pt x="80" y="5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16"/>
                        <wps:cNvSpPr>
                          <a:spLocks/>
                        </wps:cNvSpPr>
                        <wps:spPr bwMode="auto">
                          <a:xfrm>
                            <a:off x="5858" y="8917"/>
                            <a:ext cx="290" cy="20"/>
                          </a:xfrm>
                          <a:custGeom>
                            <a:avLst/>
                            <a:gdLst>
                              <a:gd name="T0" fmla="*/ 290 w 290"/>
                              <a:gd name="T1" fmla="*/ 0 h 20"/>
                              <a:gd name="T2" fmla="*/ 290 w 290"/>
                              <a:gd name="T3" fmla="*/ 0 h 20"/>
                              <a:gd name="T4" fmla="*/ 270 w 290"/>
                              <a:gd name="T5" fmla="*/ 0 h 20"/>
                              <a:gd name="T6" fmla="*/ 270 w 290"/>
                              <a:gd name="T7" fmla="*/ 0 h 20"/>
                              <a:gd name="T8" fmla="*/ 270 w 290"/>
                              <a:gd name="T9" fmla="*/ 0 h 20"/>
                              <a:gd name="T10" fmla="*/ 270 w 290"/>
                              <a:gd name="T11" fmla="*/ 0 h 20"/>
                              <a:gd name="T12" fmla="*/ 270 w 290"/>
                              <a:gd name="T13" fmla="*/ 5 h 20"/>
                              <a:gd name="T14" fmla="*/ 255 w 290"/>
                              <a:gd name="T15" fmla="*/ 20 h 20"/>
                              <a:gd name="T16" fmla="*/ 255 w 290"/>
                              <a:gd name="T17" fmla="*/ 20 h 20"/>
                              <a:gd name="T18" fmla="*/ 255 w 290"/>
                              <a:gd name="T19" fmla="*/ 20 h 20"/>
                              <a:gd name="T20" fmla="*/ 195 w 290"/>
                              <a:gd name="T21" fmla="*/ 10 h 20"/>
                              <a:gd name="T22" fmla="*/ 145 w 290"/>
                              <a:gd name="T23" fmla="*/ 5 h 20"/>
                              <a:gd name="T24" fmla="*/ 100 w 290"/>
                              <a:gd name="T25" fmla="*/ 0 h 20"/>
                              <a:gd name="T26" fmla="*/ 70 w 290"/>
                              <a:gd name="T27" fmla="*/ 0 h 20"/>
                              <a:gd name="T28" fmla="*/ 25 w 290"/>
                              <a:gd name="T29" fmla="*/ 10 h 20"/>
                              <a:gd name="T30" fmla="*/ 0 w 290"/>
                              <a:gd name="T3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90" h="20">
                                <a:moveTo>
                                  <a:pt x="290" y="0"/>
                                </a:moveTo>
                                <a:lnTo>
                                  <a:pt x="290" y="0"/>
                                </a:lnTo>
                                <a:lnTo>
                                  <a:pt x="270" y="0"/>
                                </a:lnTo>
                                <a:lnTo>
                                  <a:pt x="270" y="5"/>
                                </a:lnTo>
                                <a:lnTo>
                                  <a:pt x="255" y="20"/>
                                </a:lnTo>
                                <a:lnTo>
                                  <a:pt x="195" y="10"/>
                                </a:lnTo>
                                <a:lnTo>
                                  <a:pt x="145" y="5"/>
                                </a:lnTo>
                                <a:lnTo>
                                  <a:pt x="100" y="0"/>
                                </a:lnTo>
                                <a:lnTo>
                                  <a:pt x="70" y="0"/>
                                </a:lnTo>
                                <a:lnTo>
                                  <a:pt x="25" y="1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17"/>
                        <wps:cNvSpPr>
                          <a:spLocks/>
                        </wps:cNvSpPr>
                        <wps:spPr bwMode="auto">
                          <a:xfrm>
                            <a:off x="5858" y="8892"/>
                            <a:ext cx="290" cy="45"/>
                          </a:xfrm>
                          <a:custGeom>
                            <a:avLst/>
                            <a:gdLst>
                              <a:gd name="T0" fmla="*/ 290 w 290"/>
                              <a:gd name="T1" fmla="*/ 25 h 45"/>
                              <a:gd name="T2" fmla="*/ 290 w 290"/>
                              <a:gd name="T3" fmla="*/ 25 h 45"/>
                              <a:gd name="T4" fmla="*/ 275 w 290"/>
                              <a:gd name="T5" fmla="*/ 25 h 45"/>
                              <a:gd name="T6" fmla="*/ 265 w 290"/>
                              <a:gd name="T7" fmla="*/ 20 h 45"/>
                              <a:gd name="T8" fmla="*/ 260 w 290"/>
                              <a:gd name="T9" fmla="*/ 10 h 45"/>
                              <a:gd name="T10" fmla="*/ 260 w 290"/>
                              <a:gd name="T11" fmla="*/ 10 h 45"/>
                              <a:gd name="T12" fmla="*/ 260 w 290"/>
                              <a:gd name="T13" fmla="*/ 5 h 45"/>
                              <a:gd name="T14" fmla="*/ 265 w 290"/>
                              <a:gd name="T15" fmla="*/ 0 h 45"/>
                              <a:gd name="T16" fmla="*/ 265 w 290"/>
                              <a:gd name="T17" fmla="*/ 0 h 45"/>
                              <a:gd name="T18" fmla="*/ 195 w 290"/>
                              <a:gd name="T19" fmla="*/ 5 h 45"/>
                              <a:gd name="T20" fmla="*/ 195 w 290"/>
                              <a:gd name="T21" fmla="*/ 5 h 45"/>
                              <a:gd name="T22" fmla="*/ 150 w 290"/>
                              <a:gd name="T23" fmla="*/ 10 h 45"/>
                              <a:gd name="T24" fmla="*/ 100 w 290"/>
                              <a:gd name="T25" fmla="*/ 15 h 45"/>
                              <a:gd name="T26" fmla="*/ 50 w 290"/>
                              <a:gd name="T27" fmla="*/ 30 h 45"/>
                              <a:gd name="T28" fmla="*/ 0 w 290"/>
                              <a:gd name="T29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90" h="45">
                                <a:moveTo>
                                  <a:pt x="290" y="25"/>
                                </a:moveTo>
                                <a:lnTo>
                                  <a:pt x="290" y="25"/>
                                </a:lnTo>
                                <a:lnTo>
                                  <a:pt x="275" y="25"/>
                                </a:lnTo>
                                <a:lnTo>
                                  <a:pt x="265" y="20"/>
                                </a:lnTo>
                                <a:lnTo>
                                  <a:pt x="260" y="10"/>
                                </a:lnTo>
                                <a:lnTo>
                                  <a:pt x="260" y="5"/>
                                </a:lnTo>
                                <a:lnTo>
                                  <a:pt x="265" y="0"/>
                                </a:lnTo>
                                <a:lnTo>
                                  <a:pt x="195" y="5"/>
                                </a:lnTo>
                                <a:lnTo>
                                  <a:pt x="150" y="10"/>
                                </a:lnTo>
                                <a:lnTo>
                                  <a:pt x="100" y="15"/>
                                </a:lnTo>
                                <a:lnTo>
                                  <a:pt x="50" y="30"/>
                                </a:lnTo>
                                <a:lnTo>
                                  <a:pt x="0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18"/>
                        <wps:cNvSpPr>
                          <a:spLocks/>
                        </wps:cNvSpPr>
                        <wps:spPr bwMode="auto">
                          <a:xfrm>
                            <a:off x="5853" y="8842"/>
                            <a:ext cx="260" cy="70"/>
                          </a:xfrm>
                          <a:custGeom>
                            <a:avLst/>
                            <a:gdLst>
                              <a:gd name="T0" fmla="*/ 200 w 260"/>
                              <a:gd name="T1" fmla="*/ 70 h 70"/>
                              <a:gd name="T2" fmla="*/ 200 w 260"/>
                              <a:gd name="T3" fmla="*/ 70 h 70"/>
                              <a:gd name="T4" fmla="*/ 200 w 260"/>
                              <a:gd name="T5" fmla="*/ 55 h 70"/>
                              <a:gd name="T6" fmla="*/ 205 w 260"/>
                              <a:gd name="T7" fmla="*/ 45 h 70"/>
                              <a:gd name="T8" fmla="*/ 215 w 260"/>
                              <a:gd name="T9" fmla="*/ 30 h 70"/>
                              <a:gd name="T10" fmla="*/ 225 w 260"/>
                              <a:gd name="T11" fmla="*/ 20 h 70"/>
                              <a:gd name="T12" fmla="*/ 250 w 260"/>
                              <a:gd name="T13" fmla="*/ 5 h 70"/>
                              <a:gd name="T14" fmla="*/ 260 w 260"/>
                              <a:gd name="T15" fmla="*/ 0 h 70"/>
                              <a:gd name="T16" fmla="*/ 0 w 260"/>
                              <a:gd name="T17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0" h="70">
                                <a:moveTo>
                                  <a:pt x="200" y="70"/>
                                </a:moveTo>
                                <a:lnTo>
                                  <a:pt x="200" y="70"/>
                                </a:lnTo>
                                <a:lnTo>
                                  <a:pt x="200" y="55"/>
                                </a:lnTo>
                                <a:lnTo>
                                  <a:pt x="205" y="45"/>
                                </a:lnTo>
                                <a:lnTo>
                                  <a:pt x="215" y="30"/>
                                </a:lnTo>
                                <a:lnTo>
                                  <a:pt x="225" y="20"/>
                                </a:lnTo>
                                <a:lnTo>
                                  <a:pt x="250" y="5"/>
                                </a:lnTo>
                                <a:lnTo>
                                  <a:pt x="2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19"/>
                        <wps:cNvSpPr>
                          <a:spLocks/>
                        </wps:cNvSpPr>
                        <wps:spPr bwMode="auto">
                          <a:xfrm>
                            <a:off x="5853" y="8812"/>
                            <a:ext cx="260" cy="100"/>
                          </a:xfrm>
                          <a:custGeom>
                            <a:avLst/>
                            <a:gdLst>
                              <a:gd name="T0" fmla="*/ 170 w 260"/>
                              <a:gd name="T1" fmla="*/ 100 h 100"/>
                              <a:gd name="T2" fmla="*/ 170 w 260"/>
                              <a:gd name="T3" fmla="*/ 100 h 100"/>
                              <a:gd name="T4" fmla="*/ 170 w 260"/>
                              <a:gd name="T5" fmla="*/ 80 h 100"/>
                              <a:gd name="T6" fmla="*/ 180 w 260"/>
                              <a:gd name="T7" fmla="*/ 60 h 100"/>
                              <a:gd name="T8" fmla="*/ 190 w 260"/>
                              <a:gd name="T9" fmla="*/ 45 h 100"/>
                              <a:gd name="T10" fmla="*/ 205 w 260"/>
                              <a:gd name="T11" fmla="*/ 30 h 100"/>
                              <a:gd name="T12" fmla="*/ 240 w 260"/>
                              <a:gd name="T13" fmla="*/ 5 h 100"/>
                              <a:gd name="T14" fmla="*/ 250 w 260"/>
                              <a:gd name="T15" fmla="*/ 0 h 100"/>
                              <a:gd name="T16" fmla="*/ 260 w 260"/>
                              <a:gd name="T17" fmla="*/ 0 h 100"/>
                              <a:gd name="T18" fmla="*/ 0 w 260"/>
                              <a:gd name="T19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60" h="100">
                                <a:moveTo>
                                  <a:pt x="170" y="100"/>
                                </a:moveTo>
                                <a:lnTo>
                                  <a:pt x="170" y="100"/>
                                </a:lnTo>
                                <a:lnTo>
                                  <a:pt x="170" y="80"/>
                                </a:lnTo>
                                <a:lnTo>
                                  <a:pt x="180" y="60"/>
                                </a:lnTo>
                                <a:lnTo>
                                  <a:pt x="190" y="45"/>
                                </a:lnTo>
                                <a:lnTo>
                                  <a:pt x="205" y="30"/>
                                </a:lnTo>
                                <a:lnTo>
                                  <a:pt x="240" y="5"/>
                                </a:lnTo>
                                <a:lnTo>
                                  <a:pt x="250" y="0"/>
                                </a:lnTo>
                                <a:lnTo>
                                  <a:pt x="2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20"/>
                        <wps:cNvSpPr>
                          <a:spLocks/>
                        </wps:cNvSpPr>
                        <wps:spPr bwMode="auto">
                          <a:xfrm>
                            <a:off x="5334" y="8937"/>
                            <a:ext cx="50" cy="250"/>
                          </a:xfrm>
                          <a:custGeom>
                            <a:avLst/>
                            <a:gdLst>
                              <a:gd name="T0" fmla="*/ 5 w 50"/>
                              <a:gd name="T1" fmla="*/ 0 h 250"/>
                              <a:gd name="T2" fmla="*/ 5 w 50"/>
                              <a:gd name="T3" fmla="*/ 0 h 250"/>
                              <a:gd name="T4" fmla="*/ 20 w 50"/>
                              <a:gd name="T5" fmla="*/ 10 h 250"/>
                              <a:gd name="T6" fmla="*/ 30 w 50"/>
                              <a:gd name="T7" fmla="*/ 25 h 250"/>
                              <a:gd name="T8" fmla="*/ 45 w 50"/>
                              <a:gd name="T9" fmla="*/ 50 h 250"/>
                              <a:gd name="T10" fmla="*/ 45 w 50"/>
                              <a:gd name="T11" fmla="*/ 80 h 250"/>
                              <a:gd name="T12" fmla="*/ 40 w 50"/>
                              <a:gd name="T13" fmla="*/ 110 h 250"/>
                              <a:gd name="T14" fmla="*/ 30 w 50"/>
                              <a:gd name="T15" fmla="*/ 135 h 250"/>
                              <a:gd name="T16" fmla="*/ 20 w 50"/>
                              <a:gd name="T17" fmla="*/ 155 h 250"/>
                              <a:gd name="T18" fmla="*/ 0 w 50"/>
                              <a:gd name="T19" fmla="*/ 185 h 250"/>
                              <a:gd name="T20" fmla="*/ 0 w 50"/>
                              <a:gd name="T21" fmla="*/ 185 h 250"/>
                              <a:gd name="T22" fmla="*/ 0 w 50"/>
                              <a:gd name="T23" fmla="*/ 190 h 250"/>
                              <a:gd name="T24" fmla="*/ 0 w 50"/>
                              <a:gd name="T25" fmla="*/ 200 h 250"/>
                              <a:gd name="T26" fmla="*/ 15 w 50"/>
                              <a:gd name="T27" fmla="*/ 215 h 250"/>
                              <a:gd name="T28" fmla="*/ 50 w 50"/>
                              <a:gd name="T29" fmla="*/ 235 h 250"/>
                              <a:gd name="T30" fmla="*/ 0 w 50"/>
                              <a:gd name="T31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20" y="10"/>
                                </a:lnTo>
                                <a:lnTo>
                                  <a:pt x="30" y="25"/>
                                </a:lnTo>
                                <a:lnTo>
                                  <a:pt x="45" y="50"/>
                                </a:lnTo>
                                <a:lnTo>
                                  <a:pt x="45" y="80"/>
                                </a:lnTo>
                                <a:lnTo>
                                  <a:pt x="40" y="110"/>
                                </a:lnTo>
                                <a:lnTo>
                                  <a:pt x="30" y="135"/>
                                </a:lnTo>
                                <a:lnTo>
                                  <a:pt x="20" y="155"/>
                                </a:lnTo>
                                <a:lnTo>
                                  <a:pt x="0" y="185"/>
                                </a:lnTo>
                                <a:lnTo>
                                  <a:pt x="0" y="190"/>
                                </a:lnTo>
                                <a:lnTo>
                                  <a:pt x="0" y="200"/>
                                </a:lnTo>
                                <a:lnTo>
                                  <a:pt x="15" y="215"/>
                                </a:lnTo>
                                <a:lnTo>
                                  <a:pt x="50" y="235"/>
                                </a:lnTo>
                                <a:lnTo>
                                  <a:pt x="0" y="2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21"/>
                        <wps:cNvSpPr>
                          <a:spLocks/>
                        </wps:cNvSpPr>
                        <wps:spPr bwMode="auto">
                          <a:xfrm>
                            <a:off x="5803" y="8937"/>
                            <a:ext cx="50" cy="250"/>
                          </a:xfrm>
                          <a:custGeom>
                            <a:avLst/>
                            <a:gdLst>
                              <a:gd name="T0" fmla="*/ 50 w 50"/>
                              <a:gd name="T1" fmla="*/ 0 h 250"/>
                              <a:gd name="T2" fmla="*/ 50 w 50"/>
                              <a:gd name="T3" fmla="*/ 0 h 250"/>
                              <a:gd name="T4" fmla="*/ 25 w 50"/>
                              <a:gd name="T5" fmla="*/ 25 h 250"/>
                              <a:gd name="T6" fmla="*/ 10 w 50"/>
                              <a:gd name="T7" fmla="*/ 50 h 250"/>
                              <a:gd name="T8" fmla="*/ 10 w 50"/>
                              <a:gd name="T9" fmla="*/ 80 h 250"/>
                              <a:gd name="T10" fmla="*/ 10 w 50"/>
                              <a:gd name="T11" fmla="*/ 110 h 250"/>
                              <a:gd name="T12" fmla="*/ 20 w 50"/>
                              <a:gd name="T13" fmla="*/ 135 h 250"/>
                              <a:gd name="T14" fmla="*/ 30 w 50"/>
                              <a:gd name="T15" fmla="*/ 155 h 250"/>
                              <a:gd name="T16" fmla="*/ 50 w 50"/>
                              <a:gd name="T17" fmla="*/ 185 h 250"/>
                              <a:gd name="T18" fmla="*/ 50 w 50"/>
                              <a:gd name="T19" fmla="*/ 185 h 250"/>
                              <a:gd name="T20" fmla="*/ 50 w 50"/>
                              <a:gd name="T21" fmla="*/ 190 h 250"/>
                              <a:gd name="T22" fmla="*/ 50 w 50"/>
                              <a:gd name="T23" fmla="*/ 195 h 250"/>
                              <a:gd name="T24" fmla="*/ 30 w 50"/>
                              <a:gd name="T25" fmla="*/ 215 h 250"/>
                              <a:gd name="T26" fmla="*/ 0 w 50"/>
                              <a:gd name="T27" fmla="*/ 235 h 250"/>
                              <a:gd name="T28" fmla="*/ 50 w 50"/>
                              <a:gd name="T29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50" y="0"/>
                                </a:moveTo>
                                <a:lnTo>
                                  <a:pt x="50" y="0"/>
                                </a:lnTo>
                                <a:lnTo>
                                  <a:pt x="25" y="25"/>
                                </a:lnTo>
                                <a:lnTo>
                                  <a:pt x="10" y="50"/>
                                </a:lnTo>
                                <a:lnTo>
                                  <a:pt x="10" y="80"/>
                                </a:lnTo>
                                <a:lnTo>
                                  <a:pt x="10" y="110"/>
                                </a:lnTo>
                                <a:lnTo>
                                  <a:pt x="20" y="135"/>
                                </a:lnTo>
                                <a:lnTo>
                                  <a:pt x="30" y="155"/>
                                </a:lnTo>
                                <a:lnTo>
                                  <a:pt x="50" y="185"/>
                                </a:lnTo>
                                <a:lnTo>
                                  <a:pt x="50" y="190"/>
                                </a:lnTo>
                                <a:lnTo>
                                  <a:pt x="50" y="195"/>
                                </a:lnTo>
                                <a:lnTo>
                                  <a:pt x="30" y="215"/>
                                </a:lnTo>
                                <a:lnTo>
                                  <a:pt x="0" y="235"/>
                                </a:lnTo>
                                <a:lnTo>
                                  <a:pt x="50" y="2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22"/>
                        <wps:cNvSpPr>
                          <a:spLocks/>
                        </wps:cNvSpPr>
                        <wps:spPr bwMode="auto">
                          <a:xfrm>
                            <a:off x="5374" y="8937"/>
                            <a:ext cx="439" cy="245"/>
                          </a:xfrm>
                          <a:custGeom>
                            <a:avLst/>
                            <a:gdLst>
                              <a:gd name="T0" fmla="*/ 219 w 439"/>
                              <a:gd name="T1" fmla="*/ 0 h 245"/>
                              <a:gd name="T2" fmla="*/ 219 w 439"/>
                              <a:gd name="T3" fmla="*/ 0 h 245"/>
                              <a:gd name="T4" fmla="*/ 134 w 439"/>
                              <a:gd name="T5" fmla="*/ 5 h 245"/>
                              <a:gd name="T6" fmla="*/ 99 w 439"/>
                              <a:gd name="T7" fmla="*/ 10 h 245"/>
                              <a:gd name="T8" fmla="*/ 70 w 439"/>
                              <a:gd name="T9" fmla="*/ 15 h 245"/>
                              <a:gd name="T10" fmla="*/ 40 w 439"/>
                              <a:gd name="T11" fmla="*/ 30 h 245"/>
                              <a:gd name="T12" fmla="*/ 20 w 439"/>
                              <a:gd name="T13" fmla="*/ 45 h 245"/>
                              <a:gd name="T14" fmla="*/ 10 w 439"/>
                              <a:gd name="T15" fmla="*/ 65 h 245"/>
                              <a:gd name="T16" fmla="*/ 0 w 439"/>
                              <a:gd name="T17" fmla="*/ 95 h 245"/>
                              <a:gd name="T18" fmla="*/ 0 w 439"/>
                              <a:gd name="T19" fmla="*/ 95 h 245"/>
                              <a:gd name="T20" fmla="*/ 5 w 439"/>
                              <a:gd name="T21" fmla="*/ 125 h 245"/>
                              <a:gd name="T22" fmla="*/ 20 w 439"/>
                              <a:gd name="T23" fmla="*/ 150 h 245"/>
                              <a:gd name="T24" fmla="*/ 40 w 439"/>
                              <a:gd name="T25" fmla="*/ 175 h 245"/>
                              <a:gd name="T26" fmla="*/ 65 w 439"/>
                              <a:gd name="T27" fmla="*/ 200 h 245"/>
                              <a:gd name="T28" fmla="*/ 95 w 439"/>
                              <a:gd name="T29" fmla="*/ 220 h 245"/>
                              <a:gd name="T30" fmla="*/ 134 w 439"/>
                              <a:gd name="T31" fmla="*/ 230 h 245"/>
                              <a:gd name="T32" fmla="*/ 174 w 439"/>
                              <a:gd name="T33" fmla="*/ 240 h 245"/>
                              <a:gd name="T34" fmla="*/ 219 w 439"/>
                              <a:gd name="T35" fmla="*/ 245 h 245"/>
                              <a:gd name="T36" fmla="*/ 219 w 439"/>
                              <a:gd name="T37" fmla="*/ 245 h 245"/>
                              <a:gd name="T38" fmla="*/ 264 w 439"/>
                              <a:gd name="T39" fmla="*/ 240 h 245"/>
                              <a:gd name="T40" fmla="*/ 304 w 439"/>
                              <a:gd name="T41" fmla="*/ 230 h 245"/>
                              <a:gd name="T42" fmla="*/ 339 w 439"/>
                              <a:gd name="T43" fmla="*/ 220 h 245"/>
                              <a:gd name="T44" fmla="*/ 374 w 439"/>
                              <a:gd name="T45" fmla="*/ 200 h 245"/>
                              <a:gd name="T46" fmla="*/ 399 w 439"/>
                              <a:gd name="T47" fmla="*/ 175 h 245"/>
                              <a:gd name="T48" fmla="*/ 419 w 439"/>
                              <a:gd name="T49" fmla="*/ 150 h 245"/>
                              <a:gd name="T50" fmla="*/ 434 w 439"/>
                              <a:gd name="T51" fmla="*/ 125 h 245"/>
                              <a:gd name="T52" fmla="*/ 439 w 439"/>
                              <a:gd name="T53" fmla="*/ 95 h 245"/>
                              <a:gd name="T54" fmla="*/ 439 w 439"/>
                              <a:gd name="T55" fmla="*/ 95 h 245"/>
                              <a:gd name="T56" fmla="*/ 434 w 439"/>
                              <a:gd name="T57" fmla="*/ 65 h 245"/>
                              <a:gd name="T58" fmla="*/ 419 w 439"/>
                              <a:gd name="T59" fmla="*/ 45 h 245"/>
                              <a:gd name="T60" fmla="*/ 399 w 439"/>
                              <a:gd name="T61" fmla="*/ 30 h 245"/>
                              <a:gd name="T62" fmla="*/ 374 w 439"/>
                              <a:gd name="T63" fmla="*/ 15 h 245"/>
                              <a:gd name="T64" fmla="*/ 344 w 439"/>
                              <a:gd name="T65" fmla="*/ 10 h 245"/>
                              <a:gd name="T66" fmla="*/ 304 w 439"/>
                              <a:gd name="T67" fmla="*/ 5 h 245"/>
                              <a:gd name="T68" fmla="*/ 219 w 439"/>
                              <a:gd name="T69" fmla="*/ 0 h 245"/>
                              <a:gd name="T70" fmla="*/ 219 w 439"/>
                              <a:gd name="T71" fmla="*/ 0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9" h="245">
                                <a:moveTo>
                                  <a:pt x="219" y="0"/>
                                </a:moveTo>
                                <a:lnTo>
                                  <a:pt x="219" y="0"/>
                                </a:lnTo>
                                <a:lnTo>
                                  <a:pt x="134" y="5"/>
                                </a:lnTo>
                                <a:lnTo>
                                  <a:pt x="99" y="10"/>
                                </a:lnTo>
                                <a:lnTo>
                                  <a:pt x="70" y="15"/>
                                </a:lnTo>
                                <a:lnTo>
                                  <a:pt x="40" y="30"/>
                                </a:lnTo>
                                <a:lnTo>
                                  <a:pt x="20" y="45"/>
                                </a:lnTo>
                                <a:lnTo>
                                  <a:pt x="10" y="65"/>
                                </a:lnTo>
                                <a:lnTo>
                                  <a:pt x="0" y="95"/>
                                </a:lnTo>
                                <a:lnTo>
                                  <a:pt x="5" y="125"/>
                                </a:lnTo>
                                <a:lnTo>
                                  <a:pt x="20" y="150"/>
                                </a:lnTo>
                                <a:lnTo>
                                  <a:pt x="40" y="175"/>
                                </a:lnTo>
                                <a:lnTo>
                                  <a:pt x="65" y="200"/>
                                </a:lnTo>
                                <a:lnTo>
                                  <a:pt x="95" y="220"/>
                                </a:lnTo>
                                <a:lnTo>
                                  <a:pt x="134" y="230"/>
                                </a:lnTo>
                                <a:lnTo>
                                  <a:pt x="174" y="240"/>
                                </a:lnTo>
                                <a:lnTo>
                                  <a:pt x="219" y="245"/>
                                </a:lnTo>
                                <a:lnTo>
                                  <a:pt x="264" y="240"/>
                                </a:lnTo>
                                <a:lnTo>
                                  <a:pt x="304" y="230"/>
                                </a:lnTo>
                                <a:lnTo>
                                  <a:pt x="339" y="220"/>
                                </a:lnTo>
                                <a:lnTo>
                                  <a:pt x="374" y="200"/>
                                </a:lnTo>
                                <a:lnTo>
                                  <a:pt x="399" y="175"/>
                                </a:lnTo>
                                <a:lnTo>
                                  <a:pt x="419" y="150"/>
                                </a:lnTo>
                                <a:lnTo>
                                  <a:pt x="434" y="125"/>
                                </a:lnTo>
                                <a:lnTo>
                                  <a:pt x="439" y="95"/>
                                </a:lnTo>
                                <a:lnTo>
                                  <a:pt x="434" y="65"/>
                                </a:lnTo>
                                <a:lnTo>
                                  <a:pt x="419" y="45"/>
                                </a:lnTo>
                                <a:lnTo>
                                  <a:pt x="399" y="30"/>
                                </a:lnTo>
                                <a:lnTo>
                                  <a:pt x="374" y="15"/>
                                </a:lnTo>
                                <a:lnTo>
                                  <a:pt x="344" y="10"/>
                                </a:lnTo>
                                <a:lnTo>
                                  <a:pt x="304" y="5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23"/>
                        <wps:cNvSpPr>
                          <a:spLocks/>
                        </wps:cNvSpPr>
                        <wps:spPr bwMode="auto">
                          <a:xfrm>
                            <a:off x="5444" y="8937"/>
                            <a:ext cx="299" cy="195"/>
                          </a:xfrm>
                          <a:custGeom>
                            <a:avLst/>
                            <a:gdLst>
                              <a:gd name="T0" fmla="*/ 149 w 299"/>
                              <a:gd name="T1" fmla="*/ 0 h 195"/>
                              <a:gd name="T2" fmla="*/ 149 w 299"/>
                              <a:gd name="T3" fmla="*/ 0 h 195"/>
                              <a:gd name="T4" fmla="*/ 119 w 299"/>
                              <a:gd name="T5" fmla="*/ 0 h 195"/>
                              <a:gd name="T6" fmla="*/ 94 w 299"/>
                              <a:gd name="T7" fmla="*/ 5 h 195"/>
                              <a:gd name="T8" fmla="*/ 69 w 299"/>
                              <a:gd name="T9" fmla="*/ 15 h 195"/>
                              <a:gd name="T10" fmla="*/ 44 w 299"/>
                              <a:gd name="T11" fmla="*/ 25 h 195"/>
                              <a:gd name="T12" fmla="*/ 29 w 299"/>
                              <a:gd name="T13" fmla="*/ 40 h 195"/>
                              <a:gd name="T14" fmla="*/ 15 w 299"/>
                              <a:gd name="T15" fmla="*/ 55 h 195"/>
                              <a:gd name="T16" fmla="*/ 5 w 299"/>
                              <a:gd name="T17" fmla="*/ 75 h 195"/>
                              <a:gd name="T18" fmla="*/ 0 w 299"/>
                              <a:gd name="T19" fmla="*/ 95 h 195"/>
                              <a:gd name="T20" fmla="*/ 0 w 299"/>
                              <a:gd name="T21" fmla="*/ 95 h 195"/>
                              <a:gd name="T22" fmla="*/ 5 w 299"/>
                              <a:gd name="T23" fmla="*/ 115 h 195"/>
                              <a:gd name="T24" fmla="*/ 10 w 299"/>
                              <a:gd name="T25" fmla="*/ 135 h 195"/>
                              <a:gd name="T26" fmla="*/ 25 w 299"/>
                              <a:gd name="T27" fmla="*/ 150 h 195"/>
                              <a:gd name="T28" fmla="*/ 44 w 299"/>
                              <a:gd name="T29" fmla="*/ 165 h 195"/>
                              <a:gd name="T30" fmla="*/ 64 w 299"/>
                              <a:gd name="T31" fmla="*/ 180 h 195"/>
                              <a:gd name="T32" fmla="*/ 89 w 299"/>
                              <a:gd name="T33" fmla="*/ 190 h 195"/>
                              <a:gd name="T34" fmla="*/ 119 w 299"/>
                              <a:gd name="T35" fmla="*/ 195 h 195"/>
                              <a:gd name="T36" fmla="*/ 149 w 299"/>
                              <a:gd name="T37" fmla="*/ 195 h 195"/>
                              <a:gd name="T38" fmla="*/ 149 w 299"/>
                              <a:gd name="T39" fmla="*/ 195 h 195"/>
                              <a:gd name="T40" fmla="*/ 179 w 299"/>
                              <a:gd name="T41" fmla="*/ 195 h 195"/>
                              <a:gd name="T42" fmla="*/ 209 w 299"/>
                              <a:gd name="T43" fmla="*/ 190 h 195"/>
                              <a:gd name="T44" fmla="*/ 234 w 299"/>
                              <a:gd name="T45" fmla="*/ 180 h 195"/>
                              <a:gd name="T46" fmla="*/ 254 w 299"/>
                              <a:gd name="T47" fmla="*/ 165 h 195"/>
                              <a:gd name="T48" fmla="*/ 274 w 299"/>
                              <a:gd name="T49" fmla="*/ 150 h 195"/>
                              <a:gd name="T50" fmla="*/ 284 w 299"/>
                              <a:gd name="T51" fmla="*/ 135 h 195"/>
                              <a:gd name="T52" fmla="*/ 294 w 299"/>
                              <a:gd name="T53" fmla="*/ 115 h 195"/>
                              <a:gd name="T54" fmla="*/ 299 w 299"/>
                              <a:gd name="T55" fmla="*/ 95 h 195"/>
                              <a:gd name="T56" fmla="*/ 299 w 299"/>
                              <a:gd name="T57" fmla="*/ 95 h 195"/>
                              <a:gd name="T58" fmla="*/ 294 w 299"/>
                              <a:gd name="T59" fmla="*/ 75 h 195"/>
                              <a:gd name="T60" fmla="*/ 289 w 299"/>
                              <a:gd name="T61" fmla="*/ 55 h 195"/>
                              <a:gd name="T62" fmla="*/ 274 w 299"/>
                              <a:gd name="T63" fmla="*/ 40 h 195"/>
                              <a:gd name="T64" fmla="*/ 254 w 299"/>
                              <a:gd name="T65" fmla="*/ 25 h 195"/>
                              <a:gd name="T66" fmla="*/ 234 w 299"/>
                              <a:gd name="T67" fmla="*/ 15 h 195"/>
                              <a:gd name="T68" fmla="*/ 209 w 299"/>
                              <a:gd name="T69" fmla="*/ 5 h 195"/>
                              <a:gd name="T70" fmla="*/ 179 w 299"/>
                              <a:gd name="T71" fmla="*/ 0 h 195"/>
                              <a:gd name="T72" fmla="*/ 149 w 299"/>
                              <a:gd name="T73" fmla="*/ 0 h 195"/>
                              <a:gd name="T74" fmla="*/ 149 w 299"/>
                              <a:gd name="T75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99" h="195">
                                <a:moveTo>
                                  <a:pt x="149" y="0"/>
                                </a:moveTo>
                                <a:lnTo>
                                  <a:pt x="149" y="0"/>
                                </a:lnTo>
                                <a:lnTo>
                                  <a:pt x="119" y="0"/>
                                </a:lnTo>
                                <a:lnTo>
                                  <a:pt x="94" y="5"/>
                                </a:lnTo>
                                <a:lnTo>
                                  <a:pt x="69" y="15"/>
                                </a:lnTo>
                                <a:lnTo>
                                  <a:pt x="44" y="25"/>
                                </a:lnTo>
                                <a:lnTo>
                                  <a:pt x="29" y="40"/>
                                </a:lnTo>
                                <a:lnTo>
                                  <a:pt x="15" y="55"/>
                                </a:lnTo>
                                <a:lnTo>
                                  <a:pt x="5" y="75"/>
                                </a:lnTo>
                                <a:lnTo>
                                  <a:pt x="0" y="95"/>
                                </a:lnTo>
                                <a:lnTo>
                                  <a:pt x="5" y="115"/>
                                </a:lnTo>
                                <a:lnTo>
                                  <a:pt x="10" y="135"/>
                                </a:lnTo>
                                <a:lnTo>
                                  <a:pt x="25" y="150"/>
                                </a:lnTo>
                                <a:lnTo>
                                  <a:pt x="44" y="165"/>
                                </a:lnTo>
                                <a:lnTo>
                                  <a:pt x="64" y="180"/>
                                </a:lnTo>
                                <a:lnTo>
                                  <a:pt x="89" y="190"/>
                                </a:lnTo>
                                <a:lnTo>
                                  <a:pt x="119" y="195"/>
                                </a:lnTo>
                                <a:lnTo>
                                  <a:pt x="149" y="195"/>
                                </a:lnTo>
                                <a:lnTo>
                                  <a:pt x="179" y="195"/>
                                </a:lnTo>
                                <a:lnTo>
                                  <a:pt x="209" y="190"/>
                                </a:lnTo>
                                <a:lnTo>
                                  <a:pt x="234" y="180"/>
                                </a:lnTo>
                                <a:lnTo>
                                  <a:pt x="254" y="165"/>
                                </a:lnTo>
                                <a:lnTo>
                                  <a:pt x="274" y="150"/>
                                </a:lnTo>
                                <a:lnTo>
                                  <a:pt x="284" y="135"/>
                                </a:lnTo>
                                <a:lnTo>
                                  <a:pt x="294" y="115"/>
                                </a:lnTo>
                                <a:lnTo>
                                  <a:pt x="299" y="95"/>
                                </a:lnTo>
                                <a:lnTo>
                                  <a:pt x="294" y="75"/>
                                </a:lnTo>
                                <a:lnTo>
                                  <a:pt x="289" y="55"/>
                                </a:lnTo>
                                <a:lnTo>
                                  <a:pt x="274" y="40"/>
                                </a:lnTo>
                                <a:lnTo>
                                  <a:pt x="254" y="25"/>
                                </a:lnTo>
                                <a:lnTo>
                                  <a:pt x="234" y="15"/>
                                </a:lnTo>
                                <a:lnTo>
                                  <a:pt x="209" y="5"/>
                                </a:lnTo>
                                <a:lnTo>
                                  <a:pt x="179" y="0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24"/>
                        <wps:cNvSpPr>
                          <a:spLocks/>
                        </wps:cNvSpPr>
                        <wps:spPr bwMode="auto">
                          <a:xfrm>
                            <a:off x="5488" y="8937"/>
                            <a:ext cx="210" cy="165"/>
                          </a:xfrm>
                          <a:custGeom>
                            <a:avLst/>
                            <a:gdLst>
                              <a:gd name="T0" fmla="*/ 105 w 210"/>
                              <a:gd name="T1" fmla="*/ 0 h 165"/>
                              <a:gd name="T2" fmla="*/ 105 w 210"/>
                              <a:gd name="T3" fmla="*/ 0 h 165"/>
                              <a:gd name="T4" fmla="*/ 85 w 210"/>
                              <a:gd name="T5" fmla="*/ 5 h 165"/>
                              <a:gd name="T6" fmla="*/ 65 w 210"/>
                              <a:gd name="T7" fmla="*/ 10 h 165"/>
                              <a:gd name="T8" fmla="*/ 45 w 210"/>
                              <a:gd name="T9" fmla="*/ 20 h 165"/>
                              <a:gd name="T10" fmla="*/ 30 w 210"/>
                              <a:gd name="T11" fmla="*/ 30 h 165"/>
                              <a:gd name="T12" fmla="*/ 20 w 210"/>
                              <a:gd name="T13" fmla="*/ 45 h 165"/>
                              <a:gd name="T14" fmla="*/ 10 w 210"/>
                              <a:gd name="T15" fmla="*/ 65 h 165"/>
                              <a:gd name="T16" fmla="*/ 5 w 210"/>
                              <a:gd name="T17" fmla="*/ 80 h 165"/>
                              <a:gd name="T18" fmla="*/ 0 w 210"/>
                              <a:gd name="T19" fmla="*/ 95 h 165"/>
                              <a:gd name="T20" fmla="*/ 0 w 210"/>
                              <a:gd name="T21" fmla="*/ 95 h 165"/>
                              <a:gd name="T22" fmla="*/ 0 w 210"/>
                              <a:gd name="T23" fmla="*/ 110 h 165"/>
                              <a:gd name="T24" fmla="*/ 10 w 210"/>
                              <a:gd name="T25" fmla="*/ 120 h 165"/>
                              <a:gd name="T26" fmla="*/ 20 w 210"/>
                              <a:gd name="T27" fmla="*/ 135 h 165"/>
                              <a:gd name="T28" fmla="*/ 30 w 210"/>
                              <a:gd name="T29" fmla="*/ 145 h 165"/>
                              <a:gd name="T30" fmla="*/ 65 w 210"/>
                              <a:gd name="T31" fmla="*/ 160 h 165"/>
                              <a:gd name="T32" fmla="*/ 105 w 210"/>
                              <a:gd name="T33" fmla="*/ 165 h 165"/>
                              <a:gd name="T34" fmla="*/ 105 w 210"/>
                              <a:gd name="T35" fmla="*/ 165 h 165"/>
                              <a:gd name="T36" fmla="*/ 145 w 210"/>
                              <a:gd name="T37" fmla="*/ 160 h 165"/>
                              <a:gd name="T38" fmla="*/ 180 w 210"/>
                              <a:gd name="T39" fmla="*/ 145 h 165"/>
                              <a:gd name="T40" fmla="*/ 190 w 210"/>
                              <a:gd name="T41" fmla="*/ 135 h 165"/>
                              <a:gd name="T42" fmla="*/ 200 w 210"/>
                              <a:gd name="T43" fmla="*/ 120 h 165"/>
                              <a:gd name="T44" fmla="*/ 210 w 210"/>
                              <a:gd name="T45" fmla="*/ 110 h 165"/>
                              <a:gd name="T46" fmla="*/ 210 w 210"/>
                              <a:gd name="T47" fmla="*/ 95 h 165"/>
                              <a:gd name="T48" fmla="*/ 210 w 210"/>
                              <a:gd name="T49" fmla="*/ 95 h 165"/>
                              <a:gd name="T50" fmla="*/ 210 w 210"/>
                              <a:gd name="T51" fmla="*/ 80 h 165"/>
                              <a:gd name="T52" fmla="*/ 200 w 210"/>
                              <a:gd name="T53" fmla="*/ 65 h 165"/>
                              <a:gd name="T54" fmla="*/ 195 w 210"/>
                              <a:gd name="T55" fmla="*/ 45 h 165"/>
                              <a:gd name="T56" fmla="*/ 180 w 210"/>
                              <a:gd name="T57" fmla="*/ 30 h 165"/>
                              <a:gd name="T58" fmla="*/ 165 w 210"/>
                              <a:gd name="T59" fmla="*/ 20 h 165"/>
                              <a:gd name="T60" fmla="*/ 145 w 210"/>
                              <a:gd name="T61" fmla="*/ 10 h 165"/>
                              <a:gd name="T62" fmla="*/ 125 w 210"/>
                              <a:gd name="T63" fmla="*/ 5 h 165"/>
                              <a:gd name="T64" fmla="*/ 105 w 210"/>
                              <a:gd name="T65" fmla="*/ 0 h 165"/>
                              <a:gd name="T66" fmla="*/ 105 w 210"/>
                              <a:gd name="T67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0" h="165">
                                <a:moveTo>
                                  <a:pt x="105" y="0"/>
                                </a:moveTo>
                                <a:lnTo>
                                  <a:pt x="105" y="0"/>
                                </a:lnTo>
                                <a:lnTo>
                                  <a:pt x="85" y="5"/>
                                </a:lnTo>
                                <a:lnTo>
                                  <a:pt x="65" y="10"/>
                                </a:lnTo>
                                <a:lnTo>
                                  <a:pt x="45" y="20"/>
                                </a:lnTo>
                                <a:lnTo>
                                  <a:pt x="30" y="30"/>
                                </a:lnTo>
                                <a:lnTo>
                                  <a:pt x="20" y="45"/>
                                </a:lnTo>
                                <a:lnTo>
                                  <a:pt x="10" y="65"/>
                                </a:lnTo>
                                <a:lnTo>
                                  <a:pt x="5" y="80"/>
                                </a:lnTo>
                                <a:lnTo>
                                  <a:pt x="0" y="95"/>
                                </a:lnTo>
                                <a:lnTo>
                                  <a:pt x="0" y="110"/>
                                </a:lnTo>
                                <a:lnTo>
                                  <a:pt x="10" y="120"/>
                                </a:lnTo>
                                <a:lnTo>
                                  <a:pt x="20" y="135"/>
                                </a:lnTo>
                                <a:lnTo>
                                  <a:pt x="30" y="145"/>
                                </a:lnTo>
                                <a:lnTo>
                                  <a:pt x="65" y="160"/>
                                </a:lnTo>
                                <a:lnTo>
                                  <a:pt x="105" y="165"/>
                                </a:lnTo>
                                <a:lnTo>
                                  <a:pt x="145" y="160"/>
                                </a:lnTo>
                                <a:lnTo>
                                  <a:pt x="180" y="145"/>
                                </a:lnTo>
                                <a:lnTo>
                                  <a:pt x="190" y="135"/>
                                </a:lnTo>
                                <a:lnTo>
                                  <a:pt x="200" y="120"/>
                                </a:lnTo>
                                <a:lnTo>
                                  <a:pt x="210" y="110"/>
                                </a:lnTo>
                                <a:lnTo>
                                  <a:pt x="210" y="95"/>
                                </a:lnTo>
                                <a:lnTo>
                                  <a:pt x="210" y="80"/>
                                </a:lnTo>
                                <a:lnTo>
                                  <a:pt x="200" y="65"/>
                                </a:lnTo>
                                <a:lnTo>
                                  <a:pt x="195" y="45"/>
                                </a:lnTo>
                                <a:lnTo>
                                  <a:pt x="180" y="30"/>
                                </a:lnTo>
                                <a:lnTo>
                                  <a:pt x="165" y="20"/>
                                </a:lnTo>
                                <a:lnTo>
                                  <a:pt x="145" y="10"/>
                                </a:lnTo>
                                <a:lnTo>
                                  <a:pt x="125" y="5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25"/>
                        <wps:cNvSpPr>
                          <a:spLocks/>
                        </wps:cNvSpPr>
                        <wps:spPr bwMode="auto">
                          <a:xfrm>
                            <a:off x="5518" y="8937"/>
                            <a:ext cx="150" cy="145"/>
                          </a:xfrm>
                          <a:custGeom>
                            <a:avLst/>
                            <a:gdLst>
                              <a:gd name="T0" fmla="*/ 75 w 150"/>
                              <a:gd name="T1" fmla="*/ 0 h 145"/>
                              <a:gd name="T2" fmla="*/ 75 w 150"/>
                              <a:gd name="T3" fmla="*/ 0 h 145"/>
                              <a:gd name="T4" fmla="*/ 60 w 150"/>
                              <a:gd name="T5" fmla="*/ 5 h 145"/>
                              <a:gd name="T6" fmla="*/ 45 w 150"/>
                              <a:gd name="T7" fmla="*/ 10 h 145"/>
                              <a:gd name="T8" fmla="*/ 35 w 150"/>
                              <a:gd name="T9" fmla="*/ 25 h 145"/>
                              <a:gd name="T10" fmla="*/ 25 w 150"/>
                              <a:gd name="T11" fmla="*/ 35 h 145"/>
                              <a:gd name="T12" fmla="*/ 10 w 150"/>
                              <a:gd name="T13" fmla="*/ 70 h 145"/>
                              <a:gd name="T14" fmla="*/ 0 w 150"/>
                              <a:gd name="T15" fmla="*/ 95 h 145"/>
                              <a:gd name="T16" fmla="*/ 0 w 150"/>
                              <a:gd name="T17" fmla="*/ 95 h 145"/>
                              <a:gd name="T18" fmla="*/ 5 w 150"/>
                              <a:gd name="T19" fmla="*/ 105 h 145"/>
                              <a:gd name="T20" fmla="*/ 5 w 150"/>
                              <a:gd name="T21" fmla="*/ 115 h 145"/>
                              <a:gd name="T22" fmla="*/ 25 w 150"/>
                              <a:gd name="T23" fmla="*/ 130 h 145"/>
                              <a:gd name="T24" fmla="*/ 45 w 150"/>
                              <a:gd name="T25" fmla="*/ 140 h 145"/>
                              <a:gd name="T26" fmla="*/ 75 w 150"/>
                              <a:gd name="T27" fmla="*/ 145 h 145"/>
                              <a:gd name="T28" fmla="*/ 75 w 150"/>
                              <a:gd name="T29" fmla="*/ 145 h 145"/>
                              <a:gd name="T30" fmla="*/ 105 w 150"/>
                              <a:gd name="T31" fmla="*/ 140 h 145"/>
                              <a:gd name="T32" fmla="*/ 125 w 150"/>
                              <a:gd name="T33" fmla="*/ 130 h 145"/>
                              <a:gd name="T34" fmla="*/ 145 w 150"/>
                              <a:gd name="T35" fmla="*/ 115 h 145"/>
                              <a:gd name="T36" fmla="*/ 150 w 150"/>
                              <a:gd name="T37" fmla="*/ 95 h 145"/>
                              <a:gd name="T38" fmla="*/ 150 w 150"/>
                              <a:gd name="T39" fmla="*/ 95 h 145"/>
                              <a:gd name="T40" fmla="*/ 145 w 150"/>
                              <a:gd name="T41" fmla="*/ 70 h 145"/>
                              <a:gd name="T42" fmla="*/ 130 w 150"/>
                              <a:gd name="T43" fmla="*/ 40 h 145"/>
                              <a:gd name="T44" fmla="*/ 120 w 150"/>
                              <a:gd name="T45" fmla="*/ 25 h 145"/>
                              <a:gd name="T46" fmla="*/ 105 w 150"/>
                              <a:gd name="T47" fmla="*/ 10 h 145"/>
                              <a:gd name="T48" fmla="*/ 90 w 150"/>
                              <a:gd name="T49" fmla="*/ 5 h 145"/>
                              <a:gd name="T50" fmla="*/ 75 w 150"/>
                              <a:gd name="T51" fmla="*/ 0 h 145"/>
                              <a:gd name="T52" fmla="*/ 75 w 150"/>
                              <a:gd name="T5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0" h="145">
                                <a:moveTo>
                                  <a:pt x="75" y="0"/>
                                </a:moveTo>
                                <a:lnTo>
                                  <a:pt x="75" y="0"/>
                                </a:lnTo>
                                <a:lnTo>
                                  <a:pt x="60" y="5"/>
                                </a:lnTo>
                                <a:lnTo>
                                  <a:pt x="45" y="10"/>
                                </a:lnTo>
                                <a:lnTo>
                                  <a:pt x="35" y="25"/>
                                </a:lnTo>
                                <a:lnTo>
                                  <a:pt x="25" y="35"/>
                                </a:lnTo>
                                <a:lnTo>
                                  <a:pt x="10" y="70"/>
                                </a:lnTo>
                                <a:lnTo>
                                  <a:pt x="0" y="95"/>
                                </a:lnTo>
                                <a:lnTo>
                                  <a:pt x="5" y="105"/>
                                </a:lnTo>
                                <a:lnTo>
                                  <a:pt x="5" y="115"/>
                                </a:lnTo>
                                <a:lnTo>
                                  <a:pt x="25" y="130"/>
                                </a:lnTo>
                                <a:lnTo>
                                  <a:pt x="45" y="140"/>
                                </a:lnTo>
                                <a:lnTo>
                                  <a:pt x="75" y="145"/>
                                </a:lnTo>
                                <a:lnTo>
                                  <a:pt x="105" y="140"/>
                                </a:lnTo>
                                <a:lnTo>
                                  <a:pt x="125" y="130"/>
                                </a:lnTo>
                                <a:lnTo>
                                  <a:pt x="145" y="115"/>
                                </a:lnTo>
                                <a:lnTo>
                                  <a:pt x="150" y="95"/>
                                </a:lnTo>
                                <a:lnTo>
                                  <a:pt x="145" y="70"/>
                                </a:lnTo>
                                <a:lnTo>
                                  <a:pt x="130" y="40"/>
                                </a:lnTo>
                                <a:lnTo>
                                  <a:pt x="120" y="25"/>
                                </a:lnTo>
                                <a:lnTo>
                                  <a:pt x="105" y="10"/>
                                </a:lnTo>
                                <a:lnTo>
                                  <a:pt x="90" y="5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26"/>
                        <wps:cNvSpPr>
                          <a:spLocks/>
                        </wps:cNvSpPr>
                        <wps:spPr bwMode="auto">
                          <a:xfrm>
                            <a:off x="5339" y="8917"/>
                            <a:ext cx="514" cy="20"/>
                          </a:xfrm>
                          <a:custGeom>
                            <a:avLst/>
                            <a:gdLst>
                              <a:gd name="T0" fmla="*/ 514 w 514"/>
                              <a:gd name="T1" fmla="*/ 20 h 20"/>
                              <a:gd name="T2" fmla="*/ 514 w 514"/>
                              <a:gd name="T3" fmla="*/ 20 h 20"/>
                              <a:gd name="T4" fmla="*/ 489 w 514"/>
                              <a:gd name="T5" fmla="*/ 10 h 20"/>
                              <a:gd name="T6" fmla="*/ 444 w 514"/>
                              <a:gd name="T7" fmla="*/ 0 h 20"/>
                              <a:gd name="T8" fmla="*/ 409 w 514"/>
                              <a:gd name="T9" fmla="*/ 0 h 20"/>
                              <a:gd name="T10" fmla="*/ 369 w 514"/>
                              <a:gd name="T11" fmla="*/ 0 h 20"/>
                              <a:gd name="T12" fmla="*/ 314 w 514"/>
                              <a:gd name="T13" fmla="*/ 10 h 20"/>
                              <a:gd name="T14" fmla="*/ 254 w 514"/>
                              <a:gd name="T15" fmla="*/ 20 h 20"/>
                              <a:gd name="T16" fmla="*/ 254 w 514"/>
                              <a:gd name="T17" fmla="*/ 20 h 20"/>
                              <a:gd name="T18" fmla="*/ 254 w 514"/>
                              <a:gd name="T19" fmla="*/ 20 h 20"/>
                              <a:gd name="T20" fmla="*/ 194 w 514"/>
                              <a:gd name="T21" fmla="*/ 10 h 20"/>
                              <a:gd name="T22" fmla="*/ 144 w 514"/>
                              <a:gd name="T23" fmla="*/ 5 h 20"/>
                              <a:gd name="T24" fmla="*/ 105 w 514"/>
                              <a:gd name="T25" fmla="*/ 0 h 20"/>
                              <a:gd name="T26" fmla="*/ 70 w 514"/>
                              <a:gd name="T27" fmla="*/ 0 h 20"/>
                              <a:gd name="T28" fmla="*/ 25 w 514"/>
                              <a:gd name="T29" fmla="*/ 10 h 20"/>
                              <a:gd name="T30" fmla="*/ 0 w 514"/>
                              <a:gd name="T3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14" h="20">
                                <a:moveTo>
                                  <a:pt x="514" y="20"/>
                                </a:moveTo>
                                <a:lnTo>
                                  <a:pt x="514" y="20"/>
                                </a:lnTo>
                                <a:lnTo>
                                  <a:pt x="489" y="10"/>
                                </a:lnTo>
                                <a:lnTo>
                                  <a:pt x="444" y="0"/>
                                </a:lnTo>
                                <a:lnTo>
                                  <a:pt x="409" y="0"/>
                                </a:lnTo>
                                <a:lnTo>
                                  <a:pt x="369" y="0"/>
                                </a:lnTo>
                                <a:lnTo>
                                  <a:pt x="314" y="10"/>
                                </a:lnTo>
                                <a:lnTo>
                                  <a:pt x="254" y="20"/>
                                </a:lnTo>
                                <a:lnTo>
                                  <a:pt x="194" y="10"/>
                                </a:lnTo>
                                <a:lnTo>
                                  <a:pt x="144" y="5"/>
                                </a:lnTo>
                                <a:lnTo>
                                  <a:pt x="105" y="0"/>
                                </a:lnTo>
                                <a:lnTo>
                                  <a:pt x="70" y="0"/>
                                </a:lnTo>
                                <a:lnTo>
                                  <a:pt x="25" y="1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27"/>
                        <wps:cNvSpPr>
                          <a:spLocks/>
                        </wps:cNvSpPr>
                        <wps:spPr bwMode="auto">
                          <a:xfrm>
                            <a:off x="5339" y="8892"/>
                            <a:ext cx="514" cy="45"/>
                          </a:xfrm>
                          <a:custGeom>
                            <a:avLst/>
                            <a:gdLst>
                              <a:gd name="T0" fmla="*/ 514 w 514"/>
                              <a:gd name="T1" fmla="*/ 45 h 45"/>
                              <a:gd name="T2" fmla="*/ 514 w 514"/>
                              <a:gd name="T3" fmla="*/ 45 h 45"/>
                              <a:gd name="T4" fmla="*/ 469 w 514"/>
                              <a:gd name="T5" fmla="*/ 30 h 45"/>
                              <a:gd name="T6" fmla="*/ 424 w 514"/>
                              <a:gd name="T7" fmla="*/ 20 h 45"/>
                              <a:gd name="T8" fmla="*/ 359 w 514"/>
                              <a:gd name="T9" fmla="*/ 10 h 45"/>
                              <a:gd name="T10" fmla="*/ 284 w 514"/>
                              <a:gd name="T11" fmla="*/ 0 h 45"/>
                              <a:gd name="T12" fmla="*/ 194 w 514"/>
                              <a:gd name="T13" fmla="*/ 5 h 45"/>
                              <a:gd name="T14" fmla="*/ 149 w 514"/>
                              <a:gd name="T15" fmla="*/ 10 h 45"/>
                              <a:gd name="T16" fmla="*/ 100 w 514"/>
                              <a:gd name="T17" fmla="*/ 15 h 45"/>
                              <a:gd name="T18" fmla="*/ 55 w 514"/>
                              <a:gd name="T19" fmla="*/ 30 h 45"/>
                              <a:gd name="T20" fmla="*/ 0 w 514"/>
                              <a:gd name="T21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4" h="45">
                                <a:moveTo>
                                  <a:pt x="514" y="45"/>
                                </a:moveTo>
                                <a:lnTo>
                                  <a:pt x="514" y="45"/>
                                </a:lnTo>
                                <a:lnTo>
                                  <a:pt x="469" y="30"/>
                                </a:lnTo>
                                <a:lnTo>
                                  <a:pt x="424" y="20"/>
                                </a:lnTo>
                                <a:lnTo>
                                  <a:pt x="359" y="10"/>
                                </a:lnTo>
                                <a:lnTo>
                                  <a:pt x="284" y="0"/>
                                </a:lnTo>
                                <a:lnTo>
                                  <a:pt x="194" y="5"/>
                                </a:lnTo>
                                <a:lnTo>
                                  <a:pt x="149" y="10"/>
                                </a:lnTo>
                                <a:lnTo>
                                  <a:pt x="100" y="15"/>
                                </a:lnTo>
                                <a:lnTo>
                                  <a:pt x="55" y="30"/>
                                </a:lnTo>
                                <a:lnTo>
                                  <a:pt x="0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Line 28"/>
                        <wps:cNvCnPr/>
                        <wps:spPr bwMode="auto">
                          <a:xfrm flipH="1">
                            <a:off x="5334" y="8842"/>
                            <a:ext cx="519" cy="1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29"/>
                        <wps:cNvCnPr/>
                        <wps:spPr bwMode="auto">
                          <a:xfrm flipH="1">
                            <a:off x="5334" y="8812"/>
                            <a:ext cx="519" cy="1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Freeform 30"/>
                        <wps:cNvSpPr>
                          <a:spLocks/>
                        </wps:cNvSpPr>
                        <wps:spPr bwMode="auto">
                          <a:xfrm>
                            <a:off x="4814" y="8937"/>
                            <a:ext cx="50" cy="250"/>
                          </a:xfrm>
                          <a:custGeom>
                            <a:avLst/>
                            <a:gdLst>
                              <a:gd name="T0" fmla="*/ 10 w 50"/>
                              <a:gd name="T1" fmla="*/ 0 h 250"/>
                              <a:gd name="T2" fmla="*/ 10 w 50"/>
                              <a:gd name="T3" fmla="*/ 0 h 250"/>
                              <a:gd name="T4" fmla="*/ 20 w 50"/>
                              <a:gd name="T5" fmla="*/ 10 h 250"/>
                              <a:gd name="T6" fmla="*/ 30 w 50"/>
                              <a:gd name="T7" fmla="*/ 25 h 250"/>
                              <a:gd name="T8" fmla="*/ 45 w 50"/>
                              <a:gd name="T9" fmla="*/ 50 h 250"/>
                              <a:gd name="T10" fmla="*/ 45 w 50"/>
                              <a:gd name="T11" fmla="*/ 80 h 250"/>
                              <a:gd name="T12" fmla="*/ 40 w 50"/>
                              <a:gd name="T13" fmla="*/ 110 h 250"/>
                              <a:gd name="T14" fmla="*/ 35 w 50"/>
                              <a:gd name="T15" fmla="*/ 135 h 250"/>
                              <a:gd name="T16" fmla="*/ 20 w 50"/>
                              <a:gd name="T17" fmla="*/ 155 h 250"/>
                              <a:gd name="T18" fmla="*/ 0 w 50"/>
                              <a:gd name="T19" fmla="*/ 185 h 250"/>
                              <a:gd name="T20" fmla="*/ 0 w 50"/>
                              <a:gd name="T21" fmla="*/ 185 h 250"/>
                              <a:gd name="T22" fmla="*/ 0 w 50"/>
                              <a:gd name="T23" fmla="*/ 190 h 250"/>
                              <a:gd name="T24" fmla="*/ 0 w 50"/>
                              <a:gd name="T25" fmla="*/ 200 h 250"/>
                              <a:gd name="T26" fmla="*/ 20 w 50"/>
                              <a:gd name="T27" fmla="*/ 215 h 250"/>
                              <a:gd name="T28" fmla="*/ 50 w 50"/>
                              <a:gd name="T29" fmla="*/ 235 h 250"/>
                              <a:gd name="T30" fmla="*/ 5 w 50"/>
                              <a:gd name="T31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20" y="10"/>
                                </a:lnTo>
                                <a:lnTo>
                                  <a:pt x="30" y="25"/>
                                </a:lnTo>
                                <a:lnTo>
                                  <a:pt x="45" y="50"/>
                                </a:lnTo>
                                <a:lnTo>
                                  <a:pt x="45" y="80"/>
                                </a:lnTo>
                                <a:lnTo>
                                  <a:pt x="40" y="110"/>
                                </a:lnTo>
                                <a:lnTo>
                                  <a:pt x="35" y="135"/>
                                </a:lnTo>
                                <a:lnTo>
                                  <a:pt x="20" y="155"/>
                                </a:lnTo>
                                <a:lnTo>
                                  <a:pt x="0" y="185"/>
                                </a:lnTo>
                                <a:lnTo>
                                  <a:pt x="0" y="190"/>
                                </a:lnTo>
                                <a:lnTo>
                                  <a:pt x="0" y="200"/>
                                </a:lnTo>
                                <a:lnTo>
                                  <a:pt x="20" y="215"/>
                                </a:lnTo>
                                <a:lnTo>
                                  <a:pt x="50" y="235"/>
                                </a:lnTo>
                                <a:lnTo>
                                  <a:pt x="5" y="2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31"/>
                        <wps:cNvSpPr>
                          <a:spLocks/>
                        </wps:cNvSpPr>
                        <wps:spPr bwMode="auto">
                          <a:xfrm>
                            <a:off x="5284" y="8937"/>
                            <a:ext cx="50" cy="250"/>
                          </a:xfrm>
                          <a:custGeom>
                            <a:avLst/>
                            <a:gdLst>
                              <a:gd name="T0" fmla="*/ 50 w 50"/>
                              <a:gd name="T1" fmla="*/ 0 h 250"/>
                              <a:gd name="T2" fmla="*/ 50 w 50"/>
                              <a:gd name="T3" fmla="*/ 0 h 250"/>
                              <a:gd name="T4" fmla="*/ 25 w 50"/>
                              <a:gd name="T5" fmla="*/ 25 h 250"/>
                              <a:gd name="T6" fmla="*/ 15 w 50"/>
                              <a:gd name="T7" fmla="*/ 50 h 250"/>
                              <a:gd name="T8" fmla="*/ 10 w 50"/>
                              <a:gd name="T9" fmla="*/ 80 h 250"/>
                              <a:gd name="T10" fmla="*/ 15 w 50"/>
                              <a:gd name="T11" fmla="*/ 110 h 250"/>
                              <a:gd name="T12" fmla="*/ 20 w 50"/>
                              <a:gd name="T13" fmla="*/ 135 h 250"/>
                              <a:gd name="T14" fmla="*/ 30 w 50"/>
                              <a:gd name="T15" fmla="*/ 155 h 250"/>
                              <a:gd name="T16" fmla="*/ 50 w 50"/>
                              <a:gd name="T17" fmla="*/ 185 h 250"/>
                              <a:gd name="T18" fmla="*/ 50 w 50"/>
                              <a:gd name="T19" fmla="*/ 185 h 250"/>
                              <a:gd name="T20" fmla="*/ 50 w 50"/>
                              <a:gd name="T21" fmla="*/ 190 h 250"/>
                              <a:gd name="T22" fmla="*/ 50 w 50"/>
                              <a:gd name="T23" fmla="*/ 195 h 250"/>
                              <a:gd name="T24" fmla="*/ 35 w 50"/>
                              <a:gd name="T25" fmla="*/ 215 h 250"/>
                              <a:gd name="T26" fmla="*/ 0 w 50"/>
                              <a:gd name="T27" fmla="*/ 235 h 250"/>
                              <a:gd name="T28" fmla="*/ 50 w 50"/>
                              <a:gd name="T29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50" y="0"/>
                                </a:moveTo>
                                <a:lnTo>
                                  <a:pt x="50" y="0"/>
                                </a:lnTo>
                                <a:lnTo>
                                  <a:pt x="25" y="25"/>
                                </a:lnTo>
                                <a:lnTo>
                                  <a:pt x="15" y="50"/>
                                </a:lnTo>
                                <a:lnTo>
                                  <a:pt x="10" y="80"/>
                                </a:lnTo>
                                <a:lnTo>
                                  <a:pt x="15" y="110"/>
                                </a:lnTo>
                                <a:lnTo>
                                  <a:pt x="20" y="135"/>
                                </a:lnTo>
                                <a:lnTo>
                                  <a:pt x="30" y="155"/>
                                </a:lnTo>
                                <a:lnTo>
                                  <a:pt x="50" y="185"/>
                                </a:lnTo>
                                <a:lnTo>
                                  <a:pt x="50" y="190"/>
                                </a:lnTo>
                                <a:lnTo>
                                  <a:pt x="50" y="195"/>
                                </a:lnTo>
                                <a:lnTo>
                                  <a:pt x="35" y="215"/>
                                </a:lnTo>
                                <a:lnTo>
                                  <a:pt x="0" y="235"/>
                                </a:lnTo>
                                <a:lnTo>
                                  <a:pt x="50" y="2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32"/>
                        <wps:cNvSpPr>
                          <a:spLocks/>
                        </wps:cNvSpPr>
                        <wps:spPr bwMode="auto">
                          <a:xfrm>
                            <a:off x="4859" y="8937"/>
                            <a:ext cx="435" cy="245"/>
                          </a:xfrm>
                          <a:custGeom>
                            <a:avLst/>
                            <a:gdLst>
                              <a:gd name="T0" fmla="*/ 215 w 435"/>
                              <a:gd name="T1" fmla="*/ 0 h 245"/>
                              <a:gd name="T2" fmla="*/ 215 w 435"/>
                              <a:gd name="T3" fmla="*/ 0 h 245"/>
                              <a:gd name="T4" fmla="*/ 135 w 435"/>
                              <a:gd name="T5" fmla="*/ 5 h 245"/>
                              <a:gd name="T6" fmla="*/ 95 w 435"/>
                              <a:gd name="T7" fmla="*/ 10 h 245"/>
                              <a:gd name="T8" fmla="*/ 65 w 435"/>
                              <a:gd name="T9" fmla="*/ 15 h 245"/>
                              <a:gd name="T10" fmla="*/ 40 w 435"/>
                              <a:gd name="T11" fmla="*/ 30 h 245"/>
                              <a:gd name="T12" fmla="*/ 20 w 435"/>
                              <a:gd name="T13" fmla="*/ 45 h 245"/>
                              <a:gd name="T14" fmla="*/ 5 w 435"/>
                              <a:gd name="T15" fmla="*/ 65 h 245"/>
                              <a:gd name="T16" fmla="*/ 0 w 435"/>
                              <a:gd name="T17" fmla="*/ 95 h 245"/>
                              <a:gd name="T18" fmla="*/ 0 w 435"/>
                              <a:gd name="T19" fmla="*/ 95 h 245"/>
                              <a:gd name="T20" fmla="*/ 0 w 435"/>
                              <a:gd name="T21" fmla="*/ 125 h 245"/>
                              <a:gd name="T22" fmla="*/ 15 w 435"/>
                              <a:gd name="T23" fmla="*/ 150 h 245"/>
                              <a:gd name="T24" fmla="*/ 35 w 435"/>
                              <a:gd name="T25" fmla="*/ 175 h 245"/>
                              <a:gd name="T26" fmla="*/ 60 w 435"/>
                              <a:gd name="T27" fmla="*/ 200 h 245"/>
                              <a:gd name="T28" fmla="*/ 95 w 435"/>
                              <a:gd name="T29" fmla="*/ 220 h 245"/>
                              <a:gd name="T30" fmla="*/ 130 w 435"/>
                              <a:gd name="T31" fmla="*/ 230 h 245"/>
                              <a:gd name="T32" fmla="*/ 170 w 435"/>
                              <a:gd name="T33" fmla="*/ 240 h 245"/>
                              <a:gd name="T34" fmla="*/ 215 w 435"/>
                              <a:gd name="T35" fmla="*/ 245 h 245"/>
                              <a:gd name="T36" fmla="*/ 215 w 435"/>
                              <a:gd name="T37" fmla="*/ 245 h 245"/>
                              <a:gd name="T38" fmla="*/ 260 w 435"/>
                              <a:gd name="T39" fmla="*/ 240 h 245"/>
                              <a:gd name="T40" fmla="*/ 300 w 435"/>
                              <a:gd name="T41" fmla="*/ 230 h 245"/>
                              <a:gd name="T42" fmla="*/ 340 w 435"/>
                              <a:gd name="T43" fmla="*/ 220 h 245"/>
                              <a:gd name="T44" fmla="*/ 370 w 435"/>
                              <a:gd name="T45" fmla="*/ 200 h 245"/>
                              <a:gd name="T46" fmla="*/ 395 w 435"/>
                              <a:gd name="T47" fmla="*/ 175 h 245"/>
                              <a:gd name="T48" fmla="*/ 415 w 435"/>
                              <a:gd name="T49" fmla="*/ 150 h 245"/>
                              <a:gd name="T50" fmla="*/ 430 w 435"/>
                              <a:gd name="T51" fmla="*/ 125 h 245"/>
                              <a:gd name="T52" fmla="*/ 435 w 435"/>
                              <a:gd name="T53" fmla="*/ 95 h 245"/>
                              <a:gd name="T54" fmla="*/ 435 w 435"/>
                              <a:gd name="T55" fmla="*/ 95 h 245"/>
                              <a:gd name="T56" fmla="*/ 430 w 435"/>
                              <a:gd name="T57" fmla="*/ 65 h 245"/>
                              <a:gd name="T58" fmla="*/ 420 w 435"/>
                              <a:gd name="T59" fmla="*/ 45 h 245"/>
                              <a:gd name="T60" fmla="*/ 400 w 435"/>
                              <a:gd name="T61" fmla="*/ 30 h 245"/>
                              <a:gd name="T62" fmla="*/ 370 w 435"/>
                              <a:gd name="T63" fmla="*/ 15 h 245"/>
                              <a:gd name="T64" fmla="*/ 340 w 435"/>
                              <a:gd name="T65" fmla="*/ 10 h 245"/>
                              <a:gd name="T66" fmla="*/ 300 w 435"/>
                              <a:gd name="T67" fmla="*/ 5 h 245"/>
                              <a:gd name="T68" fmla="*/ 215 w 435"/>
                              <a:gd name="T69" fmla="*/ 0 h 245"/>
                              <a:gd name="T70" fmla="*/ 215 w 435"/>
                              <a:gd name="T71" fmla="*/ 0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5" h="245">
                                <a:moveTo>
                                  <a:pt x="215" y="0"/>
                                </a:moveTo>
                                <a:lnTo>
                                  <a:pt x="215" y="0"/>
                                </a:lnTo>
                                <a:lnTo>
                                  <a:pt x="135" y="5"/>
                                </a:lnTo>
                                <a:lnTo>
                                  <a:pt x="95" y="10"/>
                                </a:lnTo>
                                <a:lnTo>
                                  <a:pt x="65" y="15"/>
                                </a:lnTo>
                                <a:lnTo>
                                  <a:pt x="40" y="30"/>
                                </a:lnTo>
                                <a:lnTo>
                                  <a:pt x="20" y="45"/>
                                </a:lnTo>
                                <a:lnTo>
                                  <a:pt x="5" y="65"/>
                                </a:lnTo>
                                <a:lnTo>
                                  <a:pt x="0" y="95"/>
                                </a:lnTo>
                                <a:lnTo>
                                  <a:pt x="0" y="125"/>
                                </a:lnTo>
                                <a:lnTo>
                                  <a:pt x="15" y="150"/>
                                </a:lnTo>
                                <a:lnTo>
                                  <a:pt x="35" y="175"/>
                                </a:lnTo>
                                <a:lnTo>
                                  <a:pt x="60" y="200"/>
                                </a:lnTo>
                                <a:lnTo>
                                  <a:pt x="95" y="220"/>
                                </a:lnTo>
                                <a:lnTo>
                                  <a:pt x="130" y="230"/>
                                </a:lnTo>
                                <a:lnTo>
                                  <a:pt x="170" y="240"/>
                                </a:lnTo>
                                <a:lnTo>
                                  <a:pt x="215" y="245"/>
                                </a:lnTo>
                                <a:lnTo>
                                  <a:pt x="260" y="240"/>
                                </a:lnTo>
                                <a:lnTo>
                                  <a:pt x="300" y="230"/>
                                </a:lnTo>
                                <a:lnTo>
                                  <a:pt x="340" y="220"/>
                                </a:lnTo>
                                <a:lnTo>
                                  <a:pt x="370" y="200"/>
                                </a:lnTo>
                                <a:lnTo>
                                  <a:pt x="395" y="175"/>
                                </a:lnTo>
                                <a:lnTo>
                                  <a:pt x="415" y="150"/>
                                </a:lnTo>
                                <a:lnTo>
                                  <a:pt x="430" y="125"/>
                                </a:lnTo>
                                <a:lnTo>
                                  <a:pt x="435" y="95"/>
                                </a:lnTo>
                                <a:lnTo>
                                  <a:pt x="430" y="65"/>
                                </a:lnTo>
                                <a:lnTo>
                                  <a:pt x="420" y="45"/>
                                </a:lnTo>
                                <a:lnTo>
                                  <a:pt x="400" y="30"/>
                                </a:lnTo>
                                <a:lnTo>
                                  <a:pt x="370" y="15"/>
                                </a:lnTo>
                                <a:lnTo>
                                  <a:pt x="340" y="10"/>
                                </a:lnTo>
                                <a:lnTo>
                                  <a:pt x="300" y="5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33"/>
                        <wps:cNvSpPr>
                          <a:spLocks/>
                        </wps:cNvSpPr>
                        <wps:spPr bwMode="auto">
                          <a:xfrm>
                            <a:off x="4924" y="8937"/>
                            <a:ext cx="300" cy="195"/>
                          </a:xfrm>
                          <a:custGeom>
                            <a:avLst/>
                            <a:gdLst>
                              <a:gd name="T0" fmla="*/ 150 w 300"/>
                              <a:gd name="T1" fmla="*/ 0 h 195"/>
                              <a:gd name="T2" fmla="*/ 150 w 300"/>
                              <a:gd name="T3" fmla="*/ 0 h 195"/>
                              <a:gd name="T4" fmla="*/ 120 w 300"/>
                              <a:gd name="T5" fmla="*/ 0 h 195"/>
                              <a:gd name="T6" fmla="*/ 95 w 300"/>
                              <a:gd name="T7" fmla="*/ 5 h 195"/>
                              <a:gd name="T8" fmla="*/ 70 w 300"/>
                              <a:gd name="T9" fmla="*/ 15 h 195"/>
                              <a:gd name="T10" fmla="*/ 45 w 300"/>
                              <a:gd name="T11" fmla="*/ 25 h 195"/>
                              <a:gd name="T12" fmla="*/ 30 w 300"/>
                              <a:gd name="T13" fmla="*/ 40 h 195"/>
                              <a:gd name="T14" fmla="*/ 15 w 300"/>
                              <a:gd name="T15" fmla="*/ 55 h 195"/>
                              <a:gd name="T16" fmla="*/ 5 w 300"/>
                              <a:gd name="T17" fmla="*/ 75 h 195"/>
                              <a:gd name="T18" fmla="*/ 0 w 300"/>
                              <a:gd name="T19" fmla="*/ 95 h 195"/>
                              <a:gd name="T20" fmla="*/ 0 w 300"/>
                              <a:gd name="T21" fmla="*/ 95 h 195"/>
                              <a:gd name="T22" fmla="*/ 5 w 300"/>
                              <a:gd name="T23" fmla="*/ 115 h 195"/>
                              <a:gd name="T24" fmla="*/ 15 w 300"/>
                              <a:gd name="T25" fmla="*/ 135 h 195"/>
                              <a:gd name="T26" fmla="*/ 25 w 300"/>
                              <a:gd name="T27" fmla="*/ 150 h 195"/>
                              <a:gd name="T28" fmla="*/ 45 w 300"/>
                              <a:gd name="T29" fmla="*/ 165 h 195"/>
                              <a:gd name="T30" fmla="*/ 65 w 300"/>
                              <a:gd name="T31" fmla="*/ 180 h 195"/>
                              <a:gd name="T32" fmla="*/ 95 w 300"/>
                              <a:gd name="T33" fmla="*/ 190 h 195"/>
                              <a:gd name="T34" fmla="*/ 120 w 300"/>
                              <a:gd name="T35" fmla="*/ 195 h 195"/>
                              <a:gd name="T36" fmla="*/ 150 w 300"/>
                              <a:gd name="T37" fmla="*/ 195 h 195"/>
                              <a:gd name="T38" fmla="*/ 150 w 300"/>
                              <a:gd name="T39" fmla="*/ 195 h 195"/>
                              <a:gd name="T40" fmla="*/ 180 w 300"/>
                              <a:gd name="T41" fmla="*/ 195 h 195"/>
                              <a:gd name="T42" fmla="*/ 210 w 300"/>
                              <a:gd name="T43" fmla="*/ 190 h 195"/>
                              <a:gd name="T44" fmla="*/ 235 w 300"/>
                              <a:gd name="T45" fmla="*/ 180 h 195"/>
                              <a:gd name="T46" fmla="*/ 255 w 300"/>
                              <a:gd name="T47" fmla="*/ 165 h 195"/>
                              <a:gd name="T48" fmla="*/ 275 w 300"/>
                              <a:gd name="T49" fmla="*/ 150 h 195"/>
                              <a:gd name="T50" fmla="*/ 290 w 300"/>
                              <a:gd name="T51" fmla="*/ 135 h 195"/>
                              <a:gd name="T52" fmla="*/ 300 w 300"/>
                              <a:gd name="T53" fmla="*/ 115 h 195"/>
                              <a:gd name="T54" fmla="*/ 300 w 300"/>
                              <a:gd name="T55" fmla="*/ 95 h 195"/>
                              <a:gd name="T56" fmla="*/ 300 w 300"/>
                              <a:gd name="T57" fmla="*/ 95 h 195"/>
                              <a:gd name="T58" fmla="*/ 300 w 300"/>
                              <a:gd name="T59" fmla="*/ 75 h 195"/>
                              <a:gd name="T60" fmla="*/ 290 w 300"/>
                              <a:gd name="T61" fmla="*/ 55 h 195"/>
                              <a:gd name="T62" fmla="*/ 275 w 300"/>
                              <a:gd name="T63" fmla="*/ 40 h 195"/>
                              <a:gd name="T64" fmla="*/ 260 w 300"/>
                              <a:gd name="T65" fmla="*/ 25 h 195"/>
                              <a:gd name="T66" fmla="*/ 235 w 300"/>
                              <a:gd name="T67" fmla="*/ 15 h 195"/>
                              <a:gd name="T68" fmla="*/ 210 w 300"/>
                              <a:gd name="T69" fmla="*/ 5 h 195"/>
                              <a:gd name="T70" fmla="*/ 180 w 300"/>
                              <a:gd name="T71" fmla="*/ 0 h 195"/>
                              <a:gd name="T72" fmla="*/ 150 w 300"/>
                              <a:gd name="T73" fmla="*/ 0 h 195"/>
                              <a:gd name="T74" fmla="*/ 150 w 300"/>
                              <a:gd name="T75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00" h="195">
                                <a:moveTo>
                                  <a:pt x="150" y="0"/>
                                </a:moveTo>
                                <a:lnTo>
                                  <a:pt x="150" y="0"/>
                                </a:lnTo>
                                <a:lnTo>
                                  <a:pt x="120" y="0"/>
                                </a:lnTo>
                                <a:lnTo>
                                  <a:pt x="95" y="5"/>
                                </a:lnTo>
                                <a:lnTo>
                                  <a:pt x="70" y="15"/>
                                </a:lnTo>
                                <a:lnTo>
                                  <a:pt x="45" y="25"/>
                                </a:lnTo>
                                <a:lnTo>
                                  <a:pt x="30" y="40"/>
                                </a:lnTo>
                                <a:lnTo>
                                  <a:pt x="15" y="55"/>
                                </a:lnTo>
                                <a:lnTo>
                                  <a:pt x="5" y="75"/>
                                </a:lnTo>
                                <a:lnTo>
                                  <a:pt x="0" y="95"/>
                                </a:lnTo>
                                <a:lnTo>
                                  <a:pt x="5" y="115"/>
                                </a:lnTo>
                                <a:lnTo>
                                  <a:pt x="15" y="135"/>
                                </a:lnTo>
                                <a:lnTo>
                                  <a:pt x="25" y="150"/>
                                </a:lnTo>
                                <a:lnTo>
                                  <a:pt x="45" y="165"/>
                                </a:lnTo>
                                <a:lnTo>
                                  <a:pt x="65" y="180"/>
                                </a:lnTo>
                                <a:lnTo>
                                  <a:pt x="95" y="190"/>
                                </a:lnTo>
                                <a:lnTo>
                                  <a:pt x="120" y="195"/>
                                </a:lnTo>
                                <a:lnTo>
                                  <a:pt x="150" y="195"/>
                                </a:lnTo>
                                <a:lnTo>
                                  <a:pt x="180" y="195"/>
                                </a:lnTo>
                                <a:lnTo>
                                  <a:pt x="210" y="190"/>
                                </a:lnTo>
                                <a:lnTo>
                                  <a:pt x="235" y="180"/>
                                </a:lnTo>
                                <a:lnTo>
                                  <a:pt x="255" y="165"/>
                                </a:lnTo>
                                <a:lnTo>
                                  <a:pt x="275" y="150"/>
                                </a:lnTo>
                                <a:lnTo>
                                  <a:pt x="290" y="135"/>
                                </a:lnTo>
                                <a:lnTo>
                                  <a:pt x="300" y="115"/>
                                </a:lnTo>
                                <a:lnTo>
                                  <a:pt x="300" y="95"/>
                                </a:lnTo>
                                <a:lnTo>
                                  <a:pt x="300" y="75"/>
                                </a:lnTo>
                                <a:lnTo>
                                  <a:pt x="290" y="55"/>
                                </a:lnTo>
                                <a:lnTo>
                                  <a:pt x="275" y="40"/>
                                </a:lnTo>
                                <a:lnTo>
                                  <a:pt x="260" y="25"/>
                                </a:lnTo>
                                <a:lnTo>
                                  <a:pt x="235" y="15"/>
                                </a:lnTo>
                                <a:lnTo>
                                  <a:pt x="210" y="5"/>
                                </a:lnTo>
                                <a:lnTo>
                                  <a:pt x="180" y="0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34"/>
                        <wps:cNvSpPr>
                          <a:spLocks/>
                        </wps:cNvSpPr>
                        <wps:spPr bwMode="auto">
                          <a:xfrm>
                            <a:off x="4969" y="8937"/>
                            <a:ext cx="210" cy="165"/>
                          </a:xfrm>
                          <a:custGeom>
                            <a:avLst/>
                            <a:gdLst>
                              <a:gd name="T0" fmla="*/ 105 w 210"/>
                              <a:gd name="T1" fmla="*/ 0 h 165"/>
                              <a:gd name="T2" fmla="*/ 105 w 210"/>
                              <a:gd name="T3" fmla="*/ 0 h 165"/>
                              <a:gd name="T4" fmla="*/ 85 w 210"/>
                              <a:gd name="T5" fmla="*/ 5 h 165"/>
                              <a:gd name="T6" fmla="*/ 65 w 210"/>
                              <a:gd name="T7" fmla="*/ 10 h 165"/>
                              <a:gd name="T8" fmla="*/ 50 w 210"/>
                              <a:gd name="T9" fmla="*/ 20 h 165"/>
                              <a:gd name="T10" fmla="*/ 35 w 210"/>
                              <a:gd name="T11" fmla="*/ 30 h 165"/>
                              <a:gd name="T12" fmla="*/ 20 w 210"/>
                              <a:gd name="T13" fmla="*/ 45 h 165"/>
                              <a:gd name="T14" fmla="*/ 10 w 210"/>
                              <a:gd name="T15" fmla="*/ 65 h 165"/>
                              <a:gd name="T16" fmla="*/ 5 w 210"/>
                              <a:gd name="T17" fmla="*/ 80 h 165"/>
                              <a:gd name="T18" fmla="*/ 0 w 210"/>
                              <a:gd name="T19" fmla="*/ 95 h 165"/>
                              <a:gd name="T20" fmla="*/ 0 w 210"/>
                              <a:gd name="T21" fmla="*/ 95 h 165"/>
                              <a:gd name="T22" fmla="*/ 5 w 210"/>
                              <a:gd name="T23" fmla="*/ 110 h 165"/>
                              <a:gd name="T24" fmla="*/ 10 w 210"/>
                              <a:gd name="T25" fmla="*/ 120 h 165"/>
                              <a:gd name="T26" fmla="*/ 20 w 210"/>
                              <a:gd name="T27" fmla="*/ 135 h 165"/>
                              <a:gd name="T28" fmla="*/ 30 w 210"/>
                              <a:gd name="T29" fmla="*/ 145 h 165"/>
                              <a:gd name="T30" fmla="*/ 65 w 210"/>
                              <a:gd name="T31" fmla="*/ 160 h 165"/>
                              <a:gd name="T32" fmla="*/ 105 w 210"/>
                              <a:gd name="T33" fmla="*/ 165 h 165"/>
                              <a:gd name="T34" fmla="*/ 105 w 210"/>
                              <a:gd name="T35" fmla="*/ 165 h 165"/>
                              <a:gd name="T36" fmla="*/ 145 w 210"/>
                              <a:gd name="T37" fmla="*/ 160 h 165"/>
                              <a:gd name="T38" fmla="*/ 180 w 210"/>
                              <a:gd name="T39" fmla="*/ 145 h 165"/>
                              <a:gd name="T40" fmla="*/ 195 w 210"/>
                              <a:gd name="T41" fmla="*/ 135 h 165"/>
                              <a:gd name="T42" fmla="*/ 205 w 210"/>
                              <a:gd name="T43" fmla="*/ 120 h 165"/>
                              <a:gd name="T44" fmla="*/ 210 w 210"/>
                              <a:gd name="T45" fmla="*/ 110 h 165"/>
                              <a:gd name="T46" fmla="*/ 210 w 210"/>
                              <a:gd name="T47" fmla="*/ 95 h 165"/>
                              <a:gd name="T48" fmla="*/ 210 w 210"/>
                              <a:gd name="T49" fmla="*/ 95 h 165"/>
                              <a:gd name="T50" fmla="*/ 210 w 210"/>
                              <a:gd name="T51" fmla="*/ 80 h 165"/>
                              <a:gd name="T52" fmla="*/ 205 w 210"/>
                              <a:gd name="T53" fmla="*/ 65 h 165"/>
                              <a:gd name="T54" fmla="*/ 195 w 210"/>
                              <a:gd name="T55" fmla="*/ 45 h 165"/>
                              <a:gd name="T56" fmla="*/ 180 w 210"/>
                              <a:gd name="T57" fmla="*/ 30 h 165"/>
                              <a:gd name="T58" fmla="*/ 165 w 210"/>
                              <a:gd name="T59" fmla="*/ 20 h 165"/>
                              <a:gd name="T60" fmla="*/ 145 w 210"/>
                              <a:gd name="T61" fmla="*/ 10 h 165"/>
                              <a:gd name="T62" fmla="*/ 130 w 210"/>
                              <a:gd name="T63" fmla="*/ 5 h 165"/>
                              <a:gd name="T64" fmla="*/ 105 w 210"/>
                              <a:gd name="T65" fmla="*/ 0 h 165"/>
                              <a:gd name="T66" fmla="*/ 105 w 210"/>
                              <a:gd name="T67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0" h="165">
                                <a:moveTo>
                                  <a:pt x="105" y="0"/>
                                </a:moveTo>
                                <a:lnTo>
                                  <a:pt x="105" y="0"/>
                                </a:lnTo>
                                <a:lnTo>
                                  <a:pt x="85" y="5"/>
                                </a:lnTo>
                                <a:lnTo>
                                  <a:pt x="65" y="10"/>
                                </a:lnTo>
                                <a:lnTo>
                                  <a:pt x="50" y="20"/>
                                </a:lnTo>
                                <a:lnTo>
                                  <a:pt x="35" y="30"/>
                                </a:lnTo>
                                <a:lnTo>
                                  <a:pt x="20" y="45"/>
                                </a:lnTo>
                                <a:lnTo>
                                  <a:pt x="10" y="65"/>
                                </a:lnTo>
                                <a:lnTo>
                                  <a:pt x="5" y="80"/>
                                </a:lnTo>
                                <a:lnTo>
                                  <a:pt x="0" y="95"/>
                                </a:lnTo>
                                <a:lnTo>
                                  <a:pt x="5" y="110"/>
                                </a:lnTo>
                                <a:lnTo>
                                  <a:pt x="10" y="120"/>
                                </a:lnTo>
                                <a:lnTo>
                                  <a:pt x="20" y="135"/>
                                </a:lnTo>
                                <a:lnTo>
                                  <a:pt x="30" y="145"/>
                                </a:lnTo>
                                <a:lnTo>
                                  <a:pt x="65" y="160"/>
                                </a:lnTo>
                                <a:lnTo>
                                  <a:pt x="105" y="165"/>
                                </a:lnTo>
                                <a:lnTo>
                                  <a:pt x="145" y="160"/>
                                </a:lnTo>
                                <a:lnTo>
                                  <a:pt x="180" y="145"/>
                                </a:lnTo>
                                <a:lnTo>
                                  <a:pt x="195" y="135"/>
                                </a:lnTo>
                                <a:lnTo>
                                  <a:pt x="205" y="120"/>
                                </a:lnTo>
                                <a:lnTo>
                                  <a:pt x="210" y="110"/>
                                </a:lnTo>
                                <a:lnTo>
                                  <a:pt x="210" y="95"/>
                                </a:lnTo>
                                <a:lnTo>
                                  <a:pt x="210" y="80"/>
                                </a:lnTo>
                                <a:lnTo>
                                  <a:pt x="205" y="65"/>
                                </a:lnTo>
                                <a:lnTo>
                                  <a:pt x="195" y="45"/>
                                </a:lnTo>
                                <a:lnTo>
                                  <a:pt x="180" y="30"/>
                                </a:lnTo>
                                <a:lnTo>
                                  <a:pt x="165" y="20"/>
                                </a:lnTo>
                                <a:lnTo>
                                  <a:pt x="145" y="10"/>
                                </a:lnTo>
                                <a:lnTo>
                                  <a:pt x="130" y="5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35"/>
                        <wps:cNvSpPr>
                          <a:spLocks/>
                        </wps:cNvSpPr>
                        <wps:spPr bwMode="auto">
                          <a:xfrm>
                            <a:off x="5004" y="8937"/>
                            <a:ext cx="145" cy="145"/>
                          </a:xfrm>
                          <a:custGeom>
                            <a:avLst/>
                            <a:gdLst>
                              <a:gd name="T0" fmla="*/ 70 w 145"/>
                              <a:gd name="T1" fmla="*/ 0 h 145"/>
                              <a:gd name="T2" fmla="*/ 70 w 145"/>
                              <a:gd name="T3" fmla="*/ 0 h 145"/>
                              <a:gd name="T4" fmla="*/ 55 w 145"/>
                              <a:gd name="T5" fmla="*/ 5 h 145"/>
                              <a:gd name="T6" fmla="*/ 45 w 145"/>
                              <a:gd name="T7" fmla="*/ 10 h 145"/>
                              <a:gd name="T8" fmla="*/ 30 w 145"/>
                              <a:gd name="T9" fmla="*/ 25 h 145"/>
                              <a:gd name="T10" fmla="*/ 20 w 145"/>
                              <a:gd name="T11" fmla="*/ 35 h 145"/>
                              <a:gd name="T12" fmla="*/ 5 w 145"/>
                              <a:gd name="T13" fmla="*/ 70 h 145"/>
                              <a:gd name="T14" fmla="*/ 0 w 145"/>
                              <a:gd name="T15" fmla="*/ 95 h 145"/>
                              <a:gd name="T16" fmla="*/ 0 w 145"/>
                              <a:gd name="T17" fmla="*/ 95 h 145"/>
                              <a:gd name="T18" fmla="*/ 0 w 145"/>
                              <a:gd name="T19" fmla="*/ 105 h 145"/>
                              <a:gd name="T20" fmla="*/ 5 w 145"/>
                              <a:gd name="T21" fmla="*/ 115 h 145"/>
                              <a:gd name="T22" fmla="*/ 20 w 145"/>
                              <a:gd name="T23" fmla="*/ 130 h 145"/>
                              <a:gd name="T24" fmla="*/ 45 w 145"/>
                              <a:gd name="T25" fmla="*/ 140 h 145"/>
                              <a:gd name="T26" fmla="*/ 70 w 145"/>
                              <a:gd name="T27" fmla="*/ 145 h 145"/>
                              <a:gd name="T28" fmla="*/ 70 w 145"/>
                              <a:gd name="T29" fmla="*/ 145 h 145"/>
                              <a:gd name="T30" fmla="*/ 100 w 145"/>
                              <a:gd name="T31" fmla="*/ 140 h 145"/>
                              <a:gd name="T32" fmla="*/ 125 w 145"/>
                              <a:gd name="T33" fmla="*/ 130 h 145"/>
                              <a:gd name="T34" fmla="*/ 140 w 145"/>
                              <a:gd name="T35" fmla="*/ 115 h 145"/>
                              <a:gd name="T36" fmla="*/ 145 w 145"/>
                              <a:gd name="T37" fmla="*/ 95 h 145"/>
                              <a:gd name="T38" fmla="*/ 145 w 145"/>
                              <a:gd name="T39" fmla="*/ 95 h 145"/>
                              <a:gd name="T40" fmla="*/ 140 w 145"/>
                              <a:gd name="T41" fmla="*/ 70 h 145"/>
                              <a:gd name="T42" fmla="*/ 125 w 145"/>
                              <a:gd name="T43" fmla="*/ 40 h 145"/>
                              <a:gd name="T44" fmla="*/ 115 w 145"/>
                              <a:gd name="T45" fmla="*/ 25 h 145"/>
                              <a:gd name="T46" fmla="*/ 105 w 145"/>
                              <a:gd name="T47" fmla="*/ 10 h 145"/>
                              <a:gd name="T48" fmla="*/ 90 w 145"/>
                              <a:gd name="T49" fmla="*/ 5 h 145"/>
                              <a:gd name="T50" fmla="*/ 70 w 145"/>
                              <a:gd name="T51" fmla="*/ 0 h 145"/>
                              <a:gd name="T52" fmla="*/ 70 w 145"/>
                              <a:gd name="T5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70" y="0"/>
                                </a:moveTo>
                                <a:lnTo>
                                  <a:pt x="70" y="0"/>
                                </a:lnTo>
                                <a:lnTo>
                                  <a:pt x="55" y="5"/>
                                </a:lnTo>
                                <a:lnTo>
                                  <a:pt x="45" y="10"/>
                                </a:lnTo>
                                <a:lnTo>
                                  <a:pt x="30" y="25"/>
                                </a:lnTo>
                                <a:lnTo>
                                  <a:pt x="20" y="35"/>
                                </a:lnTo>
                                <a:lnTo>
                                  <a:pt x="5" y="70"/>
                                </a:lnTo>
                                <a:lnTo>
                                  <a:pt x="0" y="95"/>
                                </a:lnTo>
                                <a:lnTo>
                                  <a:pt x="0" y="105"/>
                                </a:lnTo>
                                <a:lnTo>
                                  <a:pt x="5" y="115"/>
                                </a:lnTo>
                                <a:lnTo>
                                  <a:pt x="20" y="130"/>
                                </a:lnTo>
                                <a:lnTo>
                                  <a:pt x="45" y="140"/>
                                </a:lnTo>
                                <a:lnTo>
                                  <a:pt x="70" y="145"/>
                                </a:lnTo>
                                <a:lnTo>
                                  <a:pt x="100" y="140"/>
                                </a:lnTo>
                                <a:lnTo>
                                  <a:pt x="125" y="130"/>
                                </a:lnTo>
                                <a:lnTo>
                                  <a:pt x="140" y="115"/>
                                </a:lnTo>
                                <a:lnTo>
                                  <a:pt x="145" y="95"/>
                                </a:lnTo>
                                <a:lnTo>
                                  <a:pt x="140" y="70"/>
                                </a:lnTo>
                                <a:lnTo>
                                  <a:pt x="125" y="40"/>
                                </a:lnTo>
                                <a:lnTo>
                                  <a:pt x="115" y="25"/>
                                </a:lnTo>
                                <a:lnTo>
                                  <a:pt x="105" y="10"/>
                                </a:lnTo>
                                <a:lnTo>
                                  <a:pt x="90" y="5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36"/>
                        <wps:cNvSpPr>
                          <a:spLocks/>
                        </wps:cNvSpPr>
                        <wps:spPr bwMode="auto">
                          <a:xfrm>
                            <a:off x="4824" y="8917"/>
                            <a:ext cx="510" cy="20"/>
                          </a:xfrm>
                          <a:custGeom>
                            <a:avLst/>
                            <a:gdLst>
                              <a:gd name="T0" fmla="*/ 510 w 510"/>
                              <a:gd name="T1" fmla="*/ 20 h 20"/>
                              <a:gd name="T2" fmla="*/ 510 w 510"/>
                              <a:gd name="T3" fmla="*/ 20 h 20"/>
                              <a:gd name="T4" fmla="*/ 485 w 510"/>
                              <a:gd name="T5" fmla="*/ 10 h 20"/>
                              <a:gd name="T6" fmla="*/ 440 w 510"/>
                              <a:gd name="T7" fmla="*/ 0 h 20"/>
                              <a:gd name="T8" fmla="*/ 405 w 510"/>
                              <a:gd name="T9" fmla="*/ 0 h 20"/>
                              <a:gd name="T10" fmla="*/ 365 w 510"/>
                              <a:gd name="T11" fmla="*/ 0 h 20"/>
                              <a:gd name="T12" fmla="*/ 315 w 510"/>
                              <a:gd name="T13" fmla="*/ 10 h 20"/>
                              <a:gd name="T14" fmla="*/ 250 w 510"/>
                              <a:gd name="T15" fmla="*/ 20 h 20"/>
                              <a:gd name="T16" fmla="*/ 250 w 510"/>
                              <a:gd name="T17" fmla="*/ 20 h 20"/>
                              <a:gd name="T18" fmla="*/ 250 w 510"/>
                              <a:gd name="T19" fmla="*/ 20 h 20"/>
                              <a:gd name="T20" fmla="*/ 190 w 510"/>
                              <a:gd name="T21" fmla="*/ 10 h 20"/>
                              <a:gd name="T22" fmla="*/ 140 w 510"/>
                              <a:gd name="T23" fmla="*/ 5 h 20"/>
                              <a:gd name="T24" fmla="*/ 100 w 510"/>
                              <a:gd name="T25" fmla="*/ 0 h 20"/>
                              <a:gd name="T26" fmla="*/ 65 w 510"/>
                              <a:gd name="T27" fmla="*/ 0 h 20"/>
                              <a:gd name="T28" fmla="*/ 20 w 510"/>
                              <a:gd name="T29" fmla="*/ 10 h 20"/>
                              <a:gd name="T30" fmla="*/ 0 w 510"/>
                              <a:gd name="T3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10" h="20">
                                <a:moveTo>
                                  <a:pt x="510" y="20"/>
                                </a:moveTo>
                                <a:lnTo>
                                  <a:pt x="510" y="20"/>
                                </a:lnTo>
                                <a:lnTo>
                                  <a:pt x="485" y="10"/>
                                </a:lnTo>
                                <a:lnTo>
                                  <a:pt x="440" y="0"/>
                                </a:lnTo>
                                <a:lnTo>
                                  <a:pt x="405" y="0"/>
                                </a:lnTo>
                                <a:lnTo>
                                  <a:pt x="365" y="0"/>
                                </a:lnTo>
                                <a:lnTo>
                                  <a:pt x="315" y="10"/>
                                </a:lnTo>
                                <a:lnTo>
                                  <a:pt x="250" y="20"/>
                                </a:lnTo>
                                <a:lnTo>
                                  <a:pt x="190" y="10"/>
                                </a:lnTo>
                                <a:lnTo>
                                  <a:pt x="140" y="5"/>
                                </a:lnTo>
                                <a:lnTo>
                                  <a:pt x="100" y="0"/>
                                </a:lnTo>
                                <a:lnTo>
                                  <a:pt x="65" y="0"/>
                                </a:lnTo>
                                <a:lnTo>
                                  <a:pt x="20" y="1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37"/>
                        <wps:cNvSpPr>
                          <a:spLocks/>
                        </wps:cNvSpPr>
                        <wps:spPr bwMode="auto">
                          <a:xfrm>
                            <a:off x="4824" y="8892"/>
                            <a:ext cx="510" cy="45"/>
                          </a:xfrm>
                          <a:custGeom>
                            <a:avLst/>
                            <a:gdLst>
                              <a:gd name="T0" fmla="*/ 510 w 510"/>
                              <a:gd name="T1" fmla="*/ 45 h 45"/>
                              <a:gd name="T2" fmla="*/ 510 w 510"/>
                              <a:gd name="T3" fmla="*/ 45 h 45"/>
                              <a:gd name="T4" fmla="*/ 470 w 510"/>
                              <a:gd name="T5" fmla="*/ 30 h 45"/>
                              <a:gd name="T6" fmla="*/ 420 w 510"/>
                              <a:gd name="T7" fmla="*/ 20 h 45"/>
                              <a:gd name="T8" fmla="*/ 355 w 510"/>
                              <a:gd name="T9" fmla="*/ 10 h 45"/>
                              <a:gd name="T10" fmla="*/ 280 w 510"/>
                              <a:gd name="T11" fmla="*/ 0 h 45"/>
                              <a:gd name="T12" fmla="*/ 195 w 510"/>
                              <a:gd name="T13" fmla="*/ 5 h 45"/>
                              <a:gd name="T14" fmla="*/ 145 w 510"/>
                              <a:gd name="T15" fmla="*/ 10 h 45"/>
                              <a:gd name="T16" fmla="*/ 100 w 510"/>
                              <a:gd name="T17" fmla="*/ 15 h 45"/>
                              <a:gd name="T18" fmla="*/ 50 w 510"/>
                              <a:gd name="T19" fmla="*/ 30 h 45"/>
                              <a:gd name="T20" fmla="*/ 0 w 510"/>
                              <a:gd name="T21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0" h="45">
                                <a:moveTo>
                                  <a:pt x="510" y="45"/>
                                </a:moveTo>
                                <a:lnTo>
                                  <a:pt x="510" y="45"/>
                                </a:lnTo>
                                <a:lnTo>
                                  <a:pt x="470" y="30"/>
                                </a:lnTo>
                                <a:lnTo>
                                  <a:pt x="420" y="20"/>
                                </a:lnTo>
                                <a:lnTo>
                                  <a:pt x="355" y="10"/>
                                </a:lnTo>
                                <a:lnTo>
                                  <a:pt x="280" y="0"/>
                                </a:lnTo>
                                <a:lnTo>
                                  <a:pt x="195" y="5"/>
                                </a:lnTo>
                                <a:lnTo>
                                  <a:pt x="145" y="10"/>
                                </a:lnTo>
                                <a:lnTo>
                                  <a:pt x="100" y="15"/>
                                </a:lnTo>
                                <a:lnTo>
                                  <a:pt x="50" y="30"/>
                                </a:lnTo>
                                <a:lnTo>
                                  <a:pt x="0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Line 38"/>
                        <wps:cNvCnPr/>
                        <wps:spPr bwMode="auto">
                          <a:xfrm flipH="1">
                            <a:off x="4819" y="8842"/>
                            <a:ext cx="515" cy="1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39"/>
                        <wps:cNvCnPr/>
                        <wps:spPr bwMode="auto">
                          <a:xfrm flipH="1">
                            <a:off x="4819" y="8812"/>
                            <a:ext cx="515" cy="1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Freeform 40"/>
                        <wps:cNvSpPr>
                          <a:spLocks/>
                        </wps:cNvSpPr>
                        <wps:spPr bwMode="auto">
                          <a:xfrm>
                            <a:off x="4295" y="8937"/>
                            <a:ext cx="50" cy="250"/>
                          </a:xfrm>
                          <a:custGeom>
                            <a:avLst/>
                            <a:gdLst>
                              <a:gd name="T0" fmla="*/ 10 w 50"/>
                              <a:gd name="T1" fmla="*/ 0 h 250"/>
                              <a:gd name="T2" fmla="*/ 10 w 50"/>
                              <a:gd name="T3" fmla="*/ 0 h 250"/>
                              <a:gd name="T4" fmla="*/ 25 w 50"/>
                              <a:gd name="T5" fmla="*/ 10 h 250"/>
                              <a:gd name="T6" fmla="*/ 35 w 50"/>
                              <a:gd name="T7" fmla="*/ 25 h 250"/>
                              <a:gd name="T8" fmla="*/ 45 w 50"/>
                              <a:gd name="T9" fmla="*/ 50 h 250"/>
                              <a:gd name="T10" fmla="*/ 50 w 50"/>
                              <a:gd name="T11" fmla="*/ 80 h 250"/>
                              <a:gd name="T12" fmla="*/ 45 w 50"/>
                              <a:gd name="T13" fmla="*/ 110 h 250"/>
                              <a:gd name="T14" fmla="*/ 35 w 50"/>
                              <a:gd name="T15" fmla="*/ 135 h 250"/>
                              <a:gd name="T16" fmla="*/ 25 w 50"/>
                              <a:gd name="T17" fmla="*/ 155 h 250"/>
                              <a:gd name="T18" fmla="*/ 5 w 50"/>
                              <a:gd name="T19" fmla="*/ 185 h 250"/>
                              <a:gd name="T20" fmla="*/ 5 w 50"/>
                              <a:gd name="T21" fmla="*/ 185 h 250"/>
                              <a:gd name="T22" fmla="*/ 0 w 50"/>
                              <a:gd name="T23" fmla="*/ 190 h 250"/>
                              <a:gd name="T24" fmla="*/ 5 w 50"/>
                              <a:gd name="T25" fmla="*/ 200 h 250"/>
                              <a:gd name="T26" fmla="*/ 20 w 50"/>
                              <a:gd name="T27" fmla="*/ 215 h 250"/>
                              <a:gd name="T28" fmla="*/ 50 w 50"/>
                              <a:gd name="T29" fmla="*/ 235 h 250"/>
                              <a:gd name="T30" fmla="*/ 5 w 50"/>
                              <a:gd name="T31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25" y="10"/>
                                </a:lnTo>
                                <a:lnTo>
                                  <a:pt x="35" y="25"/>
                                </a:lnTo>
                                <a:lnTo>
                                  <a:pt x="45" y="50"/>
                                </a:lnTo>
                                <a:lnTo>
                                  <a:pt x="50" y="80"/>
                                </a:lnTo>
                                <a:lnTo>
                                  <a:pt x="45" y="110"/>
                                </a:lnTo>
                                <a:lnTo>
                                  <a:pt x="35" y="135"/>
                                </a:lnTo>
                                <a:lnTo>
                                  <a:pt x="25" y="155"/>
                                </a:lnTo>
                                <a:lnTo>
                                  <a:pt x="5" y="185"/>
                                </a:lnTo>
                                <a:lnTo>
                                  <a:pt x="0" y="190"/>
                                </a:lnTo>
                                <a:lnTo>
                                  <a:pt x="5" y="200"/>
                                </a:lnTo>
                                <a:lnTo>
                                  <a:pt x="20" y="215"/>
                                </a:lnTo>
                                <a:lnTo>
                                  <a:pt x="50" y="235"/>
                                </a:lnTo>
                                <a:lnTo>
                                  <a:pt x="5" y="2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41"/>
                        <wps:cNvSpPr>
                          <a:spLocks/>
                        </wps:cNvSpPr>
                        <wps:spPr bwMode="auto">
                          <a:xfrm>
                            <a:off x="4769" y="8937"/>
                            <a:ext cx="50" cy="250"/>
                          </a:xfrm>
                          <a:custGeom>
                            <a:avLst/>
                            <a:gdLst>
                              <a:gd name="T0" fmla="*/ 45 w 50"/>
                              <a:gd name="T1" fmla="*/ 0 h 250"/>
                              <a:gd name="T2" fmla="*/ 45 w 50"/>
                              <a:gd name="T3" fmla="*/ 0 h 250"/>
                              <a:gd name="T4" fmla="*/ 25 w 50"/>
                              <a:gd name="T5" fmla="*/ 25 h 250"/>
                              <a:gd name="T6" fmla="*/ 10 w 50"/>
                              <a:gd name="T7" fmla="*/ 50 h 250"/>
                              <a:gd name="T8" fmla="*/ 5 w 50"/>
                              <a:gd name="T9" fmla="*/ 80 h 250"/>
                              <a:gd name="T10" fmla="*/ 10 w 50"/>
                              <a:gd name="T11" fmla="*/ 110 h 250"/>
                              <a:gd name="T12" fmla="*/ 15 w 50"/>
                              <a:gd name="T13" fmla="*/ 135 h 250"/>
                              <a:gd name="T14" fmla="*/ 25 w 50"/>
                              <a:gd name="T15" fmla="*/ 155 h 250"/>
                              <a:gd name="T16" fmla="*/ 45 w 50"/>
                              <a:gd name="T17" fmla="*/ 185 h 250"/>
                              <a:gd name="T18" fmla="*/ 45 w 50"/>
                              <a:gd name="T19" fmla="*/ 185 h 250"/>
                              <a:gd name="T20" fmla="*/ 50 w 50"/>
                              <a:gd name="T21" fmla="*/ 190 h 250"/>
                              <a:gd name="T22" fmla="*/ 45 w 50"/>
                              <a:gd name="T23" fmla="*/ 195 h 250"/>
                              <a:gd name="T24" fmla="*/ 30 w 50"/>
                              <a:gd name="T25" fmla="*/ 215 h 250"/>
                              <a:gd name="T26" fmla="*/ 0 w 50"/>
                              <a:gd name="T27" fmla="*/ 235 h 250"/>
                              <a:gd name="T28" fmla="*/ 50 w 50"/>
                              <a:gd name="T29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25" y="25"/>
                                </a:lnTo>
                                <a:lnTo>
                                  <a:pt x="10" y="50"/>
                                </a:lnTo>
                                <a:lnTo>
                                  <a:pt x="5" y="80"/>
                                </a:lnTo>
                                <a:lnTo>
                                  <a:pt x="10" y="110"/>
                                </a:lnTo>
                                <a:lnTo>
                                  <a:pt x="15" y="135"/>
                                </a:lnTo>
                                <a:lnTo>
                                  <a:pt x="25" y="155"/>
                                </a:lnTo>
                                <a:lnTo>
                                  <a:pt x="45" y="185"/>
                                </a:lnTo>
                                <a:lnTo>
                                  <a:pt x="50" y="190"/>
                                </a:lnTo>
                                <a:lnTo>
                                  <a:pt x="45" y="195"/>
                                </a:lnTo>
                                <a:lnTo>
                                  <a:pt x="30" y="215"/>
                                </a:lnTo>
                                <a:lnTo>
                                  <a:pt x="0" y="235"/>
                                </a:lnTo>
                                <a:lnTo>
                                  <a:pt x="50" y="2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42"/>
                        <wps:cNvSpPr>
                          <a:spLocks/>
                        </wps:cNvSpPr>
                        <wps:spPr bwMode="auto">
                          <a:xfrm>
                            <a:off x="4340" y="8937"/>
                            <a:ext cx="434" cy="245"/>
                          </a:xfrm>
                          <a:custGeom>
                            <a:avLst/>
                            <a:gdLst>
                              <a:gd name="T0" fmla="*/ 220 w 434"/>
                              <a:gd name="T1" fmla="*/ 0 h 245"/>
                              <a:gd name="T2" fmla="*/ 220 w 434"/>
                              <a:gd name="T3" fmla="*/ 0 h 245"/>
                              <a:gd name="T4" fmla="*/ 135 w 434"/>
                              <a:gd name="T5" fmla="*/ 5 h 245"/>
                              <a:gd name="T6" fmla="*/ 95 w 434"/>
                              <a:gd name="T7" fmla="*/ 10 h 245"/>
                              <a:gd name="T8" fmla="*/ 65 w 434"/>
                              <a:gd name="T9" fmla="*/ 15 h 245"/>
                              <a:gd name="T10" fmla="*/ 40 w 434"/>
                              <a:gd name="T11" fmla="*/ 30 h 245"/>
                              <a:gd name="T12" fmla="*/ 20 w 434"/>
                              <a:gd name="T13" fmla="*/ 45 h 245"/>
                              <a:gd name="T14" fmla="*/ 5 w 434"/>
                              <a:gd name="T15" fmla="*/ 65 h 245"/>
                              <a:gd name="T16" fmla="*/ 0 w 434"/>
                              <a:gd name="T17" fmla="*/ 95 h 245"/>
                              <a:gd name="T18" fmla="*/ 0 w 434"/>
                              <a:gd name="T19" fmla="*/ 95 h 245"/>
                              <a:gd name="T20" fmla="*/ 5 w 434"/>
                              <a:gd name="T21" fmla="*/ 125 h 245"/>
                              <a:gd name="T22" fmla="*/ 15 w 434"/>
                              <a:gd name="T23" fmla="*/ 150 h 245"/>
                              <a:gd name="T24" fmla="*/ 35 w 434"/>
                              <a:gd name="T25" fmla="*/ 175 h 245"/>
                              <a:gd name="T26" fmla="*/ 60 w 434"/>
                              <a:gd name="T27" fmla="*/ 200 h 245"/>
                              <a:gd name="T28" fmla="*/ 95 w 434"/>
                              <a:gd name="T29" fmla="*/ 220 h 245"/>
                              <a:gd name="T30" fmla="*/ 130 w 434"/>
                              <a:gd name="T31" fmla="*/ 230 h 245"/>
                              <a:gd name="T32" fmla="*/ 175 w 434"/>
                              <a:gd name="T33" fmla="*/ 240 h 245"/>
                              <a:gd name="T34" fmla="*/ 220 w 434"/>
                              <a:gd name="T35" fmla="*/ 245 h 245"/>
                              <a:gd name="T36" fmla="*/ 220 w 434"/>
                              <a:gd name="T37" fmla="*/ 245 h 245"/>
                              <a:gd name="T38" fmla="*/ 260 w 434"/>
                              <a:gd name="T39" fmla="*/ 240 h 245"/>
                              <a:gd name="T40" fmla="*/ 304 w 434"/>
                              <a:gd name="T41" fmla="*/ 230 h 245"/>
                              <a:gd name="T42" fmla="*/ 339 w 434"/>
                              <a:gd name="T43" fmla="*/ 220 h 245"/>
                              <a:gd name="T44" fmla="*/ 369 w 434"/>
                              <a:gd name="T45" fmla="*/ 200 h 245"/>
                              <a:gd name="T46" fmla="*/ 399 w 434"/>
                              <a:gd name="T47" fmla="*/ 175 h 245"/>
                              <a:gd name="T48" fmla="*/ 419 w 434"/>
                              <a:gd name="T49" fmla="*/ 150 h 245"/>
                              <a:gd name="T50" fmla="*/ 429 w 434"/>
                              <a:gd name="T51" fmla="*/ 125 h 245"/>
                              <a:gd name="T52" fmla="*/ 434 w 434"/>
                              <a:gd name="T53" fmla="*/ 95 h 245"/>
                              <a:gd name="T54" fmla="*/ 434 w 434"/>
                              <a:gd name="T55" fmla="*/ 95 h 245"/>
                              <a:gd name="T56" fmla="*/ 429 w 434"/>
                              <a:gd name="T57" fmla="*/ 65 h 245"/>
                              <a:gd name="T58" fmla="*/ 419 w 434"/>
                              <a:gd name="T59" fmla="*/ 45 h 245"/>
                              <a:gd name="T60" fmla="*/ 399 w 434"/>
                              <a:gd name="T61" fmla="*/ 30 h 245"/>
                              <a:gd name="T62" fmla="*/ 374 w 434"/>
                              <a:gd name="T63" fmla="*/ 15 h 245"/>
                              <a:gd name="T64" fmla="*/ 339 w 434"/>
                              <a:gd name="T65" fmla="*/ 10 h 245"/>
                              <a:gd name="T66" fmla="*/ 304 w 434"/>
                              <a:gd name="T67" fmla="*/ 5 h 245"/>
                              <a:gd name="T68" fmla="*/ 220 w 434"/>
                              <a:gd name="T69" fmla="*/ 0 h 245"/>
                              <a:gd name="T70" fmla="*/ 220 w 434"/>
                              <a:gd name="T71" fmla="*/ 0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4" h="245">
                                <a:moveTo>
                                  <a:pt x="220" y="0"/>
                                </a:moveTo>
                                <a:lnTo>
                                  <a:pt x="220" y="0"/>
                                </a:lnTo>
                                <a:lnTo>
                                  <a:pt x="135" y="5"/>
                                </a:lnTo>
                                <a:lnTo>
                                  <a:pt x="95" y="10"/>
                                </a:lnTo>
                                <a:lnTo>
                                  <a:pt x="65" y="15"/>
                                </a:lnTo>
                                <a:lnTo>
                                  <a:pt x="40" y="30"/>
                                </a:lnTo>
                                <a:lnTo>
                                  <a:pt x="20" y="45"/>
                                </a:lnTo>
                                <a:lnTo>
                                  <a:pt x="5" y="65"/>
                                </a:lnTo>
                                <a:lnTo>
                                  <a:pt x="0" y="95"/>
                                </a:lnTo>
                                <a:lnTo>
                                  <a:pt x="5" y="125"/>
                                </a:lnTo>
                                <a:lnTo>
                                  <a:pt x="15" y="150"/>
                                </a:lnTo>
                                <a:lnTo>
                                  <a:pt x="35" y="175"/>
                                </a:lnTo>
                                <a:lnTo>
                                  <a:pt x="60" y="200"/>
                                </a:lnTo>
                                <a:lnTo>
                                  <a:pt x="95" y="220"/>
                                </a:lnTo>
                                <a:lnTo>
                                  <a:pt x="130" y="230"/>
                                </a:lnTo>
                                <a:lnTo>
                                  <a:pt x="175" y="240"/>
                                </a:lnTo>
                                <a:lnTo>
                                  <a:pt x="220" y="245"/>
                                </a:lnTo>
                                <a:lnTo>
                                  <a:pt x="260" y="240"/>
                                </a:lnTo>
                                <a:lnTo>
                                  <a:pt x="304" y="230"/>
                                </a:lnTo>
                                <a:lnTo>
                                  <a:pt x="339" y="220"/>
                                </a:lnTo>
                                <a:lnTo>
                                  <a:pt x="369" y="200"/>
                                </a:lnTo>
                                <a:lnTo>
                                  <a:pt x="399" y="175"/>
                                </a:lnTo>
                                <a:lnTo>
                                  <a:pt x="419" y="150"/>
                                </a:lnTo>
                                <a:lnTo>
                                  <a:pt x="429" y="125"/>
                                </a:lnTo>
                                <a:lnTo>
                                  <a:pt x="434" y="95"/>
                                </a:lnTo>
                                <a:lnTo>
                                  <a:pt x="429" y="65"/>
                                </a:lnTo>
                                <a:lnTo>
                                  <a:pt x="419" y="45"/>
                                </a:lnTo>
                                <a:lnTo>
                                  <a:pt x="399" y="30"/>
                                </a:lnTo>
                                <a:lnTo>
                                  <a:pt x="374" y="15"/>
                                </a:lnTo>
                                <a:lnTo>
                                  <a:pt x="339" y="10"/>
                                </a:lnTo>
                                <a:lnTo>
                                  <a:pt x="304" y="5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43"/>
                        <wps:cNvSpPr>
                          <a:spLocks/>
                        </wps:cNvSpPr>
                        <wps:spPr bwMode="auto">
                          <a:xfrm>
                            <a:off x="4410" y="8937"/>
                            <a:ext cx="299" cy="195"/>
                          </a:xfrm>
                          <a:custGeom>
                            <a:avLst/>
                            <a:gdLst>
                              <a:gd name="T0" fmla="*/ 150 w 299"/>
                              <a:gd name="T1" fmla="*/ 0 h 195"/>
                              <a:gd name="T2" fmla="*/ 150 w 299"/>
                              <a:gd name="T3" fmla="*/ 0 h 195"/>
                              <a:gd name="T4" fmla="*/ 120 w 299"/>
                              <a:gd name="T5" fmla="*/ 0 h 195"/>
                              <a:gd name="T6" fmla="*/ 90 w 299"/>
                              <a:gd name="T7" fmla="*/ 5 h 195"/>
                              <a:gd name="T8" fmla="*/ 65 w 299"/>
                              <a:gd name="T9" fmla="*/ 15 h 195"/>
                              <a:gd name="T10" fmla="*/ 45 w 299"/>
                              <a:gd name="T11" fmla="*/ 25 h 195"/>
                              <a:gd name="T12" fmla="*/ 25 w 299"/>
                              <a:gd name="T13" fmla="*/ 40 h 195"/>
                              <a:gd name="T14" fmla="*/ 10 w 299"/>
                              <a:gd name="T15" fmla="*/ 55 h 195"/>
                              <a:gd name="T16" fmla="*/ 0 w 299"/>
                              <a:gd name="T17" fmla="*/ 75 h 195"/>
                              <a:gd name="T18" fmla="*/ 0 w 299"/>
                              <a:gd name="T19" fmla="*/ 95 h 195"/>
                              <a:gd name="T20" fmla="*/ 0 w 299"/>
                              <a:gd name="T21" fmla="*/ 95 h 195"/>
                              <a:gd name="T22" fmla="*/ 0 w 299"/>
                              <a:gd name="T23" fmla="*/ 115 h 195"/>
                              <a:gd name="T24" fmla="*/ 10 w 299"/>
                              <a:gd name="T25" fmla="*/ 135 h 195"/>
                              <a:gd name="T26" fmla="*/ 25 w 299"/>
                              <a:gd name="T27" fmla="*/ 150 h 195"/>
                              <a:gd name="T28" fmla="*/ 40 w 299"/>
                              <a:gd name="T29" fmla="*/ 165 h 195"/>
                              <a:gd name="T30" fmla="*/ 65 w 299"/>
                              <a:gd name="T31" fmla="*/ 180 h 195"/>
                              <a:gd name="T32" fmla="*/ 90 w 299"/>
                              <a:gd name="T33" fmla="*/ 190 h 195"/>
                              <a:gd name="T34" fmla="*/ 115 w 299"/>
                              <a:gd name="T35" fmla="*/ 195 h 195"/>
                              <a:gd name="T36" fmla="*/ 150 w 299"/>
                              <a:gd name="T37" fmla="*/ 195 h 195"/>
                              <a:gd name="T38" fmla="*/ 150 w 299"/>
                              <a:gd name="T39" fmla="*/ 195 h 195"/>
                              <a:gd name="T40" fmla="*/ 180 w 299"/>
                              <a:gd name="T41" fmla="*/ 195 h 195"/>
                              <a:gd name="T42" fmla="*/ 205 w 299"/>
                              <a:gd name="T43" fmla="*/ 190 h 195"/>
                              <a:gd name="T44" fmla="*/ 229 w 299"/>
                              <a:gd name="T45" fmla="*/ 180 h 195"/>
                              <a:gd name="T46" fmla="*/ 254 w 299"/>
                              <a:gd name="T47" fmla="*/ 165 h 195"/>
                              <a:gd name="T48" fmla="*/ 269 w 299"/>
                              <a:gd name="T49" fmla="*/ 150 h 195"/>
                              <a:gd name="T50" fmla="*/ 284 w 299"/>
                              <a:gd name="T51" fmla="*/ 135 h 195"/>
                              <a:gd name="T52" fmla="*/ 294 w 299"/>
                              <a:gd name="T53" fmla="*/ 115 h 195"/>
                              <a:gd name="T54" fmla="*/ 299 w 299"/>
                              <a:gd name="T55" fmla="*/ 95 h 195"/>
                              <a:gd name="T56" fmla="*/ 299 w 299"/>
                              <a:gd name="T57" fmla="*/ 95 h 195"/>
                              <a:gd name="T58" fmla="*/ 294 w 299"/>
                              <a:gd name="T59" fmla="*/ 75 h 195"/>
                              <a:gd name="T60" fmla="*/ 284 w 299"/>
                              <a:gd name="T61" fmla="*/ 55 h 195"/>
                              <a:gd name="T62" fmla="*/ 274 w 299"/>
                              <a:gd name="T63" fmla="*/ 40 h 195"/>
                              <a:gd name="T64" fmla="*/ 254 w 299"/>
                              <a:gd name="T65" fmla="*/ 25 h 195"/>
                              <a:gd name="T66" fmla="*/ 229 w 299"/>
                              <a:gd name="T67" fmla="*/ 15 h 195"/>
                              <a:gd name="T68" fmla="*/ 205 w 299"/>
                              <a:gd name="T69" fmla="*/ 5 h 195"/>
                              <a:gd name="T70" fmla="*/ 180 w 299"/>
                              <a:gd name="T71" fmla="*/ 0 h 195"/>
                              <a:gd name="T72" fmla="*/ 150 w 299"/>
                              <a:gd name="T73" fmla="*/ 0 h 195"/>
                              <a:gd name="T74" fmla="*/ 150 w 299"/>
                              <a:gd name="T75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99" h="195">
                                <a:moveTo>
                                  <a:pt x="150" y="0"/>
                                </a:moveTo>
                                <a:lnTo>
                                  <a:pt x="150" y="0"/>
                                </a:lnTo>
                                <a:lnTo>
                                  <a:pt x="120" y="0"/>
                                </a:lnTo>
                                <a:lnTo>
                                  <a:pt x="90" y="5"/>
                                </a:lnTo>
                                <a:lnTo>
                                  <a:pt x="65" y="15"/>
                                </a:lnTo>
                                <a:lnTo>
                                  <a:pt x="45" y="25"/>
                                </a:lnTo>
                                <a:lnTo>
                                  <a:pt x="25" y="40"/>
                                </a:lnTo>
                                <a:lnTo>
                                  <a:pt x="10" y="55"/>
                                </a:lnTo>
                                <a:lnTo>
                                  <a:pt x="0" y="75"/>
                                </a:lnTo>
                                <a:lnTo>
                                  <a:pt x="0" y="95"/>
                                </a:lnTo>
                                <a:lnTo>
                                  <a:pt x="0" y="115"/>
                                </a:lnTo>
                                <a:lnTo>
                                  <a:pt x="10" y="135"/>
                                </a:lnTo>
                                <a:lnTo>
                                  <a:pt x="25" y="150"/>
                                </a:lnTo>
                                <a:lnTo>
                                  <a:pt x="40" y="165"/>
                                </a:lnTo>
                                <a:lnTo>
                                  <a:pt x="65" y="180"/>
                                </a:lnTo>
                                <a:lnTo>
                                  <a:pt x="90" y="190"/>
                                </a:lnTo>
                                <a:lnTo>
                                  <a:pt x="115" y="195"/>
                                </a:lnTo>
                                <a:lnTo>
                                  <a:pt x="150" y="195"/>
                                </a:lnTo>
                                <a:lnTo>
                                  <a:pt x="180" y="195"/>
                                </a:lnTo>
                                <a:lnTo>
                                  <a:pt x="205" y="190"/>
                                </a:lnTo>
                                <a:lnTo>
                                  <a:pt x="229" y="180"/>
                                </a:lnTo>
                                <a:lnTo>
                                  <a:pt x="254" y="165"/>
                                </a:lnTo>
                                <a:lnTo>
                                  <a:pt x="269" y="150"/>
                                </a:lnTo>
                                <a:lnTo>
                                  <a:pt x="284" y="135"/>
                                </a:lnTo>
                                <a:lnTo>
                                  <a:pt x="294" y="115"/>
                                </a:lnTo>
                                <a:lnTo>
                                  <a:pt x="299" y="95"/>
                                </a:lnTo>
                                <a:lnTo>
                                  <a:pt x="294" y="75"/>
                                </a:lnTo>
                                <a:lnTo>
                                  <a:pt x="284" y="55"/>
                                </a:lnTo>
                                <a:lnTo>
                                  <a:pt x="274" y="40"/>
                                </a:lnTo>
                                <a:lnTo>
                                  <a:pt x="254" y="25"/>
                                </a:lnTo>
                                <a:lnTo>
                                  <a:pt x="229" y="15"/>
                                </a:lnTo>
                                <a:lnTo>
                                  <a:pt x="205" y="5"/>
                                </a:lnTo>
                                <a:lnTo>
                                  <a:pt x="180" y="0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44"/>
                        <wps:cNvSpPr>
                          <a:spLocks/>
                        </wps:cNvSpPr>
                        <wps:spPr bwMode="auto">
                          <a:xfrm>
                            <a:off x="4455" y="8937"/>
                            <a:ext cx="209" cy="165"/>
                          </a:xfrm>
                          <a:custGeom>
                            <a:avLst/>
                            <a:gdLst>
                              <a:gd name="T0" fmla="*/ 105 w 209"/>
                              <a:gd name="T1" fmla="*/ 0 h 165"/>
                              <a:gd name="T2" fmla="*/ 105 w 209"/>
                              <a:gd name="T3" fmla="*/ 0 h 165"/>
                              <a:gd name="T4" fmla="*/ 80 w 209"/>
                              <a:gd name="T5" fmla="*/ 5 h 165"/>
                              <a:gd name="T6" fmla="*/ 60 w 209"/>
                              <a:gd name="T7" fmla="*/ 10 h 165"/>
                              <a:gd name="T8" fmla="*/ 45 w 209"/>
                              <a:gd name="T9" fmla="*/ 20 h 165"/>
                              <a:gd name="T10" fmla="*/ 30 w 209"/>
                              <a:gd name="T11" fmla="*/ 30 h 165"/>
                              <a:gd name="T12" fmla="*/ 15 w 209"/>
                              <a:gd name="T13" fmla="*/ 45 h 165"/>
                              <a:gd name="T14" fmla="*/ 5 w 209"/>
                              <a:gd name="T15" fmla="*/ 65 h 165"/>
                              <a:gd name="T16" fmla="*/ 0 w 209"/>
                              <a:gd name="T17" fmla="*/ 80 h 165"/>
                              <a:gd name="T18" fmla="*/ 0 w 209"/>
                              <a:gd name="T19" fmla="*/ 95 h 165"/>
                              <a:gd name="T20" fmla="*/ 0 w 209"/>
                              <a:gd name="T21" fmla="*/ 95 h 165"/>
                              <a:gd name="T22" fmla="*/ 0 w 209"/>
                              <a:gd name="T23" fmla="*/ 110 h 165"/>
                              <a:gd name="T24" fmla="*/ 5 w 209"/>
                              <a:gd name="T25" fmla="*/ 120 h 165"/>
                              <a:gd name="T26" fmla="*/ 15 w 209"/>
                              <a:gd name="T27" fmla="*/ 135 h 165"/>
                              <a:gd name="T28" fmla="*/ 30 w 209"/>
                              <a:gd name="T29" fmla="*/ 145 h 165"/>
                              <a:gd name="T30" fmla="*/ 60 w 209"/>
                              <a:gd name="T31" fmla="*/ 160 h 165"/>
                              <a:gd name="T32" fmla="*/ 105 w 209"/>
                              <a:gd name="T33" fmla="*/ 165 h 165"/>
                              <a:gd name="T34" fmla="*/ 105 w 209"/>
                              <a:gd name="T35" fmla="*/ 165 h 165"/>
                              <a:gd name="T36" fmla="*/ 145 w 209"/>
                              <a:gd name="T37" fmla="*/ 160 h 165"/>
                              <a:gd name="T38" fmla="*/ 174 w 209"/>
                              <a:gd name="T39" fmla="*/ 145 h 165"/>
                              <a:gd name="T40" fmla="*/ 189 w 209"/>
                              <a:gd name="T41" fmla="*/ 135 h 165"/>
                              <a:gd name="T42" fmla="*/ 199 w 209"/>
                              <a:gd name="T43" fmla="*/ 120 h 165"/>
                              <a:gd name="T44" fmla="*/ 204 w 209"/>
                              <a:gd name="T45" fmla="*/ 110 h 165"/>
                              <a:gd name="T46" fmla="*/ 209 w 209"/>
                              <a:gd name="T47" fmla="*/ 95 h 165"/>
                              <a:gd name="T48" fmla="*/ 209 w 209"/>
                              <a:gd name="T49" fmla="*/ 95 h 165"/>
                              <a:gd name="T50" fmla="*/ 204 w 209"/>
                              <a:gd name="T51" fmla="*/ 80 h 165"/>
                              <a:gd name="T52" fmla="*/ 199 w 209"/>
                              <a:gd name="T53" fmla="*/ 65 h 165"/>
                              <a:gd name="T54" fmla="*/ 189 w 209"/>
                              <a:gd name="T55" fmla="*/ 45 h 165"/>
                              <a:gd name="T56" fmla="*/ 174 w 209"/>
                              <a:gd name="T57" fmla="*/ 30 h 165"/>
                              <a:gd name="T58" fmla="*/ 160 w 209"/>
                              <a:gd name="T59" fmla="*/ 20 h 165"/>
                              <a:gd name="T60" fmla="*/ 145 w 209"/>
                              <a:gd name="T61" fmla="*/ 10 h 165"/>
                              <a:gd name="T62" fmla="*/ 125 w 209"/>
                              <a:gd name="T63" fmla="*/ 5 h 165"/>
                              <a:gd name="T64" fmla="*/ 105 w 209"/>
                              <a:gd name="T65" fmla="*/ 0 h 165"/>
                              <a:gd name="T66" fmla="*/ 105 w 209"/>
                              <a:gd name="T67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09" h="165">
                                <a:moveTo>
                                  <a:pt x="105" y="0"/>
                                </a:moveTo>
                                <a:lnTo>
                                  <a:pt x="105" y="0"/>
                                </a:lnTo>
                                <a:lnTo>
                                  <a:pt x="80" y="5"/>
                                </a:lnTo>
                                <a:lnTo>
                                  <a:pt x="60" y="10"/>
                                </a:lnTo>
                                <a:lnTo>
                                  <a:pt x="45" y="20"/>
                                </a:lnTo>
                                <a:lnTo>
                                  <a:pt x="30" y="30"/>
                                </a:lnTo>
                                <a:lnTo>
                                  <a:pt x="15" y="45"/>
                                </a:lnTo>
                                <a:lnTo>
                                  <a:pt x="5" y="65"/>
                                </a:lnTo>
                                <a:lnTo>
                                  <a:pt x="0" y="80"/>
                                </a:lnTo>
                                <a:lnTo>
                                  <a:pt x="0" y="95"/>
                                </a:lnTo>
                                <a:lnTo>
                                  <a:pt x="0" y="110"/>
                                </a:lnTo>
                                <a:lnTo>
                                  <a:pt x="5" y="120"/>
                                </a:lnTo>
                                <a:lnTo>
                                  <a:pt x="15" y="135"/>
                                </a:lnTo>
                                <a:lnTo>
                                  <a:pt x="30" y="145"/>
                                </a:lnTo>
                                <a:lnTo>
                                  <a:pt x="60" y="160"/>
                                </a:lnTo>
                                <a:lnTo>
                                  <a:pt x="105" y="165"/>
                                </a:lnTo>
                                <a:lnTo>
                                  <a:pt x="145" y="160"/>
                                </a:lnTo>
                                <a:lnTo>
                                  <a:pt x="174" y="145"/>
                                </a:lnTo>
                                <a:lnTo>
                                  <a:pt x="189" y="135"/>
                                </a:lnTo>
                                <a:lnTo>
                                  <a:pt x="199" y="120"/>
                                </a:lnTo>
                                <a:lnTo>
                                  <a:pt x="204" y="110"/>
                                </a:lnTo>
                                <a:lnTo>
                                  <a:pt x="209" y="95"/>
                                </a:lnTo>
                                <a:lnTo>
                                  <a:pt x="204" y="80"/>
                                </a:lnTo>
                                <a:lnTo>
                                  <a:pt x="199" y="65"/>
                                </a:lnTo>
                                <a:lnTo>
                                  <a:pt x="189" y="45"/>
                                </a:lnTo>
                                <a:lnTo>
                                  <a:pt x="174" y="30"/>
                                </a:lnTo>
                                <a:lnTo>
                                  <a:pt x="160" y="20"/>
                                </a:lnTo>
                                <a:lnTo>
                                  <a:pt x="145" y="10"/>
                                </a:lnTo>
                                <a:lnTo>
                                  <a:pt x="125" y="5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45"/>
                        <wps:cNvSpPr>
                          <a:spLocks/>
                        </wps:cNvSpPr>
                        <wps:spPr bwMode="auto">
                          <a:xfrm>
                            <a:off x="4485" y="8937"/>
                            <a:ext cx="144" cy="145"/>
                          </a:xfrm>
                          <a:custGeom>
                            <a:avLst/>
                            <a:gdLst>
                              <a:gd name="T0" fmla="*/ 75 w 144"/>
                              <a:gd name="T1" fmla="*/ 0 h 145"/>
                              <a:gd name="T2" fmla="*/ 75 w 144"/>
                              <a:gd name="T3" fmla="*/ 0 h 145"/>
                              <a:gd name="T4" fmla="*/ 60 w 144"/>
                              <a:gd name="T5" fmla="*/ 5 h 145"/>
                              <a:gd name="T6" fmla="*/ 45 w 144"/>
                              <a:gd name="T7" fmla="*/ 10 h 145"/>
                              <a:gd name="T8" fmla="*/ 30 w 144"/>
                              <a:gd name="T9" fmla="*/ 25 h 145"/>
                              <a:gd name="T10" fmla="*/ 20 w 144"/>
                              <a:gd name="T11" fmla="*/ 35 h 145"/>
                              <a:gd name="T12" fmla="*/ 5 w 144"/>
                              <a:gd name="T13" fmla="*/ 70 h 145"/>
                              <a:gd name="T14" fmla="*/ 0 w 144"/>
                              <a:gd name="T15" fmla="*/ 95 h 145"/>
                              <a:gd name="T16" fmla="*/ 0 w 144"/>
                              <a:gd name="T17" fmla="*/ 95 h 145"/>
                              <a:gd name="T18" fmla="*/ 0 w 144"/>
                              <a:gd name="T19" fmla="*/ 105 h 145"/>
                              <a:gd name="T20" fmla="*/ 5 w 144"/>
                              <a:gd name="T21" fmla="*/ 115 h 145"/>
                              <a:gd name="T22" fmla="*/ 20 w 144"/>
                              <a:gd name="T23" fmla="*/ 130 h 145"/>
                              <a:gd name="T24" fmla="*/ 45 w 144"/>
                              <a:gd name="T25" fmla="*/ 140 h 145"/>
                              <a:gd name="T26" fmla="*/ 75 w 144"/>
                              <a:gd name="T27" fmla="*/ 145 h 145"/>
                              <a:gd name="T28" fmla="*/ 75 w 144"/>
                              <a:gd name="T29" fmla="*/ 145 h 145"/>
                              <a:gd name="T30" fmla="*/ 100 w 144"/>
                              <a:gd name="T31" fmla="*/ 140 h 145"/>
                              <a:gd name="T32" fmla="*/ 125 w 144"/>
                              <a:gd name="T33" fmla="*/ 130 h 145"/>
                              <a:gd name="T34" fmla="*/ 140 w 144"/>
                              <a:gd name="T35" fmla="*/ 115 h 145"/>
                              <a:gd name="T36" fmla="*/ 144 w 144"/>
                              <a:gd name="T37" fmla="*/ 95 h 145"/>
                              <a:gd name="T38" fmla="*/ 144 w 144"/>
                              <a:gd name="T39" fmla="*/ 95 h 145"/>
                              <a:gd name="T40" fmla="*/ 140 w 144"/>
                              <a:gd name="T41" fmla="*/ 70 h 145"/>
                              <a:gd name="T42" fmla="*/ 125 w 144"/>
                              <a:gd name="T43" fmla="*/ 40 h 145"/>
                              <a:gd name="T44" fmla="*/ 115 w 144"/>
                              <a:gd name="T45" fmla="*/ 25 h 145"/>
                              <a:gd name="T46" fmla="*/ 105 w 144"/>
                              <a:gd name="T47" fmla="*/ 10 h 145"/>
                              <a:gd name="T48" fmla="*/ 90 w 144"/>
                              <a:gd name="T49" fmla="*/ 5 h 145"/>
                              <a:gd name="T50" fmla="*/ 75 w 144"/>
                              <a:gd name="T51" fmla="*/ 0 h 145"/>
                              <a:gd name="T52" fmla="*/ 75 w 144"/>
                              <a:gd name="T5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4" h="145">
                                <a:moveTo>
                                  <a:pt x="75" y="0"/>
                                </a:moveTo>
                                <a:lnTo>
                                  <a:pt x="75" y="0"/>
                                </a:lnTo>
                                <a:lnTo>
                                  <a:pt x="60" y="5"/>
                                </a:lnTo>
                                <a:lnTo>
                                  <a:pt x="45" y="10"/>
                                </a:lnTo>
                                <a:lnTo>
                                  <a:pt x="30" y="25"/>
                                </a:lnTo>
                                <a:lnTo>
                                  <a:pt x="20" y="35"/>
                                </a:lnTo>
                                <a:lnTo>
                                  <a:pt x="5" y="70"/>
                                </a:lnTo>
                                <a:lnTo>
                                  <a:pt x="0" y="95"/>
                                </a:lnTo>
                                <a:lnTo>
                                  <a:pt x="0" y="105"/>
                                </a:lnTo>
                                <a:lnTo>
                                  <a:pt x="5" y="115"/>
                                </a:lnTo>
                                <a:lnTo>
                                  <a:pt x="20" y="130"/>
                                </a:lnTo>
                                <a:lnTo>
                                  <a:pt x="45" y="140"/>
                                </a:lnTo>
                                <a:lnTo>
                                  <a:pt x="75" y="145"/>
                                </a:lnTo>
                                <a:lnTo>
                                  <a:pt x="100" y="140"/>
                                </a:lnTo>
                                <a:lnTo>
                                  <a:pt x="125" y="130"/>
                                </a:lnTo>
                                <a:lnTo>
                                  <a:pt x="140" y="115"/>
                                </a:lnTo>
                                <a:lnTo>
                                  <a:pt x="144" y="95"/>
                                </a:lnTo>
                                <a:lnTo>
                                  <a:pt x="140" y="70"/>
                                </a:lnTo>
                                <a:lnTo>
                                  <a:pt x="125" y="40"/>
                                </a:lnTo>
                                <a:lnTo>
                                  <a:pt x="115" y="25"/>
                                </a:lnTo>
                                <a:lnTo>
                                  <a:pt x="105" y="10"/>
                                </a:lnTo>
                                <a:lnTo>
                                  <a:pt x="90" y="5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46"/>
                        <wps:cNvSpPr>
                          <a:spLocks/>
                        </wps:cNvSpPr>
                        <wps:spPr bwMode="auto">
                          <a:xfrm>
                            <a:off x="4305" y="8917"/>
                            <a:ext cx="509" cy="20"/>
                          </a:xfrm>
                          <a:custGeom>
                            <a:avLst/>
                            <a:gdLst>
                              <a:gd name="T0" fmla="*/ 509 w 509"/>
                              <a:gd name="T1" fmla="*/ 20 h 20"/>
                              <a:gd name="T2" fmla="*/ 509 w 509"/>
                              <a:gd name="T3" fmla="*/ 20 h 20"/>
                              <a:gd name="T4" fmla="*/ 489 w 509"/>
                              <a:gd name="T5" fmla="*/ 10 h 20"/>
                              <a:gd name="T6" fmla="*/ 439 w 509"/>
                              <a:gd name="T7" fmla="*/ 0 h 20"/>
                              <a:gd name="T8" fmla="*/ 404 w 509"/>
                              <a:gd name="T9" fmla="*/ 0 h 20"/>
                              <a:gd name="T10" fmla="*/ 364 w 509"/>
                              <a:gd name="T11" fmla="*/ 0 h 20"/>
                              <a:gd name="T12" fmla="*/ 315 w 509"/>
                              <a:gd name="T13" fmla="*/ 10 h 20"/>
                              <a:gd name="T14" fmla="*/ 255 w 509"/>
                              <a:gd name="T15" fmla="*/ 20 h 20"/>
                              <a:gd name="T16" fmla="*/ 255 w 509"/>
                              <a:gd name="T17" fmla="*/ 20 h 20"/>
                              <a:gd name="T18" fmla="*/ 255 w 509"/>
                              <a:gd name="T19" fmla="*/ 20 h 20"/>
                              <a:gd name="T20" fmla="*/ 195 w 509"/>
                              <a:gd name="T21" fmla="*/ 10 h 20"/>
                              <a:gd name="T22" fmla="*/ 140 w 509"/>
                              <a:gd name="T23" fmla="*/ 5 h 20"/>
                              <a:gd name="T24" fmla="*/ 100 w 509"/>
                              <a:gd name="T25" fmla="*/ 0 h 20"/>
                              <a:gd name="T26" fmla="*/ 70 w 509"/>
                              <a:gd name="T27" fmla="*/ 0 h 20"/>
                              <a:gd name="T28" fmla="*/ 25 w 509"/>
                              <a:gd name="T29" fmla="*/ 10 h 20"/>
                              <a:gd name="T30" fmla="*/ 0 w 509"/>
                              <a:gd name="T3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9" h="20">
                                <a:moveTo>
                                  <a:pt x="509" y="20"/>
                                </a:moveTo>
                                <a:lnTo>
                                  <a:pt x="509" y="20"/>
                                </a:lnTo>
                                <a:lnTo>
                                  <a:pt x="489" y="10"/>
                                </a:lnTo>
                                <a:lnTo>
                                  <a:pt x="439" y="0"/>
                                </a:lnTo>
                                <a:lnTo>
                                  <a:pt x="404" y="0"/>
                                </a:lnTo>
                                <a:lnTo>
                                  <a:pt x="364" y="0"/>
                                </a:lnTo>
                                <a:lnTo>
                                  <a:pt x="315" y="10"/>
                                </a:lnTo>
                                <a:lnTo>
                                  <a:pt x="255" y="20"/>
                                </a:lnTo>
                                <a:lnTo>
                                  <a:pt x="195" y="10"/>
                                </a:lnTo>
                                <a:lnTo>
                                  <a:pt x="140" y="5"/>
                                </a:lnTo>
                                <a:lnTo>
                                  <a:pt x="100" y="0"/>
                                </a:lnTo>
                                <a:lnTo>
                                  <a:pt x="70" y="0"/>
                                </a:lnTo>
                                <a:lnTo>
                                  <a:pt x="25" y="1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47"/>
                        <wps:cNvSpPr>
                          <a:spLocks/>
                        </wps:cNvSpPr>
                        <wps:spPr bwMode="auto">
                          <a:xfrm>
                            <a:off x="4305" y="8892"/>
                            <a:ext cx="509" cy="45"/>
                          </a:xfrm>
                          <a:custGeom>
                            <a:avLst/>
                            <a:gdLst>
                              <a:gd name="T0" fmla="*/ 509 w 509"/>
                              <a:gd name="T1" fmla="*/ 45 h 45"/>
                              <a:gd name="T2" fmla="*/ 509 w 509"/>
                              <a:gd name="T3" fmla="*/ 45 h 45"/>
                              <a:gd name="T4" fmla="*/ 469 w 509"/>
                              <a:gd name="T5" fmla="*/ 30 h 45"/>
                              <a:gd name="T6" fmla="*/ 419 w 509"/>
                              <a:gd name="T7" fmla="*/ 20 h 45"/>
                              <a:gd name="T8" fmla="*/ 354 w 509"/>
                              <a:gd name="T9" fmla="*/ 10 h 45"/>
                              <a:gd name="T10" fmla="*/ 280 w 509"/>
                              <a:gd name="T11" fmla="*/ 0 h 45"/>
                              <a:gd name="T12" fmla="*/ 195 w 509"/>
                              <a:gd name="T13" fmla="*/ 5 h 45"/>
                              <a:gd name="T14" fmla="*/ 150 w 509"/>
                              <a:gd name="T15" fmla="*/ 10 h 45"/>
                              <a:gd name="T16" fmla="*/ 100 w 509"/>
                              <a:gd name="T17" fmla="*/ 15 h 45"/>
                              <a:gd name="T18" fmla="*/ 50 w 509"/>
                              <a:gd name="T19" fmla="*/ 30 h 45"/>
                              <a:gd name="T20" fmla="*/ 0 w 509"/>
                              <a:gd name="T21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09" h="45">
                                <a:moveTo>
                                  <a:pt x="509" y="45"/>
                                </a:moveTo>
                                <a:lnTo>
                                  <a:pt x="509" y="45"/>
                                </a:lnTo>
                                <a:lnTo>
                                  <a:pt x="469" y="30"/>
                                </a:lnTo>
                                <a:lnTo>
                                  <a:pt x="419" y="20"/>
                                </a:lnTo>
                                <a:lnTo>
                                  <a:pt x="354" y="10"/>
                                </a:lnTo>
                                <a:lnTo>
                                  <a:pt x="280" y="0"/>
                                </a:lnTo>
                                <a:lnTo>
                                  <a:pt x="195" y="5"/>
                                </a:lnTo>
                                <a:lnTo>
                                  <a:pt x="150" y="10"/>
                                </a:lnTo>
                                <a:lnTo>
                                  <a:pt x="100" y="15"/>
                                </a:lnTo>
                                <a:lnTo>
                                  <a:pt x="50" y="30"/>
                                </a:lnTo>
                                <a:lnTo>
                                  <a:pt x="0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Line 48"/>
                        <wps:cNvCnPr/>
                        <wps:spPr bwMode="auto">
                          <a:xfrm flipH="1">
                            <a:off x="4300" y="8842"/>
                            <a:ext cx="514" cy="1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49"/>
                        <wps:cNvCnPr/>
                        <wps:spPr bwMode="auto">
                          <a:xfrm flipH="1">
                            <a:off x="4300" y="8812"/>
                            <a:ext cx="514" cy="1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Freeform 50"/>
                        <wps:cNvSpPr>
                          <a:spLocks/>
                        </wps:cNvSpPr>
                        <wps:spPr bwMode="auto">
                          <a:xfrm>
                            <a:off x="3776" y="8937"/>
                            <a:ext cx="49" cy="250"/>
                          </a:xfrm>
                          <a:custGeom>
                            <a:avLst/>
                            <a:gdLst>
                              <a:gd name="T0" fmla="*/ 10 w 49"/>
                              <a:gd name="T1" fmla="*/ 0 h 250"/>
                              <a:gd name="T2" fmla="*/ 10 w 49"/>
                              <a:gd name="T3" fmla="*/ 0 h 250"/>
                              <a:gd name="T4" fmla="*/ 24 w 49"/>
                              <a:gd name="T5" fmla="*/ 10 h 250"/>
                              <a:gd name="T6" fmla="*/ 34 w 49"/>
                              <a:gd name="T7" fmla="*/ 25 h 250"/>
                              <a:gd name="T8" fmla="*/ 44 w 49"/>
                              <a:gd name="T9" fmla="*/ 50 h 250"/>
                              <a:gd name="T10" fmla="*/ 49 w 49"/>
                              <a:gd name="T11" fmla="*/ 80 h 250"/>
                              <a:gd name="T12" fmla="*/ 44 w 49"/>
                              <a:gd name="T13" fmla="*/ 110 h 250"/>
                              <a:gd name="T14" fmla="*/ 34 w 49"/>
                              <a:gd name="T15" fmla="*/ 135 h 250"/>
                              <a:gd name="T16" fmla="*/ 24 w 49"/>
                              <a:gd name="T17" fmla="*/ 155 h 250"/>
                              <a:gd name="T18" fmla="*/ 5 w 49"/>
                              <a:gd name="T19" fmla="*/ 185 h 250"/>
                              <a:gd name="T20" fmla="*/ 5 w 49"/>
                              <a:gd name="T21" fmla="*/ 185 h 250"/>
                              <a:gd name="T22" fmla="*/ 0 w 49"/>
                              <a:gd name="T23" fmla="*/ 190 h 250"/>
                              <a:gd name="T24" fmla="*/ 5 w 49"/>
                              <a:gd name="T25" fmla="*/ 200 h 250"/>
                              <a:gd name="T26" fmla="*/ 19 w 49"/>
                              <a:gd name="T27" fmla="*/ 215 h 250"/>
                              <a:gd name="T28" fmla="*/ 49 w 49"/>
                              <a:gd name="T29" fmla="*/ 235 h 250"/>
                              <a:gd name="T30" fmla="*/ 5 w 49"/>
                              <a:gd name="T31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9" h="250"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24" y="10"/>
                                </a:lnTo>
                                <a:lnTo>
                                  <a:pt x="34" y="25"/>
                                </a:lnTo>
                                <a:lnTo>
                                  <a:pt x="44" y="50"/>
                                </a:lnTo>
                                <a:lnTo>
                                  <a:pt x="49" y="80"/>
                                </a:lnTo>
                                <a:lnTo>
                                  <a:pt x="44" y="110"/>
                                </a:lnTo>
                                <a:lnTo>
                                  <a:pt x="34" y="135"/>
                                </a:lnTo>
                                <a:lnTo>
                                  <a:pt x="24" y="155"/>
                                </a:lnTo>
                                <a:lnTo>
                                  <a:pt x="5" y="185"/>
                                </a:lnTo>
                                <a:lnTo>
                                  <a:pt x="0" y="190"/>
                                </a:lnTo>
                                <a:lnTo>
                                  <a:pt x="5" y="200"/>
                                </a:lnTo>
                                <a:lnTo>
                                  <a:pt x="19" y="215"/>
                                </a:lnTo>
                                <a:lnTo>
                                  <a:pt x="49" y="235"/>
                                </a:lnTo>
                                <a:lnTo>
                                  <a:pt x="5" y="2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51"/>
                        <wps:cNvSpPr>
                          <a:spLocks/>
                        </wps:cNvSpPr>
                        <wps:spPr bwMode="auto">
                          <a:xfrm>
                            <a:off x="4250" y="8937"/>
                            <a:ext cx="50" cy="250"/>
                          </a:xfrm>
                          <a:custGeom>
                            <a:avLst/>
                            <a:gdLst>
                              <a:gd name="T0" fmla="*/ 50 w 50"/>
                              <a:gd name="T1" fmla="*/ 0 h 250"/>
                              <a:gd name="T2" fmla="*/ 50 w 50"/>
                              <a:gd name="T3" fmla="*/ 0 h 250"/>
                              <a:gd name="T4" fmla="*/ 25 w 50"/>
                              <a:gd name="T5" fmla="*/ 25 h 250"/>
                              <a:gd name="T6" fmla="*/ 10 w 50"/>
                              <a:gd name="T7" fmla="*/ 50 h 250"/>
                              <a:gd name="T8" fmla="*/ 5 w 50"/>
                              <a:gd name="T9" fmla="*/ 80 h 250"/>
                              <a:gd name="T10" fmla="*/ 10 w 50"/>
                              <a:gd name="T11" fmla="*/ 110 h 250"/>
                              <a:gd name="T12" fmla="*/ 20 w 50"/>
                              <a:gd name="T13" fmla="*/ 135 h 250"/>
                              <a:gd name="T14" fmla="*/ 30 w 50"/>
                              <a:gd name="T15" fmla="*/ 155 h 250"/>
                              <a:gd name="T16" fmla="*/ 45 w 50"/>
                              <a:gd name="T17" fmla="*/ 185 h 250"/>
                              <a:gd name="T18" fmla="*/ 45 w 50"/>
                              <a:gd name="T19" fmla="*/ 185 h 250"/>
                              <a:gd name="T20" fmla="*/ 50 w 50"/>
                              <a:gd name="T21" fmla="*/ 190 h 250"/>
                              <a:gd name="T22" fmla="*/ 45 w 50"/>
                              <a:gd name="T23" fmla="*/ 195 h 250"/>
                              <a:gd name="T24" fmla="*/ 30 w 50"/>
                              <a:gd name="T25" fmla="*/ 215 h 250"/>
                              <a:gd name="T26" fmla="*/ 0 w 50"/>
                              <a:gd name="T27" fmla="*/ 235 h 250"/>
                              <a:gd name="T28" fmla="*/ 50 w 50"/>
                              <a:gd name="T29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50" y="0"/>
                                </a:moveTo>
                                <a:lnTo>
                                  <a:pt x="50" y="0"/>
                                </a:lnTo>
                                <a:lnTo>
                                  <a:pt x="25" y="25"/>
                                </a:lnTo>
                                <a:lnTo>
                                  <a:pt x="10" y="50"/>
                                </a:lnTo>
                                <a:lnTo>
                                  <a:pt x="5" y="80"/>
                                </a:lnTo>
                                <a:lnTo>
                                  <a:pt x="10" y="110"/>
                                </a:lnTo>
                                <a:lnTo>
                                  <a:pt x="20" y="135"/>
                                </a:lnTo>
                                <a:lnTo>
                                  <a:pt x="30" y="155"/>
                                </a:lnTo>
                                <a:lnTo>
                                  <a:pt x="45" y="185"/>
                                </a:lnTo>
                                <a:lnTo>
                                  <a:pt x="50" y="190"/>
                                </a:lnTo>
                                <a:lnTo>
                                  <a:pt x="45" y="195"/>
                                </a:lnTo>
                                <a:lnTo>
                                  <a:pt x="30" y="215"/>
                                </a:lnTo>
                                <a:lnTo>
                                  <a:pt x="0" y="235"/>
                                </a:lnTo>
                                <a:lnTo>
                                  <a:pt x="50" y="2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52"/>
                        <wps:cNvSpPr>
                          <a:spLocks/>
                        </wps:cNvSpPr>
                        <wps:spPr bwMode="auto">
                          <a:xfrm>
                            <a:off x="3820" y="8937"/>
                            <a:ext cx="435" cy="245"/>
                          </a:xfrm>
                          <a:custGeom>
                            <a:avLst/>
                            <a:gdLst>
                              <a:gd name="T0" fmla="*/ 220 w 435"/>
                              <a:gd name="T1" fmla="*/ 0 h 245"/>
                              <a:gd name="T2" fmla="*/ 220 w 435"/>
                              <a:gd name="T3" fmla="*/ 0 h 245"/>
                              <a:gd name="T4" fmla="*/ 135 w 435"/>
                              <a:gd name="T5" fmla="*/ 5 h 245"/>
                              <a:gd name="T6" fmla="*/ 100 w 435"/>
                              <a:gd name="T7" fmla="*/ 10 h 245"/>
                              <a:gd name="T8" fmla="*/ 65 w 435"/>
                              <a:gd name="T9" fmla="*/ 15 h 245"/>
                              <a:gd name="T10" fmla="*/ 40 w 435"/>
                              <a:gd name="T11" fmla="*/ 30 h 245"/>
                              <a:gd name="T12" fmla="*/ 20 w 435"/>
                              <a:gd name="T13" fmla="*/ 45 h 245"/>
                              <a:gd name="T14" fmla="*/ 5 w 435"/>
                              <a:gd name="T15" fmla="*/ 65 h 245"/>
                              <a:gd name="T16" fmla="*/ 0 w 435"/>
                              <a:gd name="T17" fmla="*/ 95 h 245"/>
                              <a:gd name="T18" fmla="*/ 0 w 435"/>
                              <a:gd name="T19" fmla="*/ 95 h 245"/>
                              <a:gd name="T20" fmla="*/ 5 w 435"/>
                              <a:gd name="T21" fmla="*/ 125 h 245"/>
                              <a:gd name="T22" fmla="*/ 15 w 435"/>
                              <a:gd name="T23" fmla="*/ 150 h 245"/>
                              <a:gd name="T24" fmla="*/ 35 w 435"/>
                              <a:gd name="T25" fmla="*/ 175 h 245"/>
                              <a:gd name="T26" fmla="*/ 65 w 435"/>
                              <a:gd name="T27" fmla="*/ 200 h 245"/>
                              <a:gd name="T28" fmla="*/ 95 w 435"/>
                              <a:gd name="T29" fmla="*/ 220 h 245"/>
                              <a:gd name="T30" fmla="*/ 135 w 435"/>
                              <a:gd name="T31" fmla="*/ 230 h 245"/>
                              <a:gd name="T32" fmla="*/ 175 w 435"/>
                              <a:gd name="T33" fmla="*/ 240 h 245"/>
                              <a:gd name="T34" fmla="*/ 220 w 435"/>
                              <a:gd name="T35" fmla="*/ 245 h 245"/>
                              <a:gd name="T36" fmla="*/ 220 w 435"/>
                              <a:gd name="T37" fmla="*/ 245 h 245"/>
                              <a:gd name="T38" fmla="*/ 265 w 435"/>
                              <a:gd name="T39" fmla="*/ 240 h 245"/>
                              <a:gd name="T40" fmla="*/ 305 w 435"/>
                              <a:gd name="T41" fmla="*/ 230 h 245"/>
                              <a:gd name="T42" fmla="*/ 340 w 435"/>
                              <a:gd name="T43" fmla="*/ 220 h 245"/>
                              <a:gd name="T44" fmla="*/ 375 w 435"/>
                              <a:gd name="T45" fmla="*/ 200 h 245"/>
                              <a:gd name="T46" fmla="*/ 400 w 435"/>
                              <a:gd name="T47" fmla="*/ 175 h 245"/>
                              <a:gd name="T48" fmla="*/ 420 w 435"/>
                              <a:gd name="T49" fmla="*/ 150 h 245"/>
                              <a:gd name="T50" fmla="*/ 430 w 435"/>
                              <a:gd name="T51" fmla="*/ 125 h 245"/>
                              <a:gd name="T52" fmla="*/ 435 w 435"/>
                              <a:gd name="T53" fmla="*/ 95 h 245"/>
                              <a:gd name="T54" fmla="*/ 435 w 435"/>
                              <a:gd name="T55" fmla="*/ 95 h 245"/>
                              <a:gd name="T56" fmla="*/ 435 w 435"/>
                              <a:gd name="T57" fmla="*/ 65 h 245"/>
                              <a:gd name="T58" fmla="*/ 420 w 435"/>
                              <a:gd name="T59" fmla="*/ 45 h 245"/>
                              <a:gd name="T60" fmla="*/ 400 w 435"/>
                              <a:gd name="T61" fmla="*/ 30 h 245"/>
                              <a:gd name="T62" fmla="*/ 375 w 435"/>
                              <a:gd name="T63" fmla="*/ 15 h 245"/>
                              <a:gd name="T64" fmla="*/ 340 w 435"/>
                              <a:gd name="T65" fmla="*/ 10 h 245"/>
                              <a:gd name="T66" fmla="*/ 305 w 435"/>
                              <a:gd name="T67" fmla="*/ 5 h 245"/>
                              <a:gd name="T68" fmla="*/ 220 w 435"/>
                              <a:gd name="T69" fmla="*/ 0 h 245"/>
                              <a:gd name="T70" fmla="*/ 220 w 435"/>
                              <a:gd name="T71" fmla="*/ 0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5" h="245">
                                <a:moveTo>
                                  <a:pt x="220" y="0"/>
                                </a:moveTo>
                                <a:lnTo>
                                  <a:pt x="220" y="0"/>
                                </a:lnTo>
                                <a:lnTo>
                                  <a:pt x="135" y="5"/>
                                </a:lnTo>
                                <a:lnTo>
                                  <a:pt x="100" y="10"/>
                                </a:lnTo>
                                <a:lnTo>
                                  <a:pt x="65" y="15"/>
                                </a:lnTo>
                                <a:lnTo>
                                  <a:pt x="40" y="30"/>
                                </a:lnTo>
                                <a:lnTo>
                                  <a:pt x="20" y="45"/>
                                </a:lnTo>
                                <a:lnTo>
                                  <a:pt x="5" y="65"/>
                                </a:lnTo>
                                <a:lnTo>
                                  <a:pt x="0" y="95"/>
                                </a:lnTo>
                                <a:lnTo>
                                  <a:pt x="5" y="125"/>
                                </a:lnTo>
                                <a:lnTo>
                                  <a:pt x="15" y="150"/>
                                </a:lnTo>
                                <a:lnTo>
                                  <a:pt x="35" y="175"/>
                                </a:lnTo>
                                <a:lnTo>
                                  <a:pt x="65" y="200"/>
                                </a:lnTo>
                                <a:lnTo>
                                  <a:pt x="95" y="220"/>
                                </a:lnTo>
                                <a:lnTo>
                                  <a:pt x="135" y="230"/>
                                </a:lnTo>
                                <a:lnTo>
                                  <a:pt x="175" y="240"/>
                                </a:lnTo>
                                <a:lnTo>
                                  <a:pt x="220" y="245"/>
                                </a:lnTo>
                                <a:lnTo>
                                  <a:pt x="265" y="240"/>
                                </a:lnTo>
                                <a:lnTo>
                                  <a:pt x="305" y="230"/>
                                </a:lnTo>
                                <a:lnTo>
                                  <a:pt x="340" y="220"/>
                                </a:lnTo>
                                <a:lnTo>
                                  <a:pt x="375" y="200"/>
                                </a:lnTo>
                                <a:lnTo>
                                  <a:pt x="400" y="175"/>
                                </a:lnTo>
                                <a:lnTo>
                                  <a:pt x="420" y="150"/>
                                </a:lnTo>
                                <a:lnTo>
                                  <a:pt x="430" y="125"/>
                                </a:lnTo>
                                <a:lnTo>
                                  <a:pt x="435" y="95"/>
                                </a:lnTo>
                                <a:lnTo>
                                  <a:pt x="435" y="65"/>
                                </a:lnTo>
                                <a:lnTo>
                                  <a:pt x="420" y="45"/>
                                </a:lnTo>
                                <a:lnTo>
                                  <a:pt x="400" y="30"/>
                                </a:lnTo>
                                <a:lnTo>
                                  <a:pt x="375" y="15"/>
                                </a:lnTo>
                                <a:lnTo>
                                  <a:pt x="340" y="10"/>
                                </a:lnTo>
                                <a:lnTo>
                                  <a:pt x="305" y="5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53"/>
                        <wps:cNvSpPr>
                          <a:spLocks/>
                        </wps:cNvSpPr>
                        <wps:spPr bwMode="auto">
                          <a:xfrm>
                            <a:off x="3890" y="8937"/>
                            <a:ext cx="300" cy="195"/>
                          </a:xfrm>
                          <a:custGeom>
                            <a:avLst/>
                            <a:gdLst>
                              <a:gd name="T0" fmla="*/ 150 w 300"/>
                              <a:gd name="T1" fmla="*/ 0 h 195"/>
                              <a:gd name="T2" fmla="*/ 150 w 300"/>
                              <a:gd name="T3" fmla="*/ 0 h 195"/>
                              <a:gd name="T4" fmla="*/ 120 w 300"/>
                              <a:gd name="T5" fmla="*/ 0 h 195"/>
                              <a:gd name="T6" fmla="*/ 90 w 300"/>
                              <a:gd name="T7" fmla="*/ 5 h 195"/>
                              <a:gd name="T8" fmla="*/ 65 w 300"/>
                              <a:gd name="T9" fmla="*/ 15 h 195"/>
                              <a:gd name="T10" fmla="*/ 45 w 300"/>
                              <a:gd name="T11" fmla="*/ 25 h 195"/>
                              <a:gd name="T12" fmla="*/ 25 w 300"/>
                              <a:gd name="T13" fmla="*/ 40 h 195"/>
                              <a:gd name="T14" fmla="*/ 15 w 300"/>
                              <a:gd name="T15" fmla="*/ 55 h 195"/>
                              <a:gd name="T16" fmla="*/ 5 w 300"/>
                              <a:gd name="T17" fmla="*/ 75 h 195"/>
                              <a:gd name="T18" fmla="*/ 0 w 300"/>
                              <a:gd name="T19" fmla="*/ 95 h 195"/>
                              <a:gd name="T20" fmla="*/ 0 w 300"/>
                              <a:gd name="T21" fmla="*/ 95 h 195"/>
                              <a:gd name="T22" fmla="*/ 0 w 300"/>
                              <a:gd name="T23" fmla="*/ 115 h 195"/>
                              <a:gd name="T24" fmla="*/ 10 w 300"/>
                              <a:gd name="T25" fmla="*/ 135 h 195"/>
                              <a:gd name="T26" fmla="*/ 25 w 300"/>
                              <a:gd name="T27" fmla="*/ 150 h 195"/>
                              <a:gd name="T28" fmla="*/ 40 w 300"/>
                              <a:gd name="T29" fmla="*/ 165 h 195"/>
                              <a:gd name="T30" fmla="*/ 65 w 300"/>
                              <a:gd name="T31" fmla="*/ 180 h 195"/>
                              <a:gd name="T32" fmla="*/ 90 w 300"/>
                              <a:gd name="T33" fmla="*/ 190 h 195"/>
                              <a:gd name="T34" fmla="*/ 120 w 300"/>
                              <a:gd name="T35" fmla="*/ 195 h 195"/>
                              <a:gd name="T36" fmla="*/ 150 w 300"/>
                              <a:gd name="T37" fmla="*/ 195 h 195"/>
                              <a:gd name="T38" fmla="*/ 150 w 300"/>
                              <a:gd name="T39" fmla="*/ 195 h 195"/>
                              <a:gd name="T40" fmla="*/ 180 w 300"/>
                              <a:gd name="T41" fmla="*/ 195 h 195"/>
                              <a:gd name="T42" fmla="*/ 205 w 300"/>
                              <a:gd name="T43" fmla="*/ 190 h 195"/>
                              <a:gd name="T44" fmla="*/ 230 w 300"/>
                              <a:gd name="T45" fmla="*/ 180 h 195"/>
                              <a:gd name="T46" fmla="*/ 255 w 300"/>
                              <a:gd name="T47" fmla="*/ 165 h 195"/>
                              <a:gd name="T48" fmla="*/ 275 w 300"/>
                              <a:gd name="T49" fmla="*/ 150 h 195"/>
                              <a:gd name="T50" fmla="*/ 285 w 300"/>
                              <a:gd name="T51" fmla="*/ 135 h 195"/>
                              <a:gd name="T52" fmla="*/ 295 w 300"/>
                              <a:gd name="T53" fmla="*/ 115 h 195"/>
                              <a:gd name="T54" fmla="*/ 300 w 300"/>
                              <a:gd name="T55" fmla="*/ 95 h 195"/>
                              <a:gd name="T56" fmla="*/ 300 w 300"/>
                              <a:gd name="T57" fmla="*/ 95 h 195"/>
                              <a:gd name="T58" fmla="*/ 295 w 300"/>
                              <a:gd name="T59" fmla="*/ 75 h 195"/>
                              <a:gd name="T60" fmla="*/ 290 w 300"/>
                              <a:gd name="T61" fmla="*/ 55 h 195"/>
                              <a:gd name="T62" fmla="*/ 275 w 300"/>
                              <a:gd name="T63" fmla="*/ 40 h 195"/>
                              <a:gd name="T64" fmla="*/ 255 w 300"/>
                              <a:gd name="T65" fmla="*/ 25 h 195"/>
                              <a:gd name="T66" fmla="*/ 235 w 300"/>
                              <a:gd name="T67" fmla="*/ 15 h 195"/>
                              <a:gd name="T68" fmla="*/ 210 w 300"/>
                              <a:gd name="T69" fmla="*/ 5 h 195"/>
                              <a:gd name="T70" fmla="*/ 180 w 300"/>
                              <a:gd name="T71" fmla="*/ 0 h 195"/>
                              <a:gd name="T72" fmla="*/ 150 w 300"/>
                              <a:gd name="T73" fmla="*/ 0 h 195"/>
                              <a:gd name="T74" fmla="*/ 150 w 300"/>
                              <a:gd name="T75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00" h="195">
                                <a:moveTo>
                                  <a:pt x="150" y="0"/>
                                </a:moveTo>
                                <a:lnTo>
                                  <a:pt x="150" y="0"/>
                                </a:lnTo>
                                <a:lnTo>
                                  <a:pt x="120" y="0"/>
                                </a:lnTo>
                                <a:lnTo>
                                  <a:pt x="90" y="5"/>
                                </a:lnTo>
                                <a:lnTo>
                                  <a:pt x="65" y="15"/>
                                </a:lnTo>
                                <a:lnTo>
                                  <a:pt x="45" y="25"/>
                                </a:lnTo>
                                <a:lnTo>
                                  <a:pt x="25" y="40"/>
                                </a:lnTo>
                                <a:lnTo>
                                  <a:pt x="15" y="55"/>
                                </a:lnTo>
                                <a:lnTo>
                                  <a:pt x="5" y="75"/>
                                </a:lnTo>
                                <a:lnTo>
                                  <a:pt x="0" y="95"/>
                                </a:lnTo>
                                <a:lnTo>
                                  <a:pt x="0" y="115"/>
                                </a:lnTo>
                                <a:lnTo>
                                  <a:pt x="10" y="135"/>
                                </a:lnTo>
                                <a:lnTo>
                                  <a:pt x="25" y="150"/>
                                </a:lnTo>
                                <a:lnTo>
                                  <a:pt x="40" y="165"/>
                                </a:lnTo>
                                <a:lnTo>
                                  <a:pt x="65" y="180"/>
                                </a:lnTo>
                                <a:lnTo>
                                  <a:pt x="90" y="190"/>
                                </a:lnTo>
                                <a:lnTo>
                                  <a:pt x="120" y="195"/>
                                </a:lnTo>
                                <a:lnTo>
                                  <a:pt x="150" y="195"/>
                                </a:lnTo>
                                <a:lnTo>
                                  <a:pt x="180" y="195"/>
                                </a:lnTo>
                                <a:lnTo>
                                  <a:pt x="205" y="190"/>
                                </a:lnTo>
                                <a:lnTo>
                                  <a:pt x="230" y="180"/>
                                </a:lnTo>
                                <a:lnTo>
                                  <a:pt x="255" y="165"/>
                                </a:lnTo>
                                <a:lnTo>
                                  <a:pt x="275" y="150"/>
                                </a:lnTo>
                                <a:lnTo>
                                  <a:pt x="285" y="135"/>
                                </a:lnTo>
                                <a:lnTo>
                                  <a:pt x="295" y="115"/>
                                </a:lnTo>
                                <a:lnTo>
                                  <a:pt x="300" y="95"/>
                                </a:lnTo>
                                <a:lnTo>
                                  <a:pt x="295" y="75"/>
                                </a:lnTo>
                                <a:lnTo>
                                  <a:pt x="290" y="55"/>
                                </a:lnTo>
                                <a:lnTo>
                                  <a:pt x="275" y="40"/>
                                </a:lnTo>
                                <a:lnTo>
                                  <a:pt x="255" y="25"/>
                                </a:lnTo>
                                <a:lnTo>
                                  <a:pt x="235" y="15"/>
                                </a:lnTo>
                                <a:lnTo>
                                  <a:pt x="210" y="5"/>
                                </a:lnTo>
                                <a:lnTo>
                                  <a:pt x="180" y="0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54"/>
                        <wps:cNvSpPr>
                          <a:spLocks/>
                        </wps:cNvSpPr>
                        <wps:spPr bwMode="auto">
                          <a:xfrm>
                            <a:off x="3935" y="8937"/>
                            <a:ext cx="210" cy="165"/>
                          </a:xfrm>
                          <a:custGeom>
                            <a:avLst/>
                            <a:gdLst>
                              <a:gd name="T0" fmla="*/ 105 w 210"/>
                              <a:gd name="T1" fmla="*/ 0 h 165"/>
                              <a:gd name="T2" fmla="*/ 105 w 210"/>
                              <a:gd name="T3" fmla="*/ 0 h 165"/>
                              <a:gd name="T4" fmla="*/ 85 w 210"/>
                              <a:gd name="T5" fmla="*/ 5 h 165"/>
                              <a:gd name="T6" fmla="*/ 65 w 210"/>
                              <a:gd name="T7" fmla="*/ 10 h 165"/>
                              <a:gd name="T8" fmla="*/ 45 w 210"/>
                              <a:gd name="T9" fmla="*/ 20 h 165"/>
                              <a:gd name="T10" fmla="*/ 30 w 210"/>
                              <a:gd name="T11" fmla="*/ 30 h 165"/>
                              <a:gd name="T12" fmla="*/ 20 w 210"/>
                              <a:gd name="T13" fmla="*/ 45 h 165"/>
                              <a:gd name="T14" fmla="*/ 10 w 210"/>
                              <a:gd name="T15" fmla="*/ 65 h 165"/>
                              <a:gd name="T16" fmla="*/ 0 w 210"/>
                              <a:gd name="T17" fmla="*/ 80 h 165"/>
                              <a:gd name="T18" fmla="*/ 0 w 210"/>
                              <a:gd name="T19" fmla="*/ 95 h 165"/>
                              <a:gd name="T20" fmla="*/ 0 w 210"/>
                              <a:gd name="T21" fmla="*/ 95 h 165"/>
                              <a:gd name="T22" fmla="*/ 0 w 210"/>
                              <a:gd name="T23" fmla="*/ 110 h 165"/>
                              <a:gd name="T24" fmla="*/ 5 w 210"/>
                              <a:gd name="T25" fmla="*/ 120 h 165"/>
                              <a:gd name="T26" fmla="*/ 15 w 210"/>
                              <a:gd name="T27" fmla="*/ 135 h 165"/>
                              <a:gd name="T28" fmla="*/ 30 w 210"/>
                              <a:gd name="T29" fmla="*/ 145 h 165"/>
                              <a:gd name="T30" fmla="*/ 65 w 210"/>
                              <a:gd name="T31" fmla="*/ 160 h 165"/>
                              <a:gd name="T32" fmla="*/ 105 w 210"/>
                              <a:gd name="T33" fmla="*/ 165 h 165"/>
                              <a:gd name="T34" fmla="*/ 105 w 210"/>
                              <a:gd name="T35" fmla="*/ 165 h 165"/>
                              <a:gd name="T36" fmla="*/ 145 w 210"/>
                              <a:gd name="T37" fmla="*/ 160 h 165"/>
                              <a:gd name="T38" fmla="*/ 180 w 210"/>
                              <a:gd name="T39" fmla="*/ 145 h 165"/>
                              <a:gd name="T40" fmla="*/ 190 w 210"/>
                              <a:gd name="T41" fmla="*/ 135 h 165"/>
                              <a:gd name="T42" fmla="*/ 200 w 210"/>
                              <a:gd name="T43" fmla="*/ 120 h 165"/>
                              <a:gd name="T44" fmla="*/ 205 w 210"/>
                              <a:gd name="T45" fmla="*/ 110 h 165"/>
                              <a:gd name="T46" fmla="*/ 210 w 210"/>
                              <a:gd name="T47" fmla="*/ 95 h 165"/>
                              <a:gd name="T48" fmla="*/ 210 w 210"/>
                              <a:gd name="T49" fmla="*/ 95 h 165"/>
                              <a:gd name="T50" fmla="*/ 205 w 210"/>
                              <a:gd name="T51" fmla="*/ 80 h 165"/>
                              <a:gd name="T52" fmla="*/ 200 w 210"/>
                              <a:gd name="T53" fmla="*/ 65 h 165"/>
                              <a:gd name="T54" fmla="*/ 190 w 210"/>
                              <a:gd name="T55" fmla="*/ 45 h 165"/>
                              <a:gd name="T56" fmla="*/ 180 w 210"/>
                              <a:gd name="T57" fmla="*/ 30 h 165"/>
                              <a:gd name="T58" fmla="*/ 165 w 210"/>
                              <a:gd name="T59" fmla="*/ 20 h 165"/>
                              <a:gd name="T60" fmla="*/ 145 w 210"/>
                              <a:gd name="T61" fmla="*/ 10 h 165"/>
                              <a:gd name="T62" fmla="*/ 125 w 210"/>
                              <a:gd name="T63" fmla="*/ 5 h 165"/>
                              <a:gd name="T64" fmla="*/ 105 w 210"/>
                              <a:gd name="T65" fmla="*/ 0 h 165"/>
                              <a:gd name="T66" fmla="*/ 105 w 210"/>
                              <a:gd name="T67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0" h="165">
                                <a:moveTo>
                                  <a:pt x="105" y="0"/>
                                </a:moveTo>
                                <a:lnTo>
                                  <a:pt x="105" y="0"/>
                                </a:lnTo>
                                <a:lnTo>
                                  <a:pt x="85" y="5"/>
                                </a:lnTo>
                                <a:lnTo>
                                  <a:pt x="65" y="10"/>
                                </a:lnTo>
                                <a:lnTo>
                                  <a:pt x="45" y="20"/>
                                </a:lnTo>
                                <a:lnTo>
                                  <a:pt x="30" y="30"/>
                                </a:lnTo>
                                <a:lnTo>
                                  <a:pt x="20" y="45"/>
                                </a:lnTo>
                                <a:lnTo>
                                  <a:pt x="10" y="65"/>
                                </a:lnTo>
                                <a:lnTo>
                                  <a:pt x="0" y="80"/>
                                </a:lnTo>
                                <a:lnTo>
                                  <a:pt x="0" y="95"/>
                                </a:lnTo>
                                <a:lnTo>
                                  <a:pt x="0" y="110"/>
                                </a:lnTo>
                                <a:lnTo>
                                  <a:pt x="5" y="120"/>
                                </a:lnTo>
                                <a:lnTo>
                                  <a:pt x="15" y="135"/>
                                </a:lnTo>
                                <a:lnTo>
                                  <a:pt x="30" y="145"/>
                                </a:lnTo>
                                <a:lnTo>
                                  <a:pt x="65" y="160"/>
                                </a:lnTo>
                                <a:lnTo>
                                  <a:pt x="105" y="165"/>
                                </a:lnTo>
                                <a:lnTo>
                                  <a:pt x="145" y="160"/>
                                </a:lnTo>
                                <a:lnTo>
                                  <a:pt x="180" y="145"/>
                                </a:lnTo>
                                <a:lnTo>
                                  <a:pt x="190" y="135"/>
                                </a:lnTo>
                                <a:lnTo>
                                  <a:pt x="200" y="120"/>
                                </a:lnTo>
                                <a:lnTo>
                                  <a:pt x="205" y="110"/>
                                </a:lnTo>
                                <a:lnTo>
                                  <a:pt x="210" y="95"/>
                                </a:lnTo>
                                <a:lnTo>
                                  <a:pt x="205" y="80"/>
                                </a:lnTo>
                                <a:lnTo>
                                  <a:pt x="200" y="65"/>
                                </a:lnTo>
                                <a:lnTo>
                                  <a:pt x="190" y="45"/>
                                </a:lnTo>
                                <a:lnTo>
                                  <a:pt x="180" y="30"/>
                                </a:lnTo>
                                <a:lnTo>
                                  <a:pt x="165" y="20"/>
                                </a:lnTo>
                                <a:lnTo>
                                  <a:pt x="145" y="10"/>
                                </a:lnTo>
                                <a:lnTo>
                                  <a:pt x="125" y="5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55"/>
                        <wps:cNvSpPr>
                          <a:spLocks/>
                        </wps:cNvSpPr>
                        <wps:spPr bwMode="auto">
                          <a:xfrm>
                            <a:off x="3965" y="8937"/>
                            <a:ext cx="150" cy="145"/>
                          </a:xfrm>
                          <a:custGeom>
                            <a:avLst/>
                            <a:gdLst>
                              <a:gd name="T0" fmla="*/ 75 w 150"/>
                              <a:gd name="T1" fmla="*/ 0 h 145"/>
                              <a:gd name="T2" fmla="*/ 75 w 150"/>
                              <a:gd name="T3" fmla="*/ 0 h 145"/>
                              <a:gd name="T4" fmla="*/ 60 w 150"/>
                              <a:gd name="T5" fmla="*/ 5 h 145"/>
                              <a:gd name="T6" fmla="*/ 45 w 150"/>
                              <a:gd name="T7" fmla="*/ 10 h 145"/>
                              <a:gd name="T8" fmla="*/ 35 w 150"/>
                              <a:gd name="T9" fmla="*/ 25 h 145"/>
                              <a:gd name="T10" fmla="*/ 25 w 150"/>
                              <a:gd name="T11" fmla="*/ 35 h 145"/>
                              <a:gd name="T12" fmla="*/ 5 w 150"/>
                              <a:gd name="T13" fmla="*/ 70 h 145"/>
                              <a:gd name="T14" fmla="*/ 0 w 150"/>
                              <a:gd name="T15" fmla="*/ 95 h 145"/>
                              <a:gd name="T16" fmla="*/ 0 w 150"/>
                              <a:gd name="T17" fmla="*/ 95 h 145"/>
                              <a:gd name="T18" fmla="*/ 0 w 150"/>
                              <a:gd name="T19" fmla="*/ 105 h 145"/>
                              <a:gd name="T20" fmla="*/ 5 w 150"/>
                              <a:gd name="T21" fmla="*/ 115 h 145"/>
                              <a:gd name="T22" fmla="*/ 20 w 150"/>
                              <a:gd name="T23" fmla="*/ 130 h 145"/>
                              <a:gd name="T24" fmla="*/ 45 w 150"/>
                              <a:gd name="T25" fmla="*/ 140 h 145"/>
                              <a:gd name="T26" fmla="*/ 75 w 150"/>
                              <a:gd name="T27" fmla="*/ 145 h 145"/>
                              <a:gd name="T28" fmla="*/ 75 w 150"/>
                              <a:gd name="T29" fmla="*/ 145 h 145"/>
                              <a:gd name="T30" fmla="*/ 105 w 150"/>
                              <a:gd name="T31" fmla="*/ 140 h 145"/>
                              <a:gd name="T32" fmla="*/ 125 w 150"/>
                              <a:gd name="T33" fmla="*/ 130 h 145"/>
                              <a:gd name="T34" fmla="*/ 140 w 150"/>
                              <a:gd name="T35" fmla="*/ 115 h 145"/>
                              <a:gd name="T36" fmla="*/ 150 w 150"/>
                              <a:gd name="T37" fmla="*/ 95 h 145"/>
                              <a:gd name="T38" fmla="*/ 150 w 150"/>
                              <a:gd name="T39" fmla="*/ 95 h 145"/>
                              <a:gd name="T40" fmla="*/ 145 w 150"/>
                              <a:gd name="T41" fmla="*/ 70 h 145"/>
                              <a:gd name="T42" fmla="*/ 130 w 150"/>
                              <a:gd name="T43" fmla="*/ 40 h 145"/>
                              <a:gd name="T44" fmla="*/ 120 w 150"/>
                              <a:gd name="T45" fmla="*/ 25 h 145"/>
                              <a:gd name="T46" fmla="*/ 105 w 150"/>
                              <a:gd name="T47" fmla="*/ 10 h 145"/>
                              <a:gd name="T48" fmla="*/ 90 w 150"/>
                              <a:gd name="T49" fmla="*/ 5 h 145"/>
                              <a:gd name="T50" fmla="*/ 75 w 150"/>
                              <a:gd name="T51" fmla="*/ 0 h 145"/>
                              <a:gd name="T52" fmla="*/ 75 w 150"/>
                              <a:gd name="T5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0" h="145">
                                <a:moveTo>
                                  <a:pt x="75" y="0"/>
                                </a:moveTo>
                                <a:lnTo>
                                  <a:pt x="75" y="0"/>
                                </a:lnTo>
                                <a:lnTo>
                                  <a:pt x="60" y="5"/>
                                </a:lnTo>
                                <a:lnTo>
                                  <a:pt x="45" y="10"/>
                                </a:lnTo>
                                <a:lnTo>
                                  <a:pt x="35" y="25"/>
                                </a:lnTo>
                                <a:lnTo>
                                  <a:pt x="25" y="35"/>
                                </a:lnTo>
                                <a:lnTo>
                                  <a:pt x="5" y="70"/>
                                </a:lnTo>
                                <a:lnTo>
                                  <a:pt x="0" y="95"/>
                                </a:lnTo>
                                <a:lnTo>
                                  <a:pt x="0" y="105"/>
                                </a:lnTo>
                                <a:lnTo>
                                  <a:pt x="5" y="115"/>
                                </a:lnTo>
                                <a:lnTo>
                                  <a:pt x="20" y="130"/>
                                </a:lnTo>
                                <a:lnTo>
                                  <a:pt x="45" y="140"/>
                                </a:lnTo>
                                <a:lnTo>
                                  <a:pt x="75" y="145"/>
                                </a:lnTo>
                                <a:lnTo>
                                  <a:pt x="105" y="140"/>
                                </a:lnTo>
                                <a:lnTo>
                                  <a:pt x="125" y="130"/>
                                </a:lnTo>
                                <a:lnTo>
                                  <a:pt x="140" y="115"/>
                                </a:lnTo>
                                <a:lnTo>
                                  <a:pt x="150" y="95"/>
                                </a:lnTo>
                                <a:lnTo>
                                  <a:pt x="145" y="70"/>
                                </a:lnTo>
                                <a:lnTo>
                                  <a:pt x="130" y="40"/>
                                </a:lnTo>
                                <a:lnTo>
                                  <a:pt x="120" y="25"/>
                                </a:lnTo>
                                <a:lnTo>
                                  <a:pt x="105" y="10"/>
                                </a:lnTo>
                                <a:lnTo>
                                  <a:pt x="90" y="5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56"/>
                        <wps:cNvSpPr>
                          <a:spLocks/>
                        </wps:cNvSpPr>
                        <wps:spPr bwMode="auto">
                          <a:xfrm>
                            <a:off x="3786" y="8917"/>
                            <a:ext cx="514" cy="20"/>
                          </a:xfrm>
                          <a:custGeom>
                            <a:avLst/>
                            <a:gdLst>
                              <a:gd name="T0" fmla="*/ 514 w 514"/>
                              <a:gd name="T1" fmla="*/ 20 h 20"/>
                              <a:gd name="T2" fmla="*/ 514 w 514"/>
                              <a:gd name="T3" fmla="*/ 20 h 20"/>
                              <a:gd name="T4" fmla="*/ 489 w 514"/>
                              <a:gd name="T5" fmla="*/ 10 h 20"/>
                              <a:gd name="T6" fmla="*/ 444 w 514"/>
                              <a:gd name="T7" fmla="*/ 0 h 20"/>
                              <a:gd name="T8" fmla="*/ 409 w 514"/>
                              <a:gd name="T9" fmla="*/ 0 h 20"/>
                              <a:gd name="T10" fmla="*/ 364 w 514"/>
                              <a:gd name="T11" fmla="*/ 0 h 20"/>
                              <a:gd name="T12" fmla="*/ 314 w 514"/>
                              <a:gd name="T13" fmla="*/ 10 h 20"/>
                              <a:gd name="T14" fmla="*/ 254 w 514"/>
                              <a:gd name="T15" fmla="*/ 20 h 20"/>
                              <a:gd name="T16" fmla="*/ 254 w 514"/>
                              <a:gd name="T17" fmla="*/ 20 h 20"/>
                              <a:gd name="T18" fmla="*/ 254 w 514"/>
                              <a:gd name="T19" fmla="*/ 20 h 20"/>
                              <a:gd name="T20" fmla="*/ 194 w 514"/>
                              <a:gd name="T21" fmla="*/ 10 h 20"/>
                              <a:gd name="T22" fmla="*/ 144 w 514"/>
                              <a:gd name="T23" fmla="*/ 5 h 20"/>
                              <a:gd name="T24" fmla="*/ 99 w 514"/>
                              <a:gd name="T25" fmla="*/ 0 h 20"/>
                              <a:gd name="T26" fmla="*/ 69 w 514"/>
                              <a:gd name="T27" fmla="*/ 0 h 20"/>
                              <a:gd name="T28" fmla="*/ 24 w 514"/>
                              <a:gd name="T29" fmla="*/ 10 h 20"/>
                              <a:gd name="T30" fmla="*/ 0 w 514"/>
                              <a:gd name="T3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14" h="20">
                                <a:moveTo>
                                  <a:pt x="514" y="20"/>
                                </a:moveTo>
                                <a:lnTo>
                                  <a:pt x="514" y="20"/>
                                </a:lnTo>
                                <a:lnTo>
                                  <a:pt x="489" y="10"/>
                                </a:lnTo>
                                <a:lnTo>
                                  <a:pt x="444" y="0"/>
                                </a:lnTo>
                                <a:lnTo>
                                  <a:pt x="409" y="0"/>
                                </a:lnTo>
                                <a:lnTo>
                                  <a:pt x="364" y="0"/>
                                </a:lnTo>
                                <a:lnTo>
                                  <a:pt x="314" y="10"/>
                                </a:lnTo>
                                <a:lnTo>
                                  <a:pt x="254" y="20"/>
                                </a:lnTo>
                                <a:lnTo>
                                  <a:pt x="194" y="10"/>
                                </a:lnTo>
                                <a:lnTo>
                                  <a:pt x="144" y="5"/>
                                </a:lnTo>
                                <a:lnTo>
                                  <a:pt x="99" y="0"/>
                                </a:lnTo>
                                <a:lnTo>
                                  <a:pt x="69" y="0"/>
                                </a:lnTo>
                                <a:lnTo>
                                  <a:pt x="24" y="1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57"/>
                        <wps:cNvSpPr>
                          <a:spLocks/>
                        </wps:cNvSpPr>
                        <wps:spPr bwMode="auto">
                          <a:xfrm>
                            <a:off x="3786" y="8892"/>
                            <a:ext cx="514" cy="45"/>
                          </a:xfrm>
                          <a:custGeom>
                            <a:avLst/>
                            <a:gdLst>
                              <a:gd name="T0" fmla="*/ 514 w 514"/>
                              <a:gd name="T1" fmla="*/ 45 h 45"/>
                              <a:gd name="T2" fmla="*/ 514 w 514"/>
                              <a:gd name="T3" fmla="*/ 45 h 45"/>
                              <a:gd name="T4" fmla="*/ 469 w 514"/>
                              <a:gd name="T5" fmla="*/ 30 h 45"/>
                              <a:gd name="T6" fmla="*/ 419 w 514"/>
                              <a:gd name="T7" fmla="*/ 20 h 45"/>
                              <a:gd name="T8" fmla="*/ 359 w 514"/>
                              <a:gd name="T9" fmla="*/ 10 h 45"/>
                              <a:gd name="T10" fmla="*/ 279 w 514"/>
                              <a:gd name="T11" fmla="*/ 0 h 45"/>
                              <a:gd name="T12" fmla="*/ 194 w 514"/>
                              <a:gd name="T13" fmla="*/ 5 h 45"/>
                              <a:gd name="T14" fmla="*/ 149 w 514"/>
                              <a:gd name="T15" fmla="*/ 10 h 45"/>
                              <a:gd name="T16" fmla="*/ 99 w 514"/>
                              <a:gd name="T17" fmla="*/ 15 h 45"/>
                              <a:gd name="T18" fmla="*/ 49 w 514"/>
                              <a:gd name="T19" fmla="*/ 30 h 45"/>
                              <a:gd name="T20" fmla="*/ 0 w 514"/>
                              <a:gd name="T21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4" h="45">
                                <a:moveTo>
                                  <a:pt x="514" y="45"/>
                                </a:moveTo>
                                <a:lnTo>
                                  <a:pt x="514" y="45"/>
                                </a:lnTo>
                                <a:lnTo>
                                  <a:pt x="469" y="30"/>
                                </a:lnTo>
                                <a:lnTo>
                                  <a:pt x="419" y="20"/>
                                </a:lnTo>
                                <a:lnTo>
                                  <a:pt x="359" y="10"/>
                                </a:lnTo>
                                <a:lnTo>
                                  <a:pt x="279" y="0"/>
                                </a:lnTo>
                                <a:lnTo>
                                  <a:pt x="194" y="5"/>
                                </a:lnTo>
                                <a:lnTo>
                                  <a:pt x="149" y="10"/>
                                </a:lnTo>
                                <a:lnTo>
                                  <a:pt x="99" y="15"/>
                                </a:lnTo>
                                <a:lnTo>
                                  <a:pt x="49" y="30"/>
                                </a:lnTo>
                                <a:lnTo>
                                  <a:pt x="0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Line 58"/>
                        <wps:cNvCnPr/>
                        <wps:spPr bwMode="auto">
                          <a:xfrm flipH="1">
                            <a:off x="3781" y="8842"/>
                            <a:ext cx="519" cy="1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59"/>
                        <wps:cNvCnPr/>
                        <wps:spPr bwMode="auto">
                          <a:xfrm flipH="1">
                            <a:off x="3781" y="8812"/>
                            <a:ext cx="519" cy="1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Freeform 60"/>
                        <wps:cNvSpPr>
                          <a:spLocks/>
                        </wps:cNvSpPr>
                        <wps:spPr bwMode="auto">
                          <a:xfrm>
                            <a:off x="3261" y="8937"/>
                            <a:ext cx="50" cy="250"/>
                          </a:xfrm>
                          <a:custGeom>
                            <a:avLst/>
                            <a:gdLst>
                              <a:gd name="T0" fmla="*/ 10 w 50"/>
                              <a:gd name="T1" fmla="*/ 0 h 250"/>
                              <a:gd name="T2" fmla="*/ 10 w 50"/>
                              <a:gd name="T3" fmla="*/ 0 h 250"/>
                              <a:gd name="T4" fmla="*/ 20 w 50"/>
                              <a:gd name="T5" fmla="*/ 10 h 250"/>
                              <a:gd name="T6" fmla="*/ 30 w 50"/>
                              <a:gd name="T7" fmla="*/ 25 h 250"/>
                              <a:gd name="T8" fmla="*/ 45 w 50"/>
                              <a:gd name="T9" fmla="*/ 50 h 250"/>
                              <a:gd name="T10" fmla="*/ 45 w 50"/>
                              <a:gd name="T11" fmla="*/ 80 h 250"/>
                              <a:gd name="T12" fmla="*/ 40 w 50"/>
                              <a:gd name="T13" fmla="*/ 110 h 250"/>
                              <a:gd name="T14" fmla="*/ 30 w 50"/>
                              <a:gd name="T15" fmla="*/ 135 h 250"/>
                              <a:gd name="T16" fmla="*/ 20 w 50"/>
                              <a:gd name="T17" fmla="*/ 155 h 250"/>
                              <a:gd name="T18" fmla="*/ 0 w 50"/>
                              <a:gd name="T19" fmla="*/ 185 h 250"/>
                              <a:gd name="T20" fmla="*/ 0 w 50"/>
                              <a:gd name="T21" fmla="*/ 185 h 250"/>
                              <a:gd name="T22" fmla="*/ 0 w 50"/>
                              <a:gd name="T23" fmla="*/ 190 h 250"/>
                              <a:gd name="T24" fmla="*/ 0 w 50"/>
                              <a:gd name="T25" fmla="*/ 200 h 250"/>
                              <a:gd name="T26" fmla="*/ 20 w 50"/>
                              <a:gd name="T27" fmla="*/ 215 h 250"/>
                              <a:gd name="T28" fmla="*/ 50 w 50"/>
                              <a:gd name="T29" fmla="*/ 235 h 250"/>
                              <a:gd name="T30" fmla="*/ 0 w 50"/>
                              <a:gd name="T31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20" y="10"/>
                                </a:lnTo>
                                <a:lnTo>
                                  <a:pt x="30" y="25"/>
                                </a:lnTo>
                                <a:lnTo>
                                  <a:pt x="45" y="50"/>
                                </a:lnTo>
                                <a:lnTo>
                                  <a:pt x="45" y="80"/>
                                </a:lnTo>
                                <a:lnTo>
                                  <a:pt x="40" y="110"/>
                                </a:lnTo>
                                <a:lnTo>
                                  <a:pt x="30" y="135"/>
                                </a:lnTo>
                                <a:lnTo>
                                  <a:pt x="20" y="155"/>
                                </a:lnTo>
                                <a:lnTo>
                                  <a:pt x="0" y="185"/>
                                </a:lnTo>
                                <a:lnTo>
                                  <a:pt x="0" y="190"/>
                                </a:lnTo>
                                <a:lnTo>
                                  <a:pt x="0" y="200"/>
                                </a:lnTo>
                                <a:lnTo>
                                  <a:pt x="20" y="215"/>
                                </a:lnTo>
                                <a:lnTo>
                                  <a:pt x="50" y="235"/>
                                </a:lnTo>
                                <a:lnTo>
                                  <a:pt x="0" y="2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61"/>
                        <wps:cNvSpPr>
                          <a:spLocks/>
                        </wps:cNvSpPr>
                        <wps:spPr bwMode="auto">
                          <a:xfrm>
                            <a:off x="3731" y="8937"/>
                            <a:ext cx="50" cy="250"/>
                          </a:xfrm>
                          <a:custGeom>
                            <a:avLst/>
                            <a:gdLst>
                              <a:gd name="T0" fmla="*/ 50 w 50"/>
                              <a:gd name="T1" fmla="*/ 0 h 250"/>
                              <a:gd name="T2" fmla="*/ 50 w 50"/>
                              <a:gd name="T3" fmla="*/ 0 h 250"/>
                              <a:gd name="T4" fmla="*/ 25 w 50"/>
                              <a:gd name="T5" fmla="*/ 25 h 250"/>
                              <a:gd name="T6" fmla="*/ 15 w 50"/>
                              <a:gd name="T7" fmla="*/ 50 h 250"/>
                              <a:gd name="T8" fmla="*/ 10 w 50"/>
                              <a:gd name="T9" fmla="*/ 80 h 250"/>
                              <a:gd name="T10" fmla="*/ 10 w 50"/>
                              <a:gd name="T11" fmla="*/ 110 h 250"/>
                              <a:gd name="T12" fmla="*/ 20 w 50"/>
                              <a:gd name="T13" fmla="*/ 135 h 250"/>
                              <a:gd name="T14" fmla="*/ 30 w 50"/>
                              <a:gd name="T15" fmla="*/ 155 h 250"/>
                              <a:gd name="T16" fmla="*/ 50 w 50"/>
                              <a:gd name="T17" fmla="*/ 185 h 250"/>
                              <a:gd name="T18" fmla="*/ 50 w 50"/>
                              <a:gd name="T19" fmla="*/ 185 h 250"/>
                              <a:gd name="T20" fmla="*/ 50 w 50"/>
                              <a:gd name="T21" fmla="*/ 190 h 250"/>
                              <a:gd name="T22" fmla="*/ 50 w 50"/>
                              <a:gd name="T23" fmla="*/ 195 h 250"/>
                              <a:gd name="T24" fmla="*/ 30 w 50"/>
                              <a:gd name="T25" fmla="*/ 215 h 250"/>
                              <a:gd name="T26" fmla="*/ 0 w 50"/>
                              <a:gd name="T27" fmla="*/ 235 h 250"/>
                              <a:gd name="T28" fmla="*/ 50 w 50"/>
                              <a:gd name="T29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50" y="0"/>
                                </a:moveTo>
                                <a:lnTo>
                                  <a:pt x="50" y="0"/>
                                </a:lnTo>
                                <a:lnTo>
                                  <a:pt x="25" y="25"/>
                                </a:lnTo>
                                <a:lnTo>
                                  <a:pt x="15" y="50"/>
                                </a:lnTo>
                                <a:lnTo>
                                  <a:pt x="10" y="80"/>
                                </a:lnTo>
                                <a:lnTo>
                                  <a:pt x="10" y="110"/>
                                </a:lnTo>
                                <a:lnTo>
                                  <a:pt x="20" y="135"/>
                                </a:lnTo>
                                <a:lnTo>
                                  <a:pt x="30" y="155"/>
                                </a:lnTo>
                                <a:lnTo>
                                  <a:pt x="50" y="185"/>
                                </a:lnTo>
                                <a:lnTo>
                                  <a:pt x="50" y="190"/>
                                </a:lnTo>
                                <a:lnTo>
                                  <a:pt x="50" y="195"/>
                                </a:lnTo>
                                <a:lnTo>
                                  <a:pt x="30" y="215"/>
                                </a:lnTo>
                                <a:lnTo>
                                  <a:pt x="0" y="235"/>
                                </a:lnTo>
                                <a:lnTo>
                                  <a:pt x="50" y="2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62"/>
                        <wps:cNvSpPr>
                          <a:spLocks/>
                        </wps:cNvSpPr>
                        <wps:spPr bwMode="auto">
                          <a:xfrm>
                            <a:off x="3306" y="8937"/>
                            <a:ext cx="435" cy="245"/>
                          </a:xfrm>
                          <a:custGeom>
                            <a:avLst/>
                            <a:gdLst>
                              <a:gd name="T0" fmla="*/ 215 w 435"/>
                              <a:gd name="T1" fmla="*/ 0 h 245"/>
                              <a:gd name="T2" fmla="*/ 215 w 435"/>
                              <a:gd name="T3" fmla="*/ 0 h 245"/>
                              <a:gd name="T4" fmla="*/ 130 w 435"/>
                              <a:gd name="T5" fmla="*/ 5 h 245"/>
                              <a:gd name="T6" fmla="*/ 95 w 435"/>
                              <a:gd name="T7" fmla="*/ 10 h 245"/>
                              <a:gd name="T8" fmla="*/ 65 w 435"/>
                              <a:gd name="T9" fmla="*/ 15 h 245"/>
                              <a:gd name="T10" fmla="*/ 35 w 435"/>
                              <a:gd name="T11" fmla="*/ 30 h 245"/>
                              <a:gd name="T12" fmla="*/ 15 w 435"/>
                              <a:gd name="T13" fmla="*/ 45 h 245"/>
                              <a:gd name="T14" fmla="*/ 5 w 435"/>
                              <a:gd name="T15" fmla="*/ 65 h 245"/>
                              <a:gd name="T16" fmla="*/ 0 w 435"/>
                              <a:gd name="T17" fmla="*/ 95 h 245"/>
                              <a:gd name="T18" fmla="*/ 0 w 435"/>
                              <a:gd name="T19" fmla="*/ 95 h 245"/>
                              <a:gd name="T20" fmla="*/ 0 w 435"/>
                              <a:gd name="T21" fmla="*/ 125 h 245"/>
                              <a:gd name="T22" fmla="*/ 15 w 435"/>
                              <a:gd name="T23" fmla="*/ 150 h 245"/>
                              <a:gd name="T24" fmla="*/ 35 w 435"/>
                              <a:gd name="T25" fmla="*/ 175 h 245"/>
                              <a:gd name="T26" fmla="*/ 60 w 435"/>
                              <a:gd name="T27" fmla="*/ 200 h 245"/>
                              <a:gd name="T28" fmla="*/ 90 w 435"/>
                              <a:gd name="T29" fmla="*/ 220 h 245"/>
                              <a:gd name="T30" fmla="*/ 130 w 435"/>
                              <a:gd name="T31" fmla="*/ 230 h 245"/>
                              <a:gd name="T32" fmla="*/ 170 w 435"/>
                              <a:gd name="T33" fmla="*/ 240 h 245"/>
                              <a:gd name="T34" fmla="*/ 215 w 435"/>
                              <a:gd name="T35" fmla="*/ 245 h 245"/>
                              <a:gd name="T36" fmla="*/ 215 w 435"/>
                              <a:gd name="T37" fmla="*/ 245 h 245"/>
                              <a:gd name="T38" fmla="*/ 260 w 435"/>
                              <a:gd name="T39" fmla="*/ 240 h 245"/>
                              <a:gd name="T40" fmla="*/ 300 w 435"/>
                              <a:gd name="T41" fmla="*/ 230 h 245"/>
                              <a:gd name="T42" fmla="*/ 335 w 435"/>
                              <a:gd name="T43" fmla="*/ 220 h 245"/>
                              <a:gd name="T44" fmla="*/ 370 w 435"/>
                              <a:gd name="T45" fmla="*/ 200 h 245"/>
                              <a:gd name="T46" fmla="*/ 395 w 435"/>
                              <a:gd name="T47" fmla="*/ 175 h 245"/>
                              <a:gd name="T48" fmla="*/ 415 w 435"/>
                              <a:gd name="T49" fmla="*/ 150 h 245"/>
                              <a:gd name="T50" fmla="*/ 430 w 435"/>
                              <a:gd name="T51" fmla="*/ 125 h 245"/>
                              <a:gd name="T52" fmla="*/ 435 w 435"/>
                              <a:gd name="T53" fmla="*/ 95 h 245"/>
                              <a:gd name="T54" fmla="*/ 435 w 435"/>
                              <a:gd name="T55" fmla="*/ 95 h 245"/>
                              <a:gd name="T56" fmla="*/ 430 w 435"/>
                              <a:gd name="T57" fmla="*/ 65 h 245"/>
                              <a:gd name="T58" fmla="*/ 415 w 435"/>
                              <a:gd name="T59" fmla="*/ 45 h 245"/>
                              <a:gd name="T60" fmla="*/ 395 w 435"/>
                              <a:gd name="T61" fmla="*/ 30 h 245"/>
                              <a:gd name="T62" fmla="*/ 370 w 435"/>
                              <a:gd name="T63" fmla="*/ 15 h 245"/>
                              <a:gd name="T64" fmla="*/ 340 w 435"/>
                              <a:gd name="T65" fmla="*/ 10 h 245"/>
                              <a:gd name="T66" fmla="*/ 300 w 435"/>
                              <a:gd name="T67" fmla="*/ 5 h 245"/>
                              <a:gd name="T68" fmla="*/ 215 w 435"/>
                              <a:gd name="T69" fmla="*/ 0 h 245"/>
                              <a:gd name="T70" fmla="*/ 215 w 435"/>
                              <a:gd name="T71" fmla="*/ 0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5" h="245">
                                <a:moveTo>
                                  <a:pt x="215" y="0"/>
                                </a:moveTo>
                                <a:lnTo>
                                  <a:pt x="215" y="0"/>
                                </a:lnTo>
                                <a:lnTo>
                                  <a:pt x="130" y="5"/>
                                </a:lnTo>
                                <a:lnTo>
                                  <a:pt x="95" y="10"/>
                                </a:lnTo>
                                <a:lnTo>
                                  <a:pt x="65" y="15"/>
                                </a:lnTo>
                                <a:lnTo>
                                  <a:pt x="35" y="30"/>
                                </a:lnTo>
                                <a:lnTo>
                                  <a:pt x="15" y="45"/>
                                </a:lnTo>
                                <a:lnTo>
                                  <a:pt x="5" y="65"/>
                                </a:lnTo>
                                <a:lnTo>
                                  <a:pt x="0" y="95"/>
                                </a:lnTo>
                                <a:lnTo>
                                  <a:pt x="0" y="125"/>
                                </a:lnTo>
                                <a:lnTo>
                                  <a:pt x="15" y="150"/>
                                </a:lnTo>
                                <a:lnTo>
                                  <a:pt x="35" y="175"/>
                                </a:lnTo>
                                <a:lnTo>
                                  <a:pt x="60" y="200"/>
                                </a:lnTo>
                                <a:lnTo>
                                  <a:pt x="90" y="220"/>
                                </a:lnTo>
                                <a:lnTo>
                                  <a:pt x="130" y="230"/>
                                </a:lnTo>
                                <a:lnTo>
                                  <a:pt x="170" y="240"/>
                                </a:lnTo>
                                <a:lnTo>
                                  <a:pt x="215" y="245"/>
                                </a:lnTo>
                                <a:lnTo>
                                  <a:pt x="260" y="240"/>
                                </a:lnTo>
                                <a:lnTo>
                                  <a:pt x="300" y="230"/>
                                </a:lnTo>
                                <a:lnTo>
                                  <a:pt x="335" y="220"/>
                                </a:lnTo>
                                <a:lnTo>
                                  <a:pt x="370" y="200"/>
                                </a:lnTo>
                                <a:lnTo>
                                  <a:pt x="395" y="175"/>
                                </a:lnTo>
                                <a:lnTo>
                                  <a:pt x="415" y="150"/>
                                </a:lnTo>
                                <a:lnTo>
                                  <a:pt x="430" y="125"/>
                                </a:lnTo>
                                <a:lnTo>
                                  <a:pt x="435" y="95"/>
                                </a:lnTo>
                                <a:lnTo>
                                  <a:pt x="430" y="65"/>
                                </a:lnTo>
                                <a:lnTo>
                                  <a:pt x="415" y="45"/>
                                </a:lnTo>
                                <a:lnTo>
                                  <a:pt x="395" y="30"/>
                                </a:lnTo>
                                <a:lnTo>
                                  <a:pt x="370" y="15"/>
                                </a:lnTo>
                                <a:lnTo>
                                  <a:pt x="340" y="10"/>
                                </a:lnTo>
                                <a:lnTo>
                                  <a:pt x="300" y="5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63"/>
                        <wps:cNvSpPr>
                          <a:spLocks/>
                        </wps:cNvSpPr>
                        <wps:spPr bwMode="auto">
                          <a:xfrm>
                            <a:off x="3371" y="8937"/>
                            <a:ext cx="300" cy="195"/>
                          </a:xfrm>
                          <a:custGeom>
                            <a:avLst/>
                            <a:gdLst>
                              <a:gd name="T0" fmla="*/ 150 w 300"/>
                              <a:gd name="T1" fmla="*/ 0 h 195"/>
                              <a:gd name="T2" fmla="*/ 150 w 300"/>
                              <a:gd name="T3" fmla="*/ 0 h 195"/>
                              <a:gd name="T4" fmla="*/ 120 w 300"/>
                              <a:gd name="T5" fmla="*/ 0 h 195"/>
                              <a:gd name="T6" fmla="*/ 95 w 300"/>
                              <a:gd name="T7" fmla="*/ 5 h 195"/>
                              <a:gd name="T8" fmla="*/ 70 w 300"/>
                              <a:gd name="T9" fmla="*/ 15 h 195"/>
                              <a:gd name="T10" fmla="*/ 45 w 300"/>
                              <a:gd name="T11" fmla="*/ 25 h 195"/>
                              <a:gd name="T12" fmla="*/ 30 w 300"/>
                              <a:gd name="T13" fmla="*/ 40 h 195"/>
                              <a:gd name="T14" fmla="*/ 15 w 300"/>
                              <a:gd name="T15" fmla="*/ 55 h 195"/>
                              <a:gd name="T16" fmla="*/ 5 w 300"/>
                              <a:gd name="T17" fmla="*/ 75 h 195"/>
                              <a:gd name="T18" fmla="*/ 0 w 300"/>
                              <a:gd name="T19" fmla="*/ 95 h 195"/>
                              <a:gd name="T20" fmla="*/ 0 w 300"/>
                              <a:gd name="T21" fmla="*/ 95 h 195"/>
                              <a:gd name="T22" fmla="*/ 5 w 300"/>
                              <a:gd name="T23" fmla="*/ 115 h 195"/>
                              <a:gd name="T24" fmla="*/ 10 w 300"/>
                              <a:gd name="T25" fmla="*/ 135 h 195"/>
                              <a:gd name="T26" fmla="*/ 25 w 300"/>
                              <a:gd name="T27" fmla="*/ 150 h 195"/>
                              <a:gd name="T28" fmla="*/ 45 w 300"/>
                              <a:gd name="T29" fmla="*/ 165 h 195"/>
                              <a:gd name="T30" fmla="*/ 65 w 300"/>
                              <a:gd name="T31" fmla="*/ 180 h 195"/>
                              <a:gd name="T32" fmla="*/ 90 w 300"/>
                              <a:gd name="T33" fmla="*/ 190 h 195"/>
                              <a:gd name="T34" fmla="*/ 120 w 300"/>
                              <a:gd name="T35" fmla="*/ 195 h 195"/>
                              <a:gd name="T36" fmla="*/ 150 w 300"/>
                              <a:gd name="T37" fmla="*/ 195 h 195"/>
                              <a:gd name="T38" fmla="*/ 150 w 300"/>
                              <a:gd name="T39" fmla="*/ 195 h 195"/>
                              <a:gd name="T40" fmla="*/ 180 w 300"/>
                              <a:gd name="T41" fmla="*/ 195 h 195"/>
                              <a:gd name="T42" fmla="*/ 210 w 300"/>
                              <a:gd name="T43" fmla="*/ 190 h 195"/>
                              <a:gd name="T44" fmla="*/ 235 w 300"/>
                              <a:gd name="T45" fmla="*/ 180 h 195"/>
                              <a:gd name="T46" fmla="*/ 255 w 300"/>
                              <a:gd name="T47" fmla="*/ 165 h 195"/>
                              <a:gd name="T48" fmla="*/ 275 w 300"/>
                              <a:gd name="T49" fmla="*/ 150 h 195"/>
                              <a:gd name="T50" fmla="*/ 290 w 300"/>
                              <a:gd name="T51" fmla="*/ 135 h 195"/>
                              <a:gd name="T52" fmla="*/ 295 w 300"/>
                              <a:gd name="T53" fmla="*/ 115 h 195"/>
                              <a:gd name="T54" fmla="*/ 300 w 300"/>
                              <a:gd name="T55" fmla="*/ 95 h 195"/>
                              <a:gd name="T56" fmla="*/ 300 w 300"/>
                              <a:gd name="T57" fmla="*/ 95 h 195"/>
                              <a:gd name="T58" fmla="*/ 300 w 300"/>
                              <a:gd name="T59" fmla="*/ 75 h 195"/>
                              <a:gd name="T60" fmla="*/ 290 w 300"/>
                              <a:gd name="T61" fmla="*/ 55 h 195"/>
                              <a:gd name="T62" fmla="*/ 275 w 300"/>
                              <a:gd name="T63" fmla="*/ 40 h 195"/>
                              <a:gd name="T64" fmla="*/ 255 w 300"/>
                              <a:gd name="T65" fmla="*/ 25 h 195"/>
                              <a:gd name="T66" fmla="*/ 235 w 300"/>
                              <a:gd name="T67" fmla="*/ 15 h 195"/>
                              <a:gd name="T68" fmla="*/ 210 w 300"/>
                              <a:gd name="T69" fmla="*/ 5 h 195"/>
                              <a:gd name="T70" fmla="*/ 180 w 300"/>
                              <a:gd name="T71" fmla="*/ 0 h 195"/>
                              <a:gd name="T72" fmla="*/ 150 w 300"/>
                              <a:gd name="T73" fmla="*/ 0 h 195"/>
                              <a:gd name="T74" fmla="*/ 150 w 300"/>
                              <a:gd name="T75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00" h="195">
                                <a:moveTo>
                                  <a:pt x="150" y="0"/>
                                </a:moveTo>
                                <a:lnTo>
                                  <a:pt x="150" y="0"/>
                                </a:lnTo>
                                <a:lnTo>
                                  <a:pt x="120" y="0"/>
                                </a:lnTo>
                                <a:lnTo>
                                  <a:pt x="95" y="5"/>
                                </a:lnTo>
                                <a:lnTo>
                                  <a:pt x="70" y="15"/>
                                </a:lnTo>
                                <a:lnTo>
                                  <a:pt x="45" y="25"/>
                                </a:lnTo>
                                <a:lnTo>
                                  <a:pt x="30" y="40"/>
                                </a:lnTo>
                                <a:lnTo>
                                  <a:pt x="15" y="55"/>
                                </a:lnTo>
                                <a:lnTo>
                                  <a:pt x="5" y="75"/>
                                </a:lnTo>
                                <a:lnTo>
                                  <a:pt x="0" y="95"/>
                                </a:lnTo>
                                <a:lnTo>
                                  <a:pt x="5" y="115"/>
                                </a:lnTo>
                                <a:lnTo>
                                  <a:pt x="10" y="135"/>
                                </a:lnTo>
                                <a:lnTo>
                                  <a:pt x="25" y="150"/>
                                </a:lnTo>
                                <a:lnTo>
                                  <a:pt x="45" y="165"/>
                                </a:lnTo>
                                <a:lnTo>
                                  <a:pt x="65" y="180"/>
                                </a:lnTo>
                                <a:lnTo>
                                  <a:pt x="90" y="190"/>
                                </a:lnTo>
                                <a:lnTo>
                                  <a:pt x="120" y="195"/>
                                </a:lnTo>
                                <a:lnTo>
                                  <a:pt x="150" y="195"/>
                                </a:lnTo>
                                <a:lnTo>
                                  <a:pt x="180" y="195"/>
                                </a:lnTo>
                                <a:lnTo>
                                  <a:pt x="210" y="190"/>
                                </a:lnTo>
                                <a:lnTo>
                                  <a:pt x="235" y="180"/>
                                </a:lnTo>
                                <a:lnTo>
                                  <a:pt x="255" y="165"/>
                                </a:lnTo>
                                <a:lnTo>
                                  <a:pt x="275" y="150"/>
                                </a:lnTo>
                                <a:lnTo>
                                  <a:pt x="290" y="135"/>
                                </a:lnTo>
                                <a:lnTo>
                                  <a:pt x="295" y="115"/>
                                </a:lnTo>
                                <a:lnTo>
                                  <a:pt x="300" y="95"/>
                                </a:lnTo>
                                <a:lnTo>
                                  <a:pt x="300" y="75"/>
                                </a:lnTo>
                                <a:lnTo>
                                  <a:pt x="290" y="55"/>
                                </a:lnTo>
                                <a:lnTo>
                                  <a:pt x="275" y="40"/>
                                </a:lnTo>
                                <a:lnTo>
                                  <a:pt x="255" y="25"/>
                                </a:lnTo>
                                <a:lnTo>
                                  <a:pt x="235" y="15"/>
                                </a:lnTo>
                                <a:lnTo>
                                  <a:pt x="210" y="5"/>
                                </a:lnTo>
                                <a:lnTo>
                                  <a:pt x="180" y="0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64"/>
                        <wps:cNvSpPr>
                          <a:spLocks/>
                        </wps:cNvSpPr>
                        <wps:spPr bwMode="auto">
                          <a:xfrm>
                            <a:off x="3416" y="8937"/>
                            <a:ext cx="210" cy="165"/>
                          </a:xfrm>
                          <a:custGeom>
                            <a:avLst/>
                            <a:gdLst>
                              <a:gd name="T0" fmla="*/ 105 w 210"/>
                              <a:gd name="T1" fmla="*/ 0 h 165"/>
                              <a:gd name="T2" fmla="*/ 105 w 210"/>
                              <a:gd name="T3" fmla="*/ 0 h 165"/>
                              <a:gd name="T4" fmla="*/ 85 w 210"/>
                              <a:gd name="T5" fmla="*/ 5 h 165"/>
                              <a:gd name="T6" fmla="*/ 65 w 210"/>
                              <a:gd name="T7" fmla="*/ 10 h 165"/>
                              <a:gd name="T8" fmla="*/ 50 w 210"/>
                              <a:gd name="T9" fmla="*/ 20 h 165"/>
                              <a:gd name="T10" fmla="*/ 30 w 210"/>
                              <a:gd name="T11" fmla="*/ 30 h 165"/>
                              <a:gd name="T12" fmla="*/ 20 w 210"/>
                              <a:gd name="T13" fmla="*/ 45 h 165"/>
                              <a:gd name="T14" fmla="*/ 10 w 210"/>
                              <a:gd name="T15" fmla="*/ 65 h 165"/>
                              <a:gd name="T16" fmla="*/ 5 w 210"/>
                              <a:gd name="T17" fmla="*/ 80 h 165"/>
                              <a:gd name="T18" fmla="*/ 0 w 210"/>
                              <a:gd name="T19" fmla="*/ 95 h 165"/>
                              <a:gd name="T20" fmla="*/ 0 w 210"/>
                              <a:gd name="T21" fmla="*/ 95 h 165"/>
                              <a:gd name="T22" fmla="*/ 5 w 210"/>
                              <a:gd name="T23" fmla="*/ 110 h 165"/>
                              <a:gd name="T24" fmla="*/ 10 w 210"/>
                              <a:gd name="T25" fmla="*/ 120 h 165"/>
                              <a:gd name="T26" fmla="*/ 20 w 210"/>
                              <a:gd name="T27" fmla="*/ 135 h 165"/>
                              <a:gd name="T28" fmla="*/ 30 w 210"/>
                              <a:gd name="T29" fmla="*/ 145 h 165"/>
                              <a:gd name="T30" fmla="*/ 65 w 210"/>
                              <a:gd name="T31" fmla="*/ 160 h 165"/>
                              <a:gd name="T32" fmla="*/ 105 w 210"/>
                              <a:gd name="T33" fmla="*/ 165 h 165"/>
                              <a:gd name="T34" fmla="*/ 105 w 210"/>
                              <a:gd name="T35" fmla="*/ 165 h 165"/>
                              <a:gd name="T36" fmla="*/ 145 w 210"/>
                              <a:gd name="T37" fmla="*/ 160 h 165"/>
                              <a:gd name="T38" fmla="*/ 180 w 210"/>
                              <a:gd name="T39" fmla="*/ 145 h 165"/>
                              <a:gd name="T40" fmla="*/ 190 w 210"/>
                              <a:gd name="T41" fmla="*/ 135 h 165"/>
                              <a:gd name="T42" fmla="*/ 200 w 210"/>
                              <a:gd name="T43" fmla="*/ 120 h 165"/>
                              <a:gd name="T44" fmla="*/ 210 w 210"/>
                              <a:gd name="T45" fmla="*/ 110 h 165"/>
                              <a:gd name="T46" fmla="*/ 210 w 210"/>
                              <a:gd name="T47" fmla="*/ 95 h 165"/>
                              <a:gd name="T48" fmla="*/ 210 w 210"/>
                              <a:gd name="T49" fmla="*/ 95 h 165"/>
                              <a:gd name="T50" fmla="*/ 210 w 210"/>
                              <a:gd name="T51" fmla="*/ 80 h 165"/>
                              <a:gd name="T52" fmla="*/ 205 w 210"/>
                              <a:gd name="T53" fmla="*/ 65 h 165"/>
                              <a:gd name="T54" fmla="*/ 195 w 210"/>
                              <a:gd name="T55" fmla="*/ 45 h 165"/>
                              <a:gd name="T56" fmla="*/ 180 w 210"/>
                              <a:gd name="T57" fmla="*/ 30 h 165"/>
                              <a:gd name="T58" fmla="*/ 165 w 210"/>
                              <a:gd name="T59" fmla="*/ 20 h 165"/>
                              <a:gd name="T60" fmla="*/ 145 w 210"/>
                              <a:gd name="T61" fmla="*/ 10 h 165"/>
                              <a:gd name="T62" fmla="*/ 125 w 210"/>
                              <a:gd name="T63" fmla="*/ 5 h 165"/>
                              <a:gd name="T64" fmla="*/ 105 w 210"/>
                              <a:gd name="T65" fmla="*/ 0 h 165"/>
                              <a:gd name="T66" fmla="*/ 105 w 210"/>
                              <a:gd name="T67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0" h="165">
                                <a:moveTo>
                                  <a:pt x="105" y="0"/>
                                </a:moveTo>
                                <a:lnTo>
                                  <a:pt x="105" y="0"/>
                                </a:lnTo>
                                <a:lnTo>
                                  <a:pt x="85" y="5"/>
                                </a:lnTo>
                                <a:lnTo>
                                  <a:pt x="65" y="10"/>
                                </a:lnTo>
                                <a:lnTo>
                                  <a:pt x="50" y="20"/>
                                </a:lnTo>
                                <a:lnTo>
                                  <a:pt x="30" y="30"/>
                                </a:lnTo>
                                <a:lnTo>
                                  <a:pt x="20" y="45"/>
                                </a:lnTo>
                                <a:lnTo>
                                  <a:pt x="10" y="65"/>
                                </a:lnTo>
                                <a:lnTo>
                                  <a:pt x="5" y="80"/>
                                </a:lnTo>
                                <a:lnTo>
                                  <a:pt x="0" y="95"/>
                                </a:lnTo>
                                <a:lnTo>
                                  <a:pt x="5" y="110"/>
                                </a:lnTo>
                                <a:lnTo>
                                  <a:pt x="10" y="120"/>
                                </a:lnTo>
                                <a:lnTo>
                                  <a:pt x="20" y="135"/>
                                </a:lnTo>
                                <a:lnTo>
                                  <a:pt x="30" y="145"/>
                                </a:lnTo>
                                <a:lnTo>
                                  <a:pt x="65" y="160"/>
                                </a:lnTo>
                                <a:lnTo>
                                  <a:pt x="105" y="165"/>
                                </a:lnTo>
                                <a:lnTo>
                                  <a:pt x="145" y="160"/>
                                </a:lnTo>
                                <a:lnTo>
                                  <a:pt x="180" y="145"/>
                                </a:lnTo>
                                <a:lnTo>
                                  <a:pt x="190" y="135"/>
                                </a:lnTo>
                                <a:lnTo>
                                  <a:pt x="200" y="120"/>
                                </a:lnTo>
                                <a:lnTo>
                                  <a:pt x="210" y="110"/>
                                </a:lnTo>
                                <a:lnTo>
                                  <a:pt x="210" y="95"/>
                                </a:lnTo>
                                <a:lnTo>
                                  <a:pt x="210" y="80"/>
                                </a:lnTo>
                                <a:lnTo>
                                  <a:pt x="205" y="65"/>
                                </a:lnTo>
                                <a:lnTo>
                                  <a:pt x="195" y="45"/>
                                </a:lnTo>
                                <a:lnTo>
                                  <a:pt x="180" y="30"/>
                                </a:lnTo>
                                <a:lnTo>
                                  <a:pt x="165" y="20"/>
                                </a:lnTo>
                                <a:lnTo>
                                  <a:pt x="145" y="10"/>
                                </a:lnTo>
                                <a:lnTo>
                                  <a:pt x="125" y="5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65"/>
                        <wps:cNvSpPr>
                          <a:spLocks/>
                        </wps:cNvSpPr>
                        <wps:spPr bwMode="auto">
                          <a:xfrm>
                            <a:off x="3446" y="8937"/>
                            <a:ext cx="150" cy="145"/>
                          </a:xfrm>
                          <a:custGeom>
                            <a:avLst/>
                            <a:gdLst>
                              <a:gd name="T0" fmla="*/ 75 w 150"/>
                              <a:gd name="T1" fmla="*/ 0 h 145"/>
                              <a:gd name="T2" fmla="*/ 75 w 150"/>
                              <a:gd name="T3" fmla="*/ 0 h 145"/>
                              <a:gd name="T4" fmla="*/ 60 w 150"/>
                              <a:gd name="T5" fmla="*/ 5 h 145"/>
                              <a:gd name="T6" fmla="*/ 45 w 150"/>
                              <a:gd name="T7" fmla="*/ 10 h 145"/>
                              <a:gd name="T8" fmla="*/ 35 w 150"/>
                              <a:gd name="T9" fmla="*/ 25 h 145"/>
                              <a:gd name="T10" fmla="*/ 25 w 150"/>
                              <a:gd name="T11" fmla="*/ 35 h 145"/>
                              <a:gd name="T12" fmla="*/ 10 w 150"/>
                              <a:gd name="T13" fmla="*/ 70 h 145"/>
                              <a:gd name="T14" fmla="*/ 0 w 150"/>
                              <a:gd name="T15" fmla="*/ 95 h 145"/>
                              <a:gd name="T16" fmla="*/ 0 w 150"/>
                              <a:gd name="T17" fmla="*/ 95 h 145"/>
                              <a:gd name="T18" fmla="*/ 5 w 150"/>
                              <a:gd name="T19" fmla="*/ 105 h 145"/>
                              <a:gd name="T20" fmla="*/ 10 w 150"/>
                              <a:gd name="T21" fmla="*/ 115 h 145"/>
                              <a:gd name="T22" fmla="*/ 25 w 150"/>
                              <a:gd name="T23" fmla="*/ 130 h 145"/>
                              <a:gd name="T24" fmla="*/ 45 w 150"/>
                              <a:gd name="T25" fmla="*/ 140 h 145"/>
                              <a:gd name="T26" fmla="*/ 75 w 150"/>
                              <a:gd name="T27" fmla="*/ 145 h 145"/>
                              <a:gd name="T28" fmla="*/ 75 w 150"/>
                              <a:gd name="T29" fmla="*/ 145 h 145"/>
                              <a:gd name="T30" fmla="*/ 105 w 150"/>
                              <a:gd name="T31" fmla="*/ 140 h 145"/>
                              <a:gd name="T32" fmla="*/ 125 w 150"/>
                              <a:gd name="T33" fmla="*/ 130 h 145"/>
                              <a:gd name="T34" fmla="*/ 145 w 150"/>
                              <a:gd name="T35" fmla="*/ 115 h 145"/>
                              <a:gd name="T36" fmla="*/ 150 w 150"/>
                              <a:gd name="T37" fmla="*/ 95 h 145"/>
                              <a:gd name="T38" fmla="*/ 150 w 150"/>
                              <a:gd name="T39" fmla="*/ 95 h 145"/>
                              <a:gd name="T40" fmla="*/ 145 w 150"/>
                              <a:gd name="T41" fmla="*/ 70 h 145"/>
                              <a:gd name="T42" fmla="*/ 130 w 150"/>
                              <a:gd name="T43" fmla="*/ 40 h 145"/>
                              <a:gd name="T44" fmla="*/ 120 w 150"/>
                              <a:gd name="T45" fmla="*/ 25 h 145"/>
                              <a:gd name="T46" fmla="*/ 105 w 150"/>
                              <a:gd name="T47" fmla="*/ 10 h 145"/>
                              <a:gd name="T48" fmla="*/ 90 w 150"/>
                              <a:gd name="T49" fmla="*/ 5 h 145"/>
                              <a:gd name="T50" fmla="*/ 75 w 150"/>
                              <a:gd name="T51" fmla="*/ 0 h 145"/>
                              <a:gd name="T52" fmla="*/ 75 w 150"/>
                              <a:gd name="T5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0" h="145">
                                <a:moveTo>
                                  <a:pt x="75" y="0"/>
                                </a:moveTo>
                                <a:lnTo>
                                  <a:pt x="75" y="0"/>
                                </a:lnTo>
                                <a:lnTo>
                                  <a:pt x="60" y="5"/>
                                </a:lnTo>
                                <a:lnTo>
                                  <a:pt x="45" y="10"/>
                                </a:lnTo>
                                <a:lnTo>
                                  <a:pt x="35" y="25"/>
                                </a:lnTo>
                                <a:lnTo>
                                  <a:pt x="25" y="35"/>
                                </a:lnTo>
                                <a:lnTo>
                                  <a:pt x="10" y="70"/>
                                </a:lnTo>
                                <a:lnTo>
                                  <a:pt x="0" y="95"/>
                                </a:lnTo>
                                <a:lnTo>
                                  <a:pt x="5" y="105"/>
                                </a:lnTo>
                                <a:lnTo>
                                  <a:pt x="10" y="115"/>
                                </a:lnTo>
                                <a:lnTo>
                                  <a:pt x="25" y="130"/>
                                </a:lnTo>
                                <a:lnTo>
                                  <a:pt x="45" y="140"/>
                                </a:lnTo>
                                <a:lnTo>
                                  <a:pt x="75" y="145"/>
                                </a:lnTo>
                                <a:lnTo>
                                  <a:pt x="105" y="140"/>
                                </a:lnTo>
                                <a:lnTo>
                                  <a:pt x="125" y="130"/>
                                </a:lnTo>
                                <a:lnTo>
                                  <a:pt x="145" y="115"/>
                                </a:lnTo>
                                <a:lnTo>
                                  <a:pt x="150" y="95"/>
                                </a:lnTo>
                                <a:lnTo>
                                  <a:pt x="145" y="70"/>
                                </a:lnTo>
                                <a:lnTo>
                                  <a:pt x="130" y="40"/>
                                </a:lnTo>
                                <a:lnTo>
                                  <a:pt x="120" y="25"/>
                                </a:lnTo>
                                <a:lnTo>
                                  <a:pt x="105" y="10"/>
                                </a:lnTo>
                                <a:lnTo>
                                  <a:pt x="90" y="5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66"/>
                        <wps:cNvSpPr>
                          <a:spLocks/>
                        </wps:cNvSpPr>
                        <wps:spPr bwMode="auto">
                          <a:xfrm>
                            <a:off x="3271" y="8917"/>
                            <a:ext cx="510" cy="20"/>
                          </a:xfrm>
                          <a:custGeom>
                            <a:avLst/>
                            <a:gdLst>
                              <a:gd name="T0" fmla="*/ 510 w 510"/>
                              <a:gd name="T1" fmla="*/ 20 h 20"/>
                              <a:gd name="T2" fmla="*/ 510 w 510"/>
                              <a:gd name="T3" fmla="*/ 20 h 20"/>
                              <a:gd name="T4" fmla="*/ 485 w 510"/>
                              <a:gd name="T5" fmla="*/ 10 h 20"/>
                              <a:gd name="T6" fmla="*/ 440 w 510"/>
                              <a:gd name="T7" fmla="*/ 0 h 20"/>
                              <a:gd name="T8" fmla="*/ 405 w 510"/>
                              <a:gd name="T9" fmla="*/ 0 h 20"/>
                              <a:gd name="T10" fmla="*/ 365 w 510"/>
                              <a:gd name="T11" fmla="*/ 0 h 20"/>
                              <a:gd name="T12" fmla="*/ 310 w 510"/>
                              <a:gd name="T13" fmla="*/ 10 h 20"/>
                              <a:gd name="T14" fmla="*/ 250 w 510"/>
                              <a:gd name="T15" fmla="*/ 20 h 20"/>
                              <a:gd name="T16" fmla="*/ 250 w 510"/>
                              <a:gd name="T17" fmla="*/ 20 h 20"/>
                              <a:gd name="T18" fmla="*/ 250 w 510"/>
                              <a:gd name="T19" fmla="*/ 20 h 20"/>
                              <a:gd name="T20" fmla="*/ 190 w 510"/>
                              <a:gd name="T21" fmla="*/ 10 h 20"/>
                              <a:gd name="T22" fmla="*/ 140 w 510"/>
                              <a:gd name="T23" fmla="*/ 5 h 20"/>
                              <a:gd name="T24" fmla="*/ 100 w 510"/>
                              <a:gd name="T25" fmla="*/ 0 h 20"/>
                              <a:gd name="T26" fmla="*/ 65 w 510"/>
                              <a:gd name="T27" fmla="*/ 0 h 20"/>
                              <a:gd name="T28" fmla="*/ 20 w 510"/>
                              <a:gd name="T29" fmla="*/ 10 h 20"/>
                              <a:gd name="T30" fmla="*/ 0 w 510"/>
                              <a:gd name="T3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10" h="20">
                                <a:moveTo>
                                  <a:pt x="510" y="20"/>
                                </a:moveTo>
                                <a:lnTo>
                                  <a:pt x="510" y="20"/>
                                </a:lnTo>
                                <a:lnTo>
                                  <a:pt x="485" y="10"/>
                                </a:lnTo>
                                <a:lnTo>
                                  <a:pt x="440" y="0"/>
                                </a:lnTo>
                                <a:lnTo>
                                  <a:pt x="405" y="0"/>
                                </a:lnTo>
                                <a:lnTo>
                                  <a:pt x="365" y="0"/>
                                </a:lnTo>
                                <a:lnTo>
                                  <a:pt x="310" y="10"/>
                                </a:lnTo>
                                <a:lnTo>
                                  <a:pt x="250" y="20"/>
                                </a:lnTo>
                                <a:lnTo>
                                  <a:pt x="190" y="10"/>
                                </a:lnTo>
                                <a:lnTo>
                                  <a:pt x="140" y="5"/>
                                </a:lnTo>
                                <a:lnTo>
                                  <a:pt x="100" y="0"/>
                                </a:lnTo>
                                <a:lnTo>
                                  <a:pt x="65" y="0"/>
                                </a:lnTo>
                                <a:lnTo>
                                  <a:pt x="20" y="1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67"/>
                        <wps:cNvSpPr>
                          <a:spLocks/>
                        </wps:cNvSpPr>
                        <wps:spPr bwMode="auto">
                          <a:xfrm>
                            <a:off x="3271" y="8892"/>
                            <a:ext cx="510" cy="45"/>
                          </a:xfrm>
                          <a:custGeom>
                            <a:avLst/>
                            <a:gdLst>
                              <a:gd name="T0" fmla="*/ 510 w 510"/>
                              <a:gd name="T1" fmla="*/ 45 h 45"/>
                              <a:gd name="T2" fmla="*/ 510 w 510"/>
                              <a:gd name="T3" fmla="*/ 45 h 45"/>
                              <a:gd name="T4" fmla="*/ 465 w 510"/>
                              <a:gd name="T5" fmla="*/ 30 h 45"/>
                              <a:gd name="T6" fmla="*/ 420 w 510"/>
                              <a:gd name="T7" fmla="*/ 20 h 45"/>
                              <a:gd name="T8" fmla="*/ 355 w 510"/>
                              <a:gd name="T9" fmla="*/ 10 h 45"/>
                              <a:gd name="T10" fmla="*/ 280 w 510"/>
                              <a:gd name="T11" fmla="*/ 0 h 45"/>
                              <a:gd name="T12" fmla="*/ 190 w 510"/>
                              <a:gd name="T13" fmla="*/ 5 h 45"/>
                              <a:gd name="T14" fmla="*/ 145 w 510"/>
                              <a:gd name="T15" fmla="*/ 10 h 45"/>
                              <a:gd name="T16" fmla="*/ 95 w 510"/>
                              <a:gd name="T17" fmla="*/ 15 h 45"/>
                              <a:gd name="T18" fmla="*/ 50 w 510"/>
                              <a:gd name="T19" fmla="*/ 30 h 45"/>
                              <a:gd name="T20" fmla="*/ 0 w 510"/>
                              <a:gd name="T21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0" h="45">
                                <a:moveTo>
                                  <a:pt x="510" y="45"/>
                                </a:moveTo>
                                <a:lnTo>
                                  <a:pt x="510" y="45"/>
                                </a:lnTo>
                                <a:lnTo>
                                  <a:pt x="465" y="30"/>
                                </a:lnTo>
                                <a:lnTo>
                                  <a:pt x="420" y="20"/>
                                </a:lnTo>
                                <a:lnTo>
                                  <a:pt x="355" y="10"/>
                                </a:lnTo>
                                <a:lnTo>
                                  <a:pt x="280" y="0"/>
                                </a:lnTo>
                                <a:lnTo>
                                  <a:pt x="190" y="5"/>
                                </a:lnTo>
                                <a:lnTo>
                                  <a:pt x="145" y="10"/>
                                </a:lnTo>
                                <a:lnTo>
                                  <a:pt x="95" y="15"/>
                                </a:lnTo>
                                <a:lnTo>
                                  <a:pt x="50" y="30"/>
                                </a:lnTo>
                                <a:lnTo>
                                  <a:pt x="0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Line 68"/>
                        <wps:cNvCnPr/>
                        <wps:spPr bwMode="auto">
                          <a:xfrm flipH="1">
                            <a:off x="3261" y="8842"/>
                            <a:ext cx="520" cy="1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Line 69"/>
                        <wps:cNvCnPr/>
                        <wps:spPr bwMode="auto">
                          <a:xfrm flipH="1">
                            <a:off x="3261" y="8812"/>
                            <a:ext cx="520" cy="1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Freeform 70"/>
                        <wps:cNvSpPr>
                          <a:spLocks/>
                        </wps:cNvSpPr>
                        <wps:spPr bwMode="auto">
                          <a:xfrm>
                            <a:off x="2742" y="8937"/>
                            <a:ext cx="50" cy="250"/>
                          </a:xfrm>
                          <a:custGeom>
                            <a:avLst/>
                            <a:gdLst>
                              <a:gd name="T0" fmla="*/ 10 w 50"/>
                              <a:gd name="T1" fmla="*/ 0 h 250"/>
                              <a:gd name="T2" fmla="*/ 10 w 50"/>
                              <a:gd name="T3" fmla="*/ 0 h 250"/>
                              <a:gd name="T4" fmla="*/ 20 w 50"/>
                              <a:gd name="T5" fmla="*/ 10 h 250"/>
                              <a:gd name="T6" fmla="*/ 30 w 50"/>
                              <a:gd name="T7" fmla="*/ 25 h 250"/>
                              <a:gd name="T8" fmla="*/ 45 w 50"/>
                              <a:gd name="T9" fmla="*/ 50 h 250"/>
                              <a:gd name="T10" fmla="*/ 45 w 50"/>
                              <a:gd name="T11" fmla="*/ 80 h 250"/>
                              <a:gd name="T12" fmla="*/ 45 w 50"/>
                              <a:gd name="T13" fmla="*/ 110 h 250"/>
                              <a:gd name="T14" fmla="*/ 35 w 50"/>
                              <a:gd name="T15" fmla="*/ 135 h 250"/>
                              <a:gd name="T16" fmla="*/ 25 w 50"/>
                              <a:gd name="T17" fmla="*/ 155 h 250"/>
                              <a:gd name="T18" fmla="*/ 0 w 50"/>
                              <a:gd name="T19" fmla="*/ 185 h 250"/>
                              <a:gd name="T20" fmla="*/ 0 w 50"/>
                              <a:gd name="T21" fmla="*/ 185 h 250"/>
                              <a:gd name="T22" fmla="*/ 0 w 50"/>
                              <a:gd name="T23" fmla="*/ 190 h 250"/>
                              <a:gd name="T24" fmla="*/ 0 w 50"/>
                              <a:gd name="T25" fmla="*/ 200 h 250"/>
                              <a:gd name="T26" fmla="*/ 20 w 50"/>
                              <a:gd name="T27" fmla="*/ 215 h 250"/>
                              <a:gd name="T28" fmla="*/ 50 w 50"/>
                              <a:gd name="T29" fmla="*/ 235 h 250"/>
                              <a:gd name="T30" fmla="*/ 5 w 50"/>
                              <a:gd name="T31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20" y="10"/>
                                </a:lnTo>
                                <a:lnTo>
                                  <a:pt x="30" y="25"/>
                                </a:lnTo>
                                <a:lnTo>
                                  <a:pt x="45" y="50"/>
                                </a:lnTo>
                                <a:lnTo>
                                  <a:pt x="45" y="80"/>
                                </a:lnTo>
                                <a:lnTo>
                                  <a:pt x="45" y="110"/>
                                </a:lnTo>
                                <a:lnTo>
                                  <a:pt x="35" y="135"/>
                                </a:lnTo>
                                <a:lnTo>
                                  <a:pt x="25" y="155"/>
                                </a:lnTo>
                                <a:lnTo>
                                  <a:pt x="0" y="185"/>
                                </a:lnTo>
                                <a:lnTo>
                                  <a:pt x="0" y="190"/>
                                </a:lnTo>
                                <a:lnTo>
                                  <a:pt x="0" y="200"/>
                                </a:lnTo>
                                <a:lnTo>
                                  <a:pt x="20" y="215"/>
                                </a:lnTo>
                                <a:lnTo>
                                  <a:pt x="50" y="235"/>
                                </a:lnTo>
                                <a:lnTo>
                                  <a:pt x="5" y="2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71"/>
                        <wps:cNvSpPr>
                          <a:spLocks/>
                        </wps:cNvSpPr>
                        <wps:spPr bwMode="auto">
                          <a:xfrm>
                            <a:off x="3211" y="8937"/>
                            <a:ext cx="50" cy="250"/>
                          </a:xfrm>
                          <a:custGeom>
                            <a:avLst/>
                            <a:gdLst>
                              <a:gd name="T0" fmla="*/ 50 w 50"/>
                              <a:gd name="T1" fmla="*/ 0 h 250"/>
                              <a:gd name="T2" fmla="*/ 50 w 50"/>
                              <a:gd name="T3" fmla="*/ 0 h 250"/>
                              <a:gd name="T4" fmla="*/ 25 w 50"/>
                              <a:gd name="T5" fmla="*/ 25 h 250"/>
                              <a:gd name="T6" fmla="*/ 15 w 50"/>
                              <a:gd name="T7" fmla="*/ 50 h 250"/>
                              <a:gd name="T8" fmla="*/ 10 w 50"/>
                              <a:gd name="T9" fmla="*/ 80 h 250"/>
                              <a:gd name="T10" fmla="*/ 15 w 50"/>
                              <a:gd name="T11" fmla="*/ 110 h 250"/>
                              <a:gd name="T12" fmla="*/ 20 w 50"/>
                              <a:gd name="T13" fmla="*/ 135 h 250"/>
                              <a:gd name="T14" fmla="*/ 30 w 50"/>
                              <a:gd name="T15" fmla="*/ 155 h 250"/>
                              <a:gd name="T16" fmla="*/ 50 w 50"/>
                              <a:gd name="T17" fmla="*/ 185 h 250"/>
                              <a:gd name="T18" fmla="*/ 50 w 50"/>
                              <a:gd name="T19" fmla="*/ 185 h 250"/>
                              <a:gd name="T20" fmla="*/ 50 w 50"/>
                              <a:gd name="T21" fmla="*/ 190 h 250"/>
                              <a:gd name="T22" fmla="*/ 50 w 50"/>
                              <a:gd name="T23" fmla="*/ 195 h 250"/>
                              <a:gd name="T24" fmla="*/ 35 w 50"/>
                              <a:gd name="T25" fmla="*/ 215 h 250"/>
                              <a:gd name="T26" fmla="*/ 0 w 50"/>
                              <a:gd name="T27" fmla="*/ 235 h 250"/>
                              <a:gd name="T28" fmla="*/ 50 w 50"/>
                              <a:gd name="T29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50" y="0"/>
                                </a:moveTo>
                                <a:lnTo>
                                  <a:pt x="50" y="0"/>
                                </a:lnTo>
                                <a:lnTo>
                                  <a:pt x="25" y="25"/>
                                </a:lnTo>
                                <a:lnTo>
                                  <a:pt x="15" y="50"/>
                                </a:lnTo>
                                <a:lnTo>
                                  <a:pt x="10" y="80"/>
                                </a:lnTo>
                                <a:lnTo>
                                  <a:pt x="15" y="110"/>
                                </a:lnTo>
                                <a:lnTo>
                                  <a:pt x="20" y="135"/>
                                </a:lnTo>
                                <a:lnTo>
                                  <a:pt x="30" y="155"/>
                                </a:lnTo>
                                <a:lnTo>
                                  <a:pt x="50" y="185"/>
                                </a:lnTo>
                                <a:lnTo>
                                  <a:pt x="50" y="190"/>
                                </a:lnTo>
                                <a:lnTo>
                                  <a:pt x="50" y="195"/>
                                </a:lnTo>
                                <a:lnTo>
                                  <a:pt x="35" y="215"/>
                                </a:lnTo>
                                <a:lnTo>
                                  <a:pt x="0" y="235"/>
                                </a:lnTo>
                                <a:lnTo>
                                  <a:pt x="50" y="2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72"/>
                        <wps:cNvSpPr>
                          <a:spLocks/>
                        </wps:cNvSpPr>
                        <wps:spPr bwMode="auto">
                          <a:xfrm>
                            <a:off x="2787" y="8937"/>
                            <a:ext cx="434" cy="245"/>
                          </a:xfrm>
                          <a:custGeom>
                            <a:avLst/>
                            <a:gdLst>
                              <a:gd name="T0" fmla="*/ 214 w 434"/>
                              <a:gd name="T1" fmla="*/ 0 h 245"/>
                              <a:gd name="T2" fmla="*/ 214 w 434"/>
                              <a:gd name="T3" fmla="*/ 0 h 245"/>
                              <a:gd name="T4" fmla="*/ 135 w 434"/>
                              <a:gd name="T5" fmla="*/ 5 h 245"/>
                              <a:gd name="T6" fmla="*/ 95 w 434"/>
                              <a:gd name="T7" fmla="*/ 10 h 245"/>
                              <a:gd name="T8" fmla="*/ 65 w 434"/>
                              <a:gd name="T9" fmla="*/ 15 h 245"/>
                              <a:gd name="T10" fmla="*/ 40 w 434"/>
                              <a:gd name="T11" fmla="*/ 30 h 245"/>
                              <a:gd name="T12" fmla="*/ 20 w 434"/>
                              <a:gd name="T13" fmla="*/ 45 h 245"/>
                              <a:gd name="T14" fmla="*/ 5 w 434"/>
                              <a:gd name="T15" fmla="*/ 65 h 245"/>
                              <a:gd name="T16" fmla="*/ 0 w 434"/>
                              <a:gd name="T17" fmla="*/ 95 h 245"/>
                              <a:gd name="T18" fmla="*/ 0 w 434"/>
                              <a:gd name="T19" fmla="*/ 95 h 245"/>
                              <a:gd name="T20" fmla="*/ 0 w 434"/>
                              <a:gd name="T21" fmla="*/ 125 h 245"/>
                              <a:gd name="T22" fmla="*/ 15 w 434"/>
                              <a:gd name="T23" fmla="*/ 150 h 245"/>
                              <a:gd name="T24" fmla="*/ 35 w 434"/>
                              <a:gd name="T25" fmla="*/ 175 h 245"/>
                              <a:gd name="T26" fmla="*/ 60 w 434"/>
                              <a:gd name="T27" fmla="*/ 200 h 245"/>
                              <a:gd name="T28" fmla="*/ 95 w 434"/>
                              <a:gd name="T29" fmla="*/ 220 h 245"/>
                              <a:gd name="T30" fmla="*/ 130 w 434"/>
                              <a:gd name="T31" fmla="*/ 230 h 245"/>
                              <a:gd name="T32" fmla="*/ 169 w 434"/>
                              <a:gd name="T33" fmla="*/ 240 h 245"/>
                              <a:gd name="T34" fmla="*/ 214 w 434"/>
                              <a:gd name="T35" fmla="*/ 245 h 245"/>
                              <a:gd name="T36" fmla="*/ 214 w 434"/>
                              <a:gd name="T37" fmla="*/ 245 h 245"/>
                              <a:gd name="T38" fmla="*/ 259 w 434"/>
                              <a:gd name="T39" fmla="*/ 240 h 245"/>
                              <a:gd name="T40" fmla="*/ 299 w 434"/>
                              <a:gd name="T41" fmla="*/ 230 h 245"/>
                              <a:gd name="T42" fmla="*/ 339 w 434"/>
                              <a:gd name="T43" fmla="*/ 220 h 245"/>
                              <a:gd name="T44" fmla="*/ 369 w 434"/>
                              <a:gd name="T45" fmla="*/ 200 h 245"/>
                              <a:gd name="T46" fmla="*/ 394 w 434"/>
                              <a:gd name="T47" fmla="*/ 175 h 245"/>
                              <a:gd name="T48" fmla="*/ 414 w 434"/>
                              <a:gd name="T49" fmla="*/ 150 h 245"/>
                              <a:gd name="T50" fmla="*/ 429 w 434"/>
                              <a:gd name="T51" fmla="*/ 125 h 245"/>
                              <a:gd name="T52" fmla="*/ 434 w 434"/>
                              <a:gd name="T53" fmla="*/ 95 h 245"/>
                              <a:gd name="T54" fmla="*/ 434 w 434"/>
                              <a:gd name="T55" fmla="*/ 95 h 245"/>
                              <a:gd name="T56" fmla="*/ 429 w 434"/>
                              <a:gd name="T57" fmla="*/ 65 h 245"/>
                              <a:gd name="T58" fmla="*/ 419 w 434"/>
                              <a:gd name="T59" fmla="*/ 45 h 245"/>
                              <a:gd name="T60" fmla="*/ 399 w 434"/>
                              <a:gd name="T61" fmla="*/ 30 h 245"/>
                              <a:gd name="T62" fmla="*/ 369 w 434"/>
                              <a:gd name="T63" fmla="*/ 15 h 245"/>
                              <a:gd name="T64" fmla="*/ 339 w 434"/>
                              <a:gd name="T65" fmla="*/ 10 h 245"/>
                              <a:gd name="T66" fmla="*/ 299 w 434"/>
                              <a:gd name="T67" fmla="*/ 5 h 245"/>
                              <a:gd name="T68" fmla="*/ 214 w 434"/>
                              <a:gd name="T69" fmla="*/ 0 h 245"/>
                              <a:gd name="T70" fmla="*/ 214 w 434"/>
                              <a:gd name="T71" fmla="*/ 0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4" h="245">
                                <a:moveTo>
                                  <a:pt x="214" y="0"/>
                                </a:moveTo>
                                <a:lnTo>
                                  <a:pt x="214" y="0"/>
                                </a:lnTo>
                                <a:lnTo>
                                  <a:pt x="135" y="5"/>
                                </a:lnTo>
                                <a:lnTo>
                                  <a:pt x="95" y="10"/>
                                </a:lnTo>
                                <a:lnTo>
                                  <a:pt x="65" y="15"/>
                                </a:lnTo>
                                <a:lnTo>
                                  <a:pt x="40" y="30"/>
                                </a:lnTo>
                                <a:lnTo>
                                  <a:pt x="20" y="45"/>
                                </a:lnTo>
                                <a:lnTo>
                                  <a:pt x="5" y="65"/>
                                </a:lnTo>
                                <a:lnTo>
                                  <a:pt x="0" y="95"/>
                                </a:lnTo>
                                <a:lnTo>
                                  <a:pt x="0" y="125"/>
                                </a:lnTo>
                                <a:lnTo>
                                  <a:pt x="15" y="150"/>
                                </a:lnTo>
                                <a:lnTo>
                                  <a:pt x="35" y="175"/>
                                </a:lnTo>
                                <a:lnTo>
                                  <a:pt x="60" y="200"/>
                                </a:lnTo>
                                <a:lnTo>
                                  <a:pt x="95" y="220"/>
                                </a:lnTo>
                                <a:lnTo>
                                  <a:pt x="130" y="230"/>
                                </a:lnTo>
                                <a:lnTo>
                                  <a:pt x="169" y="240"/>
                                </a:lnTo>
                                <a:lnTo>
                                  <a:pt x="214" y="245"/>
                                </a:lnTo>
                                <a:lnTo>
                                  <a:pt x="259" y="240"/>
                                </a:lnTo>
                                <a:lnTo>
                                  <a:pt x="299" y="230"/>
                                </a:lnTo>
                                <a:lnTo>
                                  <a:pt x="339" y="220"/>
                                </a:lnTo>
                                <a:lnTo>
                                  <a:pt x="369" y="200"/>
                                </a:lnTo>
                                <a:lnTo>
                                  <a:pt x="394" y="175"/>
                                </a:lnTo>
                                <a:lnTo>
                                  <a:pt x="414" y="150"/>
                                </a:lnTo>
                                <a:lnTo>
                                  <a:pt x="429" y="125"/>
                                </a:lnTo>
                                <a:lnTo>
                                  <a:pt x="434" y="95"/>
                                </a:lnTo>
                                <a:lnTo>
                                  <a:pt x="429" y="65"/>
                                </a:lnTo>
                                <a:lnTo>
                                  <a:pt x="419" y="45"/>
                                </a:lnTo>
                                <a:lnTo>
                                  <a:pt x="399" y="30"/>
                                </a:lnTo>
                                <a:lnTo>
                                  <a:pt x="369" y="15"/>
                                </a:lnTo>
                                <a:lnTo>
                                  <a:pt x="339" y="10"/>
                                </a:lnTo>
                                <a:lnTo>
                                  <a:pt x="299" y="5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73"/>
                        <wps:cNvSpPr>
                          <a:spLocks/>
                        </wps:cNvSpPr>
                        <wps:spPr bwMode="auto">
                          <a:xfrm>
                            <a:off x="2852" y="8937"/>
                            <a:ext cx="299" cy="195"/>
                          </a:xfrm>
                          <a:custGeom>
                            <a:avLst/>
                            <a:gdLst>
                              <a:gd name="T0" fmla="*/ 149 w 299"/>
                              <a:gd name="T1" fmla="*/ 0 h 195"/>
                              <a:gd name="T2" fmla="*/ 149 w 299"/>
                              <a:gd name="T3" fmla="*/ 0 h 195"/>
                              <a:gd name="T4" fmla="*/ 119 w 299"/>
                              <a:gd name="T5" fmla="*/ 0 h 195"/>
                              <a:gd name="T6" fmla="*/ 94 w 299"/>
                              <a:gd name="T7" fmla="*/ 5 h 195"/>
                              <a:gd name="T8" fmla="*/ 70 w 299"/>
                              <a:gd name="T9" fmla="*/ 15 h 195"/>
                              <a:gd name="T10" fmla="*/ 45 w 299"/>
                              <a:gd name="T11" fmla="*/ 25 h 195"/>
                              <a:gd name="T12" fmla="*/ 30 w 299"/>
                              <a:gd name="T13" fmla="*/ 40 h 195"/>
                              <a:gd name="T14" fmla="*/ 15 w 299"/>
                              <a:gd name="T15" fmla="*/ 55 h 195"/>
                              <a:gd name="T16" fmla="*/ 5 w 299"/>
                              <a:gd name="T17" fmla="*/ 75 h 195"/>
                              <a:gd name="T18" fmla="*/ 0 w 299"/>
                              <a:gd name="T19" fmla="*/ 95 h 195"/>
                              <a:gd name="T20" fmla="*/ 0 w 299"/>
                              <a:gd name="T21" fmla="*/ 95 h 195"/>
                              <a:gd name="T22" fmla="*/ 5 w 299"/>
                              <a:gd name="T23" fmla="*/ 115 h 195"/>
                              <a:gd name="T24" fmla="*/ 15 w 299"/>
                              <a:gd name="T25" fmla="*/ 135 h 195"/>
                              <a:gd name="T26" fmla="*/ 25 w 299"/>
                              <a:gd name="T27" fmla="*/ 150 h 195"/>
                              <a:gd name="T28" fmla="*/ 45 w 299"/>
                              <a:gd name="T29" fmla="*/ 165 h 195"/>
                              <a:gd name="T30" fmla="*/ 65 w 299"/>
                              <a:gd name="T31" fmla="*/ 180 h 195"/>
                              <a:gd name="T32" fmla="*/ 94 w 299"/>
                              <a:gd name="T33" fmla="*/ 190 h 195"/>
                              <a:gd name="T34" fmla="*/ 119 w 299"/>
                              <a:gd name="T35" fmla="*/ 195 h 195"/>
                              <a:gd name="T36" fmla="*/ 149 w 299"/>
                              <a:gd name="T37" fmla="*/ 195 h 195"/>
                              <a:gd name="T38" fmla="*/ 149 w 299"/>
                              <a:gd name="T39" fmla="*/ 195 h 195"/>
                              <a:gd name="T40" fmla="*/ 179 w 299"/>
                              <a:gd name="T41" fmla="*/ 195 h 195"/>
                              <a:gd name="T42" fmla="*/ 209 w 299"/>
                              <a:gd name="T43" fmla="*/ 190 h 195"/>
                              <a:gd name="T44" fmla="*/ 234 w 299"/>
                              <a:gd name="T45" fmla="*/ 180 h 195"/>
                              <a:gd name="T46" fmla="*/ 254 w 299"/>
                              <a:gd name="T47" fmla="*/ 165 h 195"/>
                              <a:gd name="T48" fmla="*/ 274 w 299"/>
                              <a:gd name="T49" fmla="*/ 150 h 195"/>
                              <a:gd name="T50" fmla="*/ 289 w 299"/>
                              <a:gd name="T51" fmla="*/ 135 h 195"/>
                              <a:gd name="T52" fmla="*/ 299 w 299"/>
                              <a:gd name="T53" fmla="*/ 115 h 195"/>
                              <a:gd name="T54" fmla="*/ 299 w 299"/>
                              <a:gd name="T55" fmla="*/ 95 h 195"/>
                              <a:gd name="T56" fmla="*/ 299 w 299"/>
                              <a:gd name="T57" fmla="*/ 95 h 195"/>
                              <a:gd name="T58" fmla="*/ 299 w 299"/>
                              <a:gd name="T59" fmla="*/ 75 h 195"/>
                              <a:gd name="T60" fmla="*/ 289 w 299"/>
                              <a:gd name="T61" fmla="*/ 55 h 195"/>
                              <a:gd name="T62" fmla="*/ 274 w 299"/>
                              <a:gd name="T63" fmla="*/ 40 h 195"/>
                              <a:gd name="T64" fmla="*/ 259 w 299"/>
                              <a:gd name="T65" fmla="*/ 25 h 195"/>
                              <a:gd name="T66" fmla="*/ 234 w 299"/>
                              <a:gd name="T67" fmla="*/ 15 h 195"/>
                              <a:gd name="T68" fmla="*/ 209 w 299"/>
                              <a:gd name="T69" fmla="*/ 5 h 195"/>
                              <a:gd name="T70" fmla="*/ 179 w 299"/>
                              <a:gd name="T71" fmla="*/ 0 h 195"/>
                              <a:gd name="T72" fmla="*/ 149 w 299"/>
                              <a:gd name="T73" fmla="*/ 0 h 195"/>
                              <a:gd name="T74" fmla="*/ 149 w 299"/>
                              <a:gd name="T75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99" h="195">
                                <a:moveTo>
                                  <a:pt x="149" y="0"/>
                                </a:moveTo>
                                <a:lnTo>
                                  <a:pt x="149" y="0"/>
                                </a:lnTo>
                                <a:lnTo>
                                  <a:pt x="119" y="0"/>
                                </a:lnTo>
                                <a:lnTo>
                                  <a:pt x="94" y="5"/>
                                </a:lnTo>
                                <a:lnTo>
                                  <a:pt x="70" y="15"/>
                                </a:lnTo>
                                <a:lnTo>
                                  <a:pt x="45" y="25"/>
                                </a:lnTo>
                                <a:lnTo>
                                  <a:pt x="30" y="40"/>
                                </a:lnTo>
                                <a:lnTo>
                                  <a:pt x="15" y="55"/>
                                </a:lnTo>
                                <a:lnTo>
                                  <a:pt x="5" y="75"/>
                                </a:lnTo>
                                <a:lnTo>
                                  <a:pt x="0" y="95"/>
                                </a:lnTo>
                                <a:lnTo>
                                  <a:pt x="5" y="115"/>
                                </a:lnTo>
                                <a:lnTo>
                                  <a:pt x="15" y="135"/>
                                </a:lnTo>
                                <a:lnTo>
                                  <a:pt x="25" y="150"/>
                                </a:lnTo>
                                <a:lnTo>
                                  <a:pt x="45" y="165"/>
                                </a:lnTo>
                                <a:lnTo>
                                  <a:pt x="65" y="180"/>
                                </a:lnTo>
                                <a:lnTo>
                                  <a:pt x="94" y="190"/>
                                </a:lnTo>
                                <a:lnTo>
                                  <a:pt x="119" y="195"/>
                                </a:lnTo>
                                <a:lnTo>
                                  <a:pt x="149" y="195"/>
                                </a:lnTo>
                                <a:lnTo>
                                  <a:pt x="179" y="195"/>
                                </a:lnTo>
                                <a:lnTo>
                                  <a:pt x="209" y="190"/>
                                </a:lnTo>
                                <a:lnTo>
                                  <a:pt x="234" y="180"/>
                                </a:lnTo>
                                <a:lnTo>
                                  <a:pt x="254" y="165"/>
                                </a:lnTo>
                                <a:lnTo>
                                  <a:pt x="274" y="150"/>
                                </a:lnTo>
                                <a:lnTo>
                                  <a:pt x="289" y="135"/>
                                </a:lnTo>
                                <a:lnTo>
                                  <a:pt x="299" y="115"/>
                                </a:lnTo>
                                <a:lnTo>
                                  <a:pt x="299" y="95"/>
                                </a:lnTo>
                                <a:lnTo>
                                  <a:pt x="299" y="75"/>
                                </a:lnTo>
                                <a:lnTo>
                                  <a:pt x="289" y="55"/>
                                </a:lnTo>
                                <a:lnTo>
                                  <a:pt x="274" y="40"/>
                                </a:lnTo>
                                <a:lnTo>
                                  <a:pt x="259" y="25"/>
                                </a:lnTo>
                                <a:lnTo>
                                  <a:pt x="234" y="15"/>
                                </a:lnTo>
                                <a:lnTo>
                                  <a:pt x="209" y="5"/>
                                </a:lnTo>
                                <a:lnTo>
                                  <a:pt x="179" y="0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74"/>
                        <wps:cNvSpPr>
                          <a:spLocks/>
                        </wps:cNvSpPr>
                        <wps:spPr bwMode="auto">
                          <a:xfrm>
                            <a:off x="2897" y="8937"/>
                            <a:ext cx="209" cy="165"/>
                          </a:xfrm>
                          <a:custGeom>
                            <a:avLst/>
                            <a:gdLst>
                              <a:gd name="T0" fmla="*/ 104 w 209"/>
                              <a:gd name="T1" fmla="*/ 0 h 165"/>
                              <a:gd name="T2" fmla="*/ 104 w 209"/>
                              <a:gd name="T3" fmla="*/ 0 h 165"/>
                              <a:gd name="T4" fmla="*/ 84 w 209"/>
                              <a:gd name="T5" fmla="*/ 5 h 165"/>
                              <a:gd name="T6" fmla="*/ 64 w 209"/>
                              <a:gd name="T7" fmla="*/ 10 h 165"/>
                              <a:gd name="T8" fmla="*/ 49 w 209"/>
                              <a:gd name="T9" fmla="*/ 20 h 165"/>
                              <a:gd name="T10" fmla="*/ 35 w 209"/>
                              <a:gd name="T11" fmla="*/ 30 h 165"/>
                              <a:gd name="T12" fmla="*/ 20 w 209"/>
                              <a:gd name="T13" fmla="*/ 45 h 165"/>
                              <a:gd name="T14" fmla="*/ 10 w 209"/>
                              <a:gd name="T15" fmla="*/ 65 h 165"/>
                              <a:gd name="T16" fmla="*/ 5 w 209"/>
                              <a:gd name="T17" fmla="*/ 80 h 165"/>
                              <a:gd name="T18" fmla="*/ 0 w 209"/>
                              <a:gd name="T19" fmla="*/ 95 h 165"/>
                              <a:gd name="T20" fmla="*/ 0 w 209"/>
                              <a:gd name="T21" fmla="*/ 95 h 165"/>
                              <a:gd name="T22" fmla="*/ 5 w 209"/>
                              <a:gd name="T23" fmla="*/ 110 h 165"/>
                              <a:gd name="T24" fmla="*/ 10 w 209"/>
                              <a:gd name="T25" fmla="*/ 120 h 165"/>
                              <a:gd name="T26" fmla="*/ 20 w 209"/>
                              <a:gd name="T27" fmla="*/ 135 h 165"/>
                              <a:gd name="T28" fmla="*/ 30 w 209"/>
                              <a:gd name="T29" fmla="*/ 145 h 165"/>
                              <a:gd name="T30" fmla="*/ 64 w 209"/>
                              <a:gd name="T31" fmla="*/ 160 h 165"/>
                              <a:gd name="T32" fmla="*/ 104 w 209"/>
                              <a:gd name="T33" fmla="*/ 165 h 165"/>
                              <a:gd name="T34" fmla="*/ 104 w 209"/>
                              <a:gd name="T35" fmla="*/ 165 h 165"/>
                              <a:gd name="T36" fmla="*/ 144 w 209"/>
                              <a:gd name="T37" fmla="*/ 160 h 165"/>
                              <a:gd name="T38" fmla="*/ 179 w 209"/>
                              <a:gd name="T39" fmla="*/ 145 h 165"/>
                              <a:gd name="T40" fmla="*/ 194 w 209"/>
                              <a:gd name="T41" fmla="*/ 135 h 165"/>
                              <a:gd name="T42" fmla="*/ 204 w 209"/>
                              <a:gd name="T43" fmla="*/ 120 h 165"/>
                              <a:gd name="T44" fmla="*/ 209 w 209"/>
                              <a:gd name="T45" fmla="*/ 110 h 165"/>
                              <a:gd name="T46" fmla="*/ 209 w 209"/>
                              <a:gd name="T47" fmla="*/ 95 h 165"/>
                              <a:gd name="T48" fmla="*/ 209 w 209"/>
                              <a:gd name="T49" fmla="*/ 95 h 165"/>
                              <a:gd name="T50" fmla="*/ 209 w 209"/>
                              <a:gd name="T51" fmla="*/ 80 h 165"/>
                              <a:gd name="T52" fmla="*/ 204 w 209"/>
                              <a:gd name="T53" fmla="*/ 65 h 165"/>
                              <a:gd name="T54" fmla="*/ 194 w 209"/>
                              <a:gd name="T55" fmla="*/ 45 h 165"/>
                              <a:gd name="T56" fmla="*/ 179 w 209"/>
                              <a:gd name="T57" fmla="*/ 30 h 165"/>
                              <a:gd name="T58" fmla="*/ 164 w 209"/>
                              <a:gd name="T59" fmla="*/ 20 h 165"/>
                              <a:gd name="T60" fmla="*/ 149 w 209"/>
                              <a:gd name="T61" fmla="*/ 10 h 165"/>
                              <a:gd name="T62" fmla="*/ 129 w 209"/>
                              <a:gd name="T63" fmla="*/ 5 h 165"/>
                              <a:gd name="T64" fmla="*/ 104 w 209"/>
                              <a:gd name="T65" fmla="*/ 0 h 165"/>
                              <a:gd name="T66" fmla="*/ 104 w 209"/>
                              <a:gd name="T67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09" h="165">
                                <a:moveTo>
                                  <a:pt x="104" y="0"/>
                                </a:moveTo>
                                <a:lnTo>
                                  <a:pt x="104" y="0"/>
                                </a:lnTo>
                                <a:lnTo>
                                  <a:pt x="84" y="5"/>
                                </a:lnTo>
                                <a:lnTo>
                                  <a:pt x="64" y="10"/>
                                </a:lnTo>
                                <a:lnTo>
                                  <a:pt x="49" y="20"/>
                                </a:lnTo>
                                <a:lnTo>
                                  <a:pt x="35" y="30"/>
                                </a:lnTo>
                                <a:lnTo>
                                  <a:pt x="20" y="45"/>
                                </a:lnTo>
                                <a:lnTo>
                                  <a:pt x="10" y="65"/>
                                </a:lnTo>
                                <a:lnTo>
                                  <a:pt x="5" y="80"/>
                                </a:lnTo>
                                <a:lnTo>
                                  <a:pt x="0" y="95"/>
                                </a:lnTo>
                                <a:lnTo>
                                  <a:pt x="5" y="110"/>
                                </a:lnTo>
                                <a:lnTo>
                                  <a:pt x="10" y="120"/>
                                </a:lnTo>
                                <a:lnTo>
                                  <a:pt x="20" y="135"/>
                                </a:lnTo>
                                <a:lnTo>
                                  <a:pt x="30" y="145"/>
                                </a:lnTo>
                                <a:lnTo>
                                  <a:pt x="64" y="160"/>
                                </a:lnTo>
                                <a:lnTo>
                                  <a:pt x="104" y="165"/>
                                </a:lnTo>
                                <a:lnTo>
                                  <a:pt x="144" y="160"/>
                                </a:lnTo>
                                <a:lnTo>
                                  <a:pt x="179" y="145"/>
                                </a:lnTo>
                                <a:lnTo>
                                  <a:pt x="194" y="135"/>
                                </a:lnTo>
                                <a:lnTo>
                                  <a:pt x="204" y="120"/>
                                </a:lnTo>
                                <a:lnTo>
                                  <a:pt x="209" y="110"/>
                                </a:lnTo>
                                <a:lnTo>
                                  <a:pt x="209" y="95"/>
                                </a:lnTo>
                                <a:lnTo>
                                  <a:pt x="209" y="80"/>
                                </a:lnTo>
                                <a:lnTo>
                                  <a:pt x="204" y="65"/>
                                </a:lnTo>
                                <a:lnTo>
                                  <a:pt x="194" y="45"/>
                                </a:lnTo>
                                <a:lnTo>
                                  <a:pt x="179" y="30"/>
                                </a:lnTo>
                                <a:lnTo>
                                  <a:pt x="164" y="20"/>
                                </a:lnTo>
                                <a:lnTo>
                                  <a:pt x="149" y="10"/>
                                </a:lnTo>
                                <a:lnTo>
                                  <a:pt x="129" y="5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75"/>
                        <wps:cNvSpPr>
                          <a:spLocks/>
                        </wps:cNvSpPr>
                        <wps:spPr bwMode="auto">
                          <a:xfrm>
                            <a:off x="2932" y="8937"/>
                            <a:ext cx="144" cy="145"/>
                          </a:xfrm>
                          <a:custGeom>
                            <a:avLst/>
                            <a:gdLst>
                              <a:gd name="T0" fmla="*/ 69 w 144"/>
                              <a:gd name="T1" fmla="*/ 0 h 145"/>
                              <a:gd name="T2" fmla="*/ 69 w 144"/>
                              <a:gd name="T3" fmla="*/ 0 h 145"/>
                              <a:gd name="T4" fmla="*/ 54 w 144"/>
                              <a:gd name="T5" fmla="*/ 5 h 145"/>
                              <a:gd name="T6" fmla="*/ 44 w 144"/>
                              <a:gd name="T7" fmla="*/ 10 h 145"/>
                              <a:gd name="T8" fmla="*/ 29 w 144"/>
                              <a:gd name="T9" fmla="*/ 25 h 145"/>
                              <a:gd name="T10" fmla="*/ 19 w 144"/>
                              <a:gd name="T11" fmla="*/ 35 h 145"/>
                              <a:gd name="T12" fmla="*/ 5 w 144"/>
                              <a:gd name="T13" fmla="*/ 70 h 145"/>
                              <a:gd name="T14" fmla="*/ 0 w 144"/>
                              <a:gd name="T15" fmla="*/ 95 h 145"/>
                              <a:gd name="T16" fmla="*/ 0 w 144"/>
                              <a:gd name="T17" fmla="*/ 95 h 145"/>
                              <a:gd name="T18" fmla="*/ 0 w 144"/>
                              <a:gd name="T19" fmla="*/ 105 h 145"/>
                              <a:gd name="T20" fmla="*/ 5 w 144"/>
                              <a:gd name="T21" fmla="*/ 115 h 145"/>
                              <a:gd name="T22" fmla="*/ 19 w 144"/>
                              <a:gd name="T23" fmla="*/ 130 h 145"/>
                              <a:gd name="T24" fmla="*/ 44 w 144"/>
                              <a:gd name="T25" fmla="*/ 140 h 145"/>
                              <a:gd name="T26" fmla="*/ 69 w 144"/>
                              <a:gd name="T27" fmla="*/ 145 h 145"/>
                              <a:gd name="T28" fmla="*/ 69 w 144"/>
                              <a:gd name="T29" fmla="*/ 145 h 145"/>
                              <a:gd name="T30" fmla="*/ 99 w 144"/>
                              <a:gd name="T31" fmla="*/ 140 h 145"/>
                              <a:gd name="T32" fmla="*/ 124 w 144"/>
                              <a:gd name="T33" fmla="*/ 130 h 145"/>
                              <a:gd name="T34" fmla="*/ 139 w 144"/>
                              <a:gd name="T35" fmla="*/ 115 h 145"/>
                              <a:gd name="T36" fmla="*/ 144 w 144"/>
                              <a:gd name="T37" fmla="*/ 95 h 145"/>
                              <a:gd name="T38" fmla="*/ 144 w 144"/>
                              <a:gd name="T39" fmla="*/ 95 h 145"/>
                              <a:gd name="T40" fmla="*/ 139 w 144"/>
                              <a:gd name="T41" fmla="*/ 70 h 145"/>
                              <a:gd name="T42" fmla="*/ 124 w 144"/>
                              <a:gd name="T43" fmla="*/ 40 h 145"/>
                              <a:gd name="T44" fmla="*/ 114 w 144"/>
                              <a:gd name="T45" fmla="*/ 25 h 145"/>
                              <a:gd name="T46" fmla="*/ 104 w 144"/>
                              <a:gd name="T47" fmla="*/ 10 h 145"/>
                              <a:gd name="T48" fmla="*/ 89 w 144"/>
                              <a:gd name="T49" fmla="*/ 5 h 145"/>
                              <a:gd name="T50" fmla="*/ 69 w 144"/>
                              <a:gd name="T51" fmla="*/ 0 h 145"/>
                              <a:gd name="T52" fmla="*/ 69 w 144"/>
                              <a:gd name="T5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4" h="145">
                                <a:moveTo>
                                  <a:pt x="69" y="0"/>
                                </a:moveTo>
                                <a:lnTo>
                                  <a:pt x="69" y="0"/>
                                </a:lnTo>
                                <a:lnTo>
                                  <a:pt x="54" y="5"/>
                                </a:lnTo>
                                <a:lnTo>
                                  <a:pt x="44" y="10"/>
                                </a:lnTo>
                                <a:lnTo>
                                  <a:pt x="29" y="25"/>
                                </a:lnTo>
                                <a:lnTo>
                                  <a:pt x="19" y="35"/>
                                </a:lnTo>
                                <a:lnTo>
                                  <a:pt x="5" y="70"/>
                                </a:lnTo>
                                <a:lnTo>
                                  <a:pt x="0" y="95"/>
                                </a:lnTo>
                                <a:lnTo>
                                  <a:pt x="0" y="105"/>
                                </a:lnTo>
                                <a:lnTo>
                                  <a:pt x="5" y="115"/>
                                </a:lnTo>
                                <a:lnTo>
                                  <a:pt x="19" y="130"/>
                                </a:lnTo>
                                <a:lnTo>
                                  <a:pt x="44" y="140"/>
                                </a:lnTo>
                                <a:lnTo>
                                  <a:pt x="69" y="145"/>
                                </a:lnTo>
                                <a:lnTo>
                                  <a:pt x="99" y="140"/>
                                </a:lnTo>
                                <a:lnTo>
                                  <a:pt x="124" y="130"/>
                                </a:lnTo>
                                <a:lnTo>
                                  <a:pt x="139" y="115"/>
                                </a:lnTo>
                                <a:lnTo>
                                  <a:pt x="144" y="95"/>
                                </a:lnTo>
                                <a:lnTo>
                                  <a:pt x="139" y="70"/>
                                </a:lnTo>
                                <a:lnTo>
                                  <a:pt x="124" y="40"/>
                                </a:lnTo>
                                <a:lnTo>
                                  <a:pt x="114" y="25"/>
                                </a:lnTo>
                                <a:lnTo>
                                  <a:pt x="104" y="10"/>
                                </a:lnTo>
                                <a:lnTo>
                                  <a:pt x="89" y="5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76"/>
                        <wps:cNvSpPr>
                          <a:spLocks/>
                        </wps:cNvSpPr>
                        <wps:spPr bwMode="auto">
                          <a:xfrm>
                            <a:off x="2752" y="8917"/>
                            <a:ext cx="509" cy="20"/>
                          </a:xfrm>
                          <a:custGeom>
                            <a:avLst/>
                            <a:gdLst>
                              <a:gd name="T0" fmla="*/ 509 w 509"/>
                              <a:gd name="T1" fmla="*/ 20 h 20"/>
                              <a:gd name="T2" fmla="*/ 509 w 509"/>
                              <a:gd name="T3" fmla="*/ 20 h 20"/>
                              <a:gd name="T4" fmla="*/ 484 w 509"/>
                              <a:gd name="T5" fmla="*/ 10 h 20"/>
                              <a:gd name="T6" fmla="*/ 439 w 509"/>
                              <a:gd name="T7" fmla="*/ 0 h 20"/>
                              <a:gd name="T8" fmla="*/ 404 w 509"/>
                              <a:gd name="T9" fmla="*/ 0 h 20"/>
                              <a:gd name="T10" fmla="*/ 364 w 509"/>
                              <a:gd name="T11" fmla="*/ 0 h 20"/>
                              <a:gd name="T12" fmla="*/ 314 w 509"/>
                              <a:gd name="T13" fmla="*/ 10 h 20"/>
                              <a:gd name="T14" fmla="*/ 254 w 509"/>
                              <a:gd name="T15" fmla="*/ 20 h 20"/>
                              <a:gd name="T16" fmla="*/ 249 w 509"/>
                              <a:gd name="T17" fmla="*/ 20 h 20"/>
                              <a:gd name="T18" fmla="*/ 249 w 509"/>
                              <a:gd name="T19" fmla="*/ 20 h 20"/>
                              <a:gd name="T20" fmla="*/ 190 w 509"/>
                              <a:gd name="T21" fmla="*/ 10 h 20"/>
                              <a:gd name="T22" fmla="*/ 140 w 509"/>
                              <a:gd name="T23" fmla="*/ 5 h 20"/>
                              <a:gd name="T24" fmla="*/ 100 w 509"/>
                              <a:gd name="T25" fmla="*/ 0 h 20"/>
                              <a:gd name="T26" fmla="*/ 65 w 509"/>
                              <a:gd name="T27" fmla="*/ 0 h 20"/>
                              <a:gd name="T28" fmla="*/ 20 w 509"/>
                              <a:gd name="T29" fmla="*/ 10 h 20"/>
                              <a:gd name="T30" fmla="*/ 0 w 509"/>
                              <a:gd name="T3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9" h="20">
                                <a:moveTo>
                                  <a:pt x="509" y="20"/>
                                </a:moveTo>
                                <a:lnTo>
                                  <a:pt x="509" y="20"/>
                                </a:lnTo>
                                <a:lnTo>
                                  <a:pt x="484" y="10"/>
                                </a:lnTo>
                                <a:lnTo>
                                  <a:pt x="439" y="0"/>
                                </a:lnTo>
                                <a:lnTo>
                                  <a:pt x="404" y="0"/>
                                </a:lnTo>
                                <a:lnTo>
                                  <a:pt x="364" y="0"/>
                                </a:lnTo>
                                <a:lnTo>
                                  <a:pt x="314" y="10"/>
                                </a:lnTo>
                                <a:lnTo>
                                  <a:pt x="254" y="20"/>
                                </a:lnTo>
                                <a:lnTo>
                                  <a:pt x="249" y="20"/>
                                </a:lnTo>
                                <a:lnTo>
                                  <a:pt x="190" y="10"/>
                                </a:lnTo>
                                <a:lnTo>
                                  <a:pt x="140" y="5"/>
                                </a:lnTo>
                                <a:lnTo>
                                  <a:pt x="100" y="0"/>
                                </a:lnTo>
                                <a:lnTo>
                                  <a:pt x="65" y="0"/>
                                </a:lnTo>
                                <a:lnTo>
                                  <a:pt x="20" y="1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77"/>
                        <wps:cNvSpPr>
                          <a:spLocks/>
                        </wps:cNvSpPr>
                        <wps:spPr bwMode="auto">
                          <a:xfrm>
                            <a:off x="2752" y="8892"/>
                            <a:ext cx="509" cy="45"/>
                          </a:xfrm>
                          <a:custGeom>
                            <a:avLst/>
                            <a:gdLst>
                              <a:gd name="T0" fmla="*/ 509 w 509"/>
                              <a:gd name="T1" fmla="*/ 45 h 45"/>
                              <a:gd name="T2" fmla="*/ 509 w 509"/>
                              <a:gd name="T3" fmla="*/ 45 h 45"/>
                              <a:gd name="T4" fmla="*/ 469 w 509"/>
                              <a:gd name="T5" fmla="*/ 30 h 45"/>
                              <a:gd name="T6" fmla="*/ 419 w 509"/>
                              <a:gd name="T7" fmla="*/ 20 h 45"/>
                              <a:gd name="T8" fmla="*/ 354 w 509"/>
                              <a:gd name="T9" fmla="*/ 10 h 45"/>
                              <a:gd name="T10" fmla="*/ 279 w 509"/>
                              <a:gd name="T11" fmla="*/ 0 h 45"/>
                              <a:gd name="T12" fmla="*/ 194 w 509"/>
                              <a:gd name="T13" fmla="*/ 5 h 45"/>
                              <a:gd name="T14" fmla="*/ 145 w 509"/>
                              <a:gd name="T15" fmla="*/ 10 h 45"/>
                              <a:gd name="T16" fmla="*/ 100 w 509"/>
                              <a:gd name="T17" fmla="*/ 15 h 45"/>
                              <a:gd name="T18" fmla="*/ 50 w 509"/>
                              <a:gd name="T19" fmla="*/ 30 h 45"/>
                              <a:gd name="T20" fmla="*/ 0 w 509"/>
                              <a:gd name="T21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09" h="45">
                                <a:moveTo>
                                  <a:pt x="509" y="45"/>
                                </a:moveTo>
                                <a:lnTo>
                                  <a:pt x="509" y="45"/>
                                </a:lnTo>
                                <a:lnTo>
                                  <a:pt x="469" y="30"/>
                                </a:lnTo>
                                <a:lnTo>
                                  <a:pt x="419" y="20"/>
                                </a:lnTo>
                                <a:lnTo>
                                  <a:pt x="354" y="10"/>
                                </a:lnTo>
                                <a:lnTo>
                                  <a:pt x="279" y="0"/>
                                </a:lnTo>
                                <a:lnTo>
                                  <a:pt x="194" y="5"/>
                                </a:lnTo>
                                <a:lnTo>
                                  <a:pt x="145" y="10"/>
                                </a:lnTo>
                                <a:lnTo>
                                  <a:pt x="100" y="15"/>
                                </a:lnTo>
                                <a:lnTo>
                                  <a:pt x="50" y="30"/>
                                </a:lnTo>
                                <a:lnTo>
                                  <a:pt x="0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Line 78"/>
                        <wps:cNvCnPr/>
                        <wps:spPr bwMode="auto">
                          <a:xfrm flipH="1">
                            <a:off x="2747" y="8842"/>
                            <a:ext cx="514" cy="1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79"/>
                        <wps:cNvCnPr/>
                        <wps:spPr bwMode="auto">
                          <a:xfrm flipH="1">
                            <a:off x="2747" y="8812"/>
                            <a:ext cx="514" cy="1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Freeform 80"/>
                        <wps:cNvSpPr>
                          <a:spLocks/>
                        </wps:cNvSpPr>
                        <wps:spPr bwMode="auto">
                          <a:xfrm>
                            <a:off x="2222" y="8937"/>
                            <a:ext cx="50" cy="250"/>
                          </a:xfrm>
                          <a:custGeom>
                            <a:avLst/>
                            <a:gdLst>
                              <a:gd name="T0" fmla="*/ 10 w 50"/>
                              <a:gd name="T1" fmla="*/ 0 h 250"/>
                              <a:gd name="T2" fmla="*/ 10 w 50"/>
                              <a:gd name="T3" fmla="*/ 0 h 250"/>
                              <a:gd name="T4" fmla="*/ 25 w 50"/>
                              <a:gd name="T5" fmla="*/ 10 h 250"/>
                              <a:gd name="T6" fmla="*/ 35 w 50"/>
                              <a:gd name="T7" fmla="*/ 25 h 250"/>
                              <a:gd name="T8" fmla="*/ 45 w 50"/>
                              <a:gd name="T9" fmla="*/ 50 h 250"/>
                              <a:gd name="T10" fmla="*/ 50 w 50"/>
                              <a:gd name="T11" fmla="*/ 80 h 250"/>
                              <a:gd name="T12" fmla="*/ 45 w 50"/>
                              <a:gd name="T13" fmla="*/ 110 h 250"/>
                              <a:gd name="T14" fmla="*/ 35 w 50"/>
                              <a:gd name="T15" fmla="*/ 135 h 250"/>
                              <a:gd name="T16" fmla="*/ 25 w 50"/>
                              <a:gd name="T17" fmla="*/ 155 h 250"/>
                              <a:gd name="T18" fmla="*/ 5 w 50"/>
                              <a:gd name="T19" fmla="*/ 185 h 250"/>
                              <a:gd name="T20" fmla="*/ 5 w 50"/>
                              <a:gd name="T21" fmla="*/ 185 h 250"/>
                              <a:gd name="T22" fmla="*/ 0 w 50"/>
                              <a:gd name="T23" fmla="*/ 190 h 250"/>
                              <a:gd name="T24" fmla="*/ 5 w 50"/>
                              <a:gd name="T25" fmla="*/ 200 h 250"/>
                              <a:gd name="T26" fmla="*/ 20 w 50"/>
                              <a:gd name="T27" fmla="*/ 215 h 250"/>
                              <a:gd name="T28" fmla="*/ 50 w 50"/>
                              <a:gd name="T29" fmla="*/ 235 h 250"/>
                              <a:gd name="T30" fmla="*/ 5 w 50"/>
                              <a:gd name="T31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25" y="10"/>
                                </a:lnTo>
                                <a:lnTo>
                                  <a:pt x="35" y="25"/>
                                </a:lnTo>
                                <a:lnTo>
                                  <a:pt x="45" y="50"/>
                                </a:lnTo>
                                <a:lnTo>
                                  <a:pt x="50" y="80"/>
                                </a:lnTo>
                                <a:lnTo>
                                  <a:pt x="45" y="110"/>
                                </a:lnTo>
                                <a:lnTo>
                                  <a:pt x="35" y="135"/>
                                </a:lnTo>
                                <a:lnTo>
                                  <a:pt x="25" y="155"/>
                                </a:lnTo>
                                <a:lnTo>
                                  <a:pt x="5" y="185"/>
                                </a:lnTo>
                                <a:lnTo>
                                  <a:pt x="0" y="190"/>
                                </a:lnTo>
                                <a:lnTo>
                                  <a:pt x="5" y="200"/>
                                </a:lnTo>
                                <a:lnTo>
                                  <a:pt x="20" y="215"/>
                                </a:lnTo>
                                <a:lnTo>
                                  <a:pt x="50" y="235"/>
                                </a:lnTo>
                                <a:lnTo>
                                  <a:pt x="5" y="2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81"/>
                        <wps:cNvSpPr>
                          <a:spLocks/>
                        </wps:cNvSpPr>
                        <wps:spPr bwMode="auto">
                          <a:xfrm>
                            <a:off x="2697" y="8937"/>
                            <a:ext cx="50" cy="250"/>
                          </a:xfrm>
                          <a:custGeom>
                            <a:avLst/>
                            <a:gdLst>
                              <a:gd name="T0" fmla="*/ 45 w 50"/>
                              <a:gd name="T1" fmla="*/ 0 h 250"/>
                              <a:gd name="T2" fmla="*/ 45 w 50"/>
                              <a:gd name="T3" fmla="*/ 0 h 250"/>
                              <a:gd name="T4" fmla="*/ 25 w 50"/>
                              <a:gd name="T5" fmla="*/ 25 h 250"/>
                              <a:gd name="T6" fmla="*/ 10 w 50"/>
                              <a:gd name="T7" fmla="*/ 50 h 250"/>
                              <a:gd name="T8" fmla="*/ 5 w 50"/>
                              <a:gd name="T9" fmla="*/ 80 h 250"/>
                              <a:gd name="T10" fmla="*/ 10 w 50"/>
                              <a:gd name="T11" fmla="*/ 110 h 250"/>
                              <a:gd name="T12" fmla="*/ 15 w 50"/>
                              <a:gd name="T13" fmla="*/ 135 h 250"/>
                              <a:gd name="T14" fmla="*/ 25 w 50"/>
                              <a:gd name="T15" fmla="*/ 155 h 250"/>
                              <a:gd name="T16" fmla="*/ 45 w 50"/>
                              <a:gd name="T17" fmla="*/ 185 h 250"/>
                              <a:gd name="T18" fmla="*/ 45 w 50"/>
                              <a:gd name="T19" fmla="*/ 185 h 250"/>
                              <a:gd name="T20" fmla="*/ 50 w 50"/>
                              <a:gd name="T21" fmla="*/ 190 h 250"/>
                              <a:gd name="T22" fmla="*/ 45 w 50"/>
                              <a:gd name="T23" fmla="*/ 195 h 250"/>
                              <a:gd name="T24" fmla="*/ 30 w 50"/>
                              <a:gd name="T25" fmla="*/ 215 h 250"/>
                              <a:gd name="T26" fmla="*/ 0 w 50"/>
                              <a:gd name="T27" fmla="*/ 235 h 250"/>
                              <a:gd name="T28" fmla="*/ 50 w 50"/>
                              <a:gd name="T29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25" y="25"/>
                                </a:lnTo>
                                <a:lnTo>
                                  <a:pt x="10" y="50"/>
                                </a:lnTo>
                                <a:lnTo>
                                  <a:pt x="5" y="80"/>
                                </a:lnTo>
                                <a:lnTo>
                                  <a:pt x="10" y="110"/>
                                </a:lnTo>
                                <a:lnTo>
                                  <a:pt x="15" y="135"/>
                                </a:lnTo>
                                <a:lnTo>
                                  <a:pt x="25" y="155"/>
                                </a:lnTo>
                                <a:lnTo>
                                  <a:pt x="45" y="185"/>
                                </a:lnTo>
                                <a:lnTo>
                                  <a:pt x="50" y="190"/>
                                </a:lnTo>
                                <a:lnTo>
                                  <a:pt x="45" y="195"/>
                                </a:lnTo>
                                <a:lnTo>
                                  <a:pt x="30" y="215"/>
                                </a:lnTo>
                                <a:lnTo>
                                  <a:pt x="0" y="235"/>
                                </a:lnTo>
                                <a:lnTo>
                                  <a:pt x="50" y="2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82"/>
                        <wps:cNvSpPr>
                          <a:spLocks/>
                        </wps:cNvSpPr>
                        <wps:spPr bwMode="auto">
                          <a:xfrm>
                            <a:off x="2267" y="8937"/>
                            <a:ext cx="435" cy="245"/>
                          </a:xfrm>
                          <a:custGeom>
                            <a:avLst/>
                            <a:gdLst>
                              <a:gd name="T0" fmla="*/ 220 w 435"/>
                              <a:gd name="T1" fmla="*/ 0 h 245"/>
                              <a:gd name="T2" fmla="*/ 220 w 435"/>
                              <a:gd name="T3" fmla="*/ 0 h 245"/>
                              <a:gd name="T4" fmla="*/ 135 w 435"/>
                              <a:gd name="T5" fmla="*/ 5 h 245"/>
                              <a:gd name="T6" fmla="*/ 100 w 435"/>
                              <a:gd name="T7" fmla="*/ 10 h 245"/>
                              <a:gd name="T8" fmla="*/ 65 w 435"/>
                              <a:gd name="T9" fmla="*/ 15 h 245"/>
                              <a:gd name="T10" fmla="*/ 40 w 435"/>
                              <a:gd name="T11" fmla="*/ 30 h 245"/>
                              <a:gd name="T12" fmla="*/ 20 w 435"/>
                              <a:gd name="T13" fmla="*/ 45 h 245"/>
                              <a:gd name="T14" fmla="*/ 5 w 435"/>
                              <a:gd name="T15" fmla="*/ 65 h 245"/>
                              <a:gd name="T16" fmla="*/ 0 w 435"/>
                              <a:gd name="T17" fmla="*/ 95 h 245"/>
                              <a:gd name="T18" fmla="*/ 0 w 435"/>
                              <a:gd name="T19" fmla="*/ 95 h 245"/>
                              <a:gd name="T20" fmla="*/ 5 w 435"/>
                              <a:gd name="T21" fmla="*/ 125 h 245"/>
                              <a:gd name="T22" fmla="*/ 15 w 435"/>
                              <a:gd name="T23" fmla="*/ 150 h 245"/>
                              <a:gd name="T24" fmla="*/ 35 w 435"/>
                              <a:gd name="T25" fmla="*/ 175 h 245"/>
                              <a:gd name="T26" fmla="*/ 60 w 435"/>
                              <a:gd name="T27" fmla="*/ 200 h 245"/>
                              <a:gd name="T28" fmla="*/ 95 w 435"/>
                              <a:gd name="T29" fmla="*/ 220 h 245"/>
                              <a:gd name="T30" fmla="*/ 130 w 435"/>
                              <a:gd name="T31" fmla="*/ 230 h 245"/>
                              <a:gd name="T32" fmla="*/ 175 w 435"/>
                              <a:gd name="T33" fmla="*/ 240 h 245"/>
                              <a:gd name="T34" fmla="*/ 220 w 435"/>
                              <a:gd name="T35" fmla="*/ 245 h 245"/>
                              <a:gd name="T36" fmla="*/ 220 w 435"/>
                              <a:gd name="T37" fmla="*/ 245 h 245"/>
                              <a:gd name="T38" fmla="*/ 260 w 435"/>
                              <a:gd name="T39" fmla="*/ 240 h 245"/>
                              <a:gd name="T40" fmla="*/ 305 w 435"/>
                              <a:gd name="T41" fmla="*/ 230 h 245"/>
                              <a:gd name="T42" fmla="*/ 340 w 435"/>
                              <a:gd name="T43" fmla="*/ 220 h 245"/>
                              <a:gd name="T44" fmla="*/ 370 w 435"/>
                              <a:gd name="T45" fmla="*/ 200 h 245"/>
                              <a:gd name="T46" fmla="*/ 400 w 435"/>
                              <a:gd name="T47" fmla="*/ 175 h 245"/>
                              <a:gd name="T48" fmla="*/ 420 w 435"/>
                              <a:gd name="T49" fmla="*/ 150 h 245"/>
                              <a:gd name="T50" fmla="*/ 430 w 435"/>
                              <a:gd name="T51" fmla="*/ 125 h 245"/>
                              <a:gd name="T52" fmla="*/ 435 w 435"/>
                              <a:gd name="T53" fmla="*/ 95 h 245"/>
                              <a:gd name="T54" fmla="*/ 435 w 435"/>
                              <a:gd name="T55" fmla="*/ 95 h 245"/>
                              <a:gd name="T56" fmla="*/ 430 w 435"/>
                              <a:gd name="T57" fmla="*/ 65 h 245"/>
                              <a:gd name="T58" fmla="*/ 420 w 435"/>
                              <a:gd name="T59" fmla="*/ 45 h 245"/>
                              <a:gd name="T60" fmla="*/ 400 w 435"/>
                              <a:gd name="T61" fmla="*/ 30 h 245"/>
                              <a:gd name="T62" fmla="*/ 375 w 435"/>
                              <a:gd name="T63" fmla="*/ 15 h 245"/>
                              <a:gd name="T64" fmla="*/ 340 w 435"/>
                              <a:gd name="T65" fmla="*/ 10 h 245"/>
                              <a:gd name="T66" fmla="*/ 305 w 435"/>
                              <a:gd name="T67" fmla="*/ 5 h 245"/>
                              <a:gd name="T68" fmla="*/ 220 w 435"/>
                              <a:gd name="T69" fmla="*/ 0 h 245"/>
                              <a:gd name="T70" fmla="*/ 220 w 435"/>
                              <a:gd name="T71" fmla="*/ 0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5" h="245">
                                <a:moveTo>
                                  <a:pt x="220" y="0"/>
                                </a:moveTo>
                                <a:lnTo>
                                  <a:pt x="220" y="0"/>
                                </a:lnTo>
                                <a:lnTo>
                                  <a:pt x="135" y="5"/>
                                </a:lnTo>
                                <a:lnTo>
                                  <a:pt x="100" y="10"/>
                                </a:lnTo>
                                <a:lnTo>
                                  <a:pt x="65" y="15"/>
                                </a:lnTo>
                                <a:lnTo>
                                  <a:pt x="40" y="30"/>
                                </a:lnTo>
                                <a:lnTo>
                                  <a:pt x="20" y="45"/>
                                </a:lnTo>
                                <a:lnTo>
                                  <a:pt x="5" y="65"/>
                                </a:lnTo>
                                <a:lnTo>
                                  <a:pt x="0" y="95"/>
                                </a:lnTo>
                                <a:lnTo>
                                  <a:pt x="5" y="125"/>
                                </a:lnTo>
                                <a:lnTo>
                                  <a:pt x="15" y="150"/>
                                </a:lnTo>
                                <a:lnTo>
                                  <a:pt x="35" y="175"/>
                                </a:lnTo>
                                <a:lnTo>
                                  <a:pt x="60" y="200"/>
                                </a:lnTo>
                                <a:lnTo>
                                  <a:pt x="95" y="220"/>
                                </a:lnTo>
                                <a:lnTo>
                                  <a:pt x="130" y="230"/>
                                </a:lnTo>
                                <a:lnTo>
                                  <a:pt x="175" y="240"/>
                                </a:lnTo>
                                <a:lnTo>
                                  <a:pt x="220" y="245"/>
                                </a:lnTo>
                                <a:lnTo>
                                  <a:pt x="260" y="240"/>
                                </a:lnTo>
                                <a:lnTo>
                                  <a:pt x="305" y="230"/>
                                </a:lnTo>
                                <a:lnTo>
                                  <a:pt x="340" y="220"/>
                                </a:lnTo>
                                <a:lnTo>
                                  <a:pt x="370" y="200"/>
                                </a:lnTo>
                                <a:lnTo>
                                  <a:pt x="400" y="175"/>
                                </a:lnTo>
                                <a:lnTo>
                                  <a:pt x="420" y="150"/>
                                </a:lnTo>
                                <a:lnTo>
                                  <a:pt x="430" y="125"/>
                                </a:lnTo>
                                <a:lnTo>
                                  <a:pt x="435" y="95"/>
                                </a:lnTo>
                                <a:lnTo>
                                  <a:pt x="430" y="65"/>
                                </a:lnTo>
                                <a:lnTo>
                                  <a:pt x="420" y="45"/>
                                </a:lnTo>
                                <a:lnTo>
                                  <a:pt x="400" y="30"/>
                                </a:lnTo>
                                <a:lnTo>
                                  <a:pt x="375" y="15"/>
                                </a:lnTo>
                                <a:lnTo>
                                  <a:pt x="340" y="10"/>
                                </a:lnTo>
                                <a:lnTo>
                                  <a:pt x="305" y="5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83"/>
                        <wps:cNvSpPr>
                          <a:spLocks/>
                        </wps:cNvSpPr>
                        <wps:spPr bwMode="auto">
                          <a:xfrm>
                            <a:off x="2337" y="8937"/>
                            <a:ext cx="300" cy="195"/>
                          </a:xfrm>
                          <a:custGeom>
                            <a:avLst/>
                            <a:gdLst>
                              <a:gd name="T0" fmla="*/ 150 w 300"/>
                              <a:gd name="T1" fmla="*/ 0 h 195"/>
                              <a:gd name="T2" fmla="*/ 150 w 300"/>
                              <a:gd name="T3" fmla="*/ 0 h 195"/>
                              <a:gd name="T4" fmla="*/ 120 w 300"/>
                              <a:gd name="T5" fmla="*/ 0 h 195"/>
                              <a:gd name="T6" fmla="*/ 90 w 300"/>
                              <a:gd name="T7" fmla="*/ 5 h 195"/>
                              <a:gd name="T8" fmla="*/ 65 w 300"/>
                              <a:gd name="T9" fmla="*/ 15 h 195"/>
                              <a:gd name="T10" fmla="*/ 45 w 300"/>
                              <a:gd name="T11" fmla="*/ 25 h 195"/>
                              <a:gd name="T12" fmla="*/ 25 w 300"/>
                              <a:gd name="T13" fmla="*/ 40 h 195"/>
                              <a:gd name="T14" fmla="*/ 10 w 300"/>
                              <a:gd name="T15" fmla="*/ 55 h 195"/>
                              <a:gd name="T16" fmla="*/ 5 w 300"/>
                              <a:gd name="T17" fmla="*/ 75 h 195"/>
                              <a:gd name="T18" fmla="*/ 0 w 300"/>
                              <a:gd name="T19" fmla="*/ 95 h 195"/>
                              <a:gd name="T20" fmla="*/ 0 w 300"/>
                              <a:gd name="T21" fmla="*/ 95 h 195"/>
                              <a:gd name="T22" fmla="*/ 0 w 300"/>
                              <a:gd name="T23" fmla="*/ 115 h 195"/>
                              <a:gd name="T24" fmla="*/ 10 w 300"/>
                              <a:gd name="T25" fmla="*/ 135 h 195"/>
                              <a:gd name="T26" fmla="*/ 25 w 300"/>
                              <a:gd name="T27" fmla="*/ 150 h 195"/>
                              <a:gd name="T28" fmla="*/ 40 w 300"/>
                              <a:gd name="T29" fmla="*/ 165 h 195"/>
                              <a:gd name="T30" fmla="*/ 65 w 300"/>
                              <a:gd name="T31" fmla="*/ 180 h 195"/>
                              <a:gd name="T32" fmla="*/ 90 w 300"/>
                              <a:gd name="T33" fmla="*/ 190 h 195"/>
                              <a:gd name="T34" fmla="*/ 120 w 300"/>
                              <a:gd name="T35" fmla="*/ 195 h 195"/>
                              <a:gd name="T36" fmla="*/ 150 w 300"/>
                              <a:gd name="T37" fmla="*/ 195 h 195"/>
                              <a:gd name="T38" fmla="*/ 150 w 300"/>
                              <a:gd name="T39" fmla="*/ 195 h 195"/>
                              <a:gd name="T40" fmla="*/ 180 w 300"/>
                              <a:gd name="T41" fmla="*/ 195 h 195"/>
                              <a:gd name="T42" fmla="*/ 205 w 300"/>
                              <a:gd name="T43" fmla="*/ 190 h 195"/>
                              <a:gd name="T44" fmla="*/ 230 w 300"/>
                              <a:gd name="T45" fmla="*/ 180 h 195"/>
                              <a:gd name="T46" fmla="*/ 255 w 300"/>
                              <a:gd name="T47" fmla="*/ 165 h 195"/>
                              <a:gd name="T48" fmla="*/ 270 w 300"/>
                              <a:gd name="T49" fmla="*/ 150 h 195"/>
                              <a:gd name="T50" fmla="*/ 285 w 300"/>
                              <a:gd name="T51" fmla="*/ 135 h 195"/>
                              <a:gd name="T52" fmla="*/ 295 w 300"/>
                              <a:gd name="T53" fmla="*/ 115 h 195"/>
                              <a:gd name="T54" fmla="*/ 300 w 300"/>
                              <a:gd name="T55" fmla="*/ 95 h 195"/>
                              <a:gd name="T56" fmla="*/ 300 w 300"/>
                              <a:gd name="T57" fmla="*/ 95 h 195"/>
                              <a:gd name="T58" fmla="*/ 295 w 300"/>
                              <a:gd name="T59" fmla="*/ 75 h 195"/>
                              <a:gd name="T60" fmla="*/ 285 w 300"/>
                              <a:gd name="T61" fmla="*/ 55 h 195"/>
                              <a:gd name="T62" fmla="*/ 275 w 300"/>
                              <a:gd name="T63" fmla="*/ 40 h 195"/>
                              <a:gd name="T64" fmla="*/ 255 w 300"/>
                              <a:gd name="T65" fmla="*/ 25 h 195"/>
                              <a:gd name="T66" fmla="*/ 230 w 300"/>
                              <a:gd name="T67" fmla="*/ 15 h 195"/>
                              <a:gd name="T68" fmla="*/ 205 w 300"/>
                              <a:gd name="T69" fmla="*/ 5 h 195"/>
                              <a:gd name="T70" fmla="*/ 180 w 300"/>
                              <a:gd name="T71" fmla="*/ 0 h 195"/>
                              <a:gd name="T72" fmla="*/ 150 w 300"/>
                              <a:gd name="T73" fmla="*/ 0 h 195"/>
                              <a:gd name="T74" fmla="*/ 150 w 300"/>
                              <a:gd name="T75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00" h="195">
                                <a:moveTo>
                                  <a:pt x="150" y="0"/>
                                </a:moveTo>
                                <a:lnTo>
                                  <a:pt x="150" y="0"/>
                                </a:lnTo>
                                <a:lnTo>
                                  <a:pt x="120" y="0"/>
                                </a:lnTo>
                                <a:lnTo>
                                  <a:pt x="90" y="5"/>
                                </a:lnTo>
                                <a:lnTo>
                                  <a:pt x="65" y="15"/>
                                </a:lnTo>
                                <a:lnTo>
                                  <a:pt x="45" y="25"/>
                                </a:lnTo>
                                <a:lnTo>
                                  <a:pt x="25" y="40"/>
                                </a:lnTo>
                                <a:lnTo>
                                  <a:pt x="10" y="55"/>
                                </a:lnTo>
                                <a:lnTo>
                                  <a:pt x="5" y="75"/>
                                </a:lnTo>
                                <a:lnTo>
                                  <a:pt x="0" y="95"/>
                                </a:lnTo>
                                <a:lnTo>
                                  <a:pt x="0" y="115"/>
                                </a:lnTo>
                                <a:lnTo>
                                  <a:pt x="10" y="135"/>
                                </a:lnTo>
                                <a:lnTo>
                                  <a:pt x="25" y="150"/>
                                </a:lnTo>
                                <a:lnTo>
                                  <a:pt x="40" y="165"/>
                                </a:lnTo>
                                <a:lnTo>
                                  <a:pt x="65" y="180"/>
                                </a:lnTo>
                                <a:lnTo>
                                  <a:pt x="90" y="190"/>
                                </a:lnTo>
                                <a:lnTo>
                                  <a:pt x="120" y="195"/>
                                </a:lnTo>
                                <a:lnTo>
                                  <a:pt x="150" y="195"/>
                                </a:lnTo>
                                <a:lnTo>
                                  <a:pt x="180" y="195"/>
                                </a:lnTo>
                                <a:lnTo>
                                  <a:pt x="205" y="190"/>
                                </a:lnTo>
                                <a:lnTo>
                                  <a:pt x="230" y="180"/>
                                </a:lnTo>
                                <a:lnTo>
                                  <a:pt x="255" y="165"/>
                                </a:lnTo>
                                <a:lnTo>
                                  <a:pt x="270" y="150"/>
                                </a:lnTo>
                                <a:lnTo>
                                  <a:pt x="285" y="135"/>
                                </a:lnTo>
                                <a:lnTo>
                                  <a:pt x="295" y="115"/>
                                </a:lnTo>
                                <a:lnTo>
                                  <a:pt x="300" y="95"/>
                                </a:lnTo>
                                <a:lnTo>
                                  <a:pt x="295" y="75"/>
                                </a:lnTo>
                                <a:lnTo>
                                  <a:pt x="285" y="55"/>
                                </a:lnTo>
                                <a:lnTo>
                                  <a:pt x="275" y="40"/>
                                </a:lnTo>
                                <a:lnTo>
                                  <a:pt x="255" y="25"/>
                                </a:lnTo>
                                <a:lnTo>
                                  <a:pt x="230" y="15"/>
                                </a:lnTo>
                                <a:lnTo>
                                  <a:pt x="205" y="5"/>
                                </a:lnTo>
                                <a:lnTo>
                                  <a:pt x="180" y="0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84"/>
                        <wps:cNvSpPr>
                          <a:spLocks/>
                        </wps:cNvSpPr>
                        <wps:spPr bwMode="auto">
                          <a:xfrm>
                            <a:off x="2382" y="8937"/>
                            <a:ext cx="210" cy="165"/>
                          </a:xfrm>
                          <a:custGeom>
                            <a:avLst/>
                            <a:gdLst>
                              <a:gd name="T0" fmla="*/ 105 w 210"/>
                              <a:gd name="T1" fmla="*/ 0 h 165"/>
                              <a:gd name="T2" fmla="*/ 105 w 210"/>
                              <a:gd name="T3" fmla="*/ 0 h 165"/>
                              <a:gd name="T4" fmla="*/ 80 w 210"/>
                              <a:gd name="T5" fmla="*/ 5 h 165"/>
                              <a:gd name="T6" fmla="*/ 65 w 210"/>
                              <a:gd name="T7" fmla="*/ 10 h 165"/>
                              <a:gd name="T8" fmla="*/ 45 w 210"/>
                              <a:gd name="T9" fmla="*/ 20 h 165"/>
                              <a:gd name="T10" fmla="*/ 30 w 210"/>
                              <a:gd name="T11" fmla="*/ 30 h 165"/>
                              <a:gd name="T12" fmla="*/ 15 w 210"/>
                              <a:gd name="T13" fmla="*/ 45 h 165"/>
                              <a:gd name="T14" fmla="*/ 10 w 210"/>
                              <a:gd name="T15" fmla="*/ 65 h 165"/>
                              <a:gd name="T16" fmla="*/ 0 w 210"/>
                              <a:gd name="T17" fmla="*/ 80 h 165"/>
                              <a:gd name="T18" fmla="*/ 0 w 210"/>
                              <a:gd name="T19" fmla="*/ 95 h 165"/>
                              <a:gd name="T20" fmla="*/ 0 w 210"/>
                              <a:gd name="T21" fmla="*/ 95 h 165"/>
                              <a:gd name="T22" fmla="*/ 0 w 210"/>
                              <a:gd name="T23" fmla="*/ 110 h 165"/>
                              <a:gd name="T24" fmla="*/ 5 w 210"/>
                              <a:gd name="T25" fmla="*/ 120 h 165"/>
                              <a:gd name="T26" fmla="*/ 15 w 210"/>
                              <a:gd name="T27" fmla="*/ 135 h 165"/>
                              <a:gd name="T28" fmla="*/ 30 w 210"/>
                              <a:gd name="T29" fmla="*/ 145 h 165"/>
                              <a:gd name="T30" fmla="*/ 60 w 210"/>
                              <a:gd name="T31" fmla="*/ 160 h 165"/>
                              <a:gd name="T32" fmla="*/ 105 w 210"/>
                              <a:gd name="T33" fmla="*/ 165 h 165"/>
                              <a:gd name="T34" fmla="*/ 105 w 210"/>
                              <a:gd name="T35" fmla="*/ 165 h 165"/>
                              <a:gd name="T36" fmla="*/ 145 w 210"/>
                              <a:gd name="T37" fmla="*/ 160 h 165"/>
                              <a:gd name="T38" fmla="*/ 175 w 210"/>
                              <a:gd name="T39" fmla="*/ 145 h 165"/>
                              <a:gd name="T40" fmla="*/ 190 w 210"/>
                              <a:gd name="T41" fmla="*/ 135 h 165"/>
                              <a:gd name="T42" fmla="*/ 200 w 210"/>
                              <a:gd name="T43" fmla="*/ 120 h 165"/>
                              <a:gd name="T44" fmla="*/ 205 w 210"/>
                              <a:gd name="T45" fmla="*/ 110 h 165"/>
                              <a:gd name="T46" fmla="*/ 210 w 210"/>
                              <a:gd name="T47" fmla="*/ 95 h 165"/>
                              <a:gd name="T48" fmla="*/ 210 w 210"/>
                              <a:gd name="T49" fmla="*/ 95 h 165"/>
                              <a:gd name="T50" fmla="*/ 205 w 210"/>
                              <a:gd name="T51" fmla="*/ 80 h 165"/>
                              <a:gd name="T52" fmla="*/ 200 w 210"/>
                              <a:gd name="T53" fmla="*/ 65 h 165"/>
                              <a:gd name="T54" fmla="*/ 190 w 210"/>
                              <a:gd name="T55" fmla="*/ 45 h 165"/>
                              <a:gd name="T56" fmla="*/ 180 w 210"/>
                              <a:gd name="T57" fmla="*/ 30 h 165"/>
                              <a:gd name="T58" fmla="*/ 160 w 210"/>
                              <a:gd name="T59" fmla="*/ 20 h 165"/>
                              <a:gd name="T60" fmla="*/ 145 w 210"/>
                              <a:gd name="T61" fmla="*/ 10 h 165"/>
                              <a:gd name="T62" fmla="*/ 125 w 210"/>
                              <a:gd name="T63" fmla="*/ 5 h 165"/>
                              <a:gd name="T64" fmla="*/ 105 w 210"/>
                              <a:gd name="T65" fmla="*/ 0 h 165"/>
                              <a:gd name="T66" fmla="*/ 105 w 210"/>
                              <a:gd name="T67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0" h="165">
                                <a:moveTo>
                                  <a:pt x="105" y="0"/>
                                </a:moveTo>
                                <a:lnTo>
                                  <a:pt x="105" y="0"/>
                                </a:lnTo>
                                <a:lnTo>
                                  <a:pt x="80" y="5"/>
                                </a:lnTo>
                                <a:lnTo>
                                  <a:pt x="65" y="10"/>
                                </a:lnTo>
                                <a:lnTo>
                                  <a:pt x="45" y="20"/>
                                </a:lnTo>
                                <a:lnTo>
                                  <a:pt x="30" y="30"/>
                                </a:lnTo>
                                <a:lnTo>
                                  <a:pt x="15" y="45"/>
                                </a:lnTo>
                                <a:lnTo>
                                  <a:pt x="10" y="65"/>
                                </a:lnTo>
                                <a:lnTo>
                                  <a:pt x="0" y="80"/>
                                </a:lnTo>
                                <a:lnTo>
                                  <a:pt x="0" y="95"/>
                                </a:lnTo>
                                <a:lnTo>
                                  <a:pt x="0" y="110"/>
                                </a:lnTo>
                                <a:lnTo>
                                  <a:pt x="5" y="120"/>
                                </a:lnTo>
                                <a:lnTo>
                                  <a:pt x="15" y="135"/>
                                </a:lnTo>
                                <a:lnTo>
                                  <a:pt x="30" y="145"/>
                                </a:lnTo>
                                <a:lnTo>
                                  <a:pt x="60" y="160"/>
                                </a:lnTo>
                                <a:lnTo>
                                  <a:pt x="105" y="165"/>
                                </a:lnTo>
                                <a:lnTo>
                                  <a:pt x="145" y="160"/>
                                </a:lnTo>
                                <a:lnTo>
                                  <a:pt x="175" y="145"/>
                                </a:lnTo>
                                <a:lnTo>
                                  <a:pt x="190" y="135"/>
                                </a:lnTo>
                                <a:lnTo>
                                  <a:pt x="200" y="120"/>
                                </a:lnTo>
                                <a:lnTo>
                                  <a:pt x="205" y="110"/>
                                </a:lnTo>
                                <a:lnTo>
                                  <a:pt x="210" y="95"/>
                                </a:lnTo>
                                <a:lnTo>
                                  <a:pt x="205" y="80"/>
                                </a:lnTo>
                                <a:lnTo>
                                  <a:pt x="200" y="65"/>
                                </a:lnTo>
                                <a:lnTo>
                                  <a:pt x="190" y="45"/>
                                </a:lnTo>
                                <a:lnTo>
                                  <a:pt x="180" y="30"/>
                                </a:lnTo>
                                <a:lnTo>
                                  <a:pt x="160" y="20"/>
                                </a:lnTo>
                                <a:lnTo>
                                  <a:pt x="145" y="10"/>
                                </a:lnTo>
                                <a:lnTo>
                                  <a:pt x="125" y="5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85"/>
                        <wps:cNvSpPr>
                          <a:spLocks/>
                        </wps:cNvSpPr>
                        <wps:spPr bwMode="auto">
                          <a:xfrm>
                            <a:off x="2412" y="8937"/>
                            <a:ext cx="145" cy="145"/>
                          </a:xfrm>
                          <a:custGeom>
                            <a:avLst/>
                            <a:gdLst>
                              <a:gd name="T0" fmla="*/ 75 w 145"/>
                              <a:gd name="T1" fmla="*/ 0 h 145"/>
                              <a:gd name="T2" fmla="*/ 75 w 145"/>
                              <a:gd name="T3" fmla="*/ 0 h 145"/>
                              <a:gd name="T4" fmla="*/ 60 w 145"/>
                              <a:gd name="T5" fmla="*/ 5 h 145"/>
                              <a:gd name="T6" fmla="*/ 45 w 145"/>
                              <a:gd name="T7" fmla="*/ 10 h 145"/>
                              <a:gd name="T8" fmla="*/ 35 w 145"/>
                              <a:gd name="T9" fmla="*/ 25 h 145"/>
                              <a:gd name="T10" fmla="*/ 20 w 145"/>
                              <a:gd name="T11" fmla="*/ 35 h 145"/>
                              <a:gd name="T12" fmla="*/ 5 w 145"/>
                              <a:gd name="T13" fmla="*/ 70 h 145"/>
                              <a:gd name="T14" fmla="*/ 0 w 145"/>
                              <a:gd name="T15" fmla="*/ 95 h 145"/>
                              <a:gd name="T16" fmla="*/ 0 w 145"/>
                              <a:gd name="T17" fmla="*/ 95 h 145"/>
                              <a:gd name="T18" fmla="*/ 0 w 145"/>
                              <a:gd name="T19" fmla="*/ 105 h 145"/>
                              <a:gd name="T20" fmla="*/ 5 w 145"/>
                              <a:gd name="T21" fmla="*/ 115 h 145"/>
                              <a:gd name="T22" fmla="*/ 20 w 145"/>
                              <a:gd name="T23" fmla="*/ 130 h 145"/>
                              <a:gd name="T24" fmla="*/ 45 w 145"/>
                              <a:gd name="T25" fmla="*/ 140 h 145"/>
                              <a:gd name="T26" fmla="*/ 75 w 145"/>
                              <a:gd name="T27" fmla="*/ 145 h 145"/>
                              <a:gd name="T28" fmla="*/ 75 w 145"/>
                              <a:gd name="T29" fmla="*/ 145 h 145"/>
                              <a:gd name="T30" fmla="*/ 100 w 145"/>
                              <a:gd name="T31" fmla="*/ 140 h 145"/>
                              <a:gd name="T32" fmla="*/ 125 w 145"/>
                              <a:gd name="T33" fmla="*/ 130 h 145"/>
                              <a:gd name="T34" fmla="*/ 140 w 145"/>
                              <a:gd name="T35" fmla="*/ 115 h 145"/>
                              <a:gd name="T36" fmla="*/ 145 w 145"/>
                              <a:gd name="T37" fmla="*/ 95 h 145"/>
                              <a:gd name="T38" fmla="*/ 145 w 145"/>
                              <a:gd name="T39" fmla="*/ 95 h 145"/>
                              <a:gd name="T40" fmla="*/ 140 w 145"/>
                              <a:gd name="T41" fmla="*/ 70 h 145"/>
                              <a:gd name="T42" fmla="*/ 125 w 145"/>
                              <a:gd name="T43" fmla="*/ 40 h 145"/>
                              <a:gd name="T44" fmla="*/ 115 w 145"/>
                              <a:gd name="T45" fmla="*/ 25 h 145"/>
                              <a:gd name="T46" fmla="*/ 105 w 145"/>
                              <a:gd name="T47" fmla="*/ 10 h 145"/>
                              <a:gd name="T48" fmla="*/ 90 w 145"/>
                              <a:gd name="T49" fmla="*/ 5 h 145"/>
                              <a:gd name="T50" fmla="*/ 75 w 145"/>
                              <a:gd name="T51" fmla="*/ 0 h 145"/>
                              <a:gd name="T52" fmla="*/ 75 w 145"/>
                              <a:gd name="T5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75" y="0"/>
                                </a:moveTo>
                                <a:lnTo>
                                  <a:pt x="75" y="0"/>
                                </a:lnTo>
                                <a:lnTo>
                                  <a:pt x="60" y="5"/>
                                </a:lnTo>
                                <a:lnTo>
                                  <a:pt x="45" y="10"/>
                                </a:lnTo>
                                <a:lnTo>
                                  <a:pt x="35" y="25"/>
                                </a:lnTo>
                                <a:lnTo>
                                  <a:pt x="20" y="35"/>
                                </a:lnTo>
                                <a:lnTo>
                                  <a:pt x="5" y="70"/>
                                </a:lnTo>
                                <a:lnTo>
                                  <a:pt x="0" y="95"/>
                                </a:lnTo>
                                <a:lnTo>
                                  <a:pt x="0" y="105"/>
                                </a:lnTo>
                                <a:lnTo>
                                  <a:pt x="5" y="115"/>
                                </a:lnTo>
                                <a:lnTo>
                                  <a:pt x="20" y="130"/>
                                </a:lnTo>
                                <a:lnTo>
                                  <a:pt x="45" y="140"/>
                                </a:lnTo>
                                <a:lnTo>
                                  <a:pt x="75" y="145"/>
                                </a:lnTo>
                                <a:lnTo>
                                  <a:pt x="100" y="140"/>
                                </a:lnTo>
                                <a:lnTo>
                                  <a:pt x="125" y="130"/>
                                </a:lnTo>
                                <a:lnTo>
                                  <a:pt x="140" y="115"/>
                                </a:lnTo>
                                <a:lnTo>
                                  <a:pt x="145" y="95"/>
                                </a:lnTo>
                                <a:lnTo>
                                  <a:pt x="140" y="70"/>
                                </a:lnTo>
                                <a:lnTo>
                                  <a:pt x="125" y="40"/>
                                </a:lnTo>
                                <a:lnTo>
                                  <a:pt x="115" y="25"/>
                                </a:lnTo>
                                <a:lnTo>
                                  <a:pt x="105" y="10"/>
                                </a:lnTo>
                                <a:lnTo>
                                  <a:pt x="90" y="5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86"/>
                        <wps:cNvSpPr>
                          <a:spLocks/>
                        </wps:cNvSpPr>
                        <wps:spPr bwMode="auto">
                          <a:xfrm>
                            <a:off x="2232" y="8917"/>
                            <a:ext cx="510" cy="20"/>
                          </a:xfrm>
                          <a:custGeom>
                            <a:avLst/>
                            <a:gdLst>
                              <a:gd name="T0" fmla="*/ 510 w 510"/>
                              <a:gd name="T1" fmla="*/ 20 h 20"/>
                              <a:gd name="T2" fmla="*/ 510 w 510"/>
                              <a:gd name="T3" fmla="*/ 20 h 20"/>
                              <a:gd name="T4" fmla="*/ 490 w 510"/>
                              <a:gd name="T5" fmla="*/ 10 h 20"/>
                              <a:gd name="T6" fmla="*/ 440 w 510"/>
                              <a:gd name="T7" fmla="*/ 0 h 20"/>
                              <a:gd name="T8" fmla="*/ 410 w 510"/>
                              <a:gd name="T9" fmla="*/ 0 h 20"/>
                              <a:gd name="T10" fmla="*/ 365 w 510"/>
                              <a:gd name="T11" fmla="*/ 0 h 20"/>
                              <a:gd name="T12" fmla="*/ 315 w 510"/>
                              <a:gd name="T13" fmla="*/ 10 h 20"/>
                              <a:gd name="T14" fmla="*/ 255 w 510"/>
                              <a:gd name="T15" fmla="*/ 20 h 20"/>
                              <a:gd name="T16" fmla="*/ 255 w 510"/>
                              <a:gd name="T17" fmla="*/ 20 h 20"/>
                              <a:gd name="T18" fmla="*/ 255 w 510"/>
                              <a:gd name="T19" fmla="*/ 20 h 20"/>
                              <a:gd name="T20" fmla="*/ 195 w 510"/>
                              <a:gd name="T21" fmla="*/ 10 h 20"/>
                              <a:gd name="T22" fmla="*/ 140 w 510"/>
                              <a:gd name="T23" fmla="*/ 5 h 20"/>
                              <a:gd name="T24" fmla="*/ 100 w 510"/>
                              <a:gd name="T25" fmla="*/ 0 h 20"/>
                              <a:gd name="T26" fmla="*/ 70 w 510"/>
                              <a:gd name="T27" fmla="*/ 0 h 20"/>
                              <a:gd name="T28" fmla="*/ 25 w 510"/>
                              <a:gd name="T29" fmla="*/ 10 h 20"/>
                              <a:gd name="T30" fmla="*/ 0 w 510"/>
                              <a:gd name="T3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10" h="20">
                                <a:moveTo>
                                  <a:pt x="510" y="20"/>
                                </a:moveTo>
                                <a:lnTo>
                                  <a:pt x="510" y="20"/>
                                </a:lnTo>
                                <a:lnTo>
                                  <a:pt x="490" y="10"/>
                                </a:lnTo>
                                <a:lnTo>
                                  <a:pt x="440" y="0"/>
                                </a:lnTo>
                                <a:lnTo>
                                  <a:pt x="410" y="0"/>
                                </a:lnTo>
                                <a:lnTo>
                                  <a:pt x="365" y="0"/>
                                </a:lnTo>
                                <a:lnTo>
                                  <a:pt x="315" y="10"/>
                                </a:lnTo>
                                <a:lnTo>
                                  <a:pt x="255" y="20"/>
                                </a:lnTo>
                                <a:lnTo>
                                  <a:pt x="195" y="10"/>
                                </a:lnTo>
                                <a:lnTo>
                                  <a:pt x="140" y="5"/>
                                </a:lnTo>
                                <a:lnTo>
                                  <a:pt x="100" y="0"/>
                                </a:lnTo>
                                <a:lnTo>
                                  <a:pt x="70" y="0"/>
                                </a:lnTo>
                                <a:lnTo>
                                  <a:pt x="25" y="1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87"/>
                        <wps:cNvSpPr>
                          <a:spLocks/>
                        </wps:cNvSpPr>
                        <wps:spPr bwMode="auto">
                          <a:xfrm>
                            <a:off x="2232" y="8892"/>
                            <a:ext cx="510" cy="45"/>
                          </a:xfrm>
                          <a:custGeom>
                            <a:avLst/>
                            <a:gdLst>
                              <a:gd name="T0" fmla="*/ 510 w 510"/>
                              <a:gd name="T1" fmla="*/ 45 h 45"/>
                              <a:gd name="T2" fmla="*/ 510 w 510"/>
                              <a:gd name="T3" fmla="*/ 45 h 45"/>
                              <a:gd name="T4" fmla="*/ 470 w 510"/>
                              <a:gd name="T5" fmla="*/ 30 h 45"/>
                              <a:gd name="T6" fmla="*/ 420 w 510"/>
                              <a:gd name="T7" fmla="*/ 20 h 45"/>
                              <a:gd name="T8" fmla="*/ 360 w 510"/>
                              <a:gd name="T9" fmla="*/ 10 h 45"/>
                              <a:gd name="T10" fmla="*/ 280 w 510"/>
                              <a:gd name="T11" fmla="*/ 0 h 45"/>
                              <a:gd name="T12" fmla="*/ 195 w 510"/>
                              <a:gd name="T13" fmla="*/ 5 h 45"/>
                              <a:gd name="T14" fmla="*/ 150 w 510"/>
                              <a:gd name="T15" fmla="*/ 10 h 45"/>
                              <a:gd name="T16" fmla="*/ 100 w 510"/>
                              <a:gd name="T17" fmla="*/ 15 h 45"/>
                              <a:gd name="T18" fmla="*/ 50 w 510"/>
                              <a:gd name="T19" fmla="*/ 30 h 45"/>
                              <a:gd name="T20" fmla="*/ 0 w 510"/>
                              <a:gd name="T21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0" h="45">
                                <a:moveTo>
                                  <a:pt x="510" y="45"/>
                                </a:moveTo>
                                <a:lnTo>
                                  <a:pt x="510" y="45"/>
                                </a:lnTo>
                                <a:lnTo>
                                  <a:pt x="470" y="30"/>
                                </a:lnTo>
                                <a:lnTo>
                                  <a:pt x="420" y="20"/>
                                </a:lnTo>
                                <a:lnTo>
                                  <a:pt x="360" y="10"/>
                                </a:lnTo>
                                <a:lnTo>
                                  <a:pt x="280" y="0"/>
                                </a:lnTo>
                                <a:lnTo>
                                  <a:pt x="195" y="5"/>
                                </a:lnTo>
                                <a:lnTo>
                                  <a:pt x="150" y="10"/>
                                </a:lnTo>
                                <a:lnTo>
                                  <a:pt x="100" y="15"/>
                                </a:lnTo>
                                <a:lnTo>
                                  <a:pt x="50" y="30"/>
                                </a:lnTo>
                                <a:lnTo>
                                  <a:pt x="0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Line 88"/>
                        <wps:cNvCnPr/>
                        <wps:spPr bwMode="auto">
                          <a:xfrm flipH="1">
                            <a:off x="2227" y="8842"/>
                            <a:ext cx="515" cy="1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89"/>
                        <wps:cNvCnPr/>
                        <wps:spPr bwMode="auto">
                          <a:xfrm flipH="1">
                            <a:off x="2227" y="8812"/>
                            <a:ext cx="515" cy="1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Freeform 90"/>
                        <wps:cNvSpPr>
                          <a:spLocks/>
                        </wps:cNvSpPr>
                        <wps:spPr bwMode="auto">
                          <a:xfrm>
                            <a:off x="1703" y="8937"/>
                            <a:ext cx="50" cy="250"/>
                          </a:xfrm>
                          <a:custGeom>
                            <a:avLst/>
                            <a:gdLst>
                              <a:gd name="T0" fmla="*/ 10 w 50"/>
                              <a:gd name="T1" fmla="*/ 0 h 250"/>
                              <a:gd name="T2" fmla="*/ 10 w 50"/>
                              <a:gd name="T3" fmla="*/ 0 h 250"/>
                              <a:gd name="T4" fmla="*/ 25 w 50"/>
                              <a:gd name="T5" fmla="*/ 10 h 250"/>
                              <a:gd name="T6" fmla="*/ 35 w 50"/>
                              <a:gd name="T7" fmla="*/ 25 h 250"/>
                              <a:gd name="T8" fmla="*/ 45 w 50"/>
                              <a:gd name="T9" fmla="*/ 50 h 250"/>
                              <a:gd name="T10" fmla="*/ 50 w 50"/>
                              <a:gd name="T11" fmla="*/ 80 h 250"/>
                              <a:gd name="T12" fmla="*/ 45 w 50"/>
                              <a:gd name="T13" fmla="*/ 110 h 250"/>
                              <a:gd name="T14" fmla="*/ 35 w 50"/>
                              <a:gd name="T15" fmla="*/ 135 h 250"/>
                              <a:gd name="T16" fmla="*/ 25 w 50"/>
                              <a:gd name="T17" fmla="*/ 155 h 250"/>
                              <a:gd name="T18" fmla="*/ 5 w 50"/>
                              <a:gd name="T19" fmla="*/ 185 h 250"/>
                              <a:gd name="T20" fmla="*/ 5 w 50"/>
                              <a:gd name="T21" fmla="*/ 185 h 250"/>
                              <a:gd name="T22" fmla="*/ 0 w 50"/>
                              <a:gd name="T23" fmla="*/ 190 h 250"/>
                              <a:gd name="T24" fmla="*/ 5 w 50"/>
                              <a:gd name="T25" fmla="*/ 200 h 250"/>
                              <a:gd name="T26" fmla="*/ 20 w 50"/>
                              <a:gd name="T27" fmla="*/ 215 h 250"/>
                              <a:gd name="T28" fmla="*/ 50 w 50"/>
                              <a:gd name="T29" fmla="*/ 235 h 250"/>
                              <a:gd name="T30" fmla="*/ 5 w 50"/>
                              <a:gd name="T31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25" y="10"/>
                                </a:lnTo>
                                <a:lnTo>
                                  <a:pt x="35" y="25"/>
                                </a:lnTo>
                                <a:lnTo>
                                  <a:pt x="45" y="50"/>
                                </a:lnTo>
                                <a:lnTo>
                                  <a:pt x="50" y="80"/>
                                </a:lnTo>
                                <a:lnTo>
                                  <a:pt x="45" y="110"/>
                                </a:lnTo>
                                <a:lnTo>
                                  <a:pt x="35" y="135"/>
                                </a:lnTo>
                                <a:lnTo>
                                  <a:pt x="25" y="155"/>
                                </a:lnTo>
                                <a:lnTo>
                                  <a:pt x="5" y="185"/>
                                </a:lnTo>
                                <a:lnTo>
                                  <a:pt x="0" y="190"/>
                                </a:lnTo>
                                <a:lnTo>
                                  <a:pt x="5" y="200"/>
                                </a:lnTo>
                                <a:lnTo>
                                  <a:pt x="20" y="215"/>
                                </a:lnTo>
                                <a:lnTo>
                                  <a:pt x="50" y="235"/>
                                </a:lnTo>
                                <a:lnTo>
                                  <a:pt x="5" y="2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91"/>
                        <wps:cNvSpPr>
                          <a:spLocks/>
                        </wps:cNvSpPr>
                        <wps:spPr bwMode="auto">
                          <a:xfrm>
                            <a:off x="2177" y="8937"/>
                            <a:ext cx="50" cy="250"/>
                          </a:xfrm>
                          <a:custGeom>
                            <a:avLst/>
                            <a:gdLst>
                              <a:gd name="T0" fmla="*/ 50 w 50"/>
                              <a:gd name="T1" fmla="*/ 0 h 250"/>
                              <a:gd name="T2" fmla="*/ 50 w 50"/>
                              <a:gd name="T3" fmla="*/ 0 h 250"/>
                              <a:gd name="T4" fmla="*/ 25 w 50"/>
                              <a:gd name="T5" fmla="*/ 25 h 250"/>
                              <a:gd name="T6" fmla="*/ 10 w 50"/>
                              <a:gd name="T7" fmla="*/ 50 h 250"/>
                              <a:gd name="T8" fmla="*/ 10 w 50"/>
                              <a:gd name="T9" fmla="*/ 80 h 250"/>
                              <a:gd name="T10" fmla="*/ 10 w 50"/>
                              <a:gd name="T11" fmla="*/ 110 h 250"/>
                              <a:gd name="T12" fmla="*/ 20 w 50"/>
                              <a:gd name="T13" fmla="*/ 135 h 250"/>
                              <a:gd name="T14" fmla="*/ 30 w 50"/>
                              <a:gd name="T15" fmla="*/ 155 h 250"/>
                              <a:gd name="T16" fmla="*/ 45 w 50"/>
                              <a:gd name="T17" fmla="*/ 185 h 250"/>
                              <a:gd name="T18" fmla="*/ 45 w 50"/>
                              <a:gd name="T19" fmla="*/ 185 h 250"/>
                              <a:gd name="T20" fmla="*/ 50 w 50"/>
                              <a:gd name="T21" fmla="*/ 190 h 250"/>
                              <a:gd name="T22" fmla="*/ 45 w 50"/>
                              <a:gd name="T23" fmla="*/ 195 h 250"/>
                              <a:gd name="T24" fmla="*/ 30 w 50"/>
                              <a:gd name="T25" fmla="*/ 215 h 250"/>
                              <a:gd name="T26" fmla="*/ 0 w 50"/>
                              <a:gd name="T27" fmla="*/ 235 h 250"/>
                              <a:gd name="T28" fmla="*/ 50 w 50"/>
                              <a:gd name="T29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50" y="0"/>
                                </a:moveTo>
                                <a:lnTo>
                                  <a:pt x="50" y="0"/>
                                </a:lnTo>
                                <a:lnTo>
                                  <a:pt x="25" y="25"/>
                                </a:lnTo>
                                <a:lnTo>
                                  <a:pt x="10" y="50"/>
                                </a:lnTo>
                                <a:lnTo>
                                  <a:pt x="10" y="80"/>
                                </a:lnTo>
                                <a:lnTo>
                                  <a:pt x="10" y="110"/>
                                </a:lnTo>
                                <a:lnTo>
                                  <a:pt x="20" y="135"/>
                                </a:lnTo>
                                <a:lnTo>
                                  <a:pt x="30" y="155"/>
                                </a:lnTo>
                                <a:lnTo>
                                  <a:pt x="45" y="185"/>
                                </a:lnTo>
                                <a:lnTo>
                                  <a:pt x="50" y="190"/>
                                </a:lnTo>
                                <a:lnTo>
                                  <a:pt x="45" y="195"/>
                                </a:lnTo>
                                <a:lnTo>
                                  <a:pt x="30" y="215"/>
                                </a:lnTo>
                                <a:lnTo>
                                  <a:pt x="0" y="235"/>
                                </a:lnTo>
                                <a:lnTo>
                                  <a:pt x="50" y="2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92"/>
                        <wps:cNvSpPr>
                          <a:spLocks/>
                        </wps:cNvSpPr>
                        <wps:spPr bwMode="auto">
                          <a:xfrm>
                            <a:off x="1748" y="8937"/>
                            <a:ext cx="439" cy="245"/>
                          </a:xfrm>
                          <a:custGeom>
                            <a:avLst/>
                            <a:gdLst>
                              <a:gd name="T0" fmla="*/ 220 w 439"/>
                              <a:gd name="T1" fmla="*/ 0 h 245"/>
                              <a:gd name="T2" fmla="*/ 220 w 439"/>
                              <a:gd name="T3" fmla="*/ 0 h 245"/>
                              <a:gd name="T4" fmla="*/ 135 w 439"/>
                              <a:gd name="T5" fmla="*/ 5 h 245"/>
                              <a:gd name="T6" fmla="*/ 100 w 439"/>
                              <a:gd name="T7" fmla="*/ 10 h 245"/>
                              <a:gd name="T8" fmla="*/ 65 w 439"/>
                              <a:gd name="T9" fmla="*/ 15 h 245"/>
                              <a:gd name="T10" fmla="*/ 40 w 439"/>
                              <a:gd name="T11" fmla="*/ 30 h 245"/>
                              <a:gd name="T12" fmla="*/ 20 w 439"/>
                              <a:gd name="T13" fmla="*/ 45 h 245"/>
                              <a:gd name="T14" fmla="*/ 5 w 439"/>
                              <a:gd name="T15" fmla="*/ 65 h 245"/>
                              <a:gd name="T16" fmla="*/ 0 w 439"/>
                              <a:gd name="T17" fmla="*/ 95 h 245"/>
                              <a:gd name="T18" fmla="*/ 0 w 439"/>
                              <a:gd name="T19" fmla="*/ 95 h 245"/>
                              <a:gd name="T20" fmla="*/ 5 w 439"/>
                              <a:gd name="T21" fmla="*/ 125 h 245"/>
                              <a:gd name="T22" fmla="*/ 15 w 439"/>
                              <a:gd name="T23" fmla="*/ 150 h 245"/>
                              <a:gd name="T24" fmla="*/ 35 w 439"/>
                              <a:gd name="T25" fmla="*/ 175 h 245"/>
                              <a:gd name="T26" fmla="*/ 65 w 439"/>
                              <a:gd name="T27" fmla="*/ 200 h 245"/>
                              <a:gd name="T28" fmla="*/ 95 w 439"/>
                              <a:gd name="T29" fmla="*/ 220 h 245"/>
                              <a:gd name="T30" fmla="*/ 135 w 439"/>
                              <a:gd name="T31" fmla="*/ 230 h 245"/>
                              <a:gd name="T32" fmla="*/ 175 w 439"/>
                              <a:gd name="T33" fmla="*/ 240 h 245"/>
                              <a:gd name="T34" fmla="*/ 220 w 439"/>
                              <a:gd name="T35" fmla="*/ 245 h 245"/>
                              <a:gd name="T36" fmla="*/ 220 w 439"/>
                              <a:gd name="T37" fmla="*/ 245 h 245"/>
                              <a:gd name="T38" fmla="*/ 265 w 439"/>
                              <a:gd name="T39" fmla="*/ 240 h 245"/>
                              <a:gd name="T40" fmla="*/ 305 w 439"/>
                              <a:gd name="T41" fmla="*/ 230 h 245"/>
                              <a:gd name="T42" fmla="*/ 340 w 439"/>
                              <a:gd name="T43" fmla="*/ 220 h 245"/>
                              <a:gd name="T44" fmla="*/ 374 w 439"/>
                              <a:gd name="T45" fmla="*/ 200 h 245"/>
                              <a:gd name="T46" fmla="*/ 399 w 439"/>
                              <a:gd name="T47" fmla="*/ 175 h 245"/>
                              <a:gd name="T48" fmla="*/ 419 w 439"/>
                              <a:gd name="T49" fmla="*/ 150 h 245"/>
                              <a:gd name="T50" fmla="*/ 429 w 439"/>
                              <a:gd name="T51" fmla="*/ 125 h 245"/>
                              <a:gd name="T52" fmla="*/ 439 w 439"/>
                              <a:gd name="T53" fmla="*/ 95 h 245"/>
                              <a:gd name="T54" fmla="*/ 439 w 439"/>
                              <a:gd name="T55" fmla="*/ 95 h 245"/>
                              <a:gd name="T56" fmla="*/ 434 w 439"/>
                              <a:gd name="T57" fmla="*/ 65 h 245"/>
                              <a:gd name="T58" fmla="*/ 419 w 439"/>
                              <a:gd name="T59" fmla="*/ 45 h 245"/>
                              <a:gd name="T60" fmla="*/ 399 w 439"/>
                              <a:gd name="T61" fmla="*/ 30 h 245"/>
                              <a:gd name="T62" fmla="*/ 374 w 439"/>
                              <a:gd name="T63" fmla="*/ 15 h 245"/>
                              <a:gd name="T64" fmla="*/ 340 w 439"/>
                              <a:gd name="T65" fmla="*/ 10 h 245"/>
                              <a:gd name="T66" fmla="*/ 305 w 439"/>
                              <a:gd name="T67" fmla="*/ 5 h 245"/>
                              <a:gd name="T68" fmla="*/ 220 w 439"/>
                              <a:gd name="T69" fmla="*/ 0 h 245"/>
                              <a:gd name="T70" fmla="*/ 220 w 439"/>
                              <a:gd name="T71" fmla="*/ 0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9" h="245">
                                <a:moveTo>
                                  <a:pt x="220" y="0"/>
                                </a:moveTo>
                                <a:lnTo>
                                  <a:pt x="220" y="0"/>
                                </a:lnTo>
                                <a:lnTo>
                                  <a:pt x="135" y="5"/>
                                </a:lnTo>
                                <a:lnTo>
                                  <a:pt x="100" y="10"/>
                                </a:lnTo>
                                <a:lnTo>
                                  <a:pt x="65" y="15"/>
                                </a:lnTo>
                                <a:lnTo>
                                  <a:pt x="40" y="30"/>
                                </a:lnTo>
                                <a:lnTo>
                                  <a:pt x="20" y="45"/>
                                </a:lnTo>
                                <a:lnTo>
                                  <a:pt x="5" y="65"/>
                                </a:lnTo>
                                <a:lnTo>
                                  <a:pt x="0" y="95"/>
                                </a:lnTo>
                                <a:lnTo>
                                  <a:pt x="5" y="125"/>
                                </a:lnTo>
                                <a:lnTo>
                                  <a:pt x="15" y="150"/>
                                </a:lnTo>
                                <a:lnTo>
                                  <a:pt x="35" y="175"/>
                                </a:lnTo>
                                <a:lnTo>
                                  <a:pt x="65" y="200"/>
                                </a:lnTo>
                                <a:lnTo>
                                  <a:pt x="95" y="220"/>
                                </a:lnTo>
                                <a:lnTo>
                                  <a:pt x="135" y="230"/>
                                </a:lnTo>
                                <a:lnTo>
                                  <a:pt x="175" y="240"/>
                                </a:lnTo>
                                <a:lnTo>
                                  <a:pt x="220" y="245"/>
                                </a:lnTo>
                                <a:lnTo>
                                  <a:pt x="265" y="240"/>
                                </a:lnTo>
                                <a:lnTo>
                                  <a:pt x="305" y="230"/>
                                </a:lnTo>
                                <a:lnTo>
                                  <a:pt x="340" y="220"/>
                                </a:lnTo>
                                <a:lnTo>
                                  <a:pt x="374" y="200"/>
                                </a:lnTo>
                                <a:lnTo>
                                  <a:pt x="399" y="175"/>
                                </a:lnTo>
                                <a:lnTo>
                                  <a:pt x="419" y="150"/>
                                </a:lnTo>
                                <a:lnTo>
                                  <a:pt x="429" y="125"/>
                                </a:lnTo>
                                <a:lnTo>
                                  <a:pt x="439" y="95"/>
                                </a:lnTo>
                                <a:lnTo>
                                  <a:pt x="434" y="65"/>
                                </a:lnTo>
                                <a:lnTo>
                                  <a:pt x="419" y="45"/>
                                </a:lnTo>
                                <a:lnTo>
                                  <a:pt x="399" y="30"/>
                                </a:lnTo>
                                <a:lnTo>
                                  <a:pt x="374" y="15"/>
                                </a:lnTo>
                                <a:lnTo>
                                  <a:pt x="340" y="10"/>
                                </a:lnTo>
                                <a:lnTo>
                                  <a:pt x="305" y="5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93"/>
                        <wps:cNvSpPr>
                          <a:spLocks/>
                        </wps:cNvSpPr>
                        <wps:spPr bwMode="auto">
                          <a:xfrm>
                            <a:off x="1818" y="8937"/>
                            <a:ext cx="299" cy="195"/>
                          </a:xfrm>
                          <a:custGeom>
                            <a:avLst/>
                            <a:gdLst>
                              <a:gd name="T0" fmla="*/ 150 w 299"/>
                              <a:gd name="T1" fmla="*/ 0 h 195"/>
                              <a:gd name="T2" fmla="*/ 150 w 299"/>
                              <a:gd name="T3" fmla="*/ 0 h 195"/>
                              <a:gd name="T4" fmla="*/ 120 w 299"/>
                              <a:gd name="T5" fmla="*/ 0 h 195"/>
                              <a:gd name="T6" fmla="*/ 90 w 299"/>
                              <a:gd name="T7" fmla="*/ 5 h 195"/>
                              <a:gd name="T8" fmla="*/ 65 w 299"/>
                              <a:gd name="T9" fmla="*/ 15 h 195"/>
                              <a:gd name="T10" fmla="*/ 45 w 299"/>
                              <a:gd name="T11" fmla="*/ 25 h 195"/>
                              <a:gd name="T12" fmla="*/ 25 w 299"/>
                              <a:gd name="T13" fmla="*/ 40 h 195"/>
                              <a:gd name="T14" fmla="*/ 15 w 299"/>
                              <a:gd name="T15" fmla="*/ 55 h 195"/>
                              <a:gd name="T16" fmla="*/ 5 w 299"/>
                              <a:gd name="T17" fmla="*/ 75 h 195"/>
                              <a:gd name="T18" fmla="*/ 0 w 299"/>
                              <a:gd name="T19" fmla="*/ 95 h 195"/>
                              <a:gd name="T20" fmla="*/ 0 w 299"/>
                              <a:gd name="T21" fmla="*/ 95 h 195"/>
                              <a:gd name="T22" fmla="*/ 0 w 299"/>
                              <a:gd name="T23" fmla="*/ 115 h 195"/>
                              <a:gd name="T24" fmla="*/ 10 w 299"/>
                              <a:gd name="T25" fmla="*/ 135 h 195"/>
                              <a:gd name="T26" fmla="*/ 25 w 299"/>
                              <a:gd name="T27" fmla="*/ 150 h 195"/>
                              <a:gd name="T28" fmla="*/ 40 w 299"/>
                              <a:gd name="T29" fmla="*/ 165 h 195"/>
                              <a:gd name="T30" fmla="*/ 65 w 299"/>
                              <a:gd name="T31" fmla="*/ 180 h 195"/>
                              <a:gd name="T32" fmla="*/ 90 w 299"/>
                              <a:gd name="T33" fmla="*/ 190 h 195"/>
                              <a:gd name="T34" fmla="*/ 120 w 299"/>
                              <a:gd name="T35" fmla="*/ 195 h 195"/>
                              <a:gd name="T36" fmla="*/ 150 w 299"/>
                              <a:gd name="T37" fmla="*/ 195 h 195"/>
                              <a:gd name="T38" fmla="*/ 150 w 299"/>
                              <a:gd name="T39" fmla="*/ 195 h 195"/>
                              <a:gd name="T40" fmla="*/ 180 w 299"/>
                              <a:gd name="T41" fmla="*/ 195 h 195"/>
                              <a:gd name="T42" fmla="*/ 205 w 299"/>
                              <a:gd name="T43" fmla="*/ 190 h 195"/>
                              <a:gd name="T44" fmla="*/ 235 w 299"/>
                              <a:gd name="T45" fmla="*/ 180 h 195"/>
                              <a:gd name="T46" fmla="*/ 255 w 299"/>
                              <a:gd name="T47" fmla="*/ 165 h 195"/>
                              <a:gd name="T48" fmla="*/ 275 w 299"/>
                              <a:gd name="T49" fmla="*/ 150 h 195"/>
                              <a:gd name="T50" fmla="*/ 285 w 299"/>
                              <a:gd name="T51" fmla="*/ 135 h 195"/>
                              <a:gd name="T52" fmla="*/ 294 w 299"/>
                              <a:gd name="T53" fmla="*/ 115 h 195"/>
                              <a:gd name="T54" fmla="*/ 299 w 299"/>
                              <a:gd name="T55" fmla="*/ 95 h 195"/>
                              <a:gd name="T56" fmla="*/ 299 w 299"/>
                              <a:gd name="T57" fmla="*/ 95 h 195"/>
                              <a:gd name="T58" fmla="*/ 294 w 299"/>
                              <a:gd name="T59" fmla="*/ 75 h 195"/>
                              <a:gd name="T60" fmla="*/ 289 w 299"/>
                              <a:gd name="T61" fmla="*/ 55 h 195"/>
                              <a:gd name="T62" fmla="*/ 275 w 299"/>
                              <a:gd name="T63" fmla="*/ 40 h 195"/>
                              <a:gd name="T64" fmla="*/ 255 w 299"/>
                              <a:gd name="T65" fmla="*/ 25 h 195"/>
                              <a:gd name="T66" fmla="*/ 235 w 299"/>
                              <a:gd name="T67" fmla="*/ 15 h 195"/>
                              <a:gd name="T68" fmla="*/ 210 w 299"/>
                              <a:gd name="T69" fmla="*/ 5 h 195"/>
                              <a:gd name="T70" fmla="*/ 180 w 299"/>
                              <a:gd name="T71" fmla="*/ 0 h 195"/>
                              <a:gd name="T72" fmla="*/ 150 w 299"/>
                              <a:gd name="T73" fmla="*/ 0 h 195"/>
                              <a:gd name="T74" fmla="*/ 150 w 299"/>
                              <a:gd name="T75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99" h="195">
                                <a:moveTo>
                                  <a:pt x="150" y="0"/>
                                </a:moveTo>
                                <a:lnTo>
                                  <a:pt x="150" y="0"/>
                                </a:lnTo>
                                <a:lnTo>
                                  <a:pt x="120" y="0"/>
                                </a:lnTo>
                                <a:lnTo>
                                  <a:pt x="90" y="5"/>
                                </a:lnTo>
                                <a:lnTo>
                                  <a:pt x="65" y="15"/>
                                </a:lnTo>
                                <a:lnTo>
                                  <a:pt x="45" y="25"/>
                                </a:lnTo>
                                <a:lnTo>
                                  <a:pt x="25" y="40"/>
                                </a:lnTo>
                                <a:lnTo>
                                  <a:pt x="15" y="55"/>
                                </a:lnTo>
                                <a:lnTo>
                                  <a:pt x="5" y="75"/>
                                </a:lnTo>
                                <a:lnTo>
                                  <a:pt x="0" y="95"/>
                                </a:lnTo>
                                <a:lnTo>
                                  <a:pt x="0" y="115"/>
                                </a:lnTo>
                                <a:lnTo>
                                  <a:pt x="10" y="135"/>
                                </a:lnTo>
                                <a:lnTo>
                                  <a:pt x="25" y="150"/>
                                </a:lnTo>
                                <a:lnTo>
                                  <a:pt x="40" y="165"/>
                                </a:lnTo>
                                <a:lnTo>
                                  <a:pt x="65" y="180"/>
                                </a:lnTo>
                                <a:lnTo>
                                  <a:pt x="90" y="190"/>
                                </a:lnTo>
                                <a:lnTo>
                                  <a:pt x="120" y="195"/>
                                </a:lnTo>
                                <a:lnTo>
                                  <a:pt x="150" y="195"/>
                                </a:lnTo>
                                <a:lnTo>
                                  <a:pt x="180" y="195"/>
                                </a:lnTo>
                                <a:lnTo>
                                  <a:pt x="205" y="190"/>
                                </a:lnTo>
                                <a:lnTo>
                                  <a:pt x="235" y="180"/>
                                </a:lnTo>
                                <a:lnTo>
                                  <a:pt x="255" y="165"/>
                                </a:lnTo>
                                <a:lnTo>
                                  <a:pt x="275" y="150"/>
                                </a:lnTo>
                                <a:lnTo>
                                  <a:pt x="285" y="135"/>
                                </a:lnTo>
                                <a:lnTo>
                                  <a:pt x="294" y="115"/>
                                </a:lnTo>
                                <a:lnTo>
                                  <a:pt x="299" y="95"/>
                                </a:lnTo>
                                <a:lnTo>
                                  <a:pt x="294" y="75"/>
                                </a:lnTo>
                                <a:lnTo>
                                  <a:pt x="289" y="55"/>
                                </a:lnTo>
                                <a:lnTo>
                                  <a:pt x="275" y="40"/>
                                </a:lnTo>
                                <a:lnTo>
                                  <a:pt x="255" y="25"/>
                                </a:lnTo>
                                <a:lnTo>
                                  <a:pt x="235" y="15"/>
                                </a:lnTo>
                                <a:lnTo>
                                  <a:pt x="210" y="5"/>
                                </a:lnTo>
                                <a:lnTo>
                                  <a:pt x="180" y="0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94"/>
                        <wps:cNvSpPr>
                          <a:spLocks/>
                        </wps:cNvSpPr>
                        <wps:spPr bwMode="auto">
                          <a:xfrm>
                            <a:off x="1863" y="8937"/>
                            <a:ext cx="210" cy="165"/>
                          </a:xfrm>
                          <a:custGeom>
                            <a:avLst/>
                            <a:gdLst>
                              <a:gd name="T0" fmla="*/ 105 w 210"/>
                              <a:gd name="T1" fmla="*/ 0 h 165"/>
                              <a:gd name="T2" fmla="*/ 105 w 210"/>
                              <a:gd name="T3" fmla="*/ 0 h 165"/>
                              <a:gd name="T4" fmla="*/ 85 w 210"/>
                              <a:gd name="T5" fmla="*/ 5 h 165"/>
                              <a:gd name="T6" fmla="*/ 65 w 210"/>
                              <a:gd name="T7" fmla="*/ 10 h 165"/>
                              <a:gd name="T8" fmla="*/ 45 w 210"/>
                              <a:gd name="T9" fmla="*/ 20 h 165"/>
                              <a:gd name="T10" fmla="*/ 30 w 210"/>
                              <a:gd name="T11" fmla="*/ 30 h 165"/>
                              <a:gd name="T12" fmla="*/ 20 w 210"/>
                              <a:gd name="T13" fmla="*/ 45 h 165"/>
                              <a:gd name="T14" fmla="*/ 10 w 210"/>
                              <a:gd name="T15" fmla="*/ 65 h 165"/>
                              <a:gd name="T16" fmla="*/ 5 w 210"/>
                              <a:gd name="T17" fmla="*/ 80 h 165"/>
                              <a:gd name="T18" fmla="*/ 0 w 210"/>
                              <a:gd name="T19" fmla="*/ 95 h 165"/>
                              <a:gd name="T20" fmla="*/ 0 w 210"/>
                              <a:gd name="T21" fmla="*/ 95 h 165"/>
                              <a:gd name="T22" fmla="*/ 0 w 210"/>
                              <a:gd name="T23" fmla="*/ 110 h 165"/>
                              <a:gd name="T24" fmla="*/ 5 w 210"/>
                              <a:gd name="T25" fmla="*/ 120 h 165"/>
                              <a:gd name="T26" fmla="*/ 15 w 210"/>
                              <a:gd name="T27" fmla="*/ 135 h 165"/>
                              <a:gd name="T28" fmla="*/ 30 w 210"/>
                              <a:gd name="T29" fmla="*/ 145 h 165"/>
                              <a:gd name="T30" fmla="*/ 65 w 210"/>
                              <a:gd name="T31" fmla="*/ 160 h 165"/>
                              <a:gd name="T32" fmla="*/ 105 w 210"/>
                              <a:gd name="T33" fmla="*/ 165 h 165"/>
                              <a:gd name="T34" fmla="*/ 105 w 210"/>
                              <a:gd name="T35" fmla="*/ 165 h 165"/>
                              <a:gd name="T36" fmla="*/ 145 w 210"/>
                              <a:gd name="T37" fmla="*/ 160 h 165"/>
                              <a:gd name="T38" fmla="*/ 180 w 210"/>
                              <a:gd name="T39" fmla="*/ 145 h 165"/>
                              <a:gd name="T40" fmla="*/ 190 w 210"/>
                              <a:gd name="T41" fmla="*/ 135 h 165"/>
                              <a:gd name="T42" fmla="*/ 200 w 210"/>
                              <a:gd name="T43" fmla="*/ 120 h 165"/>
                              <a:gd name="T44" fmla="*/ 205 w 210"/>
                              <a:gd name="T45" fmla="*/ 110 h 165"/>
                              <a:gd name="T46" fmla="*/ 210 w 210"/>
                              <a:gd name="T47" fmla="*/ 95 h 165"/>
                              <a:gd name="T48" fmla="*/ 210 w 210"/>
                              <a:gd name="T49" fmla="*/ 95 h 165"/>
                              <a:gd name="T50" fmla="*/ 210 w 210"/>
                              <a:gd name="T51" fmla="*/ 80 h 165"/>
                              <a:gd name="T52" fmla="*/ 200 w 210"/>
                              <a:gd name="T53" fmla="*/ 65 h 165"/>
                              <a:gd name="T54" fmla="*/ 190 w 210"/>
                              <a:gd name="T55" fmla="*/ 45 h 165"/>
                              <a:gd name="T56" fmla="*/ 180 w 210"/>
                              <a:gd name="T57" fmla="*/ 30 h 165"/>
                              <a:gd name="T58" fmla="*/ 165 w 210"/>
                              <a:gd name="T59" fmla="*/ 20 h 165"/>
                              <a:gd name="T60" fmla="*/ 145 w 210"/>
                              <a:gd name="T61" fmla="*/ 10 h 165"/>
                              <a:gd name="T62" fmla="*/ 125 w 210"/>
                              <a:gd name="T63" fmla="*/ 5 h 165"/>
                              <a:gd name="T64" fmla="*/ 105 w 210"/>
                              <a:gd name="T65" fmla="*/ 0 h 165"/>
                              <a:gd name="T66" fmla="*/ 105 w 210"/>
                              <a:gd name="T67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0" h="165">
                                <a:moveTo>
                                  <a:pt x="105" y="0"/>
                                </a:moveTo>
                                <a:lnTo>
                                  <a:pt x="105" y="0"/>
                                </a:lnTo>
                                <a:lnTo>
                                  <a:pt x="85" y="5"/>
                                </a:lnTo>
                                <a:lnTo>
                                  <a:pt x="65" y="10"/>
                                </a:lnTo>
                                <a:lnTo>
                                  <a:pt x="45" y="20"/>
                                </a:lnTo>
                                <a:lnTo>
                                  <a:pt x="30" y="30"/>
                                </a:lnTo>
                                <a:lnTo>
                                  <a:pt x="20" y="45"/>
                                </a:lnTo>
                                <a:lnTo>
                                  <a:pt x="10" y="65"/>
                                </a:lnTo>
                                <a:lnTo>
                                  <a:pt x="5" y="80"/>
                                </a:lnTo>
                                <a:lnTo>
                                  <a:pt x="0" y="95"/>
                                </a:lnTo>
                                <a:lnTo>
                                  <a:pt x="0" y="110"/>
                                </a:lnTo>
                                <a:lnTo>
                                  <a:pt x="5" y="120"/>
                                </a:lnTo>
                                <a:lnTo>
                                  <a:pt x="15" y="135"/>
                                </a:lnTo>
                                <a:lnTo>
                                  <a:pt x="30" y="145"/>
                                </a:lnTo>
                                <a:lnTo>
                                  <a:pt x="65" y="160"/>
                                </a:lnTo>
                                <a:lnTo>
                                  <a:pt x="105" y="165"/>
                                </a:lnTo>
                                <a:lnTo>
                                  <a:pt x="145" y="160"/>
                                </a:lnTo>
                                <a:lnTo>
                                  <a:pt x="180" y="145"/>
                                </a:lnTo>
                                <a:lnTo>
                                  <a:pt x="190" y="135"/>
                                </a:lnTo>
                                <a:lnTo>
                                  <a:pt x="200" y="120"/>
                                </a:lnTo>
                                <a:lnTo>
                                  <a:pt x="205" y="110"/>
                                </a:lnTo>
                                <a:lnTo>
                                  <a:pt x="210" y="95"/>
                                </a:lnTo>
                                <a:lnTo>
                                  <a:pt x="210" y="80"/>
                                </a:lnTo>
                                <a:lnTo>
                                  <a:pt x="200" y="65"/>
                                </a:lnTo>
                                <a:lnTo>
                                  <a:pt x="190" y="45"/>
                                </a:lnTo>
                                <a:lnTo>
                                  <a:pt x="180" y="30"/>
                                </a:lnTo>
                                <a:lnTo>
                                  <a:pt x="165" y="20"/>
                                </a:lnTo>
                                <a:lnTo>
                                  <a:pt x="145" y="10"/>
                                </a:lnTo>
                                <a:lnTo>
                                  <a:pt x="125" y="5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95"/>
                        <wps:cNvSpPr>
                          <a:spLocks/>
                        </wps:cNvSpPr>
                        <wps:spPr bwMode="auto">
                          <a:xfrm>
                            <a:off x="1893" y="8937"/>
                            <a:ext cx="150" cy="145"/>
                          </a:xfrm>
                          <a:custGeom>
                            <a:avLst/>
                            <a:gdLst>
                              <a:gd name="T0" fmla="*/ 75 w 150"/>
                              <a:gd name="T1" fmla="*/ 0 h 145"/>
                              <a:gd name="T2" fmla="*/ 75 w 150"/>
                              <a:gd name="T3" fmla="*/ 0 h 145"/>
                              <a:gd name="T4" fmla="*/ 60 w 150"/>
                              <a:gd name="T5" fmla="*/ 5 h 145"/>
                              <a:gd name="T6" fmla="*/ 45 w 150"/>
                              <a:gd name="T7" fmla="*/ 10 h 145"/>
                              <a:gd name="T8" fmla="*/ 35 w 150"/>
                              <a:gd name="T9" fmla="*/ 25 h 145"/>
                              <a:gd name="T10" fmla="*/ 25 w 150"/>
                              <a:gd name="T11" fmla="*/ 35 h 145"/>
                              <a:gd name="T12" fmla="*/ 10 w 150"/>
                              <a:gd name="T13" fmla="*/ 70 h 145"/>
                              <a:gd name="T14" fmla="*/ 0 w 150"/>
                              <a:gd name="T15" fmla="*/ 95 h 145"/>
                              <a:gd name="T16" fmla="*/ 0 w 150"/>
                              <a:gd name="T17" fmla="*/ 95 h 145"/>
                              <a:gd name="T18" fmla="*/ 0 w 150"/>
                              <a:gd name="T19" fmla="*/ 105 h 145"/>
                              <a:gd name="T20" fmla="*/ 5 w 150"/>
                              <a:gd name="T21" fmla="*/ 115 h 145"/>
                              <a:gd name="T22" fmla="*/ 20 w 150"/>
                              <a:gd name="T23" fmla="*/ 130 h 145"/>
                              <a:gd name="T24" fmla="*/ 45 w 150"/>
                              <a:gd name="T25" fmla="*/ 140 h 145"/>
                              <a:gd name="T26" fmla="*/ 75 w 150"/>
                              <a:gd name="T27" fmla="*/ 145 h 145"/>
                              <a:gd name="T28" fmla="*/ 75 w 150"/>
                              <a:gd name="T29" fmla="*/ 145 h 145"/>
                              <a:gd name="T30" fmla="*/ 105 w 150"/>
                              <a:gd name="T31" fmla="*/ 140 h 145"/>
                              <a:gd name="T32" fmla="*/ 125 w 150"/>
                              <a:gd name="T33" fmla="*/ 130 h 145"/>
                              <a:gd name="T34" fmla="*/ 140 w 150"/>
                              <a:gd name="T35" fmla="*/ 115 h 145"/>
                              <a:gd name="T36" fmla="*/ 150 w 150"/>
                              <a:gd name="T37" fmla="*/ 95 h 145"/>
                              <a:gd name="T38" fmla="*/ 150 w 150"/>
                              <a:gd name="T39" fmla="*/ 95 h 145"/>
                              <a:gd name="T40" fmla="*/ 145 w 150"/>
                              <a:gd name="T41" fmla="*/ 70 h 145"/>
                              <a:gd name="T42" fmla="*/ 130 w 150"/>
                              <a:gd name="T43" fmla="*/ 40 h 145"/>
                              <a:gd name="T44" fmla="*/ 120 w 150"/>
                              <a:gd name="T45" fmla="*/ 25 h 145"/>
                              <a:gd name="T46" fmla="*/ 105 w 150"/>
                              <a:gd name="T47" fmla="*/ 10 h 145"/>
                              <a:gd name="T48" fmla="*/ 90 w 150"/>
                              <a:gd name="T49" fmla="*/ 5 h 145"/>
                              <a:gd name="T50" fmla="*/ 75 w 150"/>
                              <a:gd name="T51" fmla="*/ 0 h 145"/>
                              <a:gd name="T52" fmla="*/ 75 w 150"/>
                              <a:gd name="T5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0" h="145">
                                <a:moveTo>
                                  <a:pt x="75" y="0"/>
                                </a:moveTo>
                                <a:lnTo>
                                  <a:pt x="75" y="0"/>
                                </a:lnTo>
                                <a:lnTo>
                                  <a:pt x="60" y="5"/>
                                </a:lnTo>
                                <a:lnTo>
                                  <a:pt x="45" y="10"/>
                                </a:lnTo>
                                <a:lnTo>
                                  <a:pt x="35" y="25"/>
                                </a:lnTo>
                                <a:lnTo>
                                  <a:pt x="25" y="35"/>
                                </a:lnTo>
                                <a:lnTo>
                                  <a:pt x="10" y="70"/>
                                </a:lnTo>
                                <a:lnTo>
                                  <a:pt x="0" y="95"/>
                                </a:lnTo>
                                <a:lnTo>
                                  <a:pt x="0" y="105"/>
                                </a:lnTo>
                                <a:lnTo>
                                  <a:pt x="5" y="115"/>
                                </a:lnTo>
                                <a:lnTo>
                                  <a:pt x="20" y="130"/>
                                </a:lnTo>
                                <a:lnTo>
                                  <a:pt x="45" y="140"/>
                                </a:lnTo>
                                <a:lnTo>
                                  <a:pt x="75" y="145"/>
                                </a:lnTo>
                                <a:lnTo>
                                  <a:pt x="105" y="140"/>
                                </a:lnTo>
                                <a:lnTo>
                                  <a:pt x="125" y="130"/>
                                </a:lnTo>
                                <a:lnTo>
                                  <a:pt x="140" y="115"/>
                                </a:lnTo>
                                <a:lnTo>
                                  <a:pt x="150" y="95"/>
                                </a:lnTo>
                                <a:lnTo>
                                  <a:pt x="145" y="70"/>
                                </a:lnTo>
                                <a:lnTo>
                                  <a:pt x="130" y="40"/>
                                </a:lnTo>
                                <a:lnTo>
                                  <a:pt x="120" y="25"/>
                                </a:lnTo>
                                <a:lnTo>
                                  <a:pt x="105" y="10"/>
                                </a:lnTo>
                                <a:lnTo>
                                  <a:pt x="90" y="5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96"/>
                        <wps:cNvSpPr>
                          <a:spLocks/>
                        </wps:cNvSpPr>
                        <wps:spPr bwMode="auto">
                          <a:xfrm>
                            <a:off x="1713" y="8917"/>
                            <a:ext cx="514" cy="20"/>
                          </a:xfrm>
                          <a:custGeom>
                            <a:avLst/>
                            <a:gdLst>
                              <a:gd name="T0" fmla="*/ 514 w 514"/>
                              <a:gd name="T1" fmla="*/ 20 h 20"/>
                              <a:gd name="T2" fmla="*/ 514 w 514"/>
                              <a:gd name="T3" fmla="*/ 20 h 20"/>
                              <a:gd name="T4" fmla="*/ 489 w 514"/>
                              <a:gd name="T5" fmla="*/ 10 h 20"/>
                              <a:gd name="T6" fmla="*/ 444 w 514"/>
                              <a:gd name="T7" fmla="*/ 0 h 20"/>
                              <a:gd name="T8" fmla="*/ 409 w 514"/>
                              <a:gd name="T9" fmla="*/ 0 h 20"/>
                              <a:gd name="T10" fmla="*/ 365 w 514"/>
                              <a:gd name="T11" fmla="*/ 0 h 20"/>
                              <a:gd name="T12" fmla="*/ 315 w 514"/>
                              <a:gd name="T13" fmla="*/ 10 h 20"/>
                              <a:gd name="T14" fmla="*/ 255 w 514"/>
                              <a:gd name="T15" fmla="*/ 20 h 20"/>
                              <a:gd name="T16" fmla="*/ 255 w 514"/>
                              <a:gd name="T17" fmla="*/ 20 h 20"/>
                              <a:gd name="T18" fmla="*/ 255 w 514"/>
                              <a:gd name="T19" fmla="*/ 20 h 20"/>
                              <a:gd name="T20" fmla="*/ 195 w 514"/>
                              <a:gd name="T21" fmla="*/ 10 h 20"/>
                              <a:gd name="T22" fmla="*/ 145 w 514"/>
                              <a:gd name="T23" fmla="*/ 5 h 20"/>
                              <a:gd name="T24" fmla="*/ 100 w 514"/>
                              <a:gd name="T25" fmla="*/ 0 h 20"/>
                              <a:gd name="T26" fmla="*/ 70 w 514"/>
                              <a:gd name="T27" fmla="*/ 0 h 20"/>
                              <a:gd name="T28" fmla="*/ 25 w 514"/>
                              <a:gd name="T29" fmla="*/ 10 h 20"/>
                              <a:gd name="T30" fmla="*/ 0 w 514"/>
                              <a:gd name="T3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14" h="20">
                                <a:moveTo>
                                  <a:pt x="514" y="20"/>
                                </a:moveTo>
                                <a:lnTo>
                                  <a:pt x="514" y="20"/>
                                </a:lnTo>
                                <a:lnTo>
                                  <a:pt x="489" y="10"/>
                                </a:lnTo>
                                <a:lnTo>
                                  <a:pt x="444" y="0"/>
                                </a:lnTo>
                                <a:lnTo>
                                  <a:pt x="409" y="0"/>
                                </a:lnTo>
                                <a:lnTo>
                                  <a:pt x="365" y="0"/>
                                </a:lnTo>
                                <a:lnTo>
                                  <a:pt x="315" y="10"/>
                                </a:lnTo>
                                <a:lnTo>
                                  <a:pt x="255" y="20"/>
                                </a:lnTo>
                                <a:lnTo>
                                  <a:pt x="195" y="10"/>
                                </a:lnTo>
                                <a:lnTo>
                                  <a:pt x="145" y="5"/>
                                </a:lnTo>
                                <a:lnTo>
                                  <a:pt x="100" y="0"/>
                                </a:lnTo>
                                <a:lnTo>
                                  <a:pt x="70" y="0"/>
                                </a:lnTo>
                                <a:lnTo>
                                  <a:pt x="25" y="1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97"/>
                        <wps:cNvSpPr>
                          <a:spLocks/>
                        </wps:cNvSpPr>
                        <wps:spPr bwMode="auto">
                          <a:xfrm>
                            <a:off x="1713" y="8892"/>
                            <a:ext cx="514" cy="45"/>
                          </a:xfrm>
                          <a:custGeom>
                            <a:avLst/>
                            <a:gdLst>
                              <a:gd name="T0" fmla="*/ 514 w 514"/>
                              <a:gd name="T1" fmla="*/ 45 h 45"/>
                              <a:gd name="T2" fmla="*/ 514 w 514"/>
                              <a:gd name="T3" fmla="*/ 45 h 45"/>
                              <a:gd name="T4" fmla="*/ 469 w 514"/>
                              <a:gd name="T5" fmla="*/ 30 h 45"/>
                              <a:gd name="T6" fmla="*/ 424 w 514"/>
                              <a:gd name="T7" fmla="*/ 20 h 45"/>
                              <a:gd name="T8" fmla="*/ 360 w 514"/>
                              <a:gd name="T9" fmla="*/ 10 h 45"/>
                              <a:gd name="T10" fmla="*/ 285 w 514"/>
                              <a:gd name="T11" fmla="*/ 0 h 45"/>
                              <a:gd name="T12" fmla="*/ 195 w 514"/>
                              <a:gd name="T13" fmla="*/ 5 h 45"/>
                              <a:gd name="T14" fmla="*/ 150 w 514"/>
                              <a:gd name="T15" fmla="*/ 10 h 45"/>
                              <a:gd name="T16" fmla="*/ 100 w 514"/>
                              <a:gd name="T17" fmla="*/ 15 h 45"/>
                              <a:gd name="T18" fmla="*/ 50 w 514"/>
                              <a:gd name="T19" fmla="*/ 30 h 45"/>
                              <a:gd name="T20" fmla="*/ 0 w 514"/>
                              <a:gd name="T21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4" h="45">
                                <a:moveTo>
                                  <a:pt x="514" y="45"/>
                                </a:moveTo>
                                <a:lnTo>
                                  <a:pt x="514" y="45"/>
                                </a:lnTo>
                                <a:lnTo>
                                  <a:pt x="469" y="30"/>
                                </a:lnTo>
                                <a:lnTo>
                                  <a:pt x="424" y="20"/>
                                </a:lnTo>
                                <a:lnTo>
                                  <a:pt x="360" y="10"/>
                                </a:lnTo>
                                <a:lnTo>
                                  <a:pt x="285" y="0"/>
                                </a:lnTo>
                                <a:lnTo>
                                  <a:pt x="195" y="5"/>
                                </a:lnTo>
                                <a:lnTo>
                                  <a:pt x="150" y="10"/>
                                </a:lnTo>
                                <a:lnTo>
                                  <a:pt x="100" y="15"/>
                                </a:lnTo>
                                <a:lnTo>
                                  <a:pt x="50" y="30"/>
                                </a:lnTo>
                                <a:lnTo>
                                  <a:pt x="0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Line 98"/>
                        <wps:cNvCnPr/>
                        <wps:spPr bwMode="auto">
                          <a:xfrm flipH="1">
                            <a:off x="1708" y="8842"/>
                            <a:ext cx="519" cy="1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Line 99"/>
                        <wps:cNvCnPr/>
                        <wps:spPr bwMode="auto">
                          <a:xfrm flipH="1">
                            <a:off x="1708" y="8812"/>
                            <a:ext cx="519" cy="1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Freeform 100"/>
                        <wps:cNvSpPr>
                          <a:spLocks/>
                        </wps:cNvSpPr>
                        <wps:spPr bwMode="auto">
                          <a:xfrm>
                            <a:off x="1189" y="8937"/>
                            <a:ext cx="50" cy="250"/>
                          </a:xfrm>
                          <a:custGeom>
                            <a:avLst/>
                            <a:gdLst>
                              <a:gd name="T0" fmla="*/ 10 w 50"/>
                              <a:gd name="T1" fmla="*/ 0 h 250"/>
                              <a:gd name="T2" fmla="*/ 10 w 50"/>
                              <a:gd name="T3" fmla="*/ 0 h 250"/>
                              <a:gd name="T4" fmla="*/ 20 w 50"/>
                              <a:gd name="T5" fmla="*/ 10 h 250"/>
                              <a:gd name="T6" fmla="*/ 30 w 50"/>
                              <a:gd name="T7" fmla="*/ 25 h 250"/>
                              <a:gd name="T8" fmla="*/ 45 w 50"/>
                              <a:gd name="T9" fmla="*/ 50 h 250"/>
                              <a:gd name="T10" fmla="*/ 45 w 50"/>
                              <a:gd name="T11" fmla="*/ 80 h 250"/>
                              <a:gd name="T12" fmla="*/ 40 w 50"/>
                              <a:gd name="T13" fmla="*/ 110 h 250"/>
                              <a:gd name="T14" fmla="*/ 35 w 50"/>
                              <a:gd name="T15" fmla="*/ 135 h 250"/>
                              <a:gd name="T16" fmla="*/ 20 w 50"/>
                              <a:gd name="T17" fmla="*/ 155 h 250"/>
                              <a:gd name="T18" fmla="*/ 0 w 50"/>
                              <a:gd name="T19" fmla="*/ 185 h 250"/>
                              <a:gd name="T20" fmla="*/ 0 w 50"/>
                              <a:gd name="T21" fmla="*/ 185 h 250"/>
                              <a:gd name="T22" fmla="*/ 0 w 50"/>
                              <a:gd name="T23" fmla="*/ 190 h 250"/>
                              <a:gd name="T24" fmla="*/ 0 w 50"/>
                              <a:gd name="T25" fmla="*/ 200 h 250"/>
                              <a:gd name="T26" fmla="*/ 20 w 50"/>
                              <a:gd name="T27" fmla="*/ 215 h 250"/>
                              <a:gd name="T28" fmla="*/ 50 w 50"/>
                              <a:gd name="T29" fmla="*/ 235 h 250"/>
                              <a:gd name="T30" fmla="*/ 0 w 50"/>
                              <a:gd name="T31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20" y="10"/>
                                </a:lnTo>
                                <a:lnTo>
                                  <a:pt x="30" y="25"/>
                                </a:lnTo>
                                <a:lnTo>
                                  <a:pt x="45" y="50"/>
                                </a:lnTo>
                                <a:lnTo>
                                  <a:pt x="45" y="80"/>
                                </a:lnTo>
                                <a:lnTo>
                                  <a:pt x="40" y="110"/>
                                </a:lnTo>
                                <a:lnTo>
                                  <a:pt x="35" y="135"/>
                                </a:lnTo>
                                <a:lnTo>
                                  <a:pt x="20" y="155"/>
                                </a:lnTo>
                                <a:lnTo>
                                  <a:pt x="0" y="185"/>
                                </a:lnTo>
                                <a:lnTo>
                                  <a:pt x="0" y="190"/>
                                </a:lnTo>
                                <a:lnTo>
                                  <a:pt x="0" y="200"/>
                                </a:lnTo>
                                <a:lnTo>
                                  <a:pt x="20" y="215"/>
                                </a:lnTo>
                                <a:lnTo>
                                  <a:pt x="50" y="235"/>
                                </a:lnTo>
                                <a:lnTo>
                                  <a:pt x="0" y="2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101"/>
                        <wps:cNvSpPr>
                          <a:spLocks/>
                        </wps:cNvSpPr>
                        <wps:spPr bwMode="auto">
                          <a:xfrm>
                            <a:off x="1658" y="8937"/>
                            <a:ext cx="50" cy="250"/>
                          </a:xfrm>
                          <a:custGeom>
                            <a:avLst/>
                            <a:gdLst>
                              <a:gd name="T0" fmla="*/ 50 w 50"/>
                              <a:gd name="T1" fmla="*/ 0 h 250"/>
                              <a:gd name="T2" fmla="*/ 50 w 50"/>
                              <a:gd name="T3" fmla="*/ 0 h 250"/>
                              <a:gd name="T4" fmla="*/ 25 w 50"/>
                              <a:gd name="T5" fmla="*/ 25 h 250"/>
                              <a:gd name="T6" fmla="*/ 15 w 50"/>
                              <a:gd name="T7" fmla="*/ 50 h 250"/>
                              <a:gd name="T8" fmla="*/ 10 w 50"/>
                              <a:gd name="T9" fmla="*/ 80 h 250"/>
                              <a:gd name="T10" fmla="*/ 10 w 50"/>
                              <a:gd name="T11" fmla="*/ 110 h 250"/>
                              <a:gd name="T12" fmla="*/ 20 w 50"/>
                              <a:gd name="T13" fmla="*/ 135 h 250"/>
                              <a:gd name="T14" fmla="*/ 30 w 50"/>
                              <a:gd name="T15" fmla="*/ 155 h 250"/>
                              <a:gd name="T16" fmla="*/ 50 w 50"/>
                              <a:gd name="T17" fmla="*/ 185 h 250"/>
                              <a:gd name="T18" fmla="*/ 50 w 50"/>
                              <a:gd name="T19" fmla="*/ 185 h 250"/>
                              <a:gd name="T20" fmla="*/ 50 w 50"/>
                              <a:gd name="T21" fmla="*/ 190 h 250"/>
                              <a:gd name="T22" fmla="*/ 50 w 50"/>
                              <a:gd name="T23" fmla="*/ 195 h 250"/>
                              <a:gd name="T24" fmla="*/ 30 w 50"/>
                              <a:gd name="T25" fmla="*/ 215 h 250"/>
                              <a:gd name="T26" fmla="*/ 0 w 50"/>
                              <a:gd name="T27" fmla="*/ 235 h 250"/>
                              <a:gd name="T28" fmla="*/ 50 w 50"/>
                              <a:gd name="T29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50" y="0"/>
                                </a:moveTo>
                                <a:lnTo>
                                  <a:pt x="50" y="0"/>
                                </a:lnTo>
                                <a:lnTo>
                                  <a:pt x="25" y="25"/>
                                </a:lnTo>
                                <a:lnTo>
                                  <a:pt x="15" y="50"/>
                                </a:lnTo>
                                <a:lnTo>
                                  <a:pt x="10" y="80"/>
                                </a:lnTo>
                                <a:lnTo>
                                  <a:pt x="10" y="110"/>
                                </a:lnTo>
                                <a:lnTo>
                                  <a:pt x="20" y="135"/>
                                </a:lnTo>
                                <a:lnTo>
                                  <a:pt x="30" y="155"/>
                                </a:lnTo>
                                <a:lnTo>
                                  <a:pt x="50" y="185"/>
                                </a:lnTo>
                                <a:lnTo>
                                  <a:pt x="50" y="190"/>
                                </a:lnTo>
                                <a:lnTo>
                                  <a:pt x="50" y="195"/>
                                </a:lnTo>
                                <a:lnTo>
                                  <a:pt x="30" y="215"/>
                                </a:lnTo>
                                <a:lnTo>
                                  <a:pt x="0" y="235"/>
                                </a:lnTo>
                                <a:lnTo>
                                  <a:pt x="50" y="2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102"/>
                        <wps:cNvSpPr>
                          <a:spLocks/>
                        </wps:cNvSpPr>
                        <wps:spPr bwMode="auto">
                          <a:xfrm>
                            <a:off x="1234" y="8937"/>
                            <a:ext cx="434" cy="245"/>
                          </a:xfrm>
                          <a:custGeom>
                            <a:avLst/>
                            <a:gdLst>
                              <a:gd name="T0" fmla="*/ 214 w 434"/>
                              <a:gd name="T1" fmla="*/ 0 h 245"/>
                              <a:gd name="T2" fmla="*/ 214 w 434"/>
                              <a:gd name="T3" fmla="*/ 0 h 245"/>
                              <a:gd name="T4" fmla="*/ 129 w 434"/>
                              <a:gd name="T5" fmla="*/ 5 h 245"/>
                              <a:gd name="T6" fmla="*/ 94 w 434"/>
                              <a:gd name="T7" fmla="*/ 10 h 245"/>
                              <a:gd name="T8" fmla="*/ 64 w 434"/>
                              <a:gd name="T9" fmla="*/ 15 h 245"/>
                              <a:gd name="T10" fmla="*/ 34 w 434"/>
                              <a:gd name="T11" fmla="*/ 30 h 245"/>
                              <a:gd name="T12" fmla="*/ 15 w 434"/>
                              <a:gd name="T13" fmla="*/ 45 h 245"/>
                              <a:gd name="T14" fmla="*/ 5 w 434"/>
                              <a:gd name="T15" fmla="*/ 65 h 245"/>
                              <a:gd name="T16" fmla="*/ 0 w 434"/>
                              <a:gd name="T17" fmla="*/ 95 h 245"/>
                              <a:gd name="T18" fmla="*/ 0 w 434"/>
                              <a:gd name="T19" fmla="*/ 95 h 245"/>
                              <a:gd name="T20" fmla="*/ 0 w 434"/>
                              <a:gd name="T21" fmla="*/ 125 h 245"/>
                              <a:gd name="T22" fmla="*/ 15 w 434"/>
                              <a:gd name="T23" fmla="*/ 150 h 245"/>
                              <a:gd name="T24" fmla="*/ 34 w 434"/>
                              <a:gd name="T25" fmla="*/ 175 h 245"/>
                              <a:gd name="T26" fmla="*/ 59 w 434"/>
                              <a:gd name="T27" fmla="*/ 200 h 245"/>
                              <a:gd name="T28" fmla="*/ 89 w 434"/>
                              <a:gd name="T29" fmla="*/ 220 h 245"/>
                              <a:gd name="T30" fmla="*/ 129 w 434"/>
                              <a:gd name="T31" fmla="*/ 230 h 245"/>
                              <a:gd name="T32" fmla="*/ 169 w 434"/>
                              <a:gd name="T33" fmla="*/ 240 h 245"/>
                              <a:gd name="T34" fmla="*/ 214 w 434"/>
                              <a:gd name="T35" fmla="*/ 245 h 245"/>
                              <a:gd name="T36" fmla="*/ 214 w 434"/>
                              <a:gd name="T37" fmla="*/ 245 h 245"/>
                              <a:gd name="T38" fmla="*/ 259 w 434"/>
                              <a:gd name="T39" fmla="*/ 240 h 245"/>
                              <a:gd name="T40" fmla="*/ 299 w 434"/>
                              <a:gd name="T41" fmla="*/ 230 h 245"/>
                              <a:gd name="T42" fmla="*/ 334 w 434"/>
                              <a:gd name="T43" fmla="*/ 220 h 245"/>
                              <a:gd name="T44" fmla="*/ 369 w 434"/>
                              <a:gd name="T45" fmla="*/ 200 h 245"/>
                              <a:gd name="T46" fmla="*/ 394 w 434"/>
                              <a:gd name="T47" fmla="*/ 175 h 245"/>
                              <a:gd name="T48" fmla="*/ 414 w 434"/>
                              <a:gd name="T49" fmla="*/ 150 h 245"/>
                              <a:gd name="T50" fmla="*/ 429 w 434"/>
                              <a:gd name="T51" fmla="*/ 125 h 245"/>
                              <a:gd name="T52" fmla="*/ 434 w 434"/>
                              <a:gd name="T53" fmla="*/ 95 h 245"/>
                              <a:gd name="T54" fmla="*/ 434 w 434"/>
                              <a:gd name="T55" fmla="*/ 95 h 245"/>
                              <a:gd name="T56" fmla="*/ 429 w 434"/>
                              <a:gd name="T57" fmla="*/ 65 h 245"/>
                              <a:gd name="T58" fmla="*/ 419 w 434"/>
                              <a:gd name="T59" fmla="*/ 45 h 245"/>
                              <a:gd name="T60" fmla="*/ 394 w 434"/>
                              <a:gd name="T61" fmla="*/ 30 h 245"/>
                              <a:gd name="T62" fmla="*/ 369 w 434"/>
                              <a:gd name="T63" fmla="*/ 15 h 245"/>
                              <a:gd name="T64" fmla="*/ 339 w 434"/>
                              <a:gd name="T65" fmla="*/ 10 h 245"/>
                              <a:gd name="T66" fmla="*/ 299 w 434"/>
                              <a:gd name="T67" fmla="*/ 5 h 245"/>
                              <a:gd name="T68" fmla="*/ 214 w 434"/>
                              <a:gd name="T69" fmla="*/ 0 h 245"/>
                              <a:gd name="T70" fmla="*/ 214 w 434"/>
                              <a:gd name="T71" fmla="*/ 0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4" h="245">
                                <a:moveTo>
                                  <a:pt x="214" y="0"/>
                                </a:moveTo>
                                <a:lnTo>
                                  <a:pt x="214" y="0"/>
                                </a:lnTo>
                                <a:lnTo>
                                  <a:pt x="129" y="5"/>
                                </a:lnTo>
                                <a:lnTo>
                                  <a:pt x="94" y="10"/>
                                </a:lnTo>
                                <a:lnTo>
                                  <a:pt x="64" y="15"/>
                                </a:lnTo>
                                <a:lnTo>
                                  <a:pt x="34" y="30"/>
                                </a:lnTo>
                                <a:lnTo>
                                  <a:pt x="15" y="45"/>
                                </a:lnTo>
                                <a:lnTo>
                                  <a:pt x="5" y="65"/>
                                </a:lnTo>
                                <a:lnTo>
                                  <a:pt x="0" y="95"/>
                                </a:lnTo>
                                <a:lnTo>
                                  <a:pt x="0" y="125"/>
                                </a:lnTo>
                                <a:lnTo>
                                  <a:pt x="15" y="150"/>
                                </a:lnTo>
                                <a:lnTo>
                                  <a:pt x="34" y="175"/>
                                </a:lnTo>
                                <a:lnTo>
                                  <a:pt x="59" y="200"/>
                                </a:lnTo>
                                <a:lnTo>
                                  <a:pt x="89" y="220"/>
                                </a:lnTo>
                                <a:lnTo>
                                  <a:pt x="129" y="230"/>
                                </a:lnTo>
                                <a:lnTo>
                                  <a:pt x="169" y="240"/>
                                </a:lnTo>
                                <a:lnTo>
                                  <a:pt x="214" y="245"/>
                                </a:lnTo>
                                <a:lnTo>
                                  <a:pt x="259" y="240"/>
                                </a:lnTo>
                                <a:lnTo>
                                  <a:pt x="299" y="230"/>
                                </a:lnTo>
                                <a:lnTo>
                                  <a:pt x="334" y="220"/>
                                </a:lnTo>
                                <a:lnTo>
                                  <a:pt x="369" y="200"/>
                                </a:lnTo>
                                <a:lnTo>
                                  <a:pt x="394" y="175"/>
                                </a:lnTo>
                                <a:lnTo>
                                  <a:pt x="414" y="150"/>
                                </a:lnTo>
                                <a:lnTo>
                                  <a:pt x="429" y="125"/>
                                </a:lnTo>
                                <a:lnTo>
                                  <a:pt x="434" y="95"/>
                                </a:lnTo>
                                <a:lnTo>
                                  <a:pt x="429" y="65"/>
                                </a:lnTo>
                                <a:lnTo>
                                  <a:pt x="419" y="45"/>
                                </a:lnTo>
                                <a:lnTo>
                                  <a:pt x="394" y="30"/>
                                </a:lnTo>
                                <a:lnTo>
                                  <a:pt x="369" y="15"/>
                                </a:lnTo>
                                <a:lnTo>
                                  <a:pt x="339" y="10"/>
                                </a:lnTo>
                                <a:lnTo>
                                  <a:pt x="299" y="5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103"/>
                        <wps:cNvSpPr>
                          <a:spLocks/>
                        </wps:cNvSpPr>
                        <wps:spPr bwMode="auto">
                          <a:xfrm>
                            <a:off x="1298" y="8937"/>
                            <a:ext cx="300" cy="195"/>
                          </a:xfrm>
                          <a:custGeom>
                            <a:avLst/>
                            <a:gdLst>
                              <a:gd name="T0" fmla="*/ 150 w 300"/>
                              <a:gd name="T1" fmla="*/ 0 h 195"/>
                              <a:gd name="T2" fmla="*/ 150 w 300"/>
                              <a:gd name="T3" fmla="*/ 0 h 195"/>
                              <a:gd name="T4" fmla="*/ 120 w 300"/>
                              <a:gd name="T5" fmla="*/ 0 h 195"/>
                              <a:gd name="T6" fmla="*/ 95 w 300"/>
                              <a:gd name="T7" fmla="*/ 5 h 195"/>
                              <a:gd name="T8" fmla="*/ 70 w 300"/>
                              <a:gd name="T9" fmla="*/ 15 h 195"/>
                              <a:gd name="T10" fmla="*/ 45 w 300"/>
                              <a:gd name="T11" fmla="*/ 25 h 195"/>
                              <a:gd name="T12" fmla="*/ 30 w 300"/>
                              <a:gd name="T13" fmla="*/ 40 h 195"/>
                              <a:gd name="T14" fmla="*/ 15 w 300"/>
                              <a:gd name="T15" fmla="*/ 55 h 195"/>
                              <a:gd name="T16" fmla="*/ 5 w 300"/>
                              <a:gd name="T17" fmla="*/ 75 h 195"/>
                              <a:gd name="T18" fmla="*/ 0 w 300"/>
                              <a:gd name="T19" fmla="*/ 95 h 195"/>
                              <a:gd name="T20" fmla="*/ 0 w 300"/>
                              <a:gd name="T21" fmla="*/ 95 h 195"/>
                              <a:gd name="T22" fmla="*/ 5 w 300"/>
                              <a:gd name="T23" fmla="*/ 115 h 195"/>
                              <a:gd name="T24" fmla="*/ 10 w 300"/>
                              <a:gd name="T25" fmla="*/ 135 h 195"/>
                              <a:gd name="T26" fmla="*/ 25 w 300"/>
                              <a:gd name="T27" fmla="*/ 150 h 195"/>
                              <a:gd name="T28" fmla="*/ 45 w 300"/>
                              <a:gd name="T29" fmla="*/ 165 h 195"/>
                              <a:gd name="T30" fmla="*/ 65 w 300"/>
                              <a:gd name="T31" fmla="*/ 180 h 195"/>
                              <a:gd name="T32" fmla="*/ 90 w 300"/>
                              <a:gd name="T33" fmla="*/ 190 h 195"/>
                              <a:gd name="T34" fmla="*/ 120 w 300"/>
                              <a:gd name="T35" fmla="*/ 195 h 195"/>
                              <a:gd name="T36" fmla="*/ 150 w 300"/>
                              <a:gd name="T37" fmla="*/ 195 h 195"/>
                              <a:gd name="T38" fmla="*/ 150 w 300"/>
                              <a:gd name="T39" fmla="*/ 195 h 195"/>
                              <a:gd name="T40" fmla="*/ 180 w 300"/>
                              <a:gd name="T41" fmla="*/ 195 h 195"/>
                              <a:gd name="T42" fmla="*/ 210 w 300"/>
                              <a:gd name="T43" fmla="*/ 190 h 195"/>
                              <a:gd name="T44" fmla="*/ 235 w 300"/>
                              <a:gd name="T45" fmla="*/ 180 h 195"/>
                              <a:gd name="T46" fmla="*/ 255 w 300"/>
                              <a:gd name="T47" fmla="*/ 165 h 195"/>
                              <a:gd name="T48" fmla="*/ 275 w 300"/>
                              <a:gd name="T49" fmla="*/ 150 h 195"/>
                              <a:gd name="T50" fmla="*/ 290 w 300"/>
                              <a:gd name="T51" fmla="*/ 135 h 195"/>
                              <a:gd name="T52" fmla="*/ 295 w 300"/>
                              <a:gd name="T53" fmla="*/ 115 h 195"/>
                              <a:gd name="T54" fmla="*/ 300 w 300"/>
                              <a:gd name="T55" fmla="*/ 95 h 195"/>
                              <a:gd name="T56" fmla="*/ 300 w 300"/>
                              <a:gd name="T57" fmla="*/ 95 h 195"/>
                              <a:gd name="T58" fmla="*/ 300 w 300"/>
                              <a:gd name="T59" fmla="*/ 75 h 195"/>
                              <a:gd name="T60" fmla="*/ 290 w 300"/>
                              <a:gd name="T61" fmla="*/ 55 h 195"/>
                              <a:gd name="T62" fmla="*/ 275 w 300"/>
                              <a:gd name="T63" fmla="*/ 40 h 195"/>
                              <a:gd name="T64" fmla="*/ 255 w 300"/>
                              <a:gd name="T65" fmla="*/ 25 h 195"/>
                              <a:gd name="T66" fmla="*/ 235 w 300"/>
                              <a:gd name="T67" fmla="*/ 15 h 195"/>
                              <a:gd name="T68" fmla="*/ 210 w 300"/>
                              <a:gd name="T69" fmla="*/ 5 h 195"/>
                              <a:gd name="T70" fmla="*/ 180 w 300"/>
                              <a:gd name="T71" fmla="*/ 0 h 195"/>
                              <a:gd name="T72" fmla="*/ 150 w 300"/>
                              <a:gd name="T73" fmla="*/ 0 h 195"/>
                              <a:gd name="T74" fmla="*/ 150 w 300"/>
                              <a:gd name="T75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00" h="195">
                                <a:moveTo>
                                  <a:pt x="150" y="0"/>
                                </a:moveTo>
                                <a:lnTo>
                                  <a:pt x="150" y="0"/>
                                </a:lnTo>
                                <a:lnTo>
                                  <a:pt x="120" y="0"/>
                                </a:lnTo>
                                <a:lnTo>
                                  <a:pt x="95" y="5"/>
                                </a:lnTo>
                                <a:lnTo>
                                  <a:pt x="70" y="15"/>
                                </a:lnTo>
                                <a:lnTo>
                                  <a:pt x="45" y="25"/>
                                </a:lnTo>
                                <a:lnTo>
                                  <a:pt x="30" y="40"/>
                                </a:lnTo>
                                <a:lnTo>
                                  <a:pt x="15" y="55"/>
                                </a:lnTo>
                                <a:lnTo>
                                  <a:pt x="5" y="75"/>
                                </a:lnTo>
                                <a:lnTo>
                                  <a:pt x="0" y="95"/>
                                </a:lnTo>
                                <a:lnTo>
                                  <a:pt x="5" y="115"/>
                                </a:lnTo>
                                <a:lnTo>
                                  <a:pt x="10" y="135"/>
                                </a:lnTo>
                                <a:lnTo>
                                  <a:pt x="25" y="150"/>
                                </a:lnTo>
                                <a:lnTo>
                                  <a:pt x="45" y="165"/>
                                </a:lnTo>
                                <a:lnTo>
                                  <a:pt x="65" y="180"/>
                                </a:lnTo>
                                <a:lnTo>
                                  <a:pt x="90" y="190"/>
                                </a:lnTo>
                                <a:lnTo>
                                  <a:pt x="120" y="195"/>
                                </a:lnTo>
                                <a:lnTo>
                                  <a:pt x="150" y="195"/>
                                </a:lnTo>
                                <a:lnTo>
                                  <a:pt x="180" y="195"/>
                                </a:lnTo>
                                <a:lnTo>
                                  <a:pt x="210" y="190"/>
                                </a:lnTo>
                                <a:lnTo>
                                  <a:pt x="235" y="180"/>
                                </a:lnTo>
                                <a:lnTo>
                                  <a:pt x="255" y="165"/>
                                </a:lnTo>
                                <a:lnTo>
                                  <a:pt x="275" y="150"/>
                                </a:lnTo>
                                <a:lnTo>
                                  <a:pt x="290" y="135"/>
                                </a:lnTo>
                                <a:lnTo>
                                  <a:pt x="295" y="115"/>
                                </a:lnTo>
                                <a:lnTo>
                                  <a:pt x="300" y="95"/>
                                </a:lnTo>
                                <a:lnTo>
                                  <a:pt x="300" y="75"/>
                                </a:lnTo>
                                <a:lnTo>
                                  <a:pt x="290" y="55"/>
                                </a:lnTo>
                                <a:lnTo>
                                  <a:pt x="275" y="40"/>
                                </a:lnTo>
                                <a:lnTo>
                                  <a:pt x="255" y="25"/>
                                </a:lnTo>
                                <a:lnTo>
                                  <a:pt x="235" y="15"/>
                                </a:lnTo>
                                <a:lnTo>
                                  <a:pt x="210" y="5"/>
                                </a:lnTo>
                                <a:lnTo>
                                  <a:pt x="180" y="0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104"/>
                        <wps:cNvSpPr>
                          <a:spLocks/>
                        </wps:cNvSpPr>
                        <wps:spPr bwMode="auto">
                          <a:xfrm>
                            <a:off x="1343" y="8937"/>
                            <a:ext cx="210" cy="165"/>
                          </a:xfrm>
                          <a:custGeom>
                            <a:avLst/>
                            <a:gdLst>
                              <a:gd name="T0" fmla="*/ 105 w 210"/>
                              <a:gd name="T1" fmla="*/ 0 h 165"/>
                              <a:gd name="T2" fmla="*/ 105 w 210"/>
                              <a:gd name="T3" fmla="*/ 0 h 165"/>
                              <a:gd name="T4" fmla="*/ 85 w 210"/>
                              <a:gd name="T5" fmla="*/ 5 h 165"/>
                              <a:gd name="T6" fmla="*/ 65 w 210"/>
                              <a:gd name="T7" fmla="*/ 10 h 165"/>
                              <a:gd name="T8" fmla="*/ 50 w 210"/>
                              <a:gd name="T9" fmla="*/ 20 h 165"/>
                              <a:gd name="T10" fmla="*/ 35 w 210"/>
                              <a:gd name="T11" fmla="*/ 30 h 165"/>
                              <a:gd name="T12" fmla="*/ 20 w 210"/>
                              <a:gd name="T13" fmla="*/ 45 h 165"/>
                              <a:gd name="T14" fmla="*/ 10 w 210"/>
                              <a:gd name="T15" fmla="*/ 65 h 165"/>
                              <a:gd name="T16" fmla="*/ 5 w 210"/>
                              <a:gd name="T17" fmla="*/ 80 h 165"/>
                              <a:gd name="T18" fmla="*/ 0 w 210"/>
                              <a:gd name="T19" fmla="*/ 95 h 165"/>
                              <a:gd name="T20" fmla="*/ 0 w 210"/>
                              <a:gd name="T21" fmla="*/ 95 h 165"/>
                              <a:gd name="T22" fmla="*/ 5 w 210"/>
                              <a:gd name="T23" fmla="*/ 110 h 165"/>
                              <a:gd name="T24" fmla="*/ 10 w 210"/>
                              <a:gd name="T25" fmla="*/ 120 h 165"/>
                              <a:gd name="T26" fmla="*/ 20 w 210"/>
                              <a:gd name="T27" fmla="*/ 135 h 165"/>
                              <a:gd name="T28" fmla="*/ 30 w 210"/>
                              <a:gd name="T29" fmla="*/ 145 h 165"/>
                              <a:gd name="T30" fmla="*/ 65 w 210"/>
                              <a:gd name="T31" fmla="*/ 160 h 165"/>
                              <a:gd name="T32" fmla="*/ 105 w 210"/>
                              <a:gd name="T33" fmla="*/ 165 h 165"/>
                              <a:gd name="T34" fmla="*/ 105 w 210"/>
                              <a:gd name="T35" fmla="*/ 165 h 165"/>
                              <a:gd name="T36" fmla="*/ 145 w 210"/>
                              <a:gd name="T37" fmla="*/ 160 h 165"/>
                              <a:gd name="T38" fmla="*/ 180 w 210"/>
                              <a:gd name="T39" fmla="*/ 145 h 165"/>
                              <a:gd name="T40" fmla="*/ 190 w 210"/>
                              <a:gd name="T41" fmla="*/ 135 h 165"/>
                              <a:gd name="T42" fmla="*/ 200 w 210"/>
                              <a:gd name="T43" fmla="*/ 120 h 165"/>
                              <a:gd name="T44" fmla="*/ 210 w 210"/>
                              <a:gd name="T45" fmla="*/ 110 h 165"/>
                              <a:gd name="T46" fmla="*/ 210 w 210"/>
                              <a:gd name="T47" fmla="*/ 95 h 165"/>
                              <a:gd name="T48" fmla="*/ 210 w 210"/>
                              <a:gd name="T49" fmla="*/ 95 h 165"/>
                              <a:gd name="T50" fmla="*/ 210 w 210"/>
                              <a:gd name="T51" fmla="*/ 80 h 165"/>
                              <a:gd name="T52" fmla="*/ 205 w 210"/>
                              <a:gd name="T53" fmla="*/ 65 h 165"/>
                              <a:gd name="T54" fmla="*/ 195 w 210"/>
                              <a:gd name="T55" fmla="*/ 45 h 165"/>
                              <a:gd name="T56" fmla="*/ 180 w 210"/>
                              <a:gd name="T57" fmla="*/ 30 h 165"/>
                              <a:gd name="T58" fmla="*/ 165 w 210"/>
                              <a:gd name="T59" fmla="*/ 20 h 165"/>
                              <a:gd name="T60" fmla="*/ 145 w 210"/>
                              <a:gd name="T61" fmla="*/ 10 h 165"/>
                              <a:gd name="T62" fmla="*/ 125 w 210"/>
                              <a:gd name="T63" fmla="*/ 5 h 165"/>
                              <a:gd name="T64" fmla="*/ 105 w 210"/>
                              <a:gd name="T65" fmla="*/ 0 h 165"/>
                              <a:gd name="T66" fmla="*/ 105 w 210"/>
                              <a:gd name="T67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0" h="165">
                                <a:moveTo>
                                  <a:pt x="105" y="0"/>
                                </a:moveTo>
                                <a:lnTo>
                                  <a:pt x="105" y="0"/>
                                </a:lnTo>
                                <a:lnTo>
                                  <a:pt x="85" y="5"/>
                                </a:lnTo>
                                <a:lnTo>
                                  <a:pt x="65" y="10"/>
                                </a:lnTo>
                                <a:lnTo>
                                  <a:pt x="50" y="20"/>
                                </a:lnTo>
                                <a:lnTo>
                                  <a:pt x="35" y="30"/>
                                </a:lnTo>
                                <a:lnTo>
                                  <a:pt x="20" y="45"/>
                                </a:lnTo>
                                <a:lnTo>
                                  <a:pt x="10" y="65"/>
                                </a:lnTo>
                                <a:lnTo>
                                  <a:pt x="5" y="80"/>
                                </a:lnTo>
                                <a:lnTo>
                                  <a:pt x="0" y="95"/>
                                </a:lnTo>
                                <a:lnTo>
                                  <a:pt x="5" y="110"/>
                                </a:lnTo>
                                <a:lnTo>
                                  <a:pt x="10" y="120"/>
                                </a:lnTo>
                                <a:lnTo>
                                  <a:pt x="20" y="135"/>
                                </a:lnTo>
                                <a:lnTo>
                                  <a:pt x="30" y="145"/>
                                </a:lnTo>
                                <a:lnTo>
                                  <a:pt x="65" y="160"/>
                                </a:lnTo>
                                <a:lnTo>
                                  <a:pt x="105" y="165"/>
                                </a:lnTo>
                                <a:lnTo>
                                  <a:pt x="145" y="160"/>
                                </a:lnTo>
                                <a:lnTo>
                                  <a:pt x="180" y="145"/>
                                </a:lnTo>
                                <a:lnTo>
                                  <a:pt x="190" y="135"/>
                                </a:lnTo>
                                <a:lnTo>
                                  <a:pt x="200" y="120"/>
                                </a:lnTo>
                                <a:lnTo>
                                  <a:pt x="210" y="110"/>
                                </a:lnTo>
                                <a:lnTo>
                                  <a:pt x="210" y="95"/>
                                </a:lnTo>
                                <a:lnTo>
                                  <a:pt x="210" y="80"/>
                                </a:lnTo>
                                <a:lnTo>
                                  <a:pt x="205" y="65"/>
                                </a:lnTo>
                                <a:lnTo>
                                  <a:pt x="195" y="45"/>
                                </a:lnTo>
                                <a:lnTo>
                                  <a:pt x="180" y="30"/>
                                </a:lnTo>
                                <a:lnTo>
                                  <a:pt x="165" y="20"/>
                                </a:lnTo>
                                <a:lnTo>
                                  <a:pt x="145" y="10"/>
                                </a:lnTo>
                                <a:lnTo>
                                  <a:pt x="125" y="5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105"/>
                        <wps:cNvSpPr>
                          <a:spLocks/>
                        </wps:cNvSpPr>
                        <wps:spPr bwMode="auto">
                          <a:xfrm>
                            <a:off x="1378" y="8937"/>
                            <a:ext cx="145" cy="145"/>
                          </a:xfrm>
                          <a:custGeom>
                            <a:avLst/>
                            <a:gdLst>
                              <a:gd name="T0" fmla="*/ 70 w 145"/>
                              <a:gd name="T1" fmla="*/ 0 h 145"/>
                              <a:gd name="T2" fmla="*/ 70 w 145"/>
                              <a:gd name="T3" fmla="*/ 0 h 145"/>
                              <a:gd name="T4" fmla="*/ 55 w 145"/>
                              <a:gd name="T5" fmla="*/ 5 h 145"/>
                              <a:gd name="T6" fmla="*/ 40 w 145"/>
                              <a:gd name="T7" fmla="*/ 10 h 145"/>
                              <a:gd name="T8" fmla="*/ 30 w 145"/>
                              <a:gd name="T9" fmla="*/ 25 h 145"/>
                              <a:gd name="T10" fmla="*/ 20 w 145"/>
                              <a:gd name="T11" fmla="*/ 35 h 145"/>
                              <a:gd name="T12" fmla="*/ 5 w 145"/>
                              <a:gd name="T13" fmla="*/ 70 h 145"/>
                              <a:gd name="T14" fmla="*/ 0 w 145"/>
                              <a:gd name="T15" fmla="*/ 95 h 145"/>
                              <a:gd name="T16" fmla="*/ 0 w 145"/>
                              <a:gd name="T17" fmla="*/ 95 h 145"/>
                              <a:gd name="T18" fmla="*/ 0 w 145"/>
                              <a:gd name="T19" fmla="*/ 105 h 145"/>
                              <a:gd name="T20" fmla="*/ 5 w 145"/>
                              <a:gd name="T21" fmla="*/ 115 h 145"/>
                              <a:gd name="T22" fmla="*/ 20 w 145"/>
                              <a:gd name="T23" fmla="*/ 130 h 145"/>
                              <a:gd name="T24" fmla="*/ 40 w 145"/>
                              <a:gd name="T25" fmla="*/ 140 h 145"/>
                              <a:gd name="T26" fmla="*/ 70 w 145"/>
                              <a:gd name="T27" fmla="*/ 145 h 145"/>
                              <a:gd name="T28" fmla="*/ 70 w 145"/>
                              <a:gd name="T29" fmla="*/ 145 h 145"/>
                              <a:gd name="T30" fmla="*/ 100 w 145"/>
                              <a:gd name="T31" fmla="*/ 140 h 145"/>
                              <a:gd name="T32" fmla="*/ 120 w 145"/>
                              <a:gd name="T33" fmla="*/ 130 h 145"/>
                              <a:gd name="T34" fmla="*/ 140 w 145"/>
                              <a:gd name="T35" fmla="*/ 115 h 145"/>
                              <a:gd name="T36" fmla="*/ 145 w 145"/>
                              <a:gd name="T37" fmla="*/ 95 h 145"/>
                              <a:gd name="T38" fmla="*/ 145 w 145"/>
                              <a:gd name="T39" fmla="*/ 95 h 145"/>
                              <a:gd name="T40" fmla="*/ 140 w 145"/>
                              <a:gd name="T41" fmla="*/ 70 h 145"/>
                              <a:gd name="T42" fmla="*/ 125 w 145"/>
                              <a:gd name="T43" fmla="*/ 40 h 145"/>
                              <a:gd name="T44" fmla="*/ 115 w 145"/>
                              <a:gd name="T45" fmla="*/ 25 h 145"/>
                              <a:gd name="T46" fmla="*/ 100 w 145"/>
                              <a:gd name="T47" fmla="*/ 10 h 145"/>
                              <a:gd name="T48" fmla="*/ 85 w 145"/>
                              <a:gd name="T49" fmla="*/ 5 h 145"/>
                              <a:gd name="T50" fmla="*/ 70 w 145"/>
                              <a:gd name="T51" fmla="*/ 0 h 145"/>
                              <a:gd name="T52" fmla="*/ 70 w 145"/>
                              <a:gd name="T5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70" y="0"/>
                                </a:moveTo>
                                <a:lnTo>
                                  <a:pt x="70" y="0"/>
                                </a:lnTo>
                                <a:lnTo>
                                  <a:pt x="55" y="5"/>
                                </a:lnTo>
                                <a:lnTo>
                                  <a:pt x="40" y="10"/>
                                </a:lnTo>
                                <a:lnTo>
                                  <a:pt x="30" y="25"/>
                                </a:lnTo>
                                <a:lnTo>
                                  <a:pt x="20" y="35"/>
                                </a:lnTo>
                                <a:lnTo>
                                  <a:pt x="5" y="70"/>
                                </a:lnTo>
                                <a:lnTo>
                                  <a:pt x="0" y="95"/>
                                </a:lnTo>
                                <a:lnTo>
                                  <a:pt x="0" y="105"/>
                                </a:lnTo>
                                <a:lnTo>
                                  <a:pt x="5" y="115"/>
                                </a:lnTo>
                                <a:lnTo>
                                  <a:pt x="20" y="130"/>
                                </a:lnTo>
                                <a:lnTo>
                                  <a:pt x="40" y="140"/>
                                </a:lnTo>
                                <a:lnTo>
                                  <a:pt x="70" y="145"/>
                                </a:lnTo>
                                <a:lnTo>
                                  <a:pt x="100" y="140"/>
                                </a:lnTo>
                                <a:lnTo>
                                  <a:pt x="120" y="130"/>
                                </a:lnTo>
                                <a:lnTo>
                                  <a:pt x="140" y="115"/>
                                </a:lnTo>
                                <a:lnTo>
                                  <a:pt x="145" y="95"/>
                                </a:lnTo>
                                <a:lnTo>
                                  <a:pt x="140" y="70"/>
                                </a:lnTo>
                                <a:lnTo>
                                  <a:pt x="125" y="40"/>
                                </a:lnTo>
                                <a:lnTo>
                                  <a:pt x="115" y="25"/>
                                </a:lnTo>
                                <a:lnTo>
                                  <a:pt x="100" y="10"/>
                                </a:lnTo>
                                <a:lnTo>
                                  <a:pt x="85" y="5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106"/>
                        <wps:cNvSpPr>
                          <a:spLocks/>
                        </wps:cNvSpPr>
                        <wps:spPr bwMode="auto">
                          <a:xfrm>
                            <a:off x="1199" y="8917"/>
                            <a:ext cx="509" cy="20"/>
                          </a:xfrm>
                          <a:custGeom>
                            <a:avLst/>
                            <a:gdLst>
                              <a:gd name="T0" fmla="*/ 509 w 509"/>
                              <a:gd name="T1" fmla="*/ 20 h 20"/>
                              <a:gd name="T2" fmla="*/ 509 w 509"/>
                              <a:gd name="T3" fmla="*/ 20 h 20"/>
                              <a:gd name="T4" fmla="*/ 484 w 509"/>
                              <a:gd name="T5" fmla="*/ 10 h 20"/>
                              <a:gd name="T6" fmla="*/ 439 w 509"/>
                              <a:gd name="T7" fmla="*/ 0 h 20"/>
                              <a:gd name="T8" fmla="*/ 404 w 509"/>
                              <a:gd name="T9" fmla="*/ 0 h 20"/>
                              <a:gd name="T10" fmla="*/ 364 w 509"/>
                              <a:gd name="T11" fmla="*/ 0 h 20"/>
                              <a:gd name="T12" fmla="*/ 309 w 509"/>
                              <a:gd name="T13" fmla="*/ 10 h 20"/>
                              <a:gd name="T14" fmla="*/ 249 w 509"/>
                              <a:gd name="T15" fmla="*/ 20 h 20"/>
                              <a:gd name="T16" fmla="*/ 249 w 509"/>
                              <a:gd name="T17" fmla="*/ 20 h 20"/>
                              <a:gd name="T18" fmla="*/ 249 w 509"/>
                              <a:gd name="T19" fmla="*/ 20 h 20"/>
                              <a:gd name="T20" fmla="*/ 189 w 509"/>
                              <a:gd name="T21" fmla="*/ 10 h 20"/>
                              <a:gd name="T22" fmla="*/ 139 w 509"/>
                              <a:gd name="T23" fmla="*/ 5 h 20"/>
                              <a:gd name="T24" fmla="*/ 99 w 509"/>
                              <a:gd name="T25" fmla="*/ 0 h 20"/>
                              <a:gd name="T26" fmla="*/ 64 w 509"/>
                              <a:gd name="T27" fmla="*/ 0 h 20"/>
                              <a:gd name="T28" fmla="*/ 20 w 509"/>
                              <a:gd name="T29" fmla="*/ 10 h 20"/>
                              <a:gd name="T30" fmla="*/ 0 w 509"/>
                              <a:gd name="T3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9" h="20">
                                <a:moveTo>
                                  <a:pt x="509" y="20"/>
                                </a:moveTo>
                                <a:lnTo>
                                  <a:pt x="509" y="20"/>
                                </a:lnTo>
                                <a:lnTo>
                                  <a:pt x="484" y="10"/>
                                </a:lnTo>
                                <a:lnTo>
                                  <a:pt x="439" y="0"/>
                                </a:lnTo>
                                <a:lnTo>
                                  <a:pt x="404" y="0"/>
                                </a:lnTo>
                                <a:lnTo>
                                  <a:pt x="364" y="0"/>
                                </a:lnTo>
                                <a:lnTo>
                                  <a:pt x="309" y="10"/>
                                </a:lnTo>
                                <a:lnTo>
                                  <a:pt x="249" y="20"/>
                                </a:lnTo>
                                <a:lnTo>
                                  <a:pt x="189" y="10"/>
                                </a:lnTo>
                                <a:lnTo>
                                  <a:pt x="139" y="5"/>
                                </a:lnTo>
                                <a:lnTo>
                                  <a:pt x="99" y="0"/>
                                </a:lnTo>
                                <a:lnTo>
                                  <a:pt x="64" y="0"/>
                                </a:lnTo>
                                <a:lnTo>
                                  <a:pt x="20" y="1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107"/>
                        <wps:cNvSpPr>
                          <a:spLocks/>
                        </wps:cNvSpPr>
                        <wps:spPr bwMode="auto">
                          <a:xfrm>
                            <a:off x="1199" y="8892"/>
                            <a:ext cx="509" cy="45"/>
                          </a:xfrm>
                          <a:custGeom>
                            <a:avLst/>
                            <a:gdLst>
                              <a:gd name="T0" fmla="*/ 509 w 509"/>
                              <a:gd name="T1" fmla="*/ 45 h 45"/>
                              <a:gd name="T2" fmla="*/ 509 w 509"/>
                              <a:gd name="T3" fmla="*/ 45 h 45"/>
                              <a:gd name="T4" fmla="*/ 464 w 509"/>
                              <a:gd name="T5" fmla="*/ 30 h 45"/>
                              <a:gd name="T6" fmla="*/ 419 w 509"/>
                              <a:gd name="T7" fmla="*/ 20 h 45"/>
                              <a:gd name="T8" fmla="*/ 354 w 509"/>
                              <a:gd name="T9" fmla="*/ 10 h 45"/>
                              <a:gd name="T10" fmla="*/ 279 w 509"/>
                              <a:gd name="T11" fmla="*/ 0 h 45"/>
                              <a:gd name="T12" fmla="*/ 189 w 509"/>
                              <a:gd name="T13" fmla="*/ 5 h 45"/>
                              <a:gd name="T14" fmla="*/ 144 w 509"/>
                              <a:gd name="T15" fmla="*/ 10 h 45"/>
                              <a:gd name="T16" fmla="*/ 99 w 509"/>
                              <a:gd name="T17" fmla="*/ 15 h 45"/>
                              <a:gd name="T18" fmla="*/ 50 w 509"/>
                              <a:gd name="T19" fmla="*/ 30 h 45"/>
                              <a:gd name="T20" fmla="*/ 0 w 509"/>
                              <a:gd name="T21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09" h="45">
                                <a:moveTo>
                                  <a:pt x="509" y="45"/>
                                </a:moveTo>
                                <a:lnTo>
                                  <a:pt x="509" y="45"/>
                                </a:lnTo>
                                <a:lnTo>
                                  <a:pt x="464" y="30"/>
                                </a:lnTo>
                                <a:lnTo>
                                  <a:pt x="419" y="20"/>
                                </a:lnTo>
                                <a:lnTo>
                                  <a:pt x="354" y="10"/>
                                </a:lnTo>
                                <a:lnTo>
                                  <a:pt x="279" y="0"/>
                                </a:lnTo>
                                <a:lnTo>
                                  <a:pt x="189" y="5"/>
                                </a:lnTo>
                                <a:lnTo>
                                  <a:pt x="144" y="10"/>
                                </a:lnTo>
                                <a:lnTo>
                                  <a:pt x="99" y="15"/>
                                </a:lnTo>
                                <a:lnTo>
                                  <a:pt x="50" y="30"/>
                                </a:lnTo>
                                <a:lnTo>
                                  <a:pt x="0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Line 108"/>
                        <wps:cNvCnPr/>
                        <wps:spPr bwMode="auto">
                          <a:xfrm flipH="1">
                            <a:off x="1189" y="8842"/>
                            <a:ext cx="519" cy="1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109"/>
                        <wps:cNvCnPr/>
                        <wps:spPr bwMode="auto">
                          <a:xfrm flipH="1">
                            <a:off x="1189" y="8812"/>
                            <a:ext cx="519" cy="1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Freeform 110"/>
                        <wps:cNvSpPr>
                          <a:spLocks/>
                        </wps:cNvSpPr>
                        <wps:spPr bwMode="auto">
                          <a:xfrm>
                            <a:off x="664" y="8937"/>
                            <a:ext cx="55" cy="250"/>
                          </a:xfrm>
                          <a:custGeom>
                            <a:avLst/>
                            <a:gdLst>
                              <a:gd name="T0" fmla="*/ 20 w 55"/>
                              <a:gd name="T1" fmla="*/ 0 h 250"/>
                              <a:gd name="T2" fmla="*/ 20 w 55"/>
                              <a:gd name="T3" fmla="*/ 0 h 250"/>
                              <a:gd name="T4" fmla="*/ 40 w 55"/>
                              <a:gd name="T5" fmla="*/ 25 h 250"/>
                              <a:gd name="T6" fmla="*/ 50 w 55"/>
                              <a:gd name="T7" fmla="*/ 50 h 250"/>
                              <a:gd name="T8" fmla="*/ 50 w 55"/>
                              <a:gd name="T9" fmla="*/ 80 h 250"/>
                              <a:gd name="T10" fmla="*/ 45 w 55"/>
                              <a:gd name="T11" fmla="*/ 110 h 250"/>
                              <a:gd name="T12" fmla="*/ 40 w 55"/>
                              <a:gd name="T13" fmla="*/ 135 h 250"/>
                              <a:gd name="T14" fmla="*/ 30 w 55"/>
                              <a:gd name="T15" fmla="*/ 155 h 250"/>
                              <a:gd name="T16" fmla="*/ 15 w 55"/>
                              <a:gd name="T17" fmla="*/ 175 h 250"/>
                              <a:gd name="T18" fmla="*/ 5 w 55"/>
                              <a:gd name="T19" fmla="*/ 180 h 250"/>
                              <a:gd name="T20" fmla="*/ 5 w 55"/>
                              <a:gd name="T21" fmla="*/ 180 h 250"/>
                              <a:gd name="T22" fmla="*/ 0 w 55"/>
                              <a:gd name="T23" fmla="*/ 190 h 250"/>
                              <a:gd name="T24" fmla="*/ 0 w 55"/>
                              <a:gd name="T25" fmla="*/ 195 h 250"/>
                              <a:gd name="T26" fmla="*/ 20 w 55"/>
                              <a:gd name="T27" fmla="*/ 215 h 250"/>
                              <a:gd name="T28" fmla="*/ 55 w 55"/>
                              <a:gd name="T29" fmla="*/ 235 h 250"/>
                              <a:gd name="T30" fmla="*/ 55 w 55"/>
                              <a:gd name="T31" fmla="*/ 235 h 250"/>
                              <a:gd name="T32" fmla="*/ 30 w 55"/>
                              <a:gd name="T33" fmla="*/ 245 h 250"/>
                              <a:gd name="T34" fmla="*/ 0 w 55"/>
                              <a:gd name="T35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5" h="25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40" y="25"/>
                                </a:lnTo>
                                <a:lnTo>
                                  <a:pt x="50" y="50"/>
                                </a:lnTo>
                                <a:lnTo>
                                  <a:pt x="50" y="80"/>
                                </a:lnTo>
                                <a:lnTo>
                                  <a:pt x="45" y="110"/>
                                </a:lnTo>
                                <a:lnTo>
                                  <a:pt x="40" y="135"/>
                                </a:lnTo>
                                <a:lnTo>
                                  <a:pt x="30" y="155"/>
                                </a:lnTo>
                                <a:lnTo>
                                  <a:pt x="15" y="175"/>
                                </a:lnTo>
                                <a:lnTo>
                                  <a:pt x="5" y="180"/>
                                </a:lnTo>
                                <a:lnTo>
                                  <a:pt x="0" y="190"/>
                                </a:lnTo>
                                <a:lnTo>
                                  <a:pt x="0" y="195"/>
                                </a:lnTo>
                                <a:lnTo>
                                  <a:pt x="20" y="215"/>
                                </a:lnTo>
                                <a:lnTo>
                                  <a:pt x="55" y="235"/>
                                </a:lnTo>
                                <a:lnTo>
                                  <a:pt x="30" y="245"/>
                                </a:lnTo>
                                <a:lnTo>
                                  <a:pt x="0" y="2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111"/>
                        <wps:cNvSpPr>
                          <a:spLocks/>
                        </wps:cNvSpPr>
                        <wps:spPr bwMode="auto">
                          <a:xfrm>
                            <a:off x="1144" y="8937"/>
                            <a:ext cx="50" cy="250"/>
                          </a:xfrm>
                          <a:custGeom>
                            <a:avLst/>
                            <a:gdLst>
                              <a:gd name="T0" fmla="*/ 45 w 50"/>
                              <a:gd name="T1" fmla="*/ 0 h 250"/>
                              <a:gd name="T2" fmla="*/ 45 w 50"/>
                              <a:gd name="T3" fmla="*/ 0 h 250"/>
                              <a:gd name="T4" fmla="*/ 20 w 50"/>
                              <a:gd name="T5" fmla="*/ 25 h 250"/>
                              <a:gd name="T6" fmla="*/ 10 w 50"/>
                              <a:gd name="T7" fmla="*/ 50 h 250"/>
                              <a:gd name="T8" fmla="*/ 5 w 50"/>
                              <a:gd name="T9" fmla="*/ 80 h 250"/>
                              <a:gd name="T10" fmla="*/ 10 w 50"/>
                              <a:gd name="T11" fmla="*/ 110 h 250"/>
                              <a:gd name="T12" fmla="*/ 15 w 50"/>
                              <a:gd name="T13" fmla="*/ 135 h 250"/>
                              <a:gd name="T14" fmla="*/ 25 w 50"/>
                              <a:gd name="T15" fmla="*/ 155 h 250"/>
                              <a:gd name="T16" fmla="*/ 45 w 50"/>
                              <a:gd name="T17" fmla="*/ 185 h 250"/>
                              <a:gd name="T18" fmla="*/ 45 w 50"/>
                              <a:gd name="T19" fmla="*/ 185 h 250"/>
                              <a:gd name="T20" fmla="*/ 50 w 50"/>
                              <a:gd name="T21" fmla="*/ 190 h 250"/>
                              <a:gd name="T22" fmla="*/ 45 w 50"/>
                              <a:gd name="T23" fmla="*/ 195 h 250"/>
                              <a:gd name="T24" fmla="*/ 30 w 50"/>
                              <a:gd name="T25" fmla="*/ 215 h 250"/>
                              <a:gd name="T26" fmla="*/ 0 w 50"/>
                              <a:gd name="T27" fmla="*/ 235 h 250"/>
                              <a:gd name="T28" fmla="*/ 45 w 50"/>
                              <a:gd name="T29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20" y="25"/>
                                </a:lnTo>
                                <a:lnTo>
                                  <a:pt x="10" y="50"/>
                                </a:lnTo>
                                <a:lnTo>
                                  <a:pt x="5" y="80"/>
                                </a:lnTo>
                                <a:lnTo>
                                  <a:pt x="10" y="110"/>
                                </a:lnTo>
                                <a:lnTo>
                                  <a:pt x="15" y="135"/>
                                </a:lnTo>
                                <a:lnTo>
                                  <a:pt x="25" y="155"/>
                                </a:lnTo>
                                <a:lnTo>
                                  <a:pt x="45" y="185"/>
                                </a:lnTo>
                                <a:lnTo>
                                  <a:pt x="50" y="190"/>
                                </a:lnTo>
                                <a:lnTo>
                                  <a:pt x="45" y="195"/>
                                </a:lnTo>
                                <a:lnTo>
                                  <a:pt x="30" y="215"/>
                                </a:lnTo>
                                <a:lnTo>
                                  <a:pt x="0" y="235"/>
                                </a:lnTo>
                                <a:lnTo>
                                  <a:pt x="45" y="2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112"/>
                        <wps:cNvSpPr>
                          <a:spLocks/>
                        </wps:cNvSpPr>
                        <wps:spPr bwMode="auto">
                          <a:xfrm>
                            <a:off x="714" y="8937"/>
                            <a:ext cx="435" cy="245"/>
                          </a:xfrm>
                          <a:custGeom>
                            <a:avLst/>
                            <a:gdLst>
                              <a:gd name="T0" fmla="*/ 215 w 435"/>
                              <a:gd name="T1" fmla="*/ 0 h 245"/>
                              <a:gd name="T2" fmla="*/ 215 w 435"/>
                              <a:gd name="T3" fmla="*/ 0 h 245"/>
                              <a:gd name="T4" fmla="*/ 135 w 435"/>
                              <a:gd name="T5" fmla="*/ 5 h 245"/>
                              <a:gd name="T6" fmla="*/ 95 w 435"/>
                              <a:gd name="T7" fmla="*/ 10 h 245"/>
                              <a:gd name="T8" fmla="*/ 65 w 435"/>
                              <a:gd name="T9" fmla="*/ 15 h 245"/>
                              <a:gd name="T10" fmla="*/ 40 w 435"/>
                              <a:gd name="T11" fmla="*/ 30 h 245"/>
                              <a:gd name="T12" fmla="*/ 20 w 435"/>
                              <a:gd name="T13" fmla="*/ 45 h 245"/>
                              <a:gd name="T14" fmla="*/ 5 w 435"/>
                              <a:gd name="T15" fmla="*/ 65 h 245"/>
                              <a:gd name="T16" fmla="*/ 0 w 435"/>
                              <a:gd name="T17" fmla="*/ 95 h 245"/>
                              <a:gd name="T18" fmla="*/ 0 w 435"/>
                              <a:gd name="T19" fmla="*/ 95 h 245"/>
                              <a:gd name="T20" fmla="*/ 0 w 435"/>
                              <a:gd name="T21" fmla="*/ 125 h 245"/>
                              <a:gd name="T22" fmla="*/ 15 w 435"/>
                              <a:gd name="T23" fmla="*/ 150 h 245"/>
                              <a:gd name="T24" fmla="*/ 35 w 435"/>
                              <a:gd name="T25" fmla="*/ 175 h 245"/>
                              <a:gd name="T26" fmla="*/ 60 w 435"/>
                              <a:gd name="T27" fmla="*/ 200 h 245"/>
                              <a:gd name="T28" fmla="*/ 95 w 435"/>
                              <a:gd name="T29" fmla="*/ 220 h 245"/>
                              <a:gd name="T30" fmla="*/ 130 w 435"/>
                              <a:gd name="T31" fmla="*/ 230 h 245"/>
                              <a:gd name="T32" fmla="*/ 175 w 435"/>
                              <a:gd name="T33" fmla="*/ 240 h 245"/>
                              <a:gd name="T34" fmla="*/ 215 w 435"/>
                              <a:gd name="T35" fmla="*/ 245 h 245"/>
                              <a:gd name="T36" fmla="*/ 215 w 435"/>
                              <a:gd name="T37" fmla="*/ 245 h 245"/>
                              <a:gd name="T38" fmla="*/ 260 w 435"/>
                              <a:gd name="T39" fmla="*/ 240 h 245"/>
                              <a:gd name="T40" fmla="*/ 300 w 435"/>
                              <a:gd name="T41" fmla="*/ 230 h 245"/>
                              <a:gd name="T42" fmla="*/ 340 w 435"/>
                              <a:gd name="T43" fmla="*/ 220 h 245"/>
                              <a:gd name="T44" fmla="*/ 370 w 435"/>
                              <a:gd name="T45" fmla="*/ 200 h 245"/>
                              <a:gd name="T46" fmla="*/ 395 w 435"/>
                              <a:gd name="T47" fmla="*/ 175 h 245"/>
                              <a:gd name="T48" fmla="*/ 415 w 435"/>
                              <a:gd name="T49" fmla="*/ 150 h 245"/>
                              <a:gd name="T50" fmla="*/ 430 w 435"/>
                              <a:gd name="T51" fmla="*/ 125 h 245"/>
                              <a:gd name="T52" fmla="*/ 435 w 435"/>
                              <a:gd name="T53" fmla="*/ 95 h 245"/>
                              <a:gd name="T54" fmla="*/ 435 w 435"/>
                              <a:gd name="T55" fmla="*/ 95 h 245"/>
                              <a:gd name="T56" fmla="*/ 430 w 435"/>
                              <a:gd name="T57" fmla="*/ 65 h 245"/>
                              <a:gd name="T58" fmla="*/ 420 w 435"/>
                              <a:gd name="T59" fmla="*/ 45 h 245"/>
                              <a:gd name="T60" fmla="*/ 400 w 435"/>
                              <a:gd name="T61" fmla="*/ 30 h 245"/>
                              <a:gd name="T62" fmla="*/ 370 w 435"/>
                              <a:gd name="T63" fmla="*/ 15 h 245"/>
                              <a:gd name="T64" fmla="*/ 340 w 435"/>
                              <a:gd name="T65" fmla="*/ 10 h 245"/>
                              <a:gd name="T66" fmla="*/ 300 w 435"/>
                              <a:gd name="T67" fmla="*/ 5 h 245"/>
                              <a:gd name="T68" fmla="*/ 215 w 435"/>
                              <a:gd name="T69" fmla="*/ 0 h 245"/>
                              <a:gd name="T70" fmla="*/ 215 w 435"/>
                              <a:gd name="T71" fmla="*/ 0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5" h="245">
                                <a:moveTo>
                                  <a:pt x="215" y="0"/>
                                </a:moveTo>
                                <a:lnTo>
                                  <a:pt x="215" y="0"/>
                                </a:lnTo>
                                <a:lnTo>
                                  <a:pt x="135" y="5"/>
                                </a:lnTo>
                                <a:lnTo>
                                  <a:pt x="95" y="10"/>
                                </a:lnTo>
                                <a:lnTo>
                                  <a:pt x="65" y="15"/>
                                </a:lnTo>
                                <a:lnTo>
                                  <a:pt x="40" y="30"/>
                                </a:lnTo>
                                <a:lnTo>
                                  <a:pt x="20" y="45"/>
                                </a:lnTo>
                                <a:lnTo>
                                  <a:pt x="5" y="65"/>
                                </a:lnTo>
                                <a:lnTo>
                                  <a:pt x="0" y="95"/>
                                </a:lnTo>
                                <a:lnTo>
                                  <a:pt x="0" y="125"/>
                                </a:lnTo>
                                <a:lnTo>
                                  <a:pt x="15" y="150"/>
                                </a:lnTo>
                                <a:lnTo>
                                  <a:pt x="35" y="175"/>
                                </a:lnTo>
                                <a:lnTo>
                                  <a:pt x="60" y="200"/>
                                </a:lnTo>
                                <a:lnTo>
                                  <a:pt x="95" y="220"/>
                                </a:lnTo>
                                <a:lnTo>
                                  <a:pt x="130" y="230"/>
                                </a:lnTo>
                                <a:lnTo>
                                  <a:pt x="175" y="240"/>
                                </a:lnTo>
                                <a:lnTo>
                                  <a:pt x="215" y="245"/>
                                </a:lnTo>
                                <a:lnTo>
                                  <a:pt x="260" y="240"/>
                                </a:lnTo>
                                <a:lnTo>
                                  <a:pt x="300" y="230"/>
                                </a:lnTo>
                                <a:lnTo>
                                  <a:pt x="340" y="220"/>
                                </a:lnTo>
                                <a:lnTo>
                                  <a:pt x="370" y="200"/>
                                </a:lnTo>
                                <a:lnTo>
                                  <a:pt x="395" y="175"/>
                                </a:lnTo>
                                <a:lnTo>
                                  <a:pt x="415" y="150"/>
                                </a:lnTo>
                                <a:lnTo>
                                  <a:pt x="430" y="125"/>
                                </a:lnTo>
                                <a:lnTo>
                                  <a:pt x="435" y="95"/>
                                </a:lnTo>
                                <a:lnTo>
                                  <a:pt x="430" y="65"/>
                                </a:lnTo>
                                <a:lnTo>
                                  <a:pt x="420" y="45"/>
                                </a:lnTo>
                                <a:lnTo>
                                  <a:pt x="400" y="30"/>
                                </a:lnTo>
                                <a:lnTo>
                                  <a:pt x="370" y="15"/>
                                </a:lnTo>
                                <a:lnTo>
                                  <a:pt x="340" y="10"/>
                                </a:lnTo>
                                <a:lnTo>
                                  <a:pt x="300" y="5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113"/>
                        <wps:cNvSpPr>
                          <a:spLocks/>
                        </wps:cNvSpPr>
                        <wps:spPr bwMode="auto">
                          <a:xfrm>
                            <a:off x="784" y="8937"/>
                            <a:ext cx="295" cy="195"/>
                          </a:xfrm>
                          <a:custGeom>
                            <a:avLst/>
                            <a:gdLst>
                              <a:gd name="T0" fmla="*/ 145 w 295"/>
                              <a:gd name="T1" fmla="*/ 0 h 195"/>
                              <a:gd name="T2" fmla="*/ 145 w 295"/>
                              <a:gd name="T3" fmla="*/ 0 h 195"/>
                              <a:gd name="T4" fmla="*/ 115 w 295"/>
                              <a:gd name="T5" fmla="*/ 0 h 195"/>
                              <a:gd name="T6" fmla="*/ 90 w 295"/>
                              <a:gd name="T7" fmla="*/ 5 h 195"/>
                              <a:gd name="T8" fmla="*/ 65 w 295"/>
                              <a:gd name="T9" fmla="*/ 15 h 195"/>
                              <a:gd name="T10" fmla="*/ 40 w 295"/>
                              <a:gd name="T11" fmla="*/ 25 h 195"/>
                              <a:gd name="T12" fmla="*/ 25 w 295"/>
                              <a:gd name="T13" fmla="*/ 40 h 195"/>
                              <a:gd name="T14" fmla="*/ 10 w 295"/>
                              <a:gd name="T15" fmla="*/ 55 h 195"/>
                              <a:gd name="T16" fmla="*/ 0 w 295"/>
                              <a:gd name="T17" fmla="*/ 75 h 195"/>
                              <a:gd name="T18" fmla="*/ 0 w 295"/>
                              <a:gd name="T19" fmla="*/ 95 h 195"/>
                              <a:gd name="T20" fmla="*/ 0 w 295"/>
                              <a:gd name="T21" fmla="*/ 95 h 195"/>
                              <a:gd name="T22" fmla="*/ 0 w 295"/>
                              <a:gd name="T23" fmla="*/ 115 h 195"/>
                              <a:gd name="T24" fmla="*/ 10 w 295"/>
                              <a:gd name="T25" fmla="*/ 135 h 195"/>
                              <a:gd name="T26" fmla="*/ 20 w 295"/>
                              <a:gd name="T27" fmla="*/ 150 h 195"/>
                              <a:gd name="T28" fmla="*/ 40 w 295"/>
                              <a:gd name="T29" fmla="*/ 165 h 195"/>
                              <a:gd name="T30" fmla="*/ 60 w 295"/>
                              <a:gd name="T31" fmla="*/ 180 h 195"/>
                              <a:gd name="T32" fmla="*/ 90 w 295"/>
                              <a:gd name="T33" fmla="*/ 190 h 195"/>
                              <a:gd name="T34" fmla="*/ 115 w 295"/>
                              <a:gd name="T35" fmla="*/ 195 h 195"/>
                              <a:gd name="T36" fmla="*/ 145 w 295"/>
                              <a:gd name="T37" fmla="*/ 195 h 195"/>
                              <a:gd name="T38" fmla="*/ 145 w 295"/>
                              <a:gd name="T39" fmla="*/ 195 h 195"/>
                              <a:gd name="T40" fmla="*/ 175 w 295"/>
                              <a:gd name="T41" fmla="*/ 195 h 195"/>
                              <a:gd name="T42" fmla="*/ 205 w 295"/>
                              <a:gd name="T43" fmla="*/ 190 h 195"/>
                              <a:gd name="T44" fmla="*/ 230 w 295"/>
                              <a:gd name="T45" fmla="*/ 180 h 195"/>
                              <a:gd name="T46" fmla="*/ 250 w 295"/>
                              <a:gd name="T47" fmla="*/ 165 h 195"/>
                              <a:gd name="T48" fmla="*/ 270 w 295"/>
                              <a:gd name="T49" fmla="*/ 150 h 195"/>
                              <a:gd name="T50" fmla="*/ 285 w 295"/>
                              <a:gd name="T51" fmla="*/ 135 h 195"/>
                              <a:gd name="T52" fmla="*/ 295 w 295"/>
                              <a:gd name="T53" fmla="*/ 115 h 195"/>
                              <a:gd name="T54" fmla="*/ 295 w 295"/>
                              <a:gd name="T55" fmla="*/ 95 h 195"/>
                              <a:gd name="T56" fmla="*/ 295 w 295"/>
                              <a:gd name="T57" fmla="*/ 95 h 195"/>
                              <a:gd name="T58" fmla="*/ 295 w 295"/>
                              <a:gd name="T59" fmla="*/ 75 h 195"/>
                              <a:gd name="T60" fmla="*/ 285 w 295"/>
                              <a:gd name="T61" fmla="*/ 55 h 195"/>
                              <a:gd name="T62" fmla="*/ 270 w 295"/>
                              <a:gd name="T63" fmla="*/ 40 h 195"/>
                              <a:gd name="T64" fmla="*/ 255 w 295"/>
                              <a:gd name="T65" fmla="*/ 25 h 195"/>
                              <a:gd name="T66" fmla="*/ 230 w 295"/>
                              <a:gd name="T67" fmla="*/ 15 h 195"/>
                              <a:gd name="T68" fmla="*/ 205 w 295"/>
                              <a:gd name="T69" fmla="*/ 5 h 195"/>
                              <a:gd name="T70" fmla="*/ 175 w 295"/>
                              <a:gd name="T71" fmla="*/ 0 h 195"/>
                              <a:gd name="T72" fmla="*/ 145 w 295"/>
                              <a:gd name="T73" fmla="*/ 0 h 195"/>
                              <a:gd name="T74" fmla="*/ 145 w 295"/>
                              <a:gd name="T75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95" h="195">
                                <a:moveTo>
                                  <a:pt x="145" y="0"/>
                                </a:moveTo>
                                <a:lnTo>
                                  <a:pt x="145" y="0"/>
                                </a:lnTo>
                                <a:lnTo>
                                  <a:pt x="115" y="0"/>
                                </a:lnTo>
                                <a:lnTo>
                                  <a:pt x="90" y="5"/>
                                </a:lnTo>
                                <a:lnTo>
                                  <a:pt x="65" y="15"/>
                                </a:lnTo>
                                <a:lnTo>
                                  <a:pt x="40" y="25"/>
                                </a:lnTo>
                                <a:lnTo>
                                  <a:pt x="25" y="40"/>
                                </a:lnTo>
                                <a:lnTo>
                                  <a:pt x="10" y="55"/>
                                </a:lnTo>
                                <a:lnTo>
                                  <a:pt x="0" y="75"/>
                                </a:lnTo>
                                <a:lnTo>
                                  <a:pt x="0" y="95"/>
                                </a:lnTo>
                                <a:lnTo>
                                  <a:pt x="0" y="115"/>
                                </a:lnTo>
                                <a:lnTo>
                                  <a:pt x="10" y="135"/>
                                </a:lnTo>
                                <a:lnTo>
                                  <a:pt x="20" y="150"/>
                                </a:lnTo>
                                <a:lnTo>
                                  <a:pt x="40" y="165"/>
                                </a:lnTo>
                                <a:lnTo>
                                  <a:pt x="60" y="180"/>
                                </a:lnTo>
                                <a:lnTo>
                                  <a:pt x="90" y="190"/>
                                </a:lnTo>
                                <a:lnTo>
                                  <a:pt x="115" y="195"/>
                                </a:lnTo>
                                <a:lnTo>
                                  <a:pt x="145" y="195"/>
                                </a:lnTo>
                                <a:lnTo>
                                  <a:pt x="175" y="195"/>
                                </a:lnTo>
                                <a:lnTo>
                                  <a:pt x="205" y="190"/>
                                </a:lnTo>
                                <a:lnTo>
                                  <a:pt x="230" y="180"/>
                                </a:lnTo>
                                <a:lnTo>
                                  <a:pt x="250" y="165"/>
                                </a:lnTo>
                                <a:lnTo>
                                  <a:pt x="270" y="150"/>
                                </a:lnTo>
                                <a:lnTo>
                                  <a:pt x="285" y="135"/>
                                </a:lnTo>
                                <a:lnTo>
                                  <a:pt x="295" y="115"/>
                                </a:lnTo>
                                <a:lnTo>
                                  <a:pt x="295" y="95"/>
                                </a:lnTo>
                                <a:lnTo>
                                  <a:pt x="295" y="75"/>
                                </a:lnTo>
                                <a:lnTo>
                                  <a:pt x="285" y="55"/>
                                </a:lnTo>
                                <a:lnTo>
                                  <a:pt x="270" y="40"/>
                                </a:lnTo>
                                <a:lnTo>
                                  <a:pt x="255" y="25"/>
                                </a:lnTo>
                                <a:lnTo>
                                  <a:pt x="230" y="15"/>
                                </a:lnTo>
                                <a:lnTo>
                                  <a:pt x="205" y="5"/>
                                </a:lnTo>
                                <a:lnTo>
                                  <a:pt x="175" y="0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114"/>
                        <wps:cNvSpPr>
                          <a:spLocks/>
                        </wps:cNvSpPr>
                        <wps:spPr bwMode="auto">
                          <a:xfrm>
                            <a:off x="824" y="8937"/>
                            <a:ext cx="210" cy="165"/>
                          </a:xfrm>
                          <a:custGeom>
                            <a:avLst/>
                            <a:gdLst>
                              <a:gd name="T0" fmla="*/ 105 w 210"/>
                              <a:gd name="T1" fmla="*/ 0 h 165"/>
                              <a:gd name="T2" fmla="*/ 105 w 210"/>
                              <a:gd name="T3" fmla="*/ 0 h 165"/>
                              <a:gd name="T4" fmla="*/ 85 w 210"/>
                              <a:gd name="T5" fmla="*/ 5 h 165"/>
                              <a:gd name="T6" fmla="*/ 65 w 210"/>
                              <a:gd name="T7" fmla="*/ 10 h 165"/>
                              <a:gd name="T8" fmla="*/ 50 w 210"/>
                              <a:gd name="T9" fmla="*/ 20 h 165"/>
                              <a:gd name="T10" fmla="*/ 35 w 210"/>
                              <a:gd name="T11" fmla="*/ 30 h 165"/>
                              <a:gd name="T12" fmla="*/ 20 w 210"/>
                              <a:gd name="T13" fmla="*/ 45 h 165"/>
                              <a:gd name="T14" fmla="*/ 10 w 210"/>
                              <a:gd name="T15" fmla="*/ 65 h 165"/>
                              <a:gd name="T16" fmla="*/ 5 w 210"/>
                              <a:gd name="T17" fmla="*/ 80 h 165"/>
                              <a:gd name="T18" fmla="*/ 0 w 210"/>
                              <a:gd name="T19" fmla="*/ 95 h 165"/>
                              <a:gd name="T20" fmla="*/ 0 w 210"/>
                              <a:gd name="T21" fmla="*/ 95 h 165"/>
                              <a:gd name="T22" fmla="*/ 5 w 210"/>
                              <a:gd name="T23" fmla="*/ 110 h 165"/>
                              <a:gd name="T24" fmla="*/ 10 w 210"/>
                              <a:gd name="T25" fmla="*/ 120 h 165"/>
                              <a:gd name="T26" fmla="*/ 20 w 210"/>
                              <a:gd name="T27" fmla="*/ 135 h 165"/>
                              <a:gd name="T28" fmla="*/ 30 w 210"/>
                              <a:gd name="T29" fmla="*/ 145 h 165"/>
                              <a:gd name="T30" fmla="*/ 65 w 210"/>
                              <a:gd name="T31" fmla="*/ 160 h 165"/>
                              <a:gd name="T32" fmla="*/ 105 w 210"/>
                              <a:gd name="T33" fmla="*/ 165 h 165"/>
                              <a:gd name="T34" fmla="*/ 105 w 210"/>
                              <a:gd name="T35" fmla="*/ 165 h 165"/>
                              <a:gd name="T36" fmla="*/ 150 w 210"/>
                              <a:gd name="T37" fmla="*/ 160 h 165"/>
                              <a:gd name="T38" fmla="*/ 180 w 210"/>
                              <a:gd name="T39" fmla="*/ 145 h 165"/>
                              <a:gd name="T40" fmla="*/ 195 w 210"/>
                              <a:gd name="T41" fmla="*/ 135 h 165"/>
                              <a:gd name="T42" fmla="*/ 205 w 210"/>
                              <a:gd name="T43" fmla="*/ 120 h 165"/>
                              <a:gd name="T44" fmla="*/ 210 w 210"/>
                              <a:gd name="T45" fmla="*/ 110 h 165"/>
                              <a:gd name="T46" fmla="*/ 210 w 210"/>
                              <a:gd name="T47" fmla="*/ 95 h 165"/>
                              <a:gd name="T48" fmla="*/ 210 w 210"/>
                              <a:gd name="T49" fmla="*/ 95 h 165"/>
                              <a:gd name="T50" fmla="*/ 210 w 210"/>
                              <a:gd name="T51" fmla="*/ 80 h 165"/>
                              <a:gd name="T52" fmla="*/ 205 w 210"/>
                              <a:gd name="T53" fmla="*/ 65 h 165"/>
                              <a:gd name="T54" fmla="*/ 195 w 210"/>
                              <a:gd name="T55" fmla="*/ 45 h 165"/>
                              <a:gd name="T56" fmla="*/ 180 w 210"/>
                              <a:gd name="T57" fmla="*/ 30 h 165"/>
                              <a:gd name="T58" fmla="*/ 165 w 210"/>
                              <a:gd name="T59" fmla="*/ 20 h 165"/>
                              <a:gd name="T60" fmla="*/ 150 w 210"/>
                              <a:gd name="T61" fmla="*/ 10 h 165"/>
                              <a:gd name="T62" fmla="*/ 130 w 210"/>
                              <a:gd name="T63" fmla="*/ 5 h 165"/>
                              <a:gd name="T64" fmla="*/ 105 w 210"/>
                              <a:gd name="T65" fmla="*/ 0 h 165"/>
                              <a:gd name="T66" fmla="*/ 105 w 210"/>
                              <a:gd name="T67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0" h="165">
                                <a:moveTo>
                                  <a:pt x="105" y="0"/>
                                </a:moveTo>
                                <a:lnTo>
                                  <a:pt x="105" y="0"/>
                                </a:lnTo>
                                <a:lnTo>
                                  <a:pt x="85" y="5"/>
                                </a:lnTo>
                                <a:lnTo>
                                  <a:pt x="65" y="10"/>
                                </a:lnTo>
                                <a:lnTo>
                                  <a:pt x="50" y="20"/>
                                </a:lnTo>
                                <a:lnTo>
                                  <a:pt x="35" y="30"/>
                                </a:lnTo>
                                <a:lnTo>
                                  <a:pt x="20" y="45"/>
                                </a:lnTo>
                                <a:lnTo>
                                  <a:pt x="10" y="65"/>
                                </a:lnTo>
                                <a:lnTo>
                                  <a:pt x="5" y="80"/>
                                </a:lnTo>
                                <a:lnTo>
                                  <a:pt x="0" y="95"/>
                                </a:lnTo>
                                <a:lnTo>
                                  <a:pt x="5" y="110"/>
                                </a:lnTo>
                                <a:lnTo>
                                  <a:pt x="10" y="120"/>
                                </a:lnTo>
                                <a:lnTo>
                                  <a:pt x="20" y="135"/>
                                </a:lnTo>
                                <a:lnTo>
                                  <a:pt x="30" y="145"/>
                                </a:lnTo>
                                <a:lnTo>
                                  <a:pt x="65" y="160"/>
                                </a:lnTo>
                                <a:lnTo>
                                  <a:pt x="105" y="165"/>
                                </a:lnTo>
                                <a:lnTo>
                                  <a:pt x="150" y="160"/>
                                </a:lnTo>
                                <a:lnTo>
                                  <a:pt x="180" y="145"/>
                                </a:lnTo>
                                <a:lnTo>
                                  <a:pt x="195" y="135"/>
                                </a:lnTo>
                                <a:lnTo>
                                  <a:pt x="205" y="120"/>
                                </a:lnTo>
                                <a:lnTo>
                                  <a:pt x="210" y="110"/>
                                </a:lnTo>
                                <a:lnTo>
                                  <a:pt x="210" y="95"/>
                                </a:lnTo>
                                <a:lnTo>
                                  <a:pt x="210" y="80"/>
                                </a:lnTo>
                                <a:lnTo>
                                  <a:pt x="205" y="65"/>
                                </a:lnTo>
                                <a:lnTo>
                                  <a:pt x="195" y="45"/>
                                </a:lnTo>
                                <a:lnTo>
                                  <a:pt x="180" y="30"/>
                                </a:lnTo>
                                <a:lnTo>
                                  <a:pt x="165" y="20"/>
                                </a:lnTo>
                                <a:lnTo>
                                  <a:pt x="150" y="10"/>
                                </a:lnTo>
                                <a:lnTo>
                                  <a:pt x="130" y="5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115"/>
                        <wps:cNvSpPr>
                          <a:spLocks/>
                        </wps:cNvSpPr>
                        <wps:spPr bwMode="auto">
                          <a:xfrm>
                            <a:off x="859" y="8937"/>
                            <a:ext cx="145" cy="145"/>
                          </a:xfrm>
                          <a:custGeom>
                            <a:avLst/>
                            <a:gdLst>
                              <a:gd name="T0" fmla="*/ 70 w 145"/>
                              <a:gd name="T1" fmla="*/ 0 h 145"/>
                              <a:gd name="T2" fmla="*/ 70 w 145"/>
                              <a:gd name="T3" fmla="*/ 0 h 145"/>
                              <a:gd name="T4" fmla="*/ 55 w 145"/>
                              <a:gd name="T5" fmla="*/ 5 h 145"/>
                              <a:gd name="T6" fmla="*/ 45 w 145"/>
                              <a:gd name="T7" fmla="*/ 10 h 145"/>
                              <a:gd name="T8" fmla="*/ 30 w 145"/>
                              <a:gd name="T9" fmla="*/ 25 h 145"/>
                              <a:gd name="T10" fmla="*/ 20 w 145"/>
                              <a:gd name="T11" fmla="*/ 35 h 145"/>
                              <a:gd name="T12" fmla="*/ 5 w 145"/>
                              <a:gd name="T13" fmla="*/ 70 h 145"/>
                              <a:gd name="T14" fmla="*/ 0 w 145"/>
                              <a:gd name="T15" fmla="*/ 95 h 145"/>
                              <a:gd name="T16" fmla="*/ 0 w 145"/>
                              <a:gd name="T17" fmla="*/ 95 h 145"/>
                              <a:gd name="T18" fmla="*/ 0 w 145"/>
                              <a:gd name="T19" fmla="*/ 105 h 145"/>
                              <a:gd name="T20" fmla="*/ 5 w 145"/>
                              <a:gd name="T21" fmla="*/ 115 h 145"/>
                              <a:gd name="T22" fmla="*/ 20 w 145"/>
                              <a:gd name="T23" fmla="*/ 130 h 145"/>
                              <a:gd name="T24" fmla="*/ 45 w 145"/>
                              <a:gd name="T25" fmla="*/ 140 h 145"/>
                              <a:gd name="T26" fmla="*/ 70 w 145"/>
                              <a:gd name="T27" fmla="*/ 145 h 145"/>
                              <a:gd name="T28" fmla="*/ 70 w 145"/>
                              <a:gd name="T29" fmla="*/ 145 h 145"/>
                              <a:gd name="T30" fmla="*/ 100 w 145"/>
                              <a:gd name="T31" fmla="*/ 140 h 145"/>
                              <a:gd name="T32" fmla="*/ 125 w 145"/>
                              <a:gd name="T33" fmla="*/ 130 h 145"/>
                              <a:gd name="T34" fmla="*/ 140 w 145"/>
                              <a:gd name="T35" fmla="*/ 115 h 145"/>
                              <a:gd name="T36" fmla="*/ 145 w 145"/>
                              <a:gd name="T37" fmla="*/ 95 h 145"/>
                              <a:gd name="T38" fmla="*/ 145 w 145"/>
                              <a:gd name="T39" fmla="*/ 95 h 145"/>
                              <a:gd name="T40" fmla="*/ 140 w 145"/>
                              <a:gd name="T41" fmla="*/ 70 h 145"/>
                              <a:gd name="T42" fmla="*/ 125 w 145"/>
                              <a:gd name="T43" fmla="*/ 40 h 145"/>
                              <a:gd name="T44" fmla="*/ 115 w 145"/>
                              <a:gd name="T45" fmla="*/ 25 h 145"/>
                              <a:gd name="T46" fmla="*/ 105 w 145"/>
                              <a:gd name="T47" fmla="*/ 10 h 145"/>
                              <a:gd name="T48" fmla="*/ 90 w 145"/>
                              <a:gd name="T49" fmla="*/ 5 h 145"/>
                              <a:gd name="T50" fmla="*/ 70 w 145"/>
                              <a:gd name="T51" fmla="*/ 0 h 145"/>
                              <a:gd name="T52" fmla="*/ 70 w 145"/>
                              <a:gd name="T5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70" y="0"/>
                                </a:moveTo>
                                <a:lnTo>
                                  <a:pt x="70" y="0"/>
                                </a:lnTo>
                                <a:lnTo>
                                  <a:pt x="55" y="5"/>
                                </a:lnTo>
                                <a:lnTo>
                                  <a:pt x="45" y="10"/>
                                </a:lnTo>
                                <a:lnTo>
                                  <a:pt x="30" y="25"/>
                                </a:lnTo>
                                <a:lnTo>
                                  <a:pt x="20" y="35"/>
                                </a:lnTo>
                                <a:lnTo>
                                  <a:pt x="5" y="70"/>
                                </a:lnTo>
                                <a:lnTo>
                                  <a:pt x="0" y="95"/>
                                </a:lnTo>
                                <a:lnTo>
                                  <a:pt x="0" y="105"/>
                                </a:lnTo>
                                <a:lnTo>
                                  <a:pt x="5" y="115"/>
                                </a:lnTo>
                                <a:lnTo>
                                  <a:pt x="20" y="130"/>
                                </a:lnTo>
                                <a:lnTo>
                                  <a:pt x="45" y="140"/>
                                </a:lnTo>
                                <a:lnTo>
                                  <a:pt x="70" y="145"/>
                                </a:lnTo>
                                <a:lnTo>
                                  <a:pt x="100" y="140"/>
                                </a:lnTo>
                                <a:lnTo>
                                  <a:pt x="125" y="130"/>
                                </a:lnTo>
                                <a:lnTo>
                                  <a:pt x="140" y="115"/>
                                </a:lnTo>
                                <a:lnTo>
                                  <a:pt x="145" y="95"/>
                                </a:lnTo>
                                <a:lnTo>
                                  <a:pt x="140" y="70"/>
                                </a:lnTo>
                                <a:lnTo>
                                  <a:pt x="125" y="40"/>
                                </a:lnTo>
                                <a:lnTo>
                                  <a:pt x="115" y="25"/>
                                </a:lnTo>
                                <a:lnTo>
                                  <a:pt x="105" y="10"/>
                                </a:lnTo>
                                <a:lnTo>
                                  <a:pt x="90" y="5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116"/>
                        <wps:cNvSpPr>
                          <a:spLocks/>
                        </wps:cNvSpPr>
                        <wps:spPr bwMode="auto">
                          <a:xfrm>
                            <a:off x="684" y="8917"/>
                            <a:ext cx="505" cy="20"/>
                          </a:xfrm>
                          <a:custGeom>
                            <a:avLst/>
                            <a:gdLst>
                              <a:gd name="T0" fmla="*/ 505 w 505"/>
                              <a:gd name="T1" fmla="*/ 20 h 20"/>
                              <a:gd name="T2" fmla="*/ 505 w 505"/>
                              <a:gd name="T3" fmla="*/ 20 h 20"/>
                              <a:gd name="T4" fmla="*/ 480 w 505"/>
                              <a:gd name="T5" fmla="*/ 10 h 20"/>
                              <a:gd name="T6" fmla="*/ 435 w 505"/>
                              <a:gd name="T7" fmla="*/ 0 h 20"/>
                              <a:gd name="T8" fmla="*/ 400 w 505"/>
                              <a:gd name="T9" fmla="*/ 0 h 20"/>
                              <a:gd name="T10" fmla="*/ 360 w 505"/>
                              <a:gd name="T11" fmla="*/ 0 h 20"/>
                              <a:gd name="T12" fmla="*/ 310 w 505"/>
                              <a:gd name="T13" fmla="*/ 10 h 20"/>
                              <a:gd name="T14" fmla="*/ 250 w 505"/>
                              <a:gd name="T15" fmla="*/ 20 h 20"/>
                              <a:gd name="T16" fmla="*/ 245 w 505"/>
                              <a:gd name="T17" fmla="*/ 20 h 20"/>
                              <a:gd name="T18" fmla="*/ 245 w 505"/>
                              <a:gd name="T19" fmla="*/ 20 h 20"/>
                              <a:gd name="T20" fmla="*/ 185 w 505"/>
                              <a:gd name="T21" fmla="*/ 10 h 20"/>
                              <a:gd name="T22" fmla="*/ 135 w 505"/>
                              <a:gd name="T23" fmla="*/ 5 h 20"/>
                              <a:gd name="T24" fmla="*/ 95 w 505"/>
                              <a:gd name="T25" fmla="*/ 0 h 20"/>
                              <a:gd name="T26" fmla="*/ 60 w 505"/>
                              <a:gd name="T27" fmla="*/ 0 h 20"/>
                              <a:gd name="T28" fmla="*/ 15 w 505"/>
                              <a:gd name="T29" fmla="*/ 10 h 20"/>
                              <a:gd name="T30" fmla="*/ 5 w 505"/>
                              <a:gd name="T31" fmla="*/ 15 h 20"/>
                              <a:gd name="T32" fmla="*/ 0 w 505"/>
                              <a:gd name="T3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5" h="20">
                                <a:moveTo>
                                  <a:pt x="505" y="20"/>
                                </a:moveTo>
                                <a:lnTo>
                                  <a:pt x="505" y="20"/>
                                </a:lnTo>
                                <a:lnTo>
                                  <a:pt x="480" y="10"/>
                                </a:lnTo>
                                <a:lnTo>
                                  <a:pt x="435" y="0"/>
                                </a:lnTo>
                                <a:lnTo>
                                  <a:pt x="400" y="0"/>
                                </a:lnTo>
                                <a:lnTo>
                                  <a:pt x="360" y="0"/>
                                </a:lnTo>
                                <a:lnTo>
                                  <a:pt x="310" y="10"/>
                                </a:lnTo>
                                <a:lnTo>
                                  <a:pt x="250" y="20"/>
                                </a:lnTo>
                                <a:lnTo>
                                  <a:pt x="245" y="20"/>
                                </a:lnTo>
                                <a:lnTo>
                                  <a:pt x="185" y="10"/>
                                </a:lnTo>
                                <a:lnTo>
                                  <a:pt x="135" y="5"/>
                                </a:lnTo>
                                <a:lnTo>
                                  <a:pt x="95" y="0"/>
                                </a:lnTo>
                                <a:lnTo>
                                  <a:pt x="60" y="0"/>
                                </a:lnTo>
                                <a:lnTo>
                                  <a:pt x="15" y="10"/>
                                </a:lnTo>
                                <a:lnTo>
                                  <a:pt x="5" y="15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117"/>
                        <wps:cNvSpPr>
                          <a:spLocks/>
                        </wps:cNvSpPr>
                        <wps:spPr bwMode="auto">
                          <a:xfrm>
                            <a:off x="684" y="8892"/>
                            <a:ext cx="505" cy="45"/>
                          </a:xfrm>
                          <a:custGeom>
                            <a:avLst/>
                            <a:gdLst>
                              <a:gd name="T0" fmla="*/ 505 w 505"/>
                              <a:gd name="T1" fmla="*/ 45 h 45"/>
                              <a:gd name="T2" fmla="*/ 505 w 505"/>
                              <a:gd name="T3" fmla="*/ 45 h 45"/>
                              <a:gd name="T4" fmla="*/ 465 w 505"/>
                              <a:gd name="T5" fmla="*/ 30 h 45"/>
                              <a:gd name="T6" fmla="*/ 415 w 505"/>
                              <a:gd name="T7" fmla="*/ 20 h 45"/>
                              <a:gd name="T8" fmla="*/ 350 w 505"/>
                              <a:gd name="T9" fmla="*/ 10 h 45"/>
                              <a:gd name="T10" fmla="*/ 275 w 505"/>
                              <a:gd name="T11" fmla="*/ 0 h 45"/>
                              <a:gd name="T12" fmla="*/ 190 w 505"/>
                              <a:gd name="T13" fmla="*/ 5 h 45"/>
                              <a:gd name="T14" fmla="*/ 145 w 505"/>
                              <a:gd name="T15" fmla="*/ 10 h 45"/>
                              <a:gd name="T16" fmla="*/ 95 w 505"/>
                              <a:gd name="T17" fmla="*/ 15 h 45"/>
                              <a:gd name="T18" fmla="*/ 50 w 505"/>
                              <a:gd name="T19" fmla="*/ 30 h 45"/>
                              <a:gd name="T20" fmla="*/ 0 w 505"/>
                              <a:gd name="T21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05" h="45">
                                <a:moveTo>
                                  <a:pt x="505" y="45"/>
                                </a:moveTo>
                                <a:lnTo>
                                  <a:pt x="505" y="45"/>
                                </a:lnTo>
                                <a:lnTo>
                                  <a:pt x="465" y="30"/>
                                </a:lnTo>
                                <a:lnTo>
                                  <a:pt x="415" y="20"/>
                                </a:lnTo>
                                <a:lnTo>
                                  <a:pt x="350" y="10"/>
                                </a:lnTo>
                                <a:lnTo>
                                  <a:pt x="275" y="0"/>
                                </a:lnTo>
                                <a:lnTo>
                                  <a:pt x="190" y="5"/>
                                </a:lnTo>
                                <a:lnTo>
                                  <a:pt x="145" y="10"/>
                                </a:lnTo>
                                <a:lnTo>
                                  <a:pt x="95" y="15"/>
                                </a:lnTo>
                                <a:lnTo>
                                  <a:pt x="50" y="30"/>
                                </a:lnTo>
                                <a:lnTo>
                                  <a:pt x="0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118"/>
                        <wps:cNvSpPr>
                          <a:spLocks/>
                        </wps:cNvSpPr>
                        <wps:spPr bwMode="auto">
                          <a:xfrm>
                            <a:off x="694" y="8842"/>
                            <a:ext cx="495" cy="1"/>
                          </a:xfrm>
                          <a:custGeom>
                            <a:avLst/>
                            <a:gdLst>
                              <a:gd name="T0" fmla="*/ 495 w 495"/>
                              <a:gd name="T1" fmla="*/ 495 w 495"/>
                              <a:gd name="T2" fmla="*/ 0 w 4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495">
                                <a:moveTo>
                                  <a:pt x="495" y="0"/>
                                </a:moveTo>
                                <a:lnTo>
                                  <a:pt x="4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119"/>
                        <wps:cNvSpPr>
                          <a:spLocks/>
                        </wps:cNvSpPr>
                        <wps:spPr bwMode="auto">
                          <a:xfrm>
                            <a:off x="694" y="8812"/>
                            <a:ext cx="495" cy="1"/>
                          </a:xfrm>
                          <a:custGeom>
                            <a:avLst/>
                            <a:gdLst>
                              <a:gd name="T0" fmla="*/ 495 w 495"/>
                              <a:gd name="T1" fmla="*/ 495 w 495"/>
                              <a:gd name="T2" fmla="*/ 0 w 4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495">
                                <a:moveTo>
                                  <a:pt x="495" y="0"/>
                                </a:moveTo>
                                <a:lnTo>
                                  <a:pt x="4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120"/>
                        <wps:cNvSpPr>
                          <a:spLocks/>
                        </wps:cNvSpPr>
                        <wps:spPr bwMode="auto">
                          <a:xfrm>
                            <a:off x="415" y="8627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0 h 50"/>
                              <a:gd name="T2" fmla="*/ 249 w 249"/>
                              <a:gd name="T3" fmla="*/ 10 h 50"/>
                              <a:gd name="T4" fmla="*/ 239 w 249"/>
                              <a:gd name="T5" fmla="*/ 20 h 50"/>
                              <a:gd name="T6" fmla="*/ 224 w 249"/>
                              <a:gd name="T7" fmla="*/ 30 h 50"/>
                              <a:gd name="T8" fmla="*/ 199 w 249"/>
                              <a:gd name="T9" fmla="*/ 45 h 50"/>
                              <a:gd name="T10" fmla="*/ 169 w 249"/>
                              <a:gd name="T11" fmla="*/ 45 h 50"/>
                              <a:gd name="T12" fmla="*/ 139 w 249"/>
                              <a:gd name="T13" fmla="*/ 40 h 50"/>
                              <a:gd name="T14" fmla="*/ 114 w 249"/>
                              <a:gd name="T15" fmla="*/ 30 h 50"/>
                              <a:gd name="T16" fmla="*/ 94 w 249"/>
                              <a:gd name="T17" fmla="*/ 20 h 50"/>
                              <a:gd name="T18" fmla="*/ 64 w 249"/>
                              <a:gd name="T19" fmla="*/ 0 h 50"/>
                              <a:gd name="T20" fmla="*/ 64 w 249"/>
                              <a:gd name="T21" fmla="*/ 0 h 50"/>
                              <a:gd name="T22" fmla="*/ 59 w 249"/>
                              <a:gd name="T23" fmla="*/ 0 h 50"/>
                              <a:gd name="T24" fmla="*/ 49 w 249"/>
                              <a:gd name="T25" fmla="*/ 0 h 50"/>
                              <a:gd name="T26" fmla="*/ 34 w 249"/>
                              <a:gd name="T27" fmla="*/ 15 h 50"/>
                              <a:gd name="T28" fmla="*/ 14 w 249"/>
                              <a:gd name="T29" fmla="*/ 50 h 50"/>
                              <a:gd name="T30" fmla="*/ 0 w 249"/>
                              <a:gd name="T3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10"/>
                                </a:moveTo>
                                <a:lnTo>
                                  <a:pt x="249" y="10"/>
                                </a:lnTo>
                                <a:lnTo>
                                  <a:pt x="239" y="20"/>
                                </a:lnTo>
                                <a:lnTo>
                                  <a:pt x="224" y="30"/>
                                </a:lnTo>
                                <a:lnTo>
                                  <a:pt x="199" y="45"/>
                                </a:lnTo>
                                <a:lnTo>
                                  <a:pt x="169" y="45"/>
                                </a:lnTo>
                                <a:lnTo>
                                  <a:pt x="139" y="40"/>
                                </a:lnTo>
                                <a:lnTo>
                                  <a:pt x="114" y="30"/>
                                </a:lnTo>
                                <a:lnTo>
                                  <a:pt x="94" y="20"/>
                                </a:lnTo>
                                <a:lnTo>
                                  <a:pt x="64" y="0"/>
                                </a:lnTo>
                                <a:lnTo>
                                  <a:pt x="59" y="0"/>
                                </a:lnTo>
                                <a:lnTo>
                                  <a:pt x="49" y="0"/>
                                </a:lnTo>
                                <a:lnTo>
                                  <a:pt x="34" y="15"/>
                                </a:lnTo>
                                <a:lnTo>
                                  <a:pt x="14" y="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121"/>
                        <wps:cNvSpPr>
                          <a:spLocks/>
                        </wps:cNvSpPr>
                        <wps:spPr bwMode="auto">
                          <a:xfrm>
                            <a:off x="584" y="8937"/>
                            <a:ext cx="100" cy="250"/>
                          </a:xfrm>
                          <a:custGeom>
                            <a:avLst/>
                            <a:gdLst>
                              <a:gd name="T0" fmla="*/ 100 w 100"/>
                              <a:gd name="T1" fmla="*/ 0 h 250"/>
                              <a:gd name="T2" fmla="*/ 100 w 100"/>
                              <a:gd name="T3" fmla="*/ 0 h 250"/>
                              <a:gd name="T4" fmla="*/ 90 w 100"/>
                              <a:gd name="T5" fmla="*/ 20 h 250"/>
                              <a:gd name="T6" fmla="*/ 80 w 100"/>
                              <a:gd name="T7" fmla="*/ 45 h 250"/>
                              <a:gd name="T8" fmla="*/ 65 w 100"/>
                              <a:gd name="T9" fmla="*/ 75 h 250"/>
                              <a:gd name="T10" fmla="*/ 60 w 100"/>
                              <a:gd name="T11" fmla="*/ 100 h 250"/>
                              <a:gd name="T12" fmla="*/ 60 w 100"/>
                              <a:gd name="T13" fmla="*/ 100 h 250"/>
                              <a:gd name="T14" fmla="*/ 60 w 100"/>
                              <a:gd name="T15" fmla="*/ 125 h 250"/>
                              <a:gd name="T16" fmla="*/ 60 w 100"/>
                              <a:gd name="T17" fmla="*/ 150 h 250"/>
                              <a:gd name="T18" fmla="*/ 70 w 100"/>
                              <a:gd name="T19" fmla="*/ 170 h 250"/>
                              <a:gd name="T20" fmla="*/ 80 w 100"/>
                              <a:gd name="T21" fmla="*/ 180 h 250"/>
                              <a:gd name="T22" fmla="*/ 80 w 100"/>
                              <a:gd name="T23" fmla="*/ 180 h 250"/>
                              <a:gd name="T24" fmla="*/ 85 w 100"/>
                              <a:gd name="T25" fmla="*/ 190 h 250"/>
                              <a:gd name="T26" fmla="*/ 80 w 100"/>
                              <a:gd name="T27" fmla="*/ 195 h 250"/>
                              <a:gd name="T28" fmla="*/ 50 w 100"/>
                              <a:gd name="T29" fmla="*/ 210 h 250"/>
                              <a:gd name="T30" fmla="*/ 20 w 100"/>
                              <a:gd name="T31" fmla="*/ 215 h 250"/>
                              <a:gd name="T32" fmla="*/ 0 w 100"/>
                              <a:gd name="T33" fmla="*/ 215 h 250"/>
                              <a:gd name="T34" fmla="*/ 0 w 100"/>
                              <a:gd name="T35" fmla="*/ 215 h 250"/>
                              <a:gd name="T36" fmla="*/ 40 w 100"/>
                              <a:gd name="T37" fmla="*/ 235 h 250"/>
                              <a:gd name="T38" fmla="*/ 80 w 100"/>
                              <a:gd name="T39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0" h="250">
                                <a:moveTo>
                                  <a:pt x="100" y="0"/>
                                </a:moveTo>
                                <a:lnTo>
                                  <a:pt x="100" y="0"/>
                                </a:lnTo>
                                <a:lnTo>
                                  <a:pt x="90" y="20"/>
                                </a:lnTo>
                                <a:lnTo>
                                  <a:pt x="80" y="45"/>
                                </a:lnTo>
                                <a:lnTo>
                                  <a:pt x="65" y="75"/>
                                </a:lnTo>
                                <a:lnTo>
                                  <a:pt x="60" y="100"/>
                                </a:lnTo>
                                <a:lnTo>
                                  <a:pt x="60" y="125"/>
                                </a:lnTo>
                                <a:lnTo>
                                  <a:pt x="60" y="150"/>
                                </a:lnTo>
                                <a:lnTo>
                                  <a:pt x="70" y="170"/>
                                </a:lnTo>
                                <a:lnTo>
                                  <a:pt x="80" y="180"/>
                                </a:lnTo>
                                <a:lnTo>
                                  <a:pt x="85" y="190"/>
                                </a:lnTo>
                                <a:lnTo>
                                  <a:pt x="80" y="195"/>
                                </a:lnTo>
                                <a:lnTo>
                                  <a:pt x="50" y="210"/>
                                </a:lnTo>
                                <a:lnTo>
                                  <a:pt x="20" y="215"/>
                                </a:lnTo>
                                <a:lnTo>
                                  <a:pt x="0" y="215"/>
                                </a:lnTo>
                                <a:lnTo>
                                  <a:pt x="40" y="235"/>
                                </a:lnTo>
                                <a:lnTo>
                                  <a:pt x="80" y="2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122"/>
                        <wps:cNvSpPr>
                          <a:spLocks/>
                        </wps:cNvSpPr>
                        <wps:spPr bwMode="auto">
                          <a:xfrm>
                            <a:off x="420" y="8672"/>
                            <a:ext cx="244" cy="405"/>
                          </a:xfrm>
                          <a:custGeom>
                            <a:avLst/>
                            <a:gdLst>
                              <a:gd name="T0" fmla="*/ 244 w 244"/>
                              <a:gd name="T1" fmla="*/ 215 h 405"/>
                              <a:gd name="T2" fmla="*/ 244 w 244"/>
                              <a:gd name="T3" fmla="*/ 215 h 405"/>
                              <a:gd name="T4" fmla="*/ 239 w 244"/>
                              <a:gd name="T5" fmla="*/ 130 h 405"/>
                              <a:gd name="T6" fmla="*/ 234 w 244"/>
                              <a:gd name="T7" fmla="*/ 95 h 405"/>
                              <a:gd name="T8" fmla="*/ 229 w 244"/>
                              <a:gd name="T9" fmla="*/ 65 h 405"/>
                              <a:gd name="T10" fmla="*/ 214 w 244"/>
                              <a:gd name="T11" fmla="*/ 35 h 405"/>
                              <a:gd name="T12" fmla="*/ 199 w 244"/>
                              <a:gd name="T13" fmla="*/ 15 h 405"/>
                              <a:gd name="T14" fmla="*/ 179 w 244"/>
                              <a:gd name="T15" fmla="*/ 5 h 405"/>
                              <a:gd name="T16" fmla="*/ 149 w 244"/>
                              <a:gd name="T17" fmla="*/ 0 h 405"/>
                              <a:gd name="T18" fmla="*/ 149 w 244"/>
                              <a:gd name="T19" fmla="*/ 0 h 405"/>
                              <a:gd name="T20" fmla="*/ 119 w 244"/>
                              <a:gd name="T21" fmla="*/ 0 h 405"/>
                              <a:gd name="T22" fmla="*/ 94 w 244"/>
                              <a:gd name="T23" fmla="*/ 15 h 405"/>
                              <a:gd name="T24" fmla="*/ 69 w 244"/>
                              <a:gd name="T25" fmla="*/ 35 h 405"/>
                              <a:gd name="T26" fmla="*/ 44 w 244"/>
                              <a:gd name="T27" fmla="*/ 60 h 405"/>
                              <a:gd name="T28" fmla="*/ 24 w 244"/>
                              <a:gd name="T29" fmla="*/ 90 h 405"/>
                              <a:gd name="T30" fmla="*/ 14 w 244"/>
                              <a:gd name="T31" fmla="*/ 130 h 405"/>
                              <a:gd name="T32" fmla="*/ 4 w 244"/>
                              <a:gd name="T33" fmla="*/ 170 h 405"/>
                              <a:gd name="T34" fmla="*/ 0 w 244"/>
                              <a:gd name="T35" fmla="*/ 215 h 405"/>
                              <a:gd name="T36" fmla="*/ 0 w 244"/>
                              <a:gd name="T37" fmla="*/ 215 h 405"/>
                              <a:gd name="T38" fmla="*/ 0 w 244"/>
                              <a:gd name="T39" fmla="*/ 240 h 405"/>
                              <a:gd name="T40" fmla="*/ 4 w 244"/>
                              <a:gd name="T41" fmla="*/ 270 h 405"/>
                              <a:gd name="T42" fmla="*/ 14 w 244"/>
                              <a:gd name="T43" fmla="*/ 300 h 405"/>
                              <a:gd name="T44" fmla="*/ 29 w 244"/>
                              <a:gd name="T45" fmla="*/ 330 h 405"/>
                              <a:gd name="T46" fmla="*/ 49 w 244"/>
                              <a:gd name="T47" fmla="*/ 360 h 405"/>
                              <a:gd name="T48" fmla="*/ 69 w 244"/>
                              <a:gd name="T49" fmla="*/ 380 h 405"/>
                              <a:gd name="T50" fmla="*/ 89 w 244"/>
                              <a:gd name="T51" fmla="*/ 395 h 405"/>
                              <a:gd name="T52" fmla="*/ 114 w 244"/>
                              <a:gd name="T53" fmla="*/ 400 h 405"/>
                              <a:gd name="T54" fmla="*/ 114 w 244"/>
                              <a:gd name="T55" fmla="*/ 400 h 405"/>
                              <a:gd name="T56" fmla="*/ 134 w 244"/>
                              <a:gd name="T57" fmla="*/ 405 h 405"/>
                              <a:gd name="T58" fmla="*/ 154 w 244"/>
                              <a:gd name="T59" fmla="*/ 405 h 405"/>
                              <a:gd name="T60" fmla="*/ 174 w 244"/>
                              <a:gd name="T61" fmla="*/ 405 h 405"/>
                              <a:gd name="T62" fmla="*/ 189 w 244"/>
                              <a:gd name="T63" fmla="*/ 395 h 405"/>
                              <a:gd name="T64" fmla="*/ 199 w 244"/>
                              <a:gd name="T65" fmla="*/ 390 h 405"/>
                              <a:gd name="T66" fmla="*/ 209 w 244"/>
                              <a:gd name="T67" fmla="*/ 375 h 405"/>
                              <a:gd name="T68" fmla="*/ 224 w 244"/>
                              <a:gd name="T69" fmla="*/ 350 h 405"/>
                              <a:gd name="T70" fmla="*/ 224 w 244"/>
                              <a:gd name="T71" fmla="*/ 350 h 405"/>
                              <a:gd name="T72" fmla="*/ 234 w 244"/>
                              <a:gd name="T73" fmla="*/ 325 h 405"/>
                              <a:gd name="T74" fmla="*/ 239 w 244"/>
                              <a:gd name="T75" fmla="*/ 300 h 405"/>
                              <a:gd name="T76" fmla="*/ 239 w 244"/>
                              <a:gd name="T77" fmla="*/ 270 h 405"/>
                              <a:gd name="T78" fmla="*/ 239 w 244"/>
                              <a:gd name="T79" fmla="*/ 270 h 405"/>
                              <a:gd name="T80" fmla="*/ 244 w 244"/>
                              <a:gd name="T81" fmla="*/ 255 h 405"/>
                              <a:gd name="T82" fmla="*/ 244 w 244"/>
                              <a:gd name="T83" fmla="*/ 215 h 405"/>
                              <a:gd name="T84" fmla="*/ 244 w 244"/>
                              <a:gd name="T85" fmla="*/ 215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44" h="405">
                                <a:moveTo>
                                  <a:pt x="244" y="215"/>
                                </a:moveTo>
                                <a:lnTo>
                                  <a:pt x="244" y="215"/>
                                </a:lnTo>
                                <a:lnTo>
                                  <a:pt x="239" y="130"/>
                                </a:lnTo>
                                <a:lnTo>
                                  <a:pt x="234" y="95"/>
                                </a:lnTo>
                                <a:lnTo>
                                  <a:pt x="229" y="65"/>
                                </a:lnTo>
                                <a:lnTo>
                                  <a:pt x="214" y="35"/>
                                </a:lnTo>
                                <a:lnTo>
                                  <a:pt x="199" y="15"/>
                                </a:lnTo>
                                <a:lnTo>
                                  <a:pt x="179" y="5"/>
                                </a:lnTo>
                                <a:lnTo>
                                  <a:pt x="149" y="0"/>
                                </a:lnTo>
                                <a:lnTo>
                                  <a:pt x="119" y="0"/>
                                </a:lnTo>
                                <a:lnTo>
                                  <a:pt x="94" y="15"/>
                                </a:lnTo>
                                <a:lnTo>
                                  <a:pt x="69" y="35"/>
                                </a:lnTo>
                                <a:lnTo>
                                  <a:pt x="44" y="60"/>
                                </a:lnTo>
                                <a:lnTo>
                                  <a:pt x="24" y="90"/>
                                </a:lnTo>
                                <a:lnTo>
                                  <a:pt x="14" y="130"/>
                                </a:lnTo>
                                <a:lnTo>
                                  <a:pt x="4" y="170"/>
                                </a:lnTo>
                                <a:lnTo>
                                  <a:pt x="0" y="215"/>
                                </a:lnTo>
                                <a:lnTo>
                                  <a:pt x="0" y="240"/>
                                </a:lnTo>
                                <a:lnTo>
                                  <a:pt x="4" y="270"/>
                                </a:lnTo>
                                <a:lnTo>
                                  <a:pt x="14" y="300"/>
                                </a:lnTo>
                                <a:lnTo>
                                  <a:pt x="29" y="330"/>
                                </a:lnTo>
                                <a:lnTo>
                                  <a:pt x="49" y="360"/>
                                </a:lnTo>
                                <a:lnTo>
                                  <a:pt x="69" y="380"/>
                                </a:lnTo>
                                <a:lnTo>
                                  <a:pt x="89" y="395"/>
                                </a:lnTo>
                                <a:lnTo>
                                  <a:pt x="114" y="400"/>
                                </a:lnTo>
                                <a:lnTo>
                                  <a:pt x="134" y="405"/>
                                </a:lnTo>
                                <a:lnTo>
                                  <a:pt x="154" y="405"/>
                                </a:lnTo>
                                <a:lnTo>
                                  <a:pt x="174" y="405"/>
                                </a:lnTo>
                                <a:lnTo>
                                  <a:pt x="189" y="395"/>
                                </a:lnTo>
                                <a:lnTo>
                                  <a:pt x="199" y="390"/>
                                </a:lnTo>
                                <a:lnTo>
                                  <a:pt x="209" y="375"/>
                                </a:lnTo>
                                <a:lnTo>
                                  <a:pt x="224" y="350"/>
                                </a:lnTo>
                                <a:lnTo>
                                  <a:pt x="234" y="325"/>
                                </a:lnTo>
                                <a:lnTo>
                                  <a:pt x="239" y="300"/>
                                </a:lnTo>
                                <a:lnTo>
                                  <a:pt x="239" y="270"/>
                                </a:lnTo>
                                <a:lnTo>
                                  <a:pt x="244" y="255"/>
                                </a:lnTo>
                                <a:lnTo>
                                  <a:pt x="244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123"/>
                        <wps:cNvSpPr>
                          <a:spLocks/>
                        </wps:cNvSpPr>
                        <wps:spPr bwMode="auto">
                          <a:xfrm>
                            <a:off x="469" y="8737"/>
                            <a:ext cx="195" cy="280"/>
                          </a:xfrm>
                          <a:custGeom>
                            <a:avLst/>
                            <a:gdLst>
                              <a:gd name="T0" fmla="*/ 195 w 195"/>
                              <a:gd name="T1" fmla="*/ 150 h 280"/>
                              <a:gd name="T2" fmla="*/ 195 w 195"/>
                              <a:gd name="T3" fmla="*/ 150 h 280"/>
                              <a:gd name="T4" fmla="*/ 195 w 195"/>
                              <a:gd name="T5" fmla="*/ 120 h 280"/>
                              <a:gd name="T6" fmla="*/ 190 w 195"/>
                              <a:gd name="T7" fmla="*/ 95 h 280"/>
                              <a:gd name="T8" fmla="*/ 180 w 195"/>
                              <a:gd name="T9" fmla="*/ 70 h 280"/>
                              <a:gd name="T10" fmla="*/ 170 w 195"/>
                              <a:gd name="T11" fmla="*/ 45 h 280"/>
                              <a:gd name="T12" fmla="*/ 155 w 195"/>
                              <a:gd name="T13" fmla="*/ 30 h 280"/>
                              <a:gd name="T14" fmla="*/ 140 w 195"/>
                              <a:gd name="T15" fmla="*/ 15 h 280"/>
                              <a:gd name="T16" fmla="*/ 120 w 195"/>
                              <a:gd name="T17" fmla="*/ 5 h 280"/>
                              <a:gd name="T18" fmla="*/ 100 w 195"/>
                              <a:gd name="T19" fmla="*/ 0 h 280"/>
                              <a:gd name="T20" fmla="*/ 100 w 195"/>
                              <a:gd name="T21" fmla="*/ 0 h 280"/>
                              <a:gd name="T22" fmla="*/ 80 w 195"/>
                              <a:gd name="T23" fmla="*/ 5 h 280"/>
                              <a:gd name="T24" fmla="*/ 60 w 195"/>
                              <a:gd name="T25" fmla="*/ 10 h 280"/>
                              <a:gd name="T26" fmla="*/ 45 w 195"/>
                              <a:gd name="T27" fmla="*/ 25 h 280"/>
                              <a:gd name="T28" fmla="*/ 30 w 195"/>
                              <a:gd name="T29" fmla="*/ 45 h 280"/>
                              <a:gd name="T30" fmla="*/ 15 w 195"/>
                              <a:gd name="T31" fmla="*/ 65 h 280"/>
                              <a:gd name="T32" fmla="*/ 5 w 195"/>
                              <a:gd name="T33" fmla="*/ 90 h 280"/>
                              <a:gd name="T34" fmla="*/ 0 w 195"/>
                              <a:gd name="T35" fmla="*/ 120 h 280"/>
                              <a:gd name="T36" fmla="*/ 0 w 195"/>
                              <a:gd name="T37" fmla="*/ 150 h 280"/>
                              <a:gd name="T38" fmla="*/ 0 w 195"/>
                              <a:gd name="T39" fmla="*/ 150 h 280"/>
                              <a:gd name="T40" fmla="*/ 0 w 195"/>
                              <a:gd name="T41" fmla="*/ 180 h 280"/>
                              <a:gd name="T42" fmla="*/ 10 w 195"/>
                              <a:gd name="T43" fmla="*/ 220 h 280"/>
                              <a:gd name="T44" fmla="*/ 30 w 195"/>
                              <a:gd name="T45" fmla="*/ 250 h 280"/>
                              <a:gd name="T46" fmla="*/ 40 w 195"/>
                              <a:gd name="T47" fmla="*/ 260 h 280"/>
                              <a:gd name="T48" fmla="*/ 50 w 195"/>
                              <a:gd name="T49" fmla="*/ 265 h 280"/>
                              <a:gd name="T50" fmla="*/ 50 w 195"/>
                              <a:gd name="T51" fmla="*/ 265 h 280"/>
                              <a:gd name="T52" fmla="*/ 75 w 195"/>
                              <a:gd name="T53" fmla="*/ 275 h 280"/>
                              <a:gd name="T54" fmla="*/ 100 w 195"/>
                              <a:gd name="T55" fmla="*/ 280 h 280"/>
                              <a:gd name="T56" fmla="*/ 120 w 195"/>
                              <a:gd name="T57" fmla="*/ 270 h 280"/>
                              <a:gd name="T58" fmla="*/ 135 w 195"/>
                              <a:gd name="T59" fmla="*/ 260 h 280"/>
                              <a:gd name="T60" fmla="*/ 135 w 195"/>
                              <a:gd name="T61" fmla="*/ 260 h 280"/>
                              <a:gd name="T62" fmla="*/ 150 w 195"/>
                              <a:gd name="T63" fmla="*/ 245 h 280"/>
                              <a:gd name="T64" fmla="*/ 160 w 195"/>
                              <a:gd name="T65" fmla="*/ 230 h 280"/>
                              <a:gd name="T66" fmla="*/ 175 w 195"/>
                              <a:gd name="T67" fmla="*/ 200 h 280"/>
                              <a:gd name="T68" fmla="*/ 175 w 195"/>
                              <a:gd name="T69" fmla="*/ 200 h 280"/>
                              <a:gd name="T70" fmla="*/ 185 w 195"/>
                              <a:gd name="T71" fmla="*/ 190 h 280"/>
                              <a:gd name="T72" fmla="*/ 190 w 195"/>
                              <a:gd name="T73" fmla="*/ 185 h 280"/>
                              <a:gd name="T74" fmla="*/ 195 w 195"/>
                              <a:gd name="T75" fmla="*/ 175 h 280"/>
                              <a:gd name="T76" fmla="*/ 195 w 195"/>
                              <a:gd name="T77" fmla="*/ 150 h 280"/>
                              <a:gd name="T78" fmla="*/ 195 w 195"/>
                              <a:gd name="T79" fmla="*/ 15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95" h="280">
                                <a:moveTo>
                                  <a:pt x="195" y="150"/>
                                </a:moveTo>
                                <a:lnTo>
                                  <a:pt x="195" y="150"/>
                                </a:lnTo>
                                <a:lnTo>
                                  <a:pt x="195" y="120"/>
                                </a:lnTo>
                                <a:lnTo>
                                  <a:pt x="190" y="95"/>
                                </a:lnTo>
                                <a:lnTo>
                                  <a:pt x="180" y="70"/>
                                </a:lnTo>
                                <a:lnTo>
                                  <a:pt x="170" y="45"/>
                                </a:lnTo>
                                <a:lnTo>
                                  <a:pt x="155" y="30"/>
                                </a:lnTo>
                                <a:lnTo>
                                  <a:pt x="140" y="15"/>
                                </a:lnTo>
                                <a:lnTo>
                                  <a:pt x="120" y="5"/>
                                </a:lnTo>
                                <a:lnTo>
                                  <a:pt x="100" y="0"/>
                                </a:lnTo>
                                <a:lnTo>
                                  <a:pt x="80" y="5"/>
                                </a:lnTo>
                                <a:lnTo>
                                  <a:pt x="60" y="10"/>
                                </a:lnTo>
                                <a:lnTo>
                                  <a:pt x="45" y="25"/>
                                </a:lnTo>
                                <a:lnTo>
                                  <a:pt x="30" y="45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10" y="220"/>
                                </a:lnTo>
                                <a:lnTo>
                                  <a:pt x="30" y="250"/>
                                </a:lnTo>
                                <a:lnTo>
                                  <a:pt x="40" y="260"/>
                                </a:lnTo>
                                <a:lnTo>
                                  <a:pt x="50" y="265"/>
                                </a:lnTo>
                                <a:lnTo>
                                  <a:pt x="75" y="275"/>
                                </a:lnTo>
                                <a:lnTo>
                                  <a:pt x="100" y="280"/>
                                </a:lnTo>
                                <a:lnTo>
                                  <a:pt x="120" y="270"/>
                                </a:lnTo>
                                <a:lnTo>
                                  <a:pt x="135" y="260"/>
                                </a:lnTo>
                                <a:lnTo>
                                  <a:pt x="150" y="245"/>
                                </a:lnTo>
                                <a:lnTo>
                                  <a:pt x="160" y="230"/>
                                </a:lnTo>
                                <a:lnTo>
                                  <a:pt x="175" y="200"/>
                                </a:lnTo>
                                <a:lnTo>
                                  <a:pt x="185" y="190"/>
                                </a:lnTo>
                                <a:lnTo>
                                  <a:pt x="190" y="185"/>
                                </a:lnTo>
                                <a:lnTo>
                                  <a:pt x="195" y="175"/>
                                </a:lnTo>
                                <a:lnTo>
                                  <a:pt x="195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124"/>
                        <wps:cNvSpPr>
                          <a:spLocks/>
                        </wps:cNvSpPr>
                        <wps:spPr bwMode="auto">
                          <a:xfrm>
                            <a:off x="499" y="8782"/>
                            <a:ext cx="165" cy="195"/>
                          </a:xfrm>
                          <a:custGeom>
                            <a:avLst/>
                            <a:gdLst>
                              <a:gd name="T0" fmla="*/ 165 w 165"/>
                              <a:gd name="T1" fmla="*/ 105 h 195"/>
                              <a:gd name="T2" fmla="*/ 165 w 165"/>
                              <a:gd name="T3" fmla="*/ 105 h 195"/>
                              <a:gd name="T4" fmla="*/ 160 w 165"/>
                              <a:gd name="T5" fmla="*/ 85 h 195"/>
                              <a:gd name="T6" fmla="*/ 155 w 165"/>
                              <a:gd name="T7" fmla="*/ 65 h 195"/>
                              <a:gd name="T8" fmla="*/ 145 w 165"/>
                              <a:gd name="T9" fmla="*/ 45 h 195"/>
                              <a:gd name="T10" fmla="*/ 135 w 165"/>
                              <a:gd name="T11" fmla="*/ 30 h 195"/>
                              <a:gd name="T12" fmla="*/ 120 w 165"/>
                              <a:gd name="T13" fmla="*/ 20 h 195"/>
                              <a:gd name="T14" fmla="*/ 100 w 165"/>
                              <a:gd name="T15" fmla="*/ 10 h 195"/>
                              <a:gd name="T16" fmla="*/ 85 w 165"/>
                              <a:gd name="T17" fmla="*/ 5 h 195"/>
                              <a:gd name="T18" fmla="*/ 70 w 165"/>
                              <a:gd name="T19" fmla="*/ 0 h 195"/>
                              <a:gd name="T20" fmla="*/ 70 w 165"/>
                              <a:gd name="T21" fmla="*/ 0 h 195"/>
                              <a:gd name="T22" fmla="*/ 55 w 165"/>
                              <a:gd name="T23" fmla="*/ 0 h 195"/>
                              <a:gd name="T24" fmla="*/ 45 w 165"/>
                              <a:gd name="T25" fmla="*/ 10 h 195"/>
                              <a:gd name="T26" fmla="*/ 30 w 165"/>
                              <a:gd name="T27" fmla="*/ 20 h 195"/>
                              <a:gd name="T28" fmla="*/ 20 w 165"/>
                              <a:gd name="T29" fmla="*/ 30 h 195"/>
                              <a:gd name="T30" fmla="*/ 5 w 165"/>
                              <a:gd name="T31" fmla="*/ 65 h 195"/>
                              <a:gd name="T32" fmla="*/ 0 w 165"/>
                              <a:gd name="T33" fmla="*/ 105 h 195"/>
                              <a:gd name="T34" fmla="*/ 0 w 165"/>
                              <a:gd name="T35" fmla="*/ 105 h 195"/>
                              <a:gd name="T36" fmla="*/ 0 w 165"/>
                              <a:gd name="T37" fmla="*/ 130 h 195"/>
                              <a:gd name="T38" fmla="*/ 5 w 165"/>
                              <a:gd name="T39" fmla="*/ 150 h 195"/>
                              <a:gd name="T40" fmla="*/ 15 w 165"/>
                              <a:gd name="T41" fmla="*/ 165 h 195"/>
                              <a:gd name="T42" fmla="*/ 30 w 165"/>
                              <a:gd name="T43" fmla="*/ 180 h 195"/>
                              <a:gd name="T44" fmla="*/ 40 w 165"/>
                              <a:gd name="T45" fmla="*/ 190 h 195"/>
                              <a:gd name="T46" fmla="*/ 55 w 165"/>
                              <a:gd name="T47" fmla="*/ 195 h 195"/>
                              <a:gd name="T48" fmla="*/ 70 w 165"/>
                              <a:gd name="T49" fmla="*/ 195 h 195"/>
                              <a:gd name="T50" fmla="*/ 85 w 165"/>
                              <a:gd name="T51" fmla="*/ 185 h 195"/>
                              <a:gd name="T52" fmla="*/ 85 w 165"/>
                              <a:gd name="T53" fmla="*/ 185 h 195"/>
                              <a:gd name="T54" fmla="*/ 110 w 165"/>
                              <a:gd name="T55" fmla="*/ 170 h 195"/>
                              <a:gd name="T56" fmla="*/ 135 w 165"/>
                              <a:gd name="T57" fmla="*/ 150 h 195"/>
                              <a:gd name="T58" fmla="*/ 135 w 165"/>
                              <a:gd name="T59" fmla="*/ 150 h 195"/>
                              <a:gd name="T60" fmla="*/ 145 w 165"/>
                              <a:gd name="T61" fmla="*/ 140 h 195"/>
                              <a:gd name="T62" fmla="*/ 155 w 165"/>
                              <a:gd name="T63" fmla="*/ 135 h 195"/>
                              <a:gd name="T64" fmla="*/ 165 w 165"/>
                              <a:gd name="T65" fmla="*/ 125 h 195"/>
                              <a:gd name="T66" fmla="*/ 165 w 165"/>
                              <a:gd name="T67" fmla="*/ 105 h 195"/>
                              <a:gd name="T68" fmla="*/ 165 w 165"/>
                              <a:gd name="T69" fmla="*/ 10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65" h="195">
                                <a:moveTo>
                                  <a:pt x="165" y="105"/>
                                </a:moveTo>
                                <a:lnTo>
                                  <a:pt x="165" y="105"/>
                                </a:lnTo>
                                <a:lnTo>
                                  <a:pt x="160" y="85"/>
                                </a:lnTo>
                                <a:lnTo>
                                  <a:pt x="155" y="65"/>
                                </a:lnTo>
                                <a:lnTo>
                                  <a:pt x="145" y="45"/>
                                </a:lnTo>
                                <a:lnTo>
                                  <a:pt x="135" y="30"/>
                                </a:lnTo>
                                <a:lnTo>
                                  <a:pt x="120" y="20"/>
                                </a:lnTo>
                                <a:lnTo>
                                  <a:pt x="100" y="10"/>
                                </a:lnTo>
                                <a:lnTo>
                                  <a:pt x="85" y="5"/>
                                </a:lnTo>
                                <a:lnTo>
                                  <a:pt x="70" y="0"/>
                                </a:lnTo>
                                <a:lnTo>
                                  <a:pt x="55" y="0"/>
                                </a:lnTo>
                                <a:lnTo>
                                  <a:pt x="45" y="10"/>
                                </a:lnTo>
                                <a:lnTo>
                                  <a:pt x="30" y="20"/>
                                </a:lnTo>
                                <a:lnTo>
                                  <a:pt x="20" y="30"/>
                                </a:lnTo>
                                <a:lnTo>
                                  <a:pt x="5" y="65"/>
                                </a:lnTo>
                                <a:lnTo>
                                  <a:pt x="0" y="105"/>
                                </a:lnTo>
                                <a:lnTo>
                                  <a:pt x="0" y="130"/>
                                </a:lnTo>
                                <a:lnTo>
                                  <a:pt x="5" y="150"/>
                                </a:lnTo>
                                <a:lnTo>
                                  <a:pt x="15" y="165"/>
                                </a:lnTo>
                                <a:lnTo>
                                  <a:pt x="30" y="180"/>
                                </a:lnTo>
                                <a:lnTo>
                                  <a:pt x="40" y="190"/>
                                </a:lnTo>
                                <a:lnTo>
                                  <a:pt x="55" y="195"/>
                                </a:lnTo>
                                <a:lnTo>
                                  <a:pt x="70" y="195"/>
                                </a:lnTo>
                                <a:lnTo>
                                  <a:pt x="85" y="185"/>
                                </a:lnTo>
                                <a:lnTo>
                                  <a:pt x="110" y="170"/>
                                </a:lnTo>
                                <a:lnTo>
                                  <a:pt x="135" y="150"/>
                                </a:lnTo>
                                <a:lnTo>
                                  <a:pt x="145" y="140"/>
                                </a:lnTo>
                                <a:lnTo>
                                  <a:pt x="155" y="135"/>
                                </a:lnTo>
                                <a:lnTo>
                                  <a:pt x="165" y="125"/>
                                </a:lnTo>
                                <a:lnTo>
                                  <a:pt x="165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125"/>
                        <wps:cNvSpPr>
                          <a:spLocks/>
                        </wps:cNvSpPr>
                        <wps:spPr bwMode="auto">
                          <a:xfrm>
                            <a:off x="519" y="8812"/>
                            <a:ext cx="145" cy="140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5 h 140"/>
                              <a:gd name="T2" fmla="*/ 145 w 145"/>
                              <a:gd name="T3" fmla="*/ 75 h 140"/>
                              <a:gd name="T4" fmla="*/ 140 w 145"/>
                              <a:gd name="T5" fmla="*/ 60 h 140"/>
                              <a:gd name="T6" fmla="*/ 135 w 145"/>
                              <a:gd name="T7" fmla="*/ 45 h 140"/>
                              <a:gd name="T8" fmla="*/ 120 w 145"/>
                              <a:gd name="T9" fmla="*/ 35 h 140"/>
                              <a:gd name="T10" fmla="*/ 110 w 145"/>
                              <a:gd name="T11" fmla="*/ 25 h 140"/>
                              <a:gd name="T12" fmla="*/ 75 w 145"/>
                              <a:gd name="T13" fmla="*/ 10 h 140"/>
                              <a:gd name="T14" fmla="*/ 50 w 145"/>
                              <a:gd name="T15" fmla="*/ 0 h 140"/>
                              <a:gd name="T16" fmla="*/ 50 w 145"/>
                              <a:gd name="T17" fmla="*/ 0 h 140"/>
                              <a:gd name="T18" fmla="*/ 40 w 145"/>
                              <a:gd name="T19" fmla="*/ 5 h 140"/>
                              <a:gd name="T20" fmla="*/ 30 w 145"/>
                              <a:gd name="T21" fmla="*/ 5 h 140"/>
                              <a:gd name="T22" fmla="*/ 15 w 145"/>
                              <a:gd name="T23" fmla="*/ 25 h 140"/>
                              <a:gd name="T24" fmla="*/ 5 w 145"/>
                              <a:gd name="T25" fmla="*/ 45 h 140"/>
                              <a:gd name="T26" fmla="*/ 0 w 145"/>
                              <a:gd name="T27" fmla="*/ 75 h 140"/>
                              <a:gd name="T28" fmla="*/ 0 w 145"/>
                              <a:gd name="T29" fmla="*/ 75 h 140"/>
                              <a:gd name="T30" fmla="*/ 0 w 145"/>
                              <a:gd name="T31" fmla="*/ 90 h 140"/>
                              <a:gd name="T32" fmla="*/ 5 w 145"/>
                              <a:gd name="T33" fmla="*/ 105 h 140"/>
                              <a:gd name="T34" fmla="*/ 20 w 145"/>
                              <a:gd name="T35" fmla="*/ 125 h 140"/>
                              <a:gd name="T36" fmla="*/ 35 w 145"/>
                              <a:gd name="T37" fmla="*/ 135 h 140"/>
                              <a:gd name="T38" fmla="*/ 45 w 145"/>
                              <a:gd name="T39" fmla="*/ 140 h 140"/>
                              <a:gd name="T40" fmla="*/ 55 w 145"/>
                              <a:gd name="T41" fmla="*/ 135 h 140"/>
                              <a:gd name="T42" fmla="*/ 55 w 145"/>
                              <a:gd name="T43" fmla="*/ 135 h 140"/>
                              <a:gd name="T44" fmla="*/ 105 w 145"/>
                              <a:gd name="T45" fmla="*/ 115 h 140"/>
                              <a:gd name="T46" fmla="*/ 105 w 145"/>
                              <a:gd name="T47" fmla="*/ 115 h 140"/>
                              <a:gd name="T48" fmla="*/ 120 w 145"/>
                              <a:gd name="T49" fmla="*/ 110 h 140"/>
                              <a:gd name="T50" fmla="*/ 135 w 145"/>
                              <a:gd name="T51" fmla="*/ 105 h 140"/>
                              <a:gd name="T52" fmla="*/ 140 w 145"/>
                              <a:gd name="T53" fmla="*/ 95 h 140"/>
                              <a:gd name="T54" fmla="*/ 145 w 145"/>
                              <a:gd name="T55" fmla="*/ 75 h 140"/>
                              <a:gd name="T56" fmla="*/ 145 w 145"/>
                              <a:gd name="T57" fmla="*/ 75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45" h="140">
                                <a:moveTo>
                                  <a:pt x="145" y="75"/>
                                </a:moveTo>
                                <a:lnTo>
                                  <a:pt x="145" y="75"/>
                                </a:lnTo>
                                <a:lnTo>
                                  <a:pt x="140" y="60"/>
                                </a:lnTo>
                                <a:lnTo>
                                  <a:pt x="135" y="45"/>
                                </a:lnTo>
                                <a:lnTo>
                                  <a:pt x="120" y="35"/>
                                </a:lnTo>
                                <a:lnTo>
                                  <a:pt x="110" y="25"/>
                                </a:lnTo>
                                <a:lnTo>
                                  <a:pt x="75" y="10"/>
                                </a:lnTo>
                                <a:lnTo>
                                  <a:pt x="50" y="0"/>
                                </a:lnTo>
                                <a:lnTo>
                                  <a:pt x="40" y="5"/>
                                </a:lnTo>
                                <a:lnTo>
                                  <a:pt x="30" y="5"/>
                                </a:lnTo>
                                <a:lnTo>
                                  <a:pt x="15" y="25"/>
                                </a:lnTo>
                                <a:lnTo>
                                  <a:pt x="5" y="45"/>
                                </a:lnTo>
                                <a:lnTo>
                                  <a:pt x="0" y="75"/>
                                </a:lnTo>
                                <a:lnTo>
                                  <a:pt x="0" y="90"/>
                                </a:lnTo>
                                <a:lnTo>
                                  <a:pt x="5" y="105"/>
                                </a:lnTo>
                                <a:lnTo>
                                  <a:pt x="20" y="125"/>
                                </a:lnTo>
                                <a:lnTo>
                                  <a:pt x="35" y="135"/>
                                </a:lnTo>
                                <a:lnTo>
                                  <a:pt x="45" y="140"/>
                                </a:lnTo>
                                <a:lnTo>
                                  <a:pt x="55" y="135"/>
                                </a:lnTo>
                                <a:lnTo>
                                  <a:pt x="105" y="115"/>
                                </a:lnTo>
                                <a:lnTo>
                                  <a:pt x="120" y="110"/>
                                </a:lnTo>
                                <a:lnTo>
                                  <a:pt x="135" y="105"/>
                                </a:lnTo>
                                <a:lnTo>
                                  <a:pt x="140" y="95"/>
                                </a:lnTo>
                                <a:lnTo>
                                  <a:pt x="145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126"/>
                        <wps:cNvSpPr>
                          <a:spLocks/>
                        </wps:cNvSpPr>
                        <wps:spPr bwMode="auto">
                          <a:xfrm>
                            <a:off x="664" y="8637"/>
                            <a:ext cx="20" cy="300"/>
                          </a:xfrm>
                          <a:custGeom>
                            <a:avLst/>
                            <a:gdLst>
                              <a:gd name="T0" fmla="*/ 20 w 20"/>
                              <a:gd name="T1" fmla="*/ 300 h 300"/>
                              <a:gd name="T2" fmla="*/ 20 w 20"/>
                              <a:gd name="T3" fmla="*/ 300 h 300"/>
                              <a:gd name="T4" fmla="*/ 20 w 20"/>
                              <a:gd name="T5" fmla="*/ 280 h 300"/>
                              <a:gd name="T6" fmla="*/ 20 w 20"/>
                              <a:gd name="T7" fmla="*/ 280 h 300"/>
                              <a:gd name="T8" fmla="*/ 20 w 20"/>
                              <a:gd name="T9" fmla="*/ 280 h 300"/>
                              <a:gd name="T10" fmla="*/ 20 w 20"/>
                              <a:gd name="T11" fmla="*/ 280 h 300"/>
                              <a:gd name="T12" fmla="*/ 15 w 20"/>
                              <a:gd name="T13" fmla="*/ 280 h 300"/>
                              <a:gd name="T14" fmla="*/ 15 w 20"/>
                              <a:gd name="T15" fmla="*/ 280 h 300"/>
                              <a:gd name="T16" fmla="*/ 10 w 20"/>
                              <a:gd name="T17" fmla="*/ 280 h 300"/>
                              <a:gd name="T18" fmla="*/ 5 w 20"/>
                              <a:gd name="T19" fmla="*/ 275 h 300"/>
                              <a:gd name="T20" fmla="*/ 0 w 20"/>
                              <a:gd name="T21" fmla="*/ 250 h 300"/>
                              <a:gd name="T22" fmla="*/ 0 w 20"/>
                              <a:gd name="T23" fmla="*/ 250 h 300"/>
                              <a:gd name="T24" fmla="*/ 0 w 20"/>
                              <a:gd name="T25" fmla="*/ 250 h 300"/>
                              <a:gd name="T26" fmla="*/ 10 w 20"/>
                              <a:gd name="T27" fmla="*/ 190 h 300"/>
                              <a:gd name="T28" fmla="*/ 15 w 20"/>
                              <a:gd name="T29" fmla="*/ 140 h 300"/>
                              <a:gd name="T30" fmla="*/ 20 w 20"/>
                              <a:gd name="T31" fmla="*/ 100 h 300"/>
                              <a:gd name="T32" fmla="*/ 20 w 20"/>
                              <a:gd name="T33" fmla="*/ 65 h 300"/>
                              <a:gd name="T34" fmla="*/ 10 w 20"/>
                              <a:gd name="T35" fmla="*/ 20 h 300"/>
                              <a:gd name="T36" fmla="*/ 0 w 20"/>
                              <a:gd name="T37" fmla="*/ 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300">
                                <a:moveTo>
                                  <a:pt x="20" y="300"/>
                                </a:moveTo>
                                <a:lnTo>
                                  <a:pt x="20" y="300"/>
                                </a:lnTo>
                                <a:lnTo>
                                  <a:pt x="20" y="280"/>
                                </a:lnTo>
                                <a:lnTo>
                                  <a:pt x="15" y="280"/>
                                </a:lnTo>
                                <a:lnTo>
                                  <a:pt x="10" y="280"/>
                                </a:lnTo>
                                <a:lnTo>
                                  <a:pt x="5" y="275"/>
                                </a:lnTo>
                                <a:lnTo>
                                  <a:pt x="0" y="250"/>
                                </a:lnTo>
                                <a:lnTo>
                                  <a:pt x="10" y="190"/>
                                </a:lnTo>
                                <a:lnTo>
                                  <a:pt x="15" y="140"/>
                                </a:lnTo>
                                <a:lnTo>
                                  <a:pt x="20" y="100"/>
                                </a:lnTo>
                                <a:lnTo>
                                  <a:pt x="20" y="65"/>
                                </a:lnTo>
                                <a:lnTo>
                                  <a:pt x="10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127"/>
                        <wps:cNvSpPr>
                          <a:spLocks/>
                        </wps:cNvSpPr>
                        <wps:spPr bwMode="auto">
                          <a:xfrm>
                            <a:off x="664" y="8637"/>
                            <a:ext cx="40" cy="300"/>
                          </a:xfrm>
                          <a:custGeom>
                            <a:avLst/>
                            <a:gdLst>
                              <a:gd name="T0" fmla="*/ 20 w 40"/>
                              <a:gd name="T1" fmla="*/ 300 h 300"/>
                              <a:gd name="T2" fmla="*/ 20 w 40"/>
                              <a:gd name="T3" fmla="*/ 300 h 300"/>
                              <a:gd name="T4" fmla="*/ 15 w 40"/>
                              <a:gd name="T5" fmla="*/ 290 h 300"/>
                              <a:gd name="T6" fmla="*/ 20 w 40"/>
                              <a:gd name="T7" fmla="*/ 285 h 300"/>
                              <a:gd name="T8" fmla="*/ 30 w 40"/>
                              <a:gd name="T9" fmla="*/ 280 h 300"/>
                              <a:gd name="T10" fmla="*/ 35 w 40"/>
                              <a:gd name="T11" fmla="*/ 270 h 300"/>
                              <a:gd name="T12" fmla="*/ 40 w 40"/>
                              <a:gd name="T13" fmla="*/ 240 h 300"/>
                              <a:gd name="T14" fmla="*/ 40 w 40"/>
                              <a:gd name="T15" fmla="*/ 195 h 300"/>
                              <a:gd name="T16" fmla="*/ 30 w 40"/>
                              <a:gd name="T17" fmla="*/ 115 h 300"/>
                              <a:gd name="T18" fmla="*/ 0 w 40"/>
                              <a:gd name="T19" fmla="*/ 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0" h="300">
                                <a:moveTo>
                                  <a:pt x="20" y="300"/>
                                </a:moveTo>
                                <a:lnTo>
                                  <a:pt x="20" y="300"/>
                                </a:lnTo>
                                <a:lnTo>
                                  <a:pt x="15" y="290"/>
                                </a:lnTo>
                                <a:lnTo>
                                  <a:pt x="20" y="285"/>
                                </a:lnTo>
                                <a:lnTo>
                                  <a:pt x="30" y="280"/>
                                </a:lnTo>
                                <a:lnTo>
                                  <a:pt x="35" y="270"/>
                                </a:lnTo>
                                <a:lnTo>
                                  <a:pt x="40" y="240"/>
                                </a:lnTo>
                                <a:lnTo>
                                  <a:pt x="40" y="195"/>
                                </a:lnTo>
                                <a:lnTo>
                                  <a:pt x="30" y="1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128"/>
                        <wps:cNvSpPr>
                          <a:spLocks/>
                        </wps:cNvSpPr>
                        <wps:spPr bwMode="auto">
                          <a:xfrm>
                            <a:off x="694" y="8627"/>
                            <a:ext cx="65" cy="285"/>
                          </a:xfrm>
                          <a:custGeom>
                            <a:avLst/>
                            <a:gdLst>
                              <a:gd name="T0" fmla="*/ 0 w 65"/>
                              <a:gd name="T1" fmla="*/ 215 h 285"/>
                              <a:gd name="T2" fmla="*/ 0 w 65"/>
                              <a:gd name="T3" fmla="*/ 215 h 285"/>
                              <a:gd name="T4" fmla="*/ 15 w 65"/>
                              <a:gd name="T5" fmla="*/ 220 h 285"/>
                              <a:gd name="T6" fmla="*/ 25 w 65"/>
                              <a:gd name="T7" fmla="*/ 225 h 285"/>
                              <a:gd name="T8" fmla="*/ 40 w 65"/>
                              <a:gd name="T9" fmla="*/ 235 h 285"/>
                              <a:gd name="T10" fmla="*/ 50 w 65"/>
                              <a:gd name="T11" fmla="*/ 245 h 285"/>
                              <a:gd name="T12" fmla="*/ 50 w 65"/>
                              <a:gd name="T13" fmla="*/ 245 h 285"/>
                              <a:gd name="T14" fmla="*/ 55 w 65"/>
                              <a:gd name="T15" fmla="*/ 255 h 285"/>
                              <a:gd name="T16" fmla="*/ 60 w 65"/>
                              <a:gd name="T17" fmla="*/ 270 h 285"/>
                              <a:gd name="T18" fmla="*/ 60 w 65"/>
                              <a:gd name="T19" fmla="*/ 270 h 285"/>
                              <a:gd name="T20" fmla="*/ 65 w 65"/>
                              <a:gd name="T21" fmla="*/ 285 h 285"/>
                              <a:gd name="T22" fmla="*/ 65 w 65"/>
                              <a:gd name="T23" fmla="*/ 260 h 285"/>
                              <a:gd name="T24" fmla="*/ 65 w 65"/>
                              <a:gd name="T25" fmla="*/ 0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5" h="285">
                                <a:moveTo>
                                  <a:pt x="0" y="215"/>
                                </a:moveTo>
                                <a:lnTo>
                                  <a:pt x="0" y="215"/>
                                </a:lnTo>
                                <a:lnTo>
                                  <a:pt x="15" y="220"/>
                                </a:lnTo>
                                <a:lnTo>
                                  <a:pt x="25" y="225"/>
                                </a:lnTo>
                                <a:lnTo>
                                  <a:pt x="40" y="235"/>
                                </a:lnTo>
                                <a:lnTo>
                                  <a:pt x="50" y="245"/>
                                </a:lnTo>
                                <a:lnTo>
                                  <a:pt x="55" y="255"/>
                                </a:lnTo>
                                <a:lnTo>
                                  <a:pt x="60" y="270"/>
                                </a:lnTo>
                                <a:lnTo>
                                  <a:pt x="65" y="285"/>
                                </a:lnTo>
                                <a:lnTo>
                                  <a:pt x="65" y="260"/>
                                </a:lnTo>
                                <a:lnTo>
                                  <a:pt x="6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129"/>
                        <wps:cNvSpPr>
                          <a:spLocks/>
                        </wps:cNvSpPr>
                        <wps:spPr bwMode="auto">
                          <a:xfrm>
                            <a:off x="699" y="8627"/>
                            <a:ext cx="90" cy="285"/>
                          </a:xfrm>
                          <a:custGeom>
                            <a:avLst/>
                            <a:gdLst>
                              <a:gd name="T0" fmla="*/ 0 w 90"/>
                              <a:gd name="T1" fmla="*/ 185 h 285"/>
                              <a:gd name="T2" fmla="*/ 0 w 90"/>
                              <a:gd name="T3" fmla="*/ 185 h 285"/>
                              <a:gd name="T4" fmla="*/ 20 w 90"/>
                              <a:gd name="T5" fmla="*/ 190 h 285"/>
                              <a:gd name="T6" fmla="*/ 35 w 90"/>
                              <a:gd name="T7" fmla="*/ 200 h 285"/>
                              <a:gd name="T8" fmla="*/ 55 w 90"/>
                              <a:gd name="T9" fmla="*/ 210 h 285"/>
                              <a:gd name="T10" fmla="*/ 70 w 90"/>
                              <a:gd name="T11" fmla="*/ 225 h 285"/>
                              <a:gd name="T12" fmla="*/ 70 w 90"/>
                              <a:gd name="T13" fmla="*/ 225 h 285"/>
                              <a:gd name="T14" fmla="*/ 80 w 90"/>
                              <a:gd name="T15" fmla="*/ 245 h 285"/>
                              <a:gd name="T16" fmla="*/ 85 w 90"/>
                              <a:gd name="T17" fmla="*/ 265 h 285"/>
                              <a:gd name="T18" fmla="*/ 85 w 90"/>
                              <a:gd name="T19" fmla="*/ 265 h 285"/>
                              <a:gd name="T20" fmla="*/ 90 w 90"/>
                              <a:gd name="T21" fmla="*/ 285 h 285"/>
                              <a:gd name="T22" fmla="*/ 90 w 90"/>
                              <a:gd name="T23" fmla="*/ 285 h 285"/>
                              <a:gd name="T24" fmla="*/ 90 w 90"/>
                              <a:gd name="T25" fmla="*/ 260 h 285"/>
                              <a:gd name="T26" fmla="*/ 90 w 90"/>
                              <a:gd name="T27" fmla="*/ 0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0" h="285">
                                <a:moveTo>
                                  <a:pt x="0" y="185"/>
                                </a:moveTo>
                                <a:lnTo>
                                  <a:pt x="0" y="185"/>
                                </a:lnTo>
                                <a:lnTo>
                                  <a:pt x="20" y="190"/>
                                </a:lnTo>
                                <a:lnTo>
                                  <a:pt x="35" y="200"/>
                                </a:lnTo>
                                <a:lnTo>
                                  <a:pt x="55" y="210"/>
                                </a:lnTo>
                                <a:lnTo>
                                  <a:pt x="70" y="225"/>
                                </a:lnTo>
                                <a:lnTo>
                                  <a:pt x="80" y="245"/>
                                </a:lnTo>
                                <a:lnTo>
                                  <a:pt x="85" y="265"/>
                                </a:lnTo>
                                <a:lnTo>
                                  <a:pt x="90" y="285"/>
                                </a:lnTo>
                                <a:lnTo>
                                  <a:pt x="90" y="260"/>
                                </a:ln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130"/>
                        <wps:cNvSpPr>
                          <a:spLocks/>
                        </wps:cNvSpPr>
                        <wps:spPr bwMode="auto">
                          <a:xfrm>
                            <a:off x="415" y="8107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0 h 50"/>
                              <a:gd name="T2" fmla="*/ 249 w 249"/>
                              <a:gd name="T3" fmla="*/ 10 h 50"/>
                              <a:gd name="T4" fmla="*/ 239 w 249"/>
                              <a:gd name="T5" fmla="*/ 20 h 50"/>
                              <a:gd name="T6" fmla="*/ 224 w 249"/>
                              <a:gd name="T7" fmla="*/ 30 h 50"/>
                              <a:gd name="T8" fmla="*/ 199 w 249"/>
                              <a:gd name="T9" fmla="*/ 45 h 50"/>
                              <a:gd name="T10" fmla="*/ 169 w 249"/>
                              <a:gd name="T11" fmla="*/ 45 h 50"/>
                              <a:gd name="T12" fmla="*/ 139 w 249"/>
                              <a:gd name="T13" fmla="*/ 40 h 50"/>
                              <a:gd name="T14" fmla="*/ 114 w 249"/>
                              <a:gd name="T15" fmla="*/ 35 h 50"/>
                              <a:gd name="T16" fmla="*/ 94 w 249"/>
                              <a:gd name="T17" fmla="*/ 20 h 50"/>
                              <a:gd name="T18" fmla="*/ 64 w 249"/>
                              <a:gd name="T19" fmla="*/ 0 h 50"/>
                              <a:gd name="T20" fmla="*/ 64 w 249"/>
                              <a:gd name="T21" fmla="*/ 0 h 50"/>
                              <a:gd name="T22" fmla="*/ 59 w 249"/>
                              <a:gd name="T23" fmla="*/ 0 h 50"/>
                              <a:gd name="T24" fmla="*/ 49 w 249"/>
                              <a:gd name="T25" fmla="*/ 0 h 50"/>
                              <a:gd name="T26" fmla="*/ 34 w 249"/>
                              <a:gd name="T27" fmla="*/ 20 h 50"/>
                              <a:gd name="T28" fmla="*/ 14 w 249"/>
                              <a:gd name="T29" fmla="*/ 50 h 50"/>
                              <a:gd name="T30" fmla="*/ 0 w 249"/>
                              <a:gd name="T31" fmla="*/ 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10"/>
                                </a:moveTo>
                                <a:lnTo>
                                  <a:pt x="249" y="10"/>
                                </a:lnTo>
                                <a:lnTo>
                                  <a:pt x="239" y="20"/>
                                </a:lnTo>
                                <a:lnTo>
                                  <a:pt x="224" y="30"/>
                                </a:lnTo>
                                <a:lnTo>
                                  <a:pt x="199" y="45"/>
                                </a:lnTo>
                                <a:lnTo>
                                  <a:pt x="169" y="45"/>
                                </a:lnTo>
                                <a:lnTo>
                                  <a:pt x="139" y="40"/>
                                </a:lnTo>
                                <a:lnTo>
                                  <a:pt x="114" y="35"/>
                                </a:lnTo>
                                <a:lnTo>
                                  <a:pt x="94" y="20"/>
                                </a:lnTo>
                                <a:lnTo>
                                  <a:pt x="64" y="0"/>
                                </a:lnTo>
                                <a:lnTo>
                                  <a:pt x="59" y="0"/>
                                </a:lnTo>
                                <a:lnTo>
                                  <a:pt x="49" y="0"/>
                                </a:lnTo>
                                <a:lnTo>
                                  <a:pt x="34" y="20"/>
                                </a:lnTo>
                                <a:lnTo>
                                  <a:pt x="14" y="5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131"/>
                        <wps:cNvSpPr>
                          <a:spLocks/>
                        </wps:cNvSpPr>
                        <wps:spPr bwMode="auto">
                          <a:xfrm>
                            <a:off x="415" y="8577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50 h 50"/>
                              <a:gd name="T2" fmla="*/ 249 w 249"/>
                              <a:gd name="T3" fmla="*/ 50 h 50"/>
                              <a:gd name="T4" fmla="*/ 224 w 249"/>
                              <a:gd name="T5" fmla="*/ 25 h 50"/>
                              <a:gd name="T6" fmla="*/ 199 w 249"/>
                              <a:gd name="T7" fmla="*/ 15 h 50"/>
                              <a:gd name="T8" fmla="*/ 169 w 249"/>
                              <a:gd name="T9" fmla="*/ 10 h 50"/>
                              <a:gd name="T10" fmla="*/ 139 w 249"/>
                              <a:gd name="T11" fmla="*/ 15 h 50"/>
                              <a:gd name="T12" fmla="*/ 114 w 249"/>
                              <a:gd name="T13" fmla="*/ 20 h 50"/>
                              <a:gd name="T14" fmla="*/ 94 w 249"/>
                              <a:gd name="T15" fmla="*/ 30 h 50"/>
                              <a:gd name="T16" fmla="*/ 64 w 249"/>
                              <a:gd name="T17" fmla="*/ 50 h 50"/>
                              <a:gd name="T18" fmla="*/ 64 w 249"/>
                              <a:gd name="T19" fmla="*/ 50 h 50"/>
                              <a:gd name="T20" fmla="*/ 59 w 249"/>
                              <a:gd name="T21" fmla="*/ 50 h 50"/>
                              <a:gd name="T22" fmla="*/ 54 w 249"/>
                              <a:gd name="T23" fmla="*/ 50 h 50"/>
                              <a:gd name="T24" fmla="*/ 34 w 249"/>
                              <a:gd name="T25" fmla="*/ 35 h 50"/>
                              <a:gd name="T26" fmla="*/ 14 w 249"/>
                              <a:gd name="T27" fmla="*/ 0 h 50"/>
                              <a:gd name="T28" fmla="*/ 0 w 249"/>
                              <a:gd name="T2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50"/>
                                </a:moveTo>
                                <a:lnTo>
                                  <a:pt x="249" y="50"/>
                                </a:lnTo>
                                <a:lnTo>
                                  <a:pt x="224" y="25"/>
                                </a:lnTo>
                                <a:lnTo>
                                  <a:pt x="199" y="15"/>
                                </a:lnTo>
                                <a:lnTo>
                                  <a:pt x="169" y="10"/>
                                </a:lnTo>
                                <a:lnTo>
                                  <a:pt x="139" y="15"/>
                                </a:lnTo>
                                <a:lnTo>
                                  <a:pt x="114" y="20"/>
                                </a:lnTo>
                                <a:lnTo>
                                  <a:pt x="94" y="30"/>
                                </a:lnTo>
                                <a:lnTo>
                                  <a:pt x="64" y="50"/>
                                </a:lnTo>
                                <a:lnTo>
                                  <a:pt x="59" y="50"/>
                                </a:lnTo>
                                <a:lnTo>
                                  <a:pt x="54" y="50"/>
                                </a:lnTo>
                                <a:lnTo>
                                  <a:pt x="34" y="35"/>
                                </a:lnTo>
                                <a:lnTo>
                                  <a:pt x="14" y="0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132"/>
                        <wps:cNvSpPr>
                          <a:spLocks/>
                        </wps:cNvSpPr>
                        <wps:spPr bwMode="auto">
                          <a:xfrm>
                            <a:off x="420" y="8152"/>
                            <a:ext cx="244" cy="435"/>
                          </a:xfrm>
                          <a:custGeom>
                            <a:avLst/>
                            <a:gdLst>
                              <a:gd name="T0" fmla="*/ 244 w 244"/>
                              <a:gd name="T1" fmla="*/ 215 h 435"/>
                              <a:gd name="T2" fmla="*/ 244 w 244"/>
                              <a:gd name="T3" fmla="*/ 215 h 435"/>
                              <a:gd name="T4" fmla="*/ 239 w 244"/>
                              <a:gd name="T5" fmla="*/ 135 h 435"/>
                              <a:gd name="T6" fmla="*/ 234 w 244"/>
                              <a:gd name="T7" fmla="*/ 95 h 435"/>
                              <a:gd name="T8" fmla="*/ 229 w 244"/>
                              <a:gd name="T9" fmla="*/ 65 h 435"/>
                              <a:gd name="T10" fmla="*/ 214 w 244"/>
                              <a:gd name="T11" fmla="*/ 40 h 435"/>
                              <a:gd name="T12" fmla="*/ 199 w 244"/>
                              <a:gd name="T13" fmla="*/ 20 h 435"/>
                              <a:gd name="T14" fmla="*/ 179 w 244"/>
                              <a:gd name="T15" fmla="*/ 5 h 435"/>
                              <a:gd name="T16" fmla="*/ 149 w 244"/>
                              <a:gd name="T17" fmla="*/ 0 h 435"/>
                              <a:gd name="T18" fmla="*/ 149 w 244"/>
                              <a:gd name="T19" fmla="*/ 0 h 435"/>
                              <a:gd name="T20" fmla="*/ 119 w 244"/>
                              <a:gd name="T21" fmla="*/ 0 h 435"/>
                              <a:gd name="T22" fmla="*/ 94 w 244"/>
                              <a:gd name="T23" fmla="*/ 15 h 435"/>
                              <a:gd name="T24" fmla="*/ 69 w 244"/>
                              <a:gd name="T25" fmla="*/ 35 h 435"/>
                              <a:gd name="T26" fmla="*/ 44 w 244"/>
                              <a:gd name="T27" fmla="*/ 60 h 435"/>
                              <a:gd name="T28" fmla="*/ 24 w 244"/>
                              <a:gd name="T29" fmla="*/ 95 h 435"/>
                              <a:gd name="T30" fmla="*/ 14 w 244"/>
                              <a:gd name="T31" fmla="*/ 130 h 435"/>
                              <a:gd name="T32" fmla="*/ 4 w 244"/>
                              <a:gd name="T33" fmla="*/ 170 h 435"/>
                              <a:gd name="T34" fmla="*/ 0 w 244"/>
                              <a:gd name="T35" fmla="*/ 215 h 435"/>
                              <a:gd name="T36" fmla="*/ 0 w 244"/>
                              <a:gd name="T37" fmla="*/ 215 h 435"/>
                              <a:gd name="T38" fmla="*/ 4 w 244"/>
                              <a:gd name="T39" fmla="*/ 260 h 435"/>
                              <a:gd name="T40" fmla="*/ 14 w 244"/>
                              <a:gd name="T41" fmla="*/ 300 h 435"/>
                              <a:gd name="T42" fmla="*/ 24 w 244"/>
                              <a:gd name="T43" fmla="*/ 340 h 435"/>
                              <a:gd name="T44" fmla="*/ 44 w 244"/>
                              <a:gd name="T45" fmla="*/ 370 h 435"/>
                              <a:gd name="T46" fmla="*/ 69 w 244"/>
                              <a:gd name="T47" fmla="*/ 395 h 435"/>
                              <a:gd name="T48" fmla="*/ 94 w 244"/>
                              <a:gd name="T49" fmla="*/ 415 h 435"/>
                              <a:gd name="T50" fmla="*/ 119 w 244"/>
                              <a:gd name="T51" fmla="*/ 430 h 435"/>
                              <a:gd name="T52" fmla="*/ 149 w 244"/>
                              <a:gd name="T53" fmla="*/ 435 h 435"/>
                              <a:gd name="T54" fmla="*/ 149 w 244"/>
                              <a:gd name="T55" fmla="*/ 435 h 435"/>
                              <a:gd name="T56" fmla="*/ 179 w 244"/>
                              <a:gd name="T57" fmla="*/ 430 h 435"/>
                              <a:gd name="T58" fmla="*/ 199 w 244"/>
                              <a:gd name="T59" fmla="*/ 420 h 435"/>
                              <a:gd name="T60" fmla="*/ 214 w 244"/>
                              <a:gd name="T61" fmla="*/ 400 h 435"/>
                              <a:gd name="T62" fmla="*/ 229 w 244"/>
                              <a:gd name="T63" fmla="*/ 370 h 435"/>
                              <a:gd name="T64" fmla="*/ 234 w 244"/>
                              <a:gd name="T65" fmla="*/ 340 h 435"/>
                              <a:gd name="T66" fmla="*/ 239 w 244"/>
                              <a:gd name="T67" fmla="*/ 300 h 435"/>
                              <a:gd name="T68" fmla="*/ 244 w 244"/>
                              <a:gd name="T69" fmla="*/ 215 h 435"/>
                              <a:gd name="T70" fmla="*/ 244 w 244"/>
                              <a:gd name="T71" fmla="*/ 215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244" y="215"/>
                                </a:moveTo>
                                <a:lnTo>
                                  <a:pt x="244" y="215"/>
                                </a:lnTo>
                                <a:lnTo>
                                  <a:pt x="239" y="135"/>
                                </a:lnTo>
                                <a:lnTo>
                                  <a:pt x="234" y="95"/>
                                </a:lnTo>
                                <a:lnTo>
                                  <a:pt x="229" y="65"/>
                                </a:lnTo>
                                <a:lnTo>
                                  <a:pt x="214" y="40"/>
                                </a:lnTo>
                                <a:lnTo>
                                  <a:pt x="199" y="20"/>
                                </a:lnTo>
                                <a:lnTo>
                                  <a:pt x="179" y="5"/>
                                </a:lnTo>
                                <a:lnTo>
                                  <a:pt x="149" y="0"/>
                                </a:lnTo>
                                <a:lnTo>
                                  <a:pt x="119" y="0"/>
                                </a:lnTo>
                                <a:lnTo>
                                  <a:pt x="94" y="15"/>
                                </a:lnTo>
                                <a:lnTo>
                                  <a:pt x="69" y="35"/>
                                </a:lnTo>
                                <a:lnTo>
                                  <a:pt x="44" y="60"/>
                                </a:lnTo>
                                <a:lnTo>
                                  <a:pt x="24" y="95"/>
                                </a:lnTo>
                                <a:lnTo>
                                  <a:pt x="14" y="130"/>
                                </a:lnTo>
                                <a:lnTo>
                                  <a:pt x="4" y="170"/>
                                </a:lnTo>
                                <a:lnTo>
                                  <a:pt x="0" y="215"/>
                                </a:lnTo>
                                <a:lnTo>
                                  <a:pt x="4" y="260"/>
                                </a:lnTo>
                                <a:lnTo>
                                  <a:pt x="14" y="300"/>
                                </a:lnTo>
                                <a:lnTo>
                                  <a:pt x="24" y="340"/>
                                </a:lnTo>
                                <a:lnTo>
                                  <a:pt x="44" y="370"/>
                                </a:lnTo>
                                <a:lnTo>
                                  <a:pt x="69" y="395"/>
                                </a:lnTo>
                                <a:lnTo>
                                  <a:pt x="94" y="415"/>
                                </a:lnTo>
                                <a:lnTo>
                                  <a:pt x="119" y="430"/>
                                </a:lnTo>
                                <a:lnTo>
                                  <a:pt x="149" y="435"/>
                                </a:lnTo>
                                <a:lnTo>
                                  <a:pt x="179" y="430"/>
                                </a:lnTo>
                                <a:lnTo>
                                  <a:pt x="199" y="420"/>
                                </a:lnTo>
                                <a:lnTo>
                                  <a:pt x="214" y="400"/>
                                </a:lnTo>
                                <a:lnTo>
                                  <a:pt x="229" y="370"/>
                                </a:lnTo>
                                <a:lnTo>
                                  <a:pt x="234" y="340"/>
                                </a:lnTo>
                                <a:lnTo>
                                  <a:pt x="239" y="300"/>
                                </a:lnTo>
                                <a:lnTo>
                                  <a:pt x="244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133"/>
                        <wps:cNvSpPr>
                          <a:spLocks/>
                        </wps:cNvSpPr>
                        <wps:spPr bwMode="auto">
                          <a:xfrm>
                            <a:off x="469" y="8217"/>
                            <a:ext cx="195" cy="300"/>
                          </a:xfrm>
                          <a:custGeom>
                            <a:avLst/>
                            <a:gdLst>
                              <a:gd name="T0" fmla="*/ 195 w 195"/>
                              <a:gd name="T1" fmla="*/ 150 h 300"/>
                              <a:gd name="T2" fmla="*/ 195 w 195"/>
                              <a:gd name="T3" fmla="*/ 150 h 300"/>
                              <a:gd name="T4" fmla="*/ 195 w 195"/>
                              <a:gd name="T5" fmla="*/ 120 h 300"/>
                              <a:gd name="T6" fmla="*/ 190 w 195"/>
                              <a:gd name="T7" fmla="*/ 95 h 300"/>
                              <a:gd name="T8" fmla="*/ 180 w 195"/>
                              <a:gd name="T9" fmla="*/ 70 h 300"/>
                              <a:gd name="T10" fmla="*/ 170 w 195"/>
                              <a:gd name="T11" fmla="*/ 45 h 300"/>
                              <a:gd name="T12" fmla="*/ 155 w 195"/>
                              <a:gd name="T13" fmla="*/ 30 h 300"/>
                              <a:gd name="T14" fmla="*/ 140 w 195"/>
                              <a:gd name="T15" fmla="*/ 15 h 300"/>
                              <a:gd name="T16" fmla="*/ 120 w 195"/>
                              <a:gd name="T17" fmla="*/ 5 h 300"/>
                              <a:gd name="T18" fmla="*/ 100 w 195"/>
                              <a:gd name="T19" fmla="*/ 0 h 300"/>
                              <a:gd name="T20" fmla="*/ 100 w 195"/>
                              <a:gd name="T21" fmla="*/ 0 h 300"/>
                              <a:gd name="T22" fmla="*/ 80 w 195"/>
                              <a:gd name="T23" fmla="*/ 5 h 300"/>
                              <a:gd name="T24" fmla="*/ 60 w 195"/>
                              <a:gd name="T25" fmla="*/ 15 h 300"/>
                              <a:gd name="T26" fmla="*/ 45 w 195"/>
                              <a:gd name="T27" fmla="*/ 25 h 300"/>
                              <a:gd name="T28" fmla="*/ 30 w 195"/>
                              <a:gd name="T29" fmla="*/ 45 h 300"/>
                              <a:gd name="T30" fmla="*/ 15 w 195"/>
                              <a:gd name="T31" fmla="*/ 65 h 300"/>
                              <a:gd name="T32" fmla="*/ 5 w 195"/>
                              <a:gd name="T33" fmla="*/ 95 h 300"/>
                              <a:gd name="T34" fmla="*/ 0 w 195"/>
                              <a:gd name="T35" fmla="*/ 120 h 300"/>
                              <a:gd name="T36" fmla="*/ 0 w 195"/>
                              <a:gd name="T37" fmla="*/ 150 h 300"/>
                              <a:gd name="T38" fmla="*/ 0 w 195"/>
                              <a:gd name="T39" fmla="*/ 150 h 300"/>
                              <a:gd name="T40" fmla="*/ 0 w 195"/>
                              <a:gd name="T41" fmla="*/ 180 h 300"/>
                              <a:gd name="T42" fmla="*/ 5 w 195"/>
                              <a:gd name="T43" fmla="*/ 210 h 300"/>
                              <a:gd name="T44" fmla="*/ 15 w 195"/>
                              <a:gd name="T45" fmla="*/ 235 h 300"/>
                              <a:gd name="T46" fmla="*/ 30 w 195"/>
                              <a:gd name="T47" fmla="*/ 255 h 300"/>
                              <a:gd name="T48" fmla="*/ 45 w 195"/>
                              <a:gd name="T49" fmla="*/ 275 h 300"/>
                              <a:gd name="T50" fmla="*/ 60 w 195"/>
                              <a:gd name="T51" fmla="*/ 290 h 300"/>
                              <a:gd name="T52" fmla="*/ 80 w 195"/>
                              <a:gd name="T53" fmla="*/ 300 h 300"/>
                              <a:gd name="T54" fmla="*/ 100 w 195"/>
                              <a:gd name="T55" fmla="*/ 300 h 300"/>
                              <a:gd name="T56" fmla="*/ 100 w 195"/>
                              <a:gd name="T57" fmla="*/ 300 h 300"/>
                              <a:gd name="T58" fmla="*/ 120 w 195"/>
                              <a:gd name="T59" fmla="*/ 300 h 300"/>
                              <a:gd name="T60" fmla="*/ 140 w 195"/>
                              <a:gd name="T61" fmla="*/ 290 h 300"/>
                              <a:gd name="T62" fmla="*/ 155 w 195"/>
                              <a:gd name="T63" fmla="*/ 275 h 300"/>
                              <a:gd name="T64" fmla="*/ 170 w 195"/>
                              <a:gd name="T65" fmla="*/ 260 h 300"/>
                              <a:gd name="T66" fmla="*/ 180 w 195"/>
                              <a:gd name="T67" fmla="*/ 235 h 300"/>
                              <a:gd name="T68" fmla="*/ 190 w 195"/>
                              <a:gd name="T69" fmla="*/ 210 h 300"/>
                              <a:gd name="T70" fmla="*/ 195 w 195"/>
                              <a:gd name="T71" fmla="*/ 180 h 300"/>
                              <a:gd name="T72" fmla="*/ 195 w 195"/>
                              <a:gd name="T73" fmla="*/ 150 h 300"/>
                              <a:gd name="T74" fmla="*/ 195 w 195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5" h="300">
                                <a:moveTo>
                                  <a:pt x="195" y="150"/>
                                </a:moveTo>
                                <a:lnTo>
                                  <a:pt x="195" y="150"/>
                                </a:lnTo>
                                <a:lnTo>
                                  <a:pt x="195" y="120"/>
                                </a:lnTo>
                                <a:lnTo>
                                  <a:pt x="190" y="95"/>
                                </a:lnTo>
                                <a:lnTo>
                                  <a:pt x="180" y="70"/>
                                </a:lnTo>
                                <a:lnTo>
                                  <a:pt x="170" y="45"/>
                                </a:lnTo>
                                <a:lnTo>
                                  <a:pt x="155" y="30"/>
                                </a:lnTo>
                                <a:lnTo>
                                  <a:pt x="140" y="15"/>
                                </a:lnTo>
                                <a:lnTo>
                                  <a:pt x="120" y="5"/>
                                </a:lnTo>
                                <a:lnTo>
                                  <a:pt x="100" y="0"/>
                                </a:lnTo>
                                <a:lnTo>
                                  <a:pt x="80" y="5"/>
                                </a:lnTo>
                                <a:lnTo>
                                  <a:pt x="60" y="15"/>
                                </a:lnTo>
                                <a:lnTo>
                                  <a:pt x="45" y="25"/>
                                </a:lnTo>
                                <a:lnTo>
                                  <a:pt x="30" y="45"/>
                                </a:lnTo>
                                <a:lnTo>
                                  <a:pt x="15" y="65"/>
                                </a:lnTo>
                                <a:lnTo>
                                  <a:pt x="5" y="95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10"/>
                                </a:lnTo>
                                <a:lnTo>
                                  <a:pt x="15" y="235"/>
                                </a:lnTo>
                                <a:lnTo>
                                  <a:pt x="30" y="255"/>
                                </a:lnTo>
                                <a:lnTo>
                                  <a:pt x="45" y="275"/>
                                </a:lnTo>
                                <a:lnTo>
                                  <a:pt x="60" y="290"/>
                                </a:lnTo>
                                <a:lnTo>
                                  <a:pt x="80" y="300"/>
                                </a:lnTo>
                                <a:lnTo>
                                  <a:pt x="100" y="300"/>
                                </a:lnTo>
                                <a:lnTo>
                                  <a:pt x="120" y="300"/>
                                </a:lnTo>
                                <a:lnTo>
                                  <a:pt x="140" y="290"/>
                                </a:lnTo>
                                <a:lnTo>
                                  <a:pt x="155" y="275"/>
                                </a:lnTo>
                                <a:lnTo>
                                  <a:pt x="170" y="260"/>
                                </a:lnTo>
                                <a:lnTo>
                                  <a:pt x="180" y="235"/>
                                </a:lnTo>
                                <a:lnTo>
                                  <a:pt x="190" y="210"/>
                                </a:lnTo>
                                <a:lnTo>
                                  <a:pt x="195" y="180"/>
                                </a:lnTo>
                                <a:lnTo>
                                  <a:pt x="195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134"/>
                        <wps:cNvSpPr>
                          <a:spLocks/>
                        </wps:cNvSpPr>
                        <wps:spPr bwMode="auto">
                          <a:xfrm>
                            <a:off x="499" y="8262"/>
                            <a:ext cx="165" cy="210"/>
                          </a:xfrm>
                          <a:custGeom>
                            <a:avLst/>
                            <a:gdLst>
                              <a:gd name="T0" fmla="*/ 165 w 165"/>
                              <a:gd name="T1" fmla="*/ 105 h 210"/>
                              <a:gd name="T2" fmla="*/ 165 w 165"/>
                              <a:gd name="T3" fmla="*/ 105 h 210"/>
                              <a:gd name="T4" fmla="*/ 160 w 165"/>
                              <a:gd name="T5" fmla="*/ 85 h 210"/>
                              <a:gd name="T6" fmla="*/ 155 w 165"/>
                              <a:gd name="T7" fmla="*/ 65 h 210"/>
                              <a:gd name="T8" fmla="*/ 145 w 165"/>
                              <a:gd name="T9" fmla="*/ 50 h 210"/>
                              <a:gd name="T10" fmla="*/ 135 w 165"/>
                              <a:gd name="T11" fmla="*/ 35 h 210"/>
                              <a:gd name="T12" fmla="*/ 120 w 165"/>
                              <a:gd name="T13" fmla="*/ 20 h 210"/>
                              <a:gd name="T14" fmla="*/ 100 w 165"/>
                              <a:gd name="T15" fmla="*/ 10 h 210"/>
                              <a:gd name="T16" fmla="*/ 85 w 165"/>
                              <a:gd name="T17" fmla="*/ 5 h 210"/>
                              <a:gd name="T18" fmla="*/ 70 w 165"/>
                              <a:gd name="T19" fmla="*/ 0 h 210"/>
                              <a:gd name="T20" fmla="*/ 70 w 165"/>
                              <a:gd name="T21" fmla="*/ 0 h 210"/>
                              <a:gd name="T22" fmla="*/ 55 w 165"/>
                              <a:gd name="T23" fmla="*/ 5 h 210"/>
                              <a:gd name="T24" fmla="*/ 45 w 165"/>
                              <a:gd name="T25" fmla="*/ 10 h 210"/>
                              <a:gd name="T26" fmla="*/ 30 w 165"/>
                              <a:gd name="T27" fmla="*/ 20 h 210"/>
                              <a:gd name="T28" fmla="*/ 20 w 165"/>
                              <a:gd name="T29" fmla="*/ 30 h 210"/>
                              <a:gd name="T30" fmla="*/ 5 w 165"/>
                              <a:gd name="T31" fmla="*/ 65 h 210"/>
                              <a:gd name="T32" fmla="*/ 0 w 165"/>
                              <a:gd name="T33" fmla="*/ 105 h 210"/>
                              <a:gd name="T34" fmla="*/ 0 w 165"/>
                              <a:gd name="T35" fmla="*/ 105 h 210"/>
                              <a:gd name="T36" fmla="*/ 5 w 165"/>
                              <a:gd name="T37" fmla="*/ 145 h 210"/>
                              <a:gd name="T38" fmla="*/ 20 w 165"/>
                              <a:gd name="T39" fmla="*/ 180 h 210"/>
                              <a:gd name="T40" fmla="*/ 30 w 165"/>
                              <a:gd name="T41" fmla="*/ 195 h 210"/>
                              <a:gd name="T42" fmla="*/ 45 w 165"/>
                              <a:gd name="T43" fmla="*/ 205 h 210"/>
                              <a:gd name="T44" fmla="*/ 55 w 165"/>
                              <a:gd name="T45" fmla="*/ 210 h 210"/>
                              <a:gd name="T46" fmla="*/ 70 w 165"/>
                              <a:gd name="T47" fmla="*/ 210 h 210"/>
                              <a:gd name="T48" fmla="*/ 70 w 165"/>
                              <a:gd name="T49" fmla="*/ 210 h 210"/>
                              <a:gd name="T50" fmla="*/ 85 w 165"/>
                              <a:gd name="T51" fmla="*/ 210 h 210"/>
                              <a:gd name="T52" fmla="*/ 100 w 165"/>
                              <a:gd name="T53" fmla="*/ 205 h 210"/>
                              <a:gd name="T54" fmla="*/ 120 w 165"/>
                              <a:gd name="T55" fmla="*/ 195 h 210"/>
                              <a:gd name="T56" fmla="*/ 135 w 165"/>
                              <a:gd name="T57" fmla="*/ 180 h 210"/>
                              <a:gd name="T58" fmla="*/ 145 w 165"/>
                              <a:gd name="T59" fmla="*/ 165 h 210"/>
                              <a:gd name="T60" fmla="*/ 155 w 165"/>
                              <a:gd name="T61" fmla="*/ 150 h 210"/>
                              <a:gd name="T62" fmla="*/ 160 w 165"/>
                              <a:gd name="T63" fmla="*/ 130 h 210"/>
                              <a:gd name="T64" fmla="*/ 165 w 165"/>
                              <a:gd name="T65" fmla="*/ 105 h 210"/>
                              <a:gd name="T66" fmla="*/ 165 w 165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5" h="210">
                                <a:moveTo>
                                  <a:pt x="165" y="105"/>
                                </a:moveTo>
                                <a:lnTo>
                                  <a:pt x="165" y="105"/>
                                </a:lnTo>
                                <a:lnTo>
                                  <a:pt x="160" y="85"/>
                                </a:lnTo>
                                <a:lnTo>
                                  <a:pt x="155" y="65"/>
                                </a:lnTo>
                                <a:lnTo>
                                  <a:pt x="145" y="50"/>
                                </a:lnTo>
                                <a:lnTo>
                                  <a:pt x="135" y="35"/>
                                </a:lnTo>
                                <a:lnTo>
                                  <a:pt x="120" y="20"/>
                                </a:lnTo>
                                <a:lnTo>
                                  <a:pt x="100" y="10"/>
                                </a:lnTo>
                                <a:lnTo>
                                  <a:pt x="85" y="5"/>
                                </a:lnTo>
                                <a:lnTo>
                                  <a:pt x="70" y="0"/>
                                </a:lnTo>
                                <a:lnTo>
                                  <a:pt x="55" y="5"/>
                                </a:lnTo>
                                <a:lnTo>
                                  <a:pt x="45" y="10"/>
                                </a:lnTo>
                                <a:lnTo>
                                  <a:pt x="30" y="20"/>
                                </a:lnTo>
                                <a:lnTo>
                                  <a:pt x="20" y="30"/>
                                </a:lnTo>
                                <a:lnTo>
                                  <a:pt x="5" y="65"/>
                                </a:lnTo>
                                <a:lnTo>
                                  <a:pt x="0" y="105"/>
                                </a:lnTo>
                                <a:lnTo>
                                  <a:pt x="5" y="145"/>
                                </a:lnTo>
                                <a:lnTo>
                                  <a:pt x="20" y="180"/>
                                </a:lnTo>
                                <a:lnTo>
                                  <a:pt x="30" y="195"/>
                                </a:lnTo>
                                <a:lnTo>
                                  <a:pt x="45" y="205"/>
                                </a:lnTo>
                                <a:lnTo>
                                  <a:pt x="55" y="210"/>
                                </a:lnTo>
                                <a:lnTo>
                                  <a:pt x="70" y="210"/>
                                </a:lnTo>
                                <a:lnTo>
                                  <a:pt x="85" y="210"/>
                                </a:lnTo>
                                <a:lnTo>
                                  <a:pt x="100" y="205"/>
                                </a:lnTo>
                                <a:lnTo>
                                  <a:pt x="120" y="195"/>
                                </a:lnTo>
                                <a:lnTo>
                                  <a:pt x="135" y="180"/>
                                </a:lnTo>
                                <a:lnTo>
                                  <a:pt x="145" y="165"/>
                                </a:lnTo>
                                <a:lnTo>
                                  <a:pt x="155" y="150"/>
                                </a:lnTo>
                                <a:lnTo>
                                  <a:pt x="160" y="130"/>
                                </a:lnTo>
                                <a:lnTo>
                                  <a:pt x="165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135"/>
                        <wps:cNvSpPr>
                          <a:spLocks/>
                        </wps:cNvSpPr>
                        <wps:spPr bwMode="auto">
                          <a:xfrm>
                            <a:off x="519" y="8297"/>
                            <a:ext cx="145" cy="145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0 h 145"/>
                              <a:gd name="T2" fmla="*/ 145 w 145"/>
                              <a:gd name="T3" fmla="*/ 70 h 145"/>
                              <a:gd name="T4" fmla="*/ 140 w 145"/>
                              <a:gd name="T5" fmla="*/ 55 h 145"/>
                              <a:gd name="T6" fmla="*/ 135 w 145"/>
                              <a:gd name="T7" fmla="*/ 45 h 145"/>
                              <a:gd name="T8" fmla="*/ 120 w 145"/>
                              <a:gd name="T9" fmla="*/ 30 h 145"/>
                              <a:gd name="T10" fmla="*/ 110 w 145"/>
                              <a:gd name="T11" fmla="*/ 20 h 145"/>
                              <a:gd name="T12" fmla="*/ 75 w 145"/>
                              <a:gd name="T13" fmla="*/ 5 h 145"/>
                              <a:gd name="T14" fmla="*/ 50 w 145"/>
                              <a:gd name="T15" fmla="*/ 0 h 145"/>
                              <a:gd name="T16" fmla="*/ 50 w 145"/>
                              <a:gd name="T17" fmla="*/ 0 h 145"/>
                              <a:gd name="T18" fmla="*/ 40 w 145"/>
                              <a:gd name="T19" fmla="*/ 0 h 145"/>
                              <a:gd name="T20" fmla="*/ 30 w 145"/>
                              <a:gd name="T21" fmla="*/ 5 h 145"/>
                              <a:gd name="T22" fmla="*/ 15 w 145"/>
                              <a:gd name="T23" fmla="*/ 20 h 145"/>
                              <a:gd name="T24" fmla="*/ 5 w 145"/>
                              <a:gd name="T25" fmla="*/ 45 h 145"/>
                              <a:gd name="T26" fmla="*/ 0 w 145"/>
                              <a:gd name="T27" fmla="*/ 70 h 145"/>
                              <a:gd name="T28" fmla="*/ 0 w 145"/>
                              <a:gd name="T29" fmla="*/ 70 h 145"/>
                              <a:gd name="T30" fmla="*/ 5 w 145"/>
                              <a:gd name="T31" fmla="*/ 100 h 145"/>
                              <a:gd name="T32" fmla="*/ 15 w 145"/>
                              <a:gd name="T33" fmla="*/ 125 h 145"/>
                              <a:gd name="T34" fmla="*/ 30 w 145"/>
                              <a:gd name="T35" fmla="*/ 140 h 145"/>
                              <a:gd name="T36" fmla="*/ 50 w 145"/>
                              <a:gd name="T37" fmla="*/ 145 h 145"/>
                              <a:gd name="T38" fmla="*/ 50 w 145"/>
                              <a:gd name="T39" fmla="*/ 145 h 145"/>
                              <a:gd name="T40" fmla="*/ 75 w 145"/>
                              <a:gd name="T41" fmla="*/ 140 h 145"/>
                              <a:gd name="T42" fmla="*/ 105 w 145"/>
                              <a:gd name="T43" fmla="*/ 125 h 145"/>
                              <a:gd name="T44" fmla="*/ 120 w 145"/>
                              <a:gd name="T45" fmla="*/ 115 h 145"/>
                              <a:gd name="T46" fmla="*/ 135 w 145"/>
                              <a:gd name="T47" fmla="*/ 105 h 145"/>
                              <a:gd name="T48" fmla="*/ 140 w 145"/>
                              <a:gd name="T49" fmla="*/ 90 h 145"/>
                              <a:gd name="T50" fmla="*/ 145 w 145"/>
                              <a:gd name="T51" fmla="*/ 70 h 145"/>
                              <a:gd name="T52" fmla="*/ 145 w 145"/>
                              <a:gd name="T53" fmla="*/ 7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145" y="70"/>
                                </a:moveTo>
                                <a:lnTo>
                                  <a:pt x="145" y="70"/>
                                </a:lnTo>
                                <a:lnTo>
                                  <a:pt x="140" y="55"/>
                                </a:lnTo>
                                <a:lnTo>
                                  <a:pt x="135" y="45"/>
                                </a:lnTo>
                                <a:lnTo>
                                  <a:pt x="120" y="30"/>
                                </a:lnTo>
                                <a:lnTo>
                                  <a:pt x="110" y="20"/>
                                </a:lnTo>
                                <a:lnTo>
                                  <a:pt x="75" y="5"/>
                                </a:lnTo>
                                <a:lnTo>
                                  <a:pt x="50" y="0"/>
                                </a:lnTo>
                                <a:lnTo>
                                  <a:pt x="40" y="0"/>
                                </a:lnTo>
                                <a:lnTo>
                                  <a:pt x="30" y="5"/>
                                </a:lnTo>
                                <a:lnTo>
                                  <a:pt x="15" y="20"/>
                                </a:lnTo>
                                <a:lnTo>
                                  <a:pt x="5" y="45"/>
                                </a:lnTo>
                                <a:lnTo>
                                  <a:pt x="0" y="70"/>
                                </a:lnTo>
                                <a:lnTo>
                                  <a:pt x="5" y="100"/>
                                </a:lnTo>
                                <a:lnTo>
                                  <a:pt x="15" y="125"/>
                                </a:lnTo>
                                <a:lnTo>
                                  <a:pt x="30" y="140"/>
                                </a:lnTo>
                                <a:lnTo>
                                  <a:pt x="50" y="145"/>
                                </a:lnTo>
                                <a:lnTo>
                                  <a:pt x="75" y="140"/>
                                </a:lnTo>
                                <a:lnTo>
                                  <a:pt x="105" y="125"/>
                                </a:lnTo>
                                <a:lnTo>
                                  <a:pt x="120" y="115"/>
                                </a:lnTo>
                                <a:lnTo>
                                  <a:pt x="135" y="105"/>
                                </a:lnTo>
                                <a:lnTo>
                                  <a:pt x="140" y="90"/>
                                </a:lnTo>
                                <a:lnTo>
                                  <a:pt x="145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136"/>
                        <wps:cNvSpPr>
                          <a:spLocks/>
                        </wps:cNvSpPr>
                        <wps:spPr bwMode="auto">
                          <a:xfrm>
                            <a:off x="664" y="8117"/>
                            <a:ext cx="20" cy="510"/>
                          </a:xfrm>
                          <a:custGeom>
                            <a:avLst/>
                            <a:gdLst>
                              <a:gd name="T0" fmla="*/ 0 w 20"/>
                              <a:gd name="T1" fmla="*/ 510 h 510"/>
                              <a:gd name="T2" fmla="*/ 0 w 20"/>
                              <a:gd name="T3" fmla="*/ 510 h 510"/>
                              <a:gd name="T4" fmla="*/ 10 w 20"/>
                              <a:gd name="T5" fmla="*/ 485 h 510"/>
                              <a:gd name="T6" fmla="*/ 20 w 20"/>
                              <a:gd name="T7" fmla="*/ 440 h 510"/>
                              <a:gd name="T8" fmla="*/ 20 w 20"/>
                              <a:gd name="T9" fmla="*/ 405 h 510"/>
                              <a:gd name="T10" fmla="*/ 20 w 20"/>
                              <a:gd name="T11" fmla="*/ 365 h 510"/>
                              <a:gd name="T12" fmla="*/ 10 w 20"/>
                              <a:gd name="T13" fmla="*/ 315 h 510"/>
                              <a:gd name="T14" fmla="*/ 0 w 20"/>
                              <a:gd name="T15" fmla="*/ 250 h 510"/>
                              <a:gd name="T16" fmla="*/ 0 w 20"/>
                              <a:gd name="T17" fmla="*/ 250 h 510"/>
                              <a:gd name="T18" fmla="*/ 0 w 20"/>
                              <a:gd name="T19" fmla="*/ 250 h 510"/>
                              <a:gd name="T20" fmla="*/ 10 w 20"/>
                              <a:gd name="T21" fmla="*/ 190 h 510"/>
                              <a:gd name="T22" fmla="*/ 15 w 20"/>
                              <a:gd name="T23" fmla="*/ 140 h 510"/>
                              <a:gd name="T24" fmla="*/ 20 w 20"/>
                              <a:gd name="T25" fmla="*/ 100 h 510"/>
                              <a:gd name="T26" fmla="*/ 20 w 20"/>
                              <a:gd name="T27" fmla="*/ 65 h 510"/>
                              <a:gd name="T28" fmla="*/ 10 w 20"/>
                              <a:gd name="T29" fmla="*/ 20 h 510"/>
                              <a:gd name="T30" fmla="*/ 0 w 20"/>
                              <a:gd name="T31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0" y="510"/>
                                </a:moveTo>
                                <a:lnTo>
                                  <a:pt x="0" y="510"/>
                                </a:lnTo>
                                <a:lnTo>
                                  <a:pt x="10" y="485"/>
                                </a:lnTo>
                                <a:lnTo>
                                  <a:pt x="20" y="440"/>
                                </a:lnTo>
                                <a:lnTo>
                                  <a:pt x="20" y="405"/>
                                </a:lnTo>
                                <a:lnTo>
                                  <a:pt x="20" y="365"/>
                                </a:lnTo>
                                <a:lnTo>
                                  <a:pt x="10" y="315"/>
                                </a:lnTo>
                                <a:lnTo>
                                  <a:pt x="0" y="250"/>
                                </a:lnTo>
                                <a:lnTo>
                                  <a:pt x="10" y="190"/>
                                </a:lnTo>
                                <a:lnTo>
                                  <a:pt x="15" y="140"/>
                                </a:lnTo>
                                <a:lnTo>
                                  <a:pt x="20" y="100"/>
                                </a:lnTo>
                                <a:lnTo>
                                  <a:pt x="20" y="65"/>
                                </a:lnTo>
                                <a:lnTo>
                                  <a:pt x="10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137"/>
                        <wps:cNvSpPr>
                          <a:spLocks/>
                        </wps:cNvSpPr>
                        <wps:spPr bwMode="auto">
                          <a:xfrm>
                            <a:off x="664" y="8117"/>
                            <a:ext cx="45" cy="510"/>
                          </a:xfrm>
                          <a:custGeom>
                            <a:avLst/>
                            <a:gdLst>
                              <a:gd name="T0" fmla="*/ 0 w 45"/>
                              <a:gd name="T1" fmla="*/ 510 h 510"/>
                              <a:gd name="T2" fmla="*/ 0 w 45"/>
                              <a:gd name="T3" fmla="*/ 510 h 510"/>
                              <a:gd name="T4" fmla="*/ 15 w 45"/>
                              <a:gd name="T5" fmla="*/ 470 h 510"/>
                              <a:gd name="T6" fmla="*/ 25 w 45"/>
                              <a:gd name="T7" fmla="*/ 420 h 510"/>
                              <a:gd name="T8" fmla="*/ 35 w 45"/>
                              <a:gd name="T9" fmla="*/ 355 h 510"/>
                              <a:gd name="T10" fmla="*/ 45 w 45"/>
                              <a:gd name="T11" fmla="*/ 280 h 510"/>
                              <a:gd name="T12" fmla="*/ 40 w 45"/>
                              <a:gd name="T13" fmla="*/ 195 h 510"/>
                              <a:gd name="T14" fmla="*/ 35 w 45"/>
                              <a:gd name="T15" fmla="*/ 145 h 510"/>
                              <a:gd name="T16" fmla="*/ 30 w 45"/>
                              <a:gd name="T17" fmla="*/ 100 h 510"/>
                              <a:gd name="T18" fmla="*/ 15 w 45"/>
                              <a:gd name="T19" fmla="*/ 50 h 510"/>
                              <a:gd name="T20" fmla="*/ 0 w 45"/>
                              <a:gd name="T21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0">
                                <a:moveTo>
                                  <a:pt x="0" y="510"/>
                                </a:moveTo>
                                <a:lnTo>
                                  <a:pt x="0" y="510"/>
                                </a:lnTo>
                                <a:lnTo>
                                  <a:pt x="15" y="470"/>
                                </a:lnTo>
                                <a:lnTo>
                                  <a:pt x="25" y="420"/>
                                </a:lnTo>
                                <a:lnTo>
                                  <a:pt x="35" y="355"/>
                                </a:lnTo>
                                <a:lnTo>
                                  <a:pt x="45" y="280"/>
                                </a:lnTo>
                                <a:lnTo>
                                  <a:pt x="40" y="195"/>
                                </a:lnTo>
                                <a:lnTo>
                                  <a:pt x="35" y="145"/>
                                </a:lnTo>
                                <a:lnTo>
                                  <a:pt x="30" y="100"/>
                                </a:lnTo>
                                <a:lnTo>
                                  <a:pt x="15" y="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Line 138"/>
                        <wps:cNvCnPr/>
                        <wps:spPr bwMode="auto">
                          <a:xfrm flipV="1">
                            <a:off x="759" y="8112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139"/>
                        <wps:cNvCnPr/>
                        <wps:spPr bwMode="auto">
                          <a:xfrm flipV="1">
                            <a:off x="789" y="8112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Freeform 140"/>
                        <wps:cNvSpPr>
                          <a:spLocks/>
                        </wps:cNvSpPr>
                        <wps:spPr bwMode="auto">
                          <a:xfrm>
                            <a:off x="415" y="7587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0 h 50"/>
                              <a:gd name="T2" fmla="*/ 249 w 249"/>
                              <a:gd name="T3" fmla="*/ 10 h 50"/>
                              <a:gd name="T4" fmla="*/ 239 w 249"/>
                              <a:gd name="T5" fmla="*/ 25 h 50"/>
                              <a:gd name="T6" fmla="*/ 224 w 249"/>
                              <a:gd name="T7" fmla="*/ 35 h 50"/>
                              <a:gd name="T8" fmla="*/ 199 w 249"/>
                              <a:gd name="T9" fmla="*/ 45 h 50"/>
                              <a:gd name="T10" fmla="*/ 169 w 249"/>
                              <a:gd name="T11" fmla="*/ 50 h 50"/>
                              <a:gd name="T12" fmla="*/ 139 w 249"/>
                              <a:gd name="T13" fmla="*/ 45 h 50"/>
                              <a:gd name="T14" fmla="*/ 114 w 249"/>
                              <a:gd name="T15" fmla="*/ 35 h 50"/>
                              <a:gd name="T16" fmla="*/ 94 w 249"/>
                              <a:gd name="T17" fmla="*/ 25 h 50"/>
                              <a:gd name="T18" fmla="*/ 64 w 249"/>
                              <a:gd name="T19" fmla="*/ 5 h 50"/>
                              <a:gd name="T20" fmla="*/ 64 w 249"/>
                              <a:gd name="T21" fmla="*/ 5 h 50"/>
                              <a:gd name="T22" fmla="*/ 59 w 249"/>
                              <a:gd name="T23" fmla="*/ 0 h 50"/>
                              <a:gd name="T24" fmla="*/ 49 w 249"/>
                              <a:gd name="T25" fmla="*/ 5 h 50"/>
                              <a:gd name="T26" fmla="*/ 34 w 249"/>
                              <a:gd name="T27" fmla="*/ 20 h 50"/>
                              <a:gd name="T28" fmla="*/ 14 w 249"/>
                              <a:gd name="T29" fmla="*/ 50 h 50"/>
                              <a:gd name="T30" fmla="*/ 0 w 249"/>
                              <a:gd name="T31" fmla="*/ 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10"/>
                                </a:moveTo>
                                <a:lnTo>
                                  <a:pt x="249" y="10"/>
                                </a:lnTo>
                                <a:lnTo>
                                  <a:pt x="239" y="25"/>
                                </a:lnTo>
                                <a:lnTo>
                                  <a:pt x="224" y="35"/>
                                </a:lnTo>
                                <a:lnTo>
                                  <a:pt x="199" y="45"/>
                                </a:lnTo>
                                <a:lnTo>
                                  <a:pt x="169" y="50"/>
                                </a:lnTo>
                                <a:lnTo>
                                  <a:pt x="139" y="45"/>
                                </a:lnTo>
                                <a:lnTo>
                                  <a:pt x="114" y="35"/>
                                </a:lnTo>
                                <a:lnTo>
                                  <a:pt x="94" y="25"/>
                                </a:lnTo>
                                <a:lnTo>
                                  <a:pt x="64" y="5"/>
                                </a:lnTo>
                                <a:lnTo>
                                  <a:pt x="59" y="0"/>
                                </a:lnTo>
                                <a:lnTo>
                                  <a:pt x="49" y="5"/>
                                </a:lnTo>
                                <a:lnTo>
                                  <a:pt x="34" y="20"/>
                                </a:lnTo>
                                <a:lnTo>
                                  <a:pt x="14" y="5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141"/>
                        <wps:cNvSpPr>
                          <a:spLocks/>
                        </wps:cNvSpPr>
                        <wps:spPr bwMode="auto">
                          <a:xfrm>
                            <a:off x="415" y="8062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45 h 50"/>
                              <a:gd name="T2" fmla="*/ 249 w 249"/>
                              <a:gd name="T3" fmla="*/ 45 h 50"/>
                              <a:gd name="T4" fmla="*/ 224 w 249"/>
                              <a:gd name="T5" fmla="*/ 25 h 50"/>
                              <a:gd name="T6" fmla="*/ 199 w 249"/>
                              <a:gd name="T7" fmla="*/ 10 h 50"/>
                              <a:gd name="T8" fmla="*/ 169 w 249"/>
                              <a:gd name="T9" fmla="*/ 5 h 50"/>
                              <a:gd name="T10" fmla="*/ 139 w 249"/>
                              <a:gd name="T11" fmla="*/ 10 h 50"/>
                              <a:gd name="T12" fmla="*/ 114 w 249"/>
                              <a:gd name="T13" fmla="*/ 15 h 50"/>
                              <a:gd name="T14" fmla="*/ 94 w 249"/>
                              <a:gd name="T15" fmla="*/ 25 h 50"/>
                              <a:gd name="T16" fmla="*/ 64 w 249"/>
                              <a:gd name="T17" fmla="*/ 45 h 50"/>
                              <a:gd name="T18" fmla="*/ 64 w 249"/>
                              <a:gd name="T19" fmla="*/ 45 h 50"/>
                              <a:gd name="T20" fmla="*/ 59 w 249"/>
                              <a:gd name="T21" fmla="*/ 50 h 50"/>
                              <a:gd name="T22" fmla="*/ 54 w 249"/>
                              <a:gd name="T23" fmla="*/ 45 h 50"/>
                              <a:gd name="T24" fmla="*/ 34 w 249"/>
                              <a:gd name="T25" fmla="*/ 30 h 50"/>
                              <a:gd name="T26" fmla="*/ 14 w 249"/>
                              <a:gd name="T27" fmla="*/ 0 h 50"/>
                              <a:gd name="T28" fmla="*/ 0 w 249"/>
                              <a:gd name="T2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45"/>
                                </a:moveTo>
                                <a:lnTo>
                                  <a:pt x="249" y="45"/>
                                </a:lnTo>
                                <a:lnTo>
                                  <a:pt x="224" y="25"/>
                                </a:lnTo>
                                <a:lnTo>
                                  <a:pt x="199" y="10"/>
                                </a:lnTo>
                                <a:lnTo>
                                  <a:pt x="169" y="5"/>
                                </a:lnTo>
                                <a:lnTo>
                                  <a:pt x="139" y="10"/>
                                </a:lnTo>
                                <a:lnTo>
                                  <a:pt x="114" y="15"/>
                                </a:lnTo>
                                <a:lnTo>
                                  <a:pt x="94" y="25"/>
                                </a:lnTo>
                                <a:lnTo>
                                  <a:pt x="64" y="45"/>
                                </a:lnTo>
                                <a:lnTo>
                                  <a:pt x="59" y="50"/>
                                </a:lnTo>
                                <a:lnTo>
                                  <a:pt x="54" y="45"/>
                                </a:lnTo>
                                <a:lnTo>
                                  <a:pt x="34" y="30"/>
                                </a:lnTo>
                                <a:lnTo>
                                  <a:pt x="14" y="0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142"/>
                        <wps:cNvSpPr>
                          <a:spLocks/>
                        </wps:cNvSpPr>
                        <wps:spPr bwMode="auto">
                          <a:xfrm>
                            <a:off x="420" y="7632"/>
                            <a:ext cx="244" cy="435"/>
                          </a:xfrm>
                          <a:custGeom>
                            <a:avLst/>
                            <a:gdLst>
                              <a:gd name="T0" fmla="*/ 244 w 244"/>
                              <a:gd name="T1" fmla="*/ 220 h 435"/>
                              <a:gd name="T2" fmla="*/ 244 w 244"/>
                              <a:gd name="T3" fmla="*/ 220 h 435"/>
                              <a:gd name="T4" fmla="*/ 239 w 244"/>
                              <a:gd name="T5" fmla="*/ 135 h 435"/>
                              <a:gd name="T6" fmla="*/ 234 w 244"/>
                              <a:gd name="T7" fmla="*/ 100 h 435"/>
                              <a:gd name="T8" fmla="*/ 229 w 244"/>
                              <a:gd name="T9" fmla="*/ 65 h 435"/>
                              <a:gd name="T10" fmla="*/ 214 w 244"/>
                              <a:gd name="T11" fmla="*/ 40 h 435"/>
                              <a:gd name="T12" fmla="*/ 199 w 244"/>
                              <a:gd name="T13" fmla="*/ 20 h 435"/>
                              <a:gd name="T14" fmla="*/ 179 w 244"/>
                              <a:gd name="T15" fmla="*/ 5 h 435"/>
                              <a:gd name="T16" fmla="*/ 149 w 244"/>
                              <a:gd name="T17" fmla="*/ 0 h 435"/>
                              <a:gd name="T18" fmla="*/ 149 w 244"/>
                              <a:gd name="T19" fmla="*/ 0 h 435"/>
                              <a:gd name="T20" fmla="*/ 119 w 244"/>
                              <a:gd name="T21" fmla="*/ 5 h 435"/>
                              <a:gd name="T22" fmla="*/ 94 w 244"/>
                              <a:gd name="T23" fmla="*/ 15 h 435"/>
                              <a:gd name="T24" fmla="*/ 69 w 244"/>
                              <a:gd name="T25" fmla="*/ 35 h 435"/>
                              <a:gd name="T26" fmla="*/ 44 w 244"/>
                              <a:gd name="T27" fmla="*/ 60 h 435"/>
                              <a:gd name="T28" fmla="*/ 24 w 244"/>
                              <a:gd name="T29" fmla="*/ 95 h 435"/>
                              <a:gd name="T30" fmla="*/ 14 w 244"/>
                              <a:gd name="T31" fmla="*/ 130 h 435"/>
                              <a:gd name="T32" fmla="*/ 4 w 244"/>
                              <a:gd name="T33" fmla="*/ 175 h 435"/>
                              <a:gd name="T34" fmla="*/ 0 w 244"/>
                              <a:gd name="T35" fmla="*/ 220 h 435"/>
                              <a:gd name="T36" fmla="*/ 0 w 244"/>
                              <a:gd name="T37" fmla="*/ 220 h 435"/>
                              <a:gd name="T38" fmla="*/ 4 w 244"/>
                              <a:gd name="T39" fmla="*/ 260 h 435"/>
                              <a:gd name="T40" fmla="*/ 14 w 244"/>
                              <a:gd name="T41" fmla="*/ 305 h 435"/>
                              <a:gd name="T42" fmla="*/ 24 w 244"/>
                              <a:gd name="T43" fmla="*/ 340 h 435"/>
                              <a:gd name="T44" fmla="*/ 44 w 244"/>
                              <a:gd name="T45" fmla="*/ 370 h 435"/>
                              <a:gd name="T46" fmla="*/ 69 w 244"/>
                              <a:gd name="T47" fmla="*/ 400 h 435"/>
                              <a:gd name="T48" fmla="*/ 94 w 244"/>
                              <a:gd name="T49" fmla="*/ 420 h 435"/>
                              <a:gd name="T50" fmla="*/ 119 w 244"/>
                              <a:gd name="T51" fmla="*/ 430 h 435"/>
                              <a:gd name="T52" fmla="*/ 149 w 244"/>
                              <a:gd name="T53" fmla="*/ 435 h 435"/>
                              <a:gd name="T54" fmla="*/ 149 w 244"/>
                              <a:gd name="T55" fmla="*/ 435 h 435"/>
                              <a:gd name="T56" fmla="*/ 179 w 244"/>
                              <a:gd name="T57" fmla="*/ 430 h 435"/>
                              <a:gd name="T58" fmla="*/ 199 w 244"/>
                              <a:gd name="T59" fmla="*/ 420 h 435"/>
                              <a:gd name="T60" fmla="*/ 214 w 244"/>
                              <a:gd name="T61" fmla="*/ 400 h 435"/>
                              <a:gd name="T62" fmla="*/ 229 w 244"/>
                              <a:gd name="T63" fmla="*/ 375 h 435"/>
                              <a:gd name="T64" fmla="*/ 234 w 244"/>
                              <a:gd name="T65" fmla="*/ 340 h 435"/>
                              <a:gd name="T66" fmla="*/ 239 w 244"/>
                              <a:gd name="T67" fmla="*/ 305 h 435"/>
                              <a:gd name="T68" fmla="*/ 244 w 244"/>
                              <a:gd name="T69" fmla="*/ 220 h 435"/>
                              <a:gd name="T70" fmla="*/ 244 w 244"/>
                              <a:gd name="T71" fmla="*/ 220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244" y="220"/>
                                </a:moveTo>
                                <a:lnTo>
                                  <a:pt x="244" y="220"/>
                                </a:lnTo>
                                <a:lnTo>
                                  <a:pt x="239" y="135"/>
                                </a:lnTo>
                                <a:lnTo>
                                  <a:pt x="234" y="100"/>
                                </a:lnTo>
                                <a:lnTo>
                                  <a:pt x="229" y="65"/>
                                </a:lnTo>
                                <a:lnTo>
                                  <a:pt x="214" y="40"/>
                                </a:lnTo>
                                <a:lnTo>
                                  <a:pt x="199" y="20"/>
                                </a:lnTo>
                                <a:lnTo>
                                  <a:pt x="179" y="5"/>
                                </a:lnTo>
                                <a:lnTo>
                                  <a:pt x="149" y="0"/>
                                </a:lnTo>
                                <a:lnTo>
                                  <a:pt x="119" y="5"/>
                                </a:lnTo>
                                <a:lnTo>
                                  <a:pt x="94" y="15"/>
                                </a:lnTo>
                                <a:lnTo>
                                  <a:pt x="69" y="35"/>
                                </a:lnTo>
                                <a:lnTo>
                                  <a:pt x="44" y="60"/>
                                </a:lnTo>
                                <a:lnTo>
                                  <a:pt x="24" y="95"/>
                                </a:lnTo>
                                <a:lnTo>
                                  <a:pt x="14" y="130"/>
                                </a:lnTo>
                                <a:lnTo>
                                  <a:pt x="4" y="175"/>
                                </a:lnTo>
                                <a:lnTo>
                                  <a:pt x="0" y="220"/>
                                </a:lnTo>
                                <a:lnTo>
                                  <a:pt x="4" y="260"/>
                                </a:lnTo>
                                <a:lnTo>
                                  <a:pt x="14" y="305"/>
                                </a:lnTo>
                                <a:lnTo>
                                  <a:pt x="24" y="340"/>
                                </a:lnTo>
                                <a:lnTo>
                                  <a:pt x="44" y="370"/>
                                </a:lnTo>
                                <a:lnTo>
                                  <a:pt x="69" y="400"/>
                                </a:lnTo>
                                <a:lnTo>
                                  <a:pt x="94" y="420"/>
                                </a:lnTo>
                                <a:lnTo>
                                  <a:pt x="119" y="430"/>
                                </a:lnTo>
                                <a:lnTo>
                                  <a:pt x="149" y="435"/>
                                </a:lnTo>
                                <a:lnTo>
                                  <a:pt x="179" y="430"/>
                                </a:lnTo>
                                <a:lnTo>
                                  <a:pt x="199" y="420"/>
                                </a:lnTo>
                                <a:lnTo>
                                  <a:pt x="214" y="400"/>
                                </a:lnTo>
                                <a:lnTo>
                                  <a:pt x="229" y="375"/>
                                </a:lnTo>
                                <a:lnTo>
                                  <a:pt x="234" y="340"/>
                                </a:lnTo>
                                <a:lnTo>
                                  <a:pt x="239" y="305"/>
                                </a:lnTo>
                                <a:lnTo>
                                  <a:pt x="244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143"/>
                        <wps:cNvSpPr>
                          <a:spLocks/>
                        </wps:cNvSpPr>
                        <wps:spPr bwMode="auto">
                          <a:xfrm>
                            <a:off x="469" y="7702"/>
                            <a:ext cx="195" cy="300"/>
                          </a:xfrm>
                          <a:custGeom>
                            <a:avLst/>
                            <a:gdLst>
                              <a:gd name="T0" fmla="*/ 195 w 195"/>
                              <a:gd name="T1" fmla="*/ 150 h 300"/>
                              <a:gd name="T2" fmla="*/ 195 w 195"/>
                              <a:gd name="T3" fmla="*/ 150 h 300"/>
                              <a:gd name="T4" fmla="*/ 195 w 195"/>
                              <a:gd name="T5" fmla="*/ 120 h 300"/>
                              <a:gd name="T6" fmla="*/ 190 w 195"/>
                              <a:gd name="T7" fmla="*/ 90 h 300"/>
                              <a:gd name="T8" fmla="*/ 180 w 195"/>
                              <a:gd name="T9" fmla="*/ 65 h 300"/>
                              <a:gd name="T10" fmla="*/ 170 w 195"/>
                              <a:gd name="T11" fmla="*/ 45 h 300"/>
                              <a:gd name="T12" fmla="*/ 155 w 195"/>
                              <a:gd name="T13" fmla="*/ 25 h 300"/>
                              <a:gd name="T14" fmla="*/ 140 w 195"/>
                              <a:gd name="T15" fmla="*/ 10 h 300"/>
                              <a:gd name="T16" fmla="*/ 120 w 195"/>
                              <a:gd name="T17" fmla="*/ 0 h 300"/>
                              <a:gd name="T18" fmla="*/ 100 w 195"/>
                              <a:gd name="T19" fmla="*/ 0 h 300"/>
                              <a:gd name="T20" fmla="*/ 100 w 195"/>
                              <a:gd name="T21" fmla="*/ 0 h 300"/>
                              <a:gd name="T22" fmla="*/ 80 w 195"/>
                              <a:gd name="T23" fmla="*/ 0 h 300"/>
                              <a:gd name="T24" fmla="*/ 60 w 195"/>
                              <a:gd name="T25" fmla="*/ 10 h 300"/>
                              <a:gd name="T26" fmla="*/ 45 w 195"/>
                              <a:gd name="T27" fmla="*/ 25 h 300"/>
                              <a:gd name="T28" fmla="*/ 30 w 195"/>
                              <a:gd name="T29" fmla="*/ 40 h 300"/>
                              <a:gd name="T30" fmla="*/ 15 w 195"/>
                              <a:gd name="T31" fmla="*/ 65 h 300"/>
                              <a:gd name="T32" fmla="*/ 5 w 195"/>
                              <a:gd name="T33" fmla="*/ 90 h 300"/>
                              <a:gd name="T34" fmla="*/ 0 w 195"/>
                              <a:gd name="T35" fmla="*/ 120 h 300"/>
                              <a:gd name="T36" fmla="*/ 0 w 195"/>
                              <a:gd name="T37" fmla="*/ 150 h 300"/>
                              <a:gd name="T38" fmla="*/ 0 w 195"/>
                              <a:gd name="T39" fmla="*/ 150 h 300"/>
                              <a:gd name="T40" fmla="*/ 0 w 195"/>
                              <a:gd name="T41" fmla="*/ 180 h 300"/>
                              <a:gd name="T42" fmla="*/ 5 w 195"/>
                              <a:gd name="T43" fmla="*/ 205 h 300"/>
                              <a:gd name="T44" fmla="*/ 15 w 195"/>
                              <a:gd name="T45" fmla="*/ 230 h 300"/>
                              <a:gd name="T46" fmla="*/ 30 w 195"/>
                              <a:gd name="T47" fmla="*/ 255 h 300"/>
                              <a:gd name="T48" fmla="*/ 45 w 195"/>
                              <a:gd name="T49" fmla="*/ 270 h 300"/>
                              <a:gd name="T50" fmla="*/ 60 w 195"/>
                              <a:gd name="T51" fmla="*/ 285 h 300"/>
                              <a:gd name="T52" fmla="*/ 80 w 195"/>
                              <a:gd name="T53" fmla="*/ 295 h 300"/>
                              <a:gd name="T54" fmla="*/ 100 w 195"/>
                              <a:gd name="T55" fmla="*/ 300 h 300"/>
                              <a:gd name="T56" fmla="*/ 100 w 195"/>
                              <a:gd name="T57" fmla="*/ 300 h 300"/>
                              <a:gd name="T58" fmla="*/ 120 w 195"/>
                              <a:gd name="T59" fmla="*/ 295 h 300"/>
                              <a:gd name="T60" fmla="*/ 140 w 195"/>
                              <a:gd name="T61" fmla="*/ 285 h 300"/>
                              <a:gd name="T62" fmla="*/ 155 w 195"/>
                              <a:gd name="T63" fmla="*/ 275 h 300"/>
                              <a:gd name="T64" fmla="*/ 170 w 195"/>
                              <a:gd name="T65" fmla="*/ 255 h 300"/>
                              <a:gd name="T66" fmla="*/ 180 w 195"/>
                              <a:gd name="T67" fmla="*/ 230 h 300"/>
                              <a:gd name="T68" fmla="*/ 190 w 195"/>
                              <a:gd name="T69" fmla="*/ 205 h 300"/>
                              <a:gd name="T70" fmla="*/ 195 w 195"/>
                              <a:gd name="T71" fmla="*/ 180 h 300"/>
                              <a:gd name="T72" fmla="*/ 195 w 195"/>
                              <a:gd name="T73" fmla="*/ 150 h 300"/>
                              <a:gd name="T74" fmla="*/ 195 w 195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5" h="300">
                                <a:moveTo>
                                  <a:pt x="195" y="150"/>
                                </a:moveTo>
                                <a:lnTo>
                                  <a:pt x="195" y="150"/>
                                </a:lnTo>
                                <a:lnTo>
                                  <a:pt x="195" y="120"/>
                                </a:lnTo>
                                <a:lnTo>
                                  <a:pt x="190" y="90"/>
                                </a:lnTo>
                                <a:lnTo>
                                  <a:pt x="180" y="65"/>
                                </a:lnTo>
                                <a:lnTo>
                                  <a:pt x="170" y="45"/>
                                </a:lnTo>
                                <a:lnTo>
                                  <a:pt x="155" y="25"/>
                                </a:lnTo>
                                <a:lnTo>
                                  <a:pt x="140" y="10"/>
                                </a:lnTo>
                                <a:lnTo>
                                  <a:pt x="120" y="0"/>
                                </a:lnTo>
                                <a:lnTo>
                                  <a:pt x="100" y="0"/>
                                </a:lnTo>
                                <a:lnTo>
                                  <a:pt x="80" y="0"/>
                                </a:lnTo>
                                <a:lnTo>
                                  <a:pt x="60" y="10"/>
                                </a:lnTo>
                                <a:lnTo>
                                  <a:pt x="45" y="25"/>
                                </a:lnTo>
                                <a:lnTo>
                                  <a:pt x="30" y="40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05"/>
                                </a:lnTo>
                                <a:lnTo>
                                  <a:pt x="15" y="230"/>
                                </a:lnTo>
                                <a:lnTo>
                                  <a:pt x="30" y="255"/>
                                </a:lnTo>
                                <a:lnTo>
                                  <a:pt x="45" y="270"/>
                                </a:lnTo>
                                <a:lnTo>
                                  <a:pt x="60" y="285"/>
                                </a:lnTo>
                                <a:lnTo>
                                  <a:pt x="80" y="295"/>
                                </a:lnTo>
                                <a:lnTo>
                                  <a:pt x="100" y="300"/>
                                </a:lnTo>
                                <a:lnTo>
                                  <a:pt x="120" y="295"/>
                                </a:lnTo>
                                <a:lnTo>
                                  <a:pt x="140" y="285"/>
                                </a:lnTo>
                                <a:lnTo>
                                  <a:pt x="155" y="275"/>
                                </a:lnTo>
                                <a:lnTo>
                                  <a:pt x="170" y="255"/>
                                </a:lnTo>
                                <a:lnTo>
                                  <a:pt x="180" y="230"/>
                                </a:lnTo>
                                <a:lnTo>
                                  <a:pt x="190" y="205"/>
                                </a:lnTo>
                                <a:lnTo>
                                  <a:pt x="195" y="180"/>
                                </a:lnTo>
                                <a:lnTo>
                                  <a:pt x="195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144"/>
                        <wps:cNvSpPr>
                          <a:spLocks/>
                        </wps:cNvSpPr>
                        <wps:spPr bwMode="auto">
                          <a:xfrm>
                            <a:off x="499" y="7747"/>
                            <a:ext cx="165" cy="210"/>
                          </a:xfrm>
                          <a:custGeom>
                            <a:avLst/>
                            <a:gdLst>
                              <a:gd name="T0" fmla="*/ 165 w 165"/>
                              <a:gd name="T1" fmla="*/ 105 h 210"/>
                              <a:gd name="T2" fmla="*/ 165 w 165"/>
                              <a:gd name="T3" fmla="*/ 105 h 210"/>
                              <a:gd name="T4" fmla="*/ 160 w 165"/>
                              <a:gd name="T5" fmla="*/ 80 h 210"/>
                              <a:gd name="T6" fmla="*/ 155 w 165"/>
                              <a:gd name="T7" fmla="*/ 65 h 210"/>
                              <a:gd name="T8" fmla="*/ 145 w 165"/>
                              <a:gd name="T9" fmla="*/ 45 h 210"/>
                              <a:gd name="T10" fmla="*/ 135 w 165"/>
                              <a:gd name="T11" fmla="*/ 30 h 210"/>
                              <a:gd name="T12" fmla="*/ 120 w 165"/>
                              <a:gd name="T13" fmla="*/ 15 h 210"/>
                              <a:gd name="T14" fmla="*/ 100 w 165"/>
                              <a:gd name="T15" fmla="*/ 5 h 210"/>
                              <a:gd name="T16" fmla="*/ 85 w 165"/>
                              <a:gd name="T17" fmla="*/ 0 h 210"/>
                              <a:gd name="T18" fmla="*/ 70 w 165"/>
                              <a:gd name="T19" fmla="*/ 0 h 210"/>
                              <a:gd name="T20" fmla="*/ 70 w 165"/>
                              <a:gd name="T21" fmla="*/ 0 h 210"/>
                              <a:gd name="T22" fmla="*/ 55 w 165"/>
                              <a:gd name="T23" fmla="*/ 0 h 210"/>
                              <a:gd name="T24" fmla="*/ 45 w 165"/>
                              <a:gd name="T25" fmla="*/ 5 h 210"/>
                              <a:gd name="T26" fmla="*/ 30 w 165"/>
                              <a:gd name="T27" fmla="*/ 15 h 210"/>
                              <a:gd name="T28" fmla="*/ 20 w 165"/>
                              <a:gd name="T29" fmla="*/ 30 h 210"/>
                              <a:gd name="T30" fmla="*/ 5 w 165"/>
                              <a:gd name="T31" fmla="*/ 60 h 210"/>
                              <a:gd name="T32" fmla="*/ 0 w 165"/>
                              <a:gd name="T33" fmla="*/ 105 h 210"/>
                              <a:gd name="T34" fmla="*/ 0 w 165"/>
                              <a:gd name="T35" fmla="*/ 105 h 210"/>
                              <a:gd name="T36" fmla="*/ 5 w 165"/>
                              <a:gd name="T37" fmla="*/ 145 h 210"/>
                              <a:gd name="T38" fmla="*/ 20 w 165"/>
                              <a:gd name="T39" fmla="*/ 175 h 210"/>
                              <a:gd name="T40" fmla="*/ 30 w 165"/>
                              <a:gd name="T41" fmla="*/ 190 h 210"/>
                              <a:gd name="T42" fmla="*/ 45 w 165"/>
                              <a:gd name="T43" fmla="*/ 200 h 210"/>
                              <a:gd name="T44" fmla="*/ 55 w 165"/>
                              <a:gd name="T45" fmla="*/ 205 h 210"/>
                              <a:gd name="T46" fmla="*/ 70 w 165"/>
                              <a:gd name="T47" fmla="*/ 210 h 210"/>
                              <a:gd name="T48" fmla="*/ 70 w 165"/>
                              <a:gd name="T49" fmla="*/ 210 h 210"/>
                              <a:gd name="T50" fmla="*/ 85 w 165"/>
                              <a:gd name="T51" fmla="*/ 205 h 210"/>
                              <a:gd name="T52" fmla="*/ 100 w 165"/>
                              <a:gd name="T53" fmla="*/ 200 h 210"/>
                              <a:gd name="T54" fmla="*/ 120 w 165"/>
                              <a:gd name="T55" fmla="*/ 190 h 210"/>
                              <a:gd name="T56" fmla="*/ 135 w 165"/>
                              <a:gd name="T57" fmla="*/ 180 h 210"/>
                              <a:gd name="T58" fmla="*/ 145 w 165"/>
                              <a:gd name="T59" fmla="*/ 160 h 210"/>
                              <a:gd name="T60" fmla="*/ 155 w 165"/>
                              <a:gd name="T61" fmla="*/ 145 h 210"/>
                              <a:gd name="T62" fmla="*/ 160 w 165"/>
                              <a:gd name="T63" fmla="*/ 125 h 210"/>
                              <a:gd name="T64" fmla="*/ 165 w 165"/>
                              <a:gd name="T65" fmla="*/ 105 h 210"/>
                              <a:gd name="T66" fmla="*/ 165 w 165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5" h="210">
                                <a:moveTo>
                                  <a:pt x="165" y="105"/>
                                </a:moveTo>
                                <a:lnTo>
                                  <a:pt x="165" y="105"/>
                                </a:lnTo>
                                <a:lnTo>
                                  <a:pt x="160" y="80"/>
                                </a:lnTo>
                                <a:lnTo>
                                  <a:pt x="155" y="65"/>
                                </a:lnTo>
                                <a:lnTo>
                                  <a:pt x="145" y="45"/>
                                </a:lnTo>
                                <a:lnTo>
                                  <a:pt x="135" y="30"/>
                                </a:lnTo>
                                <a:lnTo>
                                  <a:pt x="120" y="15"/>
                                </a:lnTo>
                                <a:lnTo>
                                  <a:pt x="100" y="5"/>
                                </a:lnTo>
                                <a:lnTo>
                                  <a:pt x="85" y="0"/>
                                </a:lnTo>
                                <a:lnTo>
                                  <a:pt x="70" y="0"/>
                                </a:lnTo>
                                <a:lnTo>
                                  <a:pt x="55" y="0"/>
                                </a:lnTo>
                                <a:lnTo>
                                  <a:pt x="45" y="5"/>
                                </a:lnTo>
                                <a:lnTo>
                                  <a:pt x="30" y="15"/>
                                </a:lnTo>
                                <a:lnTo>
                                  <a:pt x="20" y="30"/>
                                </a:lnTo>
                                <a:lnTo>
                                  <a:pt x="5" y="60"/>
                                </a:lnTo>
                                <a:lnTo>
                                  <a:pt x="0" y="105"/>
                                </a:lnTo>
                                <a:lnTo>
                                  <a:pt x="5" y="145"/>
                                </a:lnTo>
                                <a:lnTo>
                                  <a:pt x="20" y="175"/>
                                </a:lnTo>
                                <a:lnTo>
                                  <a:pt x="30" y="190"/>
                                </a:lnTo>
                                <a:lnTo>
                                  <a:pt x="45" y="200"/>
                                </a:lnTo>
                                <a:lnTo>
                                  <a:pt x="55" y="205"/>
                                </a:lnTo>
                                <a:lnTo>
                                  <a:pt x="70" y="210"/>
                                </a:lnTo>
                                <a:lnTo>
                                  <a:pt x="85" y="205"/>
                                </a:lnTo>
                                <a:lnTo>
                                  <a:pt x="100" y="200"/>
                                </a:lnTo>
                                <a:lnTo>
                                  <a:pt x="120" y="190"/>
                                </a:lnTo>
                                <a:lnTo>
                                  <a:pt x="135" y="180"/>
                                </a:lnTo>
                                <a:lnTo>
                                  <a:pt x="145" y="160"/>
                                </a:lnTo>
                                <a:lnTo>
                                  <a:pt x="155" y="145"/>
                                </a:lnTo>
                                <a:lnTo>
                                  <a:pt x="160" y="125"/>
                                </a:lnTo>
                                <a:lnTo>
                                  <a:pt x="165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145"/>
                        <wps:cNvSpPr>
                          <a:spLocks/>
                        </wps:cNvSpPr>
                        <wps:spPr bwMode="auto">
                          <a:xfrm>
                            <a:off x="519" y="7777"/>
                            <a:ext cx="145" cy="145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5 h 145"/>
                              <a:gd name="T2" fmla="*/ 145 w 145"/>
                              <a:gd name="T3" fmla="*/ 75 h 145"/>
                              <a:gd name="T4" fmla="*/ 140 w 145"/>
                              <a:gd name="T5" fmla="*/ 60 h 145"/>
                              <a:gd name="T6" fmla="*/ 135 w 145"/>
                              <a:gd name="T7" fmla="*/ 45 h 145"/>
                              <a:gd name="T8" fmla="*/ 120 w 145"/>
                              <a:gd name="T9" fmla="*/ 30 h 145"/>
                              <a:gd name="T10" fmla="*/ 110 w 145"/>
                              <a:gd name="T11" fmla="*/ 20 h 145"/>
                              <a:gd name="T12" fmla="*/ 75 w 145"/>
                              <a:gd name="T13" fmla="*/ 5 h 145"/>
                              <a:gd name="T14" fmla="*/ 50 w 145"/>
                              <a:gd name="T15" fmla="*/ 0 h 145"/>
                              <a:gd name="T16" fmla="*/ 50 w 145"/>
                              <a:gd name="T17" fmla="*/ 0 h 145"/>
                              <a:gd name="T18" fmla="*/ 40 w 145"/>
                              <a:gd name="T19" fmla="*/ 0 h 145"/>
                              <a:gd name="T20" fmla="*/ 30 w 145"/>
                              <a:gd name="T21" fmla="*/ 5 h 145"/>
                              <a:gd name="T22" fmla="*/ 15 w 145"/>
                              <a:gd name="T23" fmla="*/ 20 h 145"/>
                              <a:gd name="T24" fmla="*/ 5 w 145"/>
                              <a:gd name="T25" fmla="*/ 45 h 145"/>
                              <a:gd name="T26" fmla="*/ 0 w 145"/>
                              <a:gd name="T27" fmla="*/ 75 h 145"/>
                              <a:gd name="T28" fmla="*/ 0 w 145"/>
                              <a:gd name="T29" fmla="*/ 75 h 145"/>
                              <a:gd name="T30" fmla="*/ 5 w 145"/>
                              <a:gd name="T31" fmla="*/ 100 h 145"/>
                              <a:gd name="T32" fmla="*/ 15 w 145"/>
                              <a:gd name="T33" fmla="*/ 125 h 145"/>
                              <a:gd name="T34" fmla="*/ 30 w 145"/>
                              <a:gd name="T35" fmla="*/ 140 h 145"/>
                              <a:gd name="T36" fmla="*/ 50 w 145"/>
                              <a:gd name="T37" fmla="*/ 145 h 145"/>
                              <a:gd name="T38" fmla="*/ 50 w 145"/>
                              <a:gd name="T39" fmla="*/ 145 h 145"/>
                              <a:gd name="T40" fmla="*/ 75 w 145"/>
                              <a:gd name="T41" fmla="*/ 140 h 145"/>
                              <a:gd name="T42" fmla="*/ 105 w 145"/>
                              <a:gd name="T43" fmla="*/ 125 h 145"/>
                              <a:gd name="T44" fmla="*/ 120 w 145"/>
                              <a:gd name="T45" fmla="*/ 115 h 145"/>
                              <a:gd name="T46" fmla="*/ 135 w 145"/>
                              <a:gd name="T47" fmla="*/ 105 h 145"/>
                              <a:gd name="T48" fmla="*/ 140 w 145"/>
                              <a:gd name="T49" fmla="*/ 90 h 145"/>
                              <a:gd name="T50" fmla="*/ 145 w 145"/>
                              <a:gd name="T51" fmla="*/ 75 h 145"/>
                              <a:gd name="T52" fmla="*/ 145 w 145"/>
                              <a:gd name="T53" fmla="*/ 7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145" y="75"/>
                                </a:moveTo>
                                <a:lnTo>
                                  <a:pt x="145" y="75"/>
                                </a:lnTo>
                                <a:lnTo>
                                  <a:pt x="140" y="60"/>
                                </a:lnTo>
                                <a:lnTo>
                                  <a:pt x="135" y="45"/>
                                </a:lnTo>
                                <a:lnTo>
                                  <a:pt x="120" y="30"/>
                                </a:lnTo>
                                <a:lnTo>
                                  <a:pt x="110" y="20"/>
                                </a:lnTo>
                                <a:lnTo>
                                  <a:pt x="75" y="5"/>
                                </a:lnTo>
                                <a:lnTo>
                                  <a:pt x="50" y="0"/>
                                </a:lnTo>
                                <a:lnTo>
                                  <a:pt x="40" y="0"/>
                                </a:lnTo>
                                <a:lnTo>
                                  <a:pt x="30" y="5"/>
                                </a:lnTo>
                                <a:lnTo>
                                  <a:pt x="15" y="20"/>
                                </a:lnTo>
                                <a:lnTo>
                                  <a:pt x="5" y="45"/>
                                </a:lnTo>
                                <a:lnTo>
                                  <a:pt x="0" y="75"/>
                                </a:lnTo>
                                <a:lnTo>
                                  <a:pt x="5" y="100"/>
                                </a:lnTo>
                                <a:lnTo>
                                  <a:pt x="15" y="125"/>
                                </a:lnTo>
                                <a:lnTo>
                                  <a:pt x="30" y="140"/>
                                </a:lnTo>
                                <a:lnTo>
                                  <a:pt x="50" y="145"/>
                                </a:lnTo>
                                <a:lnTo>
                                  <a:pt x="75" y="140"/>
                                </a:lnTo>
                                <a:lnTo>
                                  <a:pt x="105" y="125"/>
                                </a:lnTo>
                                <a:lnTo>
                                  <a:pt x="120" y="115"/>
                                </a:lnTo>
                                <a:lnTo>
                                  <a:pt x="135" y="105"/>
                                </a:lnTo>
                                <a:lnTo>
                                  <a:pt x="140" y="90"/>
                                </a:lnTo>
                                <a:lnTo>
                                  <a:pt x="145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146"/>
                        <wps:cNvSpPr>
                          <a:spLocks/>
                        </wps:cNvSpPr>
                        <wps:spPr bwMode="auto">
                          <a:xfrm>
                            <a:off x="664" y="7597"/>
                            <a:ext cx="20" cy="510"/>
                          </a:xfrm>
                          <a:custGeom>
                            <a:avLst/>
                            <a:gdLst>
                              <a:gd name="T0" fmla="*/ 0 w 20"/>
                              <a:gd name="T1" fmla="*/ 510 h 510"/>
                              <a:gd name="T2" fmla="*/ 0 w 20"/>
                              <a:gd name="T3" fmla="*/ 510 h 510"/>
                              <a:gd name="T4" fmla="*/ 10 w 20"/>
                              <a:gd name="T5" fmla="*/ 490 h 510"/>
                              <a:gd name="T6" fmla="*/ 20 w 20"/>
                              <a:gd name="T7" fmla="*/ 440 h 510"/>
                              <a:gd name="T8" fmla="*/ 20 w 20"/>
                              <a:gd name="T9" fmla="*/ 410 h 510"/>
                              <a:gd name="T10" fmla="*/ 20 w 20"/>
                              <a:gd name="T11" fmla="*/ 365 h 510"/>
                              <a:gd name="T12" fmla="*/ 10 w 20"/>
                              <a:gd name="T13" fmla="*/ 315 h 510"/>
                              <a:gd name="T14" fmla="*/ 0 w 20"/>
                              <a:gd name="T15" fmla="*/ 255 h 510"/>
                              <a:gd name="T16" fmla="*/ 0 w 20"/>
                              <a:gd name="T17" fmla="*/ 255 h 510"/>
                              <a:gd name="T18" fmla="*/ 0 w 20"/>
                              <a:gd name="T19" fmla="*/ 255 h 510"/>
                              <a:gd name="T20" fmla="*/ 10 w 20"/>
                              <a:gd name="T21" fmla="*/ 195 h 510"/>
                              <a:gd name="T22" fmla="*/ 15 w 20"/>
                              <a:gd name="T23" fmla="*/ 140 h 510"/>
                              <a:gd name="T24" fmla="*/ 20 w 20"/>
                              <a:gd name="T25" fmla="*/ 100 h 510"/>
                              <a:gd name="T26" fmla="*/ 20 w 20"/>
                              <a:gd name="T27" fmla="*/ 70 h 510"/>
                              <a:gd name="T28" fmla="*/ 10 w 20"/>
                              <a:gd name="T29" fmla="*/ 25 h 510"/>
                              <a:gd name="T30" fmla="*/ 0 w 20"/>
                              <a:gd name="T31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0" y="510"/>
                                </a:moveTo>
                                <a:lnTo>
                                  <a:pt x="0" y="510"/>
                                </a:lnTo>
                                <a:lnTo>
                                  <a:pt x="10" y="490"/>
                                </a:lnTo>
                                <a:lnTo>
                                  <a:pt x="20" y="440"/>
                                </a:lnTo>
                                <a:lnTo>
                                  <a:pt x="20" y="410"/>
                                </a:lnTo>
                                <a:lnTo>
                                  <a:pt x="20" y="365"/>
                                </a:lnTo>
                                <a:lnTo>
                                  <a:pt x="10" y="315"/>
                                </a:lnTo>
                                <a:lnTo>
                                  <a:pt x="0" y="255"/>
                                </a:lnTo>
                                <a:lnTo>
                                  <a:pt x="10" y="195"/>
                                </a:lnTo>
                                <a:lnTo>
                                  <a:pt x="15" y="140"/>
                                </a:lnTo>
                                <a:lnTo>
                                  <a:pt x="20" y="100"/>
                                </a:lnTo>
                                <a:lnTo>
                                  <a:pt x="20" y="70"/>
                                </a:lnTo>
                                <a:lnTo>
                                  <a:pt x="10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147"/>
                        <wps:cNvSpPr>
                          <a:spLocks/>
                        </wps:cNvSpPr>
                        <wps:spPr bwMode="auto">
                          <a:xfrm>
                            <a:off x="664" y="7597"/>
                            <a:ext cx="45" cy="510"/>
                          </a:xfrm>
                          <a:custGeom>
                            <a:avLst/>
                            <a:gdLst>
                              <a:gd name="T0" fmla="*/ 0 w 45"/>
                              <a:gd name="T1" fmla="*/ 510 h 510"/>
                              <a:gd name="T2" fmla="*/ 0 w 45"/>
                              <a:gd name="T3" fmla="*/ 510 h 510"/>
                              <a:gd name="T4" fmla="*/ 15 w 45"/>
                              <a:gd name="T5" fmla="*/ 470 h 510"/>
                              <a:gd name="T6" fmla="*/ 25 w 45"/>
                              <a:gd name="T7" fmla="*/ 420 h 510"/>
                              <a:gd name="T8" fmla="*/ 35 w 45"/>
                              <a:gd name="T9" fmla="*/ 355 h 510"/>
                              <a:gd name="T10" fmla="*/ 45 w 45"/>
                              <a:gd name="T11" fmla="*/ 280 h 510"/>
                              <a:gd name="T12" fmla="*/ 40 w 45"/>
                              <a:gd name="T13" fmla="*/ 195 h 510"/>
                              <a:gd name="T14" fmla="*/ 35 w 45"/>
                              <a:gd name="T15" fmla="*/ 150 h 510"/>
                              <a:gd name="T16" fmla="*/ 30 w 45"/>
                              <a:gd name="T17" fmla="*/ 100 h 510"/>
                              <a:gd name="T18" fmla="*/ 15 w 45"/>
                              <a:gd name="T19" fmla="*/ 50 h 510"/>
                              <a:gd name="T20" fmla="*/ 0 w 45"/>
                              <a:gd name="T21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0">
                                <a:moveTo>
                                  <a:pt x="0" y="510"/>
                                </a:moveTo>
                                <a:lnTo>
                                  <a:pt x="0" y="510"/>
                                </a:lnTo>
                                <a:lnTo>
                                  <a:pt x="15" y="470"/>
                                </a:lnTo>
                                <a:lnTo>
                                  <a:pt x="25" y="420"/>
                                </a:lnTo>
                                <a:lnTo>
                                  <a:pt x="35" y="355"/>
                                </a:lnTo>
                                <a:lnTo>
                                  <a:pt x="45" y="280"/>
                                </a:lnTo>
                                <a:lnTo>
                                  <a:pt x="40" y="195"/>
                                </a:lnTo>
                                <a:lnTo>
                                  <a:pt x="35" y="150"/>
                                </a:lnTo>
                                <a:lnTo>
                                  <a:pt x="30" y="100"/>
                                </a:lnTo>
                                <a:lnTo>
                                  <a:pt x="15" y="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Line 148"/>
                        <wps:cNvCnPr/>
                        <wps:spPr bwMode="auto">
                          <a:xfrm flipV="1">
                            <a:off x="759" y="7592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149"/>
                        <wps:cNvCnPr/>
                        <wps:spPr bwMode="auto">
                          <a:xfrm flipV="1">
                            <a:off x="789" y="7592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Freeform 150"/>
                        <wps:cNvSpPr>
                          <a:spLocks/>
                        </wps:cNvSpPr>
                        <wps:spPr bwMode="auto">
                          <a:xfrm>
                            <a:off x="415" y="7066"/>
                            <a:ext cx="249" cy="51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0 h 51"/>
                              <a:gd name="T2" fmla="*/ 249 w 249"/>
                              <a:gd name="T3" fmla="*/ 10 h 51"/>
                              <a:gd name="T4" fmla="*/ 239 w 249"/>
                              <a:gd name="T5" fmla="*/ 25 h 51"/>
                              <a:gd name="T6" fmla="*/ 224 w 249"/>
                              <a:gd name="T7" fmla="*/ 35 h 51"/>
                              <a:gd name="T8" fmla="*/ 199 w 249"/>
                              <a:gd name="T9" fmla="*/ 46 h 51"/>
                              <a:gd name="T10" fmla="*/ 169 w 249"/>
                              <a:gd name="T11" fmla="*/ 51 h 51"/>
                              <a:gd name="T12" fmla="*/ 139 w 249"/>
                              <a:gd name="T13" fmla="*/ 46 h 51"/>
                              <a:gd name="T14" fmla="*/ 114 w 249"/>
                              <a:gd name="T15" fmla="*/ 35 h 51"/>
                              <a:gd name="T16" fmla="*/ 94 w 249"/>
                              <a:gd name="T17" fmla="*/ 25 h 51"/>
                              <a:gd name="T18" fmla="*/ 64 w 249"/>
                              <a:gd name="T19" fmla="*/ 5 h 51"/>
                              <a:gd name="T20" fmla="*/ 64 w 249"/>
                              <a:gd name="T21" fmla="*/ 5 h 51"/>
                              <a:gd name="T22" fmla="*/ 59 w 249"/>
                              <a:gd name="T23" fmla="*/ 0 h 51"/>
                              <a:gd name="T24" fmla="*/ 49 w 249"/>
                              <a:gd name="T25" fmla="*/ 5 h 51"/>
                              <a:gd name="T26" fmla="*/ 34 w 249"/>
                              <a:gd name="T27" fmla="*/ 20 h 51"/>
                              <a:gd name="T28" fmla="*/ 14 w 249"/>
                              <a:gd name="T29" fmla="*/ 51 h 51"/>
                              <a:gd name="T30" fmla="*/ 0 w 249"/>
                              <a:gd name="T31" fmla="*/ 5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1">
                                <a:moveTo>
                                  <a:pt x="249" y="10"/>
                                </a:moveTo>
                                <a:lnTo>
                                  <a:pt x="249" y="10"/>
                                </a:lnTo>
                                <a:lnTo>
                                  <a:pt x="239" y="25"/>
                                </a:lnTo>
                                <a:lnTo>
                                  <a:pt x="224" y="35"/>
                                </a:lnTo>
                                <a:lnTo>
                                  <a:pt x="199" y="46"/>
                                </a:lnTo>
                                <a:lnTo>
                                  <a:pt x="169" y="51"/>
                                </a:lnTo>
                                <a:lnTo>
                                  <a:pt x="139" y="46"/>
                                </a:lnTo>
                                <a:lnTo>
                                  <a:pt x="114" y="35"/>
                                </a:lnTo>
                                <a:lnTo>
                                  <a:pt x="94" y="25"/>
                                </a:lnTo>
                                <a:lnTo>
                                  <a:pt x="64" y="5"/>
                                </a:lnTo>
                                <a:lnTo>
                                  <a:pt x="59" y="0"/>
                                </a:lnTo>
                                <a:lnTo>
                                  <a:pt x="49" y="5"/>
                                </a:lnTo>
                                <a:lnTo>
                                  <a:pt x="34" y="20"/>
                                </a:lnTo>
                                <a:lnTo>
                                  <a:pt x="14" y="51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151"/>
                        <wps:cNvSpPr>
                          <a:spLocks/>
                        </wps:cNvSpPr>
                        <wps:spPr bwMode="auto">
                          <a:xfrm>
                            <a:off x="415" y="7542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50 h 50"/>
                              <a:gd name="T2" fmla="*/ 249 w 249"/>
                              <a:gd name="T3" fmla="*/ 50 h 50"/>
                              <a:gd name="T4" fmla="*/ 224 w 249"/>
                              <a:gd name="T5" fmla="*/ 25 h 50"/>
                              <a:gd name="T6" fmla="*/ 199 w 249"/>
                              <a:gd name="T7" fmla="*/ 10 h 50"/>
                              <a:gd name="T8" fmla="*/ 169 w 249"/>
                              <a:gd name="T9" fmla="*/ 5 h 50"/>
                              <a:gd name="T10" fmla="*/ 139 w 249"/>
                              <a:gd name="T11" fmla="*/ 10 h 50"/>
                              <a:gd name="T12" fmla="*/ 114 w 249"/>
                              <a:gd name="T13" fmla="*/ 20 h 50"/>
                              <a:gd name="T14" fmla="*/ 94 w 249"/>
                              <a:gd name="T15" fmla="*/ 30 h 50"/>
                              <a:gd name="T16" fmla="*/ 64 w 249"/>
                              <a:gd name="T17" fmla="*/ 45 h 50"/>
                              <a:gd name="T18" fmla="*/ 64 w 249"/>
                              <a:gd name="T19" fmla="*/ 45 h 50"/>
                              <a:gd name="T20" fmla="*/ 59 w 249"/>
                              <a:gd name="T21" fmla="*/ 50 h 50"/>
                              <a:gd name="T22" fmla="*/ 54 w 249"/>
                              <a:gd name="T23" fmla="*/ 45 h 50"/>
                              <a:gd name="T24" fmla="*/ 34 w 249"/>
                              <a:gd name="T25" fmla="*/ 30 h 50"/>
                              <a:gd name="T26" fmla="*/ 14 w 249"/>
                              <a:gd name="T27" fmla="*/ 0 h 50"/>
                              <a:gd name="T28" fmla="*/ 0 w 249"/>
                              <a:gd name="T2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50"/>
                                </a:moveTo>
                                <a:lnTo>
                                  <a:pt x="249" y="50"/>
                                </a:lnTo>
                                <a:lnTo>
                                  <a:pt x="224" y="25"/>
                                </a:lnTo>
                                <a:lnTo>
                                  <a:pt x="199" y="10"/>
                                </a:lnTo>
                                <a:lnTo>
                                  <a:pt x="169" y="5"/>
                                </a:lnTo>
                                <a:lnTo>
                                  <a:pt x="139" y="10"/>
                                </a:lnTo>
                                <a:lnTo>
                                  <a:pt x="114" y="20"/>
                                </a:lnTo>
                                <a:lnTo>
                                  <a:pt x="94" y="30"/>
                                </a:lnTo>
                                <a:lnTo>
                                  <a:pt x="64" y="45"/>
                                </a:lnTo>
                                <a:lnTo>
                                  <a:pt x="59" y="50"/>
                                </a:lnTo>
                                <a:lnTo>
                                  <a:pt x="54" y="45"/>
                                </a:lnTo>
                                <a:lnTo>
                                  <a:pt x="34" y="30"/>
                                </a:lnTo>
                                <a:lnTo>
                                  <a:pt x="14" y="0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152"/>
                        <wps:cNvSpPr>
                          <a:spLocks/>
                        </wps:cNvSpPr>
                        <wps:spPr bwMode="auto">
                          <a:xfrm>
                            <a:off x="420" y="7112"/>
                            <a:ext cx="244" cy="435"/>
                          </a:xfrm>
                          <a:custGeom>
                            <a:avLst/>
                            <a:gdLst>
                              <a:gd name="T0" fmla="*/ 244 w 244"/>
                              <a:gd name="T1" fmla="*/ 220 h 435"/>
                              <a:gd name="T2" fmla="*/ 244 w 244"/>
                              <a:gd name="T3" fmla="*/ 220 h 435"/>
                              <a:gd name="T4" fmla="*/ 239 w 244"/>
                              <a:gd name="T5" fmla="*/ 135 h 435"/>
                              <a:gd name="T6" fmla="*/ 234 w 244"/>
                              <a:gd name="T7" fmla="*/ 100 h 435"/>
                              <a:gd name="T8" fmla="*/ 229 w 244"/>
                              <a:gd name="T9" fmla="*/ 65 h 435"/>
                              <a:gd name="T10" fmla="*/ 214 w 244"/>
                              <a:gd name="T11" fmla="*/ 40 h 435"/>
                              <a:gd name="T12" fmla="*/ 199 w 244"/>
                              <a:gd name="T13" fmla="*/ 20 h 435"/>
                              <a:gd name="T14" fmla="*/ 179 w 244"/>
                              <a:gd name="T15" fmla="*/ 5 h 435"/>
                              <a:gd name="T16" fmla="*/ 149 w 244"/>
                              <a:gd name="T17" fmla="*/ 0 h 435"/>
                              <a:gd name="T18" fmla="*/ 149 w 244"/>
                              <a:gd name="T19" fmla="*/ 0 h 435"/>
                              <a:gd name="T20" fmla="*/ 119 w 244"/>
                              <a:gd name="T21" fmla="*/ 5 h 435"/>
                              <a:gd name="T22" fmla="*/ 94 w 244"/>
                              <a:gd name="T23" fmla="*/ 15 h 435"/>
                              <a:gd name="T24" fmla="*/ 69 w 244"/>
                              <a:gd name="T25" fmla="*/ 35 h 435"/>
                              <a:gd name="T26" fmla="*/ 44 w 244"/>
                              <a:gd name="T27" fmla="*/ 65 h 435"/>
                              <a:gd name="T28" fmla="*/ 24 w 244"/>
                              <a:gd name="T29" fmla="*/ 95 h 435"/>
                              <a:gd name="T30" fmla="*/ 14 w 244"/>
                              <a:gd name="T31" fmla="*/ 135 h 435"/>
                              <a:gd name="T32" fmla="*/ 4 w 244"/>
                              <a:gd name="T33" fmla="*/ 175 h 435"/>
                              <a:gd name="T34" fmla="*/ 0 w 244"/>
                              <a:gd name="T35" fmla="*/ 220 h 435"/>
                              <a:gd name="T36" fmla="*/ 0 w 244"/>
                              <a:gd name="T37" fmla="*/ 220 h 435"/>
                              <a:gd name="T38" fmla="*/ 4 w 244"/>
                              <a:gd name="T39" fmla="*/ 265 h 435"/>
                              <a:gd name="T40" fmla="*/ 14 w 244"/>
                              <a:gd name="T41" fmla="*/ 305 h 435"/>
                              <a:gd name="T42" fmla="*/ 24 w 244"/>
                              <a:gd name="T43" fmla="*/ 340 h 435"/>
                              <a:gd name="T44" fmla="*/ 44 w 244"/>
                              <a:gd name="T45" fmla="*/ 375 h 435"/>
                              <a:gd name="T46" fmla="*/ 69 w 244"/>
                              <a:gd name="T47" fmla="*/ 400 h 435"/>
                              <a:gd name="T48" fmla="*/ 94 w 244"/>
                              <a:gd name="T49" fmla="*/ 420 h 435"/>
                              <a:gd name="T50" fmla="*/ 119 w 244"/>
                              <a:gd name="T51" fmla="*/ 430 h 435"/>
                              <a:gd name="T52" fmla="*/ 149 w 244"/>
                              <a:gd name="T53" fmla="*/ 435 h 435"/>
                              <a:gd name="T54" fmla="*/ 149 w 244"/>
                              <a:gd name="T55" fmla="*/ 435 h 435"/>
                              <a:gd name="T56" fmla="*/ 179 w 244"/>
                              <a:gd name="T57" fmla="*/ 435 h 435"/>
                              <a:gd name="T58" fmla="*/ 199 w 244"/>
                              <a:gd name="T59" fmla="*/ 420 h 435"/>
                              <a:gd name="T60" fmla="*/ 214 w 244"/>
                              <a:gd name="T61" fmla="*/ 400 h 435"/>
                              <a:gd name="T62" fmla="*/ 229 w 244"/>
                              <a:gd name="T63" fmla="*/ 375 h 435"/>
                              <a:gd name="T64" fmla="*/ 234 w 244"/>
                              <a:gd name="T65" fmla="*/ 340 h 435"/>
                              <a:gd name="T66" fmla="*/ 239 w 244"/>
                              <a:gd name="T67" fmla="*/ 305 h 435"/>
                              <a:gd name="T68" fmla="*/ 244 w 244"/>
                              <a:gd name="T69" fmla="*/ 220 h 435"/>
                              <a:gd name="T70" fmla="*/ 244 w 244"/>
                              <a:gd name="T71" fmla="*/ 220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244" y="220"/>
                                </a:moveTo>
                                <a:lnTo>
                                  <a:pt x="244" y="220"/>
                                </a:lnTo>
                                <a:lnTo>
                                  <a:pt x="239" y="135"/>
                                </a:lnTo>
                                <a:lnTo>
                                  <a:pt x="234" y="100"/>
                                </a:lnTo>
                                <a:lnTo>
                                  <a:pt x="229" y="65"/>
                                </a:lnTo>
                                <a:lnTo>
                                  <a:pt x="214" y="40"/>
                                </a:lnTo>
                                <a:lnTo>
                                  <a:pt x="199" y="20"/>
                                </a:lnTo>
                                <a:lnTo>
                                  <a:pt x="179" y="5"/>
                                </a:lnTo>
                                <a:lnTo>
                                  <a:pt x="149" y="0"/>
                                </a:lnTo>
                                <a:lnTo>
                                  <a:pt x="119" y="5"/>
                                </a:lnTo>
                                <a:lnTo>
                                  <a:pt x="94" y="15"/>
                                </a:lnTo>
                                <a:lnTo>
                                  <a:pt x="69" y="35"/>
                                </a:lnTo>
                                <a:lnTo>
                                  <a:pt x="44" y="65"/>
                                </a:lnTo>
                                <a:lnTo>
                                  <a:pt x="24" y="95"/>
                                </a:lnTo>
                                <a:lnTo>
                                  <a:pt x="14" y="135"/>
                                </a:lnTo>
                                <a:lnTo>
                                  <a:pt x="4" y="175"/>
                                </a:lnTo>
                                <a:lnTo>
                                  <a:pt x="0" y="220"/>
                                </a:lnTo>
                                <a:lnTo>
                                  <a:pt x="4" y="265"/>
                                </a:lnTo>
                                <a:lnTo>
                                  <a:pt x="14" y="305"/>
                                </a:lnTo>
                                <a:lnTo>
                                  <a:pt x="24" y="340"/>
                                </a:lnTo>
                                <a:lnTo>
                                  <a:pt x="44" y="375"/>
                                </a:lnTo>
                                <a:lnTo>
                                  <a:pt x="69" y="400"/>
                                </a:lnTo>
                                <a:lnTo>
                                  <a:pt x="94" y="420"/>
                                </a:lnTo>
                                <a:lnTo>
                                  <a:pt x="119" y="430"/>
                                </a:lnTo>
                                <a:lnTo>
                                  <a:pt x="149" y="435"/>
                                </a:lnTo>
                                <a:lnTo>
                                  <a:pt x="179" y="435"/>
                                </a:lnTo>
                                <a:lnTo>
                                  <a:pt x="199" y="420"/>
                                </a:lnTo>
                                <a:lnTo>
                                  <a:pt x="214" y="400"/>
                                </a:lnTo>
                                <a:lnTo>
                                  <a:pt x="229" y="375"/>
                                </a:lnTo>
                                <a:lnTo>
                                  <a:pt x="234" y="340"/>
                                </a:lnTo>
                                <a:lnTo>
                                  <a:pt x="239" y="305"/>
                                </a:lnTo>
                                <a:lnTo>
                                  <a:pt x="244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153"/>
                        <wps:cNvSpPr>
                          <a:spLocks/>
                        </wps:cNvSpPr>
                        <wps:spPr bwMode="auto">
                          <a:xfrm>
                            <a:off x="469" y="7182"/>
                            <a:ext cx="195" cy="300"/>
                          </a:xfrm>
                          <a:custGeom>
                            <a:avLst/>
                            <a:gdLst>
                              <a:gd name="T0" fmla="*/ 195 w 195"/>
                              <a:gd name="T1" fmla="*/ 150 h 300"/>
                              <a:gd name="T2" fmla="*/ 195 w 195"/>
                              <a:gd name="T3" fmla="*/ 150 h 300"/>
                              <a:gd name="T4" fmla="*/ 195 w 195"/>
                              <a:gd name="T5" fmla="*/ 120 h 300"/>
                              <a:gd name="T6" fmla="*/ 190 w 195"/>
                              <a:gd name="T7" fmla="*/ 90 h 300"/>
                              <a:gd name="T8" fmla="*/ 180 w 195"/>
                              <a:gd name="T9" fmla="*/ 65 h 300"/>
                              <a:gd name="T10" fmla="*/ 170 w 195"/>
                              <a:gd name="T11" fmla="*/ 45 h 300"/>
                              <a:gd name="T12" fmla="*/ 155 w 195"/>
                              <a:gd name="T13" fmla="*/ 25 h 300"/>
                              <a:gd name="T14" fmla="*/ 140 w 195"/>
                              <a:gd name="T15" fmla="*/ 15 h 300"/>
                              <a:gd name="T16" fmla="*/ 120 w 195"/>
                              <a:gd name="T17" fmla="*/ 5 h 300"/>
                              <a:gd name="T18" fmla="*/ 100 w 195"/>
                              <a:gd name="T19" fmla="*/ 0 h 300"/>
                              <a:gd name="T20" fmla="*/ 100 w 195"/>
                              <a:gd name="T21" fmla="*/ 0 h 300"/>
                              <a:gd name="T22" fmla="*/ 80 w 195"/>
                              <a:gd name="T23" fmla="*/ 0 h 300"/>
                              <a:gd name="T24" fmla="*/ 60 w 195"/>
                              <a:gd name="T25" fmla="*/ 10 h 300"/>
                              <a:gd name="T26" fmla="*/ 45 w 195"/>
                              <a:gd name="T27" fmla="*/ 25 h 300"/>
                              <a:gd name="T28" fmla="*/ 30 w 195"/>
                              <a:gd name="T29" fmla="*/ 40 h 300"/>
                              <a:gd name="T30" fmla="*/ 15 w 195"/>
                              <a:gd name="T31" fmla="*/ 65 h 300"/>
                              <a:gd name="T32" fmla="*/ 5 w 195"/>
                              <a:gd name="T33" fmla="*/ 90 h 300"/>
                              <a:gd name="T34" fmla="*/ 0 w 195"/>
                              <a:gd name="T35" fmla="*/ 120 h 300"/>
                              <a:gd name="T36" fmla="*/ 0 w 195"/>
                              <a:gd name="T37" fmla="*/ 150 h 300"/>
                              <a:gd name="T38" fmla="*/ 0 w 195"/>
                              <a:gd name="T39" fmla="*/ 150 h 300"/>
                              <a:gd name="T40" fmla="*/ 0 w 195"/>
                              <a:gd name="T41" fmla="*/ 180 h 300"/>
                              <a:gd name="T42" fmla="*/ 5 w 195"/>
                              <a:gd name="T43" fmla="*/ 205 h 300"/>
                              <a:gd name="T44" fmla="*/ 15 w 195"/>
                              <a:gd name="T45" fmla="*/ 235 h 300"/>
                              <a:gd name="T46" fmla="*/ 30 w 195"/>
                              <a:gd name="T47" fmla="*/ 255 h 300"/>
                              <a:gd name="T48" fmla="*/ 45 w 195"/>
                              <a:gd name="T49" fmla="*/ 275 h 300"/>
                              <a:gd name="T50" fmla="*/ 60 w 195"/>
                              <a:gd name="T51" fmla="*/ 285 h 300"/>
                              <a:gd name="T52" fmla="*/ 80 w 195"/>
                              <a:gd name="T53" fmla="*/ 295 h 300"/>
                              <a:gd name="T54" fmla="*/ 100 w 195"/>
                              <a:gd name="T55" fmla="*/ 300 h 300"/>
                              <a:gd name="T56" fmla="*/ 100 w 195"/>
                              <a:gd name="T57" fmla="*/ 300 h 300"/>
                              <a:gd name="T58" fmla="*/ 120 w 195"/>
                              <a:gd name="T59" fmla="*/ 295 h 300"/>
                              <a:gd name="T60" fmla="*/ 140 w 195"/>
                              <a:gd name="T61" fmla="*/ 290 h 300"/>
                              <a:gd name="T62" fmla="*/ 155 w 195"/>
                              <a:gd name="T63" fmla="*/ 275 h 300"/>
                              <a:gd name="T64" fmla="*/ 170 w 195"/>
                              <a:gd name="T65" fmla="*/ 255 h 300"/>
                              <a:gd name="T66" fmla="*/ 180 w 195"/>
                              <a:gd name="T67" fmla="*/ 235 h 300"/>
                              <a:gd name="T68" fmla="*/ 190 w 195"/>
                              <a:gd name="T69" fmla="*/ 210 h 300"/>
                              <a:gd name="T70" fmla="*/ 195 w 195"/>
                              <a:gd name="T71" fmla="*/ 180 h 300"/>
                              <a:gd name="T72" fmla="*/ 195 w 195"/>
                              <a:gd name="T73" fmla="*/ 150 h 300"/>
                              <a:gd name="T74" fmla="*/ 195 w 195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5" h="300">
                                <a:moveTo>
                                  <a:pt x="195" y="150"/>
                                </a:moveTo>
                                <a:lnTo>
                                  <a:pt x="195" y="150"/>
                                </a:lnTo>
                                <a:lnTo>
                                  <a:pt x="195" y="120"/>
                                </a:lnTo>
                                <a:lnTo>
                                  <a:pt x="190" y="90"/>
                                </a:lnTo>
                                <a:lnTo>
                                  <a:pt x="180" y="65"/>
                                </a:lnTo>
                                <a:lnTo>
                                  <a:pt x="170" y="45"/>
                                </a:lnTo>
                                <a:lnTo>
                                  <a:pt x="155" y="25"/>
                                </a:lnTo>
                                <a:lnTo>
                                  <a:pt x="140" y="15"/>
                                </a:lnTo>
                                <a:lnTo>
                                  <a:pt x="120" y="5"/>
                                </a:lnTo>
                                <a:lnTo>
                                  <a:pt x="100" y="0"/>
                                </a:lnTo>
                                <a:lnTo>
                                  <a:pt x="80" y="0"/>
                                </a:lnTo>
                                <a:lnTo>
                                  <a:pt x="60" y="10"/>
                                </a:lnTo>
                                <a:lnTo>
                                  <a:pt x="45" y="25"/>
                                </a:lnTo>
                                <a:lnTo>
                                  <a:pt x="30" y="40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05"/>
                                </a:lnTo>
                                <a:lnTo>
                                  <a:pt x="15" y="235"/>
                                </a:lnTo>
                                <a:lnTo>
                                  <a:pt x="30" y="255"/>
                                </a:lnTo>
                                <a:lnTo>
                                  <a:pt x="45" y="275"/>
                                </a:lnTo>
                                <a:lnTo>
                                  <a:pt x="60" y="285"/>
                                </a:lnTo>
                                <a:lnTo>
                                  <a:pt x="80" y="295"/>
                                </a:lnTo>
                                <a:lnTo>
                                  <a:pt x="100" y="300"/>
                                </a:lnTo>
                                <a:lnTo>
                                  <a:pt x="120" y="295"/>
                                </a:lnTo>
                                <a:lnTo>
                                  <a:pt x="140" y="290"/>
                                </a:lnTo>
                                <a:lnTo>
                                  <a:pt x="155" y="275"/>
                                </a:lnTo>
                                <a:lnTo>
                                  <a:pt x="170" y="255"/>
                                </a:lnTo>
                                <a:lnTo>
                                  <a:pt x="180" y="235"/>
                                </a:lnTo>
                                <a:lnTo>
                                  <a:pt x="190" y="210"/>
                                </a:lnTo>
                                <a:lnTo>
                                  <a:pt x="195" y="180"/>
                                </a:lnTo>
                                <a:lnTo>
                                  <a:pt x="195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154"/>
                        <wps:cNvSpPr>
                          <a:spLocks/>
                        </wps:cNvSpPr>
                        <wps:spPr bwMode="auto">
                          <a:xfrm>
                            <a:off x="499" y="7227"/>
                            <a:ext cx="165" cy="210"/>
                          </a:xfrm>
                          <a:custGeom>
                            <a:avLst/>
                            <a:gdLst>
                              <a:gd name="T0" fmla="*/ 165 w 165"/>
                              <a:gd name="T1" fmla="*/ 105 h 210"/>
                              <a:gd name="T2" fmla="*/ 165 w 165"/>
                              <a:gd name="T3" fmla="*/ 105 h 210"/>
                              <a:gd name="T4" fmla="*/ 160 w 165"/>
                              <a:gd name="T5" fmla="*/ 85 h 210"/>
                              <a:gd name="T6" fmla="*/ 155 w 165"/>
                              <a:gd name="T7" fmla="*/ 65 h 210"/>
                              <a:gd name="T8" fmla="*/ 145 w 165"/>
                              <a:gd name="T9" fmla="*/ 45 h 210"/>
                              <a:gd name="T10" fmla="*/ 135 w 165"/>
                              <a:gd name="T11" fmla="*/ 30 h 210"/>
                              <a:gd name="T12" fmla="*/ 120 w 165"/>
                              <a:gd name="T13" fmla="*/ 20 h 210"/>
                              <a:gd name="T14" fmla="*/ 100 w 165"/>
                              <a:gd name="T15" fmla="*/ 10 h 210"/>
                              <a:gd name="T16" fmla="*/ 85 w 165"/>
                              <a:gd name="T17" fmla="*/ 0 h 210"/>
                              <a:gd name="T18" fmla="*/ 70 w 165"/>
                              <a:gd name="T19" fmla="*/ 0 h 210"/>
                              <a:gd name="T20" fmla="*/ 70 w 165"/>
                              <a:gd name="T21" fmla="*/ 0 h 210"/>
                              <a:gd name="T22" fmla="*/ 55 w 165"/>
                              <a:gd name="T23" fmla="*/ 0 h 210"/>
                              <a:gd name="T24" fmla="*/ 45 w 165"/>
                              <a:gd name="T25" fmla="*/ 5 h 210"/>
                              <a:gd name="T26" fmla="*/ 30 w 165"/>
                              <a:gd name="T27" fmla="*/ 15 h 210"/>
                              <a:gd name="T28" fmla="*/ 20 w 165"/>
                              <a:gd name="T29" fmla="*/ 30 h 210"/>
                              <a:gd name="T30" fmla="*/ 5 w 165"/>
                              <a:gd name="T31" fmla="*/ 65 h 210"/>
                              <a:gd name="T32" fmla="*/ 0 w 165"/>
                              <a:gd name="T33" fmla="*/ 105 h 210"/>
                              <a:gd name="T34" fmla="*/ 0 w 165"/>
                              <a:gd name="T35" fmla="*/ 105 h 210"/>
                              <a:gd name="T36" fmla="*/ 5 w 165"/>
                              <a:gd name="T37" fmla="*/ 145 h 210"/>
                              <a:gd name="T38" fmla="*/ 20 w 165"/>
                              <a:gd name="T39" fmla="*/ 180 h 210"/>
                              <a:gd name="T40" fmla="*/ 30 w 165"/>
                              <a:gd name="T41" fmla="*/ 190 h 210"/>
                              <a:gd name="T42" fmla="*/ 45 w 165"/>
                              <a:gd name="T43" fmla="*/ 200 h 210"/>
                              <a:gd name="T44" fmla="*/ 55 w 165"/>
                              <a:gd name="T45" fmla="*/ 205 h 210"/>
                              <a:gd name="T46" fmla="*/ 70 w 165"/>
                              <a:gd name="T47" fmla="*/ 210 h 210"/>
                              <a:gd name="T48" fmla="*/ 70 w 165"/>
                              <a:gd name="T49" fmla="*/ 210 h 210"/>
                              <a:gd name="T50" fmla="*/ 85 w 165"/>
                              <a:gd name="T51" fmla="*/ 205 h 210"/>
                              <a:gd name="T52" fmla="*/ 100 w 165"/>
                              <a:gd name="T53" fmla="*/ 200 h 210"/>
                              <a:gd name="T54" fmla="*/ 120 w 165"/>
                              <a:gd name="T55" fmla="*/ 190 h 210"/>
                              <a:gd name="T56" fmla="*/ 135 w 165"/>
                              <a:gd name="T57" fmla="*/ 180 h 210"/>
                              <a:gd name="T58" fmla="*/ 145 w 165"/>
                              <a:gd name="T59" fmla="*/ 165 h 210"/>
                              <a:gd name="T60" fmla="*/ 155 w 165"/>
                              <a:gd name="T61" fmla="*/ 145 h 210"/>
                              <a:gd name="T62" fmla="*/ 160 w 165"/>
                              <a:gd name="T63" fmla="*/ 125 h 210"/>
                              <a:gd name="T64" fmla="*/ 165 w 165"/>
                              <a:gd name="T65" fmla="*/ 105 h 210"/>
                              <a:gd name="T66" fmla="*/ 165 w 165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5" h="210">
                                <a:moveTo>
                                  <a:pt x="165" y="105"/>
                                </a:moveTo>
                                <a:lnTo>
                                  <a:pt x="165" y="105"/>
                                </a:lnTo>
                                <a:lnTo>
                                  <a:pt x="160" y="85"/>
                                </a:lnTo>
                                <a:lnTo>
                                  <a:pt x="155" y="65"/>
                                </a:lnTo>
                                <a:lnTo>
                                  <a:pt x="145" y="45"/>
                                </a:lnTo>
                                <a:lnTo>
                                  <a:pt x="135" y="30"/>
                                </a:lnTo>
                                <a:lnTo>
                                  <a:pt x="120" y="20"/>
                                </a:lnTo>
                                <a:lnTo>
                                  <a:pt x="100" y="10"/>
                                </a:lnTo>
                                <a:lnTo>
                                  <a:pt x="85" y="0"/>
                                </a:lnTo>
                                <a:lnTo>
                                  <a:pt x="70" y="0"/>
                                </a:lnTo>
                                <a:lnTo>
                                  <a:pt x="55" y="0"/>
                                </a:lnTo>
                                <a:lnTo>
                                  <a:pt x="45" y="5"/>
                                </a:lnTo>
                                <a:lnTo>
                                  <a:pt x="30" y="15"/>
                                </a:lnTo>
                                <a:lnTo>
                                  <a:pt x="20" y="30"/>
                                </a:lnTo>
                                <a:lnTo>
                                  <a:pt x="5" y="65"/>
                                </a:lnTo>
                                <a:lnTo>
                                  <a:pt x="0" y="105"/>
                                </a:lnTo>
                                <a:lnTo>
                                  <a:pt x="5" y="145"/>
                                </a:lnTo>
                                <a:lnTo>
                                  <a:pt x="20" y="180"/>
                                </a:lnTo>
                                <a:lnTo>
                                  <a:pt x="30" y="190"/>
                                </a:lnTo>
                                <a:lnTo>
                                  <a:pt x="45" y="200"/>
                                </a:lnTo>
                                <a:lnTo>
                                  <a:pt x="55" y="205"/>
                                </a:lnTo>
                                <a:lnTo>
                                  <a:pt x="70" y="210"/>
                                </a:lnTo>
                                <a:lnTo>
                                  <a:pt x="85" y="205"/>
                                </a:lnTo>
                                <a:lnTo>
                                  <a:pt x="100" y="200"/>
                                </a:lnTo>
                                <a:lnTo>
                                  <a:pt x="120" y="190"/>
                                </a:lnTo>
                                <a:lnTo>
                                  <a:pt x="135" y="180"/>
                                </a:lnTo>
                                <a:lnTo>
                                  <a:pt x="145" y="165"/>
                                </a:lnTo>
                                <a:lnTo>
                                  <a:pt x="155" y="145"/>
                                </a:lnTo>
                                <a:lnTo>
                                  <a:pt x="160" y="125"/>
                                </a:lnTo>
                                <a:lnTo>
                                  <a:pt x="165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155"/>
                        <wps:cNvSpPr>
                          <a:spLocks/>
                        </wps:cNvSpPr>
                        <wps:spPr bwMode="auto">
                          <a:xfrm>
                            <a:off x="519" y="7257"/>
                            <a:ext cx="145" cy="150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5 h 150"/>
                              <a:gd name="T2" fmla="*/ 145 w 145"/>
                              <a:gd name="T3" fmla="*/ 75 h 150"/>
                              <a:gd name="T4" fmla="*/ 140 w 145"/>
                              <a:gd name="T5" fmla="*/ 60 h 150"/>
                              <a:gd name="T6" fmla="*/ 135 w 145"/>
                              <a:gd name="T7" fmla="*/ 45 h 150"/>
                              <a:gd name="T8" fmla="*/ 120 w 145"/>
                              <a:gd name="T9" fmla="*/ 35 h 150"/>
                              <a:gd name="T10" fmla="*/ 110 w 145"/>
                              <a:gd name="T11" fmla="*/ 25 h 150"/>
                              <a:gd name="T12" fmla="*/ 75 w 145"/>
                              <a:gd name="T13" fmla="*/ 5 h 150"/>
                              <a:gd name="T14" fmla="*/ 50 w 145"/>
                              <a:gd name="T15" fmla="*/ 0 h 150"/>
                              <a:gd name="T16" fmla="*/ 50 w 145"/>
                              <a:gd name="T17" fmla="*/ 0 h 150"/>
                              <a:gd name="T18" fmla="*/ 40 w 145"/>
                              <a:gd name="T19" fmla="*/ 0 h 150"/>
                              <a:gd name="T20" fmla="*/ 30 w 145"/>
                              <a:gd name="T21" fmla="*/ 5 h 150"/>
                              <a:gd name="T22" fmla="*/ 15 w 145"/>
                              <a:gd name="T23" fmla="*/ 20 h 150"/>
                              <a:gd name="T24" fmla="*/ 5 w 145"/>
                              <a:gd name="T25" fmla="*/ 45 h 150"/>
                              <a:gd name="T26" fmla="*/ 0 w 145"/>
                              <a:gd name="T27" fmla="*/ 75 h 150"/>
                              <a:gd name="T28" fmla="*/ 0 w 145"/>
                              <a:gd name="T29" fmla="*/ 75 h 150"/>
                              <a:gd name="T30" fmla="*/ 5 w 145"/>
                              <a:gd name="T31" fmla="*/ 105 h 150"/>
                              <a:gd name="T32" fmla="*/ 15 w 145"/>
                              <a:gd name="T33" fmla="*/ 125 h 150"/>
                              <a:gd name="T34" fmla="*/ 30 w 145"/>
                              <a:gd name="T35" fmla="*/ 140 h 150"/>
                              <a:gd name="T36" fmla="*/ 50 w 145"/>
                              <a:gd name="T37" fmla="*/ 150 h 150"/>
                              <a:gd name="T38" fmla="*/ 50 w 145"/>
                              <a:gd name="T39" fmla="*/ 150 h 150"/>
                              <a:gd name="T40" fmla="*/ 75 w 145"/>
                              <a:gd name="T41" fmla="*/ 145 h 150"/>
                              <a:gd name="T42" fmla="*/ 105 w 145"/>
                              <a:gd name="T43" fmla="*/ 130 h 150"/>
                              <a:gd name="T44" fmla="*/ 120 w 145"/>
                              <a:gd name="T45" fmla="*/ 120 h 150"/>
                              <a:gd name="T46" fmla="*/ 135 w 145"/>
                              <a:gd name="T47" fmla="*/ 105 h 150"/>
                              <a:gd name="T48" fmla="*/ 140 w 145"/>
                              <a:gd name="T49" fmla="*/ 90 h 150"/>
                              <a:gd name="T50" fmla="*/ 145 w 145"/>
                              <a:gd name="T51" fmla="*/ 75 h 150"/>
                              <a:gd name="T52" fmla="*/ 145 w 145"/>
                              <a:gd name="T53" fmla="*/ 75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50">
                                <a:moveTo>
                                  <a:pt x="145" y="75"/>
                                </a:moveTo>
                                <a:lnTo>
                                  <a:pt x="145" y="75"/>
                                </a:lnTo>
                                <a:lnTo>
                                  <a:pt x="140" y="60"/>
                                </a:lnTo>
                                <a:lnTo>
                                  <a:pt x="135" y="45"/>
                                </a:lnTo>
                                <a:lnTo>
                                  <a:pt x="120" y="35"/>
                                </a:lnTo>
                                <a:lnTo>
                                  <a:pt x="110" y="25"/>
                                </a:lnTo>
                                <a:lnTo>
                                  <a:pt x="75" y="5"/>
                                </a:lnTo>
                                <a:lnTo>
                                  <a:pt x="50" y="0"/>
                                </a:lnTo>
                                <a:lnTo>
                                  <a:pt x="40" y="0"/>
                                </a:lnTo>
                                <a:lnTo>
                                  <a:pt x="30" y="5"/>
                                </a:lnTo>
                                <a:lnTo>
                                  <a:pt x="15" y="20"/>
                                </a:lnTo>
                                <a:lnTo>
                                  <a:pt x="5" y="45"/>
                                </a:lnTo>
                                <a:lnTo>
                                  <a:pt x="0" y="75"/>
                                </a:lnTo>
                                <a:lnTo>
                                  <a:pt x="5" y="105"/>
                                </a:lnTo>
                                <a:lnTo>
                                  <a:pt x="15" y="125"/>
                                </a:lnTo>
                                <a:lnTo>
                                  <a:pt x="30" y="140"/>
                                </a:lnTo>
                                <a:lnTo>
                                  <a:pt x="50" y="150"/>
                                </a:lnTo>
                                <a:lnTo>
                                  <a:pt x="75" y="145"/>
                                </a:lnTo>
                                <a:lnTo>
                                  <a:pt x="105" y="130"/>
                                </a:lnTo>
                                <a:lnTo>
                                  <a:pt x="120" y="120"/>
                                </a:lnTo>
                                <a:lnTo>
                                  <a:pt x="135" y="105"/>
                                </a:lnTo>
                                <a:lnTo>
                                  <a:pt x="140" y="90"/>
                                </a:lnTo>
                                <a:lnTo>
                                  <a:pt x="145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156"/>
                        <wps:cNvSpPr>
                          <a:spLocks/>
                        </wps:cNvSpPr>
                        <wps:spPr bwMode="auto">
                          <a:xfrm>
                            <a:off x="664" y="7076"/>
                            <a:ext cx="20" cy="516"/>
                          </a:xfrm>
                          <a:custGeom>
                            <a:avLst/>
                            <a:gdLst>
                              <a:gd name="T0" fmla="*/ 0 w 20"/>
                              <a:gd name="T1" fmla="*/ 516 h 516"/>
                              <a:gd name="T2" fmla="*/ 0 w 20"/>
                              <a:gd name="T3" fmla="*/ 516 h 516"/>
                              <a:gd name="T4" fmla="*/ 10 w 20"/>
                              <a:gd name="T5" fmla="*/ 491 h 516"/>
                              <a:gd name="T6" fmla="*/ 20 w 20"/>
                              <a:gd name="T7" fmla="*/ 446 h 516"/>
                              <a:gd name="T8" fmla="*/ 20 w 20"/>
                              <a:gd name="T9" fmla="*/ 411 h 516"/>
                              <a:gd name="T10" fmla="*/ 20 w 20"/>
                              <a:gd name="T11" fmla="*/ 366 h 516"/>
                              <a:gd name="T12" fmla="*/ 10 w 20"/>
                              <a:gd name="T13" fmla="*/ 316 h 516"/>
                              <a:gd name="T14" fmla="*/ 0 w 20"/>
                              <a:gd name="T15" fmla="*/ 256 h 516"/>
                              <a:gd name="T16" fmla="*/ 0 w 20"/>
                              <a:gd name="T17" fmla="*/ 256 h 516"/>
                              <a:gd name="T18" fmla="*/ 0 w 20"/>
                              <a:gd name="T19" fmla="*/ 256 h 516"/>
                              <a:gd name="T20" fmla="*/ 10 w 20"/>
                              <a:gd name="T21" fmla="*/ 196 h 516"/>
                              <a:gd name="T22" fmla="*/ 15 w 20"/>
                              <a:gd name="T23" fmla="*/ 146 h 516"/>
                              <a:gd name="T24" fmla="*/ 20 w 20"/>
                              <a:gd name="T25" fmla="*/ 101 h 516"/>
                              <a:gd name="T26" fmla="*/ 20 w 20"/>
                              <a:gd name="T27" fmla="*/ 71 h 516"/>
                              <a:gd name="T28" fmla="*/ 10 w 20"/>
                              <a:gd name="T29" fmla="*/ 25 h 516"/>
                              <a:gd name="T30" fmla="*/ 0 w 20"/>
                              <a:gd name="T31" fmla="*/ 0 h 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6">
                                <a:moveTo>
                                  <a:pt x="0" y="516"/>
                                </a:moveTo>
                                <a:lnTo>
                                  <a:pt x="0" y="516"/>
                                </a:lnTo>
                                <a:lnTo>
                                  <a:pt x="10" y="491"/>
                                </a:lnTo>
                                <a:lnTo>
                                  <a:pt x="20" y="446"/>
                                </a:lnTo>
                                <a:lnTo>
                                  <a:pt x="20" y="411"/>
                                </a:lnTo>
                                <a:lnTo>
                                  <a:pt x="20" y="366"/>
                                </a:lnTo>
                                <a:lnTo>
                                  <a:pt x="10" y="316"/>
                                </a:lnTo>
                                <a:lnTo>
                                  <a:pt x="0" y="256"/>
                                </a:lnTo>
                                <a:lnTo>
                                  <a:pt x="10" y="196"/>
                                </a:lnTo>
                                <a:lnTo>
                                  <a:pt x="15" y="146"/>
                                </a:lnTo>
                                <a:lnTo>
                                  <a:pt x="20" y="101"/>
                                </a:lnTo>
                                <a:lnTo>
                                  <a:pt x="20" y="71"/>
                                </a:lnTo>
                                <a:lnTo>
                                  <a:pt x="10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157"/>
                        <wps:cNvSpPr>
                          <a:spLocks/>
                        </wps:cNvSpPr>
                        <wps:spPr bwMode="auto">
                          <a:xfrm>
                            <a:off x="664" y="7076"/>
                            <a:ext cx="45" cy="516"/>
                          </a:xfrm>
                          <a:custGeom>
                            <a:avLst/>
                            <a:gdLst>
                              <a:gd name="T0" fmla="*/ 0 w 45"/>
                              <a:gd name="T1" fmla="*/ 516 h 516"/>
                              <a:gd name="T2" fmla="*/ 0 w 45"/>
                              <a:gd name="T3" fmla="*/ 516 h 516"/>
                              <a:gd name="T4" fmla="*/ 15 w 45"/>
                              <a:gd name="T5" fmla="*/ 471 h 516"/>
                              <a:gd name="T6" fmla="*/ 25 w 45"/>
                              <a:gd name="T7" fmla="*/ 421 h 516"/>
                              <a:gd name="T8" fmla="*/ 35 w 45"/>
                              <a:gd name="T9" fmla="*/ 361 h 516"/>
                              <a:gd name="T10" fmla="*/ 45 w 45"/>
                              <a:gd name="T11" fmla="*/ 281 h 516"/>
                              <a:gd name="T12" fmla="*/ 40 w 45"/>
                              <a:gd name="T13" fmla="*/ 196 h 516"/>
                              <a:gd name="T14" fmla="*/ 35 w 45"/>
                              <a:gd name="T15" fmla="*/ 151 h 516"/>
                              <a:gd name="T16" fmla="*/ 30 w 45"/>
                              <a:gd name="T17" fmla="*/ 101 h 516"/>
                              <a:gd name="T18" fmla="*/ 15 w 45"/>
                              <a:gd name="T19" fmla="*/ 51 h 516"/>
                              <a:gd name="T20" fmla="*/ 0 w 45"/>
                              <a:gd name="T21" fmla="*/ 0 h 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6">
                                <a:moveTo>
                                  <a:pt x="0" y="516"/>
                                </a:moveTo>
                                <a:lnTo>
                                  <a:pt x="0" y="516"/>
                                </a:lnTo>
                                <a:lnTo>
                                  <a:pt x="15" y="471"/>
                                </a:lnTo>
                                <a:lnTo>
                                  <a:pt x="25" y="421"/>
                                </a:lnTo>
                                <a:lnTo>
                                  <a:pt x="35" y="361"/>
                                </a:lnTo>
                                <a:lnTo>
                                  <a:pt x="45" y="281"/>
                                </a:lnTo>
                                <a:lnTo>
                                  <a:pt x="40" y="196"/>
                                </a:lnTo>
                                <a:lnTo>
                                  <a:pt x="35" y="151"/>
                                </a:lnTo>
                                <a:lnTo>
                                  <a:pt x="30" y="101"/>
                                </a:lnTo>
                                <a:lnTo>
                                  <a:pt x="15" y="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Line 158"/>
                        <wps:cNvCnPr/>
                        <wps:spPr bwMode="auto">
                          <a:xfrm flipV="1">
                            <a:off x="759" y="7071"/>
                            <a:ext cx="1" cy="521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159"/>
                        <wps:cNvCnPr/>
                        <wps:spPr bwMode="auto">
                          <a:xfrm flipV="1">
                            <a:off x="789" y="7071"/>
                            <a:ext cx="1" cy="521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Freeform 160"/>
                        <wps:cNvSpPr>
                          <a:spLocks/>
                        </wps:cNvSpPr>
                        <wps:spPr bwMode="auto">
                          <a:xfrm>
                            <a:off x="415" y="6551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0 h 50"/>
                              <a:gd name="T2" fmla="*/ 249 w 249"/>
                              <a:gd name="T3" fmla="*/ 10 h 50"/>
                              <a:gd name="T4" fmla="*/ 239 w 249"/>
                              <a:gd name="T5" fmla="*/ 20 h 50"/>
                              <a:gd name="T6" fmla="*/ 224 w 249"/>
                              <a:gd name="T7" fmla="*/ 30 h 50"/>
                              <a:gd name="T8" fmla="*/ 199 w 249"/>
                              <a:gd name="T9" fmla="*/ 45 h 50"/>
                              <a:gd name="T10" fmla="*/ 169 w 249"/>
                              <a:gd name="T11" fmla="*/ 45 h 50"/>
                              <a:gd name="T12" fmla="*/ 139 w 249"/>
                              <a:gd name="T13" fmla="*/ 40 h 50"/>
                              <a:gd name="T14" fmla="*/ 114 w 249"/>
                              <a:gd name="T15" fmla="*/ 35 h 50"/>
                              <a:gd name="T16" fmla="*/ 94 w 249"/>
                              <a:gd name="T17" fmla="*/ 20 h 50"/>
                              <a:gd name="T18" fmla="*/ 64 w 249"/>
                              <a:gd name="T19" fmla="*/ 0 h 50"/>
                              <a:gd name="T20" fmla="*/ 64 w 249"/>
                              <a:gd name="T21" fmla="*/ 0 h 50"/>
                              <a:gd name="T22" fmla="*/ 59 w 249"/>
                              <a:gd name="T23" fmla="*/ 0 h 50"/>
                              <a:gd name="T24" fmla="*/ 49 w 249"/>
                              <a:gd name="T25" fmla="*/ 0 h 50"/>
                              <a:gd name="T26" fmla="*/ 34 w 249"/>
                              <a:gd name="T27" fmla="*/ 20 h 50"/>
                              <a:gd name="T28" fmla="*/ 14 w 249"/>
                              <a:gd name="T29" fmla="*/ 50 h 50"/>
                              <a:gd name="T30" fmla="*/ 0 w 249"/>
                              <a:gd name="T3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10"/>
                                </a:moveTo>
                                <a:lnTo>
                                  <a:pt x="249" y="10"/>
                                </a:lnTo>
                                <a:lnTo>
                                  <a:pt x="239" y="20"/>
                                </a:lnTo>
                                <a:lnTo>
                                  <a:pt x="224" y="30"/>
                                </a:lnTo>
                                <a:lnTo>
                                  <a:pt x="199" y="45"/>
                                </a:lnTo>
                                <a:lnTo>
                                  <a:pt x="169" y="45"/>
                                </a:lnTo>
                                <a:lnTo>
                                  <a:pt x="139" y="40"/>
                                </a:lnTo>
                                <a:lnTo>
                                  <a:pt x="114" y="35"/>
                                </a:lnTo>
                                <a:lnTo>
                                  <a:pt x="94" y="20"/>
                                </a:lnTo>
                                <a:lnTo>
                                  <a:pt x="64" y="0"/>
                                </a:lnTo>
                                <a:lnTo>
                                  <a:pt x="59" y="0"/>
                                </a:lnTo>
                                <a:lnTo>
                                  <a:pt x="49" y="0"/>
                                </a:lnTo>
                                <a:lnTo>
                                  <a:pt x="34" y="20"/>
                                </a:lnTo>
                                <a:lnTo>
                                  <a:pt x="14" y="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161"/>
                        <wps:cNvSpPr>
                          <a:spLocks/>
                        </wps:cNvSpPr>
                        <wps:spPr bwMode="auto">
                          <a:xfrm>
                            <a:off x="415" y="7021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50 h 50"/>
                              <a:gd name="T2" fmla="*/ 249 w 249"/>
                              <a:gd name="T3" fmla="*/ 50 h 50"/>
                              <a:gd name="T4" fmla="*/ 224 w 249"/>
                              <a:gd name="T5" fmla="*/ 25 h 50"/>
                              <a:gd name="T6" fmla="*/ 199 w 249"/>
                              <a:gd name="T7" fmla="*/ 15 h 50"/>
                              <a:gd name="T8" fmla="*/ 169 w 249"/>
                              <a:gd name="T9" fmla="*/ 10 h 50"/>
                              <a:gd name="T10" fmla="*/ 139 w 249"/>
                              <a:gd name="T11" fmla="*/ 10 h 50"/>
                              <a:gd name="T12" fmla="*/ 114 w 249"/>
                              <a:gd name="T13" fmla="*/ 20 h 50"/>
                              <a:gd name="T14" fmla="*/ 94 w 249"/>
                              <a:gd name="T15" fmla="*/ 30 h 50"/>
                              <a:gd name="T16" fmla="*/ 64 w 249"/>
                              <a:gd name="T17" fmla="*/ 50 h 50"/>
                              <a:gd name="T18" fmla="*/ 64 w 249"/>
                              <a:gd name="T19" fmla="*/ 50 h 50"/>
                              <a:gd name="T20" fmla="*/ 59 w 249"/>
                              <a:gd name="T21" fmla="*/ 50 h 50"/>
                              <a:gd name="T22" fmla="*/ 54 w 249"/>
                              <a:gd name="T23" fmla="*/ 50 h 50"/>
                              <a:gd name="T24" fmla="*/ 34 w 249"/>
                              <a:gd name="T25" fmla="*/ 30 h 50"/>
                              <a:gd name="T26" fmla="*/ 14 w 249"/>
                              <a:gd name="T27" fmla="*/ 0 h 50"/>
                              <a:gd name="T28" fmla="*/ 0 w 249"/>
                              <a:gd name="T2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50"/>
                                </a:moveTo>
                                <a:lnTo>
                                  <a:pt x="249" y="50"/>
                                </a:lnTo>
                                <a:lnTo>
                                  <a:pt x="224" y="25"/>
                                </a:lnTo>
                                <a:lnTo>
                                  <a:pt x="199" y="15"/>
                                </a:lnTo>
                                <a:lnTo>
                                  <a:pt x="169" y="10"/>
                                </a:lnTo>
                                <a:lnTo>
                                  <a:pt x="139" y="10"/>
                                </a:lnTo>
                                <a:lnTo>
                                  <a:pt x="114" y="20"/>
                                </a:lnTo>
                                <a:lnTo>
                                  <a:pt x="94" y="30"/>
                                </a:lnTo>
                                <a:lnTo>
                                  <a:pt x="64" y="50"/>
                                </a:lnTo>
                                <a:lnTo>
                                  <a:pt x="59" y="50"/>
                                </a:lnTo>
                                <a:lnTo>
                                  <a:pt x="54" y="50"/>
                                </a:lnTo>
                                <a:lnTo>
                                  <a:pt x="34" y="30"/>
                                </a:lnTo>
                                <a:lnTo>
                                  <a:pt x="14" y="0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162"/>
                        <wps:cNvSpPr>
                          <a:spLocks/>
                        </wps:cNvSpPr>
                        <wps:spPr bwMode="auto">
                          <a:xfrm>
                            <a:off x="420" y="6596"/>
                            <a:ext cx="244" cy="435"/>
                          </a:xfrm>
                          <a:custGeom>
                            <a:avLst/>
                            <a:gdLst>
                              <a:gd name="T0" fmla="*/ 244 w 244"/>
                              <a:gd name="T1" fmla="*/ 215 h 435"/>
                              <a:gd name="T2" fmla="*/ 244 w 244"/>
                              <a:gd name="T3" fmla="*/ 215 h 435"/>
                              <a:gd name="T4" fmla="*/ 239 w 244"/>
                              <a:gd name="T5" fmla="*/ 130 h 435"/>
                              <a:gd name="T6" fmla="*/ 234 w 244"/>
                              <a:gd name="T7" fmla="*/ 95 h 435"/>
                              <a:gd name="T8" fmla="*/ 229 w 244"/>
                              <a:gd name="T9" fmla="*/ 65 h 435"/>
                              <a:gd name="T10" fmla="*/ 214 w 244"/>
                              <a:gd name="T11" fmla="*/ 35 h 435"/>
                              <a:gd name="T12" fmla="*/ 199 w 244"/>
                              <a:gd name="T13" fmla="*/ 15 h 435"/>
                              <a:gd name="T14" fmla="*/ 179 w 244"/>
                              <a:gd name="T15" fmla="*/ 5 h 435"/>
                              <a:gd name="T16" fmla="*/ 149 w 244"/>
                              <a:gd name="T17" fmla="*/ 0 h 435"/>
                              <a:gd name="T18" fmla="*/ 149 w 244"/>
                              <a:gd name="T19" fmla="*/ 0 h 435"/>
                              <a:gd name="T20" fmla="*/ 119 w 244"/>
                              <a:gd name="T21" fmla="*/ 0 h 435"/>
                              <a:gd name="T22" fmla="*/ 94 w 244"/>
                              <a:gd name="T23" fmla="*/ 15 h 435"/>
                              <a:gd name="T24" fmla="*/ 69 w 244"/>
                              <a:gd name="T25" fmla="*/ 35 h 435"/>
                              <a:gd name="T26" fmla="*/ 44 w 244"/>
                              <a:gd name="T27" fmla="*/ 60 h 435"/>
                              <a:gd name="T28" fmla="*/ 24 w 244"/>
                              <a:gd name="T29" fmla="*/ 90 h 435"/>
                              <a:gd name="T30" fmla="*/ 14 w 244"/>
                              <a:gd name="T31" fmla="*/ 130 h 435"/>
                              <a:gd name="T32" fmla="*/ 4 w 244"/>
                              <a:gd name="T33" fmla="*/ 170 h 435"/>
                              <a:gd name="T34" fmla="*/ 0 w 244"/>
                              <a:gd name="T35" fmla="*/ 215 h 435"/>
                              <a:gd name="T36" fmla="*/ 0 w 244"/>
                              <a:gd name="T37" fmla="*/ 215 h 435"/>
                              <a:gd name="T38" fmla="*/ 4 w 244"/>
                              <a:gd name="T39" fmla="*/ 260 h 435"/>
                              <a:gd name="T40" fmla="*/ 14 w 244"/>
                              <a:gd name="T41" fmla="*/ 300 h 435"/>
                              <a:gd name="T42" fmla="*/ 24 w 244"/>
                              <a:gd name="T43" fmla="*/ 335 h 435"/>
                              <a:gd name="T44" fmla="*/ 44 w 244"/>
                              <a:gd name="T45" fmla="*/ 370 h 435"/>
                              <a:gd name="T46" fmla="*/ 69 w 244"/>
                              <a:gd name="T47" fmla="*/ 395 h 435"/>
                              <a:gd name="T48" fmla="*/ 94 w 244"/>
                              <a:gd name="T49" fmla="*/ 415 h 435"/>
                              <a:gd name="T50" fmla="*/ 119 w 244"/>
                              <a:gd name="T51" fmla="*/ 430 h 435"/>
                              <a:gd name="T52" fmla="*/ 149 w 244"/>
                              <a:gd name="T53" fmla="*/ 435 h 435"/>
                              <a:gd name="T54" fmla="*/ 149 w 244"/>
                              <a:gd name="T55" fmla="*/ 435 h 435"/>
                              <a:gd name="T56" fmla="*/ 179 w 244"/>
                              <a:gd name="T57" fmla="*/ 430 h 435"/>
                              <a:gd name="T58" fmla="*/ 199 w 244"/>
                              <a:gd name="T59" fmla="*/ 420 h 435"/>
                              <a:gd name="T60" fmla="*/ 214 w 244"/>
                              <a:gd name="T61" fmla="*/ 395 h 435"/>
                              <a:gd name="T62" fmla="*/ 229 w 244"/>
                              <a:gd name="T63" fmla="*/ 370 h 435"/>
                              <a:gd name="T64" fmla="*/ 234 w 244"/>
                              <a:gd name="T65" fmla="*/ 340 h 435"/>
                              <a:gd name="T66" fmla="*/ 239 w 244"/>
                              <a:gd name="T67" fmla="*/ 300 h 435"/>
                              <a:gd name="T68" fmla="*/ 244 w 244"/>
                              <a:gd name="T69" fmla="*/ 215 h 435"/>
                              <a:gd name="T70" fmla="*/ 244 w 244"/>
                              <a:gd name="T71" fmla="*/ 215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244" y="215"/>
                                </a:moveTo>
                                <a:lnTo>
                                  <a:pt x="244" y="215"/>
                                </a:lnTo>
                                <a:lnTo>
                                  <a:pt x="239" y="130"/>
                                </a:lnTo>
                                <a:lnTo>
                                  <a:pt x="234" y="95"/>
                                </a:lnTo>
                                <a:lnTo>
                                  <a:pt x="229" y="65"/>
                                </a:lnTo>
                                <a:lnTo>
                                  <a:pt x="214" y="35"/>
                                </a:lnTo>
                                <a:lnTo>
                                  <a:pt x="199" y="15"/>
                                </a:lnTo>
                                <a:lnTo>
                                  <a:pt x="179" y="5"/>
                                </a:lnTo>
                                <a:lnTo>
                                  <a:pt x="149" y="0"/>
                                </a:lnTo>
                                <a:lnTo>
                                  <a:pt x="119" y="0"/>
                                </a:lnTo>
                                <a:lnTo>
                                  <a:pt x="94" y="15"/>
                                </a:lnTo>
                                <a:lnTo>
                                  <a:pt x="69" y="35"/>
                                </a:lnTo>
                                <a:lnTo>
                                  <a:pt x="44" y="60"/>
                                </a:lnTo>
                                <a:lnTo>
                                  <a:pt x="24" y="90"/>
                                </a:lnTo>
                                <a:lnTo>
                                  <a:pt x="14" y="130"/>
                                </a:lnTo>
                                <a:lnTo>
                                  <a:pt x="4" y="170"/>
                                </a:lnTo>
                                <a:lnTo>
                                  <a:pt x="0" y="215"/>
                                </a:lnTo>
                                <a:lnTo>
                                  <a:pt x="4" y="260"/>
                                </a:lnTo>
                                <a:lnTo>
                                  <a:pt x="14" y="300"/>
                                </a:lnTo>
                                <a:lnTo>
                                  <a:pt x="24" y="335"/>
                                </a:lnTo>
                                <a:lnTo>
                                  <a:pt x="44" y="370"/>
                                </a:lnTo>
                                <a:lnTo>
                                  <a:pt x="69" y="395"/>
                                </a:lnTo>
                                <a:lnTo>
                                  <a:pt x="94" y="415"/>
                                </a:lnTo>
                                <a:lnTo>
                                  <a:pt x="119" y="430"/>
                                </a:lnTo>
                                <a:lnTo>
                                  <a:pt x="149" y="435"/>
                                </a:lnTo>
                                <a:lnTo>
                                  <a:pt x="179" y="430"/>
                                </a:lnTo>
                                <a:lnTo>
                                  <a:pt x="199" y="420"/>
                                </a:lnTo>
                                <a:lnTo>
                                  <a:pt x="214" y="395"/>
                                </a:lnTo>
                                <a:lnTo>
                                  <a:pt x="229" y="370"/>
                                </a:lnTo>
                                <a:lnTo>
                                  <a:pt x="234" y="340"/>
                                </a:lnTo>
                                <a:lnTo>
                                  <a:pt x="239" y="300"/>
                                </a:lnTo>
                                <a:lnTo>
                                  <a:pt x="244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163"/>
                        <wps:cNvSpPr>
                          <a:spLocks/>
                        </wps:cNvSpPr>
                        <wps:spPr bwMode="auto">
                          <a:xfrm>
                            <a:off x="469" y="6661"/>
                            <a:ext cx="195" cy="300"/>
                          </a:xfrm>
                          <a:custGeom>
                            <a:avLst/>
                            <a:gdLst>
                              <a:gd name="T0" fmla="*/ 195 w 195"/>
                              <a:gd name="T1" fmla="*/ 150 h 300"/>
                              <a:gd name="T2" fmla="*/ 195 w 195"/>
                              <a:gd name="T3" fmla="*/ 150 h 300"/>
                              <a:gd name="T4" fmla="*/ 195 w 195"/>
                              <a:gd name="T5" fmla="*/ 120 h 300"/>
                              <a:gd name="T6" fmla="*/ 190 w 195"/>
                              <a:gd name="T7" fmla="*/ 95 h 300"/>
                              <a:gd name="T8" fmla="*/ 180 w 195"/>
                              <a:gd name="T9" fmla="*/ 70 h 300"/>
                              <a:gd name="T10" fmla="*/ 170 w 195"/>
                              <a:gd name="T11" fmla="*/ 45 h 300"/>
                              <a:gd name="T12" fmla="*/ 155 w 195"/>
                              <a:gd name="T13" fmla="*/ 30 h 300"/>
                              <a:gd name="T14" fmla="*/ 140 w 195"/>
                              <a:gd name="T15" fmla="*/ 15 h 300"/>
                              <a:gd name="T16" fmla="*/ 120 w 195"/>
                              <a:gd name="T17" fmla="*/ 5 h 300"/>
                              <a:gd name="T18" fmla="*/ 100 w 195"/>
                              <a:gd name="T19" fmla="*/ 0 h 300"/>
                              <a:gd name="T20" fmla="*/ 100 w 195"/>
                              <a:gd name="T21" fmla="*/ 0 h 300"/>
                              <a:gd name="T22" fmla="*/ 80 w 195"/>
                              <a:gd name="T23" fmla="*/ 5 h 300"/>
                              <a:gd name="T24" fmla="*/ 60 w 195"/>
                              <a:gd name="T25" fmla="*/ 10 h 300"/>
                              <a:gd name="T26" fmla="*/ 45 w 195"/>
                              <a:gd name="T27" fmla="*/ 25 h 300"/>
                              <a:gd name="T28" fmla="*/ 30 w 195"/>
                              <a:gd name="T29" fmla="*/ 45 h 300"/>
                              <a:gd name="T30" fmla="*/ 15 w 195"/>
                              <a:gd name="T31" fmla="*/ 65 h 300"/>
                              <a:gd name="T32" fmla="*/ 5 w 195"/>
                              <a:gd name="T33" fmla="*/ 90 h 300"/>
                              <a:gd name="T34" fmla="*/ 0 w 195"/>
                              <a:gd name="T35" fmla="*/ 120 h 300"/>
                              <a:gd name="T36" fmla="*/ 0 w 195"/>
                              <a:gd name="T37" fmla="*/ 150 h 300"/>
                              <a:gd name="T38" fmla="*/ 0 w 195"/>
                              <a:gd name="T39" fmla="*/ 150 h 300"/>
                              <a:gd name="T40" fmla="*/ 0 w 195"/>
                              <a:gd name="T41" fmla="*/ 180 h 300"/>
                              <a:gd name="T42" fmla="*/ 5 w 195"/>
                              <a:gd name="T43" fmla="*/ 210 h 300"/>
                              <a:gd name="T44" fmla="*/ 15 w 195"/>
                              <a:gd name="T45" fmla="*/ 235 h 300"/>
                              <a:gd name="T46" fmla="*/ 30 w 195"/>
                              <a:gd name="T47" fmla="*/ 255 h 300"/>
                              <a:gd name="T48" fmla="*/ 45 w 195"/>
                              <a:gd name="T49" fmla="*/ 275 h 300"/>
                              <a:gd name="T50" fmla="*/ 60 w 195"/>
                              <a:gd name="T51" fmla="*/ 290 h 300"/>
                              <a:gd name="T52" fmla="*/ 80 w 195"/>
                              <a:gd name="T53" fmla="*/ 295 h 300"/>
                              <a:gd name="T54" fmla="*/ 100 w 195"/>
                              <a:gd name="T55" fmla="*/ 300 h 300"/>
                              <a:gd name="T56" fmla="*/ 100 w 195"/>
                              <a:gd name="T57" fmla="*/ 300 h 300"/>
                              <a:gd name="T58" fmla="*/ 120 w 195"/>
                              <a:gd name="T59" fmla="*/ 300 h 300"/>
                              <a:gd name="T60" fmla="*/ 140 w 195"/>
                              <a:gd name="T61" fmla="*/ 290 h 300"/>
                              <a:gd name="T62" fmla="*/ 155 w 195"/>
                              <a:gd name="T63" fmla="*/ 275 h 300"/>
                              <a:gd name="T64" fmla="*/ 170 w 195"/>
                              <a:gd name="T65" fmla="*/ 255 h 300"/>
                              <a:gd name="T66" fmla="*/ 180 w 195"/>
                              <a:gd name="T67" fmla="*/ 235 h 300"/>
                              <a:gd name="T68" fmla="*/ 190 w 195"/>
                              <a:gd name="T69" fmla="*/ 210 h 300"/>
                              <a:gd name="T70" fmla="*/ 195 w 195"/>
                              <a:gd name="T71" fmla="*/ 180 h 300"/>
                              <a:gd name="T72" fmla="*/ 195 w 195"/>
                              <a:gd name="T73" fmla="*/ 150 h 300"/>
                              <a:gd name="T74" fmla="*/ 195 w 195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5" h="300">
                                <a:moveTo>
                                  <a:pt x="195" y="150"/>
                                </a:moveTo>
                                <a:lnTo>
                                  <a:pt x="195" y="150"/>
                                </a:lnTo>
                                <a:lnTo>
                                  <a:pt x="195" y="120"/>
                                </a:lnTo>
                                <a:lnTo>
                                  <a:pt x="190" y="95"/>
                                </a:lnTo>
                                <a:lnTo>
                                  <a:pt x="180" y="70"/>
                                </a:lnTo>
                                <a:lnTo>
                                  <a:pt x="170" y="45"/>
                                </a:lnTo>
                                <a:lnTo>
                                  <a:pt x="155" y="30"/>
                                </a:lnTo>
                                <a:lnTo>
                                  <a:pt x="140" y="15"/>
                                </a:lnTo>
                                <a:lnTo>
                                  <a:pt x="120" y="5"/>
                                </a:lnTo>
                                <a:lnTo>
                                  <a:pt x="100" y="0"/>
                                </a:lnTo>
                                <a:lnTo>
                                  <a:pt x="80" y="5"/>
                                </a:lnTo>
                                <a:lnTo>
                                  <a:pt x="60" y="10"/>
                                </a:lnTo>
                                <a:lnTo>
                                  <a:pt x="45" y="25"/>
                                </a:lnTo>
                                <a:lnTo>
                                  <a:pt x="30" y="45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10"/>
                                </a:lnTo>
                                <a:lnTo>
                                  <a:pt x="15" y="235"/>
                                </a:lnTo>
                                <a:lnTo>
                                  <a:pt x="30" y="255"/>
                                </a:lnTo>
                                <a:lnTo>
                                  <a:pt x="45" y="275"/>
                                </a:lnTo>
                                <a:lnTo>
                                  <a:pt x="60" y="290"/>
                                </a:lnTo>
                                <a:lnTo>
                                  <a:pt x="80" y="295"/>
                                </a:lnTo>
                                <a:lnTo>
                                  <a:pt x="100" y="300"/>
                                </a:lnTo>
                                <a:lnTo>
                                  <a:pt x="120" y="300"/>
                                </a:lnTo>
                                <a:lnTo>
                                  <a:pt x="140" y="290"/>
                                </a:lnTo>
                                <a:lnTo>
                                  <a:pt x="155" y="275"/>
                                </a:lnTo>
                                <a:lnTo>
                                  <a:pt x="170" y="255"/>
                                </a:lnTo>
                                <a:lnTo>
                                  <a:pt x="180" y="235"/>
                                </a:lnTo>
                                <a:lnTo>
                                  <a:pt x="190" y="210"/>
                                </a:lnTo>
                                <a:lnTo>
                                  <a:pt x="195" y="180"/>
                                </a:lnTo>
                                <a:lnTo>
                                  <a:pt x="195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164"/>
                        <wps:cNvSpPr>
                          <a:spLocks/>
                        </wps:cNvSpPr>
                        <wps:spPr bwMode="auto">
                          <a:xfrm>
                            <a:off x="499" y="6706"/>
                            <a:ext cx="165" cy="210"/>
                          </a:xfrm>
                          <a:custGeom>
                            <a:avLst/>
                            <a:gdLst>
                              <a:gd name="T0" fmla="*/ 165 w 165"/>
                              <a:gd name="T1" fmla="*/ 105 h 210"/>
                              <a:gd name="T2" fmla="*/ 165 w 165"/>
                              <a:gd name="T3" fmla="*/ 105 h 210"/>
                              <a:gd name="T4" fmla="*/ 160 w 165"/>
                              <a:gd name="T5" fmla="*/ 85 h 210"/>
                              <a:gd name="T6" fmla="*/ 155 w 165"/>
                              <a:gd name="T7" fmla="*/ 65 h 210"/>
                              <a:gd name="T8" fmla="*/ 145 w 165"/>
                              <a:gd name="T9" fmla="*/ 50 h 210"/>
                              <a:gd name="T10" fmla="*/ 135 w 165"/>
                              <a:gd name="T11" fmla="*/ 30 h 210"/>
                              <a:gd name="T12" fmla="*/ 120 w 165"/>
                              <a:gd name="T13" fmla="*/ 20 h 210"/>
                              <a:gd name="T14" fmla="*/ 100 w 165"/>
                              <a:gd name="T15" fmla="*/ 10 h 210"/>
                              <a:gd name="T16" fmla="*/ 85 w 165"/>
                              <a:gd name="T17" fmla="*/ 5 h 210"/>
                              <a:gd name="T18" fmla="*/ 70 w 165"/>
                              <a:gd name="T19" fmla="*/ 0 h 210"/>
                              <a:gd name="T20" fmla="*/ 70 w 165"/>
                              <a:gd name="T21" fmla="*/ 0 h 210"/>
                              <a:gd name="T22" fmla="*/ 55 w 165"/>
                              <a:gd name="T23" fmla="*/ 5 h 210"/>
                              <a:gd name="T24" fmla="*/ 45 w 165"/>
                              <a:gd name="T25" fmla="*/ 10 h 210"/>
                              <a:gd name="T26" fmla="*/ 30 w 165"/>
                              <a:gd name="T27" fmla="*/ 20 h 210"/>
                              <a:gd name="T28" fmla="*/ 20 w 165"/>
                              <a:gd name="T29" fmla="*/ 30 h 210"/>
                              <a:gd name="T30" fmla="*/ 5 w 165"/>
                              <a:gd name="T31" fmla="*/ 65 h 210"/>
                              <a:gd name="T32" fmla="*/ 0 w 165"/>
                              <a:gd name="T33" fmla="*/ 105 h 210"/>
                              <a:gd name="T34" fmla="*/ 0 w 165"/>
                              <a:gd name="T35" fmla="*/ 105 h 210"/>
                              <a:gd name="T36" fmla="*/ 5 w 165"/>
                              <a:gd name="T37" fmla="*/ 145 h 210"/>
                              <a:gd name="T38" fmla="*/ 20 w 165"/>
                              <a:gd name="T39" fmla="*/ 180 h 210"/>
                              <a:gd name="T40" fmla="*/ 30 w 165"/>
                              <a:gd name="T41" fmla="*/ 190 h 210"/>
                              <a:gd name="T42" fmla="*/ 45 w 165"/>
                              <a:gd name="T43" fmla="*/ 200 h 210"/>
                              <a:gd name="T44" fmla="*/ 55 w 165"/>
                              <a:gd name="T45" fmla="*/ 210 h 210"/>
                              <a:gd name="T46" fmla="*/ 70 w 165"/>
                              <a:gd name="T47" fmla="*/ 210 h 210"/>
                              <a:gd name="T48" fmla="*/ 70 w 165"/>
                              <a:gd name="T49" fmla="*/ 210 h 210"/>
                              <a:gd name="T50" fmla="*/ 85 w 165"/>
                              <a:gd name="T51" fmla="*/ 210 h 210"/>
                              <a:gd name="T52" fmla="*/ 100 w 165"/>
                              <a:gd name="T53" fmla="*/ 205 h 210"/>
                              <a:gd name="T54" fmla="*/ 120 w 165"/>
                              <a:gd name="T55" fmla="*/ 195 h 210"/>
                              <a:gd name="T56" fmla="*/ 135 w 165"/>
                              <a:gd name="T57" fmla="*/ 180 h 210"/>
                              <a:gd name="T58" fmla="*/ 145 w 165"/>
                              <a:gd name="T59" fmla="*/ 165 h 210"/>
                              <a:gd name="T60" fmla="*/ 155 w 165"/>
                              <a:gd name="T61" fmla="*/ 145 h 210"/>
                              <a:gd name="T62" fmla="*/ 160 w 165"/>
                              <a:gd name="T63" fmla="*/ 125 h 210"/>
                              <a:gd name="T64" fmla="*/ 165 w 165"/>
                              <a:gd name="T65" fmla="*/ 105 h 210"/>
                              <a:gd name="T66" fmla="*/ 165 w 165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5" h="210">
                                <a:moveTo>
                                  <a:pt x="165" y="105"/>
                                </a:moveTo>
                                <a:lnTo>
                                  <a:pt x="165" y="105"/>
                                </a:lnTo>
                                <a:lnTo>
                                  <a:pt x="160" y="85"/>
                                </a:lnTo>
                                <a:lnTo>
                                  <a:pt x="155" y="65"/>
                                </a:lnTo>
                                <a:lnTo>
                                  <a:pt x="145" y="50"/>
                                </a:lnTo>
                                <a:lnTo>
                                  <a:pt x="135" y="30"/>
                                </a:lnTo>
                                <a:lnTo>
                                  <a:pt x="120" y="20"/>
                                </a:lnTo>
                                <a:lnTo>
                                  <a:pt x="100" y="10"/>
                                </a:lnTo>
                                <a:lnTo>
                                  <a:pt x="85" y="5"/>
                                </a:lnTo>
                                <a:lnTo>
                                  <a:pt x="70" y="0"/>
                                </a:lnTo>
                                <a:lnTo>
                                  <a:pt x="55" y="5"/>
                                </a:lnTo>
                                <a:lnTo>
                                  <a:pt x="45" y="10"/>
                                </a:lnTo>
                                <a:lnTo>
                                  <a:pt x="30" y="20"/>
                                </a:lnTo>
                                <a:lnTo>
                                  <a:pt x="20" y="30"/>
                                </a:lnTo>
                                <a:lnTo>
                                  <a:pt x="5" y="65"/>
                                </a:lnTo>
                                <a:lnTo>
                                  <a:pt x="0" y="105"/>
                                </a:lnTo>
                                <a:lnTo>
                                  <a:pt x="5" y="145"/>
                                </a:lnTo>
                                <a:lnTo>
                                  <a:pt x="20" y="180"/>
                                </a:lnTo>
                                <a:lnTo>
                                  <a:pt x="30" y="190"/>
                                </a:lnTo>
                                <a:lnTo>
                                  <a:pt x="45" y="200"/>
                                </a:lnTo>
                                <a:lnTo>
                                  <a:pt x="55" y="210"/>
                                </a:lnTo>
                                <a:lnTo>
                                  <a:pt x="70" y="210"/>
                                </a:lnTo>
                                <a:lnTo>
                                  <a:pt x="85" y="210"/>
                                </a:lnTo>
                                <a:lnTo>
                                  <a:pt x="100" y="205"/>
                                </a:lnTo>
                                <a:lnTo>
                                  <a:pt x="120" y="195"/>
                                </a:lnTo>
                                <a:lnTo>
                                  <a:pt x="135" y="180"/>
                                </a:lnTo>
                                <a:lnTo>
                                  <a:pt x="145" y="165"/>
                                </a:lnTo>
                                <a:lnTo>
                                  <a:pt x="155" y="145"/>
                                </a:lnTo>
                                <a:lnTo>
                                  <a:pt x="160" y="125"/>
                                </a:lnTo>
                                <a:lnTo>
                                  <a:pt x="165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165"/>
                        <wps:cNvSpPr>
                          <a:spLocks/>
                        </wps:cNvSpPr>
                        <wps:spPr bwMode="auto">
                          <a:xfrm>
                            <a:off x="519" y="6736"/>
                            <a:ext cx="145" cy="150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5 h 150"/>
                              <a:gd name="T2" fmla="*/ 145 w 145"/>
                              <a:gd name="T3" fmla="*/ 75 h 150"/>
                              <a:gd name="T4" fmla="*/ 140 w 145"/>
                              <a:gd name="T5" fmla="*/ 60 h 150"/>
                              <a:gd name="T6" fmla="*/ 135 w 145"/>
                              <a:gd name="T7" fmla="*/ 45 h 150"/>
                              <a:gd name="T8" fmla="*/ 120 w 145"/>
                              <a:gd name="T9" fmla="*/ 35 h 150"/>
                              <a:gd name="T10" fmla="*/ 110 w 145"/>
                              <a:gd name="T11" fmla="*/ 25 h 150"/>
                              <a:gd name="T12" fmla="*/ 75 w 145"/>
                              <a:gd name="T13" fmla="*/ 10 h 150"/>
                              <a:gd name="T14" fmla="*/ 50 w 145"/>
                              <a:gd name="T15" fmla="*/ 0 h 150"/>
                              <a:gd name="T16" fmla="*/ 50 w 145"/>
                              <a:gd name="T17" fmla="*/ 0 h 150"/>
                              <a:gd name="T18" fmla="*/ 40 w 145"/>
                              <a:gd name="T19" fmla="*/ 5 h 150"/>
                              <a:gd name="T20" fmla="*/ 30 w 145"/>
                              <a:gd name="T21" fmla="*/ 10 h 150"/>
                              <a:gd name="T22" fmla="*/ 15 w 145"/>
                              <a:gd name="T23" fmla="*/ 25 h 150"/>
                              <a:gd name="T24" fmla="*/ 5 w 145"/>
                              <a:gd name="T25" fmla="*/ 45 h 150"/>
                              <a:gd name="T26" fmla="*/ 0 w 145"/>
                              <a:gd name="T27" fmla="*/ 75 h 150"/>
                              <a:gd name="T28" fmla="*/ 0 w 145"/>
                              <a:gd name="T29" fmla="*/ 75 h 150"/>
                              <a:gd name="T30" fmla="*/ 5 w 145"/>
                              <a:gd name="T31" fmla="*/ 105 h 150"/>
                              <a:gd name="T32" fmla="*/ 15 w 145"/>
                              <a:gd name="T33" fmla="*/ 125 h 150"/>
                              <a:gd name="T34" fmla="*/ 30 w 145"/>
                              <a:gd name="T35" fmla="*/ 145 h 150"/>
                              <a:gd name="T36" fmla="*/ 50 w 145"/>
                              <a:gd name="T37" fmla="*/ 150 h 150"/>
                              <a:gd name="T38" fmla="*/ 50 w 145"/>
                              <a:gd name="T39" fmla="*/ 150 h 150"/>
                              <a:gd name="T40" fmla="*/ 75 w 145"/>
                              <a:gd name="T41" fmla="*/ 145 h 150"/>
                              <a:gd name="T42" fmla="*/ 105 w 145"/>
                              <a:gd name="T43" fmla="*/ 130 h 150"/>
                              <a:gd name="T44" fmla="*/ 120 w 145"/>
                              <a:gd name="T45" fmla="*/ 120 h 150"/>
                              <a:gd name="T46" fmla="*/ 135 w 145"/>
                              <a:gd name="T47" fmla="*/ 105 h 150"/>
                              <a:gd name="T48" fmla="*/ 140 w 145"/>
                              <a:gd name="T49" fmla="*/ 90 h 150"/>
                              <a:gd name="T50" fmla="*/ 145 w 145"/>
                              <a:gd name="T51" fmla="*/ 75 h 150"/>
                              <a:gd name="T52" fmla="*/ 145 w 145"/>
                              <a:gd name="T53" fmla="*/ 75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50">
                                <a:moveTo>
                                  <a:pt x="145" y="75"/>
                                </a:moveTo>
                                <a:lnTo>
                                  <a:pt x="145" y="75"/>
                                </a:lnTo>
                                <a:lnTo>
                                  <a:pt x="140" y="60"/>
                                </a:lnTo>
                                <a:lnTo>
                                  <a:pt x="135" y="45"/>
                                </a:lnTo>
                                <a:lnTo>
                                  <a:pt x="120" y="35"/>
                                </a:lnTo>
                                <a:lnTo>
                                  <a:pt x="110" y="25"/>
                                </a:lnTo>
                                <a:lnTo>
                                  <a:pt x="75" y="10"/>
                                </a:lnTo>
                                <a:lnTo>
                                  <a:pt x="50" y="0"/>
                                </a:lnTo>
                                <a:lnTo>
                                  <a:pt x="40" y="5"/>
                                </a:lnTo>
                                <a:lnTo>
                                  <a:pt x="30" y="10"/>
                                </a:lnTo>
                                <a:lnTo>
                                  <a:pt x="15" y="25"/>
                                </a:lnTo>
                                <a:lnTo>
                                  <a:pt x="5" y="45"/>
                                </a:lnTo>
                                <a:lnTo>
                                  <a:pt x="0" y="75"/>
                                </a:lnTo>
                                <a:lnTo>
                                  <a:pt x="5" y="105"/>
                                </a:lnTo>
                                <a:lnTo>
                                  <a:pt x="15" y="125"/>
                                </a:lnTo>
                                <a:lnTo>
                                  <a:pt x="30" y="145"/>
                                </a:lnTo>
                                <a:lnTo>
                                  <a:pt x="50" y="150"/>
                                </a:lnTo>
                                <a:lnTo>
                                  <a:pt x="75" y="145"/>
                                </a:lnTo>
                                <a:lnTo>
                                  <a:pt x="105" y="130"/>
                                </a:lnTo>
                                <a:lnTo>
                                  <a:pt x="120" y="120"/>
                                </a:lnTo>
                                <a:lnTo>
                                  <a:pt x="135" y="105"/>
                                </a:lnTo>
                                <a:lnTo>
                                  <a:pt x="140" y="90"/>
                                </a:lnTo>
                                <a:lnTo>
                                  <a:pt x="145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166"/>
                        <wps:cNvSpPr>
                          <a:spLocks/>
                        </wps:cNvSpPr>
                        <wps:spPr bwMode="auto">
                          <a:xfrm>
                            <a:off x="664" y="6561"/>
                            <a:ext cx="20" cy="510"/>
                          </a:xfrm>
                          <a:custGeom>
                            <a:avLst/>
                            <a:gdLst>
                              <a:gd name="T0" fmla="*/ 0 w 20"/>
                              <a:gd name="T1" fmla="*/ 510 h 510"/>
                              <a:gd name="T2" fmla="*/ 0 w 20"/>
                              <a:gd name="T3" fmla="*/ 510 h 510"/>
                              <a:gd name="T4" fmla="*/ 10 w 20"/>
                              <a:gd name="T5" fmla="*/ 485 h 510"/>
                              <a:gd name="T6" fmla="*/ 20 w 20"/>
                              <a:gd name="T7" fmla="*/ 440 h 510"/>
                              <a:gd name="T8" fmla="*/ 20 w 20"/>
                              <a:gd name="T9" fmla="*/ 405 h 510"/>
                              <a:gd name="T10" fmla="*/ 20 w 20"/>
                              <a:gd name="T11" fmla="*/ 365 h 510"/>
                              <a:gd name="T12" fmla="*/ 10 w 20"/>
                              <a:gd name="T13" fmla="*/ 310 h 510"/>
                              <a:gd name="T14" fmla="*/ 0 w 20"/>
                              <a:gd name="T15" fmla="*/ 250 h 510"/>
                              <a:gd name="T16" fmla="*/ 0 w 20"/>
                              <a:gd name="T17" fmla="*/ 250 h 510"/>
                              <a:gd name="T18" fmla="*/ 0 w 20"/>
                              <a:gd name="T19" fmla="*/ 250 h 510"/>
                              <a:gd name="T20" fmla="*/ 10 w 20"/>
                              <a:gd name="T21" fmla="*/ 190 h 510"/>
                              <a:gd name="T22" fmla="*/ 15 w 20"/>
                              <a:gd name="T23" fmla="*/ 140 h 510"/>
                              <a:gd name="T24" fmla="*/ 20 w 20"/>
                              <a:gd name="T25" fmla="*/ 100 h 510"/>
                              <a:gd name="T26" fmla="*/ 20 w 20"/>
                              <a:gd name="T27" fmla="*/ 65 h 510"/>
                              <a:gd name="T28" fmla="*/ 10 w 20"/>
                              <a:gd name="T29" fmla="*/ 20 h 510"/>
                              <a:gd name="T30" fmla="*/ 0 w 20"/>
                              <a:gd name="T31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0" y="510"/>
                                </a:moveTo>
                                <a:lnTo>
                                  <a:pt x="0" y="510"/>
                                </a:lnTo>
                                <a:lnTo>
                                  <a:pt x="10" y="485"/>
                                </a:lnTo>
                                <a:lnTo>
                                  <a:pt x="20" y="440"/>
                                </a:lnTo>
                                <a:lnTo>
                                  <a:pt x="20" y="405"/>
                                </a:lnTo>
                                <a:lnTo>
                                  <a:pt x="20" y="365"/>
                                </a:lnTo>
                                <a:lnTo>
                                  <a:pt x="10" y="310"/>
                                </a:lnTo>
                                <a:lnTo>
                                  <a:pt x="0" y="250"/>
                                </a:lnTo>
                                <a:lnTo>
                                  <a:pt x="10" y="190"/>
                                </a:lnTo>
                                <a:lnTo>
                                  <a:pt x="15" y="140"/>
                                </a:lnTo>
                                <a:lnTo>
                                  <a:pt x="20" y="100"/>
                                </a:lnTo>
                                <a:lnTo>
                                  <a:pt x="20" y="65"/>
                                </a:lnTo>
                                <a:lnTo>
                                  <a:pt x="10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167"/>
                        <wps:cNvSpPr>
                          <a:spLocks/>
                        </wps:cNvSpPr>
                        <wps:spPr bwMode="auto">
                          <a:xfrm>
                            <a:off x="664" y="6561"/>
                            <a:ext cx="45" cy="510"/>
                          </a:xfrm>
                          <a:custGeom>
                            <a:avLst/>
                            <a:gdLst>
                              <a:gd name="T0" fmla="*/ 0 w 45"/>
                              <a:gd name="T1" fmla="*/ 510 h 510"/>
                              <a:gd name="T2" fmla="*/ 0 w 45"/>
                              <a:gd name="T3" fmla="*/ 510 h 510"/>
                              <a:gd name="T4" fmla="*/ 15 w 45"/>
                              <a:gd name="T5" fmla="*/ 465 h 510"/>
                              <a:gd name="T6" fmla="*/ 25 w 45"/>
                              <a:gd name="T7" fmla="*/ 420 h 510"/>
                              <a:gd name="T8" fmla="*/ 35 w 45"/>
                              <a:gd name="T9" fmla="*/ 355 h 510"/>
                              <a:gd name="T10" fmla="*/ 45 w 45"/>
                              <a:gd name="T11" fmla="*/ 280 h 510"/>
                              <a:gd name="T12" fmla="*/ 40 w 45"/>
                              <a:gd name="T13" fmla="*/ 190 h 510"/>
                              <a:gd name="T14" fmla="*/ 35 w 45"/>
                              <a:gd name="T15" fmla="*/ 145 h 510"/>
                              <a:gd name="T16" fmla="*/ 30 w 45"/>
                              <a:gd name="T17" fmla="*/ 100 h 510"/>
                              <a:gd name="T18" fmla="*/ 15 w 45"/>
                              <a:gd name="T19" fmla="*/ 50 h 510"/>
                              <a:gd name="T20" fmla="*/ 0 w 45"/>
                              <a:gd name="T21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0">
                                <a:moveTo>
                                  <a:pt x="0" y="510"/>
                                </a:moveTo>
                                <a:lnTo>
                                  <a:pt x="0" y="510"/>
                                </a:lnTo>
                                <a:lnTo>
                                  <a:pt x="15" y="465"/>
                                </a:lnTo>
                                <a:lnTo>
                                  <a:pt x="25" y="420"/>
                                </a:lnTo>
                                <a:lnTo>
                                  <a:pt x="35" y="355"/>
                                </a:lnTo>
                                <a:lnTo>
                                  <a:pt x="45" y="280"/>
                                </a:lnTo>
                                <a:lnTo>
                                  <a:pt x="40" y="190"/>
                                </a:lnTo>
                                <a:lnTo>
                                  <a:pt x="35" y="145"/>
                                </a:lnTo>
                                <a:lnTo>
                                  <a:pt x="30" y="100"/>
                                </a:lnTo>
                                <a:lnTo>
                                  <a:pt x="15" y="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Line 168"/>
                        <wps:cNvCnPr/>
                        <wps:spPr bwMode="auto">
                          <a:xfrm flipV="1">
                            <a:off x="759" y="6551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Line 169"/>
                        <wps:cNvCnPr/>
                        <wps:spPr bwMode="auto">
                          <a:xfrm flipV="1">
                            <a:off x="789" y="6551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Freeform 170"/>
                        <wps:cNvSpPr>
                          <a:spLocks/>
                        </wps:cNvSpPr>
                        <wps:spPr bwMode="auto">
                          <a:xfrm>
                            <a:off x="415" y="6031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0 h 50"/>
                              <a:gd name="T2" fmla="*/ 249 w 249"/>
                              <a:gd name="T3" fmla="*/ 10 h 50"/>
                              <a:gd name="T4" fmla="*/ 239 w 249"/>
                              <a:gd name="T5" fmla="*/ 20 h 50"/>
                              <a:gd name="T6" fmla="*/ 224 w 249"/>
                              <a:gd name="T7" fmla="*/ 30 h 50"/>
                              <a:gd name="T8" fmla="*/ 199 w 249"/>
                              <a:gd name="T9" fmla="*/ 45 h 50"/>
                              <a:gd name="T10" fmla="*/ 169 w 249"/>
                              <a:gd name="T11" fmla="*/ 45 h 50"/>
                              <a:gd name="T12" fmla="*/ 139 w 249"/>
                              <a:gd name="T13" fmla="*/ 45 h 50"/>
                              <a:gd name="T14" fmla="*/ 114 w 249"/>
                              <a:gd name="T15" fmla="*/ 35 h 50"/>
                              <a:gd name="T16" fmla="*/ 94 w 249"/>
                              <a:gd name="T17" fmla="*/ 25 h 50"/>
                              <a:gd name="T18" fmla="*/ 64 w 249"/>
                              <a:gd name="T19" fmla="*/ 5 h 50"/>
                              <a:gd name="T20" fmla="*/ 64 w 249"/>
                              <a:gd name="T21" fmla="*/ 5 h 50"/>
                              <a:gd name="T22" fmla="*/ 59 w 249"/>
                              <a:gd name="T23" fmla="*/ 0 h 50"/>
                              <a:gd name="T24" fmla="*/ 49 w 249"/>
                              <a:gd name="T25" fmla="*/ 0 h 50"/>
                              <a:gd name="T26" fmla="*/ 34 w 249"/>
                              <a:gd name="T27" fmla="*/ 20 h 50"/>
                              <a:gd name="T28" fmla="*/ 14 w 249"/>
                              <a:gd name="T29" fmla="*/ 50 h 50"/>
                              <a:gd name="T30" fmla="*/ 0 w 249"/>
                              <a:gd name="T31" fmla="*/ 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10"/>
                                </a:moveTo>
                                <a:lnTo>
                                  <a:pt x="249" y="10"/>
                                </a:lnTo>
                                <a:lnTo>
                                  <a:pt x="239" y="20"/>
                                </a:lnTo>
                                <a:lnTo>
                                  <a:pt x="224" y="30"/>
                                </a:lnTo>
                                <a:lnTo>
                                  <a:pt x="199" y="45"/>
                                </a:lnTo>
                                <a:lnTo>
                                  <a:pt x="169" y="45"/>
                                </a:lnTo>
                                <a:lnTo>
                                  <a:pt x="139" y="45"/>
                                </a:lnTo>
                                <a:lnTo>
                                  <a:pt x="114" y="35"/>
                                </a:lnTo>
                                <a:lnTo>
                                  <a:pt x="94" y="25"/>
                                </a:lnTo>
                                <a:lnTo>
                                  <a:pt x="64" y="5"/>
                                </a:lnTo>
                                <a:lnTo>
                                  <a:pt x="59" y="0"/>
                                </a:lnTo>
                                <a:lnTo>
                                  <a:pt x="49" y="0"/>
                                </a:lnTo>
                                <a:lnTo>
                                  <a:pt x="34" y="20"/>
                                </a:lnTo>
                                <a:lnTo>
                                  <a:pt x="14" y="5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171"/>
                        <wps:cNvSpPr>
                          <a:spLocks/>
                        </wps:cNvSpPr>
                        <wps:spPr bwMode="auto">
                          <a:xfrm>
                            <a:off x="415" y="6501"/>
                            <a:ext cx="249" cy="55"/>
                          </a:xfrm>
                          <a:custGeom>
                            <a:avLst/>
                            <a:gdLst>
                              <a:gd name="T0" fmla="*/ 249 w 249"/>
                              <a:gd name="T1" fmla="*/ 50 h 55"/>
                              <a:gd name="T2" fmla="*/ 249 w 249"/>
                              <a:gd name="T3" fmla="*/ 50 h 55"/>
                              <a:gd name="T4" fmla="*/ 224 w 249"/>
                              <a:gd name="T5" fmla="*/ 25 h 55"/>
                              <a:gd name="T6" fmla="*/ 199 w 249"/>
                              <a:gd name="T7" fmla="*/ 15 h 55"/>
                              <a:gd name="T8" fmla="*/ 169 w 249"/>
                              <a:gd name="T9" fmla="*/ 10 h 55"/>
                              <a:gd name="T10" fmla="*/ 139 w 249"/>
                              <a:gd name="T11" fmla="*/ 15 h 55"/>
                              <a:gd name="T12" fmla="*/ 114 w 249"/>
                              <a:gd name="T13" fmla="*/ 20 h 55"/>
                              <a:gd name="T14" fmla="*/ 94 w 249"/>
                              <a:gd name="T15" fmla="*/ 30 h 55"/>
                              <a:gd name="T16" fmla="*/ 64 w 249"/>
                              <a:gd name="T17" fmla="*/ 50 h 55"/>
                              <a:gd name="T18" fmla="*/ 64 w 249"/>
                              <a:gd name="T19" fmla="*/ 50 h 55"/>
                              <a:gd name="T20" fmla="*/ 59 w 249"/>
                              <a:gd name="T21" fmla="*/ 55 h 55"/>
                              <a:gd name="T22" fmla="*/ 54 w 249"/>
                              <a:gd name="T23" fmla="*/ 50 h 55"/>
                              <a:gd name="T24" fmla="*/ 34 w 249"/>
                              <a:gd name="T25" fmla="*/ 35 h 55"/>
                              <a:gd name="T26" fmla="*/ 14 w 249"/>
                              <a:gd name="T27" fmla="*/ 0 h 55"/>
                              <a:gd name="T28" fmla="*/ 0 w 249"/>
                              <a:gd name="T29" fmla="*/ 5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5">
                                <a:moveTo>
                                  <a:pt x="249" y="50"/>
                                </a:moveTo>
                                <a:lnTo>
                                  <a:pt x="249" y="50"/>
                                </a:lnTo>
                                <a:lnTo>
                                  <a:pt x="224" y="25"/>
                                </a:lnTo>
                                <a:lnTo>
                                  <a:pt x="199" y="15"/>
                                </a:lnTo>
                                <a:lnTo>
                                  <a:pt x="169" y="10"/>
                                </a:lnTo>
                                <a:lnTo>
                                  <a:pt x="139" y="15"/>
                                </a:lnTo>
                                <a:lnTo>
                                  <a:pt x="114" y="20"/>
                                </a:lnTo>
                                <a:lnTo>
                                  <a:pt x="94" y="30"/>
                                </a:lnTo>
                                <a:lnTo>
                                  <a:pt x="64" y="50"/>
                                </a:lnTo>
                                <a:lnTo>
                                  <a:pt x="59" y="55"/>
                                </a:lnTo>
                                <a:lnTo>
                                  <a:pt x="54" y="50"/>
                                </a:lnTo>
                                <a:lnTo>
                                  <a:pt x="34" y="35"/>
                                </a:lnTo>
                                <a:lnTo>
                                  <a:pt x="14" y="0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172"/>
                        <wps:cNvSpPr>
                          <a:spLocks/>
                        </wps:cNvSpPr>
                        <wps:spPr bwMode="auto">
                          <a:xfrm>
                            <a:off x="420" y="6076"/>
                            <a:ext cx="244" cy="435"/>
                          </a:xfrm>
                          <a:custGeom>
                            <a:avLst/>
                            <a:gdLst>
                              <a:gd name="T0" fmla="*/ 244 w 244"/>
                              <a:gd name="T1" fmla="*/ 215 h 435"/>
                              <a:gd name="T2" fmla="*/ 244 w 244"/>
                              <a:gd name="T3" fmla="*/ 215 h 435"/>
                              <a:gd name="T4" fmla="*/ 239 w 244"/>
                              <a:gd name="T5" fmla="*/ 135 h 435"/>
                              <a:gd name="T6" fmla="*/ 234 w 244"/>
                              <a:gd name="T7" fmla="*/ 95 h 435"/>
                              <a:gd name="T8" fmla="*/ 229 w 244"/>
                              <a:gd name="T9" fmla="*/ 65 h 435"/>
                              <a:gd name="T10" fmla="*/ 214 w 244"/>
                              <a:gd name="T11" fmla="*/ 40 h 435"/>
                              <a:gd name="T12" fmla="*/ 199 w 244"/>
                              <a:gd name="T13" fmla="*/ 20 h 435"/>
                              <a:gd name="T14" fmla="*/ 179 w 244"/>
                              <a:gd name="T15" fmla="*/ 5 h 435"/>
                              <a:gd name="T16" fmla="*/ 149 w 244"/>
                              <a:gd name="T17" fmla="*/ 0 h 435"/>
                              <a:gd name="T18" fmla="*/ 149 w 244"/>
                              <a:gd name="T19" fmla="*/ 0 h 435"/>
                              <a:gd name="T20" fmla="*/ 119 w 244"/>
                              <a:gd name="T21" fmla="*/ 0 h 435"/>
                              <a:gd name="T22" fmla="*/ 94 w 244"/>
                              <a:gd name="T23" fmla="*/ 15 h 435"/>
                              <a:gd name="T24" fmla="*/ 69 w 244"/>
                              <a:gd name="T25" fmla="*/ 35 h 435"/>
                              <a:gd name="T26" fmla="*/ 44 w 244"/>
                              <a:gd name="T27" fmla="*/ 60 h 435"/>
                              <a:gd name="T28" fmla="*/ 24 w 244"/>
                              <a:gd name="T29" fmla="*/ 95 h 435"/>
                              <a:gd name="T30" fmla="*/ 14 w 244"/>
                              <a:gd name="T31" fmla="*/ 130 h 435"/>
                              <a:gd name="T32" fmla="*/ 4 w 244"/>
                              <a:gd name="T33" fmla="*/ 170 h 435"/>
                              <a:gd name="T34" fmla="*/ 0 w 244"/>
                              <a:gd name="T35" fmla="*/ 215 h 435"/>
                              <a:gd name="T36" fmla="*/ 0 w 244"/>
                              <a:gd name="T37" fmla="*/ 215 h 435"/>
                              <a:gd name="T38" fmla="*/ 4 w 244"/>
                              <a:gd name="T39" fmla="*/ 260 h 435"/>
                              <a:gd name="T40" fmla="*/ 14 w 244"/>
                              <a:gd name="T41" fmla="*/ 300 h 435"/>
                              <a:gd name="T42" fmla="*/ 24 w 244"/>
                              <a:gd name="T43" fmla="*/ 340 h 435"/>
                              <a:gd name="T44" fmla="*/ 44 w 244"/>
                              <a:gd name="T45" fmla="*/ 370 h 435"/>
                              <a:gd name="T46" fmla="*/ 69 w 244"/>
                              <a:gd name="T47" fmla="*/ 395 h 435"/>
                              <a:gd name="T48" fmla="*/ 94 w 244"/>
                              <a:gd name="T49" fmla="*/ 415 h 435"/>
                              <a:gd name="T50" fmla="*/ 119 w 244"/>
                              <a:gd name="T51" fmla="*/ 430 h 435"/>
                              <a:gd name="T52" fmla="*/ 149 w 244"/>
                              <a:gd name="T53" fmla="*/ 435 h 435"/>
                              <a:gd name="T54" fmla="*/ 149 w 244"/>
                              <a:gd name="T55" fmla="*/ 435 h 435"/>
                              <a:gd name="T56" fmla="*/ 179 w 244"/>
                              <a:gd name="T57" fmla="*/ 430 h 435"/>
                              <a:gd name="T58" fmla="*/ 199 w 244"/>
                              <a:gd name="T59" fmla="*/ 420 h 435"/>
                              <a:gd name="T60" fmla="*/ 214 w 244"/>
                              <a:gd name="T61" fmla="*/ 400 h 435"/>
                              <a:gd name="T62" fmla="*/ 229 w 244"/>
                              <a:gd name="T63" fmla="*/ 370 h 435"/>
                              <a:gd name="T64" fmla="*/ 234 w 244"/>
                              <a:gd name="T65" fmla="*/ 340 h 435"/>
                              <a:gd name="T66" fmla="*/ 239 w 244"/>
                              <a:gd name="T67" fmla="*/ 300 h 435"/>
                              <a:gd name="T68" fmla="*/ 244 w 244"/>
                              <a:gd name="T69" fmla="*/ 215 h 435"/>
                              <a:gd name="T70" fmla="*/ 244 w 244"/>
                              <a:gd name="T71" fmla="*/ 215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244" y="215"/>
                                </a:moveTo>
                                <a:lnTo>
                                  <a:pt x="244" y="215"/>
                                </a:lnTo>
                                <a:lnTo>
                                  <a:pt x="239" y="135"/>
                                </a:lnTo>
                                <a:lnTo>
                                  <a:pt x="234" y="95"/>
                                </a:lnTo>
                                <a:lnTo>
                                  <a:pt x="229" y="65"/>
                                </a:lnTo>
                                <a:lnTo>
                                  <a:pt x="214" y="40"/>
                                </a:lnTo>
                                <a:lnTo>
                                  <a:pt x="199" y="20"/>
                                </a:lnTo>
                                <a:lnTo>
                                  <a:pt x="179" y="5"/>
                                </a:lnTo>
                                <a:lnTo>
                                  <a:pt x="149" y="0"/>
                                </a:lnTo>
                                <a:lnTo>
                                  <a:pt x="119" y="0"/>
                                </a:lnTo>
                                <a:lnTo>
                                  <a:pt x="94" y="15"/>
                                </a:lnTo>
                                <a:lnTo>
                                  <a:pt x="69" y="35"/>
                                </a:lnTo>
                                <a:lnTo>
                                  <a:pt x="44" y="60"/>
                                </a:lnTo>
                                <a:lnTo>
                                  <a:pt x="24" y="95"/>
                                </a:lnTo>
                                <a:lnTo>
                                  <a:pt x="14" y="130"/>
                                </a:lnTo>
                                <a:lnTo>
                                  <a:pt x="4" y="170"/>
                                </a:lnTo>
                                <a:lnTo>
                                  <a:pt x="0" y="215"/>
                                </a:lnTo>
                                <a:lnTo>
                                  <a:pt x="4" y="260"/>
                                </a:lnTo>
                                <a:lnTo>
                                  <a:pt x="14" y="300"/>
                                </a:lnTo>
                                <a:lnTo>
                                  <a:pt x="24" y="340"/>
                                </a:lnTo>
                                <a:lnTo>
                                  <a:pt x="44" y="370"/>
                                </a:lnTo>
                                <a:lnTo>
                                  <a:pt x="69" y="395"/>
                                </a:lnTo>
                                <a:lnTo>
                                  <a:pt x="94" y="415"/>
                                </a:lnTo>
                                <a:lnTo>
                                  <a:pt x="119" y="430"/>
                                </a:lnTo>
                                <a:lnTo>
                                  <a:pt x="149" y="435"/>
                                </a:lnTo>
                                <a:lnTo>
                                  <a:pt x="179" y="430"/>
                                </a:lnTo>
                                <a:lnTo>
                                  <a:pt x="199" y="420"/>
                                </a:lnTo>
                                <a:lnTo>
                                  <a:pt x="214" y="400"/>
                                </a:lnTo>
                                <a:lnTo>
                                  <a:pt x="229" y="370"/>
                                </a:lnTo>
                                <a:lnTo>
                                  <a:pt x="234" y="340"/>
                                </a:lnTo>
                                <a:lnTo>
                                  <a:pt x="239" y="300"/>
                                </a:lnTo>
                                <a:lnTo>
                                  <a:pt x="244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173"/>
                        <wps:cNvSpPr>
                          <a:spLocks/>
                        </wps:cNvSpPr>
                        <wps:spPr bwMode="auto">
                          <a:xfrm>
                            <a:off x="469" y="6141"/>
                            <a:ext cx="195" cy="300"/>
                          </a:xfrm>
                          <a:custGeom>
                            <a:avLst/>
                            <a:gdLst>
                              <a:gd name="T0" fmla="*/ 195 w 195"/>
                              <a:gd name="T1" fmla="*/ 150 h 300"/>
                              <a:gd name="T2" fmla="*/ 195 w 195"/>
                              <a:gd name="T3" fmla="*/ 150 h 300"/>
                              <a:gd name="T4" fmla="*/ 195 w 195"/>
                              <a:gd name="T5" fmla="*/ 120 h 300"/>
                              <a:gd name="T6" fmla="*/ 190 w 195"/>
                              <a:gd name="T7" fmla="*/ 95 h 300"/>
                              <a:gd name="T8" fmla="*/ 180 w 195"/>
                              <a:gd name="T9" fmla="*/ 70 h 300"/>
                              <a:gd name="T10" fmla="*/ 170 w 195"/>
                              <a:gd name="T11" fmla="*/ 45 h 300"/>
                              <a:gd name="T12" fmla="*/ 155 w 195"/>
                              <a:gd name="T13" fmla="*/ 30 h 300"/>
                              <a:gd name="T14" fmla="*/ 140 w 195"/>
                              <a:gd name="T15" fmla="*/ 15 h 300"/>
                              <a:gd name="T16" fmla="*/ 120 w 195"/>
                              <a:gd name="T17" fmla="*/ 5 h 300"/>
                              <a:gd name="T18" fmla="*/ 100 w 195"/>
                              <a:gd name="T19" fmla="*/ 0 h 300"/>
                              <a:gd name="T20" fmla="*/ 100 w 195"/>
                              <a:gd name="T21" fmla="*/ 0 h 300"/>
                              <a:gd name="T22" fmla="*/ 80 w 195"/>
                              <a:gd name="T23" fmla="*/ 5 h 300"/>
                              <a:gd name="T24" fmla="*/ 60 w 195"/>
                              <a:gd name="T25" fmla="*/ 15 h 300"/>
                              <a:gd name="T26" fmla="*/ 45 w 195"/>
                              <a:gd name="T27" fmla="*/ 25 h 300"/>
                              <a:gd name="T28" fmla="*/ 30 w 195"/>
                              <a:gd name="T29" fmla="*/ 45 h 300"/>
                              <a:gd name="T30" fmla="*/ 15 w 195"/>
                              <a:gd name="T31" fmla="*/ 65 h 300"/>
                              <a:gd name="T32" fmla="*/ 5 w 195"/>
                              <a:gd name="T33" fmla="*/ 95 h 300"/>
                              <a:gd name="T34" fmla="*/ 0 w 195"/>
                              <a:gd name="T35" fmla="*/ 120 h 300"/>
                              <a:gd name="T36" fmla="*/ 0 w 195"/>
                              <a:gd name="T37" fmla="*/ 150 h 300"/>
                              <a:gd name="T38" fmla="*/ 0 w 195"/>
                              <a:gd name="T39" fmla="*/ 150 h 300"/>
                              <a:gd name="T40" fmla="*/ 0 w 195"/>
                              <a:gd name="T41" fmla="*/ 180 h 300"/>
                              <a:gd name="T42" fmla="*/ 5 w 195"/>
                              <a:gd name="T43" fmla="*/ 210 h 300"/>
                              <a:gd name="T44" fmla="*/ 15 w 195"/>
                              <a:gd name="T45" fmla="*/ 235 h 300"/>
                              <a:gd name="T46" fmla="*/ 30 w 195"/>
                              <a:gd name="T47" fmla="*/ 255 h 300"/>
                              <a:gd name="T48" fmla="*/ 45 w 195"/>
                              <a:gd name="T49" fmla="*/ 275 h 300"/>
                              <a:gd name="T50" fmla="*/ 60 w 195"/>
                              <a:gd name="T51" fmla="*/ 290 h 300"/>
                              <a:gd name="T52" fmla="*/ 80 w 195"/>
                              <a:gd name="T53" fmla="*/ 300 h 300"/>
                              <a:gd name="T54" fmla="*/ 100 w 195"/>
                              <a:gd name="T55" fmla="*/ 300 h 300"/>
                              <a:gd name="T56" fmla="*/ 100 w 195"/>
                              <a:gd name="T57" fmla="*/ 300 h 300"/>
                              <a:gd name="T58" fmla="*/ 120 w 195"/>
                              <a:gd name="T59" fmla="*/ 300 h 300"/>
                              <a:gd name="T60" fmla="*/ 140 w 195"/>
                              <a:gd name="T61" fmla="*/ 290 h 300"/>
                              <a:gd name="T62" fmla="*/ 155 w 195"/>
                              <a:gd name="T63" fmla="*/ 275 h 300"/>
                              <a:gd name="T64" fmla="*/ 170 w 195"/>
                              <a:gd name="T65" fmla="*/ 260 h 300"/>
                              <a:gd name="T66" fmla="*/ 180 w 195"/>
                              <a:gd name="T67" fmla="*/ 235 h 300"/>
                              <a:gd name="T68" fmla="*/ 190 w 195"/>
                              <a:gd name="T69" fmla="*/ 210 h 300"/>
                              <a:gd name="T70" fmla="*/ 195 w 195"/>
                              <a:gd name="T71" fmla="*/ 180 h 300"/>
                              <a:gd name="T72" fmla="*/ 195 w 195"/>
                              <a:gd name="T73" fmla="*/ 150 h 300"/>
                              <a:gd name="T74" fmla="*/ 195 w 195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5" h="300">
                                <a:moveTo>
                                  <a:pt x="195" y="150"/>
                                </a:moveTo>
                                <a:lnTo>
                                  <a:pt x="195" y="150"/>
                                </a:lnTo>
                                <a:lnTo>
                                  <a:pt x="195" y="120"/>
                                </a:lnTo>
                                <a:lnTo>
                                  <a:pt x="190" y="95"/>
                                </a:lnTo>
                                <a:lnTo>
                                  <a:pt x="180" y="70"/>
                                </a:lnTo>
                                <a:lnTo>
                                  <a:pt x="170" y="45"/>
                                </a:lnTo>
                                <a:lnTo>
                                  <a:pt x="155" y="30"/>
                                </a:lnTo>
                                <a:lnTo>
                                  <a:pt x="140" y="15"/>
                                </a:lnTo>
                                <a:lnTo>
                                  <a:pt x="120" y="5"/>
                                </a:lnTo>
                                <a:lnTo>
                                  <a:pt x="100" y="0"/>
                                </a:lnTo>
                                <a:lnTo>
                                  <a:pt x="80" y="5"/>
                                </a:lnTo>
                                <a:lnTo>
                                  <a:pt x="60" y="15"/>
                                </a:lnTo>
                                <a:lnTo>
                                  <a:pt x="45" y="25"/>
                                </a:lnTo>
                                <a:lnTo>
                                  <a:pt x="30" y="45"/>
                                </a:lnTo>
                                <a:lnTo>
                                  <a:pt x="15" y="65"/>
                                </a:lnTo>
                                <a:lnTo>
                                  <a:pt x="5" y="95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10"/>
                                </a:lnTo>
                                <a:lnTo>
                                  <a:pt x="15" y="235"/>
                                </a:lnTo>
                                <a:lnTo>
                                  <a:pt x="30" y="255"/>
                                </a:lnTo>
                                <a:lnTo>
                                  <a:pt x="45" y="275"/>
                                </a:lnTo>
                                <a:lnTo>
                                  <a:pt x="60" y="290"/>
                                </a:lnTo>
                                <a:lnTo>
                                  <a:pt x="80" y="300"/>
                                </a:lnTo>
                                <a:lnTo>
                                  <a:pt x="100" y="300"/>
                                </a:lnTo>
                                <a:lnTo>
                                  <a:pt x="120" y="300"/>
                                </a:lnTo>
                                <a:lnTo>
                                  <a:pt x="140" y="290"/>
                                </a:lnTo>
                                <a:lnTo>
                                  <a:pt x="155" y="275"/>
                                </a:lnTo>
                                <a:lnTo>
                                  <a:pt x="170" y="260"/>
                                </a:lnTo>
                                <a:lnTo>
                                  <a:pt x="180" y="235"/>
                                </a:lnTo>
                                <a:lnTo>
                                  <a:pt x="190" y="210"/>
                                </a:lnTo>
                                <a:lnTo>
                                  <a:pt x="195" y="180"/>
                                </a:lnTo>
                                <a:lnTo>
                                  <a:pt x="195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174"/>
                        <wps:cNvSpPr>
                          <a:spLocks/>
                        </wps:cNvSpPr>
                        <wps:spPr bwMode="auto">
                          <a:xfrm>
                            <a:off x="499" y="6186"/>
                            <a:ext cx="165" cy="210"/>
                          </a:xfrm>
                          <a:custGeom>
                            <a:avLst/>
                            <a:gdLst>
                              <a:gd name="T0" fmla="*/ 165 w 165"/>
                              <a:gd name="T1" fmla="*/ 105 h 210"/>
                              <a:gd name="T2" fmla="*/ 165 w 165"/>
                              <a:gd name="T3" fmla="*/ 105 h 210"/>
                              <a:gd name="T4" fmla="*/ 160 w 165"/>
                              <a:gd name="T5" fmla="*/ 85 h 210"/>
                              <a:gd name="T6" fmla="*/ 155 w 165"/>
                              <a:gd name="T7" fmla="*/ 65 h 210"/>
                              <a:gd name="T8" fmla="*/ 145 w 165"/>
                              <a:gd name="T9" fmla="*/ 50 h 210"/>
                              <a:gd name="T10" fmla="*/ 135 w 165"/>
                              <a:gd name="T11" fmla="*/ 35 h 210"/>
                              <a:gd name="T12" fmla="*/ 120 w 165"/>
                              <a:gd name="T13" fmla="*/ 20 h 210"/>
                              <a:gd name="T14" fmla="*/ 100 w 165"/>
                              <a:gd name="T15" fmla="*/ 10 h 210"/>
                              <a:gd name="T16" fmla="*/ 85 w 165"/>
                              <a:gd name="T17" fmla="*/ 5 h 210"/>
                              <a:gd name="T18" fmla="*/ 70 w 165"/>
                              <a:gd name="T19" fmla="*/ 0 h 210"/>
                              <a:gd name="T20" fmla="*/ 70 w 165"/>
                              <a:gd name="T21" fmla="*/ 0 h 210"/>
                              <a:gd name="T22" fmla="*/ 55 w 165"/>
                              <a:gd name="T23" fmla="*/ 5 h 210"/>
                              <a:gd name="T24" fmla="*/ 45 w 165"/>
                              <a:gd name="T25" fmla="*/ 10 h 210"/>
                              <a:gd name="T26" fmla="*/ 30 w 165"/>
                              <a:gd name="T27" fmla="*/ 20 h 210"/>
                              <a:gd name="T28" fmla="*/ 20 w 165"/>
                              <a:gd name="T29" fmla="*/ 30 h 210"/>
                              <a:gd name="T30" fmla="*/ 5 w 165"/>
                              <a:gd name="T31" fmla="*/ 65 h 210"/>
                              <a:gd name="T32" fmla="*/ 0 w 165"/>
                              <a:gd name="T33" fmla="*/ 105 h 210"/>
                              <a:gd name="T34" fmla="*/ 0 w 165"/>
                              <a:gd name="T35" fmla="*/ 105 h 210"/>
                              <a:gd name="T36" fmla="*/ 5 w 165"/>
                              <a:gd name="T37" fmla="*/ 145 h 210"/>
                              <a:gd name="T38" fmla="*/ 20 w 165"/>
                              <a:gd name="T39" fmla="*/ 180 h 210"/>
                              <a:gd name="T40" fmla="*/ 30 w 165"/>
                              <a:gd name="T41" fmla="*/ 195 h 210"/>
                              <a:gd name="T42" fmla="*/ 45 w 165"/>
                              <a:gd name="T43" fmla="*/ 205 h 210"/>
                              <a:gd name="T44" fmla="*/ 55 w 165"/>
                              <a:gd name="T45" fmla="*/ 210 h 210"/>
                              <a:gd name="T46" fmla="*/ 70 w 165"/>
                              <a:gd name="T47" fmla="*/ 210 h 210"/>
                              <a:gd name="T48" fmla="*/ 70 w 165"/>
                              <a:gd name="T49" fmla="*/ 210 h 210"/>
                              <a:gd name="T50" fmla="*/ 85 w 165"/>
                              <a:gd name="T51" fmla="*/ 210 h 210"/>
                              <a:gd name="T52" fmla="*/ 100 w 165"/>
                              <a:gd name="T53" fmla="*/ 205 h 210"/>
                              <a:gd name="T54" fmla="*/ 120 w 165"/>
                              <a:gd name="T55" fmla="*/ 195 h 210"/>
                              <a:gd name="T56" fmla="*/ 135 w 165"/>
                              <a:gd name="T57" fmla="*/ 180 h 210"/>
                              <a:gd name="T58" fmla="*/ 145 w 165"/>
                              <a:gd name="T59" fmla="*/ 165 h 210"/>
                              <a:gd name="T60" fmla="*/ 155 w 165"/>
                              <a:gd name="T61" fmla="*/ 150 h 210"/>
                              <a:gd name="T62" fmla="*/ 160 w 165"/>
                              <a:gd name="T63" fmla="*/ 130 h 210"/>
                              <a:gd name="T64" fmla="*/ 165 w 165"/>
                              <a:gd name="T65" fmla="*/ 105 h 210"/>
                              <a:gd name="T66" fmla="*/ 165 w 165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5" h="210">
                                <a:moveTo>
                                  <a:pt x="165" y="105"/>
                                </a:moveTo>
                                <a:lnTo>
                                  <a:pt x="165" y="105"/>
                                </a:lnTo>
                                <a:lnTo>
                                  <a:pt x="160" y="85"/>
                                </a:lnTo>
                                <a:lnTo>
                                  <a:pt x="155" y="65"/>
                                </a:lnTo>
                                <a:lnTo>
                                  <a:pt x="145" y="50"/>
                                </a:lnTo>
                                <a:lnTo>
                                  <a:pt x="135" y="35"/>
                                </a:lnTo>
                                <a:lnTo>
                                  <a:pt x="120" y="20"/>
                                </a:lnTo>
                                <a:lnTo>
                                  <a:pt x="100" y="10"/>
                                </a:lnTo>
                                <a:lnTo>
                                  <a:pt x="85" y="5"/>
                                </a:lnTo>
                                <a:lnTo>
                                  <a:pt x="70" y="0"/>
                                </a:lnTo>
                                <a:lnTo>
                                  <a:pt x="55" y="5"/>
                                </a:lnTo>
                                <a:lnTo>
                                  <a:pt x="45" y="10"/>
                                </a:lnTo>
                                <a:lnTo>
                                  <a:pt x="30" y="20"/>
                                </a:lnTo>
                                <a:lnTo>
                                  <a:pt x="20" y="30"/>
                                </a:lnTo>
                                <a:lnTo>
                                  <a:pt x="5" y="65"/>
                                </a:lnTo>
                                <a:lnTo>
                                  <a:pt x="0" y="105"/>
                                </a:lnTo>
                                <a:lnTo>
                                  <a:pt x="5" y="145"/>
                                </a:lnTo>
                                <a:lnTo>
                                  <a:pt x="20" y="180"/>
                                </a:lnTo>
                                <a:lnTo>
                                  <a:pt x="30" y="195"/>
                                </a:lnTo>
                                <a:lnTo>
                                  <a:pt x="45" y="205"/>
                                </a:lnTo>
                                <a:lnTo>
                                  <a:pt x="55" y="210"/>
                                </a:lnTo>
                                <a:lnTo>
                                  <a:pt x="70" y="210"/>
                                </a:lnTo>
                                <a:lnTo>
                                  <a:pt x="85" y="210"/>
                                </a:lnTo>
                                <a:lnTo>
                                  <a:pt x="100" y="205"/>
                                </a:lnTo>
                                <a:lnTo>
                                  <a:pt x="120" y="195"/>
                                </a:lnTo>
                                <a:lnTo>
                                  <a:pt x="135" y="180"/>
                                </a:lnTo>
                                <a:lnTo>
                                  <a:pt x="145" y="165"/>
                                </a:lnTo>
                                <a:lnTo>
                                  <a:pt x="155" y="150"/>
                                </a:lnTo>
                                <a:lnTo>
                                  <a:pt x="160" y="130"/>
                                </a:lnTo>
                                <a:lnTo>
                                  <a:pt x="165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175"/>
                        <wps:cNvSpPr>
                          <a:spLocks/>
                        </wps:cNvSpPr>
                        <wps:spPr bwMode="auto">
                          <a:xfrm>
                            <a:off x="519" y="6221"/>
                            <a:ext cx="145" cy="145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0 h 145"/>
                              <a:gd name="T2" fmla="*/ 145 w 145"/>
                              <a:gd name="T3" fmla="*/ 70 h 145"/>
                              <a:gd name="T4" fmla="*/ 140 w 145"/>
                              <a:gd name="T5" fmla="*/ 55 h 145"/>
                              <a:gd name="T6" fmla="*/ 135 w 145"/>
                              <a:gd name="T7" fmla="*/ 45 h 145"/>
                              <a:gd name="T8" fmla="*/ 120 w 145"/>
                              <a:gd name="T9" fmla="*/ 30 h 145"/>
                              <a:gd name="T10" fmla="*/ 110 w 145"/>
                              <a:gd name="T11" fmla="*/ 20 h 145"/>
                              <a:gd name="T12" fmla="*/ 75 w 145"/>
                              <a:gd name="T13" fmla="*/ 5 h 145"/>
                              <a:gd name="T14" fmla="*/ 50 w 145"/>
                              <a:gd name="T15" fmla="*/ 0 h 145"/>
                              <a:gd name="T16" fmla="*/ 50 w 145"/>
                              <a:gd name="T17" fmla="*/ 0 h 145"/>
                              <a:gd name="T18" fmla="*/ 40 w 145"/>
                              <a:gd name="T19" fmla="*/ 0 h 145"/>
                              <a:gd name="T20" fmla="*/ 30 w 145"/>
                              <a:gd name="T21" fmla="*/ 5 h 145"/>
                              <a:gd name="T22" fmla="*/ 15 w 145"/>
                              <a:gd name="T23" fmla="*/ 20 h 145"/>
                              <a:gd name="T24" fmla="*/ 5 w 145"/>
                              <a:gd name="T25" fmla="*/ 45 h 145"/>
                              <a:gd name="T26" fmla="*/ 0 w 145"/>
                              <a:gd name="T27" fmla="*/ 70 h 145"/>
                              <a:gd name="T28" fmla="*/ 0 w 145"/>
                              <a:gd name="T29" fmla="*/ 70 h 145"/>
                              <a:gd name="T30" fmla="*/ 5 w 145"/>
                              <a:gd name="T31" fmla="*/ 100 h 145"/>
                              <a:gd name="T32" fmla="*/ 15 w 145"/>
                              <a:gd name="T33" fmla="*/ 125 h 145"/>
                              <a:gd name="T34" fmla="*/ 30 w 145"/>
                              <a:gd name="T35" fmla="*/ 140 h 145"/>
                              <a:gd name="T36" fmla="*/ 50 w 145"/>
                              <a:gd name="T37" fmla="*/ 145 h 145"/>
                              <a:gd name="T38" fmla="*/ 50 w 145"/>
                              <a:gd name="T39" fmla="*/ 145 h 145"/>
                              <a:gd name="T40" fmla="*/ 75 w 145"/>
                              <a:gd name="T41" fmla="*/ 140 h 145"/>
                              <a:gd name="T42" fmla="*/ 105 w 145"/>
                              <a:gd name="T43" fmla="*/ 125 h 145"/>
                              <a:gd name="T44" fmla="*/ 120 w 145"/>
                              <a:gd name="T45" fmla="*/ 115 h 145"/>
                              <a:gd name="T46" fmla="*/ 135 w 145"/>
                              <a:gd name="T47" fmla="*/ 105 h 145"/>
                              <a:gd name="T48" fmla="*/ 140 w 145"/>
                              <a:gd name="T49" fmla="*/ 90 h 145"/>
                              <a:gd name="T50" fmla="*/ 145 w 145"/>
                              <a:gd name="T51" fmla="*/ 70 h 145"/>
                              <a:gd name="T52" fmla="*/ 145 w 145"/>
                              <a:gd name="T53" fmla="*/ 7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145" y="70"/>
                                </a:moveTo>
                                <a:lnTo>
                                  <a:pt x="145" y="70"/>
                                </a:lnTo>
                                <a:lnTo>
                                  <a:pt x="140" y="55"/>
                                </a:lnTo>
                                <a:lnTo>
                                  <a:pt x="135" y="45"/>
                                </a:lnTo>
                                <a:lnTo>
                                  <a:pt x="120" y="30"/>
                                </a:lnTo>
                                <a:lnTo>
                                  <a:pt x="110" y="20"/>
                                </a:lnTo>
                                <a:lnTo>
                                  <a:pt x="75" y="5"/>
                                </a:lnTo>
                                <a:lnTo>
                                  <a:pt x="50" y="0"/>
                                </a:lnTo>
                                <a:lnTo>
                                  <a:pt x="40" y="0"/>
                                </a:lnTo>
                                <a:lnTo>
                                  <a:pt x="30" y="5"/>
                                </a:lnTo>
                                <a:lnTo>
                                  <a:pt x="15" y="20"/>
                                </a:lnTo>
                                <a:lnTo>
                                  <a:pt x="5" y="45"/>
                                </a:lnTo>
                                <a:lnTo>
                                  <a:pt x="0" y="70"/>
                                </a:lnTo>
                                <a:lnTo>
                                  <a:pt x="5" y="100"/>
                                </a:lnTo>
                                <a:lnTo>
                                  <a:pt x="15" y="125"/>
                                </a:lnTo>
                                <a:lnTo>
                                  <a:pt x="30" y="140"/>
                                </a:lnTo>
                                <a:lnTo>
                                  <a:pt x="50" y="145"/>
                                </a:lnTo>
                                <a:lnTo>
                                  <a:pt x="75" y="140"/>
                                </a:lnTo>
                                <a:lnTo>
                                  <a:pt x="105" y="125"/>
                                </a:lnTo>
                                <a:lnTo>
                                  <a:pt x="120" y="115"/>
                                </a:lnTo>
                                <a:lnTo>
                                  <a:pt x="135" y="105"/>
                                </a:lnTo>
                                <a:lnTo>
                                  <a:pt x="140" y="90"/>
                                </a:lnTo>
                                <a:lnTo>
                                  <a:pt x="145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176"/>
                        <wps:cNvSpPr>
                          <a:spLocks/>
                        </wps:cNvSpPr>
                        <wps:spPr bwMode="auto">
                          <a:xfrm>
                            <a:off x="664" y="6041"/>
                            <a:ext cx="20" cy="510"/>
                          </a:xfrm>
                          <a:custGeom>
                            <a:avLst/>
                            <a:gdLst>
                              <a:gd name="T0" fmla="*/ 0 w 20"/>
                              <a:gd name="T1" fmla="*/ 510 h 510"/>
                              <a:gd name="T2" fmla="*/ 0 w 20"/>
                              <a:gd name="T3" fmla="*/ 510 h 510"/>
                              <a:gd name="T4" fmla="*/ 10 w 20"/>
                              <a:gd name="T5" fmla="*/ 485 h 510"/>
                              <a:gd name="T6" fmla="*/ 20 w 20"/>
                              <a:gd name="T7" fmla="*/ 440 h 510"/>
                              <a:gd name="T8" fmla="*/ 20 w 20"/>
                              <a:gd name="T9" fmla="*/ 405 h 510"/>
                              <a:gd name="T10" fmla="*/ 20 w 20"/>
                              <a:gd name="T11" fmla="*/ 365 h 510"/>
                              <a:gd name="T12" fmla="*/ 10 w 20"/>
                              <a:gd name="T13" fmla="*/ 315 h 510"/>
                              <a:gd name="T14" fmla="*/ 0 w 20"/>
                              <a:gd name="T15" fmla="*/ 255 h 510"/>
                              <a:gd name="T16" fmla="*/ 0 w 20"/>
                              <a:gd name="T17" fmla="*/ 250 h 510"/>
                              <a:gd name="T18" fmla="*/ 0 w 20"/>
                              <a:gd name="T19" fmla="*/ 250 h 510"/>
                              <a:gd name="T20" fmla="*/ 10 w 20"/>
                              <a:gd name="T21" fmla="*/ 190 h 510"/>
                              <a:gd name="T22" fmla="*/ 15 w 20"/>
                              <a:gd name="T23" fmla="*/ 140 h 510"/>
                              <a:gd name="T24" fmla="*/ 20 w 20"/>
                              <a:gd name="T25" fmla="*/ 100 h 510"/>
                              <a:gd name="T26" fmla="*/ 20 w 20"/>
                              <a:gd name="T27" fmla="*/ 65 h 510"/>
                              <a:gd name="T28" fmla="*/ 10 w 20"/>
                              <a:gd name="T29" fmla="*/ 20 h 510"/>
                              <a:gd name="T30" fmla="*/ 0 w 20"/>
                              <a:gd name="T31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0" y="510"/>
                                </a:moveTo>
                                <a:lnTo>
                                  <a:pt x="0" y="510"/>
                                </a:lnTo>
                                <a:lnTo>
                                  <a:pt x="10" y="485"/>
                                </a:lnTo>
                                <a:lnTo>
                                  <a:pt x="20" y="440"/>
                                </a:lnTo>
                                <a:lnTo>
                                  <a:pt x="20" y="405"/>
                                </a:lnTo>
                                <a:lnTo>
                                  <a:pt x="20" y="365"/>
                                </a:lnTo>
                                <a:lnTo>
                                  <a:pt x="10" y="315"/>
                                </a:lnTo>
                                <a:lnTo>
                                  <a:pt x="0" y="255"/>
                                </a:lnTo>
                                <a:lnTo>
                                  <a:pt x="0" y="250"/>
                                </a:lnTo>
                                <a:lnTo>
                                  <a:pt x="10" y="190"/>
                                </a:lnTo>
                                <a:lnTo>
                                  <a:pt x="15" y="140"/>
                                </a:lnTo>
                                <a:lnTo>
                                  <a:pt x="20" y="100"/>
                                </a:lnTo>
                                <a:lnTo>
                                  <a:pt x="20" y="65"/>
                                </a:lnTo>
                                <a:lnTo>
                                  <a:pt x="10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177"/>
                        <wps:cNvSpPr>
                          <a:spLocks/>
                        </wps:cNvSpPr>
                        <wps:spPr bwMode="auto">
                          <a:xfrm>
                            <a:off x="664" y="6041"/>
                            <a:ext cx="45" cy="510"/>
                          </a:xfrm>
                          <a:custGeom>
                            <a:avLst/>
                            <a:gdLst>
                              <a:gd name="T0" fmla="*/ 0 w 45"/>
                              <a:gd name="T1" fmla="*/ 510 h 510"/>
                              <a:gd name="T2" fmla="*/ 0 w 45"/>
                              <a:gd name="T3" fmla="*/ 510 h 510"/>
                              <a:gd name="T4" fmla="*/ 15 w 45"/>
                              <a:gd name="T5" fmla="*/ 470 h 510"/>
                              <a:gd name="T6" fmla="*/ 25 w 45"/>
                              <a:gd name="T7" fmla="*/ 420 h 510"/>
                              <a:gd name="T8" fmla="*/ 35 w 45"/>
                              <a:gd name="T9" fmla="*/ 355 h 510"/>
                              <a:gd name="T10" fmla="*/ 45 w 45"/>
                              <a:gd name="T11" fmla="*/ 280 h 510"/>
                              <a:gd name="T12" fmla="*/ 40 w 45"/>
                              <a:gd name="T13" fmla="*/ 195 h 510"/>
                              <a:gd name="T14" fmla="*/ 35 w 45"/>
                              <a:gd name="T15" fmla="*/ 145 h 510"/>
                              <a:gd name="T16" fmla="*/ 30 w 45"/>
                              <a:gd name="T17" fmla="*/ 100 h 510"/>
                              <a:gd name="T18" fmla="*/ 15 w 45"/>
                              <a:gd name="T19" fmla="*/ 50 h 510"/>
                              <a:gd name="T20" fmla="*/ 0 w 45"/>
                              <a:gd name="T21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0">
                                <a:moveTo>
                                  <a:pt x="0" y="510"/>
                                </a:moveTo>
                                <a:lnTo>
                                  <a:pt x="0" y="510"/>
                                </a:lnTo>
                                <a:lnTo>
                                  <a:pt x="15" y="470"/>
                                </a:lnTo>
                                <a:lnTo>
                                  <a:pt x="25" y="420"/>
                                </a:lnTo>
                                <a:lnTo>
                                  <a:pt x="35" y="355"/>
                                </a:lnTo>
                                <a:lnTo>
                                  <a:pt x="45" y="280"/>
                                </a:lnTo>
                                <a:lnTo>
                                  <a:pt x="40" y="195"/>
                                </a:lnTo>
                                <a:lnTo>
                                  <a:pt x="35" y="145"/>
                                </a:lnTo>
                                <a:lnTo>
                                  <a:pt x="30" y="100"/>
                                </a:lnTo>
                                <a:lnTo>
                                  <a:pt x="15" y="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Line 178"/>
                        <wps:cNvCnPr/>
                        <wps:spPr bwMode="auto">
                          <a:xfrm flipV="1">
                            <a:off x="759" y="6036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Line 179"/>
                        <wps:cNvCnPr/>
                        <wps:spPr bwMode="auto">
                          <a:xfrm flipV="1">
                            <a:off x="789" y="6036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Freeform 180"/>
                        <wps:cNvSpPr>
                          <a:spLocks/>
                        </wps:cNvSpPr>
                        <wps:spPr bwMode="auto">
                          <a:xfrm>
                            <a:off x="415" y="5511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0 h 50"/>
                              <a:gd name="T2" fmla="*/ 249 w 249"/>
                              <a:gd name="T3" fmla="*/ 10 h 50"/>
                              <a:gd name="T4" fmla="*/ 239 w 249"/>
                              <a:gd name="T5" fmla="*/ 25 h 50"/>
                              <a:gd name="T6" fmla="*/ 224 w 249"/>
                              <a:gd name="T7" fmla="*/ 35 h 50"/>
                              <a:gd name="T8" fmla="*/ 199 w 249"/>
                              <a:gd name="T9" fmla="*/ 45 h 50"/>
                              <a:gd name="T10" fmla="*/ 169 w 249"/>
                              <a:gd name="T11" fmla="*/ 50 h 50"/>
                              <a:gd name="T12" fmla="*/ 139 w 249"/>
                              <a:gd name="T13" fmla="*/ 45 h 50"/>
                              <a:gd name="T14" fmla="*/ 114 w 249"/>
                              <a:gd name="T15" fmla="*/ 35 h 50"/>
                              <a:gd name="T16" fmla="*/ 94 w 249"/>
                              <a:gd name="T17" fmla="*/ 25 h 50"/>
                              <a:gd name="T18" fmla="*/ 64 w 249"/>
                              <a:gd name="T19" fmla="*/ 5 h 50"/>
                              <a:gd name="T20" fmla="*/ 64 w 249"/>
                              <a:gd name="T21" fmla="*/ 5 h 50"/>
                              <a:gd name="T22" fmla="*/ 59 w 249"/>
                              <a:gd name="T23" fmla="*/ 0 h 50"/>
                              <a:gd name="T24" fmla="*/ 49 w 249"/>
                              <a:gd name="T25" fmla="*/ 5 h 50"/>
                              <a:gd name="T26" fmla="*/ 34 w 249"/>
                              <a:gd name="T27" fmla="*/ 20 h 50"/>
                              <a:gd name="T28" fmla="*/ 14 w 249"/>
                              <a:gd name="T29" fmla="*/ 50 h 50"/>
                              <a:gd name="T30" fmla="*/ 0 w 249"/>
                              <a:gd name="T31" fmla="*/ 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10"/>
                                </a:moveTo>
                                <a:lnTo>
                                  <a:pt x="249" y="10"/>
                                </a:lnTo>
                                <a:lnTo>
                                  <a:pt x="239" y="25"/>
                                </a:lnTo>
                                <a:lnTo>
                                  <a:pt x="224" y="35"/>
                                </a:lnTo>
                                <a:lnTo>
                                  <a:pt x="199" y="45"/>
                                </a:lnTo>
                                <a:lnTo>
                                  <a:pt x="169" y="50"/>
                                </a:lnTo>
                                <a:lnTo>
                                  <a:pt x="139" y="45"/>
                                </a:lnTo>
                                <a:lnTo>
                                  <a:pt x="114" y="35"/>
                                </a:lnTo>
                                <a:lnTo>
                                  <a:pt x="94" y="25"/>
                                </a:lnTo>
                                <a:lnTo>
                                  <a:pt x="64" y="5"/>
                                </a:lnTo>
                                <a:lnTo>
                                  <a:pt x="59" y="0"/>
                                </a:lnTo>
                                <a:lnTo>
                                  <a:pt x="49" y="5"/>
                                </a:lnTo>
                                <a:lnTo>
                                  <a:pt x="34" y="20"/>
                                </a:lnTo>
                                <a:lnTo>
                                  <a:pt x="14" y="5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181"/>
                        <wps:cNvSpPr>
                          <a:spLocks/>
                        </wps:cNvSpPr>
                        <wps:spPr bwMode="auto">
                          <a:xfrm>
                            <a:off x="415" y="5986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45 h 50"/>
                              <a:gd name="T2" fmla="*/ 249 w 249"/>
                              <a:gd name="T3" fmla="*/ 45 h 50"/>
                              <a:gd name="T4" fmla="*/ 224 w 249"/>
                              <a:gd name="T5" fmla="*/ 25 h 50"/>
                              <a:gd name="T6" fmla="*/ 199 w 249"/>
                              <a:gd name="T7" fmla="*/ 10 h 50"/>
                              <a:gd name="T8" fmla="*/ 169 w 249"/>
                              <a:gd name="T9" fmla="*/ 5 h 50"/>
                              <a:gd name="T10" fmla="*/ 139 w 249"/>
                              <a:gd name="T11" fmla="*/ 10 h 50"/>
                              <a:gd name="T12" fmla="*/ 114 w 249"/>
                              <a:gd name="T13" fmla="*/ 15 h 50"/>
                              <a:gd name="T14" fmla="*/ 94 w 249"/>
                              <a:gd name="T15" fmla="*/ 25 h 50"/>
                              <a:gd name="T16" fmla="*/ 64 w 249"/>
                              <a:gd name="T17" fmla="*/ 45 h 50"/>
                              <a:gd name="T18" fmla="*/ 64 w 249"/>
                              <a:gd name="T19" fmla="*/ 45 h 50"/>
                              <a:gd name="T20" fmla="*/ 59 w 249"/>
                              <a:gd name="T21" fmla="*/ 50 h 50"/>
                              <a:gd name="T22" fmla="*/ 54 w 249"/>
                              <a:gd name="T23" fmla="*/ 45 h 50"/>
                              <a:gd name="T24" fmla="*/ 34 w 249"/>
                              <a:gd name="T25" fmla="*/ 30 h 50"/>
                              <a:gd name="T26" fmla="*/ 14 w 249"/>
                              <a:gd name="T27" fmla="*/ 0 h 50"/>
                              <a:gd name="T28" fmla="*/ 0 w 249"/>
                              <a:gd name="T2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45"/>
                                </a:moveTo>
                                <a:lnTo>
                                  <a:pt x="249" y="45"/>
                                </a:lnTo>
                                <a:lnTo>
                                  <a:pt x="224" y="25"/>
                                </a:lnTo>
                                <a:lnTo>
                                  <a:pt x="199" y="10"/>
                                </a:lnTo>
                                <a:lnTo>
                                  <a:pt x="169" y="5"/>
                                </a:lnTo>
                                <a:lnTo>
                                  <a:pt x="139" y="10"/>
                                </a:lnTo>
                                <a:lnTo>
                                  <a:pt x="114" y="15"/>
                                </a:lnTo>
                                <a:lnTo>
                                  <a:pt x="94" y="25"/>
                                </a:lnTo>
                                <a:lnTo>
                                  <a:pt x="64" y="45"/>
                                </a:lnTo>
                                <a:lnTo>
                                  <a:pt x="59" y="50"/>
                                </a:lnTo>
                                <a:lnTo>
                                  <a:pt x="54" y="45"/>
                                </a:lnTo>
                                <a:lnTo>
                                  <a:pt x="34" y="30"/>
                                </a:lnTo>
                                <a:lnTo>
                                  <a:pt x="14" y="0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182"/>
                        <wps:cNvSpPr>
                          <a:spLocks/>
                        </wps:cNvSpPr>
                        <wps:spPr bwMode="auto">
                          <a:xfrm>
                            <a:off x="420" y="5556"/>
                            <a:ext cx="244" cy="435"/>
                          </a:xfrm>
                          <a:custGeom>
                            <a:avLst/>
                            <a:gdLst>
                              <a:gd name="T0" fmla="*/ 244 w 244"/>
                              <a:gd name="T1" fmla="*/ 220 h 435"/>
                              <a:gd name="T2" fmla="*/ 244 w 244"/>
                              <a:gd name="T3" fmla="*/ 220 h 435"/>
                              <a:gd name="T4" fmla="*/ 239 w 244"/>
                              <a:gd name="T5" fmla="*/ 135 h 435"/>
                              <a:gd name="T6" fmla="*/ 234 w 244"/>
                              <a:gd name="T7" fmla="*/ 100 h 435"/>
                              <a:gd name="T8" fmla="*/ 229 w 244"/>
                              <a:gd name="T9" fmla="*/ 65 h 435"/>
                              <a:gd name="T10" fmla="*/ 214 w 244"/>
                              <a:gd name="T11" fmla="*/ 40 h 435"/>
                              <a:gd name="T12" fmla="*/ 199 w 244"/>
                              <a:gd name="T13" fmla="*/ 20 h 435"/>
                              <a:gd name="T14" fmla="*/ 179 w 244"/>
                              <a:gd name="T15" fmla="*/ 5 h 435"/>
                              <a:gd name="T16" fmla="*/ 149 w 244"/>
                              <a:gd name="T17" fmla="*/ 0 h 435"/>
                              <a:gd name="T18" fmla="*/ 149 w 244"/>
                              <a:gd name="T19" fmla="*/ 0 h 435"/>
                              <a:gd name="T20" fmla="*/ 119 w 244"/>
                              <a:gd name="T21" fmla="*/ 5 h 435"/>
                              <a:gd name="T22" fmla="*/ 94 w 244"/>
                              <a:gd name="T23" fmla="*/ 15 h 435"/>
                              <a:gd name="T24" fmla="*/ 69 w 244"/>
                              <a:gd name="T25" fmla="*/ 35 h 435"/>
                              <a:gd name="T26" fmla="*/ 44 w 244"/>
                              <a:gd name="T27" fmla="*/ 60 h 435"/>
                              <a:gd name="T28" fmla="*/ 24 w 244"/>
                              <a:gd name="T29" fmla="*/ 95 h 435"/>
                              <a:gd name="T30" fmla="*/ 14 w 244"/>
                              <a:gd name="T31" fmla="*/ 130 h 435"/>
                              <a:gd name="T32" fmla="*/ 4 w 244"/>
                              <a:gd name="T33" fmla="*/ 175 h 435"/>
                              <a:gd name="T34" fmla="*/ 0 w 244"/>
                              <a:gd name="T35" fmla="*/ 220 h 435"/>
                              <a:gd name="T36" fmla="*/ 0 w 244"/>
                              <a:gd name="T37" fmla="*/ 220 h 435"/>
                              <a:gd name="T38" fmla="*/ 4 w 244"/>
                              <a:gd name="T39" fmla="*/ 260 h 435"/>
                              <a:gd name="T40" fmla="*/ 14 w 244"/>
                              <a:gd name="T41" fmla="*/ 305 h 435"/>
                              <a:gd name="T42" fmla="*/ 24 w 244"/>
                              <a:gd name="T43" fmla="*/ 340 h 435"/>
                              <a:gd name="T44" fmla="*/ 44 w 244"/>
                              <a:gd name="T45" fmla="*/ 370 h 435"/>
                              <a:gd name="T46" fmla="*/ 69 w 244"/>
                              <a:gd name="T47" fmla="*/ 400 h 435"/>
                              <a:gd name="T48" fmla="*/ 94 w 244"/>
                              <a:gd name="T49" fmla="*/ 420 h 435"/>
                              <a:gd name="T50" fmla="*/ 119 w 244"/>
                              <a:gd name="T51" fmla="*/ 430 h 435"/>
                              <a:gd name="T52" fmla="*/ 149 w 244"/>
                              <a:gd name="T53" fmla="*/ 435 h 435"/>
                              <a:gd name="T54" fmla="*/ 149 w 244"/>
                              <a:gd name="T55" fmla="*/ 435 h 435"/>
                              <a:gd name="T56" fmla="*/ 179 w 244"/>
                              <a:gd name="T57" fmla="*/ 435 h 435"/>
                              <a:gd name="T58" fmla="*/ 199 w 244"/>
                              <a:gd name="T59" fmla="*/ 420 h 435"/>
                              <a:gd name="T60" fmla="*/ 214 w 244"/>
                              <a:gd name="T61" fmla="*/ 400 h 435"/>
                              <a:gd name="T62" fmla="*/ 229 w 244"/>
                              <a:gd name="T63" fmla="*/ 375 h 435"/>
                              <a:gd name="T64" fmla="*/ 234 w 244"/>
                              <a:gd name="T65" fmla="*/ 340 h 435"/>
                              <a:gd name="T66" fmla="*/ 239 w 244"/>
                              <a:gd name="T67" fmla="*/ 305 h 435"/>
                              <a:gd name="T68" fmla="*/ 244 w 244"/>
                              <a:gd name="T69" fmla="*/ 220 h 435"/>
                              <a:gd name="T70" fmla="*/ 244 w 244"/>
                              <a:gd name="T71" fmla="*/ 220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244" y="220"/>
                                </a:moveTo>
                                <a:lnTo>
                                  <a:pt x="244" y="220"/>
                                </a:lnTo>
                                <a:lnTo>
                                  <a:pt x="239" y="135"/>
                                </a:lnTo>
                                <a:lnTo>
                                  <a:pt x="234" y="100"/>
                                </a:lnTo>
                                <a:lnTo>
                                  <a:pt x="229" y="65"/>
                                </a:lnTo>
                                <a:lnTo>
                                  <a:pt x="214" y="40"/>
                                </a:lnTo>
                                <a:lnTo>
                                  <a:pt x="199" y="20"/>
                                </a:lnTo>
                                <a:lnTo>
                                  <a:pt x="179" y="5"/>
                                </a:lnTo>
                                <a:lnTo>
                                  <a:pt x="149" y="0"/>
                                </a:lnTo>
                                <a:lnTo>
                                  <a:pt x="119" y="5"/>
                                </a:lnTo>
                                <a:lnTo>
                                  <a:pt x="94" y="15"/>
                                </a:lnTo>
                                <a:lnTo>
                                  <a:pt x="69" y="35"/>
                                </a:lnTo>
                                <a:lnTo>
                                  <a:pt x="44" y="60"/>
                                </a:lnTo>
                                <a:lnTo>
                                  <a:pt x="24" y="95"/>
                                </a:lnTo>
                                <a:lnTo>
                                  <a:pt x="14" y="130"/>
                                </a:lnTo>
                                <a:lnTo>
                                  <a:pt x="4" y="175"/>
                                </a:lnTo>
                                <a:lnTo>
                                  <a:pt x="0" y="220"/>
                                </a:lnTo>
                                <a:lnTo>
                                  <a:pt x="4" y="260"/>
                                </a:lnTo>
                                <a:lnTo>
                                  <a:pt x="14" y="305"/>
                                </a:lnTo>
                                <a:lnTo>
                                  <a:pt x="24" y="340"/>
                                </a:lnTo>
                                <a:lnTo>
                                  <a:pt x="44" y="370"/>
                                </a:lnTo>
                                <a:lnTo>
                                  <a:pt x="69" y="400"/>
                                </a:lnTo>
                                <a:lnTo>
                                  <a:pt x="94" y="420"/>
                                </a:lnTo>
                                <a:lnTo>
                                  <a:pt x="119" y="430"/>
                                </a:lnTo>
                                <a:lnTo>
                                  <a:pt x="149" y="435"/>
                                </a:lnTo>
                                <a:lnTo>
                                  <a:pt x="179" y="435"/>
                                </a:lnTo>
                                <a:lnTo>
                                  <a:pt x="199" y="420"/>
                                </a:lnTo>
                                <a:lnTo>
                                  <a:pt x="214" y="400"/>
                                </a:lnTo>
                                <a:lnTo>
                                  <a:pt x="229" y="375"/>
                                </a:lnTo>
                                <a:lnTo>
                                  <a:pt x="234" y="340"/>
                                </a:lnTo>
                                <a:lnTo>
                                  <a:pt x="239" y="305"/>
                                </a:lnTo>
                                <a:lnTo>
                                  <a:pt x="244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183"/>
                        <wps:cNvSpPr>
                          <a:spLocks/>
                        </wps:cNvSpPr>
                        <wps:spPr bwMode="auto">
                          <a:xfrm>
                            <a:off x="469" y="5626"/>
                            <a:ext cx="195" cy="300"/>
                          </a:xfrm>
                          <a:custGeom>
                            <a:avLst/>
                            <a:gdLst>
                              <a:gd name="T0" fmla="*/ 195 w 195"/>
                              <a:gd name="T1" fmla="*/ 150 h 300"/>
                              <a:gd name="T2" fmla="*/ 195 w 195"/>
                              <a:gd name="T3" fmla="*/ 150 h 300"/>
                              <a:gd name="T4" fmla="*/ 195 w 195"/>
                              <a:gd name="T5" fmla="*/ 120 h 300"/>
                              <a:gd name="T6" fmla="*/ 190 w 195"/>
                              <a:gd name="T7" fmla="*/ 90 h 300"/>
                              <a:gd name="T8" fmla="*/ 180 w 195"/>
                              <a:gd name="T9" fmla="*/ 65 h 300"/>
                              <a:gd name="T10" fmla="*/ 170 w 195"/>
                              <a:gd name="T11" fmla="*/ 45 h 300"/>
                              <a:gd name="T12" fmla="*/ 155 w 195"/>
                              <a:gd name="T13" fmla="*/ 25 h 300"/>
                              <a:gd name="T14" fmla="*/ 140 w 195"/>
                              <a:gd name="T15" fmla="*/ 10 h 300"/>
                              <a:gd name="T16" fmla="*/ 120 w 195"/>
                              <a:gd name="T17" fmla="*/ 5 h 300"/>
                              <a:gd name="T18" fmla="*/ 100 w 195"/>
                              <a:gd name="T19" fmla="*/ 0 h 300"/>
                              <a:gd name="T20" fmla="*/ 100 w 195"/>
                              <a:gd name="T21" fmla="*/ 0 h 300"/>
                              <a:gd name="T22" fmla="*/ 80 w 195"/>
                              <a:gd name="T23" fmla="*/ 0 h 300"/>
                              <a:gd name="T24" fmla="*/ 60 w 195"/>
                              <a:gd name="T25" fmla="*/ 10 h 300"/>
                              <a:gd name="T26" fmla="*/ 45 w 195"/>
                              <a:gd name="T27" fmla="*/ 25 h 300"/>
                              <a:gd name="T28" fmla="*/ 30 w 195"/>
                              <a:gd name="T29" fmla="*/ 40 h 300"/>
                              <a:gd name="T30" fmla="*/ 15 w 195"/>
                              <a:gd name="T31" fmla="*/ 65 h 300"/>
                              <a:gd name="T32" fmla="*/ 5 w 195"/>
                              <a:gd name="T33" fmla="*/ 90 h 300"/>
                              <a:gd name="T34" fmla="*/ 0 w 195"/>
                              <a:gd name="T35" fmla="*/ 120 h 300"/>
                              <a:gd name="T36" fmla="*/ 0 w 195"/>
                              <a:gd name="T37" fmla="*/ 150 h 300"/>
                              <a:gd name="T38" fmla="*/ 0 w 195"/>
                              <a:gd name="T39" fmla="*/ 150 h 300"/>
                              <a:gd name="T40" fmla="*/ 0 w 195"/>
                              <a:gd name="T41" fmla="*/ 180 h 300"/>
                              <a:gd name="T42" fmla="*/ 5 w 195"/>
                              <a:gd name="T43" fmla="*/ 205 h 300"/>
                              <a:gd name="T44" fmla="*/ 15 w 195"/>
                              <a:gd name="T45" fmla="*/ 230 h 300"/>
                              <a:gd name="T46" fmla="*/ 30 w 195"/>
                              <a:gd name="T47" fmla="*/ 255 h 300"/>
                              <a:gd name="T48" fmla="*/ 45 w 195"/>
                              <a:gd name="T49" fmla="*/ 270 h 300"/>
                              <a:gd name="T50" fmla="*/ 60 w 195"/>
                              <a:gd name="T51" fmla="*/ 285 h 300"/>
                              <a:gd name="T52" fmla="*/ 80 w 195"/>
                              <a:gd name="T53" fmla="*/ 295 h 300"/>
                              <a:gd name="T54" fmla="*/ 100 w 195"/>
                              <a:gd name="T55" fmla="*/ 300 h 300"/>
                              <a:gd name="T56" fmla="*/ 100 w 195"/>
                              <a:gd name="T57" fmla="*/ 300 h 300"/>
                              <a:gd name="T58" fmla="*/ 120 w 195"/>
                              <a:gd name="T59" fmla="*/ 295 h 300"/>
                              <a:gd name="T60" fmla="*/ 140 w 195"/>
                              <a:gd name="T61" fmla="*/ 285 h 300"/>
                              <a:gd name="T62" fmla="*/ 155 w 195"/>
                              <a:gd name="T63" fmla="*/ 275 h 300"/>
                              <a:gd name="T64" fmla="*/ 170 w 195"/>
                              <a:gd name="T65" fmla="*/ 255 h 300"/>
                              <a:gd name="T66" fmla="*/ 180 w 195"/>
                              <a:gd name="T67" fmla="*/ 230 h 300"/>
                              <a:gd name="T68" fmla="*/ 190 w 195"/>
                              <a:gd name="T69" fmla="*/ 205 h 300"/>
                              <a:gd name="T70" fmla="*/ 195 w 195"/>
                              <a:gd name="T71" fmla="*/ 180 h 300"/>
                              <a:gd name="T72" fmla="*/ 195 w 195"/>
                              <a:gd name="T73" fmla="*/ 150 h 300"/>
                              <a:gd name="T74" fmla="*/ 195 w 195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5" h="300">
                                <a:moveTo>
                                  <a:pt x="195" y="150"/>
                                </a:moveTo>
                                <a:lnTo>
                                  <a:pt x="195" y="150"/>
                                </a:lnTo>
                                <a:lnTo>
                                  <a:pt x="195" y="120"/>
                                </a:lnTo>
                                <a:lnTo>
                                  <a:pt x="190" y="90"/>
                                </a:lnTo>
                                <a:lnTo>
                                  <a:pt x="180" y="65"/>
                                </a:lnTo>
                                <a:lnTo>
                                  <a:pt x="170" y="45"/>
                                </a:lnTo>
                                <a:lnTo>
                                  <a:pt x="155" y="25"/>
                                </a:lnTo>
                                <a:lnTo>
                                  <a:pt x="140" y="10"/>
                                </a:lnTo>
                                <a:lnTo>
                                  <a:pt x="120" y="5"/>
                                </a:lnTo>
                                <a:lnTo>
                                  <a:pt x="100" y="0"/>
                                </a:lnTo>
                                <a:lnTo>
                                  <a:pt x="80" y="0"/>
                                </a:lnTo>
                                <a:lnTo>
                                  <a:pt x="60" y="10"/>
                                </a:lnTo>
                                <a:lnTo>
                                  <a:pt x="45" y="25"/>
                                </a:lnTo>
                                <a:lnTo>
                                  <a:pt x="30" y="40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05"/>
                                </a:lnTo>
                                <a:lnTo>
                                  <a:pt x="15" y="230"/>
                                </a:lnTo>
                                <a:lnTo>
                                  <a:pt x="30" y="255"/>
                                </a:lnTo>
                                <a:lnTo>
                                  <a:pt x="45" y="270"/>
                                </a:lnTo>
                                <a:lnTo>
                                  <a:pt x="60" y="285"/>
                                </a:lnTo>
                                <a:lnTo>
                                  <a:pt x="80" y="295"/>
                                </a:lnTo>
                                <a:lnTo>
                                  <a:pt x="100" y="300"/>
                                </a:lnTo>
                                <a:lnTo>
                                  <a:pt x="120" y="295"/>
                                </a:lnTo>
                                <a:lnTo>
                                  <a:pt x="140" y="285"/>
                                </a:lnTo>
                                <a:lnTo>
                                  <a:pt x="155" y="275"/>
                                </a:lnTo>
                                <a:lnTo>
                                  <a:pt x="170" y="255"/>
                                </a:lnTo>
                                <a:lnTo>
                                  <a:pt x="180" y="230"/>
                                </a:lnTo>
                                <a:lnTo>
                                  <a:pt x="190" y="205"/>
                                </a:lnTo>
                                <a:lnTo>
                                  <a:pt x="195" y="180"/>
                                </a:lnTo>
                                <a:lnTo>
                                  <a:pt x="195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184"/>
                        <wps:cNvSpPr>
                          <a:spLocks/>
                        </wps:cNvSpPr>
                        <wps:spPr bwMode="auto">
                          <a:xfrm>
                            <a:off x="499" y="5671"/>
                            <a:ext cx="165" cy="210"/>
                          </a:xfrm>
                          <a:custGeom>
                            <a:avLst/>
                            <a:gdLst>
                              <a:gd name="T0" fmla="*/ 165 w 165"/>
                              <a:gd name="T1" fmla="*/ 105 h 210"/>
                              <a:gd name="T2" fmla="*/ 165 w 165"/>
                              <a:gd name="T3" fmla="*/ 105 h 210"/>
                              <a:gd name="T4" fmla="*/ 160 w 165"/>
                              <a:gd name="T5" fmla="*/ 80 h 210"/>
                              <a:gd name="T6" fmla="*/ 155 w 165"/>
                              <a:gd name="T7" fmla="*/ 65 h 210"/>
                              <a:gd name="T8" fmla="*/ 145 w 165"/>
                              <a:gd name="T9" fmla="*/ 45 h 210"/>
                              <a:gd name="T10" fmla="*/ 135 w 165"/>
                              <a:gd name="T11" fmla="*/ 30 h 210"/>
                              <a:gd name="T12" fmla="*/ 120 w 165"/>
                              <a:gd name="T13" fmla="*/ 15 h 210"/>
                              <a:gd name="T14" fmla="*/ 100 w 165"/>
                              <a:gd name="T15" fmla="*/ 10 h 210"/>
                              <a:gd name="T16" fmla="*/ 85 w 165"/>
                              <a:gd name="T17" fmla="*/ 0 h 210"/>
                              <a:gd name="T18" fmla="*/ 70 w 165"/>
                              <a:gd name="T19" fmla="*/ 0 h 210"/>
                              <a:gd name="T20" fmla="*/ 70 w 165"/>
                              <a:gd name="T21" fmla="*/ 0 h 210"/>
                              <a:gd name="T22" fmla="*/ 55 w 165"/>
                              <a:gd name="T23" fmla="*/ 0 h 210"/>
                              <a:gd name="T24" fmla="*/ 45 w 165"/>
                              <a:gd name="T25" fmla="*/ 5 h 210"/>
                              <a:gd name="T26" fmla="*/ 30 w 165"/>
                              <a:gd name="T27" fmla="*/ 15 h 210"/>
                              <a:gd name="T28" fmla="*/ 20 w 165"/>
                              <a:gd name="T29" fmla="*/ 30 h 210"/>
                              <a:gd name="T30" fmla="*/ 5 w 165"/>
                              <a:gd name="T31" fmla="*/ 60 h 210"/>
                              <a:gd name="T32" fmla="*/ 0 w 165"/>
                              <a:gd name="T33" fmla="*/ 105 h 210"/>
                              <a:gd name="T34" fmla="*/ 0 w 165"/>
                              <a:gd name="T35" fmla="*/ 105 h 210"/>
                              <a:gd name="T36" fmla="*/ 5 w 165"/>
                              <a:gd name="T37" fmla="*/ 145 h 210"/>
                              <a:gd name="T38" fmla="*/ 20 w 165"/>
                              <a:gd name="T39" fmla="*/ 175 h 210"/>
                              <a:gd name="T40" fmla="*/ 30 w 165"/>
                              <a:gd name="T41" fmla="*/ 190 h 210"/>
                              <a:gd name="T42" fmla="*/ 45 w 165"/>
                              <a:gd name="T43" fmla="*/ 200 h 210"/>
                              <a:gd name="T44" fmla="*/ 55 w 165"/>
                              <a:gd name="T45" fmla="*/ 205 h 210"/>
                              <a:gd name="T46" fmla="*/ 70 w 165"/>
                              <a:gd name="T47" fmla="*/ 210 h 210"/>
                              <a:gd name="T48" fmla="*/ 70 w 165"/>
                              <a:gd name="T49" fmla="*/ 210 h 210"/>
                              <a:gd name="T50" fmla="*/ 85 w 165"/>
                              <a:gd name="T51" fmla="*/ 205 h 210"/>
                              <a:gd name="T52" fmla="*/ 100 w 165"/>
                              <a:gd name="T53" fmla="*/ 200 h 210"/>
                              <a:gd name="T54" fmla="*/ 120 w 165"/>
                              <a:gd name="T55" fmla="*/ 190 h 210"/>
                              <a:gd name="T56" fmla="*/ 135 w 165"/>
                              <a:gd name="T57" fmla="*/ 180 h 210"/>
                              <a:gd name="T58" fmla="*/ 145 w 165"/>
                              <a:gd name="T59" fmla="*/ 160 h 210"/>
                              <a:gd name="T60" fmla="*/ 155 w 165"/>
                              <a:gd name="T61" fmla="*/ 145 h 210"/>
                              <a:gd name="T62" fmla="*/ 160 w 165"/>
                              <a:gd name="T63" fmla="*/ 125 h 210"/>
                              <a:gd name="T64" fmla="*/ 165 w 165"/>
                              <a:gd name="T65" fmla="*/ 105 h 210"/>
                              <a:gd name="T66" fmla="*/ 165 w 165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5" h="210">
                                <a:moveTo>
                                  <a:pt x="165" y="105"/>
                                </a:moveTo>
                                <a:lnTo>
                                  <a:pt x="165" y="105"/>
                                </a:lnTo>
                                <a:lnTo>
                                  <a:pt x="160" y="80"/>
                                </a:lnTo>
                                <a:lnTo>
                                  <a:pt x="155" y="65"/>
                                </a:lnTo>
                                <a:lnTo>
                                  <a:pt x="145" y="45"/>
                                </a:lnTo>
                                <a:lnTo>
                                  <a:pt x="135" y="30"/>
                                </a:lnTo>
                                <a:lnTo>
                                  <a:pt x="120" y="15"/>
                                </a:lnTo>
                                <a:lnTo>
                                  <a:pt x="100" y="10"/>
                                </a:lnTo>
                                <a:lnTo>
                                  <a:pt x="85" y="0"/>
                                </a:lnTo>
                                <a:lnTo>
                                  <a:pt x="70" y="0"/>
                                </a:lnTo>
                                <a:lnTo>
                                  <a:pt x="55" y="0"/>
                                </a:lnTo>
                                <a:lnTo>
                                  <a:pt x="45" y="5"/>
                                </a:lnTo>
                                <a:lnTo>
                                  <a:pt x="30" y="15"/>
                                </a:lnTo>
                                <a:lnTo>
                                  <a:pt x="20" y="30"/>
                                </a:lnTo>
                                <a:lnTo>
                                  <a:pt x="5" y="60"/>
                                </a:lnTo>
                                <a:lnTo>
                                  <a:pt x="0" y="105"/>
                                </a:lnTo>
                                <a:lnTo>
                                  <a:pt x="5" y="145"/>
                                </a:lnTo>
                                <a:lnTo>
                                  <a:pt x="20" y="175"/>
                                </a:lnTo>
                                <a:lnTo>
                                  <a:pt x="30" y="190"/>
                                </a:lnTo>
                                <a:lnTo>
                                  <a:pt x="45" y="200"/>
                                </a:lnTo>
                                <a:lnTo>
                                  <a:pt x="55" y="205"/>
                                </a:lnTo>
                                <a:lnTo>
                                  <a:pt x="70" y="210"/>
                                </a:lnTo>
                                <a:lnTo>
                                  <a:pt x="85" y="205"/>
                                </a:lnTo>
                                <a:lnTo>
                                  <a:pt x="100" y="200"/>
                                </a:lnTo>
                                <a:lnTo>
                                  <a:pt x="120" y="190"/>
                                </a:lnTo>
                                <a:lnTo>
                                  <a:pt x="135" y="180"/>
                                </a:lnTo>
                                <a:lnTo>
                                  <a:pt x="145" y="160"/>
                                </a:lnTo>
                                <a:lnTo>
                                  <a:pt x="155" y="145"/>
                                </a:lnTo>
                                <a:lnTo>
                                  <a:pt x="160" y="125"/>
                                </a:lnTo>
                                <a:lnTo>
                                  <a:pt x="165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185"/>
                        <wps:cNvSpPr>
                          <a:spLocks/>
                        </wps:cNvSpPr>
                        <wps:spPr bwMode="auto">
                          <a:xfrm>
                            <a:off x="519" y="5701"/>
                            <a:ext cx="145" cy="145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5 h 145"/>
                              <a:gd name="T2" fmla="*/ 145 w 145"/>
                              <a:gd name="T3" fmla="*/ 75 h 145"/>
                              <a:gd name="T4" fmla="*/ 140 w 145"/>
                              <a:gd name="T5" fmla="*/ 60 h 145"/>
                              <a:gd name="T6" fmla="*/ 135 w 145"/>
                              <a:gd name="T7" fmla="*/ 45 h 145"/>
                              <a:gd name="T8" fmla="*/ 120 w 145"/>
                              <a:gd name="T9" fmla="*/ 35 h 145"/>
                              <a:gd name="T10" fmla="*/ 110 w 145"/>
                              <a:gd name="T11" fmla="*/ 20 h 145"/>
                              <a:gd name="T12" fmla="*/ 75 w 145"/>
                              <a:gd name="T13" fmla="*/ 5 h 145"/>
                              <a:gd name="T14" fmla="*/ 50 w 145"/>
                              <a:gd name="T15" fmla="*/ 0 h 145"/>
                              <a:gd name="T16" fmla="*/ 50 w 145"/>
                              <a:gd name="T17" fmla="*/ 0 h 145"/>
                              <a:gd name="T18" fmla="*/ 40 w 145"/>
                              <a:gd name="T19" fmla="*/ 0 h 145"/>
                              <a:gd name="T20" fmla="*/ 30 w 145"/>
                              <a:gd name="T21" fmla="*/ 5 h 145"/>
                              <a:gd name="T22" fmla="*/ 15 w 145"/>
                              <a:gd name="T23" fmla="*/ 20 h 145"/>
                              <a:gd name="T24" fmla="*/ 5 w 145"/>
                              <a:gd name="T25" fmla="*/ 45 h 145"/>
                              <a:gd name="T26" fmla="*/ 0 w 145"/>
                              <a:gd name="T27" fmla="*/ 75 h 145"/>
                              <a:gd name="T28" fmla="*/ 0 w 145"/>
                              <a:gd name="T29" fmla="*/ 75 h 145"/>
                              <a:gd name="T30" fmla="*/ 5 w 145"/>
                              <a:gd name="T31" fmla="*/ 100 h 145"/>
                              <a:gd name="T32" fmla="*/ 15 w 145"/>
                              <a:gd name="T33" fmla="*/ 125 h 145"/>
                              <a:gd name="T34" fmla="*/ 30 w 145"/>
                              <a:gd name="T35" fmla="*/ 140 h 145"/>
                              <a:gd name="T36" fmla="*/ 50 w 145"/>
                              <a:gd name="T37" fmla="*/ 145 h 145"/>
                              <a:gd name="T38" fmla="*/ 50 w 145"/>
                              <a:gd name="T39" fmla="*/ 145 h 145"/>
                              <a:gd name="T40" fmla="*/ 75 w 145"/>
                              <a:gd name="T41" fmla="*/ 140 h 145"/>
                              <a:gd name="T42" fmla="*/ 105 w 145"/>
                              <a:gd name="T43" fmla="*/ 130 h 145"/>
                              <a:gd name="T44" fmla="*/ 120 w 145"/>
                              <a:gd name="T45" fmla="*/ 115 h 145"/>
                              <a:gd name="T46" fmla="*/ 135 w 145"/>
                              <a:gd name="T47" fmla="*/ 105 h 145"/>
                              <a:gd name="T48" fmla="*/ 140 w 145"/>
                              <a:gd name="T49" fmla="*/ 90 h 145"/>
                              <a:gd name="T50" fmla="*/ 145 w 145"/>
                              <a:gd name="T51" fmla="*/ 75 h 145"/>
                              <a:gd name="T52" fmla="*/ 145 w 145"/>
                              <a:gd name="T53" fmla="*/ 7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145" y="75"/>
                                </a:moveTo>
                                <a:lnTo>
                                  <a:pt x="145" y="75"/>
                                </a:lnTo>
                                <a:lnTo>
                                  <a:pt x="140" y="60"/>
                                </a:lnTo>
                                <a:lnTo>
                                  <a:pt x="135" y="45"/>
                                </a:lnTo>
                                <a:lnTo>
                                  <a:pt x="120" y="35"/>
                                </a:lnTo>
                                <a:lnTo>
                                  <a:pt x="110" y="20"/>
                                </a:lnTo>
                                <a:lnTo>
                                  <a:pt x="75" y="5"/>
                                </a:lnTo>
                                <a:lnTo>
                                  <a:pt x="50" y="0"/>
                                </a:lnTo>
                                <a:lnTo>
                                  <a:pt x="40" y="0"/>
                                </a:lnTo>
                                <a:lnTo>
                                  <a:pt x="30" y="5"/>
                                </a:lnTo>
                                <a:lnTo>
                                  <a:pt x="15" y="20"/>
                                </a:lnTo>
                                <a:lnTo>
                                  <a:pt x="5" y="45"/>
                                </a:lnTo>
                                <a:lnTo>
                                  <a:pt x="0" y="75"/>
                                </a:lnTo>
                                <a:lnTo>
                                  <a:pt x="5" y="100"/>
                                </a:lnTo>
                                <a:lnTo>
                                  <a:pt x="15" y="125"/>
                                </a:lnTo>
                                <a:lnTo>
                                  <a:pt x="30" y="140"/>
                                </a:lnTo>
                                <a:lnTo>
                                  <a:pt x="50" y="145"/>
                                </a:lnTo>
                                <a:lnTo>
                                  <a:pt x="75" y="140"/>
                                </a:lnTo>
                                <a:lnTo>
                                  <a:pt x="105" y="130"/>
                                </a:lnTo>
                                <a:lnTo>
                                  <a:pt x="120" y="115"/>
                                </a:lnTo>
                                <a:lnTo>
                                  <a:pt x="135" y="105"/>
                                </a:lnTo>
                                <a:lnTo>
                                  <a:pt x="140" y="90"/>
                                </a:lnTo>
                                <a:lnTo>
                                  <a:pt x="145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186"/>
                        <wps:cNvSpPr>
                          <a:spLocks/>
                        </wps:cNvSpPr>
                        <wps:spPr bwMode="auto">
                          <a:xfrm>
                            <a:off x="664" y="5521"/>
                            <a:ext cx="20" cy="510"/>
                          </a:xfrm>
                          <a:custGeom>
                            <a:avLst/>
                            <a:gdLst>
                              <a:gd name="T0" fmla="*/ 0 w 20"/>
                              <a:gd name="T1" fmla="*/ 510 h 510"/>
                              <a:gd name="T2" fmla="*/ 0 w 20"/>
                              <a:gd name="T3" fmla="*/ 510 h 510"/>
                              <a:gd name="T4" fmla="*/ 10 w 20"/>
                              <a:gd name="T5" fmla="*/ 490 h 510"/>
                              <a:gd name="T6" fmla="*/ 20 w 20"/>
                              <a:gd name="T7" fmla="*/ 440 h 510"/>
                              <a:gd name="T8" fmla="*/ 20 w 20"/>
                              <a:gd name="T9" fmla="*/ 410 h 510"/>
                              <a:gd name="T10" fmla="*/ 20 w 20"/>
                              <a:gd name="T11" fmla="*/ 365 h 510"/>
                              <a:gd name="T12" fmla="*/ 10 w 20"/>
                              <a:gd name="T13" fmla="*/ 315 h 510"/>
                              <a:gd name="T14" fmla="*/ 0 w 20"/>
                              <a:gd name="T15" fmla="*/ 255 h 510"/>
                              <a:gd name="T16" fmla="*/ 0 w 20"/>
                              <a:gd name="T17" fmla="*/ 255 h 510"/>
                              <a:gd name="T18" fmla="*/ 0 w 20"/>
                              <a:gd name="T19" fmla="*/ 255 h 510"/>
                              <a:gd name="T20" fmla="*/ 10 w 20"/>
                              <a:gd name="T21" fmla="*/ 195 h 510"/>
                              <a:gd name="T22" fmla="*/ 15 w 20"/>
                              <a:gd name="T23" fmla="*/ 140 h 510"/>
                              <a:gd name="T24" fmla="*/ 20 w 20"/>
                              <a:gd name="T25" fmla="*/ 100 h 510"/>
                              <a:gd name="T26" fmla="*/ 20 w 20"/>
                              <a:gd name="T27" fmla="*/ 70 h 510"/>
                              <a:gd name="T28" fmla="*/ 10 w 20"/>
                              <a:gd name="T29" fmla="*/ 25 h 510"/>
                              <a:gd name="T30" fmla="*/ 0 w 20"/>
                              <a:gd name="T31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0" y="510"/>
                                </a:moveTo>
                                <a:lnTo>
                                  <a:pt x="0" y="510"/>
                                </a:lnTo>
                                <a:lnTo>
                                  <a:pt x="10" y="490"/>
                                </a:lnTo>
                                <a:lnTo>
                                  <a:pt x="20" y="440"/>
                                </a:lnTo>
                                <a:lnTo>
                                  <a:pt x="20" y="410"/>
                                </a:lnTo>
                                <a:lnTo>
                                  <a:pt x="20" y="365"/>
                                </a:lnTo>
                                <a:lnTo>
                                  <a:pt x="10" y="315"/>
                                </a:lnTo>
                                <a:lnTo>
                                  <a:pt x="0" y="255"/>
                                </a:lnTo>
                                <a:lnTo>
                                  <a:pt x="10" y="195"/>
                                </a:lnTo>
                                <a:lnTo>
                                  <a:pt x="15" y="140"/>
                                </a:lnTo>
                                <a:lnTo>
                                  <a:pt x="20" y="100"/>
                                </a:lnTo>
                                <a:lnTo>
                                  <a:pt x="20" y="70"/>
                                </a:lnTo>
                                <a:lnTo>
                                  <a:pt x="10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187"/>
                        <wps:cNvSpPr>
                          <a:spLocks/>
                        </wps:cNvSpPr>
                        <wps:spPr bwMode="auto">
                          <a:xfrm>
                            <a:off x="664" y="5521"/>
                            <a:ext cx="45" cy="510"/>
                          </a:xfrm>
                          <a:custGeom>
                            <a:avLst/>
                            <a:gdLst>
                              <a:gd name="T0" fmla="*/ 0 w 45"/>
                              <a:gd name="T1" fmla="*/ 510 h 510"/>
                              <a:gd name="T2" fmla="*/ 0 w 45"/>
                              <a:gd name="T3" fmla="*/ 510 h 510"/>
                              <a:gd name="T4" fmla="*/ 15 w 45"/>
                              <a:gd name="T5" fmla="*/ 470 h 510"/>
                              <a:gd name="T6" fmla="*/ 25 w 45"/>
                              <a:gd name="T7" fmla="*/ 420 h 510"/>
                              <a:gd name="T8" fmla="*/ 35 w 45"/>
                              <a:gd name="T9" fmla="*/ 360 h 510"/>
                              <a:gd name="T10" fmla="*/ 45 w 45"/>
                              <a:gd name="T11" fmla="*/ 280 h 510"/>
                              <a:gd name="T12" fmla="*/ 40 w 45"/>
                              <a:gd name="T13" fmla="*/ 195 h 510"/>
                              <a:gd name="T14" fmla="*/ 35 w 45"/>
                              <a:gd name="T15" fmla="*/ 150 h 510"/>
                              <a:gd name="T16" fmla="*/ 30 w 45"/>
                              <a:gd name="T17" fmla="*/ 100 h 510"/>
                              <a:gd name="T18" fmla="*/ 15 w 45"/>
                              <a:gd name="T19" fmla="*/ 50 h 510"/>
                              <a:gd name="T20" fmla="*/ 0 w 45"/>
                              <a:gd name="T21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0">
                                <a:moveTo>
                                  <a:pt x="0" y="510"/>
                                </a:moveTo>
                                <a:lnTo>
                                  <a:pt x="0" y="510"/>
                                </a:lnTo>
                                <a:lnTo>
                                  <a:pt x="15" y="470"/>
                                </a:lnTo>
                                <a:lnTo>
                                  <a:pt x="25" y="420"/>
                                </a:lnTo>
                                <a:lnTo>
                                  <a:pt x="35" y="360"/>
                                </a:lnTo>
                                <a:lnTo>
                                  <a:pt x="45" y="280"/>
                                </a:lnTo>
                                <a:lnTo>
                                  <a:pt x="40" y="195"/>
                                </a:lnTo>
                                <a:lnTo>
                                  <a:pt x="35" y="150"/>
                                </a:lnTo>
                                <a:lnTo>
                                  <a:pt x="30" y="100"/>
                                </a:lnTo>
                                <a:lnTo>
                                  <a:pt x="15" y="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Line 188"/>
                        <wps:cNvCnPr/>
                        <wps:spPr bwMode="auto">
                          <a:xfrm flipV="1">
                            <a:off x="759" y="5516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189"/>
                        <wps:cNvCnPr/>
                        <wps:spPr bwMode="auto">
                          <a:xfrm flipV="1">
                            <a:off x="789" y="5516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Freeform 190"/>
                        <wps:cNvSpPr>
                          <a:spLocks/>
                        </wps:cNvSpPr>
                        <wps:spPr bwMode="auto">
                          <a:xfrm>
                            <a:off x="415" y="4991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0 h 50"/>
                              <a:gd name="T2" fmla="*/ 249 w 249"/>
                              <a:gd name="T3" fmla="*/ 10 h 50"/>
                              <a:gd name="T4" fmla="*/ 239 w 249"/>
                              <a:gd name="T5" fmla="*/ 25 h 50"/>
                              <a:gd name="T6" fmla="*/ 224 w 249"/>
                              <a:gd name="T7" fmla="*/ 35 h 50"/>
                              <a:gd name="T8" fmla="*/ 199 w 249"/>
                              <a:gd name="T9" fmla="*/ 45 h 50"/>
                              <a:gd name="T10" fmla="*/ 169 w 249"/>
                              <a:gd name="T11" fmla="*/ 50 h 50"/>
                              <a:gd name="T12" fmla="*/ 139 w 249"/>
                              <a:gd name="T13" fmla="*/ 45 h 50"/>
                              <a:gd name="T14" fmla="*/ 114 w 249"/>
                              <a:gd name="T15" fmla="*/ 35 h 50"/>
                              <a:gd name="T16" fmla="*/ 94 w 249"/>
                              <a:gd name="T17" fmla="*/ 25 h 50"/>
                              <a:gd name="T18" fmla="*/ 64 w 249"/>
                              <a:gd name="T19" fmla="*/ 5 h 50"/>
                              <a:gd name="T20" fmla="*/ 64 w 249"/>
                              <a:gd name="T21" fmla="*/ 5 h 50"/>
                              <a:gd name="T22" fmla="*/ 59 w 249"/>
                              <a:gd name="T23" fmla="*/ 0 h 50"/>
                              <a:gd name="T24" fmla="*/ 49 w 249"/>
                              <a:gd name="T25" fmla="*/ 5 h 50"/>
                              <a:gd name="T26" fmla="*/ 34 w 249"/>
                              <a:gd name="T27" fmla="*/ 20 h 50"/>
                              <a:gd name="T28" fmla="*/ 14 w 249"/>
                              <a:gd name="T29" fmla="*/ 50 h 50"/>
                              <a:gd name="T30" fmla="*/ 0 w 249"/>
                              <a:gd name="T31" fmla="*/ 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10"/>
                                </a:moveTo>
                                <a:lnTo>
                                  <a:pt x="249" y="10"/>
                                </a:lnTo>
                                <a:lnTo>
                                  <a:pt x="239" y="25"/>
                                </a:lnTo>
                                <a:lnTo>
                                  <a:pt x="224" y="35"/>
                                </a:lnTo>
                                <a:lnTo>
                                  <a:pt x="199" y="45"/>
                                </a:lnTo>
                                <a:lnTo>
                                  <a:pt x="169" y="50"/>
                                </a:lnTo>
                                <a:lnTo>
                                  <a:pt x="139" y="45"/>
                                </a:lnTo>
                                <a:lnTo>
                                  <a:pt x="114" y="35"/>
                                </a:lnTo>
                                <a:lnTo>
                                  <a:pt x="94" y="25"/>
                                </a:lnTo>
                                <a:lnTo>
                                  <a:pt x="64" y="5"/>
                                </a:lnTo>
                                <a:lnTo>
                                  <a:pt x="59" y="0"/>
                                </a:lnTo>
                                <a:lnTo>
                                  <a:pt x="49" y="5"/>
                                </a:lnTo>
                                <a:lnTo>
                                  <a:pt x="34" y="20"/>
                                </a:lnTo>
                                <a:lnTo>
                                  <a:pt x="14" y="5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191"/>
                        <wps:cNvSpPr>
                          <a:spLocks/>
                        </wps:cNvSpPr>
                        <wps:spPr bwMode="auto">
                          <a:xfrm>
                            <a:off x="415" y="5466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50 h 50"/>
                              <a:gd name="T2" fmla="*/ 249 w 249"/>
                              <a:gd name="T3" fmla="*/ 50 h 50"/>
                              <a:gd name="T4" fmla="*/ 224 w 249"/>
                              <a:gd name="T5" fmla="*/ 25 h 50"/>
                              <a:gd name="T6" fmla="*/ 199 w 249"/>
                              <a:gd name="T7" fmla="*/ 10 h 50"/>
                              <a:gd name="T8" fmla="*/ 169 w 249"/>
                              <a:gd name="T9" fmla="*/ 10 h 50"/>
                              <a:gd name="T10" fmla="*/ 139 w 249"/>
                              <a:gd name="T11" fmla="*/ 10 h 50"/>
                              <a:gd name="T12" fmla="*/ 114 w 249"/>
                              <a:gd name="T13" fmla="*/ 20 h 50"/>
                              <a:gd name="T14" fmla="*/ 94 w 249"/>
                              <a:gd name="T15" fmla="*/ 30 h 50"/>
                              <a:gd name="T16" fmla="*/ 64 w 249"/>
                              <a:gd name="T17" fmla="*/ 45 h 50"/>
                              <a:gd name="T18" fmla="*/ 64 w 249"/>
                              <a:gd name="T19" fmla="*/ 45 h 50"/>
                              <a:gd name="T20" fmla="*/ 59 w 249"/>
                              <a:gd name="T21" fmla="*/ 50 h 50"/>
                              <a:gd name="T22" fmla="*/ 54 w 249"/>
                              <a:gd name="T23" fmla="*/ 45 h 50"/>
                              <a:gd name="T24" fmla="*/ 34 w 249"/>
                              <a:gd name="T25" fmla="*/ 30 h 50"/>
                              <a:gd name="T26" fmla="*/ 14 w 249"/>
                              <a:gd name="T27" fmla="*/ 0 h 50"/>
                              <a:gd name="T28" fmla="*/ 0 w 249"/>
                              <a:gd name="T2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50"/>
                                </a:moveTo>
                                <a:lnTo>
                                  <a:pt x="249" y="50"/>
                                </a:lnTo>
                                <a:lnTo>
                                  <a:pt x="224" y="25"/>
                                </a:lnTo>
                                <a:lnTo>
                                  <a:pt x="199" y="10"/>
                                </a:lnTo>
                                <a:lnTo>
                                  <a:pt x="169" y="10"/>
                                </a:lnTo>
                                <a:lnTo>
                                  <a:pt x="139" y="10"/>
                                </a:lnTo>
                                <a:lnTo>
                                  <a:pt x="114" y="20"/>
                                </a:lnTo>
                                <a:lnTo>
                                  <a:pt x="94" y="30"/>
                                </a:lnTo>
                                <a:lnTo>
                                  <a:pt x="64" y="45"/>
                                </a:lnTo>
                                <a:lnTo>
                                  <a:pt x="59" y="50"/>
                                </a:lnTo>
                                <a:lnTo>
                                  <a:pt x="54" y="45"/>
                                </a:lnTo>
                                <a:lnTo>
                                  <a:pt x="34" y="30"/>
                                </a:lnTo>
                                <a:lnTo>
                                  <a:pt x="14" y="0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192"/>
                        <wps:cNvSpPr>
                          <a:spLocks/>
                        </wps:cNvSpPr>
                        <wps:spPr bwMode="auto">
                          <a:xfrm>
                            <a:off x="420" y="5036"/>
                            <a:ext cx="244" cy="440"/>
                          </a:xfrm>
                          <a:custGeom>
                            <a:avLst/>
                            <a:gdLst>
                              <a:gd name="T0" fmla="*/ 244 w 244"/>
                              <a:gd name="T1" fmla="*/ 220 h 440"/>
                              <a:gd name="T2" fmla="*/ 244 w 244"/>
                              <a:gd name="T3" fmla="*/ 220 h 440"/>
                              <a:gd name="T4" fmla="*/ 239 w 244"/>
                              <a:gd name="T5" fmla="*/ 135 h 440"/>
                              <a:gd name="T6" fmla="*/ 234 w 244"/>
                              <a:gd name="T7" fmla="*/ 100 h 440"/>
                              <a:gd name="T8" fmla="*/ 229 w 244"/>
                              <a:gd name="T9" fmla="*/ 65 h 440"/>
                              <a:gd name="T10" fmla="*/ 214 w 244"/>
                              <a:gd name="T11" fmla="*/ 40 h 440"/>
                              <a:gd name="T12" fmla="*/ 199 w 244"/>
                              <a:gd name="T13" fmla="*/ 20 h 440"/>
                              <a:gd name="T14" fmla="*/ 179 w 244"/>
                              <a:gd name="T15" fmla="*/ 5 h 440"/>
                              <a:gd name="T16" fmla="*/ 149 w 244"/>
                              <a:gd name="T17" fmla="*/ 0 h 440"/>
                              <a:gd name="T18" fmla="*/ 149 w 244"/>
                              <a:gd name="T19" fmla="*/ 0 h 440"/>
                              <a:gd name="T20" fmla="*/ 119 w 244"/>
                              <a:gd name="T21" fmla="*/ 5 h 440"/>
                              <a:gd name="T22" fmla="*/ 94 w 244"/>
                              <a:gd name="T23" fmla="*/ 15 h 440"/>
                              <a:gd name="T24" fmla="*/ 69 w 244"/>
                              <a:gd name="T25" fmla="*/ 35 h 440"/>
                              <a:gd name="T26" fmla="*/ 44 w 244"/>
                              <a:gd name="T27" fmla="*/ 65 h 440"/>
                              <a:gd name="T28" fmla="*/ 24 w 244"/>
                              <a:gd name="T29" fmla="*/ 95 h 440"/>
                              <a:gd name="T30" fmla="*/ 14 w 244"/>
                              <a:gd name="T31" fmla="*/ 135 h 440"/>
                              <a:gd name="T32" fmla="*/ 4 w 244"/>
                              <a:gd name="T33" fmla="*/ 175 h 440"/>
                              <a:gd name="T34" fmla="*/ 0 w 244"/>
                              <a:gd name="T35" fmla="*/ 220 h 440"/>
                              <a:gd name="T36" fmla="*/ 0 w 244"/>
                              <a:gd name="T37" fmla="*/ 220 h 440"/>
                              <a:gd name="T38" fmla="*/ 4 w 244"/>
                              <a:gd name="T39" fmla="*/ 265 h 440"/>
                              <a:gd name="T40" fmla="*/ 14 w 244"/>
                              <a:gd name="T41" fmla="*/ 305 h 440"/>
                              <a:gd name="T42" fmla="*/ 24 w 244"/>
                              <a:gd name="T43" fmla="*/ 340 h 440"/>
                              <a:gd name="T44" fmla="*/ 44 w 244"/>
                              <a:gd name="T45" fmla="*/ 375 h 440"/>
                              <a:gd name="T46" fmla="*/ 69 w 244"/>
                              <a:gd name="T47" fmla="*/ 400 h 440"/>
                              <a:gd name="T48" fmla="*/ 94 w 244"/>
                              <a:gd name="T49" fmla="*/ 420 h 440"/>
                              <a:gd name="T50" fmla="*/ 119 w 244"/>
                              <a:gd name="T51" fmla="*/ 430 h 440"/>
                              <a:gd name="T52" fmla="*/ 149 w 244"/>
                              <a:gd name="T53" fmla="*/ 440 h 440"/>
                              <a:gd name="T54" fmla="*/ 149 w 244"/>
                              <a:gd name="T55" fmla="*/ 440 h 440"/>
                              <a:gd name="T56" fmla="*/ 179 w 244"/>
                              <a:gd name="T57" fmla="*/ 435 h 440"/>
                              <a:gd name="T58" fmla="*/ 199 w 244"/>
                              <a:gd name="T59" fmla="*/ 420 h 440"/>
                              <a:gd name="T60" fmla="*/ 214 w 244"/>
                              <a:gd name="T61" fmla="*/ 400 h 440"/>
                              <a:gd name="T62" fmla="*/ 229 w 244"/>
                              <a:gd name="T63" fmla="*/ 375 h 440"/>
                              <a:gd name="T64" fmla="*/ 234 w 244"/>
                              <a:gd name="T65" fmla="*/ 340 h 440"/>
                              <a:gd name="T66" fmla="*/ 239 w 244"/>
                              <a:gd name="T67" fmla="*/ 305 h 440"/>
                              <a:gd name="T68" fmla="*/ 244 w 244"/>
                              <a:gd name="T69" fmla="*/ 220 h 440"/>
                              <a:gd name="T70" fmla="*/ 244 w 244"/>
                              <a:gd name="T71" fmla="*/ 220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40">
                                <a:moveTo>
                                  <a:pt x="244" y="220"/>
                                </a:moveTo>
                                <a:lnTo>
                                  <a:pt x="244" y="220"/>
                                </a:lnTo>
                                <a:lnTo>
                                  <a:pt x="239" y="135"/>
                                </a:lnTo>
                                <a:lnTo>
                                  <a:pt x="234" y="100"/>
                                </a:lnTo>
                                <a:lnTo>
                                  <a:pt x="229" y="65"/>
                                </a:lnTo>
                                <a:lnTo>
                                  <a:pt x="214" y="40"/>
                                </a:lnTo>
                                <a:lnTo>
                                  <a:pt x="199" y="20"/>
                                </a:lnTo>
                                <a:lnTo>
                                  <a:pt x="179" y="5"/>
                                </a:lnTo>
                                <a:lnTo>
                                  <a:pt x="149" y="0"/>
                                </a:lnTo>
                                <a:lnTo>
                                  <a:pt x="119" y="5"/>
                                </a:lnTo>
                                <a:lnTo>
                                  <a:pt x="94" y="15"/>
                                </a:lnTo>
                                <a:lnTo>
                                  <a:pt x="69" y="35"/>
                                </a:lnTo>
                                <a:lnTo>
                                  <a:pt x="44" y="65"/>
                                </a:lnTo>
                                <a:lnTo>
                                  <a:pt x="24" y="95"/>
                                </a:lnTo>
                                <a:lnTo>
                                  <a:pt x="14" y="135"/>
                                </a:lnTo>
                                <a:lnTo>
                                  <a:pt x="4" y="175"/>
                                </a:lnTo>
                                <a:lnTo>
                                  <a:pt x="0" y="220"/>
                                </a:lnTo>
                                <a:lnTo>
                                  <a:pt x="4" y="265"/>
                                </a:lnTo>
                                <a:lnTo>
                                  <a:pt x="14" y="305"/>
                                </a:lnTo>
                                <a:lnTo>
                                  <a:pt x="24" y="340"/>
                                </a:lnTo>
                                <a:lnTo>
                                  <a:pt x="44" y="375"/>
                                </a:lnTo>
                                <a:lnTo>
                                  <a:pt x="69" y="400"/>
                                </a:lnTo>
                                <a:lnTo>
                                  <a:pt x="94" y="420"/>
                                </a:lnTo>
                                <a:lnTo>
                                  <a:pt x="119" y="430"/>
                                </a:lnTo>
                                <a:lnTo>
                                  <a:pt x="149" y="440"/>
                                </a:lnTo>
                                <a:lnTo>
                                  <a:pt x="179" y="435"/>
                                </a:lnTo>
                                <a:lnTo>
                                  <a:pt x="199" y="420"/>
                                </a:lnTo>
                                <a:lnTo>
                                  <a:pt x="214" y="400"/>
                                </a:lnTo>
                                <a:lnTo>
                                  <a:pt x="229" y="375"/>
                                </a:lnTo>
                                <a:lnTo>
                                  <a:pt x="234" y="340"/>
                                </a:lnTo>
                                <a:lnTo>
                                  <a:pt x="239" y="305"/>
                                </a:lnTo>
                                <a:lnTo>
                                  <a:pt x="244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193"/>
                        <wps:cNvSpPr>
                          <a:spLocks/>
                        </wps:cNvSpPr>
                        <wps:spPr bwMode="auto">
                          <a:xfrm>
                            <a:off x="469" y="5106"/>
                            <a:ext cx="195" cy="300"/>
                          </a:xfrm>
                          <a:custGeom>
                            <a:avLst/>
                            <a:gdLst>
                              <a:gd name="T0" fmla="*/ 195 w 195"/>
                              <a:gd name="T1" fmla="*/ 150 h 300"/>
                              <a:gd name="T2" fmla="*/ 195 w 195"/>
                              <a:gd name="T3" fmla="*/ 150 h 300"/>
                              <a:gd name="T4" fmla="*/ 195 w 195"/>
                              <a:gd name="T5" fmla="*/ 120 h 300"/>
                              <a:gd name="T6" fmla="*/ 190 w 195"/>
                              <a:gd name="T7" fmla="*/ 90 h 300"/>
                              <a:gd name="T8" fmla="*/ 180 w 195"/>
                              <a:gd name="T9" fmla="*/ 65 h 300"/>
                              <a:gd name="T10" fmla="*/ 170 w 195"/>
                              <a:gd name="T11" fmla="*/ 45 h 300"/>
                              <a:gd name="T12" fmla="*/ 155 w 195"/>
                              <a:gd name="T13" fmla="*/ 25 h 300"/>
                              <a:gd name="T14" fmla="*/ 140 w 195"/>
                              <a:gd name="T15" fmla="*/ 15 h 300"/>
                              <a:gd name="T16" fmla="*/ 120 w 195"/>
                              <a:gd name="T17" fmla="*/ 5 h 300"/>
                              <a:gd name="T18" fmla="*/ 100 w 195"/>
                              <a:gd name="T19" fmla="*/ 0 h 300"/>
                              <a:gd name="T20" fmla="*/ 100 w 195"/>
                              <a:gd name="T21" fmla="*/ 0 h 300"/>
                              <a:gd name="T22" fmla="*/ 80 w 195"/>
                              <a:gd name="T23" fmla="*/ 0 h 300"/>
                              <a:gd name="T24" fmla="*/ 60 w 195"/>
                              <a:gd name="T25" fmla="*/ 10 h 300"/>
                              <a:gd name="T26" fmla="*/ 45 w 195"/>
                              <a:gd name="T27" fmla="*/ 25 h 300"/>
                              <a:gd name="T28" fmla="*/ 30 w 195"/>
                              <a:gd name="T29" fmla="*/ 45 h 300"/>
                              <a:gd name="T30" fmla="*/ 15 w 195"/>
                              <a:gd name="T31" fmla="*/ 65 h 300"/>
                              <a:gd name="T32" fmla="*/ 5 w 195"/>
                              <a:gd name="T33" fmla="*/ 90 h 300"/>
                              <a:gd name="T34" fmla="*/ 0 w 195"/>
                              <a:gd name="T35" fmla="*/ 120 h 300"/>
                              <a:gd name="T36" fmla="*/ 0 w 195"/>
                              <a:gd name="T37" fmla="*/ 150 h 300"/>
                              <a:gd name="T38" fmla="*/ 0 w 195"/>
                              <a:gd name="T39" fmla="*/ 150 h 300"/>
                              <a:gd name="T40" fmla="*/ 0 w 195"/>
                              <a:gd name="T41" fmla="*/ 180 h 300"/>
                              <a:gd name="T42" fmla="*/ 5 w 195"/>
                              <a:gd name="T43" fmla="*/ 210 h 300"/>
                              <a:gd name="T44" fmla="*/ 15 w 195"/>
                              <a:gd name="T45" fmla="*/ 235 h 300"/>
                              <a:gd name="T46" fmla="*/ 30 w 195"/>
                              <a:gd name="T47" fmla="*/ 255 h 300"/>
                              <a:gd name="T48" fmla="*/ 45 w 195"/>
                              <a:gd name="T49" fmla="*/ 275 h 300"/>
                              <a:gd name="T50" fmla="*/ 60 w 195"/>
                              <a:gd name="T51" fmla="*/ 285 h 300"/>
                              <a:gd name="T52" fmla="*/ 80 w 195"/>
                              <a:gd name="T53" fmla="*/ 295 h 300"/>
                              <a:gd name="T54" fmla="*/ 100 w 195"/>
                              <a:gd name="T55" fmla="*/ 300 h 300"/>
                              <a:gd name="T56" fmla="*/ 100 w 195"/>
                              <a:gd name="T57" fmla="*/ 300 h 300"/>
                              <a:gd name="T58" fmla="*/ 120 w 195"/>
                              <a:gd name="T59" fmla="*/ 295 h 300"/>
                              <a:gd name="T60" fmla="*/ 140 w 195"/>
                              <a:gd name="T61" fmla="*/ 290 h 300"/>
                              <a:gd name="T62" fmla="*/ 155 w 195"/>
                              <a:gd name="T63" fmla="*/ 275 h 300"/>
                              <a:gd name="T64" fmla="*/ 170 w 195"/>
                              <a:gd name="T65" fmla="*/ 255 h 300"/>
                              <a:gd name="T66" fmla="*/ 180 w 195"/>
                              <a:gd name="T67" fmla="*/ 235 h 300"/>
                              <a:gd name="T68" fmla="*/ 190 w 195"/>
                              <a:gd name="T69" fmla="*/ 210 h 300"/>
                              <a:gd name="T70" fmla="*/ 195 w 195"/>
                              <a:gd name="T71" fmla="*/ 180 h 300"/>
                              <a:gd name="T72" fmla="*/ 195 w 195"/>
                              <a:gd name="T73" fmla="*/ 150 h 300"/>
                              <a:gd name="T74" fmla="*/ 195 w 195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5" h="300">
                                <a:moveTo>
                                  <a:pt x="195" y="150"/>
                                </a:moveTo>
                                <a:lnTo>
                                  <a:pt x="195" y="150"/>
                                </a:lnTo>
                                <a:lnTo>
                                  <a:pt x="195" y="120"/>
                                </a:lnTo>
                                <a:lnTo>
                                  <a:pt x="190" y="90"/>
                                </a:lnTo>
                                <a:lnTo>
                                  <a:pt x="180" y="65"/>
                                </a:lnTo>
                                <a:lnTo>
                                  <a:pt x="170" y="45"/>
                                </a:lnTo>
                                <a:lnTo>
                                  <a:pt x="155" y="25"/>
                                </a:lnTo>
                                <a:lnTo>
                                  <a:pt x="140" y="15"/>
                                </a:lnTo>
                                <a:lnTo>
                                  <a:pt x="120" y="5"/>
                                </a:lnTo>
                                <a:lnTo>
                                  <a:pt x="100" y="0"/>
                                </a:lnTo>
                                <a:lnTo>
                                  <a:pt x="80" y="0"/>
                                </a:lnTo>
                                <a:lnTo>
                                  <a:pt x="60" y="10"/>
                                </a:lnTo>
                                <a:lnTo>
                                  <a:pt x="45" y="25"/>
                                </a:lnTo>
                                <a:lnTo>
                                  <a:pt x="30" y="45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10"/>
                                </a:lnTo>
                                <a:lnTo>
                                  <a:pt x="15" y="235"/>
                                </a:lnTo>
                                <a:lnTo>
                                  <a:pt x="30" y="255"/>
                                </a:lnTo>
                                <a:lnTo>
                                  <a:pt x="45" y="275"/>
                                </a:lnTo>
                                <a:lnTo>
                                  <a:pt x="60" y="285"/>
                                </a:lnTo>
                                <a:lnTo>
                                  <a:pt x="80" y="295"/>
                                </a:lnTo>
                                <a:lnTo>
                                  <a:pt x="100" y="300"/>
                                </a:lnTo>
                                <a:lnTo>
                                  <a:pt x="120" y="295"/>
                                </a:lnTo>
                                <a:lnTo>
                                  <a:pt x="140" y="290"/>
                                </a:lnTo>
                                <a:lnTo>
                                  <a:pt x="155" y="275"/>
                                </a:lnTo>
                                <a:lnTo>
                                  <a:pt x="170" y="255"/>
                                </a:lnTo>
                                <a:lnTo>
                                  <a:pt x="180" y="235"/>
                                </a:lnTo>
                                <a:lnTo>
                                  <a:pt x="190" y="210"/>
                                </a:lnTo>
                                <a:lnTo>
                                  <a:pt x="195" y="180"/>
                                </a:lnTo>
                                <a:lnTo>
                                  <a:pt x="195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194"/>
                        <wps:cNvSpPr>
                          <a:spLocks/>
                        </wps:cNvSpPr>
                        <wps:spPr bwMode="auto">
                          <a:xfrm>
                            <a:off x="499" y="5151"/>
                            <a:ext cx="165" cy="210"/>
                          </a:xfrm>
                          <a:custGeom>
                            <a:avLst/>
                            <a:gdLst>
                              <a:gd name="T0" fmla="*/ 165 w 165"/>
                              <a:gd name="T1" fmla="*/ 105 h 210"/>
                              <a:gd name="T2" fmla="*/ 165 w 165"/>
                              <a:gd name="T3" fmla="*/ 105 h 210"/>
                              <a:gd name="T4" fmla="*/ 160 w 165"/>
                              <a:gd name="T5" fmla="*/ 85 h 210"/>
                              <a:gd name="T6" fmla="*/ 155 w 165"/>
                              <a:gd name="T7" fmla="*/ 65 h 210"/>
                              <a:gd name="T8" fmla="*/ 145 w 165"/>
                              <a:gd name="T9" fmla="*/ 45 h 210"/>
                              <a:gd name="T10" fmla="*/ 135 w 165"/>
                              <a:gd name="T11" fmla="*/ 30 h 210"/>
                              <a:gd name="T12" fmla="*/ 120 w 165"/>
                              <a:gd name="T13" fmla="*/ 20 h 210"/>
                              <a:gd name="T14" fmla="*/ 100 w 165"/>
                              <a:gd name="T15" fmla="*/ 10 h 210"/>
                              <a:gd name="T16" fmla="*/ 85 w 165"/>
                              <a:gd name="T17" fmla="*/ 5 h 210"/>
                              <a:gd name="T18" fmla="*/ 70 w 165"/>
                              <a:gd name="T19" fmla="*/ 0 h 210"/>
                              <a:gd name="T20" fmla="*/ 70 w 165"/>
                              <a:gd name="T21" fmla="*/ 0 h 210"/>
                              <a:gd name="T22" fmla="*/ 55 w 165"/>
                              <a:gd name="T23" fmla="*/ 0 h 210"/>
                              <a:gd name="T24" fmla="*/ 45 w 165"/>
                              <a:gd name="T25" fmla="*/ 5 h 210"/>
                              <a:gd name="T26" fmla="*/ 30 w 165"/>
                              <a:gd name="T27" fmla="*/ 15 h 210"/>
                              <a:gd name="T28" fmla="*/ 20 w 165"/>
                              <a:gd name="T29" fmla="*/ 30 h 210"/>
                              <a:gd name="T30" fmla="*/ 5 w 165"/>
                              <a:gd name="T31" fmla="*/ 65 h 210"/>
                              <a:gd name="T32" fmla="*/ 0 w 165"/>
                              <a:gd name="T33" fmla="*/ 105 h 210"/>
                              <a:gd name="T34" fmla="*/ 0 w 165"/>
                              <a:gd name="T35" fmla="*/ 105 h 210"/>
                              <a:gd name="T36" fmla="*/ 5 w 165"/>
                              <a:gd name="T37" fmla="*/ 145 h 210"/>
                              <a:gd name="T38" fmla="*/ 20 w 165"/>
                              <a:gd name="T39" fmla="*/ 180 h 210"/>
                              <a:gd name="T40" fmla="*/ 30 w 165"/>
                              <a:gd name="T41" fmla="*/ 190 h 210"/>
                              <a:gd name="T42" fmla="*/ 45 w 165"/>
                              <a:gd name="T43" fmla="*/ 200 h 210"/>
                              <a:gd name="T44" fmla="*/ 55 w 165"/>
                              <a:gd name="T45" fmla="*/ 205 h 210"/>
                              <a:gd name="T46" fmla="*/ 70 w 165"/>
                              <a:gd name="T47" fmla="*/ 210 h 210"/>
                              <a:gd name="T48" fmla="*/ 70 w 165"/>
                              <a:gd name="T49" fmla="*/ 210 h 210"/>
                              <a:gd name="T50" fmla="*/ 85 w 165"/>
                              <a:gd name="T51" fmla="*/ 210 h 210"/>
                              <a:gd name="T52" fmla="*/ 100 w 165"/>
                              <a:gd name="T53" fmla="*/ 200 h 210"/>
                              <a:gd name="T54" fmla="*/ 120 w 165"/>
                              <a:gd name="T55" fmla="*/ 190 h 210"/>
                              <a:gd name="T56" fmla="*/ 135 w 165"/>
                              <a:gd name="T57" fmla="*/ 180 h 210"/>
                              <a:gd name="T58" fmla="*/ 145 w 165"/>
                              <a:gd name="T59" fmla="*/ 165 h 210"/>
                              <a:gd name="T60" fmla="*/ 155 w 165"/>
                              <a:gd name="T61" fmla="*/ 145 h 210"/>
                              <a:gd name="T62" fmla="*/ 160 w 165"/>
                              <a:gd name="T63" fmla="*/ 125 h 210"/>
                              <a:gd name="T64" fmla="*/ 165 w 165"/>
                              <a:gd name="T65" fmla="*/ 105 h 210"/>
                              <a:gd name="T66" fmla="*/ 165 w 165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5" h="210">
                                <a:moveTo>
                                  <a:pt x="165" y="105"/>
                                </a:moveTo>
                                <a:lnTo>
                                  <a:pt x="165" y="105"/>
                                </a:lnTo>
                                <a:lnTo>
                                  <a:pt x="160" y="85"/>
                                </a:lnTo>
                                <a:lnTo>
                                  <a:pt x="155" y="65"/>
                                </a:lnTo>
                                <a:lnTo>
                                  <a:pt x="145" y="45"/>
                                </a:lnTo>
                                <a:lnTo>
                                  <a:pt x="135" y="30"/>
                                </a:lnTo>
                                <a:lnTo>
                                  <a:pt x="120" y="20"/>
                                </a:lnTo>
                                <a:lnTo>
                                  <a:pt x="100" y="10"/>
                                </a:lnTo>
                                <a:lnTo>
                                  <a:pt x="85" y="5"/>
                                </a:lnTo>
                                <a:lnTo>
                                  <a:pt x="70" y="0"/>
                                </a:lnTo>
                                <a:lnTo>
                                  <a:pt x="55" y="0"/>
                                </a:lnTo>
                                <a:lnTo>
                                  <a:pt x="45" y="5"/>
                                </a:lnTo>
                                <a:lnTo>
                                  <a:pt x="30" y="15"/>
                                </a:lnTo>
                                <a:lnTo>
                                  <a:pt x="20" y="30"/>
                                </a:lnTo>
                                <a:lnTo>
                                  <a:pt x="5" y="65"/>
                                </a:lnTo>
                                <a:lnTo>
                                  <a:pt x="0" y="105"/>
                                </a:lnTo>
                                <a:lnTo>
                                  <a:pt x="5" y="145"/>
                                </a:lnTo>
                                <a:lnTo>
                                  <a:pt x="20" y="180"/>
                                </a:lnTo>
                                <a:lnTo>
                                  <a:pt x="30" y="190"/>
                                </a:lnTo>
                                <a:lnTo>
                                  <a:pt x="45" y="200"/>
                                </a:lnTo>
                                <a:lnTo>
                                  <a:pt x="55" y="205"/>
                                </a:lnTo>
                                <a:lnTo>
                                  <a:pt x="70" y="210"/>
                                </a:lnTo>
                                <a:lnTo>
                                  <a:pt x="85" y="210"/>
                                </a:lnTo>
                                <a:lnTo>
                                  <a:pt x="100" y="200"/>
                                </a:lnTo>
                                <a:lnTo>
                                  <a:pt x="120" y="190"/>
                                </a:lnTo>
                                <a:lnTo>
                                  <a:pt x="135" y="180"/>
                                </a:lnTo>
                                <a:lnTo>
                                  <a:pt x="145" y="165"/>
                                </a:lnTo>
                                <a:lnTo>
                                  <a:pt x="155" y="145"/>
                                </a:lnTo>
                                <a:lnTo>
                                  <a:pt x="160" y="125"/>
                                </a:lnTo>
                                <a:lnTo>
                                  <a:pt x="165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195"/>
                        <wps:cNvSpPr>
                          <a:spLocks/>
                        </wps:cNvSpPr>
                        <wps:spPr bwMode="auto">
                          <a:xfrm>
                            <a:off x="519" y="5181"/>
                            <a:ext cx="145" cy="150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5 h 150"/>
                              <a:gd name="T2" fmla="*/ 145 w 145"/>
                              <a:gd name="T3" fmla="*/ 75 h 150"/>
                              <a:gd name="T4" fmla="*/ 140 w 145"/>
                              <a:gd name="T5" fmla="*/ 60 h 150"/>
                              <a:gd name="T6" fmla="*/ 135 w 145"/>
                              <a:gd name="T7" fmla="*/ 45 h 150"/>
                              <a:gd name="T8" fmla="*/ 120 w 145"/>
                              <a:gd name="T9" fmla="*/ 35 h 150"/>
                              <a:gd name="T10" fmla="*/ 110 w 145"/>
                              <a:gd name="T11" fmla="*/ 25 h 150"/>
                              <a:gd name="T12" fmla="*/ 75 w 145"/>
                              <a:gd name="T13" fmla="*/ 10 h 150"/>
                              <a:gd name="T14" fmla="*/ 50 w 145"/>
                              <a:gd name="T15" fmla="*/ 0 h 150"/>
                              <a:gd name="T16" fmla="*/ 50 w 145"/>
                              <a:gd name="T17" fmla="*/ 0 h 150"/>
                              <a:gd name="T18" fmla="*/ 40 w 145"/>
                              <a:gd name="T19" fmla="*/ 5 h 150"/>
                              <a:gd name="T20" fmla="*/ 30 w 145"/>
                              <a:gd name="T21" fmla="*/ 5 h 150"/>
                              <a:gd name="T22" fmla="*/ 15 w 145"/>
                              <a:gd name="T23" fmla="*/ 20 h 150"/>
                              <a:gd name="T24" fmla="*/ 5 w 145"/>
                              <a:gd name="T25" fmla="*/ 45 h 150"/>
                              <a:gd name="T26" fmla="*/ 0 w 145"/>
                              <a:gd name="T27" fmla="*/ 75 h 150"/>
                              <a:gd name="T28" fmla="*/ 0 w 145"/>
                              <a:gd name="T29" fmla="*/ 75 h 150"/>
                              <a:gd name="T30" fmla="*/ 5 w 145"/>
                              <a:gd name="T31" fmla="*/ 105 h 150"/>
                              <a:gd name="T32" fmla="*/ 15 w 145"/>
                              <a:gd name="T33" fmla="*/ 125 h 150"/>
                              <a:gd name="T34" fmla="*/ 30 w 145"/>
                              <a:gd name="T35" fmla="*/ 140 h 150"/>
                              <a:gd name="T36" fmla="*/ 50 w 145"/>
                              <a:gd name="T37" fmla="*/ 150 h 150"/>
                              <a:gd name="T38" fmla="*/ 50 w 145"/>
                              <a:gd name="T39" fmla="*/ 150 h 150"/>
                              <a:gd name="T40" fmla="*/ 75 w 145"/>
                              <a:gd name="T41" fmla="*/ 145 h 150"/>
                              <a:gd name="T42" fmla="*/ 105 w 145"/>
                              <a:gd name="T43" fmla="*/ 130 h 150"/>
                              <a:gd name="T44" fmla="*/ 120 w 145"/>
                              <a:gd name="T45" fmla="*/ 120 h 150"/>
                              <a:gd name="T46" fmla="*/ 135 w 145"/>
                              <a:gd name="T47" fmla="*/ 105 h 150"/>
                              <a:gd name="T48" fmla="*/ 140 w 145"/>
                              <a:gd name="T49" fmla="*/ 90 h 150"/>
                              <a:gd name="T50" fmla="*/ 145 w 145"/>
                              <a:gd name="T51" fmla="*/ 75 h 150"/>
                              <a:gd name="T52" fmla="*/ 145 w 145"/>
                              <a:gd name="T53" fmla="*/ 75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50">
                                <a:moveTo>
                                  <a:pt x="145" y="75"/>
                                </a:moveTo>
                                <a:lnTo>
                                  <a:pt x="145" y="75"/>
                                </a:lnTo>
                                <a:lnTo>
                                  <a:pt x="140" y="60"/>
                                </a:lnTo>
                                <a:lnTo>
                                  <a:pt x="135" y="45"/>
                                </a:lnTo>
                                <a:lnTo>
                                  <a:pt x="120" y="35"/>
                                </a:lnTo>
                                <a:lnTo>
                                  <a:pt x="110" y="25"/>
                                </a:lnTo>
                                <a:lnTo>
                                  <a:pt x="75" y="10"/>
                                </a:lnTo>
                                <a:lnTo>
                                  <a:pt x="50" y="0"/>
                                </a:lnTo>
                                <a:lnTo>
                                  <a:pt x="40" y="5"/>
                                </a:lnTo>
                                <a:lnTo>
                                  <a:pt x="30" y="5"/>
                                </a:lnTo>
                                <a:lnTo>
                                  <a:pt x="15" y="20"/>
                                </a:lnTo>
                                <a:lnTo>
                                  <a:pt x="5" y="45"/>
                                </a:lnTo>
                                <a:lnTo>
                                  <a:pt x="0" y="75"/>
                                </a:lnTo>
                                <a:lnTo>
                                  <a:pt x="5" y="105"/>
                                </a:lnTo>
                                <a:lnTo>
                                  <a:pt x="15" y="125"/>
                                </a:lnTo>
                                <a:lnTo>
                                  <a:pt x="30" y="140"/>
                                </a:lnTo>
                                <a:lnTo>
                                  <a:pt x="50" y="150"/>
                                </a:lnTo>
                                <a:lnTo>
                                  <a:pt x="75" y="145"/>
                                </a:lnTo>
                                <a:lnTo>
                                  <a:pt x="105" y="130"/>
                                </a:lnTo>
                                <a:lnTo>
                                  <a:pt x="120" y="120"/>
                                </a:lnTo>
                                <a:lnTo>
                                  <a:pt x="135" y="105"/>
                                </a:lnTo>
                                <a:lnTo>
                                  <a:pt x="140" y="90"/>
                                </a:lnTo>
                                <a:lnTo>
                                  <a:pt x="145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196"/>
                        <wps:cNvSpPr>
                          <a:spLocks/>
                        </wps:cNvSpPr>
                        <wps:spPr bwMode="auto">
                          <a:xfrm>
                            <a:off x="664" y="5001"/>
                            <a:ext cx="20" cy="515"/>
                          </a:xfrm>
                          <a:custGeom>
                            <a:avLst/>
                            <a:gdLst>
                              <a:gd name="T0" fmla="*/ 0 w 20"/>
                              <a:gd name="T1" fmla="*/ 515 h 515"/>
                              <a:gd name="T2" fmla="*/ 0 w 20"/>
                              <a:gd name="T3" fmla="*/ 515 h 515"/>
                              <a:gd name="T4" fmla="*/ 10 w 20"/>
                              <a:gd name="T5" fmla="*/ 490 h 515"/>
                              <a:gd name="T6" fmla="*/ 20 w 20"/>
                              <a:gd name="T7" fmla="*/ 445 h 515"/>
                              <a:gd name="T8" fmla="*/ 20 w 20"/>
                              <a:gd name="T9" fmla="*/ 410 h 515"/>
                              <a:gd name="T10" fmla="*/ 20 w 20"/>
                              <a:gd name="T11" fmla="*/ 365 h 515"/>
                              <a:gd name="T12" fmla="*/ 10 w 20"/>
                              <a:gd name="T13" fmla="*/ 315 h 515"/>
                              <a:gd name="T14" fmla="*/ 0 w 20"/>
                              <a:gd name="T15" fmla="*/ 255 h 515"/>
                              <a:gd name="T16" fmla="*/ 0 w 20"/>
                              <a:gd name="T17" fmla="*/ 255 h 515"/>
                              <a:gd name="T18" fmla="*/ 0 w 20"/>
                              <a:gd name="T19" fmla="*/ 255 h 515"/>
                              <a:gd name="T20" fmla="*/ 10 w 20"/>
                              <a:gd name="T21" fmla="*/ 195 h 515"/>
                              <a:gd name="T22" fmla="*/ 15 w 20"/>
                              <a:gd name="T23" fmla="*/ 145 h 515"/>
                              <a:gd name="T24" fmla="*/ 20 w 20"/>
                              <a:gd name="T25" fmla="*/ 100 h 515"/>
                              <a:gd name="T26" fmla="*/ 20 w 20"/>
                              <a:gd name="T27" fmla="*/ 70 h 515"/>
                              <a:gd name="T28" fmla="*/ 10 w 20"/>
                              <a:gd name="T29" fmla="*/ 25 h 515"/>
                              <a:gd name="T30" fmla="*/ 0 w 20"/>
                              <a:gd name="T31" fmla="*/ 0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5">
                                <a:moveTo>
                                  <a:pt x="0" y="515"/>
                                </a:moveTo>
                                <a:lnTo>
                                  <a:pt x="0" y="515"/>
                                </a:lnTo>
                                <a:lnTo>
                                  <a:pt x="10" y="490"/>
                                </a:lnTo>
                                <a:lnTo>
                                  <a:pt x="20" y="445"/>
                                </a:lnTo>
                                <a:lnTo>
                                  <a:pt x="20" y="410"/>
                                </a:lnTo>
                                <a:lnTo>
                                  <a:pt x="20" y="365"/>
                                </a:lnTo>
                                <a:lnTo>
                                  <a:pt x="10" y="315"/>
                                </a:lnTo>
                                <a:lnTo>
                                  <a:pt x="0" y="255"/>
                                </a:lnTo>
                                <a:lnTo>
                                  <a:pt x="10" y="195"/>
                                </a:lnTo>
                                <a:lnTo>
                                  <a:pt x="15" y="145"/>
                                </a:lnTo>
                                <a:lnTo>
                                  <a:pt x="20" y="100"/>
                                </a:lnTo>
                                <a:lnTo>
                                  <a:pt x="20" y="70"/>
                                </a:lnTo>
                                <a:lnTo>
                                  <a:pt x="10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197"/>
                        <wps:cNvSpPr>
                          <a:spLocks/>
                        </wps:cNvSpPr>
                        <wps:spPr bwMode="auto">
                          <a:xfrm>
                            <a:off x="664" y="5001"/>
                            <a:ext cx="45" cy="515"/>
                          </a:xfrm>
                          <a:custGeom>
                            <a:avLst/>
                            <a:gdLst>
                              <a:gd name="T0" fmla="*/ 0 w 45"/>
                              <a:gd name="T1" fmla="*/ 515 h 515"/>
                              <a:gd name="T2" fmla="*/ 0 w 45"/>
                              <a:gd name="T3" fmla="*/ 515 h 515"/>
                              <a:gd name="T4" fmla="*/ 15 w 45"/>
                              <a:gd name="T5" fmla="*/ 470 h 515"/>
                              <a:gd name="T6" fmla="*/ 25 w 45"/>
                              <a:gd name="T7" fmla="*/ 425 h 515"/>
                              <a:gd name="T8" fmla="*/ 35 w 45"/>
                              <a:gd name="T9" fmla="*/ 360 h 515"/>
                              <a:gd name="T10" fmla="*/ 45 w 45"/>
                              <a:gd name="T11" fmla="*/ 285 h 515"/>
                              <a:gd name="T12" fmla="*/ 40 w 45"/>
                              <a:gd name="T13" fmla="*/ 195 h 515"/>
                              <a:gd name="T14" fmla="*/ 35 w 45"/>
                              <a:gd name="T15" fmla="*/ 150 h 515"/>
                              <a:gd name="T16" fmla="*/ 30 w 45"/>
                              <a:gd name="T17" fmla="*/ 100 h 515"/>
                              <a:gd name="T18" fmla="*/ 15 w 45"/>
                              <a:gd name="T19" fmla="*/ 50 h 515"/>
                              <a:gd name="T20" fmla="*/ 0 w 45"/>
                              <a:gd name="T21" fmla="*/ 0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5">
                                <a:moveTo>
                                  <a:pt x="0" y="515"/>
                                </a:moveTo>
                                <a:lnTo>
                                  <a:pt x="0" y="515"/>
                                </a:lnTo>
                                <a:lnTo>
                                  <a:pt x="15" y="470"/>
                                </a:lnTo>
                                <a:lnTo>
                                  <a:pt x="25" y="425"/>
                                </a:lnTo>
                                <a:lnTo>
                                  <a:pt x="35" y="360"/>
                                </a:lnTo>
                                <a:lnTo>
                                  <a:pt x="45" y="285"/>
                                </a:lnTo>
                                <a:lnTo>
                                  <a:pt x="40" y="195"/>
                                </a:lnTo>
                                <a:lnTo>
                                  <a:pt x="35" y="150"/>
                                </a:lnTo>
                                <a:lnTo>
                                  <a:pt x="30" y="100"/>
                                </a:lnTo>
                                <a:lnTo>
                                  <a:pt x="15" y="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Line 198"/>
                        <wps:cNvCnPr/>
                        <wps:spPr bwMode="auto">
                          <a:xfrm flipV="1">
                            <a:off x="759" y="4996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199"/>
                        <wps:cNvCnPr/>
                        <wps:spPr bwMode="auto">
                          <a:xfrm flipV="1">
                            <a:off x="789" y="4996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Freeform 200"/>
                        <wps:cNvSpPr>
                          <a:spLocks/>
                        </wps:cNvSpPr>
                        <wps:spPr bwMode="auto">
                          <a:xfrm>
                            <a:off x="415" y="4476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0 h 50"/>
                              <a:gd name="T2" fmla="*/ 249 w 249"/>
                              <a:gd name="T3" fmla="*/ 10 h 50"/>
                              <a:gd name="T4" fmla="*/ 239 w 249"/>
                              <a:gd name="T5" fmla="*/ 20 h 50"/>
                              <a:gd name="T6" fmla="*/ 224 w 249"/>
                              <a:gd name="T7" fmla="*/ 30 h 50"/>
                              <a:gd name="T8" fmla="*/ 199 w 249"/>
                              <a:gd name="T9" fmla="*/ 45 h 50"/>
                              <a:gd name="T10" fmla="*/ 169 w 249"/>
                              <a:gd name="T11" fmla="*/ 45 h 50"/>
                              <a:gd name="T12" fmla="*/ 139 w 249"/>
                              <a:gd name="T13" fmla="*/ 40 h 50"/>
                              <a:gd name="T14" fmla="*/ 114 w 249"/>
                              <a:gd name="T15" fmla="*/ 35 h 50"/>
                              <a:gd name="T16" fmla="*/ 94 w 249"/>
                              <a:gd name="T17" fmla="*/ 20 h 50"/>
                              <a:gd name="T18" fmla="*/ 64 w 249"/>
                              <a:gd name="T19" fmla="*/ 0 h 50"/>
                              <a:gd name="T20" fmla="*/ 64 w 249"/>
                              <a:gd name="T21" fmla="*/ 0 h 50"/>
                              <a:gd name="T22" fmla="*/ 59 w 249"/>
                              <a:gd name="T23" fmla="*/ 0 h 50"/>
                              <a:gd name="T24" fmla="*/ 49 w 249"/>
                              <a:gd name="T25" fmla="*/ 0 h 50"/>
                              <a:gd name="T26" fmla="*/ 34 w 249"/>
                              <a:gd name="T27" fmla="*/ 20 h 50"/>
                              <a:gd name="T28" fmla="*/ 14 w 249"/>
                              <a:gd name="T29" fmla="*/ 50 h 50"/>
                              <a:gd name="T30" fmla="*/ 0 w 249"/>
                              <a:gd name="T3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10"/>
                                </a:moveTo>
                                <a:lnTo>
                                  <a:pt x="249" y="10"/>
                                </a:lnTo>
                                <a:lnTo>
                                  <a:pt x="239" y="20"/>
                                </a:lnTo>
                                <a:lnTo>
                                  <a:pt x="224" y="30"/>
                                </a:lnTo>
                                <a:lnTo>
                                  <a:pt x="199" y="45"/>
                                </a:lnTo>
                                <a:lnTo>
                                  <a:pt x="169" y="45"/>
                                </a:lnTo>
                                <a:lnTo>
                                  <a:pt x="139" y="40"/>
                                </a:lnTo>
                                <a:lnTo>
                                  <a:pt x="114" y="35"/>
                                </a:lnTo>
                                <a:lnTo>
                                  <a:pt x="94" y="20"/>
                                </a:lnTo>
                                <a:lnTo>
                                  <a:pt x="64" y="0"/>
                                </a:lnTo>
                                <a:lnTo>
                                  <a:pt x="59" y="0"/>
                                </a:lnTo>
                                <a:lnTo>
                                  <a:pt x="49" y="0"/>
                                </a:lnTo>
                                <a:lnTo>
                                  <a:pt x="34" y="20"/>
                                </a:lnTo>
                                <a:lnTo>
                                  <a:pt x="14" y="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201"/>
                        <wps:cNvSpPr>
                          <a:spLocks/>
                        </wps:cNvSpPr>
                        <wps:spPr bwMode="auto">
                          <a:xfrm>
                            <a:off x="415" y="4946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50 h 50"/>
                              <a:gd name="T2" fmla="*/ 249 w 249"/>
                              <a:gd name="T3" fmla="*/ 50 h 50"/>
                              <a:gd name="T4" fmla="*/ 224 w 249"/>
                              <a:gd name="T5" fmla="*/ 25 h 50"/>
                              <a:gd name="T6" fmla="*/ 199 w 249"/>
                              <a:gd name="T7" fmla="*/ 15 h 50"/>
                              <a:gd name="T8" fmla="*/ 169 w 249"/>
                              <a:gd name="T9" fmla="*/ 10 h 50"/>
                              <a:gd name="T10" fmla="*/ 139 w 249"/>
                              <a:gd name="T11" fmla="*/ 10 h 50"/>
                              <a:gd name="T12" fmla="*/ 114 w 249"/>
                              <a:gd name="T13" fmla="*/ 20 h 50"/>
                              <a:gd name="T14" fmla="*/ 94 w 249"/>
                              <a:gd name="T15" fmla="*/ 30 h 50"/>
                              <a:gd name="T16" fmla="*/ 64 w 249"/>
                              <a:gd name="T17" fmla="*/ 50 h 50"/>
                              <a:gd name="T18" fmla="*/ 64 w 249"/>
                              <a:gd name="T19" fmla="*/ 50 h 50"/>
                              <a:gd name="T20" fmla="*/ 59 w 249"/>
                              <a:gd name="T21" fmla="*/ 50 h 50"/>
                              <a:gd name="T22" fmla="*/ 54 w 249"/>
                              <a:gd name="T23" fmla="*/ 50 h 50"/>
                              <a:gd name="T24" fmla="*/ 34 w 249"/>
                              <a:gd name="T25" fmla="*/ 30 h 50"/>
                              <a:gd name="T26" fmla="*/ 14 w 249"/>
                              <a:gd name="T27" fmla="*/ 0 h 50"/>
                              <a:gd name="T28" fmla="*/ 0 w 249"/>
                              <a:gd name="T2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50"/>
                                </a:moveTo>
                                <a:lnTo>
                                  <a:pt x="249" y="50"/>
                                </a:lnTo>
                                <a:lnTo>
                                  <a:pt x="224" y="25"/>
                                </a:lnTo>
                                <a:lnTo>
                                  <a:pt x="199" y="15"/>
                                </a:lnTo>
                                <a:lnTo>
                                  <a:pt x="169" y="10"/>
                                </a:lnTo>
                                <a:lnTo>
                                  <a:pt x="139" y="10"/>
                                </a:lnTo>
                                <a:lnTo>
                                  <a:pt x="114" y="20"/>
                                </a:lnTo>
                                <a:lnTo>
                                  <a:pt x="94" y="30"/>
                                </a:lnTo>
                                <a:lnTo>
                                  <a:pt x="64" y="50"/>
                                </a:lnTo>
                                <a:lnTo>
                                  <a:pt x="59" y="50"/>
                                </a:lnTo>
                                <a:lnTo>
                                  <a:pt x="54" y="50"/>
                                </a:lnTo>
                                <a:lnTo>
                                  <a:pt x="34" y="30"/>
                                </a:lnTo>
                                <a:lnTo>
                                  <a:pt x="14" y="0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202"/>
                        <wps:cNvSpPr>
                          <a:spLocks/>
                        </wps:cNvSpPr>
                        <wps:spPr bwMode="auto">
                          <a:xfrm>
                            <a:off x="420" y="4521"/>
                            <a:ext cx="244" cy="435"/>
                          </a:xfrm>
                          <a:custGeom>
                            <a:avLst/>
                            <a:gdLst>
                              <a:gd name="T0" fmla="*/ 244 w 244"/>
                              <a:gd name="T1" fmla="*/ 215 h 435"/>
                              <a:gd name="T2" fmla="*/ 244 w 244"/>
                              <a:gd name="T3" fmla="*/ 215 h 435"/>
                              <a:gd name="T4" fmla="*/ 239 w 244"/>
                              <a:gd name="T5" fmla="*/ 130 h 435"/>
                              <a:gd name="T6" fmla="*/ 234 w 244"/>
                              <a:gd name="T7" fmla="*/ 95 h 435"/>
                              <a:gd name="T8" fmla="*/ 229 w 244"/>
                              <a:gd name="T9" fmla="*/ 65 h 435"/>
                              <a:gd name="T10" fmla="*/ 214 w 244"/>
                              <a:gd name="T11" fmla="*/ 35 h 435"/>
                              <a:gd name="T12" fmla="*/ 199 w 244"/>
                              <a:gd name="T13" fmla="*/ 15 h 435"/>
                              <a:gd name="T14" fmla="*/ 179 w 244"/>
                              <a:gd name="T15" fmla="*/ 5 h 435"/>
                              <a:gd name="T16" fmla="*/ 149 w 244"/>
                              <a:gd name="T17" fmla="*/ 0 h 435"/>
                              <a:gd name="T18" fmla="*/ 149 w 244"/>
                              <a:gd name="T19" fmla="*/ 0 h 435"/>
                              <a:gd name="T20" fmla="*/ 119 w 244"/>
                              <a:gd name="T21" fmla="*/ 0 h 435"/>
                              <a:gd name="T22" fmla="*/ 94 w 244"/>
                              <a:gd name="T23" fmla="*/ 15 h 435"/>
                              <a:gd name="T24" fmla="*/ 69 w 244"/>
                              <a:gd name="T25" fmla="*/ 35 h 435"/>
                              <a:gd name="T26" fmla="*/ 44 w 244"/>
                              <a:gd name="T27" fmla="*/ 60 h 435"/>
                              <a:gd name="T28" fmla="*/ 24 w 244"/>
                              <a:gd name="T29" fmla="*/ 90 h 435"/>
                              <a:gd name="T30" fmla="*/ 14 w 244"/>
                              <a:gd name="T31" fmla="*/ 130 h 435"/>
                              <a:gd name="T32" fmla="*/ 4 w 244"/>
                              <a:gd name="T33" fmla="*/ 170 h 435"/>
                              <a:gd name="T34" fmla="*/ 0 w 244"/>
                              <a:gd name="T35" fmla="*/ 215 h 435"/>
                              <a:gd name="T36" fmla="*/ 0 w 244"/>
                              <a:gd name="T37" fmla="*/ 215 h 435"/>
                              <a:gd name="T38" fmla="*/ 4 w 244"/>
                              <a:gd name="T39" fmla="*/ 260 h 435"/>
                              <a:gd name="T40" fmla="*/ 14 w 244"/>
                              <a:gd name="T41" fmla="*/ 300 h 435"/>
                              <a:gd name="T42" fmla="*/ 24 w 244"/>
                              <a:gd name="T43" fmla="*/ 335 h 435"/>
                              <a:gd name="T44" fmla="*/ 44 w 244"/>
                              <a:gd name="T45" fmla="*/ 370 h 435"/>
                              <a:gd name="T46" fmla="*/ 69 w 244"/>
                              <a:gd name="T47" fmla="*/ 395 h 435"/>
                              <a:gd name="T48" fmla="*/ 94 w 244"/>
                              <a:gd name="T49" fmla="*/ 415 h 435"/>
                              <a:gd name="T50" fmla="*/ 119 w 244"/>
                              <a:gd name="T51" fmla="*/ 430 h 435"/>
                              <a:gd name="T52" fmla="*/ 149 w 244"/>
                              <a:gd name="T53" fmla="*/ 435 h 435"/>
                              <a:gd name="T54" fmla="*/ 149 w 244"/>
                              <a:gd name="T55" fmla="*/ 435 h 435"/>
                              <a:gd name="T56" fmla="*/ 179 w 244"/>
                              <a:gd name="T57" fmla="*/ 430 h 435"/>
                              <a:gd name="T58" fmla="*/ 199 w 244"/>
                              <a:gd name="T59" fmla="*/ 420 h 435"/>
                              <a:gd name="T60" fmla="*/ 214 w 244"/>
                              <a:gd name="T61" fmla="*/ 400 h 435"/>
                              <a:gd name="T62" fmla="*/ 229 w 244"/>
                              <a:gd name="T63" fmla="*/ 370 h 435"/>
                              <a:gd name="T64" fmla="*/ 234 w 244"/>
                              <a:gd name="T65" fmla="*/ 340 h 435"/>
                              <a:gd name="T66" fmla="*/ 239 w 244"/>
                              <a:gd name="T67" fmla="*/ 300 h 435"/>
                              <a:gd name="T68" fmla="*/ 244 w 244"/>
                              <a:gd name="T69" fmla="*/ 215 h 435"/>
                              <a:gd name="T70" fmla="*/ 244 w 244"/>
                              <a:gd name="T71" fmla="*/ 215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244" y="215"/>
                                </a:moveTo>
                                <a:lnTo>
                                  <a:pt x="244" y="215"/>
                                </a:lnTo>
                                <a:lnTo>
                                  <a:pt x="239" y="130"/>
                                </a:lnTo>
                                <a:lnTo>
                                  <a:pt x="234" y="95"/>
                                </a:lnTo>
                                <a:lnTo>
                                  <a:pt x="229" y="65"/>
                                </a:lnTo>
                                <a:lnTo>
                                  <a:pt x="214" y="35"/>
                                </a:lnTo>
                                <a:lnTo>
                                  <a:pt x="199" y="15"/>
                                </a:lnTo>
                                <a:lnTo>
                                  <a:pt x="179" y="5"/>
                                </a:lnTo>
                                <a:lnTo>
                                  <a:pt x="149" y="0"/>
                                </a:lnTo>
                                <a:lnTo>
                                  <a:pt x="119" y="0"/>
                                </a:lnTo>
                                <a:lnTo>
                                  <a:pt x="94" y="15"/>
                                </a:lnTo>
                                <a:lnTo>
                                  <a:pt x="69" y="35"/>
                                </a:lnTo>
                                <a:lnTo>
                                  <a:pt x="44" y="60"/>
                                </a:lnTo>
                                <a:lnTo>
                                  <a:pt x="24" y="90"/>
                                </a:lnTo>
                                <a:lnTo>
                                  <a:pt x="14" y="130"/>
                                </a:lnTo>
                                <a:lnTo>
                                  <a:pt x="4" y="170"/>
                                </a:lnTo>
                                <a:lnTo>
                                  <a:pt x="0" y="215"/>
                                </a:lnTo>
                                <a:lnTo>
                                  <a:pt x="4" y="260"/>
                                </a:lnTo>
                                <a:lnTo>
                                  <a:pt x="14" y="300"/>
                                </a:lnTo>
                                <a:lnTo>
                                  <a:pt x="24" y="335"/>
                                </a:lnTo>
                                <a:lnTo>
                                  <a:pt x="44" y="370"/>
                                </a:lnTo>
                                <a:lnTo>
                                  <a:pt x="69" y="395"/>
                                </a:lnTo>
                                <a:lnTo>
                                  <a:pt x="94" y="415"/>
                                </a:lnTo>
                                <a:lnTo>
                                  <a:pt x="119" y="430"/>
                                </a:lnTo>
                                <a:lnTo>
                                  <a:pt x="149" y="435"/>
                                </a:lnTo>
                                <a:lnTo>
                                  <a:pt x="179" y="430"/>
                                </a:lnTo>
                                <a:lnTo>
                                  <a:pt x="199" y="420"/>
                                </a:lnTo>
                                <a:lnTo>
                                  <a:pt x="214" y="400"/>
                                </a:lnTo>
                                <a:lnTo>
                                  <a:pt x="229" y="370"/>
                                </a:lnTo>
                                <a:lnTo>
                                  <a:pt x="234" y="340"/>
                                </a:lnTo>
                                <a:lnTo>
                                  <a:pt x="239" y="300"/>
                                </a:lnTo>
                                <a:lnTo>
                                  <a:pt x="244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203"/>
                        <wps:cNvSpPr>
                          <a:spLocks/>
                        </wps:cNvSpPr>
                        <wps:spPr bwMode="auto">
                          <a:xfrm>
                            <a:off x="469" y="4586"/>
                            <a:ext cx="195" cy="300"/>
                          </a:xfrm>
                          <a:custGeom>
                            <a:avLst/>
                            <a:gdLst>
                              <a:gd name="T0" fmla="*/ 195 w 195"/>
                              <a:gd name="T1" fmla="*/ 150 h 300"/>
                              <a:gd name="T2" fmla="*/ 195 w 195"/>
                              <a:gd name="T3" fmla="*/ 150 h 300"/>
                              <a:gd name="T4" fmla="*/ 195 w 195"/>
                              <a:gd name="T5" fmla="*/ 120 h 300"/>
                              <a:gd name="T6" fmla="*/ 190 w 195"/>
                              <a:gd name="T7" fmla="*/ 95 h 300"/>
                              <a:gd name="T8" fmla="*/ 180 w 195"/>
                              <a:gd name="T9" fmla="*/ 70 h 300"/>
                              <a:gd name="T10" fmla="*/ 170 w 195"/>
                              <a:gd name="T11" fmla="*/ 45 h 300"/>
                              <a:gd name="T12" fmla="*/ 155 w 195"/>
                              <a:gd name="T13" fmla="*/ 30 h 300"/>
                              <a:gd name="T14" fmla="*/ 140 w 195"/>
                              <a:gd name="T15" fmla="*/ 15 h 300"/>
                              <a:gd name="T16" fmla="*/ 120 w 195"/>
                              <a:gd name="T17" fmla="*/ 5 h 300"/>
                              <a:gd name="T18" fmla="*/ 100 w 195"/>
                              <a:gd name="T19" fmla="*/ 0 h 300"/>
                              <a:gd name="T20" fmla="*/ 100 w 195"/>
                              <a:gd name="T21" fmla="*/ 0 h 300"/>
                              <a:gd name="T22" fmla="*/ 80 w 195"/>
                              <a:gd name="T23" fmla="*/ 5 h 300"/>
                              <a:gd name="T24" fmla="*/ 60 w 195"/>
                              <a:gd name="T25" fmla="*/ 10 h 300"/>
                              <a:gd name="T26" fmla="*/ 45 w 195"/>
                              <a:gd name="T27" fmla="*/ 25 h 300"/>
                              <a:gd name="T28" fmla="*/ 30 w 195"/>
                              <a:gd name="T29" fmla="*/ 45 h 300"/>
                              <a:gd name="T30" fmla="*/ 15 w 195"/>
                              <a:gd name="T31" fmla="*/ 65 h 300"/>
                              <a:gd name="T32" fmla="*/ 5 w 195"/>
                              <a:gd name="T33" fmla="*/ 90 h 300"/>
                              <a:gd name="T34" fmla="*/ 0 w 195"/>
                              <a:gd name="T35" fmla="*/ 120 h 300"/>
                              <a:gd name="T36" fmla="*/ 0 w 195"/>
                              <a:gd name="T37" fmla="*/ 150 h 300"/>
                              <a:gd name="T38" fmla="*/ 0 w 195"/>
                              <a:gd name="T39" fmla="*/ 150 h 300"/>
                              <a:gd name="T40" fmla="*/ 0 w 195"/>
                              <a:gd name="T41" fmla="*/ 180 h 300"/>
                              <a:gd name="T42" fmla="*/ 5 w 195"/>
                              <a:gd name="T43" fmla="*/ 210 h 300"/>
                              <a:gd name="T44" fmla="*/ 15 w 195"/>
                              <a:gd name="T45" fmla="*/ 235 h 300"/>
                              <a:gd name="T46" fmla="*/ 30 w 195"/>
                              <a:gd name="T47" fmla="*/ 255 h 300"/>
                              <a:gd name="T48" fmla="*/ 45 w 195"/>
                              <a:gd name="T49" fmla="*/ 275 h 300"/>
                              <a:gd name="T50" fmla="*/ 60 w 195"/>
                              <a:gd name="T51" fmla="*/ 290 h 300"/>
                              <a:gd name="T52" fmla="*/ 80 w 195"/>
                              <a:gd name="T53" fmla="*/ 295 h 300"/>
                              <a:gd name="T54" fmla="*/ 100 w 195"/>
                              <a:gd name="T55" fmla="*/ 300 h 300"/>
                              <a:gd name="T56" fmla="*/ 100 w 195"/>
                              <a:gd name="T57" fmla="*/ 300 h 300"/>
                              <a:gd name="T58" fmla="*/ 120 w 195"/>
                              <a:gd name="T59" fmla="*/ 300 h 300"/>
                              <a:gd name="T60" fmla="*/ 140 w 195"/>
                              <a:gd name="T61" fmla="*/ 290 h 300"/>
                              <a:gd name="T62" fmla="*/ 155 w 195"/>
                              <a:gd name="T63" fmla="*/ 275 h 300"/>
                              <a:gd name="T64" fmla="*/ 170 w 195"/>
                              <a:gd name="T65" fmla="*/ 255 h 300"/>
                              <a:gd name="T66" fmla="*/ 180 w 195"/>
                              <a:gd name="T67" fmla="*/ 235 h 300"/>
                              <a:gd name="T68" fmla="*/ 190 w 195"/>
                              <a:gd name="T69" fmla="*/ 210 h 300"/>
                              <a:gd name="T70" fmla="*/ 195 w 195"/>
                              <a:gd name="T71" fmla="*/ 180 h 300"/>
                              <a:gd name="T72" fmla="*/ 195 w 195"/>
                              <a:gd name="T73" fmla="*/ 150 h 300"/>
                              <a:gd name="T74" fmla="*/ 195 w 195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5" h="300">
                                <a:moveTo>
                                  <a:pt x="195" y="150"/>
                                </a:moveTo>
                                <a:lnTo>
                                  <a:pt x="195" y="150"/>
                                </a:lnTo>
                                <a:lnTo>
                                  <a:pt x="195" y="120"/>
                                </a:lnTo>
                                <a:lnTo>
                                  <a:pt x="190" y="95"/>
                                </a:lnTo>
                                <a:lnTo>
                                  <a:pt x="180" y="70"/>
                                </a:lnTo>
                                <a:lnTo>
                                  <a:pt x="170" y="45"/>
                                </a:lnTo>
                                <a:lnTo>
                                  <a:pt x="155" y="30"/>
                                </a:lnTo>
                                <a:lnTo>
                                  <a:pt x="140" y="15"/>
                                </a:lnTo>
                                <a:lnTo>
                                  <a:pt x="120" y="5"/>
                                </a:lnTo>
                                <a:lnTo>
                                  <a:pt x="100" y="0"/>
                                </a:lnTo>
                                <a:lnTo>
                                  <a:pt x="80" y="5"/>
                                </a:lnTo>
                                <a:lnTo>
                                  <a:pt x="60" y="10"/>
                                </a:lnTo>
                                <a:lnTo>
                                  <a:pt x="45" y="25"/>
                                </a:lnTo>
                                <a:lnTo>
                                  <a:pt x="30" y="45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10"/>
                                </a:lnTo>
                                <a:lnTo>
                                  <a:pt x="15" y="235"/>
                                </a:lnTo>
                                <a:lnTo>
                                  <a:pt x="30" y="255"/>
                                </a:lnTo>
                                <a:lnTo>
                                  <a:pt x="45" y="275"/>
                                </a:lnTo>
                                <a:lnTo>
                                  <a:pt x="60" y="290"/>
                                </a:lnTo>
                                <a:lnTo>
                                  <a:pt x="80" y="295"/>
                                </a:lnTo>
                                <a:lnTo>
                                  <a:pt x="100" y="300"/>
                                </a:lnTo>
                                <a:lnTo>
                                  <a:pt x="120" y="300"/>
                                </a:lnTo>
                                <a:lnTo>
                                  <a:pt x="140" y="290"/>
                                </a:lnTo>
                                <a:lnTo>
                                  <a:pt x="155" y="275"/>
                                </a:lnTo>
                                <a:lnTo>
                                  <a:pt x="170" y="255"/>
                                </a:lnTo>
                                <a:lnTo>
                                  <a:pt x="180" y="235"/>
                                </a:lnTo>
                                <a:lnTo>
                                  <a:pt x="190" y="210"/>
                                </a:lnTo>
                                <a:lnTo>
                                  <a:pt x="195" y="180"/>
                                </a:lnTo>
                                <a:lnTo>
                                  <a:pt x="195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204"/>
                        <wps:cNvSpPr>
                          <a:spLocks/>
                        </wps:cNvSpPr>
                        <wps:spPr bwMode="auto">
                          <a:xfrm>
                            <a:off x="499" y="4631"/>
                            <a:ext cx="165" cy="210"/>
                          </a:xfrm>
                          <a:custGeom>
                            <a:avLst/>
                            <a:gdLst>
                              <a:gd name="T0" fmla="*/ 165 w 165"/>
                              <a:gd name="T1" fmla="*/ 105 h 210"/>
                              <a:gd name="T2" fmla="*/ 165 w 165"/>
                              <a:gd name="T3" fmla="*/ 105 h 210"/>
                              <a:gd name="T4" fmla="*/ 160 w 165"/>
                              <a:gd name="T5" fmla="*/ 85 h 210"/>
                              <a:gd name="T6" fmla="*/ 155 w 165"/>
                              <a:gd name="T7" fmla="*/ 65 h 210"/>
                              <a:gd name="T8" fmla="*/ 145 w 165"/>
                              <a:gd name="T9" fmla="*/ 50 h 210"/>
                              <a:gd name="T10" fmla="*/ 135 w 165"/>
                              <a:gd name="T11" fmla="*/ 35 h 210"/>
                              <a:gd name="T12" fmla="*/ 120 w 165"/>
                              <a:gd name="T13" fmla="*/ 20 h 210"/>
                              <a:gd name="T14" fmla="*/ 100 w 165"/>
                              <a:gd name="T15" fmla="*/ 10 h 210"/>
                              <a:gd name="T16" fmla="*/ 85 w 165"/>
                              <a:gd name="T17" fmla="*/ 5 h 210"/>
                              <a:gd name="T18" fmla="*/ 70 w 165"/>
                              <a:gd name="T19" fmla="*/ 0 h 210"/>
                              <a:gd name="T20" fmla="*/ 70 w 165"/>
                              <a:gd name="T21" fmla="*/ 0 h 210"/>
                              <a:gd name="T22" fmla="*/ 55 w 165"/>
                              <a:gd name="T23" fmla="*/ 5 h 210"/>
                              <a:gd name="T24" fmla="*/ 45 w 165"/>
                              <a:gd name="T25" fmla="*/ 10 h 210"/>
                              <a:gd name="T26" fmla="*/ 30 w 165"/>
                              <a:gd name="T27" fmla="*/ 20 h 210"/>
                              <a:gd name="T28" fmla="*/ 20 w 165"/>
                              <a:gd name="T29" fmla="*/ 30 h 210"/>
                              <a:gd name="T30" fmla="*/ 5 w 165"/>
                              <a:gd name="T31" fmla="*/ 65 h 210"/>
                              <a:gd name="T32" fmla="*/ 0 w 165"/>
                              <a:gd name="T33" fmla="*/ 105 h 210"/>
                              <a:gd name="T34" fmla="*/ 0 w 165"/>
                              <a:gd name="T35" fmla="*/ 105 h 210"/>
                              <a:gd name="T36" fmla="*/ 5 w 165"/>
                              <a:gd name="T37" fmla="*/ 145 h 210"/>
                              <a:gd name="T38" fmla="*/ 20 w 165"/>
                              <a:gd name="T39" fmla="*/ 180 h 210"/>
                              <a:gd name="T40" fmla="*/ 30 w 165"/>
                              <a:gd name="T41" fmla="*/ 190 h 210"/>
                              <a:gd name="T42" fmla="*/ 45 w 165"/>
                              <a:gd name="T43" fmla="*/ 200 h 210"/>
                              <a:gd name="T44" fmla="*/ 55 w 165"/>
                              <a:gd name="T45" fmla="*/ 210 h 210"/>
                              <a:gd name="T46" fmla="*/ 70 w 165"/>
                              <a:gd name="T47" fmla="*/ 210 h 210"/>
                              <a:gd name="T48" fmla="*/ 70 w 165"/>
                              <a:gd name="T49" fmla="*/ 210 h 210"/>
                              <a:gd name="T50" fmla="*/ 85 w 165"/>
                              <a:gd name="T51" fmla="*/ 210 h 210"/>
                              <a:gd name="T52" fmla="*/ 100 w 165"/>
                              <a:gd name="T53" fmla="*/ 205 h 210"/>
                              <a:gd name="T54" fmla="*/ 120 w 165"/>
                              <a:gd name="T55" fmla="*/ 195 h 210"/>
                              <a:gd name="T56" fmla="*/ 135 w 165"/>
                              <a:gd name="T57" fmla="*/ 180 h 210"/>
                              <a:gd name="T58" fmla="*/ 145 w 165"/>
                              <a:gd name="T59" fmla="*/ 165 h 210"/>
                              <a:gd name="T60" fmla="*/ 155 w 165"/>
                              <a:gd name="T61" fmla="*/ 145 h 210"/>
                              <a:gd name="T62" fmla="*/ 160 w 165"/>
                              <a:gd name="T63" fmla="*/ 125 h 210"/>
                              <a:gd name="T64" fmla="*/ 165 w 165"/>
                              <a:gd name="T65" fmla="*/ 105 h 210"/>
                              <a:gd name="T66" fmla="*/ 165 w 165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5" h="210">
                                <a:moveTo>
                                  <a:pt x="165" y="105"/>
                                </a:moveTo>
                                <a:lnTo>
                                  <a:pt x="165" y="105"/>
                                </a:lnTo>
                                <a:lnTo>
                                  <a:pt x="160" y="85"/>
                                </a:lnTo>
                                <a:lnTo>
                                  <a:pt x="155" y="65"/>
                                </a:lnTo>
                                <a:lnTo>
                                  <a:pt x="145" y="50"/>
                                </a:lnTo>
                                <a:lnTo>
                                  <a:pt x="135" y="35"/>
                                </a:lnTo>
                                <a:lnTo>
                                  <a:pt x="120" y="20"/>
                                </a:lnTo>
                                <a:lnTo>
                                  <a:pt x="100" y="10"/>
                                </a:lnTo>
                                <a:lnTo>
                                  <a:pt x="85" y="5"/>
                                </a:lnTo>
                                <a:lnTo>
                                  <a:pt x="70" y="0"/>
                                </a:lnTo>
                                <a:lnTo>
                                  <a:pt x="55" y="5"/>
                                </a:lnTo>
                                <a:lnTo>
                                  <a:pt x="45" y="10"/>
                                </a:lnTo>
                                <a:lnTo>
                                  <a:pt x="30" y="20"/>
                                </a:lnTo>
                                <a:lnTo>
                                  <a:pt x="20" y="30"/>
                                </a:lnTo>
                                <a:lnTo>
                                  <a:pt x="5" y="65"/>
                                </a:lnTo>
                                <a:lnTo>
                                  <a:pt x="0" y="105"/>
                                </a:lnTo>
                                <a:lnTo>
                                  <a:pt x="5" y="145"/>
                                </a:lnTo>
                                <a:lnTo>
                                  <a:pt x="20" y="180"/>
                                </a:lnTo>
                                <a:lnTo>
                                  <a:pt x="30" y="190"/>
                                </a:lnTo>
                                <a:lnTo>
                                  <a:pt x="45" y="200"/>
                                </a:lnTo>
                                <a:lnTo>
                                  <a:pt x="55" y="210"/>
                                </a:lnTo>
                                <a:lnTo>
                                  <a:pt x="70" y="210"/>
                                </a:lnTo>
                                <a:lnTo>
                                  <a:pt x="85" y="210"/>
                                </a:lnTo>
                                <a:lnTo>
                                  <a:pt x="100" y="205"/>
                                </a:lnTo>
                                <a:lnTo>
                                  <a:pt x="120" y="195"/>
                                </a:lnTo>
                                <a:lnTo>
                                  <a:pt x="135" y="180"/>
                                </a:lnTo>
                                <a:lnTo>
                                  <a:pt x="145" y="165"/>
                                </a:lnTo>
                                <a:lnTo>
                                  <a:pt x="155" y="145"/>
                                </a:lnTo>
                                <a:lnTo>
                                  <a:pt x="160" y="125"/>
                                </a:lnTo>
                                <a:lnTo>
                                  <a:pt x="165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205"/>
                        <wps:cNvSpPr>
                          <a:spLocks/>
                        </wps:cNvSpPr>
                        <wps:spPr bwMode="auto">
                          <a:xfrm>
                            <a:off x="519" y="4666"/>
                            <a:ext cx="145" cy="145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0 h 145"/>
                              <a:gd name="T2" fmla="*/ 145 w 145"/>
                              <a:gd name="T3" fmla="*/ 70 h 145"/>
                              <a:gd name="T4" fmla="*/ 140 w 145"/>
                              <a:gd name="T5" fmla="*/ 55 h 145"/>
                              <a:gd name="T6" fmla="*/ 135 w 145"/>
                              <a:gd name="T7" fmla="*/ 45 h 145"/>
                              <a:gd name="T8" fmla="*/ 120 w 145"/>
                              <a:gd name="T9" fmla="*/ 30 h 145"/>
                              <a:gd name="T10" fmla="*/ 110 w 145"/>
                              <a:gd name="T11" fmla="*/ 20 h 145"/>
                              <a:gd name="T12" fmla="*/ 75 w 145"/>
                              <a:gd name="T13" fmla="*/ 5 h 145"/>
                              <a:gd name="T14" fmla="*/ 50 w 145"/>
                              <a:gd name="T15" fmla="*/ 0 h 145"/>
                              <a:gd name="T16" fmla="*/ 50 w 145"/>
                              <a:gd name="T17" fmla="*/ 0 h 145"/>
                              <a:gd name="T18" fmla="*/ 40 w 145"/>
                              <a:gd name="T19" fmla="*/ 0 h 145"/>
                              <a:gd name="T20" fmla="*/ 30 w 145"/>
                              <a:gd name="T21" fmla="*/ 5 h 145"/>
                              <a:gd name="T22" fmla="*/ 15 w 145"/>
                              <a:gd name="T23" fmla="*/ 20 h 145"/>
                              <a:gd name="T24" fmla="*/ 5 w 145"/>
                              <a:gd name="T25" fmla="*/ 40 h 145"/>
                              <a:gd name="T26" fmla="*/ 0 w 145"/>
                              <a:gd name="T27" fmla="*/ 70 h 145"/>
                              <a:gd name="T28" fmla="*/ 0 w 145"/>
                              <a:gd name="T29" fmla="*/ 70 h 145"/>
                              <a:gd name="T30" fmla="*/ 5 w 145"/>
                              <a:gd name="T31" fmla="*/ 100 h 145"/>
                              <a:gd name="T32" fmla="*/ 15 w 145"/>
                              <a:gd name="T33" fmla="*/ 120 h 145"/>
                              <a:gd name="T34" fmla="*/ 30 w 145"/>
                              <a:gd name="T35" fmla="*/ 140 h 145"/>
                              <a:gd name="T36" fmla="*/ 50 w 145"/>
                              <a:gd name="T37" fmla="*/ 145 h 145"/>
                              <a:gd name="T38" fmla="*/ 50 w 145"/>
                              <a:gd name="T39" fmla="*/ 145 h 145"/>
                              <a:gd name="T40" fmla="*/ 75 w 145"/>
                              <a:gd name="T41" fmla="*/ 140 h 145"/>
                              <a:gd name="T42" fmla="*/ 105 w 145"/>
                              <a:gd name="T43" fmla="*/ 125 h 145"/>
                              <a:gd name="T44" fmla="*/ 120 w 145"/>
                              <a:gd name="T45" fmla="*/ 115 h 145"/>
                              <a:gd name="T46" fmla="*/ 135 w 145"/>
                              <a:gd name="T47" fmla="*/ 100 h 145"/>
                              <a:gd name="T48" fmla="*/ 140 w 145"/>
                              <a:gd name="T49" fmla="*/ 85 h 145"/>
                              <a:gd name="T50" fmla="*/ 145 w 145"/>
                              <a:gd name="T51" fmla="*/ 70 h 145"/>
                              <a:gd name="T52" fmla="*/ 145 w 145"/>
                              <a:gd name="T53" fmla="*/ 7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145" y="70"/>
                                </a:moveTo>
                                <a:lnTo>
                                  <a:pt x="145" y="70"/>
                                </a:lnTo>
                                <a:lnTo>
                                  <a:pt x="140" y="55"/>
                                </a:lnTo>
                                <a:lnTo>
                                  <a:pt x="135" y="45"/>
                                </a:lnTo>
                                <a:lnTo>
                                  <a:pt x="120" y="30"/>
                                </a:lnTo>
                                <a:lnTo>
                                  <a:pt x="110" y="20"/>
                                </a:lnTo>
                                <a:lnTo>
                                  <a:pt x="75" y="5"/>
                                </a:lnTo>
                                <a:lnTo>
                                  <a:pt x="50" y="0"/>
                                </a:lnTo>
                                <a:lnTo>
                                  <a:pt x="40" y="0"/>
                                </a:lnTo>
                                <a:lnTo>
                                  <a:pt x="30" y="5"/>
                                </a:lnTo>
                                <a:lnTo>
                                  <a:pt x="15" y="20"/>
                                </a:lnTo>
                                <a:lnTo>
                                  <a:pt x="5" y="40"/>
                                </a:lnTo>
                                <a:lnTo>
                                  <a:pt x="0" y="70"/>
                                </a:lnTo>
                                <a:lnTo>
                                  <a:pt x="5" y="100"/>
                                </a:lnTo>
                                <a:lnTo>
                                  <a:pt x="15" y="120"/>
                                </a:lnTo>
                                <a:lnTo>
                                  <a:pt x="30" y="140"/>
                                </a:lnTo>
                                <a:lnTo>
                                  <a:pt x="50" y="145"/>
                                </a:lnTo>
                                <a:lnTo>
                                  <a:pt x="75" y="140"/>
                                </a:lnTo>
                                <a:lnTo>
                                  <a:pt x="105" y="125"/>
                                </a:lnTo>
                                <a:lnTo>
                                  <a:pt x="120" y="115"/>
                                </a:lnTo>
                                <a:lnTo>
                                  <a:pt x="135" y="100"/>
                                </a:lnTo>
                                <a:lnTo>
                                  <a:pt x="140" y="85"/>
                                </a:lnTo>
                                <a:lnTo>
                                  <a:pt x="145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206"/>
                        <wps:cNvSpPr>
                          <a:spLocks/>
                        </wps:cNvSpPr>
                        <wps:spPr bwMode="auto">
                          <a:xfrm>
                            <a:off x="664" y="4486"/>
                            <a:ext cx="20" cy="510"/>
                          </a:xfrm>
                          <a:custGeom>
                            <a:avLst/>
                            <a:gdLst>
                              <a:gd name="T0" fmla="*/ 0 w 20"/>
                              <a:gd name="T1" fmla="*/ 510 h 510"/>
                              <a:gd name="T2" fmla="*/ 0 w 20"/>
                              <a:gd name="T3" fmla="*/ 510 h 510"/>
                              <a:gd name="T4" fmla="*/ 10 w 20"/>
                              <a:gd name="T5" fmla="*/ 485 h 510"/>
                              <a:gd name="T6" fmla="*/ 20 w 20"/>
                              <a:gd name="T7" fmla="*/ 440 h 510"/>
                              <a:gd name="T8" fmla="*/ 20 w 20"/>
                              <a:gd name="T9" fmla="*/ 405 h 510"/>
                              <a:gd name="T10" fmla="*/ 20 w 20"/>
                              <a:gd name="T11" fmla="*/ 365 h 510"/>
                              <a:gd name="T12" fmla="*/ 10 w 20"/>
                              <a:gd name="T13" fmla="*/ 310 h 510"/>
                              <a:gd name="T14" fmla="*/ 0 w 20"/>
                              <a:gd name="T15" fmla="*/ 250 h 510"/>
                              <a:gd name="T16" fmla="*/ 0 w 20"/>
                              <a:gd name="T17" fmla="*/ 250 h 510"/>
                              <a:gd name="T18" fmla="*/ 0 w 20"/>
                              <a:gd name="T19" fmla="*/ 250 h 510"/>
                              <a:gd name="T20" fmla="*/ 10 w 20"/>
                              <a:gd name="T21" fmla="*/ 190 h 510"/>
                              <a:gd name="T22" fmla="*/ 15 w 20"/>
                              <a:gd name="T23" fmla="*/ 140 h 510"/>
                              <a:gd name="T24" fmla="*/ 20 w 20"/>
                              <a:gd name="T25" fmla="*/ 100 h 510"/>
                              <a:gd name="T26" fmla="*/ 20 w 20"/>
                              <a:gd name="T27" fmla="*/ 65 h 510"/>
                              <a:gd name="T28" fmla="*/ 10 w 20"/>
                              <a:gd name="T29" fmla="*/ 20 h 510"/>
                              <a:gd name="T30" fmla="*/ 0 w 20"/>
                              <a:gd name="T31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0" y="510"/>
                                </a:moveTo>
                                <a:lnTo>
                                  <a:pt x="0" y="510"/>
                                </a:lnTo>
                                <a:lnTo>
                                  <a:pt x="10" y="485"/>
                                </a:lnTo>
                                <a:lnTo>
                                  <a:pt x="20" y="440"/>
                                </a:lnTo>
                                <a:lnTo>
                                  <a:pt x="20" y="405"/>
                                </a:lnTo>
                                <a:lnTo>
                                  <a:pt x="20" y="365"/>
                                </a:lnTo>
                                <a:lnTo>
                                  <a:pt x="10" y="310"/>
                                </a:lnTo>
                                <a:lnTo>
                                  <a:pt x="0" y="250"/>
                                </a:lnTo>
                                <a:lnTo>
                                  <a:pt x="10" y="190"/>
                                </a:lnTo>
                                <a:lnTo>
                                  <a:pt x="15" y="140"/>
                                </a:lnTo>
                                <a:lnTo>
                                  <a:pt x="20" y="100"/>
                                </a:lnTo>
                                <a:lnTo>
                                  <a:pt x="20" y="65"/>
                                </a:lnTo>
                                <a:lnTo>
                                  <a:pt x="10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207"/>
                        <wps:cNvSpPr>
                          <a:spLocks/>
                        </wps:cNvSpPr>
                        <wps:spPr bwMode="auto">
                          <a:xfrm>
                            <a:off x="664" y="4486"/>
                            <a:ext cx="45" cy="510"/>
                          </a:xfrm>
                          <a:custGeom>
                            <a:avLst/>
                            <a:gdLst>
                              <a:gd name="T0" fmla="*/ 0 w 45"/>
                              <a:gd name="T1" fmla="*/ 510 h 510"/>
                              <a:gd name="T2" fmla="*/ 0 w 45"/>
                              <a:gd name="T3" fmla="*/ 510 h 510"/>
                              <a:gd name="T4" fmla="*/ 15 w 45"/>
                              <a:gd name="T5" fmla="*/ 465 h 510"/>
                              <a:gd name="T6" fmla="*/ 25 w 45"/>
                              <a:gd name="T7" fmla="*/ 420 h 510"/>
                              <a:gd name="T8" fmla="*/ 35 w 45"/>
                              <a:gd name="T9" fmla="*/ 355 h 510"/>
                              <a:gd name="T10" fmla="*/ 45 w 45"/>
                              <a:gd name="T11" fmla="*/ 280 h 510"/>
                              <a:gd name="T12" fmla="*/ 40 w 45"/>
                              <a:gd name="T13" fmla="*/ 190 h 510"/>
                              <a:gd name="T14" fmla="*/ 35 w 45"/>
                              <a:gd name="T15" fmla="*/ 145 h 510"/>
                              <a:gd name="T16" fmla="*/ 30 w 45"/>
                              <a:gd name="T17" fmla="*/ 100 h 510"/>
                              <a:gd name="T18" fmla="*/ 15 w 45"/>
                              <a:gd name="T19" fmla="*/ 50 h 510"/>
                              <a:gd name="T20" fmla="*/ 0 w 45"/>
                              <a:gd name="T21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0">
                                <a:moveTo>
                                  <a:pt x="0" y="510"/>
                                </a:moveTo>
                                <a:lnTo>
                                  <a:pt x="0" y="510"/>
                                </a:lnTo>
                                <a:lnTo>
                                  <a:pt x="15" y="465"/>
                                </a:lnTo>
                                <a:lnTo>
                                  <a:pt x="25" y="420"/>
                                </a:lnTo>
                                <a:lnTo>
                                  <a:pt x="35" y="355"/>
                                </a:lnTo>
                                <a:lnTo>
                                  <a:pt x="45" y="280"/>
                                </a:lnTo>
                                <a:lnTo>
                                  <a:pt x="40" y="190"/>
                                </a:lnTo>
                                <a:lnTo>
                                  <a:pt x="35" y="145"/>
                                </a:lnTo>
                                <a:lnTo>
                                  <a:pt x="30" y="100"/>
                                </a:lnTo>
                                <a:lnTo>
                                  <a:pt x="15" y="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Line 208"/>
                        <wps:cNvCnPr/>
                        <wps:spPr bwMode="auto">
                          <a:xfrm flipV="1">
                            <a:off x="759" y="4476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Line 209"/>
                        <wps:cNvCnPr/>
                        <wps:spPr bwMode="auto">
                          <a:xfrm flipV="1">
                            <a:off x="789" y="4476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Freeform 210"/>
                        <wps:cNvSpPr>
                          <a:spLocks/>
                        </wps:cNvSpPr>
                        <wps:spPr bwMode="auto">
                          <a:xfrm>
                            <a:off x="415" y="3956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0 h 50"/>
                              <a:gd name="T2" fmla="*/ 249 w 249"/>
                              <a:gd name="T3" fmla="*/ 10 h 50"/>
                              <a:gd name="T4" fmla="*/ 239 w 249"/>
                              <a:gd name="T5" fmla="*/ 20 h 50"/>
                              <a:gd name="T6" fmla="*/ 224 w 249"/>
                              <a:gd name="T7" fmla="*/ 35 h 50"/>
                              <a:gd name="T8" fmla="*/ 199 w 249"/>
                              <a:gd name="T9" fmla="*/ 45 h 50"/>
                              <a:gd name="T10" fmla="*/ 169 w 249"/>
                              <a:gd name="T11" fmla="*/ 45 h 50"/>
                              <a:gd name="T12" fmla="*/ 139 w 249"/>
                              <a:gd name="T13" fmla="*/ 45 h 50"/>
                              <a:gd name="T14" fmla="*/ 114 w 249"/>
                              <a:gd name="T15" fmla="*/ 35 h 50"/>
                              <a:gd name="T16" fmla="*/ 94 w 249"/>
                              <a:gd name="T17" fmla="*/ 25 h 50"/>
                              <a:gd name="T18" fmla="*/ 64 w 249"/>
                              <a:gd name="T19" fmla="*/ 5 h 50"/>
                              <a:gd name="T20" fmla="*/ 64 w 249"/>
                              <a:gd name="T21" fmla="*/ 5 h 50"/>
                              <a:gd name="T22" fmla="*/ 59 w 249"/>
                              <a:gd name="T23" fmla="*/ 0 h 50"/>
                              <a:gd name="T24" fmla="*/ 49 w 249"/>
                              <a:gd name="T25" fmla="*/ 0 h 50"/>
                              <a:gd name="T26" fmla="*/ 34 w 249"/>
                              <a:gd name="T27" fmla="*/ 20 h 50"/>
                              <a:gd name="T28" fmla="*/ 14 w 249"/>
                              <a:gd name="T29" fmla="*/ 50 h 50"/>
                              <a:gd name="T30" fmla="*/ 0 w 249"/>
                              <a:gd name="T31" fmla="*/ 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10"/>
                                </a:moveTo>
                                <a:lnTo>
                                  <a:pt x="249" y="10"/>
                                </a:lnTo>
                                <a:lnTo>
                                  <a:pt x="239" y="20"/>
                                </a:lnTo>
                                <a:lnTo>
                                  <a:pt x="224" y="35"/>
                                </a:lnTo>
                                <a:lnTo>
                                  <a:pt x="199" y="45"/>
                                </a:lnTo>
                                <a:lnTo>
                                  <a:pt x="169" y="45"/>
                                </a:lnTo>
                                <a:lnTo>
                                  <a:pt x="139" y="45"/>
                                </a:lnTo>
                                <a:lnTo>
                                  <a:pt x="114" y="35"/>
                                </a:lnTo>
                                <a:lnTo>
                                  <a:pt x="94" y="25"/>
                                </a:lnTo>
                                <a:lnTo>
                                  <a:pt x="64" y="5"/>
                                </a:lnTo>
                                <a:lnTo>
                                  <a:pt x="59" y="0"/>
                                </a:lnTo>
                                <a:lnTo>
                                  <a:pt x="49" y="0"/>
                                </a:lnTo>
                                <a:lnTo>
                                  <a:pt x="34" y="20"/>
                                </a:lnTo>
                                <a:lnTo>
                                  <a:pt x="14" y="5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211"/>
                        <wps:cNvSpPr>
                          <a:spLocks/>
                        </wps:cNvSpPr>
                        <wps:spPr bwMode="auto">
                          <a:xfrm>
                            <a:off x="415" y="4431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45 h 50"/>
                              <a:gd name="T2" fmla="*/ 249 w 249"/>
                              <a:gd name="T3" fmla="*/ 45 h 50"/>
                              <a:gd name="T4" fmla="*/ 224 w 249"/>
                              <a:gd name="T5" fmla="*/ 20 h 50"/>
                              <a:gd name="T6" fmla="*/ 199 w 249"/>
                              <a:gd name="T7" fmla="*/ 10 h 50"/>
                              <a:gd name="T8" fmla="*/ 169 w 249"/>
                              <a:gd name="T9" fmla="*/ 5 h 50"/>
                              <a:gd name="T10" fmla="*/ 139 w 249"/>
                              <a:gd name="T11" fmla="*/ 10 h 50"/>
                              <a:gd name="T12" fmla="*/ 114 w 249"/>
                              <a:gd name="T13" fmla="*/ 15 h 50"/>
                              <a:gd name="T14" fmla="*/ 94 w 249"/>
                              <a:gd name="T15" fmla="*/ 25 h 50"/>
                              <a:gd name="T16" fmla="*/ 64 w 249"/>
                              <a:gd name="T17" fmla="*/ 45 h 50"/>
                              <a:gd name="T18" fmla="*/ 64 w 249"/>
                              <a:gd name="T19" fmla="*/ 45 h 50"/>
                              <a:gd name="T20" fmla="*/ 59 w 249"/>
                              <a:gd name="T21" fmla="*/ 50 h 50"/>
                              <a:gd name="T22" fmla="*/ 54 w 249"/>
                              <a:gd name="T23" fmla="*/ 45 h 50"/>
                              <a:gd name="T24" fmla="*/ 34 w 249"/>
                              <a:gd name="T25" fmla="*/ 30 h 50"/>
                              <a:gd name="T26" fmla="*/ 14 w 249"/>
                              <a:gd name="T27" fmla="*/ 0 h 50"/>
                              <a:gd name="T28" fmla="*/ 0 w 249"/>
                              <a:gd name="T29" fmla="*/ 4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45"/>
                                </a:moveTo>
                                <a:lnTo>
                                  <a:pt x="249" y="45"/>
                                </a:lnTo>
                                <a:lnTo>
                                  <a:pt x="224" y="20"/>
                                </a:lnTo>
                                <a:lnTo>
                                  <a:pt x="199" y="10"/>
                                </a:lnTo>
                                <a:lnTo>
                                  <a:pt x="169" y="5"/>
                                </a:lnTo>
                                <a:lnTo>
                                  <a:pt x="139" y="10"/>
                                </a:lnTo>
                                <a:lnTo>
                                  <a:pt x="114" y="15"/>
                                </a:lnTo>
                                <a:lnTo>
                                  <a:pt x="94" y="25"/>
                                </a:lnTo>
                                <a:lnTo>
                                  <a:pt x="64" y="45"/>
                                </a:lnTo>
                                <a:lnTo>
                                  <a:pt x="59" y="50"/>
                                </a:lnTo>
                                <a:lnTo>
                                  <a:pt x="54" y="45"/>
                                </a:lnTo>
                                <a:lnTo>
                                  <a:pt x="34" y="30"/>
                                </a:lnTo>
                                <a:lnTo>
                                  <a:pt x="14" y="0"/>
                                </a:lnTo>
                                <a:lnTo>
                                  <a:pt x="0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212"/>
                        <wps:cNvSpPr>
                          <a:spLocks/>
                        </wps:cNvSpPr>
                        <wps:spPr bwMode="auto">
                          <a:xfrm>
                            <a:off x="420" y="4001"/>
                            <a:ext cx="244" cy="435"/>
                          </a:xfrm>
                          <a:custGeom>
                            <a:avLst/>
                            <a:gdLst>
                              <a:gd name="T0" fmla="*/ 244 w 244"/>
                              <a:gd name="T1" fmla="*/ 215 h 435"/>
                              <a:gd name="T2" fmla="*/ 244 w 244"/>
                              <a:gd name="T3" fmla="*/ 215 h 435"/>
                              <a:gd name="T4" fmla="*/ 239 w 244"/>
                              <a:gd name="T5" fmla="*/ 135 h 435"/>
                              <a:gd name="T6" fmla="*/ 234 w 244"/>
                              <a:gd name="T7" fmla="*/ 95 h 435"/>
                              <a:gd name="T8" fmla="*/ 229 w 244"/>
                              <a:gd name="T9" fmla="*/ 65 h 435"/>
                              <a:gd name="T10" fmla="*/ 214 w 244"/>
                              <a:gd name="T11" fmla="*/ 40 h 435"/>
                              <a:gd name="T12" fmla="*/ 199 w 244"/>
                              <a:gd name="T13" fmla="*/ 20 h 435"/>
                              <a:gd name="T14" fmla="*/ 179 w 244"/>
                              <a:gd name="T15" fmla="*/ 5 h 435"/>
                              <a:gd name="T16" fmla="*/ 149 w 244"/>
                              <a:gd name="T17" fmla="*/ 0 h 435"/>
                              <a:gd name="T18" fmla="*/ 149 w 244"/>
                              <a:gd name="T19" fmla="*/ 0 h 435"/>
                              <a:gd name="T20" fmla="*/ 119 w 244"/>
                              <a:gd name="T21" fmla="*/ 5 h 435"/>
                              <a:gd name="T22" fmla="*/ 94 w 244"/>
                              <a:gd name="T23" fmla="*/ 15 h 435"/>
                              <a:gd name="T24" fmla="*/ 69 w 244"/>
                              <a:gd name="T25" fmla="*/ 35 h 435"/>
                              <a:gd name="T26" fmla="*/ 44 w 244"/>
                              <a:gd name="T27" fmla="*/ 60 h 435"/>
                              <a:gd name="T28" fmla="*/ 24 w 244"/>
                              <a:gd name="T29" fmla="*/ 95 h 435"/>
                              <a:gd name="T30" fmla="*/ 14 w 244"/>
                              <a:gd name="T31" fmla="*/ 130 h 435"/>
                              <a:gd name="T32" fmla="*/ 4 w 244"/>
                              <a:gd name="T33" fmla="*/ 175 h 435"/>
                              <a:gd name="T34" fmla="*/ 0 w 244"/>
                              <a:gd name="T35" fmla="*/ 215 h 435"/>
                              <a:gd name="T36" fmla="*/ 0 w 244"/>
                              <a:gd name="T37" fmla="*/ 215 h 435"/>
                              <a:gd name="T38" fmla="*/ 4 w 244"/>
                              <a:gd name="T39" fmla="*/ 260 h 435"/>
                              <a:gd name="T40" fmla="*/ 14 w 244"/>
                              <a:gd name="T41" fmla="*/ 300 h 435"/>
                              <a:gd name="T42" fmla="*/ 24 w 244"/>
                              <a:gd name="T43" fmla="*/ 340 h 435"/>
                              <a:gd name="T44" fmla="*/ 44 w 244"/>
                              <a:gd name="T45" fmla="*/ 370 h 435"/>
                              <a:gd name="T46" fmla="*/ 69 w 244"/>
                              <a:gd name="T47" fmla="*/ 395 h 435"/>
                              <a:gd name="T48" fmla="*/ 94 w 244"/>
                              <a:gd name="T49" fmla="*/ 415 h 435"/>
                              <a:gd name="T50" fmla="*/ 119 w 244"/>
                              <a:gd name="T51" fmla="*/ 430 h 435"/>
                              <a:gd name="T52" fmla="*/ 149 w 244"/>
                              <a:gd name="T53" fmla="*/ 435 h 435"/>
                              <a:gd name="T54" fmla="*/ 149 w 244"/>
                              <a:gd name="T55" fmla="*/ 435 h 435"/>
                              <a:gd name="T56" fmla="*/ 179 w 244"/>
                              <a:gd name="T57" fmla="*/ 430 h 435"/>
                              <a:gd name="T58" fmla="*/ 199 w 244"/>
                              <a:gd name="T59" fmla="*/ 420 h 435"/>
                              <a:gd name="T60" fmla="*/ 214 w 244"/>
                              <a:gd name="T61" fmla="*/ 400 h 435"/>
                              <a:gd name="T62" fmla="*/ 229 w 244"/>
                              <a:gd name="T63" fmla="*/ 370 h 435"/>
                              <a:gd name="T64" fmla="*/ 234 w 244"/>
                              <a:gd name="T65" fmla="*/ 340 h 435"/>
                              <a:gd name="T66" fmla="*/ 239 w 244"/>
                              <a:gd name="T67" fmla="*/ 300 h 435"/>
                              <a:gd name="T68" fmla="*/ 244 w 244"/>
                              <a:gd name="T69" fmla="*/ 215 h 435"/>
                              <a:gd name="T70" fmla="*/ 244 w 244"/>
                              <a:gd name="T71" fmla="*/ 215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244" y="215"/>
                                </a:moveTo>
                                <a:lnTo>
                                  <a:pt x="244" y="215"/>
                                </a:lnTo>
                                <a:lnTo>
                                  <a:pt x="239" y="135"/>
                                </a:lnTo>
                                <a:lnTo>
                                  <a:pt x="234" y="95"/>
                                </a:lnTo>
                                <a:lnTo>
                                  <a:pt x="229" y="65"/>
                                </a:lnTo>
                                <a:lnTo>
                                  <a:pt x="214" y="40"/>
                                </a:lnTo>
                                <a:lnTo>
                                  <a:pt x="199" y="20"/>
                                </a:lnTo>
                                <a:lnTo>
                                  <a:pt x="179" y="5"/>
                                </a:lnTo>
                                <a:lnTo>
                                  <a:pt x="149" y="0"/>
                                </a:lnTo>
                                <a:lnTo>
                                  <a:pt x="119" y="5"/>
                                </a:lnTo>
                                <a:lnTo>
                                  <a:pt x="94" y="15"/>
                                </a:lnTo>
                                <a:lnTo>
                                  <a:pt x="69" y="35"/>
                                </a:lnTo>
                                <a:lnTo>
                                  <a:pt x="44" y="60"/>
                                </a:lnTo>
                                <a:lnTo>
                                  <a:pt x="24" y="95"/>
                                </a:lnTo>
                                <a:lnTo>
                                  <a:pt x="14" y="130"/>
                                </a:lnTo>
                                <a:lnTo>
                                  <a:pt x="4" y="175"/>
                                </a:lnTo>
                                <a:lnTo>
                                  <a:pt x="0" y="215"/>
                                </a:lnTo>
                                <a:lnTo>
                                  <a:pt x="4" y="260"/>
                                </a:lnTo>
                                <a:lnTo>
                                  <a:pt x="14" y="300"/>
                                </a:lnTo>
                                <a:lnTo>
                                  <a:pt x="24" y="340"/>
                                </a:lnTo>
                                <a:lnTo>
                                  <a:pt x="44" y="370"/>
                                </a:lnTo>
                                <a:lnTo>
                                  <a:pt x="69" y="395"/>
                                </a:lnTo>
                                <a:lnTo>
                                  <a:pt x="94" y="415"/>
                                </a:lnTo>
                                <a:lnTo>
                                  <a:pt x="119" y="430"/>
                                </a:lnTo>
                                <a:lnTo>
                                  <a:pt x="149" y="435"/>
                                </a:lnTo>
                                <a:lnTo>
                                  <a:pt x="179" y="430"/>
                                </a:lnTo>
                                <a:lnTo>
                                  <a:pt x="199" y="420"/>
                                </a:lnTo>
                                <a:lnTo>
                                  <a:pt x="214" y="400"/>
                                </a:lnTo>
                                <a:lnTo>
                                  <a:pt x="229" y="370"/>
                                </a:lnTo>
                                <a:lnTo>
                                  <a:pt x="234" y="340"/>
                                </a:lnTo>
                                <a:lnTo>
                                  <a:pt x="239" y="300"/>
                                </a:lnTo>
                                <a:lnTo>
                                  <a:pt x="244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213"/>
                        <wps:cNvSpPr>
                          <a:spLocks/>
                        </wps:cNvSpPr>
                        <wps:spPr bwMode="auto">
                          <a:xfrm>
                            <a:off x="469" y="4071"/>
                            <a:ext cx="195" cy="295"/>
                          </a:xfrm>
                          <a:custGeom>
                            <a:avLst/>
                            <a:gdLst>
                              <a:gd name="T0" fmla="*/ 195 w 195"/>
                              <a:gd name="T1" fmla="*/ 145 h 295"/>
                              <a:gd name="T2" fmla="*/ 195 w 195"/>
                              <a:gd name="T3" fmla="*/ 145 h 295"/>
                              <a:gd name="T4" fmla="*/ 195 w 195"/>
                              <a:gd name="T5" fmla="*/ 115 h 295"/>
                              <a:gd name="T6" fmla="*/ 190 w 195"/>
                              <a:gd name="T7" fmla="*/ 90 h 295"/>
                              <a:gd name="T8" fmla="*/ 180 w 195"/>
                              <a:gd name="T9" fmla="*/ 65 h 295"/>
                              <a:gd name="T10" fmla="*/ 170 w 195"/>
                              <a:gd name="T11" fmla="*/ 45 h 295"/>
                              <a:gd name="T12" fmla="*/ 155 w 195"/>
                              <a:gd name="T13" fmla="*/ 25 h 295"/>
                              <a:gd name="T14" fmla="*/ 140 w 195"/>
                              <a:gd name="T15" fmla="*/ 10 h 295"/>
                              <a:gd name="T16" fmla="*/ 120 w 195"/>
                              <a:gd name="T17" fmla="*/ 0 h 295"/>
                              <a:gd name="T18" fmla="*/ 100 w 195"/>
                              <a:gd name="T19" fmla="*/ 0 h 295"/>
                              <a:gd name="T20" fmla="*/ 100 w 195"/>
                              <a:gd name="T21" fmla="*/ 0 h 295"/>
                              <a:gd name="T22" fmla="*/ 80 w 195"/>
                              <a:gd name="T23" fmla="*/ 0 h 295"/>
                              <a:gd name="T24" fmla="*/ 60 w 195"/>
                              <a:gd name="T25" fmla="*/ 10 h 295"/>
                              <a:gd name="T26" fmla="*/ 45 w 195"/>
                              <a:gd name="T27" fmla="*/ 20 h 295"/>
                              <a:gd name="T28" fmla="*/ 30 w 195"/>
                              <a:gd name="T29" fmla="*/ 40 h 295"/>
                              <a:gd name="T30" fmla="*/ 15 w 195"/>
                              <a:gd name="T31" fmla="*/ 65 h 295"/>
                              <a:gd name="T32" fmla="*/ 5 w 195"/>
                              <a:gd name="T33" fmla="*/ 90 h 295"/>
                              <a:gd name="T34" fmla="*/ 0 w 195"/>
                              <a:gd name="T35" fmla="*/ 115 h 295"/>
                              <a:gd name="T36" fmla="*/ 0 w 195"/>
                              <a:gd name="T37" fmla="*/ 145 h 295"/>
                              <a:gd name="T38" fmla="*/ 0 w 195"/>
                              <a:gd name="T39" fmla="*/ 145 h 295"/>
                              <a:gd name="T40" fmla="*/ 0 w 195"/>
                              <a:gd name="T41" fmla="*/ 175 h 295"/>
                              <a:gd name="T42" fmla="*/ 5 w 195"/>
                              <a:gd name="T43" fmla="*/ 205 h 295"/>
                              <a:gd name="T44" fmla="*/ 15 w 195"/>
                              <a:gd name="T45" fmla="*/ 230 h 295"/>
                              <a:gd name="T46" fmla="*/ 30 w 195"/>
                              <a:gd name="T47" fmla="*/ 250 h 295"/>
                              <a:gd name="T48" fmla="*/ 45 w 195"/>
                              <a:gd name="T49" fmla="*/ 270 h 295"/>
                              <a:gd name="T50" fmla="*/ 60 w 195"/>
                              <a:gd name="T51" fmla="*/ 285 h 295"/>
                              <a:gd name="T52" fmla="*/ 80 w 195"/>
                              <a:gd name="T53" fmla="*/ 295 h 295"/>
                              <a:gd name="T54" fmla="*/ 100 w 195"/>
                              <a:gd name="T55" fmla="*/ 295 h 295"/>
                              <a:gd name="T56" fmla="*/ 100 w 195"/>
                              <a:gd name="T57" fmla="*/ 295 h 295"/>
                              <a:gd name="T58" fmla="*/ 120 w 195"/>
                              <a:gd name="T59" fmla="*/ 295 h 295"/>
                              <a:gd name="T60" fmla="*/ 140 w 195"/>
                              <a:gd name="T61" fmla="*/ 285 h 295"/>
                              <a:gd name="T62" fmla="*/ 155 w 195"/>
                              <a:gd name="T63" fmla="*/ 270 h 295"/>
                              <a:gd name="T64" fmla="*/ 170 w 195"/>
                              <a:gd name="T65" fmla="*/ 255 h 295"/>
                              <a:gd name="T66" fmla="*/ 180 w 195"/>
                              <a:gd name="T67" fmla="*/ 230 h 295"/>
                              <a:gd name="T68" fmla="*/ 190 w 195"/>
                              <a:gd name="T69" fmla="*/ 205 h 295"/>
                              <a:gd name="T70" fmla="*/ 195 w 195"/>
                              <a:gd name="T71" fmla="*/ 175 h 295"/>
                              <a:gd name="T72" fmla="*/ 195 w 195"/>
                              <a:gd name="T73" fmla="*/ 145 h 295"/>
                              <a:gd name="T74" fmla="*/ 195 w 195"/>
                              <a:gd name="T75" fmla="*/ 145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5" h="295">
                                <a:moveTo>
                                  <a:pt x="195" y="145"/>
                                </a:moveTo>
                                <a:lnTo>
                                  <a:pt x="195" y="145"/>
                                </a:lnTo>
                                <a:lnTo>
                                  <a:pt x="195" y="115"/>
                                </a:lnTo>
                                <a:lnTo>
                                  <a:pt x="190" y="90"/>
                                </a:lnTo>
                                <a:lnTo>
                                  <a:pt x="180" y="65"/>
                                </a:lnTo>
                                <a:lnTo>
                                  <a:pt x="170" y="45"/>
                                </a:lnTo>
                                <a:lnTo>
                                  <a:pt x="155" y="25"/>
                                </a:lnTo>
                                <a:lnTo>
                                  <a:pt x="140" y="10"/>
                                </a:lnTo>
                                <a:lnTo>
                                  <a:pt x="120" y="0"/>
                                </a:lnTo>
                                <a:lnTo>
                                  <a:pt x="100" y="0"/>
                                </a:lnTo>
                                <a:lnTo>
                                  <a:pt x="80" y="0"/>
                                </a:lnTo>
                                <a:lnTo>
                                  <a:pt x="60" y="10"/>
                                </a:lnTo>
                                <a:lnTo>
                                  <a:pt x="45" y="20"/>
                                </a:lnTo>
                                <a:lnTo>
                                  <a:pt x="30" y="40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15"/>
                                </a:lnTo>
                                <a:lnTo>
                                  <a:pt x="0" y="145"/>
                                </a:lnTo>
                                <a:lnTo>
                                  <a:pt x="0" y="175"/>
                                </a:lnTo>
                                <a:lnTo>
                                  <a:pt x="5" y="205"/>
                                </a:lnTo>
                                <a:lnTo>
                                  <a:pt x="15" y="230"/>
                                </a:lnTo>
                                <a:lnTo>
                                  <a:pt x="30" y="250"/>
                                </a:lnTo>
                                <a:lnTo>
                                  <a:pt x="45" y="270"/>
                                </a:lnTo>
                                <a:lnTo>
                                  <a:pt x="60" y="285"/>
                                </a:lnTo>
                                <a:lnTo>
                                  <a:pt x="80" y="295"/>
                                </a:lnTo>
                                <a:lnTo>
                                  <a:pt x="100" y="295"/>
                                </a:lnTo>
                                <a:lnTo>
                                  <a:pt x="120" y="295"/>
                                </a:lnTo>
                                <a:lnTo>
                                  <a:pt x="140" y="285"/>
                                </a:lnTo>
                                <a:lnTo>
                                  <a:pt x="155" y="270"/>
                                </a:lnTo>
                                <a:lnTo>
                                  <a:pt x="170" y="255"/>
                                </a:lnTo>
                                <a:lnTo>
                                  <a:pt x="180" y="230"/>
                                </a:lnTo>
                                <a:lnTo>
                                  <a:pt x="190" y="205"/>
                                </a:lnTo>
                                <a:lnTo>
                                  <a:pt x="195" y="175"/>
                                </a:lnTo>
                                <a:lnTo>
                                  <a:pt x="195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214"/>
                        <wps:cNvSpPr>
                          <a:spLocks/>
                        </wps:cNvSpPr>
                        <wps:spPr bwMode="auto">
                          <a:xfrm>
                            <a:off x="499" y="4116"/>
                            <a:ext cx="165" cy="205"/>
                          </a:xfrm>
                          <a:custGeom>
                            <a:avLst/>
                            <a:gdLst>
                              <a:gd name="T0" fmla="*/ 165 w 165"/>
                              <a:gd name="T1" fmla="*/ 100 h 205"/>
                              <a:gd name="T2" fmla="*/ 165 w 165"/>
                              <a:gd name="T3" fmla="*/ 100 h 205"/>
                              <a:gd name="T4" fmla="*/ 160 w 165"/>
                              <a:gd name="T5" fmla="*/ 80 h 205"/>
                              <a:gd name="T6" fmla="*/ 155 w 165"/>
                              <a:gd name="T7" fmla="*/ 60 h 205"/>
                              <a:gd name="T8" fmla="*/ 145 w 165"/>
                              <a:gd name="T9" fmla="*/ 45 h 205"/>
                              <a:gd name="T10" fmla="*/ 135 w 165"/>
                              <a:gd name="T11" fmla="*/ 30 h 205"/>
                              <a:gd name="T12" fmla="*/ 120 w 165"/>
                              <a:gd name="T13" fmla="*/ 15 h 205"/>
                              <a:gd name="T14" fmla="*/ 100 w 165"/>
                              <a:gd name="T15" fmla="*/ 5 h 205"/>
                              <a:gd name="T16" fmla="*/ 85 w 165"/>
                              <a:gd name="T17" fmla="*/ 0 h 205"/>
                              <a:gd name="T18" fmla="*/ 70 w 165"/>
                              <a:gd name="T19" fmla="*/ 0 h 205"/>
                              <a:gd name="T20" fmla="*/ 70 w 165"/>
                              <a:gd name="T21" fmla="*/ 0 h 205"/>
                              <a:gd name="T22" fmla="*/ 55 w 165"/>
                              <a:gd name="T23" fmla="*/ 0 h 205"/>
                              <a:gd name="T24" fmla="*/ 45 w 165"/>
                              <a:gd name="T25" fmla="*/ 5 h 205"/>
                              <a:gd name="T26" fmla="*/ 30 w 165"/>
                              <a:gd name="T27" fmla="*/ 15 h 205"/>
                              <a:gd name="T28" fmla="*/ 20 w 165"/>
                              <a:gd name="T29" fmla="*/ 25 h 205"/>
                              <a:gd name="T30" fmla="*/ 5 w 165"/>
                              <a:gd name="T31" fmla="*/ 60 h 205"/>
                              <a:gd name="T32" fmla="*/ 0 w 165"/>
                              <a:gd name="T33" fmla="*/ 100 h 205"/>
                              <a:gd name="T34" fmla="*/ 0 w 165"/>
                              <a:gd name="T35" fmla="*/ 100 h 205"/>
                              <a:gd name="T36" fmla="*/ 5 w 165"/>
                              <a:gd name="T37" fmla="*/ 145 h 205"/>
                              <a:gd name="T38" fmla="*/ 20 w 165"/>
                              <a:gd name="T39" fmla="*/ 175 h 205"/>
                              <a:gd name="T40" fmla="*/ 30 w 165"/>
                              <a:gd name="T41" fmla="*/ 190 h 205"/>
                              <a:gd name="T42" fmla="*/ 45 w 165"/>
                              <a:gd name="T43" fmla="*/ 200 h 205"/>
                              <a:gd name="T44" fmla="*/ 55 w 165"/>
                              <a:gd name="T45" fmla="*/ 205 h 205"/>
                              <a:gd name="T46" fmla="*/ 70 w 165"/>
                              <a:gd name="T47" fmla="*/ 205 h 205"/>
                              <a:gd name="T48" fmla="*/ 70 w 165"/>
                              <a:gd name="T49" fmla="*/ 205 h 205"/>
                              <a:gd name="T50" fmla="*/ 85 w 165"/>
                              <a:gd name="T51" fmla="*/ 205 h 205"/>
                              <a:gd name="T52" fmla="*/ 100 w 165"/>
                              <a:gd name="T53" fmla="*/ 200 h 205"/>
                              <a:gd name="T54" fmla="*/ 120 w 165"/>
                              <a:gd name="T55" fmla="*/ 190 h 205"/>
                              <a:gd name="T56" fmla="*/ 135 w 165"/>
                              <a:gd name="T57" fmla="*/ 175 h 205"/>
                              <a:gd name="T58" fmla="*/ 145 w 165"/>
                              <a:gd name="T59" fmla="*/ 160 h 205"/>
                              <a:gd name="T60" fmla="*/ 155 w 165"/>
                              <a:gd name="T61" fmla="*/ 145 h 205"/>
                              <a:gd name="T62" fmla="*/ 160 w 165"/>
                              <a:gd name="T63" fmla="*/ 125 h 205"/>
                              <a:gd name="T64" fmla="*/ 165 w 165"/>
                              <a:gd name="T65" fmla="*/ 100 h 205"/>
                              <a:gd name="T66" fmla="*/ 165 w 165"/>
                              <a:gd name="T67" fmla="*/ 10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5" h="205">
                                <a:moveTo>
                                  <a:pt x="165" y="100"/>
                                </a:moveTo>
                                <a:lnTo>
                                  <a:pt x="165" y="100"/>
                                </a:lnTo>
                                <a:lnTo>
                                  <a:pt x="160" y="80"/>
                                </a:lnTo>
                                <a:lnTo>
                                  <a:pt x="155" y="60"/>
                                </a:lnTo>
                                <a:lnTo>
                                  <a:pt x="145" y="45"/>
                                </a:lnTo>
                                <a:lnTo>
                                  <a:pt x="135" y="30"/>
                                </a:lnTo>
                                <a:lnTo>
                                  <a:pt x="120" y="15"/>
                                </a:lnTo>
                                <a:lnTo>
                                  <a:pt x="100" y="5"/>
                                </a:lnTo>
                                <a:lnTo>
                                  <a:pt x="85" y="0"/>
                                </a:lnTo>
                                <a:lnTo>
                                  <a:pt x="70" y="0"/>
                                </a:lnTo>
                                <a:lnTo>
                                  <a:pt x="55" y="0"/>
                                </a:lnTo>
                                <a:lnTo>
                                  <a:pt x="45" y="5"/>
                                </a:lnTo>
                                <a:lnTo>
                                  <a:pt x="30" y="15"/>
                                </a:lnTo>
                                <a:lnTo>
                                  <a:pt x="20" y="25"/>
                                </a:lnTo>
                                <a:lnTo>
                                  <a:pt x="5" y="60"/>
                                </a:lnTo>
                                <a:lnTo>
                                  <a:pt x="0" y="100"/>
                                </a:lnTo>
                                <a:lnTo>
                                  <a:pt x="5" y="145"/>
                                </a:lnTo>
                                <a:lnTo>
                                  <a:pt x="20" y="175"/>
                                </a:lnTo>
                                <a:lnTo>
                                  <a:pt x="30" y="190"/>
                                </a:lnTo>
                                <a:lnTo>
                                  <a:pt x="45" y="200"/>
                                </a:lnTo>
                                <a:lnTo>
                                  <a:pt x="55" y="205"/>
                                </a:lnTo>
                                <a:lnTo>
                                  <a:pt x="70" y="205"/>
                                </a:lnTo>
                                <a:lnTo>
                                  <a:pt x="85" y="205"/>
                                </a:lnTo>
                                <a:lnTo>
                                  <a:pt x="100" y="200"/>
                                </a:lnTo>
                                <a:lnTo>
                                  <a:pt x="120" y="190"/>
                                </a:lnTo>
                                <a:lnTo>
                                  <a:pt x="135" y="175"/>
                                </a:lnTo>
                                <a:lnTo>
                                  <a:pt x="145" y="160"/>
                                </a:lnTo>
                                <a:lnTo>
                                  <a:pt x="155" y="145"/>
                                </a:lnTo>
                                <a:lnTo>
                                  <a:pt x="160" y="125"/>
                                </a:lnTo>
                                <a:lnTo>
                                  <a:pt x="165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215"/>
                        <wps:cNvSpPr>
                          <a:spLocks/>
                        </wps:cNvSpPr>
                        <wps:spPr bwMode="auto">
                          <a:xfrm>
                            <a:off x="519" y="4146"/>
                            <a:ext cx="145" cy="145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0 h 145"/>
                              <a:gd name="T2" fmla="*/ 145 w 145"/>
                              <a:gd name="T3" fmla="*/ 70 h 145"/>
                              <a:gd name="T4" fmla="*/ 140 w 145"/>
                              <a:gd name="T5" fmla="*/ 55 h 145"/>
                              <a:gd name="T6" fmla="*/ 135 w 145"/>
                              <a:gd name="T7" fmla="*/ 45 h 145"/>
                              <a:gd name="T8" fmla="*/ 120 w 145"/>
                              <a:gd name="T9" fmla="*/ 30 h 145"/>
                              <a:gd name="T10" fmla="*/ 110 w 145"/>
                              <a:gd name="T11" fmla="*/ 20 h 145"/>
                              <a:gd name="T12" fmla="*/ 75 w 145"/>
                              <a:gd name="T13" fmla="*/ 5 h 145"/>
                              <a:gd name="T14" fmla="*/ 50 w 145"/>
                              <a:gd name="T15" fmla="*/ 0 h 145"/>
                              <a:gd name="T16" fmla="*/ 50 w 145"/>
                              <a:gd name="T17" fmla="*/ 0 h 145"/>
                              <a:gd name="T18" fmla="*/ 40 w 145"/>
                              <a:gd name="T19" fmla="*/ 0 h 145"/>
                              <a:gd name="T20" fmla="*/ 30 w 145"/>
                              <a:gd name="T21" fmla="*/ 5 h 145"/>
                              <a:gd name="T22" fmla="*/ 15 w 145"/>
                              <a:gd name="T23" fmla="*/ 20 h 145"/>
                              <a:gd name="T24" fmla="*/ 5 w 145"/>
                              <a:gd name="T25" fmla="*/ 45 h 145"/>
                              <a:gd name="T26" fmla="*/ 0 w 145"/>
                              <a:gd name="T27" fmla="*/ 70 h 145"/>
                              <a:gd name="T28" fmla="*/ 0 w 145"/>
                              <a:gd name="T29" fmla="*/ 70 h 145"/>
                              <a:gd name="T30" fmla="*/ 5 w 145"/>
                              <a:gd name="T31" fmla="*/ 100 h 145"/>
                              <a:gd name="T32" fmla="*/ 15 w 145"/>
                              <a:gd name="T33" fmla="*/ 125 h 145"/>
                              <a:gd name="T34" fmla="*/ 30 w 145"/>
                              <a:gd name="T35" fmla="*/ 140 h 145"/>
                              <a:gd name="T36" fmla="*/ 50 w 145"/>
                              <a:gd name="T37" fmla="*/ 145 h 145"/>
                              <a:gd name="T38" fmla="*/ 50 w 145"/>
                              <a:gd name="T39" fmla="*/ 145 h 145"/>
                              <a:gd name="T40" fmla="*/ 75 w 145"/>
                              <a:gd name="T41" fmla="*/ 140 h 145"/>
                              <a:gd name="T42" fmla="*/ 105 w 145"/>
                              <a:gd name="T43" fmla="*/ 125 h 145"/>
                              <a:gd name="T44" fmla="*/ 120 w 145"/>
                              <a:gd name="T45" fmla="*/ 115 h 145"/>
                              <a:gd name="T46" fmla="*/ 135 w 145"/>
                              <a:gd name="T47" fmla="*/ 105 h 145"/>
                              <a:gd name="T48" fmla="*/ 140 w 145"/>
                              <a:gd name="T49" fmla="*/ 90 h 145"/>
                              <a:gd name="T50" fmla="*/ 145 w 145"/>
                              <a:gd name="T51" fmla="*/ 70 h 145"/>
                              <a:gd name="T52" fmla="*/ 145 w 145"/>
                              <a:gd name="T53" fmla="*/ 7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145" y="70"/>
                                </a:moveTo>
                                <a:lnTo>
                                  <a:pt x="145" y="70"/>
                                </a:lnTo>
                                <a:lnTo>
                                  <a:pt x="140" y="55"/>
                                </a:lnTo>
                                <a:lnTo>
                                  <a:pt x="135" y="45"/>
                                </a:lnTo>
                                <a:lnTo>
                                  <a:pt x="120" y="30"/>
                                </a:lnTo>
                                <a:lnTo>
                                  <a:pt x="110" y="20"/>
                                </a:lnTo>
                                <a:lnTo>
                                  <a:pt x="75" y="5"/>
                                </a:lnTo>
                                <a:lnTo>
                                  <a:pt x="50" y="0"/>
                                </a:lnTo>
                                <a:lnTo>
                                  <a:pt x="40" y="0"/>
                                </a:lnTo>
                                <a:lnTo>
                                  <a:pt x="30" y="5"/>
                                </a:lnTo>
                                <a:lnTo>
                                  <a:pt x="15" y="20"/>
                                </a:lnTo>
                                <a:lnTo>
                                  <a:pt x="5" y="45"/>
                                </a:lnTo>
                                <a:lnTo>
                                  <a:pt x="0" y="70"/>
                                </a:lnTo>
                                <a:lnTo>
                                  <a:pt x="5" y="100"/>
                                </a:lnTo>
                                <a:lnTo>
                                  <a:pt x="15" y="125"/>
                                </a:lnTo>
                                <a:lnTo>
                                  <a:pt x="30" y="140"/>
                                </a:lnTo>
                                <a:lnTo>
                                  <a:pt x="50" y="145"/>
                                </a:lnTo>
                                <a:lnTo>
                                  <a:pt x="75" y="140"/>
                                </a:lnTo>
                                <a:lnTo>
                                  <a:pt x="105" y="125"/>
                                </a:lnTo>
                                <a:lnTo>
                                  <a:pt x="120" y="115"/>
                                </a:lnTo>
                                <a:lnTo>
                                  <a:pt x="135" y="105"/>
                                </a:lnTo>
                                <a:lnTo>
                                  <a:pt x="140" y="90"/>
                                </a:lnTo>
                                <a:lnTo>
                                  <a:pt x="145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216"/>
                        <wps:cNvSpPr>
                          <a:spLocks/>
                        </wps:cNvSpPr>
                        <wps:spPr bwMode="auto">
                          <a:xfrm>
                            <a:off x="664" y="3966"/>
                            <a:ext cx="20" cy="510"/>
                          </a:xfrm>
                          <a:custGeom>
                            <a:avLst/>
                            <a:gdLst>
                              <a:gd name="T0" fmla="*/ 0 w 20"/>
                              <a:gd name="T1" fmla="*/ 510 h 510"/>
                              <a:gd name="T2" fmla="*/ 0 w 20"/>
                              <a:gd name="T3" fmla="*/ 510 h 510"/>
                              <a:gd name="T4" fmla="*/ 10 w 20"/>
                              <a:gd name="T5" fmla="*/ 485 h 510"/>
                              <a:gd name="T6" fmla="*/ 20 w 20"/>
                              <a:gd name="T7" fmla="*/ 440 h 510"/>
                              <a:gd name="T8" fmla="*/ 20 w 20"/>
                              <a:gd name="T9" fmla="*/ 405 h 510"/>
                              <a:gd name="T10" fmla="*/ 20 w 20"/>
                              <a:gd name="T11" fmla="*/ 365 h 510"/>
                              <a:gd name="T12" fmla="*/ 10 w 20"/>
                              <a:gd name="T13" fmla="*/ 315 h 510"/>
                              <a:gd name="T14" fmla="*/ 0 w 20"/>
                              <a:gd name="T15" fmla="*/ 255 h 510"/>
                              <a:gd name="T16" fmla="*/ 0 w 20"/>
                              <a:gd name="T17" fmla="*/ 255 h 510"/>
                              <a:gd name="T18" fmla="*/ 0 w 20"/>
                              <a:gd name="T19" fmla="*/ 255 h 510"/>
                              <a:gd name="T20" fmla="*/ 10 w 20"/>
                              <a:gd name="T21" fmla="*/ 190 h 510"/>
                              <a:gd name="T22" fmla="*/ 15 w 20"/>
                              <a:gd name="T23" fmla="*/ 140 h 510"/>
                              <a:gd name="T24" fmla="*/ 20 w 20"/>
                              <a:gd name="T25" fmla="*/ 100 h 510"/>
                              <a:gd name="T26" fmla="*/ 20 w 20"/>
                              <a:gd name="T27" fmla="*/ 65 h 510"/>
                              <a:gd name="T28" fmla="*/ 10 w 20"/>
                              <a:gd name="T29" fmla="*/ 20 h 510"/>
                              <a:gd name="T30" fmla="*/ 0 w 20"/>
                              <a:gd name="T31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0" y="510"/>
                                </a:moveTo>
                                <a:lnTo>
                                  <a:pt x="0" y="510"/>
                                </a:lnTo>
                                <a:lnTo>
                                  <a:pt x="10" y="485"/>
                                </a:lnTo>
                                <a:lnTo>
                                  <a:pt x="20" y="440"/>
                                </a:lnTo>
                                <a:lnTo>
                                  <a:pt x="20" y="405"/>
                                </a:lnTo>
                                <a:lnTo>
                                  <a:pt x="20" y="365"/>
                                </a:lnTo>
                                <a:lnTo>
                                  <a:pt x="10" y="315"/>
                                </a:lnTo>
                                <a:lnTo>
                                  <a:pt x="0" y="255"/>
                                </a:lnTo>
                                <a:lnTo>
                                  <a:pt x="10" y="190"/>
                                </a:lnTo>
                                <a:lnTo>
                                  <a:pt x="15" y="140"/>
                                </a:lnTo>
                                <a:lnTo>
                                  <a:pt x="20" y="100"/>
                                </a:lnTo>
                                <a:lnTo>
                                  <a:pt x="20" y="65"/>
                                </a:lnTo>
                                <a:lnTo>
                                  <a:pt x="10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217"/>
                        <wps:cNvSpPr>
                          <a:spLocks/>
                        </wps:cNvSpPr>
                        <wps:spPr bwMode="auto">
                          <a:xfrm>
                            <a:off x="664" y="3966"/>
                            <a:ext cx="45" cy="510"/>
                          </a:xfrm>
                          <a:custGeom>
                            <a:avLst/>
                            <a:gdLst>
                              <a:gd name="T0" fmla="*/ 0 w 45"/>
                              <a:gd name="T1" fmla="*/ 510 h 510"/>
                              <a:gd name="T2" fmla="*/ 0 w 45"/>
                              <a:gd name="T3" fmla="*/ 510 h 510"/>
                              <a:gd name="T4" fmla="*/ 15 w 45"/>
                              <a:gd name="T5" fmla="*/ 470 h 510"/>
                              <a:gd name="T6" fmla="*/ 25 w 45"/>
                              <a:gd name="T7" fmla="*/ 420 h 510"/>
                              <a:gd name="T8" fmla="*/ 35 w 45"/>
                              <a:gd name="T9" fmla="*/ 355 h 510"/>
                              <a:gd name="T10" fmla="*/ 45 w 45"/>
                              <a:gd name="T11" fmla="*/ 280 h 510"/>
                              <a:gd name="T12" fmla="*/ 40 w 45"/>
                              <a:gd name="T13" fmla="*/ 195 h 510"/>
                              <a:gd name="T14" fmla="*/ 35 w 45"/>
                              <a:gd name="T15" fmla="*/ 145 h 510"/>
                              <a:gd name="T16" fmla="*/ 30 w 45"/>
                              <a:gd name="T17" fmla="*/ 100 h 510"/>
                              <a:gd name="T18" fmla="*/ 15 w 45"/>
                              <a:gd name="T19" fmla="*/ 50 h 510"/>
                              <a:gd name="T20" fmla="*/ 0 w 45"/>
                              <a:gd name="T21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0">
                                <a:moveTo>
                                  <a:pt x="0" y="510"/>
                                </a:moveTo>
                                <a:lnTo>
                                  <a:pt x="0" y="510"/>
                                </a:lnTo>
                                <a:lnTo>
                                  <a:pt x="15" y="470"/>
                                </a:lnTo>
                                <a:lnTo>
                                  <a:pt x="25" y="420"/>
                                </a:lnTo>
                                <a:lnTo>
                                  <a:pt x="35" y="355"/>
                                </a:lnTo>
                                <a:lnTo>
                                  <a:pt x="45" y="280"/>
                                </a:lnTo>
                                <a:lnTo>
                                  <a:pt x="40" y="195"/>
                                </a:lnTo>
                                <a:lnTo>
                                  <a:pt x="35" y="145"/>
                                </a:lnTo>
                                <a:lnTo>
                                  <a:pt x="30" y="100"/>
                                </a:lnTo>
                                <a:lnTo>
                                  <a:pt x="15" y="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Line 218"/>
                        <wps:cNvCnPr/>
                        <wps:spPr bwMode="auto">
                          <a:xfrm flipV="1">
                            <a:off x="759" y="3961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Line 219"/>
                        <wps:cNvCnPr/>
                        <wps:spPr bwMode="auto">
                          <a:xfrm flipV="1">
                            <a:off x="789" y="3961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Freeform 220"/>
                        <wps:cNvSpPr>
                          <a:spLocks/>
                        </wps:cNvSpPr>
                        <wps:spPr bwMode="auto">
                          <a:xfrm>
                            <a:off x="415" y="3436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0 h 50"/>
                              <a:gd name="T2" fmla="*/ 249 w 249"/>
                              <a:gd name="T3" fmla="*/ 10 h 50"/>
                              <a:gd name="T4" fmla="*/ 239 w 249"/>
                              <a:gd name="T5" fmla="*/ 25 h 50"/>
                              <a:gd name="T6" fmla="*/ 224 w 249"/>
                              <a:gd name="T7" fmla="*/ 35 h 50"/>
                              <a:gd name="T8" fmla="*/ 199 w 249"/>
                              <a:gd name="T9" fmla="*/ 45 h 50"/>
                              <a:gd name="T10" fmla="*/ 169 w 249"/>
                              <a:gd name="T11" fmla="*/ 50 h 50"/>
                              <a:gd name="T12" fmla="*/ 139 w 249"/>
                              <a:gd name="T13" fmla="*/ 45 h 50"/>
                              <a:gd name="T14" fmla="*/ 114 w 249"/>
                              <a:gd name="T15" fmla="*/ 35 h 50"/>
                              <a:gd name="T16" fmla="*/ 94 w 249"/>
                              <a:gd name="T17" fmla="*/ 25 h 50"/>
                              <a:gd name="T18" fmla="*/ 64 w 249"/>
                              <a:gd name="T19" fmla="*/ 5 h 50"/>
                              <a:gd name="T20" fmla="*/ 64 w 249"/>
                              <a:gd name="T21" fmla="*/ 5 h 50"/>
                              <a:gd name="T22" fmla="*/ 59 w 249"/>
                              <a:gd name="T23" fmla="*/ 0 h 50"/>
                              <a:gd name="T24" fmla="*/ 49 w 249"/>
                              <a:gd name="T25" fmla="*/ 5 h 50"/>
                              <a:gd name="T26" fmla="*/ 34 w 249"/>
                              <a:gd name="T27" fmla="*/ 20 h 50"/>
                              <a:gd name="T28" fmla="*/ 14 w 249"/>
                              <a:gd name="T29" fmla="*/ 50 h 50"/>
                              <a:gd name="T30" fmla="*/ 0 w 249"/>
                              <a:gd name="T31" fmla="*/ 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10"/>
                                </a:moveTo>
                                <a:lnTo>
                                  <a:pt x="249" y="10"/>
                                </a:lnTo>
                                <a:lnTo>
                                  <a:pt x="239" y="25"/>
                                </a:lnTo>
                                <a:lnTo>
                                  <a:pt x="224" y="35"/>
                                </a:lnTo>
                                <a:lnTo>
                                  <a:pt x="199" y="45"/>
                                </a:lnTo>
                                <a:lnTo>
                                  <a:pt x="169" y="50"/>
                                </a:lnTo>
                                <a:lnTo>
                                  <a:pt x="139" y="45"/>
                                </a:lnTo>
                                <a:lnTo>
                                  <a:pt x="114" y="35"/>
                                </a:lnTo>
                                <a:lnTo>
                                  <a:pt x="94" y="25"/>
                                </a:lnTo>
                                <a:lnTo>
                                  <a:pt x="64" y="5"/>
                                </a:lnTo>
                                <a:lnTo>
                                  <a:pt x="59" y="0"/>
                                </a:lnTo>
                                <a:lnTo>
                                  <a:pt x="49" y="5"/>
                                </a:lnTo>
                                <a:lnTo>
                                  <a:pt x="34" y="20"/>
                                </a:lnTo>
                                <a:lnTo>
                                  <a:pt x="14" y="5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221"/>
                        <wps:cNvSpPr>
                          <a:spLocks/>
                        </wps:cNvSpPr>
                        <wps:spPr bwMode="auto">
                          <a:xfrm>
                            <a:off x="415" y="3911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45 h 50"/>
                              <a:gd name="T2" fmla="*/ 249 w 249"/>
                              <a:gd name="T3" fmla="*/ 45 h 50"/>
                              <a:gd name="T4" fmla="*/ 224 w 249"/>
                              <a:gd name="T5" fmla="*/ 25 h 50"/>
                              <a:gd name="T6" fmla="*/ 199 w 249"/>
                              <a:gd name="T7" fmla="*/ 10 h 50"/>
                              <a:gd name="T8" fmla="*/ 169 w 249"/>
                              <a:gd name="T9" fmla="*/ 5 h 50"/>
                              <a:gd name="T10" fmla="*/ 139 w 249"/>
                              <a:gd name="T11" fmla="*/ 10 h 50"/>
                              <a:gd name="T12" fmla="*/ 114 w 249"/>
                              <a:gd name="T13" fmla="*/ 15 h 50"/>
                              <a:gd name="T14" fmla="*/ 94 w 249"/>
                              <a:gd name="T15" fmla="*/ 25 h 50"/>
                              <a:gd name="T16" fmla="*/ 64 w 249"/>
                              <a:gd name="T17" fmla="*/ 45 h 50"/>
                              <a:gd name="T18" fmla="*/ 64 w 249"/>
                              <a:gd name="T19" fmla="*/ 45 h 50"/>
                              <a:gd name="T20" fmla="*/ 59 w 249"/>
                              <a:gd name="T21" fmla="*/ 50 h 50"/>
                              <a:gd name="T22" fmla="*/ 54 w 249"/>
                              <a:gd name="T23" fmla="*/ 45 h 50"/>
                              <a:gd name="T24" fmla="*/ 34 w 249"/>
                              <a:gd name="T25" fmla="*/ 30 h 50"/>
                              <a:gd name="T26" fmla="*/ 14 w 249"/>
                              <a:gd name="T27" fmla="*/ 0 h 50"/>
                              <a:gd name="T28" fmla="*/ 0 w 249"/>
                              <a:gd name="T2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45"/>
                                </a:moveTo>
                                <a:lnTo>
                                  <a:pt x="249" y="45"/>
                                </a:lnTo>
                                <a:lnTo>
                                  <a:pt x="224" y="25"/>
                                </a:lnTo>
                                <a:lnTo>
                                  <a:pt x="199" y="10"/>
                                </a:lnTo>
                                <a:lnTo>
                                  <a:pt x="169" y="5"/>
                                </a:lnTo>
                                <a:lnTo>
                                  <a:pt x="139" y="10"/>
                                </a:lnTo>
                                <a:lnTo>
                                  <a:pt x="114" y="15"/>
                                </a:lnTo>
                                <a:lnTo>
                                  <a:pt x="94" y="25"/>
                                </a:lnTo>
                                <a:lnTo>
                                  <a:pt x="64" y="45"/>
                                </a:lnTo>
                                <a:lnTo>
                                  <a:pt x="59" y="50"/>
                                </a:lnTo>
                                <a:lnTo>
                                  <a:pt x="54" y="45"/>
                                </a:lnTo>
                                <a:lnTo>
                                  <a:pt x="34" y="30"/>
                                </a:lnTo>
                                <a:lnTo>
                                  <a:pt x="14" y="0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222"/>
                        <wps:cNvSpPr>
                          <a:spLocks/>
                        </wps:cNvSpPr>
                        <wps:spPr bwMode="auto">
                          <a:xfrm>
                            <a:off x="420" y="3481"/>
                            <a:ext cx="244" cy="435"/>
                          </a:xfrm>
                          <a:custGeom>
                            <a:avLst/>
                            <a:gdLst>
                              <a:gd name="T0" fmla="*/ 244 w 244"/>
                              <a:gd name="T1" fmla="*/ 220 h 435"/>
                              <a:gd name="T2" fmla="*/ 244 w 244"/>
                              <a:gd name="T3" fmla="*/ 220 h 435"/>
                              <a:gd name="T4" fmla="*/ 239 w 244"/>
                              <a:gd name="T5" fmla="*/ 135 h 435"/>
                              <a:gd name="T6" fmla="*/ 234 w 244"/>
                              <a:gd name="T7" fmla="*/ 100 h 435"/>
                              <a:gd name="T8" fmla="*/ 229 w 244"/>
                              <a:gd name="T9" fmla="*/ 65 h 435"/>
                              <a:gd name="T10" fmla="*/ 214 w 244"/>
                              <a:gd name="T11" fmla="*/ 40 h 435"/>
                              <a:gd name="T12" fmla="*/ 199 w 244"/>
                              <a:gd name="T13" fmla="*/ 20 h 435"/>
                              <a:gd name="T14" fmla="*/ 179 w 244"/>
                              <a:gd name="T15" fmla="*/ 5 h 435"/>
                              <a:gd name="T16" fmla="*/ 149 w 244"/>
                              <a:gd name="T17" fmla="*/ 0 h 435"/>
                              <a:gd name="T18" fmla="*/ 149 w 244"/>
                              <a:gd name="T19" fmla="*/ 0 h 435"/>
                              <a:gd name="T20" fmla="*/ 119 w 244"/>
                              <a:gd name="T21" fmla="*/ 5 h 435"/>
                              <a:gd name="T22" fmla="*/ 94 w 244"/>
                              <a:gd name="T23" fmla="*/ 15 h 435"/>
                              <a:gd name="T24" fmla="*/ 69 w 244"/>
                              <a:gd name="T25" fmla="*/ 35 h 435"/>
                              <a:gd name="T26" fmla="*/ 44 w 244"/>
                              <a:gd name="T27" fmla="*/ 60 h 435"/>
                              <a:gd name="T28" fmla="*/ 24 w 244"/>
                              <a:gd name="T29" fmla="*/ 95 h 435"/>
                              <a:gd name="T30" fmla="*/ 14 w 244"/>
                              <a:gd name="T31" fmla="*/ 135 h 435"/>
                              <a:gd name="T32" fmla="*/ 4 w 244"/>
                              <a:gd name="T33" fmla="*/ 175 h 435"/>
                              <a:gd name="T34" fmla="*/ 0 w 244"/>
                              <a:gd name="T35" fmla="*/ 220 h 435"/>
                              <a:gd name="T36" fmla="*/ 0 w 244"/>
                              <a:gd name="T37" fmla="*/ 220 h 435"/>
                              <a:gd name="T38" fmla="*/ 4 w 244"/>
                              <a:gd name="T39" fmla="*/ 260 h 435"/>
                              <a:gd name="T40" fmla="*/ 14 w 244"/>
                              <a:gd name="T41" fmla="*/ 305 h 435"/>
                              <a:gd name="T42" fmla="*/ 24 w 244"/>
                              <a:gd name="T43" fmla="*/ 340 h 435"/>
                              <a:gd name="T44" fmla="*/ 44 w 244"/>
                              <a:gd name="T45" fmla="*/ 370 h 435"/>
                              <a:gd name="T46" fmla="*/ 69 w 244"/>
                              <a:gd name="T47" fmla="*/ 400 h 435"/>
                              <a:gd name="T48" fmla="*/ 94 w 244"/>
                              <a:gd name="T49" fmla="*/ 420 h 435"/>
                              <a:gd name="T50" fmla="*/ 119 w 244"/>
                              <a:gd name="T51" fmla="*/ 430 h 435"/>
                              <a:gd name="T52" fmla="*/ 149 w 244"/>
                              <a:gd name="T53" fmla="*/ 435 h 435"/>
                              <a:gd name="T54" fmla="*/ 149 w 244"/>
                              <a:gd name="T55" fmla="*/ 435 h 435"/>
                              <a:gd name="T56" fmla="*/ 179 w 244"/>
                              <a:gd name="T57" fmla="*/ 435 h 435"/>
                              <a:gd name="T58" fmla="*/ 199 w 244"/>
                              <a:gd name="T59" fmla="*/ 420 h 435"/>
                              <a:gd name="T60" fmla="*/ 214 w 244"/>
                              <a:gd name="T61" fmla="*/ 400 h 435"/>
                              <a:gd name="T62" fmla="*/ 229 w 244"/>
                              <a:gd name="T63" fmla="*/ 375 h 435"/>
                              <a:gd name="T64" fmla="*/ 234 w 244"/>
                              <a:gd name="T65" fmla="*/ 340 h 435"/>
                              <a:gd name="T66" fmla="*/ 239 w 244"/>
                              <a:gd name="T67" fmla="*/ 305 h 435"/>
                              <a:gd name="T68" fmla="*/ 244 w 244"/>
                              <a:gd name="T69" fmla="*/ 220 h 435"/>
                              <a:gd name="T70" fmla="*/ 244 w 244"/>
                              <a:gd name="T71" fmla="*/ 220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244" y="220"/>
                                </a:moveTo>
                                <a:lnTo>
                                  <a:pt x="244" y="220"/>
                                </a:lnTo>
                                <a:lnTo>
                                  <a:pt x="239" y="135"/>
                                </a:lnTo>
                                <a:lnTo>
                                  <a:pt x="234" y="100"/>
                                </a:lnTo>
                                <a:lnTo>
                                  <a:pt x="229" y="65"/>
                                </a:lnTo>
                                <a:lnTo>
                                  <a:pt x="214" y="40"/>
                                </a:lnTo>
                                <a:lnTo>
                                  <a:pt x="199" y="20"/>
                                </a:lnTo>
                                <a:lnTo>
                                  <a:pt x="179" y="5"/>
                                </a:lnTo>
                                <a:lnTo>
                                  <a:pt x="149" y="0"/>
                                </a:lnTo>
                                <a:lnTo>
                                  <a:pt x="119" y="5"/>
                                </a:lnTo>
                                <a:lnTo>
                                  <a:pt x="94" y="15"/>
                                </a:lnTo>
                                <a:lnTo>
                                  <a:pt x="69" y="35"/>
                                </a:lnTo>
                                <a:lnTo>
                                  <a:pt x="44" y="60"/>
                                </a:lnTo>
                                <a:lnTo>
                                  <a:pt x="24" y="95"/>
                                </a:lnTo>
                                <a:lnTo>
                                  <a:pt x="14" y="135"/>
                                </a:lnTo>
                                <a:lnTo>
                                  <a:pt x="4" y="175"/>
                                </a:lnTo>
                                <a:lnTo>
                                  <a:pt x="0" y="220"/>
                                </a:lnTo>
                                <a:lnTo>
                                  <a:pt x="4" y="260"/>
                                </a:lnTo>
                                <a:lnTo>
                                  <a:pt x="14" y="305"/>
                                </a:lnTo>
                                <a:lnTo>
                                  <a:pt x="24" y="340"/>
                                </a:lnTo>
                                <a:lnTo>
                                  <a:pt x="44" y="370"/>
                                </a:lnTo>
                                <a:lnTo>
                                  <a:pt x="69" y="400"/>
                                </a:lnTo>
                                <a:lnTo>
                                  <a:pt x="94" y="420"/>
                                </a:lnTo>
                                <a:lnTo>
                                  <a:pt x="119" y="430"/>
                                </a:lnTo>
                                <a:lnTo>
                                  <a:pt x="149" y="435"/>
                                </a:lnTo>
                                <a:lnTo>
                                  <a:pt x="179" y="435"/>
                                </a:lnTo>
                                <a:lnTo>
                                  <a:pt x="199" y="420"/>
                                </a:lnTo>
                                <a:lnTo>
                                  <a:pt x="214" y="400"/>
                                </a:lnTo>
                                <a:lnTo>
                                  <a:pt x="229" y="375"/>
                                </a:lnTo>
                                <a:lnTo>
                                  <a:pt x="234" y="340"/>
                                </a:lnTo>
                                <a:lnTo>
                                  <a:pt x="239" y="305"/>
                                </a:lnTo>
                                <a:lnTo>
                                  <a:pt x="244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223"/>
                        <wps:cNvSpPr>
                          <a:spLocks/>
                        </wps:cNvSpPr>
                        <wps:spPr bwMode="auto">
                          <a:xfrm>
                            <a:off x="469" y="3551"/>
                            <a:ext cx="195" cy="300"/>
                          </a:xfrm>
                          <a:custGeom>
                            <a:avLst/>
                            <a:gdLst>
                              <a:gd name="T0" fmla="*/ 195 w 195"/>
                              <a:gd name="T1" fmla="*/ 150 h 300"/>
                              <a:gd name="T2" fmla="*/ 195 w 195"/>
                              <a:gd name="T3" fmla="*/ 150 h 300"/>
                              <a:gd name="T4" fmla="*/ 195 w 195"/>
                              <a:gd name="T5" fmla="*/ 120 h 300"/>
                              <a:gd name="T6" fmla="*/ 190 w 195"/>
                              <a:gd name="T7" fmla="*/ 90 h 300"/>
                              <a:gd name="T8" fmla="*/ 180 w 195"/>
                              <a:gd name="T9" fmla="*/ 65 h 300"/>
                              <a:gd name="T10" fmla="*/ 170 w 195"/>
                              <a:gd name="T11" fmla="*/ 45 h 300"/>
                              <a:gd name="T12" fmla="*/ 155 w 195"/>
                              <a:gd name="T13" fmla="*/ 25 h 300"/>
                              <a:gd name="T14" fmla="*/ 140 w 195"/>
                              <a:gd name="T15" fmla="*/ 10 h 300"/>
                              <a:gd name="T16" fmla="*/ 120 w 195"/>
                              <a:gd name="T17" fmla="*/ 5 h 300"/>
                              <a:gd name="T18" fmla="*/ 100 w 195"/>
                              <a:gd name="T19" fmla="*/ 0 h 300"/>
                              <a:gd name="T20" fmla="*/ 100 w 195"/>
                              <a:gd name="T21" fmla="*/ 0 h 300"/>
                              <a:gd name="T22" fmla="*/ 80 w 195"/>
                              <a:gd name="T23" fmla="*/ 0 h 300"/>
                              <a:gd name="T24" fmla="*/ 60 w 195"/>
                              <a:gd name="T25" fmla="*/ 10 h 300"/>
                              <a:gd name="T26" fmla="*/ 45 w 195"/>
                              <a:gd name="T27" fmla="*/ 25 h 300"/>
                              <a:gd name="T28" fmla="*/ 30 w 195"/>
                              <a:gd name="T29" fmla="*/ 40 h 300"/>
                              <a:gd name="T30" fmla="*/ 15 w 195"/>
                              <a:gd name="T31" fmla="*/ 65 h 300"/>
                              <a:gd name="T32" fmla="*/ 5 w 195"/>
                              <a:gd name="T33" fmla="*/ 90 h 300"/>
                              <a:gd name="T34" fmla="*/ 0 w 195"/>
                              <a:gd name="T35" fmla="*/ 120 h 300"/>
                              <a:gd name="T36" fmla="*/ 0 w 195"/>
                              <a:gd name="T37" fmla="*/ 150 h 300"/>
                              <a:gd name="T38" fmla="*/ 0 w 195"/>
                              <a:gd name="T39" fmla="*/ 150 h 300"/>
                              <a:gd name="T40" fmla="*/ 0 w 195"/>
                              <a:gd name="T41" fmla="*/ 180 h 300"/>
                              <a:gd name="T42" fmla="*/ 5 w 195"/>
                              <a:gd name="T43" fmla="*/ 205 h 300"/>
                              <a:gd name="T44" fmla="*/ 15 w 195"/>
                              <a:gd name="T45" fmla="*/ 230 h 300"/>
                              <a:gd name="T46" fmla="*/ 30 w 195"/>
                              <a:gd name="T47" fmla="*/ 255 h 300"/>
                              <a:gd name="T48" fmla="*/ 45 w 195"/>
                              <a:gd name="T49" fmla="*/ 270 h 300"/>
                              <a:gd name="T50" fmla="*/ 60 w 195"/>
                              <a:gd name="T51" fmla="*/ 285 h 300"/>
                              <a:gd name="T52" fmla="*/ 80 w 195"/>
                              <a:gd name="T53" fmla="*/ 295 h 300"/>
                              <a:gd name="T54" fmla="*/ 100 w 195"/>
                              <a:gd name="T55" fmla="*/ 300 h 300"/>
                              <a:gd name="T56" fmla="*/ 100 w 195"/>
                              <a:gd name="T57" fmla="*/ 300 h 300"/>
                              <a:gd name="T58" fmla="*/ 120 w 195"/>
                              <a:gd name="T59" fmla="*/ 295 h 300"/>
                              <a:gd name="T60" fmla="*/ 140 w 195"/>
                              <a:gd name="T61" fmla="*/ 285 h 300"/>
                              <a:gd name="T62" fmla="*/ 155 w 195"/>
                              <a:gd name="T63" fmla="*/ 275 h 300"/>
                              <a:gd name="T64" fmla="*/ 170 w 195"/>
                              <a:gd name="T65" fmla="*/ 255 h 300"/>
                              <a:gd name="T66" fmla="*/ 180 w 195"/>
                              <a:gd name="T67" fmla="*/ 230 h 300"/>
                              <a:gd name="T68" fmla="*/ 190 w 195"/>
                              <a:gd name="T69" fmla="*/ 205 h 300"/>
                              <a:gd name="T70" fmla="*/ 195 w 195"/>
                              <a:gd name="T71" fmla="*/ 180 h 300"/>
                              <a:gd name="T72" fmla="*/ 195 w 195"/>
                              <a:gd name="T73" fmla="*/ 150 h 300"/>
                              <a:gd name="T74" fmla="*/ 195 w 195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5" h="300">
                                <a:moveTo>
                                  <a:pt x="195" y="150"/>
                                </a:moveTo>
                                <a:lnTo>
                                  <a:pt x="195" y="150"/>
                                </a:lnTo>
                                <a:lnTo>
                                  <a:pt x="195" y="120"/>
                                </a:lnTo>
                                <a:lnTo>
                                  <a:pt x="190" y="90"/>
                                </a:lnTo>
                                <a:lnTo>
                                  <a:pt x="180" y="65"/>
                                </a:lnTo>
                                <a:lnTo>
                                  <a:pt x="170" y="45"/>
                                </a:lnTo>
                                <a:lnTo>
                                  <a:pt x="155" y="25"/>
                                </a:lnTo>
                                <a:lnTo>
                                  <a:pt x="140" y="10"/>
                                </a:lnTo>
                                <a:lnTo>
                                  <a:pt x="120" y="5"/>
                                </a:lnTo>
                                <a:lnTo>
                                  <a:pt x="100" y="0"/>
                                </a:lnTo>
                                <a:lnTo>
                                  <a:pt x="80" y="0"/>
                                </a:lnTo>
                                <a:lnTo>
                                  <a:pt x="60" y="10"/>
                                </a:lnTo>
                                <a:lnTo>
                                  <a:pt x="45" y="25"/>
                                </a:lnTo>
                                <a:lnTo>
                                  <a:pt x="30" y="40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05"/>
                                </a:lnTo>
                                <a:lnTo>
                                  <a:pt x="15" y="230"/>
                                </a:lnTo>
                                <a:lnTo>
                                  <a:pt x="30" y="255"/>
                                </a:lnTo>
                                <a:lnTo>
                                  <a:pt x="45" y="270"/>
                                </a:lnTo>
                                <a:lnTo>
                                  <a:pt x="60" y="285"/>
                                </a:lnTo>
                                <a:lnTo>
                                  <a:pt x="80" y="295"/>
                                </a:lnTo>
                                <a:lnTo>
                                  <a:pt x="100" y="300"/>
                                </a:lnTo>
                                <a:lnTo>
                                  <a:pt x="120" y="295"/>
                                </a:lnTo>
                                <a:lnTo>
                                  <a:pt x="140" y="285"/>
                                </a:lnTo>
                                <a:lnTo>
                                  <a:pt x="155" y="275"/>
                                </a:lnTo>
                                <a:lnTo>
                                  <a:pt x="170" y="255"/>
                                </a:lnTo>
                                <a:lnTo>
                                  <a:pt x="180" y="230"/>
                                </a:lnTo>
                                <a:lnTo>
                                  <a:pt x="190" y="205"/>
                                </a:lnTo>
                                <a:lnTo>
                                  <a:pt x="195" y="180"/>
                                </a:lnTo>
                                <a:lnTo>
                                  <a:pt x="195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224"/>
                        <wps:cNvSpPr>
                          <a:spLocks/>
                        </wps:cNvSpPr>
                        <wps:spPr bwMode="auto">
                          <a:xfrm>
                            <a:off x="499" y="3596"/>
                            <a:ext cx="165" cy="210"/>
                          </a:xfrm>
                          <a:custGeom>
                            <a:avLst/>
                            <a:gdLst>
                              <a:gd name="T0" fmla="*/ 165 w 165"/>
                              <a:gd name="T1" fmla="*/ 105 h 210"/>
                              <a:gd name="T2" fmla="*/ 165 w 165"/>
                              <a:gd name="T3" fmla="*/ 105 h 210"/>
                              <a:gd name="T4" fmla="*/ 160 w 165"/>
                              <a:gd name="T5" fmla="*/ 80 h 210"/>
                              <a:gd name="T6" fmla="*/ 155 w 165"/>
                              <a:gd name="T7" fmla="*/ 65 h 210"/>
                              <a:gd name="T8" fmla="*/ 145 w 165"/>
                              <a:gd name="T9" fmla="*/ 45 h 210"/>
                              <a:gd name="T10" fmla="*/ 135 w 165"/>
                              <a:gd name="T11" fmla="*/ 30 h 210"/>
                              <a:gd name="T12" fmla="*/ 120 w 165"/>
                              <a:gd name="T13" fmla="*/ 20 h 210"/>
                              <a:gd name="T14" fmla="*/ 100 w 165"/>
                              <a:gd name="T15" fmla="*/ 10 h 210"/>
                              <a:gd name="T16" fmla="*/ 85 w 165"/>
                              <a:gd name="T17" fmla="*/ 0 h 210"/>
                              <a:gd name="T18" fmla="*/ 70 w 165"/>
                              <a:gd name="T19" fmla="*/ 0 h 210"/>
                              <a:gd name="T20" fmla="*/ 70 w 165"/>
                              <a:gd name="T21" fmla="*/ 0 h 210"/>
                              <a:gd name="T22" fmla="*/ 55 w 165"/>
                              <a:gd name="T23" fmla="*/ 0 h 210"/>
                              <a:gd name="T24" fmla="*/ 45 w 165"/>
                              <a:gd name="T25" fmla="*/ 5 h 210"/>
                              <a:gd name="T26" fmla="*/ 30 w 165"/>
                              <a:gd name="T27" fmla="*/ 15 h 210"/>
                              <a:gd name="T28" fmla="*/ 20 w 165"/>
                              <a:gd name="T29" fmla="*/ 30 h 210"/>
                              <a:gd name="T30" fmla="*/ 5 w 165"/>
                              <a:gd name="T31" fmla="*/ 60 h 210"/>
                              <a:gd name="T32" fmla="*/ 0 w 165"/>
                              <a:gd name="T33" fmla="*/ 105 h 210"/>
                              <a:gd name="T34" fmla="*/ 0 w 165"/>
                              <a:gd name="T35" fmla="*/ 105 h 210"/>
                              <a:gd name="T36" fmla="*/ 5 w 165"/>
                              <a:gd name="T37" fmla="*/ 145 h 210"/>
                              <a:gd name="T38" fmla="*/ 20 w 165"/>
                              <a:gd name="T39" fmla="*/ 175 h 210"/>
                              <a:gd name="T40" fmla="*/ 30 w 165"/>
                              <a:gd name="T41" fmla="*/ 190 h 210"/>
                              <a:gd name="T42" fmla="*/ 45 w 165"/>
                              <a:gd name="T43" fmla="*/ 200 h 210"/>
                              <a:gd name="T44" fmla="*/ 55 w 165"/>
                              <a:gd name="T45" fmla="*/ 205 h 210"/>
                              <a:gd name="T46" fmla="*/ 70 w 165"/>
                              <a:gd name="T47" fmla="*/ 210 h 210"/>
                              <a:gd name="T48" fmla="*/ 70 w 165"/>
                              <a:gd name="T49" fmla="*/ 210 h 210"/>
                              <a:gd name="T50" fmla="*/ 85 w 165"/>
                              <a:gd name="T51" fmla="*/ 205 h 210"/>
                              <a:gd name="T52" fmla="*/ 100 w 165"/>
                              <a:gd name="T53" fmla="*/ 200 h 210"/>
                              <a:gd name="T54" fmla="*/ 120 w 165"/>
                              <a:gd name="T55" fmla="*/ 190 h 210"/>
                              <a:gd name="T56" fmla="*/ 135 w 165"/>
                              <a:gd name="T57" fmla="*/ 180 h 210"/>
                              <a:gd name="T58" fmla="*/ 145 w 165"/>
                              <a:gd name="T59" fmla="*/ 160 h 210"/>
                              <a:gd name="T60" fmla="*/ 155 w 165"/>
                              <a:gd name="T61" fmla="*/ 145 h 210"/>
                              <a:gd name="T62" fmla="*/ 160 w 165"/>
                              <a:gd name="T63" fmla="*/ 125 h 210"/>
                              <a:gd name="T64" fmla="*/ 165 w 165"/>
                              <a:gd name="T65" fmla="*/ 105 h 210"/>
                              <a:gd name="T66" fmla="*/ 165 w 165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5" h="210">
                                <a:moveTo>
                                  <a:pt x="165" y="105"/>
                                </a:moveTo>
                                <a:lnTo>
                                  <a:pt x="165" y="105"/>
                                </a:lnTo>
                                <a:lnTo>
                                  <a:pt x="160" y="80"/>
                                </a:lnTo>
                                <a:lnTo>
                                  <a:pt x="155" y="65"/>
                                </a:lnTo>
                                <a:lnTo>
                                  <a:pt x="145" y="45"/>
                                </a:lnTo>
                                <a:lnTo>
                                  <a:pt x="135" y="30"/>
                                </a:lnTo>
                                <a:lnTo>
                                  <a:pt x="120" y="20"/>
                                </a:lnTo>
                                <a:lnTo>
                                  <a:pt x="100" y="10"/>
                                </a:lnTo>
                                <a:lnTo>
                                  <a:pt x="85" y="0"/>
                                </a:lnTo>
                                <a:lnTo>
                                  <a:pt x="70" y="0"/>
                                </a:lnTo>
                                <a:lnTo>
                                  <a:pt x="55" y="0"/>
                                </a:lnTo>
                                <a:lnTo>
                                  <a:pt x="45" y="5"/>
                                </a:lnTo>
                                <a:lnTo>
                                  <a:pt x="30" y="15"/>
                                </a:lnTo>
                                <a:lnTo>
                                  <a:pt x="20" y="30"/>
                                </a:lnTo>
                                <a:lnTo>
                                  <a:pt x="5" y="60"/>
                                </a:lnTo>
                                <a:lnTo>
                                  <a:pt x="0" y="105"/>
                                </a:lnTo>
                                <a:lnTo>
                                  <a:pt x="5" y="145"/>
                                </a:lnTo>
                                <a:lnTo>
                                  <a:pt x="20" y="175"/>
                                </a:lnTo>
                                <a:lnTo>
                                  <a:pt x="30" y="190"/>
                                </a:lnTo>
                                <a:lnTo>
                                  <a:pt x="45" y="200"/>
                                </a:lnTo>
                                <a:lnTo>
                                  <a:pt x="55" y="205"/>
                                </a:lnTo>
                                <a:lnTo>
                                  <a:pt x="70" y="210"/>
                                </a:lnTo>
                                <a:lnTo>
                                  <a:pt x="85" y="205"/>
                                </a:lnTo>
                                <a:lnTo>
                                  <a:pt x="100" y="200"/>
                                </a:lnTo>
                                <a:lnTo>
                                  <a:pt x="120" y="190"/>
                                </a:lnTo>
                                <a:lnTo>
                                  <a:pt x="135" y="180"/>
                                </a:lnTo>
                                <a:lnTo>
                                  <a:pt x="145" y="160"/>
                                </a:lnTo>
                                <a:lnTo>
                                  <a:pt x="155" y="145"/>
                                </a:lnTo>
                                <a:lnTo>
                                  <a:pt x="160" y="125"/>
                                </a:lnTo>
                                <a:lnTo>
                                  <a:pt x="165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225"/>
                        <wps:cNvSpPr>
                          <a:spLocks/>
                        </wps:cNvSpPr>
                        <wps:spPr bwMode="auto">
                          <a:xfrm>
                            <a:off x="519" y="3626"/>
                            <a:ext cx="145" cy="145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5 h 145"/>
                              <a:gd name="T2" fmla="*/ 145 w 145"/>
                              <a:gd name="T3" fmla="*/ 75 h 145"/>
                              <a:gd name="T4" fmla="*/ 140 w 145"/>
                              <a:gd name="T5" fmla="*/ 60 h 145"/>
                              <a:gd name="T6" fmla="*/ 135 w 145"/>
                              <a:gd name="T7" fmla="*/ 45 h 145"/>
                              <a:gd name="T8" fmla="*/ 120 w 145"/>
                              <a:gd name="T9" fmla="*/ 35 h 145"/>
                              <a:gd name="T10" fmla="*/ 110 w 145"/>
                              <a:gd name="T11" fmla="*/ 20 h 145"/>
                              <a:gd name="T12" fmla="*/ 75 w 145"/>
                              <a:gd name="T13" fmla="*/ 5 h 145"/>
                              <a:gd name="T14" fmla="*/ 50 w 145"/>
                              <a:gd name="T15" fmla="*/ 0 h 145"/>
                              <a:gd name="T16" fmla="*/ 50 w 145"/>
                              <a:gd name="T17" fmla="*/ 0 h 145"/>
                              <a:gd name="T18" fmla="*/ 40 w 145"/>
                              <a:gd name="T19" fmla="*/ 0 h 145"/>
                              <a:gd name="T20" fmla="*/ 30 w 145"/>
                              <a:gd name="T21" fmla="*/ 5 h 145"/>
                              <a:gd name="T22" fmla="*/ 15 w 145"/>
                              <a:gd name="T23" fmla="*/ 20 h 145"/>
                              <a:gd name="T24" fmla="*/ 5 w 145"/>
                              <a:gd name="T25" fmla="*/ 45 h 145"/>
                              <a:gd name="T26" fmla="*/ 0 w 145"/>
                              <a:gd name="T27" fmla="*/ 75 h 145"/>
                              <a:gd name="T28" fmla="*/ 0 w 145"/>
                              <a:gd name="T29" fmla="*/ 75 h 145"/>
                              <a:gd name="T30" fmla="*/ 5 w 145"/>
                              <a:gd name="T31" fmla="*/ 100 h 145"/>
                              <a:gd name="T32" fmla="*/ 15 w 145"/>
                              <a:gd name="T33" fmla="*/ 125 h 145"/>
                              <a:gd name="T34" fmla="*/ 30 w 145"/>
                              <a:gd name="T35" fmla="*/ 140 h 145"/>
                              <a:gd name="T36" fmla="*/ 50 w 145"/>
                              <a:gd name="T37" fmla="*/ 145 h 145"/>
                              <a:gd name="T38" fmla="*/ 50 w 145"/>
                              <a:gd name="T39" fmla="*/ 145 h 145"/>
                              <a:gd name="T40" fmla="*/ 75 w 145"/>
                              <a:gd name="T41" fmla="*/ 140 h 145"/>
                              <a:gd name="T42" fmla="*/ 105 w 145"/>
                              <a:gd name="T43" fmla="*/ 130 h 145"/>
                              <a:gd name="T44" fmla="*/ 120 w 145"/>
                              <a:gd name="T45" fmla="*/ 115 h 145"/>
                              <a:gd name="T46" fmla="*/ 135 w 145"/>
                              <a:gd name="T47" fmla="*/ 105 h 145"/>
                              <a:gd name="T48" fmla="*/ 140 w 145"/>
                              <a:gd name="T49" fmla="*/ 90 h 145"/>
                              <a:gd name="T50" fmla="*/ 145 w 145"/>
                              <a:gd name="T51" fmla="*/ 75 h 145"/>
                              <a:gd name="T52" fmla="*/ 145 w 145"/>
                              <a:gd name="T53" fmla="*/ 7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145" y="75"/>
                                </a:moveTo>
                                <a:lnTo>
                                  <a:pt x="145" y="75"/>
                                </a:lnTo>
                                <a:lnTo>
                                  <a:pt x="140" y="60"/>
                                </a:lnTo>
                                <a:lnTo>
                                  <a:pt x="135" y="45"/>
                                </a:lnTo>
                                <a:lnTo>
                                  <a:pt x="120" y="35"/>
                                </a:lnTo>
                                <a:lnTo>
                                  <a:pt x="110" y="20"/>
                                </a:lnTo>
                                <a:lnTo>
                                  <a:pt x="75" y="5"/>
                                </a:lnTo>
                                <a:lnTo>
                                  <a:pt x="50" y="0"/>
                                </a:lnTo>
                                <a:lnTo>
                                  <a:pt x="40" y="0"/>
                                </a:lnTo>
                                <a:lnTo>
                                  <a:pt x="30" y="5"/>
                                </a:lnTo>
                                <a:lnTo>
                                  <a:pt x="15" y="20"/>
                                </a:lnTo>
                                <a:lnTo>
                                  <a:pt x="5" y="45"/>
                                </a:lnTo>
                                <a:lnTo>
                                  <a:pt x="0" y="75"/>
                                </a:lnTo>
                                <a:lnTo>
                                  <a:pt x="5" y="100"/>
                                </a:lnTo>
                                <a:lnTo>
                                  <a:pt x="15" y="125"/>
                                </a:lnTo>
                                <a:lnTo>
                                  <a:pt x="30" y="140"/>
                                </a:lnTo>
                                <a:lnTo>
                                  <a:pt x="50" y="145"/>
                                </a:lnTo>
                                <a:lnTo>
                                  <a:pt x="75" y="140"/>
                                </a:lnTo>
                                <a:lnTo>
                                  <a:pt x="105" y="130"/>
                                </a:lnTo>
                                <a:lnTo>
                                  <a:pt x="120" y="115"/>
                                </a:lnTo>
                                <a:lnTo>
                                  <a:pt x="135" y="105"/>
                                </a:lnTo>
                                <a:lnTo>
                                  <a:pt x="140" y="90"/>
                                </a:lnTo>
                                <a:lnTo>
                                  <a:pt x="145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226"/>
                        <wps:cNvSpPr>
                          <a:spLocks/>
                        </wps:cNvSpPr>
                        <wps:spPr bwMode="auto">
                          <a:xfrm>
                            <a:off x="664" y="3446"/>
                            <a:ext cx="20" cy="510"/>
                          </a:xfrm>
                          <a:custGeom>
                            <a:avLst/>
                            <a:gdLst>
                              <a:gd name="T0" fmla="*/ 0 w 20"/>
                              <a:gd name="T1" fmla="*/ 510 h 510"/>
                              <a:gd name="T2" fmla="*/ 0 w 20"/>
                              <a:gd name="T3" fmla="*/ 510 h 510"/>
                              <a:gd name="T4" fmla="*/ 10 w 20"/>
                              <a:gd name="T5" fmla="*/ 490 h 510"/>
                              <a:gd name="T6" fmla="*/ 20 w 20"/>
                              <a:gd name="T7" fmla="*/ 440 h 510"/>
                              <a:gd name="T8" fmla="*/ 20 w 20"/>
                              <a:gd name="T9" fmla="*/ 410 h 510"/>
                              <a:gd name="T10" fmla="*/ 20 w 20"/>
                              <a:gd name="T11" fmla="*/ 365 h 510"/>
                              <a:gd name="T12" fmla="*/ 10 w 20"/>
                              <a:gd name="T13" fmla="*/ 315 h 510"/>
                              <a:gd name="T14" fmla="*/ 0 w 20"/>
                              <a:gd name="T15" fmla="*/ 255 h 510"/>
                              <a:gd name="T16" fmla="*/ 0 w 20"/>
                              <a:gd name="T17" fmla="*/ 255 h 510"/>
                              <a:gd name="T18" fmla="*/ 0 w 20"/>
                              <a:gd name="T19" fmla="*/ 255 h 510"/>
                              <a:gd name="T20" fmla="*/ 10 w 20"/>
                              <a:gd name="T21" fmla="*/ 195 h 510"/>
                              <a:gd name="T22" fmla="*/ 15 w 20"/>
                              <a:gd name="T23" fmla="*/ 145 h 510"/>
                              <a:gd name="T24" fmla="*/ 20 w 20"/>
                              <a:gd name="T25" fmla="*/ 100 h 510"/>
                              <a:gd name="T26" fmla="*/ 20 w 20"/>
                              <a:gd name="T27" fmla="*/ 70 h 510"/>
                              <a:gd name="T28" fmla="*/ 10 w 20"/>
                              <a:gd name="T29" fmla="*/ 25 h 510"/>
                              <a:gd name="T30" fmla="*/ 0 w 20"/>
                              <a:gd name="T31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0" y="510"/>
                                </a:moveTo>
                                <a:lnTo>
                                  <a:pt x="0" y="510"/>
                                </a:lnTo>
                                <a:lnTo>
                                  <a:pt x="10" y="490"/>
                                </a:lnTo>
                                <a:lnTo>
                                  <a:pt x="20" y="440"/>
                                </a:lnTo>
                                <a:lnTo>
                                  <a:pt x="20" y="410"/>
                                </a:lnTo>
                                <a:lnTo>
                                  <a:pt x="20" y="365"/>
                                </a:lnTo>
                                <a:lnTo>
                                  <a:pt x="10" y="315"/>
                                </a:lnTo>
                                <a:lnTo>
                                  <a:pt x="0" y="255"/>
                                </a:lnTo>
                                <a:lnTo>
                                  <a:pt x="10" y="195"/>
                                </a:lnTo>
                                <a:lnTo>
                                  <a:pt x="15" y="145"/>
                                </a:lnTo>
                                <a:lnTo>
                                  <a:pt x="20" y="100"/>
                                </a:lnTo>
                                <a:lnTo>
                                  <a:pt x="20" y="70"/>
                                </a:lnTo>
                                <a:lnTo>
                                  <a:pt x="10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227"/>
                        <wps:cNvSpPr>
                          <a:spLocks/>
                        </wps:cNvSpPr>
                        <wps:spPr bwMode="auto">
                          <a:xfrm>
                            <a:off x="664" y="3446"/>
                            <a:ext cx="45" cy="510"/>
                          </a:xfrm>
                          <a:custGeom>
                            <a:avLst/>
                            <a:gdLst>
                              <a:gd name="T0" fmla="*/ 0 w 45"/>
                              <a:gd name="T1" fmla="*/ 510 h 510"/>
                              <a:gd name="T2" fmla="*/ 0 w 45"/>
                              <a:gd name="T3" fmla="*/ 510 h 510"/>
                              <a:gd name="T4" fmla="*/ 15 w 45"/>
                              <a:gd name="T5" fmla="*/ 470 h 510"/>
                              <a:gd name="T6" fmla="*/ 25 w 45"/>
                              <a:gd name="T7" fmla="*/ 420 h 510"/>
                              <a:gd name="T8" fmla="*/ 35 w 45"/>
                              <a:gd name="T9" fmla="*/ 360 h 510"/>
                              <a:gd name="T10" fmla="*/ 45 w 45"/>
                              <a:gd name="T11" fmla="*/ 280 h 510"/>
                              <a:gd name="T12" fmla="*/ 40 w 45"/>
                              <a:gd name="T13" fmla="*/ 195 h 510"/>
                              <a:gd name="T14" fmla="*/ 35 w 45"/>
                              <a:gd name="T15" fmla="*/ 150 h 510"/>
                              <a:gd name="T16" fmla="*/ 30 w 45"/>
                              <a:gd name="T17" fmla="*/ 100 h 510"/>
                              <a:gd name="T18" fmla="*/ 15 w 45"/>
                              <a:gd name="T19" fmla="*/ 50 h 510"/>
                              <a:gd name="T20" fmla="*/ 0 w 45"/>
                              <a:gd name="T21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0">
                                <a:moveTo>
                                  <a:pt x="0" y="510"/>
                                </a:moveTo>
                                <a:lnTo>
                                  <a:pt x="0" y="510"/>
                                </a:lnTo>
                                <a:lnTo>
                                  <a:pt x="15" y="470"/>
                                </a:lnTo>
                                <a:lnTo>
                                  <a:pt x="25" y="420"/>
                                </a:lnTo>
                                <a:lnTo>
                                  <a:pt x="35" y="360"/>
                                </a:lnTo>
                                <a:lnTo>
                                  <a:pt x="45" y="280"/>
                                </a:lnTo>
                                <a:lnTo>
                                  <a:pt x="40" y="195"/>
                                </a:lnTo>
                                <a:lnTo>
                                  <a:pt x="35" y="150"/>
                                </a:lnTo>
                                <a:lnTo>
                                  <a:pt x="30" y="100"/>
                                </a:lnTo>
                                <a:lnTo>
                                  <a:pt x="15" y="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Line 228"/>
                        <wps:cNvCnPr/>
                        <wps:spPr bwMode="auto">
                          <a:xfrm flipV="1">
                            <a:off x="759" y="3441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" name="Line 229"/>
                        <wps:cNvCnPr/>
                        <wps:spPr bwMode="auto">
                          <a:xfrm flipV="1">
                            <a:off x="789" y="3441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" name="Freeform 230"/>
                        <wps:cNvSpPr>
                          <a:spLocks/>
                        </wps:cNvSpPr>
                        <wps:spPr bwMode="auto">
                          <a:xfrm>
                            <a:off x="415" y="2916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0 h 50"/>
                              <a:gd name="T2" fmla="*/ 249 w 249"/>
                              <a:gd name="T3" fmla="*/ 10 h 50"/>
                              <a:gd name="T4" fmla="*/ 239 w 249"/>
                              <a:gd name="T5" fmla="*/ 25 h 50"/>
                              <a:gd name="T6" fmla="*/ 224 w 249"/>
                              <a:gd name="T7" fmla="*/ 35 h 50"/>
                              <a:gd name="T8" fmla="*/ 199 w 249"/>
                              <a:gd name="T9" fmla="*/ 45 h 50"/>
                              <a:gd name="T10" fmla="*/ 169 w 249"/>
                              <a:gd name="T11" fmla="*/ 50 h 50"/>
                              <a:gd name="T12" fmla="*/ 139 w 249"/>
                              <a:gd name="T13" fmla="*/ 45 h 50"/>
                              <a:gd name="T14" fmla="*/ 114 w 249"/>
                              <a:gd name="T15" fmla="*/ 35 h 50"/>
                              <a:gd name="T16" fmla="*/ 94 w 249"/>
                              <a:gd name="T17" fmla="*/ 25 h 50"/>
                              <a:gd name="T18" fmla="*/ 64 w 249"/>
                              <a:gd name="T19" fmla="*/ 5 h 50"/>
                              <a:gd name="T20" fmla="*/ 64 w 249"/>
                              <a:gd name="T21" fmla="*/ 5 h 50"/>
                              <a:gd name="T22" fmla="*/ 59 w 249"/>
                              <a:gd name="T23" fmla="*/ 0 h 50"/>
                              <a:gd name="T24" fmla="*/ 49 w 249"/>
                              <a:gd name="T25" fmla="*/ 5 h 50"/>
                              <a:gd name="T26" fmla="*/ 34 w 249"/>
                              <a:gd name="T27" fmla="*/ 20 h 50"/>
                              <a:gd name="T28" fmla="*/ 14 w 249"/>
                              <a:gd name="T29" fmla="*/ 50 h 50"/>
                              <a:gd name="T30" fmla="*/ 0 w 249"/>
                              <a:gd name="T31" fmla="*/ 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10"/>
                                </a:moveTo>
                                <a:lnTo>
                                  <a:pt x="249" y="10"/>
                                </a:lnTo>
                                <a:lnTo>
                                  <a:pt x="239" y="25"/>
                                </a:lnTo>
                                <a:lnTo>
                                  <a:pt x="224" y="35"/>
                                </a:lnTo>
                                <a:lnTo>
                                  <a:pt x="199" y="45"/>
                                </a:lnTo>
                                <a:lnTo>
                                  <a:pt x="169" y="50"/>
                                </a:lnTo>
                                <a:lnTo>
                                  <a:pt x="139" y="45"/>
                                </a:lnTo>
                                <a:lnTo>
                                  <a:pt x="114" y="35"/>
                                </a:lnTo>
                                <a:lnTo>
                                  <a:pt x="94" y="25"/>
                                </a:lnTo>
                                <a:lnTo>
                                  <a:pt x="64" y="5"/>
                                </a:lnTo>
                                <a:lnTo>
                                  <a:pt x="59" y="0"/>
                                </a:lnTo>
                                <a:lnTo>
                                  <a:pt x="49" y="5"/>
                                </a:lnTo>
                                <a:lnTo>
                                  <a:pt x="34" y="20"/>
                                </a:lnTo>
                                <a:lnTo>
                                  <a:pt x="14" y="5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231"/>
                        <wps:cNvSpPr>
                          <a:spLocks/>
                        </wps:cNvSpPr>
                        <wps:spPr bwMode="auto">
                          <a:xfrm>
                            <a:off x="415" y="3391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50 h 50"/>
                              <a:gd name="T2" fmla="*/ 249 w 249"/>
                              <a:gd name="T3" fmla="*/ 50 h 50"/>
                              <a:gd name="T4" fmla="*/ 224 w 249"/>
                              <a:gd name="T5" fmla="*/ 25 h 50"/>
                              <a:gd name="T6" fmla="*/ 199 w 249"/>
                              <a:gd name="T7" fmla="*/ 10 h 50"/>
                              <a:gd name="T8" fmla="*/ 169 w 249"/>
                              <a:gd name="T9" fmla="*/ 10 h 50"/>
                              <a:gd name="T10" fmla="*/ 139 w 249"/>
                              <a:gd name="T11" fmla="*/ 10 h 50"/>
                              <a:gd name="T12" fmla="*/ 114 w 249"/>
                              <a:gd name="T13" fmla="*/ 20 h 50"/>
                              <a:gd name="T14" fmla="*/ 94 w 249"/>
                              <a:gd name="T15" fmla="*/ 30 h 50"/>
                              <a:gd name="T16" fmla="*/ 64 w 249"/>
                              <a:gd name="T17" fmla="*/ 45 h 50"/>
                              <a:gd name="T18" fmla="*/ 64 w 249"/>
                              <a:gd name="T19" fmla="*/ 45 h 50"/>
                              <a:gd name="T20" fmla="*/ 59 w 249"/>
                              <a:gd name="T21" fmla="*/ 50 h 50"/>
                              <a:gd name="T22" fmla="*/ 54 w 249"/>
                              <a:gd name="T23" fmla="*/ 50 h 50"/>
                              <a:gd name="T24" fmla="*/ 34 w 249"/>
                              <a:gd name="T25" fmla="*/ 30 h 50"/>
                              <a:gd name="T26" fmla="*/ 14 w 249"/>
                              <a:gd name="T27" fmla="*/ 0 h 50"/>
                              <a:gd name="T28" fmla="*/ 0 w 249"/>
                              <a:gd name="T2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50"/>
                                </a:moveTo>
                                <a:lnTo>
                                  <a:pt x="249" y="50"/>
                                </a:lnTo>
                                <a:lnTo>
                                  <a:pt x="224" y="25"/>
                                </a:lnTo>
                                <a:lnTo>
                                  <a:pt x="199" y="10"/>
                                </a:lnTo>
                                <a:lnTo>
                                  <a:pt x="169" y="10"/>
                                </a:lnTo>
                                <a:lnTo>
                                  <a:pt x="139" y="10"/>
                                </a:lnTo>
                                <a:lnTo>
                                  <a:pt x="114" y="20"/>
                                </a:lnTo>
                                <a:lnTo>
                                  <a:pt x="94" y="30"/>
                                </a:lnTo>
                                <a:lnTo>
                                  <a:pt x="64" y="45"/>
                                </a:lnTo>
                                <a:lnTo>
                                  <a:pt x="59" y="50"/>
                                </a:lnTo>
                                <a:lnTo>
                                  <a:pt x="54" y="50"/>
                                </a:lnTo>
                                <a:lnTo>
                                  <a:pt x="34" y="30"/>
                                </a:lnTo>
                                <a:lnTo>
                                  <a:pt x="14" y="0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232"/>
                        <wps:cNvSpPr>
                          <a:spLocks/>
                        </wps:cNvSpPr>
                        <wps:spPr bwMode="auto">
                          <a:xfrm>
                            <a:off x="420" y="2961"/>
                            <a:ext cx="244" cy="440"/>
                          </a:xfrm>
                          <a:custGeom>
                            <a:avLst/>
                            <a:gdLst>
                              <a:gd name="T0" fmla="*/ 244 w 244"/>
                              <a:gd name="T1" fmla="*/ 220 h 440"/>
                              <a:gd name="T2" fmla="*/ 244 w 244"/>
                              <a:gd name="T3" fmla="*/ 220 h 440"/>
                              <a:gd name="T4" fmla="*/ 239 w 244"/>
                              <a:gd name="T5" fmla="*/ 135 h 440"/>
                              <a:gd name="T6" fmla="*/ 234 w 244"/>
                              <a:gd name="T7" fmla="*/ 100 h 440"/>
                              <a:gd name="T8" fmla="*/ 229 w 244"/>
                              <a:gd name="T9" fmla="*/ 65 h 440"/>
                              <a:gd name="T10" fmla="*/ 214 w 244"/>
                              <a:gd name="T11" fmla="*/ 40 h 440"/>
                              <a:gd name="T12" fmla="*/ 199 w 244"/>
                              <a:gd name="T13" fmla="*/ 20 h 440"/>
                              <a:gd name="T14" fmla="*/ 179 w 244"/>
                              <a:gd name="T15" fmla="*/ 10 h 440"/>
                              <a:gd name="T16" fmla="*/ 149 w 244"/>
                              <a:gd name="T17" fmla="*/ 0 h 440"/>
                              <a:gd name="T18" fmla="*/ 149 w 244"/>
                              <a:gd name="T19" fmla="*/ 0 h 440"/>
                              <a:gd name="T20" fmla="*/ 119 w 244"/>
                              <a:gd name="T21" fmla="*/ 5 h 440"/>
                              <a:gd name="T22" fmla="*/ 94 w 244"/>
                              <a:gd name="T23" fmla="*/ 15 h 440"/>
                              <a:gd name="T24" fmla="*/ 69 w 244"/>
                              <a:gd name="T25" fmla="*/ 35 h 440"/>
                              <a:gd name="T26" fmla="*/ 44 w 244"/>
                              <a:gd name="T27" fmla="*/ 65 h 440"/>
                              <a:gd name="T28" fmla="*/ 24 w 244"/>
                              <a:gd name="T29" fmla="*/ 95 h 440"/>
                              <a:gd name="T30" fmla="*/ 14 w 244"/>
                              <a:gd name="T31" fmla="*/ 135 h 440"/>
                              <a:gd name="T32" fmla="*/ 4 w 244"/>
                              <a:gd name="T33" fmla="*/ 175 h 440"/>
                              <a:gd name="T34" fmla="*/ 0 w 244"/>
                              <a:gd name="T35" fmla="*/ 220 h 440"/>
                              <a:gd name="T36" fmla="*/ 0 w 244"/>
                              <a:gd name="T37" fmla="*/ 220 h 440"/>
                              <a:gd name="T38" fmla="*/ 4 w 244"/>
                              <a:gd name="T39" fmla="*/ 265 h 440"/>
                              <a:gd name="T40" fmla="*/ 14 w 244"/>
                              <a:gd name="T41" fmla="*/ 305 h 440"/>
                              <a:gd name="T42" fmla="*/ 24 w 244"/>
                              <a:gd name="T43" fmla="*/ 340 h 440"/>
                              <a:gd name="T44" fmla="*/ 44 w 244"/>
                              <a:gd name="T45" fmla="*/ 375 h 440"/>
                              <a:gd name="T46" fmla="*/ 69 w 244"/>
                              <a:gd name="T47" fmla="*/ 400 h 440"/>
                              <a:gd name="T48" fmla="*/ 94 w 244"/>
                              <a:gd name="T49" fmla="*/ 420 h 440"/>
                              <a:gd name="T50" fmla="*/ 119 w 244"/>
                              <a:gd name="T51" fmla="*/ 435 h 440"/>
                              <a:gd name="T52" fmla="*/ 149 w 244"/>
                              <a:gd name="T53" fmla="*/ 440 h 440"/>
                              <a:gd name="T54" fmla="*/ 149 w 244"/>
                              <a:gd name="T55" fmla="*/ 440 h 440"/>
                              <a:gd name="T56" fmla="*/ 179 w 244"/>
                              <a:gd name="T57" fmla="*/ 435 h 440"/>
                              <a:gd name="T58" fmla="*/ 199 w 244"/>
                              <a:gd name="T59" fmla="*/ 420 h 440"/>
                              <a:gd name="T60" fmla="*/ 214 w 244"/>
                              <a:gd name="T61" fmla="*/ 400 h 440"/>
                              <a:gd name="T62" fmla="*/ 229 w 244"/>
                              <a:gd name="T63" fmla="*/ 375 h 440"/>
                              <a:gd name="T64" fmla="*/ 234 w 244"/>
                              <a:gd name="T65" fmla="*/ 340 h 440"/>
                              <a:gd name="T66" fmla="*/ 239 w 244"/>
                              <a:gd name="T67" fmla="*/ 305 h 440"/>
                              <a:gd name="T68" fmla="*/ 244 w 244"/>
                              <a:gd name="T69" fmla="*/ 220 h 440"/>
                              <a:gd name="T70" fmla="*/ 244 w 244"/>
                              <a:gd name="T71" fmla="*/ 220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40">
                                <a:moveTo>
                                  <a:pt x="244" y="220"/>
                                </a:moveTo>
                                <a:lnTo>
                                  <a:pt x="244" y="220"/>
                                </a:lnTo>
                                <a:lnTo>
                                  <a:pt x="239" y="135"/>
                                </a:lnTo>
                                <a:lnTo>
                                  <a:pt x="234" y="100"/>
                                </a:lnTo>
                                <a:lnTo>
                                  <a:pt x="229" y="65"/>
                                </a:lnTo>
                                <a:lnTo>
                                  <a:pt x="214" y="40"/>
                                </a:lnTo>
                                <a:lnTo>
                                  <a:pt x="199" y="20"/>
                                </a:lnTo>
                                <a:lnTo>
                                  <a:pt x="179" y="10"/>
                                </a:lnTo>
                                <a:lnTo>
                                  <a:pt x="149" y="0"/>
                                </a:lnTo>
                                <a:lnTo>
                                  <a:pt x="119" y="5"/>
                                </a:lnTo>
                                <a:lnTo>
                                  <a:pt x="94" y="15"/>
                                </a:lnTo>
                                <a:lnTo>
                                  <a:pt x="69" y="35"/>
                                </a:lnTo>
                                <a:lnTo>
                                  <a:pt x="44" y="65"/>
                                </a:lnTo>
                                <a:lnTo>
                                  <a:pt x="24" y="95"/>
                                </a:lnTo>
                                <a:lnTo>
                                  <a:pt x="14" y="135"/>
                                </a:lnTo>
                                <a:lnTo>
                                  <a:pt x="4" y="175"/>
                                </a:lnTo>
                                <a:lnTo>
                                  <a:pt x="0" y="220"/>
                                </a:lnTo>
                                <a:lnTo>
                                  <a:pt x="4" y="265"/>
                                </a:lnTo>
                                <a:lnTo>
                                  <a:pt x="14" y="305"/>
                                </a:lnTo>
                                <a:lnTo>
                                  <a:pt x="24" y="340"/>
                                </a:lnTo>
                                <a:lnTo>
                                  <a:pt x="44" y="375"/>
                                </a:lnTo>
                                <a:lnTo>
                                  <a:pt x="69" y="400"/>
                                </a:lnTo>
                                <a:lnTo>
                                  <a:pt x="94" y="420"/>
                                </a:lnTo>
                                <a:lnTo>
                                  <a:pt x="119" y="435"/>
                                </a:lnTo>
                                <a:lnTo>
                                  <a:pt x="149" y="440"/>
                                </a:lnTo>
                                <a:lnTo>
                                  <a:pt x="179" y="435"/>
                                </a:lnTo>
                                <a:lnTo>
                                  <a:pt x="199" y="420"/>
                                </a:lnTo>
                                <a:lnTo>
                                  <a:pt x="214" y="400"/>
                                </a:lnTo>
                                <a:lnTo>
                                  <a:pt x="229" y="375"/>
                                </a:lnTo>
                                <a:lnTo>
                                  <a:pt x="234" y="340"/>
                                </a:lnTo>
                                <a:lnTo>
                                  <a:pt x="239" y="305"/>
                                </a:lnTo>
                                <a:lnTo>
                                  <a:pt x="244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233"/>
                        <wps:cNvSpPr>
                          <a:spLocks/>
                        </wps:cNvSpPr>
                        <wps:spPr bwMode="auto">
                          <a:xfrm>
                            <a:off x="469" y="3031"/>
                            <a:ext cx="195" cy="300"/>
                          </a:xfrm>
                          <a:custGeom>
                            <a:avLst/>
                            <a:gdLst>
                              <a:gd name="T0" fmla="*/ 195 w 195"/>
                              <a:gd name="T1" fmla="*/ 150 h 300"/>
                              <a:gd name="T2" fmla="*/ 195 w 195"/>
                              <a:gd name="T3" fmla="*/ 150 h 300"/>
                              <a:gd name="T4" fmla="*/ 195 w 195"/>
                              <a:gd name="T5" fmla="*/ 120 h 300"/>
                              <a:gd name="T6" fmla="*/ 190 w 195"/>
                              <a:gd name="T7" fmla="*/ 90 h 300"/>
                              <a:gd name="T8" fmla="*/ 180 w 195"/>
                              <a:gd name="T9" fmla="*/ 65 h 300"/>
                              <a:gd name="T10" fmla="*/ 170 w 195"/>
                              <a:gd name="T11" fmla="*/ 45 h 300"/>
                              <a:gd name="T12" fmla="*/ 155 w 195"/>
                              <a:gd name="T13" fmla="*/ 25 h 300"/>
                              <a:gd name="T14" fmla="*/ 140 w 195"/>
                              <a:gd name="T15" fmla="*/ 15 h 300"/>
                              <a:gd name="T16" fmla="*/ 120 w 195"/>
                              <a:gd name="T17" fmla="*/ 5 h 300"/>
                              <a:gd name="T18" fmla="*/ 100 w 195"/>
                              <a:gd name="T19" fmla="*/ 0 h 300"/>
                              <a:gd name="T20" fmla="*/ 100 w 195"/>
                              <a:gd name="T21" fmla="*/ 0 h 300"/>
                              <a:gd name="T22" fmla="*/ 80 w 195"/>
                              <a:gd name="T23" fmla="*/ 5 h 300"/>
                              <a:gd name="T24" fmla="*/ 60 w 195"/>
                              <a:gd name="T25" fmla="*/ 10 h 300"/>
                              <a:gd name="T26" fmla="*/ 45 w 195"/>
                              <a:gd name="T27" fmla="*/ 25 h 300"/>
                              <a:gd name="T28" fmla="*/ 30 w 195"/>
                              <a:gd name="T29" fmla="*/ 45 h 300"/>
                              <a:gd name="T30" fmla="*/ 15 w 195"/>
                              <a:gd name="T31" fmla="*/ 65 h 300"/>
                              <a:gd name="T32" fmla="*/ 5 w 195"/>
                              <a:gd name="T33" fmla="*/ 90 h 300"/>
                              <a:gd name="T34" fmla="*/ 0 w 195"/>
                              <a:gd name="T35" fmla="*/ 120 h 300"/>
                              <a:gd name="T36" fmla="*/ 0 w 195"/>
                              <a:gd name="T37" fmla="*/ 150 h 300"/>
                              <a:gd name="T38" fmla="*/ 0 w 195"/>
                              <a:gd name="T39" fmla="*/ 150 h 300"/>
                              <a:gd name="T40" fmla="*/ 0 w 195"/>
                              <a:gd name="T41" fmla="*/ 180 h 300"/>
                              <a:gd name="T42" fmla="*/ 5 w 195"/>
                              <a:gd name="T43" fmla="*/ 210 h 300"/>
                              <a:gd name="T44" fmla="*/ 15 w 195"/>
                              <a:gd name="T45" fmla="*/ 235 h 300"/>
                              <a:gd name="T46" fmla="*/ 30 w 195"/>
                              <a:gd name="T47" fmla="*/ 255 h 300"/>
                              <a:gd name="T48" fmla="*/ 45 w 195"/>
                              <a:gd name="T49" fmla="*/ 275 h 300"/>
                              <a:gd name="T50" fmla="*/ 60 w 195"/>
                              <a:gd name="T51" fmla="*/ 285 h 300"/>
                              <a:gd name="T52" fmla="*/ 80 w 195"/>
                              <a:gd name="T53" fmla="*/ 295 h 300"/>
                              <a:gd name="T54" fmla="*/ 100 w 195"/>
                              <a:gd name="T55" fmla="*/ 300 h 300"/>
                              <a:gd name="T56" fmla="*/ 100 w 195"/>
                              <a:gd name="T57" fmla="*/ 300 h 300"/>
                              <a:gd name="T58" fmla="*/ 120 w 195"/>
                              <a:gd name="T59" fmla="*/ 295 h 300"/>
                              <a:gd name="T60" fmla="*/ 140 w 195"/>
                              <a:gd name="T61" fmla="*/ 290 h 300"/>
                              <a:gd name="T62" fmla="*/ 155 w 195"/>
                              <a:gd name="T63" fmla="*/ 275 h 300"/>
                              <a:gd name="T64" fmla="*/ 170 w 195"/>
                              <a:gd name="T65" fmla="*/ 255 h 300"/>
                              <a:gd name="T66" fmla="*/ 180 w 195"/>
                              <a:gd name="T67" fmla="*/ 235 h 300"/>
                              <a:gd name="T68" fmla="*/ 190 w 195"/>
                              <a:gd name="T69" fmla="*/ 210 h 300"/>
                              <a:gd name="T70" fmla="*/ 195 w 195"/>
                              <a:gd name="T71" fmla="*/ 180 h 300"/>
                              <a:gd name="T72" fmla="*/ 195 w 195"/>
                              <a:gd name="T73" fmla="*/ 150 h 300"/>
                              <a:gd name="T74" fmla="*/ 195 w 195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5" h="300">
                                <a:moveTo>
                                  <a:pt x="195" y="150"/>
                                </a:moveTo>
                                <a:lnTo>
                                  <a:pt x="195" y="150"/>
                                </a:lnTo>
                                <a:lnTo>
                                  <a:pt x="195" y="120"/>
                                </a:lnTo>
                                <a:lnTo>
                                  <a:pt x="190" y="90"/>
                                </a:lnTo>
                                <a:lnTo>
                                  <a:pt x="180" y="65"/>
                                </a:lnTo>
                                <a:lnTo>
                                  <a:pt x="170" y="45"/>
                                </a:lnTo>
                                <a:lnTo>
                                  <a:pt x="155" y="25"/>
                                </a:lnTo>
                                <a:lnTo>
                                  <a:pt x="140" y="15"/>
                                </a:lnTo>
                                <a:lnTo>
                                  <a:pt x="120" y="5"/>
                                </a:lnTo>
                                <a:lnTo>
                                  <a:pt x="100" y="0"/>
                                </a:lnTo>
                                <a:lnTo>
                                  <a:pt x="80" y="5"/>
                                </a:lnTo>
                                <a:lnTo>
                                  <a:pt x="60" y="10"/>
                                </a:lnTo>
                                <a:lnTo>
                                  <a:pt x="45" y="25"/>
                                </a:lnTo>
                                <a:lnTo>
                                  <a:pt x="30" y="45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10"/>
                                </a:lnTo>
                                <a:lnTo>
                                  <a:pt x="15" y="235"/>
                                </a:lnTo>
                                <a:lnTo>
                                  <a:pt x="30" y="255"/>
                                </a:lnTo>
                                <a:lnTo>
                                  <a:pt x="45" y="275"/>
                                </a:lnTo>
                                <a:lnTo>
                                  <a:pt x="60" y="285"/>
                                </a:lnTo>
                                <a:lnTo>
                                  <a:pt x="80" y="295"/>
                                </a:lnTo>
                                <a:lnTo>
                                  <a:pt x="100" y="300"/>
                                </a:lnTo>
                                <a:lnTo>
                                  <a:pt x="120" y="295"/>
                                </a:lnTo>
                                <a:lnTo>
                                  <a:pt x="140" y="290"/>
                                </a:lnTo>
                                <a:lnTo>
                                  <a:pt x="155" y="275"/>
                                </a:lnTo>
                                <a:lnTo>
                                  <a:pt x="170" y="255"/>
                                </a:lnTo>
                                <a:lnTo>
                                  <a:pt x="180" y="235"/>
                                </a:lnTo>
                                <a:lnTo>
                                  <a:pt x="190" y="210"/>
                                </a:lnTo>
                                <a:lnTo>
                                  <a:pt x="195" y="180"/>
                                </a:lnTo>
                                <a:lnTo>
                                  <a:pt x="195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234"/>
                        <wps:cNvSpPr>
                          <a:spLocks/>
                        </wps:cNvSpPr>
                        <wps:spPr bwMode="auto">
                          <a:xfrm>
                            <a:off x="499" y="3076"/>
                            <a:ext cx="165" cy="210"/>
                          </a:xfrm>
                          <a:custGeom>
                            <a:avLst/>
                            <a:gdLst>
                              <a:gd name="T0" fmla="*/ 165 w 165"/>
                              <a:gd name="T1" fmla="*/ 105 h 210"/>
                              <a:gd name="T2" fmla="*/ 165 w 165"/>
                              <a:gd name="T3" fmla="*/ 105 h 210"/>
                              <a:gd name="T4" fmla="*/ 160 w 165"/>
                              <a:gd name="T5" fmla="*/ 85 h 210"/>
                              <a:gd name="T6" fmla="*/ 155 w 165"/>
                              <a:gd name="T7" fmla="*/ 65 h 210"/>
                              <a:gd name="T8" fmla="*/ 145 w 165"/>
                              <a:gd name="T9" fmla="*/ 45 h 210"/>
                              <a:gd name="T10" fmla="*/ 135 w 165"/>
                              <a:gd name="T11" fmla="*/ 30 h 210"/>
                              <a:gd name="T12" fmla="*/ 120 w 165"/>
                              <a:gd name="T13" fmla="*/ 20 h 210"/>
                              <a:gd name="T14" fmla="*/ 100 w 165"/>
                              <a:gd name="T15" fmla="*/ 10 h 210"/>
                              <a:gd name="T16" fmla="*/ 85 w 165"/>
                              <a:gd name="T17" fmla="*/ 5 h 210"/>
                              <a:gd name="T18" fmla="*/ 70 w 165"/>
                              <a:gd name="T19" fmla="*/ 0 h 210"/>
                              <a:gd name="T20" fmla="*/ 70 w 165"/>
                              <a:gd name="T21" fmla="*/ 0 h 210"/>
                              <a:gd name="T22" fmla="*/ 55 w 165"/>
                              <a:gd name="T23" fmla="*/ 0 h 210"/>
                              <a:gd name="T24" fmla="*/ 45 w 165"/>
                              <a:gd name="T25" fmla="*/ 10 h 210"/>
                              <a:gd name="T26" fmla="*/ 30 w 165"/>
                              <a:gd name="T27" fmla="*/ 15 h 210"/>
                              <a:gd name="T28" fmla="*/ 20 w 165"/>
                              <a:gd name="T29" fmla="*/ 30 h 210"/>
                              <a:gd name="T30" fmla="*/ 5 w 165"/>
                              <a:gd name="T31" fmla="*/ 65 h 210"/>
                              <a:gd name="T32" fmla="*/ 0 w 165"/>
                              <a:gd name="T33" fmla="*/ 105 h 210"/>
                              <a:gd name="T34" fmla="*/ 0 w 165"/>
                              <a:gd name="T35" fmla="*/ 105 h 210"/>
                              <a:gd name="T36" fmla="*/ 5 w 165"/>
                              <a:gd name="T37" fmla="*/ 145 h 210"/>
                              <a:gd name="T38" fmla="*/ 20 w 165"/>
                              <a:gd name="T39" fmla="*/ 180 h 210"/>
                              <a:gd name="T40" fmla="*/ 30 w 165"/>
                              <a:gd name="T41" fmla="*/ 190 h 210"/>
                              <a:gd name="T42" fmla="*/ 45 w 165"/>
                              <a:gd name="T43" fmla="*/ 200 h 210"/>
                              <a:gd name="T44" fmla="*/ 55 w 165"/>
                              <a:gd name="T45" fmla="*/ 205 h 210"/>
                              <a:gd name="T46" fmla="*/ 70 w 165"/>
                              <a:gd name="T47" fmla="*/ 210 h 210"/>
                              <a:gd name="T48" fmla="*/ 70 w 165"/>
                              <a:gd name="T49" fmla="*/ 210 h 210"/>
                              <a:gd name="T50" fmla="*/ 85 w 165"/>
                              <a:gd name="T51" fmla="*/ 210 h 210"/>
                              <a:gd name="T52" fmla="*/ 100 w 165"/>
                              <a:gd name="T53" fmla="*/ 200 h 210"/>
                              <a:gd name="T54" fmla="*/ 120 w 165"/>
                              <a:gd name="T55" fmla="*/ 190 h 210"/>
                              <a:gd name="T56" fmla="*/ 135 w 165"/>
                              <a:gd name="T57" fmla="*/ 180 h 210"/>
                              <a:gd name="T58" fmla="*/ 145 w 165"/>
                              <a:gd name="T59" fmla="*/ 165 h 210"/>
                              <a:gd name="T60" fmla="*/ 155 w 165"/>
                              <a:gd name="T61" fmla="*/ 145 h 210"/>
                              <a:gd name="T62" fmla="*/ 160 w 165"/>
                              <a:gd name="T63" fmla="*/ 125 h 210"/>
                              <a:gd name="T64" fmla="*/ 165 w 165"/>
                              <a:gd name="T65" fmla="*/ 105 h 210"/>
                              <a:gd name="T66" fmla="*/ 165 w 165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5" h="210">
                                <a:moveTo>
                                  <a:pt x="165" y="105"/>
                                </a:moveTo>
                                <a:lnTo>
                                  <a:pt x="165" y="105"/>
                                </a:lnTo>
                                <a:lnTo>
                                  <a:pt x="160" y="85"/>
                                </a:lnTo>
                                <a:lnTo>
                                  <a:pt x="155" y="65"/>
                                </a:lnTo>
                                <a:lnTo>
                                  <a:pt x="145" y="45"/>
                                </a:lnTo>
                                <a:lnTo>
                                  <a:pt x="135" y="30"/>
                                </a:lnTo>
                                <a:lnTo>
                                  <a:pt x="120" y="20"/>
                                </a:lnTo>
                                <a:lnTo>
                                  <a:pt x="100" y="10"/>
                                </a:lnTo>
                                <a:lnTo>
                                  <a:pt x="85" y="5"/>
                                </a:lnTo>
                                <a:lnTo>
                                  <a:pt x="70" y="0"/>
                                </a:lnTo>
                                <a:lnTo>
                                  <a:pt x="55" y="0"/>
                                </a:lnTo>
                                <a:lnTo>
                                  <a:pt x="45" y="10"/>
                                </a:lnTo>
                                <a:lnTo>
                                  <a:pt x="30" y="15"/>
                                </a:lnTo>
                                <a:lnTo>
                                  <a:pt x="20" y="30"/>
                                </a:lnTo>
                                <a:lnTo>
                                  <a:pt x="5" y="65"/>
                                </a:lnTo>
                                <a:lnTo>
                                  <a:pt x="0" y="105"/>
                                </a:lnTo>
                                <a:lnTo>
                                  <a:pt x="5" y="145"/>
                                </a:lnTo>
                                <a:lnTo>
                                  <a:pt x="20" y="180"/>
                                </a:lnTo>
                                <a:lnTo>
                                  <a:pt x="30" y="190"/>
                                </a:lnTo>
                                <a:lnTo>
                                  <a:pt x="45" y="200"/>
                                </a:lnTo>
                                <a:lnTo>
                                  <a:pt x="55" y="205"/>
                                </a:lnTo>
                                <a:lnTo>
                                  <a:pt x="70" y="210"/>
                                </a:lnTo>
                                <a:lnTo>
                                  <a:pt x="85" y="210"/>
                                </a:lnTo>
                                <a:lnTo>
                                  <a:pt x="100" y="200"/>
                                </a:lnTo>
                                <a:lnTo>
                                  <a:pt x="120" y="190"/>
                                </a:lnTo>
                                <a:lnTo>
                                  <a:pt x="135" y="180"/>
                                </a:lnTo>
                                <a:lnTo>
                                  <a:pt x="145" y="165"/>
                                </a:lnTo>
                                <a:lnTo>
                                  <a:pt x="155" y="145"/>
                                </a:lnTo>
                                <a:lnTo>
                                  <a:pt x="160" y="125"/>
                                </a:lnTo>
                                <a:lnTo>
                                  <a:pt x="165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235"/>
                        <wps:cNvSpPr>
                          <a:spLocks/>
                        </wps:cNvSpPr>
                        <wps:spPr bwMode="auto">
                          <a:xfrm>
                            <a:off x="519" y="3106"/>
                            <a:ext cx="145" cy="150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5 h 150"/>
                              <a:gd name="T2" fmla="*/ 145 w 145"/>
                              <a:gd name="T3" fmla="*/ 75 h 150"/>
                              <a:gd name="T4" fmla="*/ 140 w 145"/>
                              <a:gd name="T5" fmla="*/ 60 h 150"/>
                              <a:gd name="T6" fmla="*/ 135 w 145"/>
                              <a:gd name="T7" fmla="*/ 45 h 150"/>
                              <a:gd name="T8" fmla="*/ 120 w 145"/>
                              <a:gd name="T9" fmla="*/ 35 h 150"/>
                              <a:gd name="T10" fmla="*/ 110 w 145"/>
                              <a:gd name="T11" fmla="*/ 25 h 150"/>
                              <a:gd name="T12" fmla="*/ 75 w 145"/>
                              <a:gd name="T13" fmla="*/ 10 h 150"/>
                              <a:gd name="T14" fmla="*/ 50 w 145"/>
                              <a:gd name="T15" fmla="*/ 0 h 150"/>
                              <a:gd name="T16" fmla="*/ 50 w 145"/>
                              <a:gd name="T17" fmla="*/ 0 h 150"/>
                              <a:gd name="T18" fmla="*/ 40 w 145"/>
                              <a:gd name="T19" fmla="*/ 5 h 150"/>
                              <a:gd name="T20" fmla="*/ 30 w 145"/>
                              <a:gd name="T21" fmla="*/ 5 h 150"/>
                              <a:gd name="T22" fmla="*/ 15 w 145"/>
                              <a:gd name="T23" fmla="*/ 20 h 150"/>
                              <a:gd name="T24" fmla="*/ 5 w 145"/>
                              <a:gd name="T25" fmla="*/ 45 h 150"/>
                              <a:gd name="T26" fmla="*/ 0 w 145"/>
                              <a:gd name="T27" fmla="*/ 75 h 150"/>
                              <a:gd name="T28" fmla="*/ 0 w 145"/>
                              <a:gd name="T29" fmla="*/ 75 h 150"/>
                              <a:gd name="T30" fmla="*/ 5 w 145"/>
                              <a:gd name="T31" fmla="*/ 105 h 150"/>
                              <a:gd name="T32" fmla="*/ 15 w 145"/>
                              <a:gd name="T33" fmla="*/ 125 h 150"/>
                              <a:gd name="T34" fmla="*/ 30 w 145"/>
                              <a:gd name="T35" fmla="*/ 140 h 150"/>
                              <a:gd name="T36" fmla="*/ 50 w 145"/>
                              <a:gd name="T37" fmla="*/ 150 h 150"/>
                              <a:gd name="T38" fmla="*/ 50 w 145"/>
                              <a:gd name="T39" fmla="*/ 150 h 150"/>
                              <a:gd name="T40" fmla="*/ 75 w 145"/>
                              <a:gd name="T41" fmla="*/ 145 h 150"/>
                              <a:gd name="T42" fmla="*/ 105 w 145"/>
                              <a:gd name="T43" fmla="*/ 130 h 150"/>
                              <a:gd name="T44" fmla="*/ 120 w 145"/>
                              <a:gd name="T45" fmla="*/ 120 h 150"/>
                              <a:gd name="T46" fmla="*/ 135 w 145"/>
                              <a:gd name="T47" fmla="*/ 105 h 150"/>
                              <a:gd name="T48" fmla="*/ 140 w 145"/>
                              <a:gd name="T49" fmla="*/ 90 h 150"/>
                              <a:gd name="T50" fmla="*/ 145 w 145"/>
                              <a:gd name="T51" fmla="*/ 75 h 150"/>
                              <a:gd name="T52" fmla="*/ 145 w 145"/>
                              <a:gd name="T53" fmla="*/ 75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50">
                                <a:moveTo>
                                  <a:pt x="145" y="75"/>
                                </a:moveTo>
                                <a:lnTo>
                                  <a:pt x="145" y="75"/>
                                </a:lnTo>
                                <a:lnTo>
                                  <a:pt x="140" y="60"/>
                                </a:lnTo>
                                <a:lnTo>
                                  <a:pt x="135" y="45"/>
                                </a:lnTo>
                                <a:lnTo>
                                  <a:pt x="120" y="35"/>
                                </a:lnTo>
                                <a:lnTo>
                                  <a:pt x="110" y="25"/>
                                </a:lnTo>
                                <a:lnTo>
                                  <a:pt x="75" y="10"/>
                                </a:lnTo>
                                <a:lnTo>
                                  <a:pt x="50" y="0"/>
                                </a:lnTo>
                                <a:lnTo>
                                  <a:pt x="40" y="5"/>
                                </a:lnTo>
                                <a:lnTo>
                                  <a:pt x="30" y="5"/>
                                </a:lnTo>
                                <a:lnTo>
                                  <a:pt x="15" y="20"/>
                                </a:lnTo>
                                <a:lnTo>
                                  <a:pt x="5" y="45"/>
                                </a:lnTo>
                                <a:lnTo>
                                  <a:pt x="0" y="75"/>
                                </a:lnTo>
                                <a:lnTo>
                                  <a:pt x="5" y="105"/>
                                </a:lnTo>
                                <a:lnTo>
                                  <a:pt x="15" y="125"/>
                                </a:lnTo>
                                <a:lnTo>
                                  <a:pt x="30" y="140"/>
                                </a:lnTo>
                                <a:lnTo>
                                  <a:pt x="50" y="150"/>
                                </a:lnTo>
                                <a:lnTo>
                                  <a:pt x="75" y="145"/>
                                </a:lnTo>
                                <a:lnTo>
                                  <a:pt x="105" y="130"/>
                                </a:lnTo>
                                <a:lnTo>
                                  <a:pt x="120" y="120"/>
                                </a:lnTo>
                                <a:lnTo>
                                  <a:pt x="135" y="105"/>
                                </a:lnTo>
                                <a:lnTo>
                                  <a:pt x="140" y="90"/>
                                </a:lnTo>
                                <a:lnTo>
                                  <a:pt x="145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236"/>
                        <wps:cNvSpPr>
                          <a:spLocks/>
                        </wps:cNvSpPr>
                        <wps:spPr bwMode="auto">
                          <a:xfrm>
                            <a:off x="664" y="2926"/>
                            <a:ext cx="20" cy="515"/>
                          </a:xfrm>
                          <a:custGeom>
                            <a:avLst/>
                            <a:gdLst>
                              <a:gd name="T0" fmla="*/ 0 w 20"/>
                              <a:gd name="T1" fmla="*/ 515 h 515"/>
                              <a:gd name="T2" fmla="*/ 0 w 20"/>
                              <a:gd name="T3" fmla="*/ 515 h 515"/>
                              <a:gd name="T4" fmla="*/ 10 w 20"/>
                              <a:gd name="T5" fmla="*/ 490 h 515"/>
                              <a:gd name="T6" fmla="*/ 20 w 20"/>
                              <a:gd name="T7" fmla="*/ 445 h 515"/>
                              <a:gd name="T8" fmla="*/ 20 w 20"/>
                              <a:gd name="T9" fmla="*/ 410 h 515"/>
                              <a:gd name="T10" fmla="*/ 20 w 20"/>
                              <a:gd name="T11" fmla="*/ 365 h 515"/>
                              <a:gd name="T12" fmla="*/ 10 w 20"/>
                              <a:gd name="T13" fmla="*/ 315 h 515"/>
                              <a:gd name="T14" fmla="*/ 0 w 20"/>
                              <a:gd name="T15" fmla="*/ 255 h 515"/>
                              <a:gd name="T16" fmla="*/ 0 w 20"/>
                              <a:gd name="T17" fmla="*/ 255 h 515"/>
                              <a:gd name="T18" fmla="*/ 0 w 20"/>
                              <a:gd name="T19" fmla="*/ 255 h 515"/>
                              <a:gd name="T20" fmla="*/ 10 w 20"/>
                              <a:gd name="T21" fmla="*/ 195 h 515"/>
                              <a:gd name="T22" fmla="*/ 15 w 20"/>
                              <a:gd name="T23" fmla="*/ 145 h 515"/>
                              <a:gd name="T24" fmla="*/ 20 w 20"/>
                              <a:gd name="T25" fmla="*/ 105 h 515"/>
                              <a:gd name="T26" fmla="*/ 20 w 20"/>
                              <a:gd name="T27" fmla="*/ 70 h 515"/>
                              <a:gd name="T28" fmla="*/ 10 w 20"/>
                              <a:gd name="T29" fmla="*/ 25 h 515"/>
                              <a:gd name="T30" fmla="*/ 0 w 20"/>
                              <a:gd name="T31" fmla="*/ 0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5">
                                <a:moveTo>
                                  <a:pt x="0" y="515"/>
                                </a:moveTo>
                                <a:lnTo>
                                  <a:pt x="0" y="515"/>
                                </a:lnTo>
                                <a:lnTo>
                                  <a:pt x="10" y="490"/>
                                </a:lnTo>
                                <a:lnTo>
                                  <a:pt x="20" y="445"/>
                                </a:lnTo>
                                <a:lnTo>
                                  <a:pt x="20" y="410"/>
                                </a:lnTo>
                                <a:lnTo>
                                  <a:pt x="20" y="365"/>
                                </a:lnTo>
                                <a:lnTo>
                                  <a:pt x="10" y="315"/>
                                </a:lnTo>
                                <a:lnTo>
                                  <a:pt x="0" y="255"/>
                                </a:lnTo>
                                <a:lnTo>
                                  <a:pt x="10" y="195"/>
                                </a:lnTo>
                                <a:lnTo>
                                  <a:pt x="15" y="145"/>
                                </a:lnTo>
                                <a:lnTo>
                                  <a:pt x="20" y="105"/>
                                </a:lnTo>
                                <a:lnTo>
                                  <a:pt x="20" y="70"/>
                                </a:lnTo>
                                <a:lnTo>
                                  <a:pt x="10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237"/>
                        <wps:cNvSpPr>
                          <a:spLocks/>
                        </wps:cNvSpPr>
                        <wps:spPr bwMode="auto">
                          <a:xfrm>
                            <a:off x="664" y="2926"/>
                            <a:ext cx="45" cy="515"/>
                          </a:xfrm>
                          <a:custGeom>
                            <a:avLst/>
                            <a:gdLst>
                              <a:gd name="T0" fmla="*/ 0 w 45"/>
                              <a:gd name="T1" fmla="*/ 515 h 515"/>
                              <a:gd name="T2" fmla="*/ 0 w 45"/>
                              <a:gd name="T3" fmla="*/ 515 h 515"/>
                              <a:gd name="T4" fmla="*/ 15 w 45"/>
                              <a:gd name="T5" fmla="*/ 470 h 515"/>
                              <a:gd name="T6" fmla="*/ 25 w 45"/>
                              <a:gd name="T7" fmla="*/ 425 h 515"/>
                              <a:gd name="T8" fmla="*/ 35 w 45"/>
                              <a:gd name="T9" fmla="*/ 360 h 515"/>
                              <a:gd name="T10" fmla="*/ 45 w 45"/>
                              <a:gd name="T11" fmla="*/ 285 h 515"/>
                              <a:gd name="T12" fmla="*/ 40 w 45"/>
                              <a:gd name="T13" fmla="*/ 195 h 515"/>
                              <a:gd name="T14" fmla="*/ 35 w 45"/>
                              <a:gd name="T15" fmla="*/ 150 h 515"/>
                              <a:gd name="T16" fmla="*/ 30 w 45"/>
                              <a:gd name="T17" fmla="*/ 100 h 515"/>
                              <a:gd name="T18" fmla="*/ 15 w 45"/>
                              <a:gd name="T19" fmla="*/ 50 h 515"/>
                              <a:gd name="T20" fmla="*/ 0 w 45"/>
                              <a:gd name="T21" fmla="*/ 0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5">
                                <a:moveTo>
                                  <a:pt x="0" y="515"/>
                                </a:moveTo>
                                <a:lnTo>
                                  <a:pt x="0" y="515"/>
                                </a:lnTo>
                                <a:lnTo>
                                  <a:pt x="15" y="470"/>
                                </a:lnTo>
                                <a:lnTo>
                                  <a:pt x="25" y="425"/>
                                </a:lnTo>
                                <a:lnTo>
                                  <a:pt x="35" y="360"/>
                                </a:lnTo>
                                <a:lnTo>
                                  <a:pt x="45" y="285"/>
                                </a:lnTo>
                                <a:lnTo>
                                  <a:pt x="40" y="195"/>
                                </a:lnTo>
                                <a:lnTo>
                                  <a:pt x="35" y="150"/>
                                </a:lnTo>
                                <a:lnTo>
                                  <a:pt x="30" y="100"/>
                                </a:lnTo>
                                <a:lnTo>
                                  <a:pt x="15" y="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Line 238"/>
                        <wps:cNvCnPr/>
                        <wps:spPr bwMode="auto">
                          <a:xfrm flipV="1">
                            <a:off x="759" y="2921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Line 239"/>
                        <wps:cNvCnPr/>
                        <wps:spPr bwMode="auto">
                          <a:xfrm flipV="1">
                            <a:off x="789" y="2921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Freeform 240"/>
                        <wps:cNvSpPr>
                          <a:spLocks/>
                        </wps:cNvSpPr>
                        <wps:spPr bwMode="auto">
                          <a:xfrm>
                            <a:off x="415" y="2401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0 h 50"/>
                              <a:gd name="T2" fmla="*/ 249 w 249"/>
                              <a:gd name="T3" fmla="*/ 10 h 50"/>
                              <a:gd name="T4" fmla="*/ 239 w 249"/>
                              <a:gd name="T5" fmla="*/ 20 h 50"/>
                              <a:gd name="T6" fmla="*/ 224 w 249"/>
                              <a:gd name="T7" fmla="*/ 30 h 50"/>
                              <a:gd name="T8" fmla="*/ 199 w 249"/>
                              <a:gd name="T9" fmla="*/ 45 h 50"/>
                              <a:gd name="T10" fmla="*/ 169 w 249"/>
                              <a:gd name="T11" fmla="*/ 45 h 50"/>
                              <a:gd name="T12" fmla="*/ 139 w 249"/>
                              <a:gd name="T13" fmla="*/ 40 h 50"/>
                              <a:gd name="T14" fmla="*/ 114 w 249"/>
                              <a:gd name="T15" fmla="*/ 35 h 50"/>
                              <a:gd name="T16" fmla="*/ 94 w 249"/>
                              <a:gd name="T17" fmla="*/ 20 h 50"/>
                              <a:gd name="T18" fmla="*/ 64 w 249"/>
                              <a:gd name="T19" fmla="*/ 0 h 50"/>
                              <a:gd name="T20" fmla="*/ 64 w 249"/>
                              <a:gd name="T21" fmla="*/ 0 h 50"/>
                              <a:gd name="T22" fmla="*/ 59 w 249"/>
                              <a:gd name="T23" fmla="*/ 0 h 50"/>
                              <a:gd name="T24" fmla="*/ 49 w 249"/>
                              <a:gd name="T25" fmla="*/ 0 h 50"/>
                              <a:gd name="T26" fmla="*/ 34 w 249"/>
                              <a:gd name="T27" fmla="*/ 20 h 50"/>
                              <a:gd name="T28" fmla="*/ 14 w 249"/>
                              <a:gd name="T29" fmla="*/ 50 h 50"/>
                              <a:gd name="T30" fmla="*/ 0 w 249"/>
                              <a:gd name="T3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10"/>
                                </a:moveTo>
                                <a:lnTo>
                                  <a:pt x="249" y="10"/>
                                </a:lnTo>
                                <a:lnTo>
                                  <a:pt x="239" y="20"/>
                                </a:lnTo>
                                <a:lnTo>
                                  <a:pt x="224" y="30"/>
                                </a:lnTo>
                                <a:lnTo>
                                  <a:pt x="199" y="45"/>
                                </a:lnTo>
                                <a:lnTo>
                                  <a:pt x="169" y="45"/>
                                </a:lnTo>
                                <a:lnTo>
                                  <a:pt x="139" y="40"/>
                                </a:lnTo>
                                <a:lnTo>
                                  <a:pt x="114" y="35"/>
                                </a:lnTo>
                                <a:lnTo>
                                  <a:pt x="94" y="20"/>
                                </a:lnTo>
                                <a:lnTo>
                                  <a:pt x="64" y="0"/>
                                </a:lnTo>
                                <a:lnTo>
                                  <a:pt x="59" y="0"/>
                                </a:lnTo>
                                <a:lnTo>
                                  <a:pt x="49" y="0"/>
                                </a:lnTo>
                                <a:lnTo>
                                  <a:pt x="34" y="20"/>
                                </a:lnTo>
                                <a:lnTo>
                                  <a:pt x="14" y="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241"/>
                        <wps:cNvSpPr>
                          <a:spLocks/>
                        </wps:cNvSpPr>
                        <wps:spPr bwMode="auto">
                          <a:xfrm>
                            <a:off x="415" y="2871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50 h 50"/>
                              <a:gd name="T2" fmla="*/ 249 w 249"/>
                              <a:gd name="T3" fmla="*/ 50 h 50"/>
                              <a:gd name="T4" fmla="*/ 224 w 249"/>
                              <a:gd name="T5" fmla="*/ 25 h 50"/>
                              <a:gd name="T6" fmla="*/ 199 w 249"/>
                              <a:gd name="T7" fmla="*/ 15 h 50"/>
                              <a:gd name="T8" fmla="*/ 169 w 249"/>
                              <a:gd name="T9" fmla="*/ 10 h 50"/>
                              <a:gd name="T10" fmla="*/ 139 w 249"/>
                              <a:gd name="T11" fmla="*/ 10 h 50"/>
                              <a:gd name="T12" fmla="*/ 114 w 249"/>
                              <a:gd name="T13" fmla="*/ 20 h 50"/>
                              <a:gd name="T14" fmla="*/ 94 w 249"/>
                              <a:gd name="T15" fmla="*/ 30 h 50"/>
                              <a:gd name="T16" fmla="*/ 64 w 249"/>
                              <a:gd name="T17" fmla="*/ 50 h 50"/>
                              <a:gd name="T18" fmla="*/ 64 w 249"/>
                              <a:gd name="T19" fmla="*/ 50 h 50"/>
                              <a:gd name="T20" fmla="*/ 59 w 249"/>
                              <a:gd name="T21" fmla="*/ 50 h 50"/>
                              <a:gd name="T22" fmla="*/ 54 w 249"/>
                              <a:gd name="T23" fmla="*/ 50 h 50"/>
                              <a:gd name="T24" fmla="*/ 34 w 249"/>
                              <a:gd name="T25" fmla="*/ 30 h 50"/>
                              <a:gd name="T26" fmla="*/ 14 w 249"/>
                              <a:gd name="T27" fmla="*/ 0 h 50"/>
                              <a:gd name="T28" fmla="*/ 0 w 249"/>
                              <a:gd name="T2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50"/>
                                </a:moveTo>
                                <a:lnTo>
                                  <a:pt x="249" y="50"/>
                                </a:lnTo>
                                <a:lnTo>
                                  <a:pt x="224" y="25"/>
                                </a:lnTo>
                                <a:lnTo>
                                  <a:pt x="199" y="15"/>
                                </a:lnTo>
                                <a:lnTo>
                                  <a:pt x="169" y="10"/>
                                </a:lnTo>
                                <a:lnTo>
                                  <a:pt x="139" y="10"/>
                                </a:lnTo>
                                <a:lnTo>
                                  <a:pt x="114" y="20"/>
                                </a:lnTo>
                                <a:lnTo>
                                  <a:pt x="94" y="30"/>
                                </a:lnTo>
                                <a:lnTo>
                                  <a:pt x="64" y="50"/>
                                </a:lnTo>
                                <a:lnTo>
                                  <a:pt x="59" y="50"/>
                                </a:lnTo>
                                <a:lnTo>
                                  <a:pt x="54" y="50"/>
                                </a:lnTo>
                                <a:lnTo>
                                  <a:pt x="34" y="30"/>
                                </a:lnTo>
                                <a:lnTo>
                                  <a:pt x="14" y="0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242"/>
                        <wps:cNvSpPr>
                          <a:spLocks/>
                        </wps:cNvSpPr>
                        <wps:spPr bwMode="auto">
                          <a:xfrm>
                            <a:off x="420" y="2446"/>
                            <a:ext cx="244" cy="435"/>
                          </a:xfrm>
                          <a:custGeom>
                            <a:avLst/>
                            <a:gdLst>
                              <a:gd name="T0" fmla="*/ 244 w 244"/>
                              <a:gd name="T1" fmla="*/ 215 h 435"/>
                              <a:gd name="T2" fmla="*/ 244 w 244"/>
                              <a:gd name="T3" fmla="*/ 215 h 435"/>
                              <a:gd name="T4" fmla="*/ 239 w 244"/>
                              <a:gd name="T5" fmla="*/ 130 h 435"/>
                              <a:gd name="T6" fmla="*/ 234 w 244"/>
                              <a:gd name="T7" fmla="*/ 95 h 435"/>
                              <a:gd name="T8" fmla="*/ 229 w 244"/>
                              <a:gd name="T9" fmla="*/ 65 h 435"/>
                              <a:gd name="T10" fmla="*/ 214 w 244"/>
                              <a:gd name="T11" fmla="*/ 35 h 435"/>
                              <a:gd name="T12" fmla="*/ 199 w 244"/>
                              <a:gd name="T13" fmla="*/ 15 h 435"/>
                              <a:gd name="T14" fmla="*/ 179 w 244"/>
                              <a:gd name="T15" fmla="*/ 5 h 435"/>
                              <a:gd name="T16" fmla="*/ 149 w 244"/>
                              <a:gd name="T17" fmla="*/ 0 h 435"/>
                              <a:gd name="T18" fmla="*/ 149 w 244"/>
                              <a:gd name="T19" fmla="*/ 0 h 435"/>
                              <a:gd name="T20" fmla="*/ 119 w 244"/>
                              <a:gd name="T21" fmla="*/ 0 h 435"/>
                              <a:gd name="T22" fmla="*/ 94 w 244"/>
                              <a:gd name="T23" fmla="*/ 15 h 435"/>
                              <a:gd name="T24" fmla="*/ 69 w 244"/>
                              <a:gd name="T25" fmla="*/ 35 h 435"/>
                              <a:gd name="T26" fmla="*/ 44 w 244"/>
                              <a:gd name="T27" fmla="*/ 60 h 435"/>
                              <a:gd name="T28" fmla="*/ 24 w 244"/>
                              <a:gd name="T29" fmla="*/ 95 h 435"/>
                              <a:gd name="T30" fmla="*/ 14 w 244"/>
                              <a:gd name="T31" fmla="*/ 130 h 435"/>
                              <a:gd name="T32" fmla="*/ 4 w 244"/>
                              <a:gd name="T33" fmla="*/ 170 h 435"/>
                              <a:gd name="T34" fmla="*/ 0 w 244"/>
                              <a:gd name="T35" fmla="*/ 215 h 435"/>
                              <a:gd name="T36" fmla="*/ 0 w 244"/>
                              <a:gd name="T37" fmla="*/ 215 h 435"/>
                              <a:gd name="T38" fmla="*/ 4 w 244"/>
                              <a:gd name="T39" fmla="*/ 260 h 435"/>
                              <a:gd name="T40" fmla="*/ 14 w 244"/>
                              <a:gd name="T41" fmla="*/ 300 h 435"/>
                              <a:gd name="T42" fmla="*/ 24 w 244"/>
                              <a:gd name="T43" fmla="*/ 340 h 435"/>
                              <a:gd name="T44" fmla="*/ 44 w 244"/>
                              <a:gd name="T45" fmla="*/ 370 h 435"/>
                              <a:gd name="T46" fmla="*/ 69 w 244"/>
                              <a:gd name="T47" fmla="*/ 395 h 435"/>
                              <a:gd name="T48" fmla="*/ 94 w 244"/>
                              <a:gd name="T49" fmla="*/ 415 h 435"/>
                              <a:gd name="T50" fmla="*/ 119 w 244"/>
                              <a:gd name="T51" fmla="*/ 430 h 435"/>
                              <a:gd name="T52" fmla="*/ 149 w 244"/>
                              <a:gd name="T53" fmla="*/ 435 h 435"/>
                              <a:gd name="T54" fmla="*/ 149 w 244"/>
                              <a:gd name="T55" fmla="*/ 435 h 435"/>
                              <a:gd name="T56" fmla="*/ 179 w 244"/>
                              <a:gd name="T57" fmla="*/ 430 h 435"/>
                              <a:gd name="T58" fmla="*/ 199 w 244"/>
                              <a:gd name="T59" fmla="*/ 420 h 435"/>
                              <a:gd name="T60" fmla="*/ 214 w 244"/>
                              <a:gd name="T61" fmla="*/ 400 h 435"/>
                              <a:gd name="T62" fmla="*/ 229 w 244"/>
                              <a:gd name="T63" fmla="*/ 370 h 435"/>
                              <a:gd name="T64" fmla="*/ 234 w 244"/>
                              <a:gd name="T65" fmla="*/ 340 h 435"/>
                              <a:gd name="T66" fmla="*/ 239 w 244"/>
                              <a:gd name="T67" fmla="*/ 300 h 435"/>
                              <a:gd name="T68" fmla="*/ 244 w 244"/>
                              <a:gd name="T69" fmla="*/ 215 h 435"/>
                              <a:gd name="T70" fmla="*/ 244 w 244"/>
                              <a:gd name="T71" fmla="*/ 215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244" y="215"/>
                                </a:moveTo>
                                <a:lnTo>
                                  <a:pt x="244" y="215"/>
                                </a:lnTo>
                                <a:lnTo>
                                  <a:pt x="239" y="130"/>
                                </a:lnTo>
                                <a:lnTo>
                                  <a:pt x="234" y="95"/>
                                </a:lnTo>
                                <a:lnTo>
                                  <a:pt x="229" y="65"/>
                                </a:lnTo>
                                <a:lnTo>
                                  <a:pt x="214" y="35"/>
                                </a:lnTo>
                                <a:lnTo>
                                  <a:pt x="199" y="15"/>
                                </a:lnTo>
                                <a:lnTo>
                                  <a:pt x="179" y="5"/>
                                </a:lnTo>
                                <a:lnTo>
                                  <a:pt x="149" y="0"/>
                                </a:lnTo>
                                <a:lnTo>
                                  <a:pt x="119" y="0"/>
                                </a:lnTo>
                                <a:lnTo>
                                  <a:pt x="94" y="15"/>
                                </a:lnTo>
                                <a:lnTo>
                                  <a:pt x="69" y="35"/>
                                </a:lnTo>
                                <a:lnTo>
                                  <a:pt x="44" y="60"/>
                                </a:lnTo>
                                <a:lnTo>
                                  <a:pt x="24" y="95"/>
                                </a:lnTo>
                                <a:lnTo>
                                  <a:pt x="14" y="130"/>
                                </a:lnTo>
                                <a:lnTo>
                                  <a:pt x="4" y="170"/>
                                </a:lnTo>
                                <a:lnTo>
                                  <a:pt x="0" y="215"/>
                                </a:lnTo>
                                <a:lnTo>
                                  <a:pt x="4" y="260"/>
                                </a:lnTo>
                                <a:lnTo>
                                  <a:pt x="14" y="300"/>
                                </a:lnTo>
                                <a:lnTo>
                                  <a:pt x="24" y="340"/>
                                </a:lnTo>
                                <a:lnTo>
                                  <a:pt x="44" y="370"/>
                                </a:lnTo>
                                <a:lnTo>
                                  <a:pt x="69" y="395"/>
                                </a:lnTo>
                                <a:lnTo>
                                  <a:pt x="94" y="415"/>
                                </a:lnTo>
                                <a:lnTo>
                                  <a:pt x="119" y="430"/>
                                </a:lnTo>
                                <a:lnTo>
                                  <a:pt x="149" y="435"/>
                                </a:lnTo>
                                <a:lnTo>
                                  <a:pt x="179" y="430"/>
                                </a:lnTo>
                                <a:lnTo>
                                  <a:pt x="199" y="420"/>
                                </a:lnTo>
                                <a:lnTo>
                                  <a:pt x="214" y="400"/>
                                </a:lnTo>
                                <a:lnTo>
                                  <a:pt x="229" y="370"/>
                                </a:lnTo>
                                <a:lnTo>
                                  <a:pt x="234" y="340"/>
                                </a:lnTo>
                                <a:lnTo>
                                  <a:pt x="239" y="300"/>
                                </a:lnTo>
                                <a:lnTo>
                                  <a:pt x="244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243"/>
                        <wps:cNvSpPr>
                          <a:spLocks/>
                        </wps:cNvSpPr>
                        <wps:spPr bwMode="auto">
                          <a:xfrm>
                            <a:off x="469" y="2511"/>
                            <a:ext cx="195" cy="300"/>
                          </a:xfrm>
                          <a:custGeom>
                            <a:avLst/>
                            <a:gdLst>
                              <a:gd name="T0" fmla="*/ 195 w 195"/>
                              <a:gd name="T1" fmla="*/ 150 h 300"/>
                              <a:gd name="T2" fmla="*/ 195 w 195"/>
                              <a:gd name="T3" fmla="*/ 150 h 300"/>
                              <a:gd name="T4" fmla="*/ 195 w 195"/>
                              <a:gd name="T5" fmla="*/ 120 h 300"/>
                              <a:gd name="T6" fmla="*/ 190 w 195"/>
                              <a:gd name="T7" fmla="*/ 95 h 300"/>
                              <a:gd name="T8" fmla="*/ 180 w 195"/>
                              <a:gd name="T9" fmla="*/ 70 h 300"/>
                              <a:gd name="T10" fmla="*/ 170 w 195"/>
                              <a:gd name="T11" fmla="*/ 45 h 300"/>
                              <a:gd name="T12" fmla="*/ 155 w 195"/>
                              <a:gd name="T13" fmla="*/ 30 h 300"/>
                              <a:gd name="T14" fmla="*/ 140 w 195"/>
                              <a:gd name="T15" fmla="*/ 15 h 300"/>
                              <a:gd name="T16" fmla="*/ 120 w 195"/>
                              <a:gd name="T17" fmla="*/ 5 h 300"/>
                              <a:gd name="T18" fmla="*/ 100 w 195"/>
                              <a:gd name="T19" fmla="*/ 0 h 300"/>
                              <a:gd name="T20" fmla="*/ 100 w 195"/>
                              <a:gd name="T21" fmla="*/ 0 h 300"/>
                              <a:gd name="T22" fmla="*/ 80 w 195"/>
                              <a:gd name="T23" fmla="*/ 5 h 300"/>
                              <a:gd name="T24" fmla="*/ 60 w 195"/>
                              <a:gd name="T25" fmla="*/ 10 h 300"/>
                              <a:gd name="T26" fmla="*/ 45 w 195"/>
                              <a:gd name="T27" fmla="*/ 25 h 300"/>
                              <a:gd name="T28" fmla="*/ 30 w 195"/>
                              <a:gd name="T29" fmla="*/ 45 h 300"/>
                              <a:gd name="T30" fmla="*/ 15 w 195"/>
                              <a:gd name="T31" fmla="*/ 65 h 300"/>
                              <a:gd name="T32" fmla="*/ 5 w 195"/>
                              <a:gd name="T33" fmla="*/ 90 h 300"/>
                              <a:gd name="T34" fmla="*/ 0 w 195"/>
                              <a:gd name="T35" fmla="*/ 120 h 300"/>
                              <a:gd name="T36" fmla="*/ 0 w 195"/>
                              <a:gd name="T37" fmla="*/ 150 h 300"/>
                              <a:gd name="T38" fmla="*/ 0 w 195"/>
                              <a:gd name="T39" fmla="*/ 150 h 300"/>
                              <a:gd name="T40" fmla="*/ 0 w 195"/>
                              <a:gd name="T41" fmla="*/ 180 h 300"/>
                              <a:gd name="T42" fmla="*/ 5 w 195"/>
                              <a:gd name="T43" fmla="*/ 210 h 300"/>
                              <a:gd name="T44" fmla="*/ 15 w 195"/>
                              <a:gd name="T45" fmla="*/ 235 h 300"/>
                              <a:gd name="T46" fmla="*/ 30 w 195"/>
                              <a:gd name="T47" fmla="*/ 255 h 300"/>
                              <a:gd name="T48" fmla="*/ 45 w 195"/>
                              <a:gd name="T49" fmla="*/ 275 h 300"/>
                              <a:gd name="T50" fmla="*/ 60 w 195"/>
                              <a:gd name="T51" fmla="*/ 290 h 300"/>
                              <a:gd name="T52" fmla="*/ 80 w 195"/>
                              <a:gd name="T53" fmla="*/ 295 h 300"/>
                              <a:gd name="T54" fmla="*/ 100 w 195"/>
                              <a:gd name="T55" fmla="*/ 300 h 300"/>
                              <a:gd name="T56" fmla="*/ 100 w 195"/>
                              <a:gd name="T57" fmla="*/ 300 h 300"/>
                              <a:gd name="T58" fmla="*/ 120 w 195"/>
                              <a:gd name="T59" fmla="*/ 300 h 300"/>
                              <a:gd name="T60" fmla="*/ 140 w 195"/>
                              <a:gd name="T61" fmla="*/ 290 h 300"/>
                              <a:gd name="T62" fmla="*/ 155 w 195"/>
                              <a:gd name="T63" fmla="*/ 275 h 300"/>
                              <a:gd name="T64" fmla="*/ 170 w 195"/>
                              <a:gd name="T65" fmla="*/ 255 h 300"/>
                              <a:gd name="T66" fmla="*/ 180 w 195"/>
                              <a:gd name="T67" fmla="*/ 235 h 300"/>
                              <a:gd name="T68" fmla="*/ 190 w 195"/>
                              <a:gd name="T69" fmla="*/ 210 h 300"/>
                              <a:gd name="T70" fmla="*/ 195 w 195"/>
                              <a:gd name="T71" fmla="*/ 180 h 300"/>
                              <a:gd name="T72" fmla="*/ 195 w 195"/>
                              <a:gd name="T73" fmla="*/ 150 h 300"/>
                              <a:gd name="T74" fmla="*/ 195 w 195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5" h="300">
                                <a:moveTo>
                                  <a:pt x="195" y="150"/>
                                </a:moveTo>
                                <a:lnTo>
                                  <a:pt x="195" y="150"/>
                                </a:lnTo>
                                <a:lnTo>
                                  <a:pt x="195" y="120"/>
                                </a:lnTo>
                                <a:lnTo>
                                  <a:pt x="190" y="95"/>
                                </a:lnTo>
                                <a:lnTo>
                                  <a:pt x="180" y="70"/>
                                </a:lnTo>
                                <a:lnTo>
                                  <a:pt x="170" y="45"/>
                                </a:lnTo>
                                <a:lnTo>
                                  <a:pt x="155" y="30"/>
                                </a:lnTo>
                                <a:lnTo>
                                  <a:pt x="140" y="15"/>
                                </a:lnTo>
                                <a:lnTo>
                                  <a:pt x="120" y="5"/>
                                </a:lnTo>
                                <a:lnTo>
                                  <a:pt x="100" y="0"/>
                                </a:lnTo>
                                <a:lnTo>
                                  <a:pt x="80" y="5"/>
                                </a:lnTo>
                                <a:lnTo>
                                  <a:pt x="60" y="10"/>
                                </a:lnTo>
                                <a:lnTo>
                                  <a:pt x="45" y="25"/>
                                </a:lnTo>
                                <a:lnTo>
                                  <a:pt x="30" y="45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10"/>
                                </a:lnTo>
                                <a:lnTo>
                                  <a:pt x="15" y="235"/>
                                </a:lnTo>
                                <a:lnTo>
                                  <a:pt x="30" y="255"/>
                                </a:lnTo>
                                <a:lnTo>
                                  <a:pt x="45" y="275"/>
                                </a:lnTo>
                                <a:lnTo>
                                  <a:pt x="60" y="290"/>
                                </a:lnTo>
                                <a:lnTo>
                                  <a:pt x="80" y="295"/>
                                </a:lnTo>
                                <a:lnTo>
                                  <a:pt x="100" y="300"/>
                                </a:lnTo>
                                <a:lnTo>
                                  <a:pt x="120" y="300"/>
                                </a:lnTo>
                                <a:lnTo>
                                  <a:pt x="140" y="290"/>
                                </a:lnTo>
                                <a:lnTo>
                                  <a:pt x="155" y="275"/>
                                </a:lnTo>
                                <a:lnTo>
                                  <a:pt x="170" y="255"/>
                                </a:lnTo>
                                <a:lnTo>
                                  <a:pt x="180" y="235"/>
                                </a:lnTo>
                                <a:lnTo>
                                  <a:pt x="190" y="210"/>
                                </a:lnTo>
                                <a:lnTo>
                                  <a:pt x="195" y="180"/>
                                </a:lnTo>
                                <a:lnTo>
                                  <a:pt x="195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244"/>
                        <wps:cNvSpPr>
                          <a:spLocks/>
                        </wps:cNvSpPr>
                        <wps:spPr bwMode="auto">
                          <a:xfrm>
                            <a:off x="499" y="2556"/>
                            <a:ext cx="165" cy="210"/>
                          </a:xfrm>
                          <a:custGeom>
                            <a:avLst/>
                            <a:gdLst>
                              <a:gd name="T0" fmla="*/ 165 w 165"/>
                              <a:gd name="T1" fmla="*/ 105 h 210"/>
                              <a:gd name="T2" fmla="*/ 165 w 165"/>
                              <a:gd name="T3" fmla="*/ 105 h 210"/>
                              <a:gd name="T4" fmla="*/ 160 w 165"/>
                              <a:gd name="T5" fmla="*/ 85 h 210"/>
                              <a:gd name="T6" fmla="*/ 155 w 165"/>
                              <a:gd name="T7" fmla="*/ 65 h 210"/>
                              <a:gd name="T8" fmla="*/ 145 w 165"/>
                              <a:gd name="T9" fmla="*/ 50 h 210"/>
                              <a:gd name="T10" fmla="*/ 135 w 165"/>
                              <a:gd name="T11" fmla="*/ 35 h 210"/>
                              <a:gd name="T12" fmla="*/ 120 w 165"/>
                              <a:gd name="T13" fmla="*/ 20 h 210"/>
                              <a:gd name="T14" fmla="*/ 100 w 165"/>
                              <a:gd name="T15" fmla="*/ 10 h 210"/>
                              <a:gd name="T16" fmla="*/ 85 w 165"/>
                              <a:gd name="T17" fmla="*/ 5 h 210"/>
                              <a:gd name="T18" fmla="*/ 70 w 165"/>
                              <a:gd name="T19" fmla="*/ 0 h 210"/>
                              <a:gd name="T20" fmla="*/ 70 w 165"/>
                              <a:gd name="T21" fmla="*/ 0 h 210"/>
                              <a:gd name="T22" fmla="*/ 55 w 165"/>
                              <a:gd name="T23" fmla="*/ 5 h 210"/>
                              <a:gd name="T24" fmla="*/ 45 w 165"/>
                              <a:gd name="T25" fmla="*/ 10 h 210"/>
                              <a:gd name="T26" fmla="*/ 30 w 165"/>
                              <a:gd name="T27" fmla="*/ 20 h 210"/>
                              <a:gd name="T28" fmla="*/ 20 w 165"/>
                              <a:gd name="T29" fmla="*/ 30 h 210"/>
                              <a:gd name="T30" fmla="*/ 5 w 165"/>
                              <a:gd name="T31" fmla="*/ 65 h 210"/>
                              <a:gd name="T32" fmla="*/ 0 w 165"/>
                              <a:gd name="T33" fmla="*/ 105 h 210"/>
                              <a:gd name="T34" fmla="*/ 0 w 165"/>
                              <a:gd name="T35" fmla="*/ 105 h 210"/>
                              <a:gd name="T36" fmla="*/ 5 w 165"/>
                              <a:gd name="T37" fmla="*/ 145 h 210"/>
                              <a:gd name="T38" fmla="*/ 20 w 165"/>
                              <a:gd name="T39" fmla="*/ 180 h 210"/>
                              <a:gd name="T40" fmla="*/ 30 w 165"/>
                              <a:gd name="T41" fmla="*/ 190 h 210"/>
                              <a:gd name="T42" fmla="*/ 45 w 165"/>
                              <a:gd name="T43" fmla="*/ 200 h 210"/>
                              <a:gd name="T44" fmla="*/ 55 w 165"/>
                              <a:gd name="T45" fmla="*/ 210 h 210"/>
                              <a:gd name="T46" fmla="*/ 70 w 165"/>
                              <a:gd name="T47" fmla="*/ 210 h 210"/>
                              <a:gd name="T48" fmla="*/ 70 w 165"/>
                              <a:gd name="T49" fmla="*/ 210 h 210"/>
                              <a:gd name="T50" fmla="*/ 85 w 165"/>
                              <a:gd name="T51" fmla="*/ 210 h 210"/>
                              <a:gd name="T52" fmla="*/ 100 w 165"/>
                              <a:gd name="T53" fmla="*/ 205 h 210"/>
                              <a:gd name="T54" fmla="*/ 120 w 165"/>
                              <a:gd name="T55" fmla="*/ 195 h 210"/>
                              <a:gd name="T56" fmla="*/ 135 w 165"/>
                              <a:gd name="T57" fmla="*/ 180 h 210"/>
                              <a:gd name="T58" fmla="*/ 145 w 165"/>
                              <a:gd name="T59" fmla="*/ 165 h 210"/>
                              <a:gd name="T60" fmla="*/ 155 w 165"/>
                              <a:gd name="T61" fmla="*/ 145 h 210"/>
                              <a:gd name="T62" fmla="*/ 160 w 165"/>
                              <a:gd name="T63" fmla="*/ 125 h 210"/>
                              <a:gd name="T64" fmla="*/ 165 w 165"/>
                              <a:gd name="T65" fmla="*/ 105 h 210"/>
                              <a:gd name="T66" fmla="*/ 165 w 165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5" h="210">
                                <a:moveTo>
                                  <a:pt x="165" y="105"/>
                                </a:moveTo>
                                <a:lnTo>
                                  <a:pt x="165" y="105"/>
                                </a:lnTo>
                                <a:lnTo>
                                  <a:pt x="160" y="85"/>
                                </a:lnTo>
                                <a:lnTo>
                                  <a:pt x="155" y="65"/>
                                </a:lnTo>
                                <a:lnTo>
                                  <a:pt x="145" y="50"/>
                                </a:lnTo>
                                <a:lnTo>
                                  <a:pt x="135" y="35"/>
                                </a:lnTo>
                                <a:lnTo>
                                  <a:pt x="120" y="20"/>
                                </a:lnTo>
                                <a:lnTo>
                                  <a:pt x="100" y="10"/>
                                </a:lnTo>
                                <a:lnTo>
                                  <a:pt x="85" y="5"/>
                                </a:lnTo>
                                <a:lnTo>
                                  <a:pt x="70" y="0"/>
                                </a:lnTo>
                                <a:lnTo>
                                  <a:pt x="55" y="5"/>
                                </a:lnTo>
                                <a:lnTo>
                                  <a:pt x="45" y="10"/>
                                </a:lnTo>
                                <a:lnTo>
                                  <a:pt x="30" y="20"/>
                                </a:lnTo>
                                <a:lnTo>
                                  <a:pt x="20" y="30"/>
                                </a:lnTo>
                                <a:lnTo>
                                  <a:pt x="5" y="65"/>
                                </a:lnTo>
                                <a:lnTo>
                                  <a:pt x="0" y="105"/>
                                </a:lnTo>
                                <a:lnTo>
                                  <a:pt x="5" y="145"/>
                                </a:lnTo>
                                <a:lnTo>
                                  <a:pt x="20" y="180"/>
                                </a:lnTo>
                                <a:lnTo>
                                  <a:pt x="30" y="190"/>
                                </a:lnTo>
                                <a:lnTo>
                                  <a:pt x="45" y="200"/>
                                </a:lnTo>
                                <a:lnTo>
                                  <a:pt x="55" y="210"/>
                                </a:lnTo>
                                <a:lnTo>
                                  <a:pt x="70" y="210"/>
                                </a:lnTo>
                                <a:lnTo>
                                  <a:pt x="85" y="210"/>
                                </a:lnTo>
                                <a:lnTo>
                                  <a:pt x="100" y="205"/>
                                </a:lnTo>
                                <a:lnTo>
                                  <a:pt x="120" y="195"/>
                                </a:lnTo>
                                <a:lnTo>
                                  <a:pt x="135" y="180"/>
                                </a:lnTo>
                                <a:lnTo>
                                  <a:pt x="145" y="165"/>
                                </a:lnTo>
                                <a:lnTo>
                                  <a:pt x="155" y="145"/>
                                </a:lnTo>
                                <a:lnTo>
                                  <a:pt x="160" y="125"/>
                                </a:lnTo>
                                <a:lnTo>
                                  <a:pt x="165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245"/>
                        <wps:cNvSpPr>
                          <a:spLocks/>
                        </wps:cNvSpPr>
                        <wps:spPr bwMode="auto">
                          <a:xfrm>
                            <a:off x="519" y="2591"/>
                            <a:ext cx="145" cy="145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0 h 145"/>
                              <a:gd name="T2" fmla="*/ 145 w 145"/>
                              <a:gd name="T3" fmla="*/ 70 h 145"/>
                              <a:gd name="T4" fmla="*/ 140 w 145"/>
                              <a:gd name="T5" fmla="*/ 55 h 145"/>
                              <a:gd name="T6" fmla="*/ 135 w 145"/>
                              <a:gd name="T7" fmla="*/ 45 h 145"/>
                              <a:gd name="T8" fmla="*/ 120 w 145"/>
                              <a:gd name="T9" fmla="*/ 30 h 145"/>
                              <a:gd name="T10" fmla="*/ 110 w 145"/>
                              <a:gd name="T11" fmla="*/ 20 h 145"/>
                              <a:gd name="T12" fmla="*/ 75 w 145"/>
                              <a:gd name="T13" fmla="*/ 5 h 145"/>
                              <a:gd name="T14" fmla="*/ 50 w 145"/>
                              <a:gd name="T15" fmla="*/ 0 h 145"/>
                              <a:gd name="T16" fmla="*/ 50 w 145"/>
                              <a:gd name="T17" fmla="*/ 0 h 145"/>
                              <a:gd name="T18" fmla="*/ 40 w 145"/>
                              <a:gd name="T19" fmla="*/ 0 h 145"/>
                              <a:gd name="T20" fmla="*/ 30 w 145"/>
                              <a:gd name="T21" fmla="*/ 5 h 145"/>
                              <a:gd name="T22" fmla="*/ 15 w 145"/>
                              <a:gd name="T23" fmla="*/ 20 h 145"/>
                              <a:gd name="T24" fmla="*/ 5 w 145"/>
                              <a:gd name="T25" fmla="*/ 40 h 145"/>
                              <a:gd name="T26" fmla="*/ 0 w 145"/>
                              <a:gd name="T27" fmla="*/ 70 h 145"/>
                              <a:gd name="T28" fmla="*/ 0 w 145"/>
                              <a:gd name="T29" fmla="*/ 70 h 145"/>
                              <a:gd name="T30" fmla="*/ 5 w 145"/>
                              <a:gd name="T31" fmla="*/ 100 h 145"/>
                              <a:gd name="T32" fmla="*/ 15 w 145"/>
                              <a:gd name="T33" fmla="*/ 125 h 145"/>
                              <a:gd name="T34" fmla="*/ 30 w 145"/>
                              <a:gd name="T35" fmla="*/ 140 h 145"/>
                              <a:gd name="T36" fmla="*/ 50 w 145"/>
                              <a:gd name="T37" fmla="*/ 145 h 145"/>
                              <a:gd name="T38" fmla="*/ 50 w 145"/>
                              <a:gd name="T39" fmla="*/ 145 h 145"/>
                              <a:gd name="T40" fmla="*/ 75 w 145"/>
                              <a:gd name="T41" fmla="*/ 140 h 145"/>
                              <a:gd name="T42" fmla="*/ 105 w 145"/>
                              <a:gd name="T43" fmla="*/ 125 h 145"/>
                              <a:gd name="T44" fmla="*/ 120 w 145"/>
                              <a:gd name="T45" fmla="*/ 115 h 145"/>
                              <a:gd name="T46" fmla="*/ 135 w 145"/>
                              <a:gd name="T47" fmla="*/ 100 h 145"/>
                              <a:gd name="T48" fmla="*/ 140 w 145"/>
                              <a:gd name="T49" fmla="*/ 85 h 145"/>
                              <a:gd name="T50" fmla="*/ 145 w 145"/>
                              <a:gd name="T51" fmla="*/ 70 h 145"/>
                              <a:gd name="T52" fmla="*/ 145 w 145"/>
                              <a:gd name="T53" fmla="*/ 7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145" y="70"/>
                                </a:moveTo>
                                <a:lnTo>
                                  <a:pt x="145" y="70"/>
                                </a:lnTo>
                                <a:lnTo>
                                  <a:pt x="140" y="55"/>
                                </a:lnTo>
                                <a:lnTo>
                                  <a:pt x="135" y="45"/>
                                </a:lnTo>
                                <a:lnTo>
                                  <a:pt x="120" y="30"/>
                                </a:lnTo>
                                <a:lnTo>
                                  <a:pt x="110" y="20"/>
                                </a:lnTo>
                                <a:lnTo>
                                  <a:pt x="75" y="5"/>
                                </a:lnTo>
                                <a:lnTo>
                                  <a:pt x="50" y="0"/>
                                </a:lnTo>
                                <a:lnTo>
                                  <a:pt x="40" y="0"/>
                                </a:lnTo>
                                <a:lnTo>
                                  <a:pt x="30" y="5"/>
                                </a:lnTo>
                                <a:lnTo>
                                  <a:pt x="15" y="20"/>
                                </a:lnTo>
                                <a:lnTo>
                                  <a:pt x="5" y="40"/>
                                </a:lnTo>
                                <a:lnTo>
                                  <a:pt x="0" y="70"/>
                                </a:lnTo>
                                <a:lnTo>
                                  <a:pt x="5" y="100"/>
                                </a:lnTo>
                                <a:lnTo>
                                  <a:pt x="15" y="125"/>
                                </a:lnTo>
                                <a:lnTo>
                                  <a:pt x="30" y="140"/>
                                </a:lnTo>
                                <a:lnTo>
                                  <a:pt x="50" y="145"/>
                                </a:lnTo>
                                <a:lnTo>
                                  <a:pt x="75" y="140"/>
                                </a:lnTo>
                                <a:lnTo>
                                  <a:pt x="105" y="125"/>
                                </a:lnTo>
                                <a:lnTo>
                                  <a:pt x="120" y="115"/>
                                </a:lnTo>
                                <a:lnTo>
                                  <a:pt x="135" y="100"/>
                                </a:lnTo>
                                <a:lnTo>
                                  <a:pt x="140" y="85"/>
                                </a:lnTo>
                                <a:lnTo>
                                  <a:pt x="145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246"/>
                        <wps:cNvSpPr>
                          <a:spLocks/>
                        </wps:cNvSpPr>
                        <wps:spPr bwMode="auto">
                          <a:xfrm>
                            <a:off x="664" y="2411"/>
                            <a:ext cx="20" cy="510"/>
                          </a:xfrm>
                          <a:custGeom>
                            <a:avLst/>
                            <a:gdLst>
                              <a:gd name="T0" fmla="*/ 0 w 20"/>
                              <a:gd name="T1" fmla="*/ 510 h 510"/>
                              <a:gd name="T2" fmla="*/ 0 w 20"/>
                              <a:gd name="T3" fmla="*/ 510 h 510"/>
                              <a:gd name="T4" fmla="*/ 10 w 20"/>
                              <a:gd name="T5" fmla="*/ 485 h 510"/>
                              <a:gd name="T6" fmla="*/ 20 w 20"/>
                              <a:gd name="T7" fmla="*/ 440 h 510"/>
                              <a:gd name="T8" fmla="*/ 20 w 20"/>
                              <a:gd name="T9" fmla="*/ 405 h 510"/>
                              <a:gd name="T10" fmla="*/ 20 w 20"/>
                              <a:gd name="T11" fmla="*/ 365 h 510"/>
                              <a:gd name="T12" fmla="*/ 10 w 20"/>
                              <a:gd name="T13" fmla="*/ 315 h 510"/>
                              <a:gd name="T14" fmla="*/ 0 w 20"/>
                              <a:gd name="T15" fmla="*/ 250 h 510"/>
                              <a:gd name="T16" fmla="*/ 0 w 20"/>
                              <a:gd name="T17" fmla="*/ 250 h 510"/>
                              <a:gd name="T18" fmla="*/ 0 w 20"/>
                              <a:gd name="T19" fmla="*/ 250 h 510"/>
                              <a:gd name="T20" fmla="*/ 10 w 20"/>
                              <a:gd name="T21" fmla="*/ 190 h 510"/>
                              <a:gd name="T22" fmla="*/ 15 w 20"/>
                              <a:gd name="T23" fmla="*/ 140 h 510"/>
                              <a:gd name="T24" fmla="*/ 20 w 20"/>
                              <a:gd name="T25" fmla="*/ 100 h 510"/>
                              <a:gd name="T26" fmla="*/ 20 w 20"/>
                              <a:gd name="T27" fmla="*/ 65 h 510"/>
                              <a:gd name="T28" fmla="*/ 10 w 20"/>
                              <a:gd name="T29" fmla="*/ 20 h 510"/>
                              <a:gd name="T30" fmla="*/ 0 w 20"/>
                              <a:gd name="T31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0" y="510"/>
                                </a:moveTo>
                                <a:lnTo>
                                  <a:pt x="0" y="510"/>
                                </a:lnTo>
                                <a:lnTo>
                                  <a:pt x="10" y="485"/>
                                </a:lnTo>
                                <a:lnTo>
                                  <a:pt x="20" y="440"/>
                                </a:lnTo>
                                <a:lnTo>
                                  <a:pt x="20" y="405"/>
                                </a:lnTo>
                                <a:lnTo>
                                  <a:pt x="20" y="365"/>
                                </a:lnTo>
                                <a:lnTo>
                                  <a:pt x="10" y="315"/>
                                </a:lnTo>
                                <a:lnTo>
                                  <a:pt x="0" y="250"/>
                                </a:lnTo>
                                <a:lnTo>
                                  <a:pt x="10" y="190"/>
                                </a:lnTo>
                                <a:lnTo>
                                  <a:pt x="15" y="140"/>
                                </a:lnTo>
                                <a:lnTo>
                                  <a:pt x="20" y="100"/>
                                </a:lnTo>
                                <a:lnTo>
                                  <a:pt x="20" y="65"/>
                                </a:lnTo>
                                <a:lnTo>
                                  <a:pt x="10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247"/>
                        <wps:cNvSpPr>
                          <a:spLocks/>
                        </wps:cNvSpPr>
                        <wps:spPr bwMode="auto">
                          <a:xfrm>
                            <a:off x="664" y="2411"/>
                            <a:ext cx="45" cy="510"/>
                          </a:xfrm>
                          <a:custGeom>
                            <a:avLst/>
                            <a:gdLst>
                              <a:gd name="T0" fmla="*/ 0 w 45"/>
                              <a:gd name="T1" fmla="*/ 510 h 510"/>
                              <a:gd name="T2" fmla="*/ 0 w 45"/>
                              <a:gd name="T3" fmla="*/ 510 h 510"/>
                              <a:gd name="T4" fmla="*/ 15 w 45"/>
                              <a:gd name="T5" fmla="*/ 470 h 510"/>
                              <a:gd name="T6" fmla="*/ 25 w 45"/>
                              <a:gd name="T7" fmla="*/ 420 h 510"/>
                              <a:gd name="T8" fmla="*/ 35 w 45"/>
                              <a:gd name="T9" fmla="*/ 355 h 510"/>
                              <a:gd name="T10" fmla="*/ 45 w 45"/>
                              <a:gd name="T11" fmla="*/ 280 h 510"/>
                              <a:gd name="T12" fmla="*/ 40 w 45"/>
                              <a:gd name="T13" fmla="*/ 190 h 510"/>
                              <a:gd name="T14" fmla="*/ 35 w 45"/>
                              <a:gd name="T15" fmla="*/ 145 h 510"/>
                              <a:gd name="T16" fmla="*/ 30 w 45"/>
                              <a:gd name="T17" fmla="*/ 100 h 510"/>
                              <a:gd name="T18" fmla="*/ 15 w 45"/>
                              <a:gd name="T19" fmla="*/ 50 h 510"/>
                              <a:gd name="T20" fmla="*/ 0 w 45"/>
                              <a:gd name="T21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0">
                                <a:moveTo>
                                  <a:pt x="0" y="510"/>
                                </a:moveTo>
                                <a:lnTo>
                                  <a:pt x="0" y="510"/>
                                </a:lnTo>
                                <a:lnTo>
                                  <a:pt x="15" y="470"/>
                                </a:lnTo>
                                <a:lnTo>
                                  <a:pt x="25" y="420"/>
                                </a:lnTo>
                                <a:lnTo>
                                  <a:pt x="35" y="355"/>
                                </a:lnTo>
                                <a:lnTo>
                                  <a:pt x="45" y="280"/>
                                </a:lnTo>
                                <a:lnTo>
                                  <a:pt x="40" y="190"/>
                                </a:lnTo>
                                <a:lnTo>
                                  <a:pt x="35" y="145"/>
                                </a:lnTo>
                                <a:lnTo>
                                  <a:pt x="30" y="100"/>
                                </a:lnTo>
                                <a:lnTo>
                                  <a:pt x="15" y="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Line 248"/>
                        <wps:cNvCnPr/>
                        <wps:spPr bwMode="auto">
                          <a:xfrm flipV="1">
                            <a:off x="759" y="2401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Line 249"/>
                        <wps:cNvCnPr/>
                        <wps:spPr bwMode="auto">
                          <a:xfrm flipV="1">
                            <a:off x="789" y="2401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Freeform 250"/>
                        <wps:cNvSpPr>
                          <a:spLocks/>
                        </wps:cNvSpPr>
                        <wps:spPr bwMode="auto">
                          <a:xfrm>
                            <a:off x="415" y="1880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0 h 50"/>
                              <a:gd name="T2" fmla="*/ 249 w 249"/>
                              <a:gd name="T3" fmla="*/ 10 h 50"/>
                              <a:gd name="T4" fmla="*/ 239 w 249"/>
                              <a:gd name="T5" fmla="*/ 25 h 50"/>
                              <a:gd name="T6" fmla="*/ 224 w 249"/>
                              <a:gd name="T7" fmla="*/ 35 h 50"/>
                              <a:gd name="T8" fmla="*/ 199 w 249"/>
                              <a:gd name="T9" fmla="*/ 45 h 50"/>
                              <a:gd name="T10" fmla="*/ 169 w 249"/>
                              <a:gd name="T11" fmla="*/ 45 h 50"/>
                              <a:gd name="T12" fmla="*/ 139 w 249"/>
                              <a:gd name="T13" fmla="*/ 45 h 50"/>
                              <a:gd name="T14" fmla="*/ 114 w 249"/>
                              <a:gd name="T15" fmla="*/ 35 h 50"/>
                              <a:gd name="T16" fmla="*/ 94 w 249"/>
                              <a:gd name="T17" fmla="*/ 25 h 50"/>
                              <a:gd name="T18" fmla="*/ 64 w 249"/>
                              <a:gd name="T19" fmla="*/ 5 h 50"/>
                              <a:gd name="T20" fmla="*/ 64 w 249"/>
                              <a:gd name="T21" fmla="*/ 5 h 50"/>
                              <a:gd name="T22" fmla="*/ 59 w 249"/>
                              <a:gd name="T23" fmla="*/ 0 h 50"/>
                              <a:gd name="T24" fmla="*/ 49 w 249"/>
                              <a:gd name="T25" fmla="*/ 0 h 50"/>
                              <a:gd name="T26" fmla="*/ 34 w 249"/>
                              <a:gd name="T27" fmla="*/ 20 h 50"/>
                              <a:gd name="T28" fmla="*/ 14 w 249"/>
                              <a:gd name="T29" fmla="*/ 50 h 50"/>
                              <a:gd name="T30" fmla="*/ 0 w 249"/>
                              <a:gd name="T31" fmla="*/ 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10"/>
                                </a:moveTo>
                                <a:lnTo>
                                  <a:pt x="249" y="10"/>
                                </a:lnTo>
                                <a:lnTo>
                                  <a:pt x="239" y="25"/>
                                </a:lnTo>
                                <a:lnTo>
                                  <a:pt x="224" y="35"/>
                                </a:lnTo>
                                <a:lnTo>
                                  <a:pt x="199" y="45"/>
                                </a:lnTo>
                                <a:lnTo>
                                  <a:pt x="169" y="45"/>
                                </a:lnTo>
                                <a:lnTo>
                                  <a:pt x="139" y="45"/>
                                </a:lnTo>
                                <a:lnTo>
                                  <a:pt x="114" y="35"/>
                                </a:lnTo>
                                <a:lnTo>
                                  <a:pt x="94" y="25"/>
                                </a:lnTo>
                                <a:lnTo>
                                  <a:pt x="64" y="5"/>
                                </a:lnTo>
                                <a:lnTo>
                                  <a:pt x="59" y="0"/>
                                </a:lnTo>
                                <a:lnTo>
                                  <a:pt x="49" y="0"/>
                                </a:lnTo>
                                <a:lnTo>
                                  <a:pt x="34" y="20"/>
                                </a:lnTo>
                                <a:lnTo>
                                  <a:pt x="14" y="5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251"/>
                        <wps:cNvSpPr>
                          <a:spLocks/>
                        </wps:cNvSpPr>
                        <wps:spPr bwMode="auto">
                          <a:xfrm>
                            <a:off x="415" y="2355"/>
                            <a:ext cx="249" cy="51"/>
                          </a:xfrm>
                          <a:custGeom>
                            <a:avLst/>
                            <a:gdLst>
                              <a:gd name="T0" fmla="*/ 249 w 249"/>
                              <a:gd name="T1" fmla="*/ 46 h 51"/>
                              <a:gd name="T2" fmla="*/ 249 w 249"/>
                              <a:gd name="T3" fmla="*/ 46 h 51"/>
                              <a:gd name="T4" fmla="*/ 224 w 249"/>
                              <a:gd name="T5" fmla="*/ 21 h 51"/>
                              <a:gd name="T6" fmla="*/ 199 w 249"/>
                              <a:gd name="T7" fmla="*/ 10 h 51"/>
                              <a:gd name="T8" fmla="*/ 169 w 249"/>
                              <a:gd name="T9" fmla="*/ 5 h 51"/>
                              <a:gd name="T10" fmla="*/ 139 w 249"/>
                              <a:gd name="T11" fmla="*/ 10 h 51"/>
                              <a:gd name="T12" fmla="*/ 114 w 249"/>
                              <a:gd name="T13" fmla="*/ 16 h 51"/>
                              <a:gd name="T14" fmla="*/ 94 w 249"/>
                              <a:gd name="T15" fmla="*/ 26 h 51"/>
                              <a:gd name="T16" fmla="*/ 64 w 249"/>
                              <a:gd name="T17" fmla="*/ 46 h 51"/>
                              <a:gd name="T18" fmla="*/ 64 w 249"/>
                              <a:gd name="T19" fmla="*/ 46 h 51"/>
                              <a:gd name="T20" fmla="*/ 59 w 249"/>
                              <a:gd name="T21" fmla="*/ 51 h 51"/>
                              <a:gd name="T22" fmla="*/ 54 w 249"/>
                              <a:gd name="T23" fmla="*/ 46 h 51"/>
                              <a:gd name="T24" fmla="*/ 34 w 249"/>
                              <a:gd name="T25" fmla="*/ 31 h 51"/>
                              <a:gd name="T26" fmla="*/ 14 w 249"/>
                              <a:gd name="T27" fmla="*/ 0 h 51"/>
                              <a:gd name="T28" fmla="*/ 0 w 249"/>
                              <a:gd name="T29" fmla="*/ 46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1">
                                <a:moveTo>
                                  <a:pt x="249" y="46"/>
                                </a:moveTo>
                                <a:lnTo>
                                  <a:pt x="249" y="46"/>
                                </a:lnTo>
                                <a:lnTo>
                                  <a:pt x="224" y="21"/>
                                </a:lnTo>
                                <a:lnTo>
                                  <a:pt x="199" y="10"/>
                                </a:lnTo>
                                <a:lnTo>
                                  <a:pt x="169" y="5"/>
                                </a:lnTo>
                                <a:lnTo>
                                  <a:pt x="139" y="10"/>
                                </a:lnTo>
                                <a:lnTo>
                                  <a:pt x="114" y="16"/>
                                </a:lnTo>
                                <a:lnTo>
                                  <a:pt x="94" y="26"/>
                                </a:lnTo>
                                <a:lnTo>
                                  <a:pt x="64" y="46"/>
                                </a:lnTo>
                                <a:lnTo>
                                  <a:pt x="59" y="51"/>
                                </a:lnTo>
                                <a:lnTo>
                                  <a:pt x="54" y="46"/>
                                </a:lnTo>
                                <a:lnTo>
                                  <a:pt x="34" y="31"/>
                                </a:lnTo>
                                <a:lnTo>
                                  <a:pt x="14" y="0"/>
                                </a:ln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252"/>
                        <wps:cNvSpPr>
                          <a:spLocks/>
                        </wps:cNvSpPr>
                        <wps:spPr bwMode="auto">
                          <a:xfrm>
                            <a:off x="420" y="1925"/>
                            <a:ext cx="244" cy="435"/>
                          </a:xfrm>
                          <a:custGeom>
                            <a:avLst/>
                            <a:gdLst>
                              <a:gd name="T0" fmla="*/ 244 w 244"/>
                              <a:gd name="T1" fmla="*/ 215 h 435"/>
                              <a:gd name="T2" fmla="*/ 244 w 244"/>
                              <a:gd name="T3" fmla="*/ 215 h 435"/>
                              <a:gd name="T4" fmla="*/ 239 w 244"/>
                              <a:gd name="T5" fmla="*/ 135 h 435"/>
                              <a:gd name="T6" fmla="*/ 234 w 244"/>
                              <a:gd name="T7" fmla="*/ 95 h 435"/>
                              <a:gd name="T8" fmla="*/ 229 w 244"/>
                              <a:gd name="T9" fmla="*/ 65 h 435"/>
                              <a:gd name="T10" fmla="*/ 214 w 244"/>
                              <a:gd name="T11" fmla="*/ 40 h 435"/>
                              <a:gd name="T12" fmla="*/ 199 w 244"/>
                              <a:gd name="T13" fmla="*/ 20 h 435"/>
                              <a:gd name="T14" fmla="*/ 179 w 244"/>
                              <a:gd name="T15" fmla="*/ 5 h 435"/>
                              <a:gd name="T16" fmla="*/ 149 w 244"/>
                              <a:gd name="T17" fmla="*/ 0 h 435"/>
                              <a:gd name="T18" fmla="*/ 149 w 244"/>
                              <a:gd name="T19" fmla="*/ 0 h 435"/>
                              <a:gd name="T20" fmla="*/ 119 w 244"/>
                              <a:gd name="T21" fmla="*/ 5 h 435"/>
                              <a:gd name="T22" fmla="*/ 94 w 244"/>
                              <a:gd name="T23" fmla="*/ 15 h 435"/>
                              <a:gd name="T24" fmla="*/ 69 w 244"/>
                              <a:gd name="T25" fmla="*/ 35 h 435"/>
                              <a:gd name="T26" fmla="*/ 44 w 244"/>
                              <a:gd name="T27" fmla="*/ 60 h 435"/>
                              <a:gd name="T28" fmla="*/ 24 w 244"/>
                              <a:gd name="T29" fmla="*/ 95 h 435"/>
                              <a:gd name="T30" fmla="*/ 14 w 244"/>
                              <a:gd name="T31" fmla="*/ 130 h 435"/>
                              <a:gd name="T32" fmla="*/ 4 w 244"/>
                              <a:gd name="T33" fmla="*/ 175 h 435"/>
                              <a:gd name="T34" fmla="*/ 0 w 244"/>
                              <a:gd name="T35" fmla="*/ 215 h 435"/>
                              <a:gd name="T36" fmla="*/ 0 w 244"/>
                              <a:gd name="T37" fmla="*/ 215 h 435"/>
                              <a:gd name="T38" fmla="*/ 4 w 244"/>
                              <a:gd name="T39" fmla="*/ 260 h 435"/>
                              <a:gd name="T40" fmla="*/ 14 w 244"/>
                              <a:gd name="T41" fmla="*/ 300 h 435"/>
                              <a:gd name="T42" fmla="*/ 24 w 244"/>
                              <a:gd name="T43" fmla="*/ 340 h 435"/>
                              <a:gd name="T44" fmla="*/ 44 w 244"/>
                              <a:gd name="T45" fmla="*/ 370 h 435"/>
                              <a:gd name="T46" fmla="*/ 69 w 244"/>
                              <a:gd name="T47" fmla="*/ 395 h 435"/>
                              <a:gd name="T48" fmla="*/ 94 w 244"/>
                              <a:gd name="T49" fmla="*/ 415 h 435"/>
                              <a:gd name="T50" fmla="*/ 119 w 244"/>
                              <a:gd name="T51" fmla="*/ 430 h 435"/>
                              <a:gd name="T52" fmla="*/ 149 w 244"/>
                              <a:gd name="T53" fmla="*/ 435 h 435"/>
                              <a:gd name="T54" fmla="*/ 149 w 244"/>
                              <a:gd name="T55" fmla="*/ 435 h 435"/>
                              <a:gd name="T56" fmla="*/ 179 w 244"/>
                              <a:gd name="T57" fmla="*/ 430 h 435"/>
                              <a:gd name="T58" fmla="*/ 199 w 244"/>
                              <a:gd name="T59" fmla="*/ 420 h 435"/>
                              <a:gd name="T60" fmla="*/ 214 w 244"/>
                              <a:gd name="T61" fmla="*/ 400 h 435"/>
                              <a:gd name="T62" fmla="*/ 229 w 244"/>
                              <a:gd name="T63" fmla="*/ 370 h 435"/>
                              <a:gd name="T64" fmla="*/ 234 w 244"/>
                              <a:gd name="T65" fmla="*/ 340 h 435"/>
                              <a:gd name="T66" fmla="*/ 239 w 244"/>
                              <a:gd name="T67" fmla="*/ 300 h 435"/>
                              <a:gd name="T68" fmla="*/ 244 w 244"/>
                              <a:gd name="T69" fmla="*/ 215 h 435"/>
                              <a:gd name="T70" fmla="*/ 244 w 244"/>
                              <a:gd name="T71" fmla="*/ 215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244" y="215"/>
                                </a:moveTo>
                                <a:lnTo>
                                  <a:pt x="244" y="215"/>
                                </a:lnTo>
                                <a:lnTo>
                                  <a:pt x="239" y="135"/>
                                </a:lnTo>
                                <a:lnTo>
                                  <a:pt x="234" y="95"/>
                                </a:lnTo>
                                <a:lnTo>
                                  <a:pt x="229" y="65"/>
                                </a:lnTo>
                                <a:lnTo>
                                  <a:pt x="214" y="40"/>
                                </a:lnTo>
                                <a:lnTo>
                                  <a:pt x="199" y="20"/>
                                </a:lnTo>
                                <a:lnTo>
                                  <a:pt x="179" y="5"/>
                                </a:lnTo>
                                <a:lnTo>
                                  <a:pt x="149" y="0"/>
                                </a:lnTo>
                                <a:lnTo>
                                  <a:pt x="119" y="5"/>
                                </a:lnTo>
                                <a:lnTo>
                                  <a:pt x="94" y="15"/>
                                </a:lnTo>
                                <a:lnTo>
                                  <a:pt x="69" y="35"/>
                                </a:lnTo>
                                <a:lnTo>
                                  <a:pt x="44" y="60"/>
                                </a:lnTo>
                                <a:lnTo>
                                  <a:pt x="24" y="95"/>
                                </a:lnTo>
                                <a:lnTo>
                                  <a:pt x="14" y="130"/>
                                </a:lnTo>
                                <a:lnTo>
                                  <a:pt x="4" y="175"/>
                                </a:lnTo>
                                <a:lnTo>
                                  <a:pt x="0" y="215"/>
                                </a:lnTo>
                                <a:lnTo>
                                  <a:pt x="4" y="260"/>
                                </a:lnTo>
                                <a:lnTo>
                                  <a:pt x="14" y="300"/>
                                </a:lnTo>
                                <a:lnTo>
                                  <a:pt x="24" y="340"/>
                                </a:lnTo>
                                <a:lnTo>
                                  <a:pt x="44" y="370"/>
                                </a:lnTo>
                                <a:lnTo>
                                  <a:pt x="69" y="395"/>
                                </a:lnTo>
                                <a:lnTo>
                                  <a:pt x="94" y="415"/>
                                </a:lnTo>
                                <a:lnTo>
                                  <a:pt x="119" y="430"/>
                                </a:lnTo>
                                <a:lnTo>
                                  <a:pt x="149" y="435"/>
                                </a:lnTo>
                                <a:lnTo>
                                  <a:pt x="179" y="430"/>
                                </a:lnTo>
                                <a:lnTo>
                                  <a:pt x="199" y="420"/>
                                </a:lnTo>
                                <a:lnTo>
                                  <a:pt x="214" y="400"/>
                                </a:lnTo>
                                <a:lnTo>
                                  <a:pt x="229" y="370"/>
                                </a:lnTo>
                                <a:lnTo>
                                  <a:pt x="234" y="340"/>
                                </a:lnTo>
                                <a:lnTo>
                                  <a:pt x="239" y="300"/>
                                </a:lnTo>
                                <a:lnTo>
                                  <a:pt x="244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253"/>
                        <wps:cNvSpPr>
                          <a:spLocks/>
                        </wps:cNvSpPr>
                        <wps:spPr bwMode="auto">
                          <a:xfrm>
                            <a:off x="469" y="1995"/>
                            <a:ext cx="195" cy="295"/>
                          </a:xfrm>
                          <a:custGeom>
                            <a:avLst/>
                            <a:gdLst>
                              <a:gd name="T0" fmla="*/ 195 w 195"/>
                              <a:gd name="T1" fmla="*/ 145 h 295"/>
                              <a:gd name="T2" fmla="*/ 195 w 195"/>
                              <a:gd name="T3" fmla="*/ 145 h 295"/>
                              <a:gd name="T4" fmla="*/ 195 w 195"/>
                              <a:gd name="T5" fmla="*/ 115 h 295"/>
                              <a:gd name="T6" fmla="*/ 190 w 195"/>
                              <a:gd name="T7" fmla="*/ 90 h 295"/>
                              <a:gd name="T8" fmla="*/ 180 w 195"/>
                              <a:gd name="T9" fmla="*/ 65 h 295"/>
                              <a:gd name="T10" fmla="*/ 170 w 195"/>
                              <a:gd name="T11" fmla="*/ 45 h 295"/>
                              <a:gd name="T12" fmla="*/ 155 w 195"/>
                              <a:gd name="T13" fmla="*/ 25 h 295"/>
                              <a:gd name="T14" fmla="*/ 140 w 195"/>
                              <a:gd name="T15" fmla="*/ 10 h 295"/>
                              <a:gd name="T16" fmla="*/ 120 w 195"/>
                              <a:gd name="T17" fmla="*/ 0 h 295"/>
                              <a:gd name="T18" fmla="*/ 100 w 195"/>
                              <a:gd name="T19" fmla="*/ 0 h 295"/>
                              <a:gd name="T20" fmla="*/ 100 w 195"/>
                              <a:gd name="T21" fmla="*/ 0 h 295"/>
                              <a:gd name="T22" fmla="*/ 80 w 195"/>
                              <a:gd name="T23" fmla="*/ 0 h 295"/>
                              <a:gd name="T24" fmla="*/ 60 w 195"/>
                              <a:gd name="T25" fmla="*/ 10 h 295"/>
                              <a:gd name="T26" fmla="*/ 45 w 195"/>
                              <a:gd name="T27" fmla="*/ 20 h 295"/>
                              <a:gd name="T28" fmla="*/ 30 w 195"/>
                              <a:gd name="T29" fmla="*/ 40 h 295"/>
                              <a:gd name="T30" fmla="*/ 15 w 195"/>
                              <a:gd name="T31" fmla="*/ 65 h 295"/>
                              <a:gd name="T32" fmla="*/ 5 w 195"/>
                              <a:gd name="T33" fmla="*/ 90 h 295"/>
                              <a:gd name="T34" fmla="*/ 0 w 195"/>
                              <a:gd name="T35" fmla="*/ 115 h 295"/>
                              <a:gd name="T36" fmla="*/ 0 w 195"/>
                              <a:gd name="T37" fmla="*/ 145 h 295"/>
                              <a:gd name="T38" fmla="*/ 0 w 195"/>
                              <a:gd name="T39" fmla="*/ 145 h 295"/>
                              <a:gd name="T40" fmla="*/ 0 w 195"/>
                              <a:gd name="T41" fmla="*/ 175 h 295"/>
                              <a:gd name="T42" fmla="*/ 5 w 195"/>
                              <a:gd name="T43" fmla="*/ 205 h 295"/>
                              <a:gd name="T44" fmla="*/ 15 w 195"/>
                              <a:gd name="T45" fmla="*/ 230 h 295"/>
                              <a:gd name="T46" fmla="*/ 30 w 195"/>
                              <a:gd name="T47" fmla="*/ 255 h 295"/>
                              <a:gd name="T48" fmla="*/ 45 w 195"/>
                              <a:gd name="T49" fmla="*/ 270 h 295"/>
                              <a:gd name="T50" fmla="*/ 60 w 195"/>
                              <a:gd name="T51" fmla="*/ 285 h 295"/>
                              <a:gd name="T52" fmla="*/ 80 w 195"/>
                              <a:gd name="T53" fmla="*/ 295 h 295"/>
                              <a:gd name="T54" fmla="*/ 100 w 195"/>
                              <a:gd name="T55" fmla="*/ 295 h 295"/>
                              <a:gd name="T56" fmla="*/ 100 w 195"/>
                              <a:gd name="T57" fmla="*/ 295 h 295"/>
                              <a:gd name="T58" fmla="*/ 120 w 195"/>
                              <a:gd name="T59" fmla="*/ 295 h 295"/>
                              <a:gd name="T60" fmla="*/ 140 w 195"/>
                              <a:gd name="T61" fmla="*/ 285 h 295"/>
                              <a:gd name="T62" fmla="*/ 155 w 195"/>
                              <a:gd name="T63" fmla="*/ 270 h 295"/>
                              <a:gd name="T64" fmla="*/ 170 w 195"/>
                              <a:gd name="T65" fmla="*/ 255 h 295"/>
                              <a:gd name="T66" fmla="*/ 180 w 195"/>
                              <a:gd name="T67" fmla="*/ 230 h 295"/>
                              <a:gd name="T68" fmla="*/ 190 w 195"/>
                              <a:gd name="T69" fmla="*/ 205 h 295"/>
                              <a:gd name="T70" fmla="*/ 195 w 195"/>
                              <a:gd name="T71" fmla="*/ 175 h 295"/>
                              <a:gd name="T72" fmla="*/ 195 w 195"/>
                              <a:gd name="T73" fmla="*/ 145 h 295"/>
                              <a:gd name="T74" fmla="*/ 195 w 195"/>
                              <a:gd name="T75" fmla="*/ 145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5" h="295">
                                <a:moveTo>
                                  <a:pt x="195" y="145"/>
                                </a:moveTo>
                                <a:lnTo>
                                  <a:pt x="195" y="145"/>
                                </a:lnTo>
                                <a:lnTo>
                                  <a:pt x="195" y="115"/>
                                </a:lnTo>
                                <a:lnTo>
                                  <a:pt x="190" y="90"/>
                                </a:lnTo>
                                <a:lnTo>
                                  <a:pt x="180" y="65"/>
                                </a:lnTo>
                                <a:lnTo>
                                  <a:pt x="170" y="45"/>
                                </a:lnTo>
                                <a:lnTo>
                                  <a:pt x="155" y="25"/>
                                </a:lnTo>
                                <a:lnTo>
                                  <a:pt x="140" y="10"/>
                                </a:lnTo>
                                <a:lnTo>
                                  <a:pt x="120" y="0"/>
                                </a:lnTo>
                                <a:lnTo>
                                  <a:pt x="100" y="0"/>
                                </a:lnTo>
                                <a:lnTo>
                                  <a:pt x="80" y="0"/>
                                </a:lnTo>
                                <a:lnTo>
                                  <a:pt x="60" y="10"/>
                                </a:lnTo>
                                <a:lnTo>
                                  <a:pt x="45" y="20"/>
                                </a:lnTo>
                                <a:lnTo>
                                  <a:pt x="30" y="40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15"/>
                                </a:lnTo>
                                <a:lnTo>
                                  <a:pt x="0" y="145"/>
                                </a:lnTo>
                                <a:lnTo>
                                  <a:pt x="0" y="175"/>
                                </a:lnTo>
                                <a:lnTo>
                                  <a:pt x="5" y="205"/>
                                </a:lnTo>
                                <a:lnTo>
                                  <a:pt x="15" y="230"/>
                                </a:lnTo>
                                <a:lnTo>
                                  <a:pt x="30" y="255"/>
                                </a:lnTo>
                                <a:lnTo>
                                  <a:pt x="45" y="270"/>
                                </a:lnTo>
                                <a:lnTo>
                                  <a:pt x="60" y="285"/>
                                </a:lnTo>
                                <a:lnTo>
                                  <a:pt x="80" y="295"/>
                                </a:lnTo>
                                <a:lnTo>
                                  <a:pt x="100" y="295"/>
                                </a:lnTo>
                                <a:lnTo>
                                  <a:pt x="120" y="295"/>
                                </a:lnTo>
                                <a:lnTo>
                                  <a:pt x="140" y="285"/>
                                </a:lnTo>
                                <a:lnTo>
                                  <a:pt x="155" y="270"/>
                                </a:lnTo>
                                <a:lnTo>
                                  <a:pt x="170" y="255"/>
                                </a:lnTo>
                                <a:lnTo>
                                  <a:pt x="180" y="230"/>
                                </a:lnTo>
                                <a:lnTo>
                                  <a:pt x="190" y="205"/>
                                </a:lnTo>
                                <a:lnTo>
                                  <a:pt x="195" y="175"/>
                                </a:lnTo>
                                <a:lnTo>
                                  <a:pt x="195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254"/>
                        <wps:cNvSpPr>
                          <a:spLocks/>
                        </wps:cNvSpPr>
                        <wps:spPr bwMode="auto">
                          <a:xfrm>
                            <a:off x="499" y="2040"/>
                            <a:ext cx="165" cy="205"/>
                          </a:xfrm>
                          <a:custGeom>
                            <a:avLst/>
                            <a:gdLst>
                              <a:gd name="T0" fmla="*/ 165 w 165"/>
                              <a:gd name="T1" fmla="*/ 100 h 205"/>
                              <a:gd name="T2" fmla="*/ 165 w 165"/>
                              <a:gd name="T3" fmla="*/ 100 h 205"/>
                              <a:gd name="T4" fmla="*/ 160 w 165"/>
                              <a:gd name="T5" fmla="*/ 80 h 205"/>
                              <a:gd name="T6" fmla="*/ 155 w 165"/>
                              <a:gd name="T7" fmla="*/ 60 h 205"/>
                              <a:gd name="T8" fmla="*/ 145 w 165"/>
                              <a:gd name="T9" fmla="*/ 45 h 205"/>
                              <a:gd name="T10" fmla="*/ 135 w 165"/>
                              <a:gd name="T11" fmla="*/ 30 h 205"/>
                              <a:gd name="T12" fmla="*/ 120 w 165"/>
                              <a:gd name="T13" fmla="*/ 15 h 205"/>
                              <a:gd name="T14" fmla="*/ 100 w 165"/>
                              <a:gd name="T15" fmla="*/ 5 h 205"/>
                              <a:gd name="T16" fmla="*/ 85 w 165"/>
                              <a:gd name="T17" fmla="*/ 0 h 205"/>
                              <a:gd name="T18" fmla="*/ 70 w 165"/>
                              <a:gd name="T19" fmla="*/ 0 h 205"/>
                              <a:gd name="T20" fmla="*/ 70 w 165"/>
                              <a:gd name="T21" fmla="*/ 0 h 205"/>
                              <a:gd name="T22" fmla="*/ 55 w 165"/>
                              <a:gd name="T23" fmla="*/ 0 h 205"/>
                              <a:gd name="T24" fmla="*/ 45 w 165"/>
                              <a:gd name="T25" fmla="*/ 5 h 205"/>
                              <a:gd name="T26" fmla="*/ 30 w 165"/>
                              <a:gd name="T27" fmla="*/ 15 h 205"/>
                              <a:gd name="T28" fmla="*/ 20 w 165"/>
                              <a:gd name="T29" fmla="*/ 30 h 205"/>
                              <a:gd name="T30" fmla="*/ 5 w 165"/>
                              <a:gd name="T31" fmla="*/ 60 h 205"/>
                              <a:gd name="T32" fmla="*/ 0 w 165"/>
                              <a:gd name="T33" fmla="*/ 100 h 205"/>
                              <a:gd name="T34" fmla="*/ 0 w 165"/>
                              <a:gd name="T35" fmla="*/ 100 h 205"/>
                              <a:gd name="T36" fmla="*/ 5 w 165"/>
                              <a:gd name="T37" fmla="*/ 145 h 205"/>
                              <a:gd name="T38" fmla="*/ 20 w 165"/>
                              <a:gd name="T39" fmla="*/ 175 h 205"/>
                              <a:gd name="T40" fmla="*/ 30 w 165"/>
                              <a:gd name="T41" fmla="*/ 190 h 205"/>
                              <a:gd name="T42" fmla="*/ 45 w 165"/>
                              <a:gd name="T43" fmla="*/ 200 h 205"/>
                              <a:gd name="T44" fmla="*/ 55 w 165"/>
                              <a:gd name="T45" fmla="*/ 205 h 205"/>
                              <a:gd name="T46" fmla="*/ 70 w 165"/>
                              <a:gd name="T47" fmla="*/ 205 h 205"/>
                              <a:gd name="T48" fmla="*/ 70 w 165"/>
                              <a:gd name="T49" fmla="*/ 205 h 205"/>
                              <a:gd name="T50" fmla="*/ 85 w 165"/>
                              <a:gd name="T51" fmla="*/ 205 h 205"/>
                              <a:gd name="T52" fmla="*/ 100 w 165"/>
                              <a:gd name="T53" fmla="*/ 200 h 205"/>
                              <a:gd name="T54" fmla="*/ 120 w 165"/>
                              <a:gd name="T55" fmla="*/ 190 h 205"/>
                              <a:gd name="T56" fmla="*/ 135 w 165"/>
                              <a:gd name="T57" fmla="*/ 175 h 205"/>
                              <a:gd name="T58" fmla="*/ 145 w 165"/>
                              <a:gd name="T59" fmla="*/ 160 h 205"/>
                              <a:gd name="T60" fmla="*/ 155 w 165"/>
                              <a:gd name="T61" fmla="*/ 145 h 205"/>
                              <a:gd name="T62" fmla="*/ 160 w 165"/>
                              <a:gd name="T63" fmla="*/ 125 h 205"/>
                              <a:gd name="T64" fmla="*/ 165 w 165"/>
                              <a:gd name="T65" fmla="*/ 100 h 205"/>
                              <a:gd name="T66" fmla="*/ 165 w 165"/>
                              <a:gd name="T67" fmla="*/ 10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5" h="205">
                                <a:moveTo>
                                  <a:pt x="165" y="100"/>
                                </a:moveTo>
                                <a:lnTo>
                                  <a:pt x="165" y="100"/>
                                </a:lnTo>
                                <a:lnTo>
                                  <a:pt x="160" y="80"/>
                                </a:lnTo>
                                <a:lnTo>
                                  <a:pt x="155" y="60"/>
                                </a:lnTo>
                                <a:lnTo>
                                  <a:pt x="145" y="45"/>
                                </a:lnTo>
                                <a:lnTo>
                                  <a:pt x="135" y="30"/>
                                </a:lnTo>
                                <a:lnTo>
                                  <a:pt x="120" y="15"/>
                                </a:lnTo>
                                <a:lnTo>
                                  <a:pt x="100" y="5"/>
                                </a:lnTo>
                                <a:lnTo>
                                  <a:pt x="85" y="0"/>
                                </a:lnTo>
                                <a:lnTo>
                                  <a:pt x="70" y="0"/>
                                </a:lnTo>
                                <a:lnTo>
                                  <a:pt x="55" y="0"/>
                                </a:lnTo>
                                <a:lnTo>
                                  <a:pt x="45" y="5"/>
                                </a:lnTo>
                                <a:lnTo>
                                  <a:pt x="30" y="15"/>
                                </a:lnTo>
                                <a:lnTo>
                                  <a:pt x="20" y="30"/>
                                </a:lnTo>
                                <a:lnTo>
                                  <a:pt x="5" y="60"/>
                                </a:lnTo>
                                <a:lnTo>
                                  <a:pt x="0" y="100"/>
                                </a:lnTo>
                                <a:lnTo>
                                  <a:pt x="5" y="145"/>
                                </a:lnTo>
                                <a:lnTo>
                                  <a:pt x="20" y="175"/>
                                </a:lnTo>
                                <a:lnTo>
                                  <a:pt x="30" y="190"/>
                                </a:lnTo>
                                <a:lnTo>
                                  <a:pt x="45" y="200"/>
                                </a:lnTo>
                                <a:lnTo>
                                  <a:pt x="55" y="205"/>
                                </a:lnTo>
                                <a:lnTo>
                                  <a:pt x="70" y="205"/>
                                </a:lnTo>
                                <a:lnTo>
                                  <a:pt x="85" y="205"/>
                                </a:lnTo>
                                <a:lnTo>
                                  <a:pt x="100" y="200"/>
                                </a:lnTo>
                                <a:lnTo>
                                  <a:pt x="120" y="190"/>
                                </a:lnTo>
                                <a:lnTo>
                                  <a:pt x="135" y="175"/>
                                </a:lnTo>
                                <a:lnTo>
                                  <a:pt x="145" y="160"/>
                                </a:lnTo>
                                <a:lnTo>
                                  <a:pt x="155" y="145"/>
                                </a:lnTo>
                                <a:lnTo>
                                  <a:pt x="160" y="125"/>
                                </a:lnTo>
                                <a:lnTo>
                                  <a:pt x="165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255"/>
                        <wps:cNvSpPr>
                          <a:spLocks/>
                        </wps:cNvSpPr>
                        <wps:spPr bwMode="auto">
                          <a:xfrm>
                            <a:off x="519" y="2070"/>
                            <a:ext cx="145" cy="145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0 h 145"/>
                              <a:gd name="T2" fmla="*/ 145 w 145"/>
                              <a:gd name="T3" fmla="*/ 70 h 145"/>
                              <a:gd name="T4" fmla="*/ 140 w 145"/>
                              <a:gd name="T5" fmla="*/ 60 h 145"/>
                              <a:gd name="T6" fmla="*/ 135 w 145"/>
                              <a:gd name="T7" fmla="*/ 45 h 145"/>
                              <a:gd name="T8" fmla="*/ 120 w 145"/>
                              <a:gd name="T9" fmla="*/ 30 h 145"/>
                              <a:gd name="T10" fmla="*/ 110 w 145"/>
                              <a:gd name="T11" fmla="*/ 20 h 145"/>
                              <a:gd name="T12" fmla="*/ 75 w 145"/>
                              <a:gd name="T13" fmla="*/ 5 h 145"/>
                              <a:gd name="T14" fmla="*/ 50 w 145"/>
                              <a:gd name="T15" fmla="*/ 0 h 145"/>
                              <a:gd name="T16" fmla="*/ 50 w 145"/>
                              <a:gd name="T17" fmla="*/ 0 h 145"/>
                              <a:gd name="T18" fmla="*/ 40 w 145"/>
                              <a:gd name="T19" fmla="*/ 0 h 145"/>
                              <a:gd name="T20" fmla="*/ 30 w 145"/>
                              <a:gd name="T21" fmla="*/ 5 h 145"/>
                              <a:gd name="T22" fmla="*/ 15 w 145"/>
                              <a:gd name="T23" fmla="*/ 20 h 145"/>
                              <a:gd name="T24" fmla="*/ 5 w 145"/>
                              <a:gd name="T25" fmla="*/ 45 h 145"/>
                              <a:gd name="T26" fmla="*/ 0 w 145"/>
                              <a:gd name="T27" fmla="*/ 70 h 145"/>
                              <a:gd name="T28" fmla="*/ 0 w 145"/>
                              <a:gd name="T29" fmla="*/ 70 h 145"/>
                              <a:gd name="T30" fmla="*/ 5 w 145"/>
                              <a:gd name="T31" fmla="*/ 100 h 145"/>
                              <a:gd name="T32" fmla="*/ 15 w 145"/>
                              <a:gd name="T33" fmla="*/ 125 h 145"/>
                              <a:gd name="T34" fmla="*/ 30 w 145"/>
                              <a:gd name="T35" fmla="*/ 140 h 145"/>
                              <a:gd name="T36" fmla="*/ 50 w 145"/>
                              <a:gd name="T37" fmla="*/ 145 h 145"/>
                              <a:gd name="T38" fmla="*/ 50 w 145"/>
                              <a:gd name="T39" fmla="*/ 145 h 145"/>
                              <a:gd name="T40" fmla="*/ 75 w 145"/>
                              <a:gd name="T41" fmla="*/ 140 h 145"/>
                              <a:gd name="T42" fmla="*/ 105 w 145"/>
                              <a:gd name="T43" fmla="*/ 125 h 145"/>
                              <a:gd name="T44" fmla="*/ 120 w 145"/>
                              <a:gd name="T45" fmla="*/ 115 h 145"/>
                              <a:gd name="T46" fmla="*/ 135 w 145"/>
                              <a:gd name="T47" fmla="*/ 105 h 145"/>
                              <a:gd name="T48" fmla="*/ 140 w 145"/>
                              <a:gd name="T49" fmla="*/ 90 h 145"/>
                              <a:gd name="T50" fmla="*/ 145 w 145"/>
                              <a:gd name="T51" fmla="*/ 70 h 145"/>
                              <a:gd name="T52" fmla="*/ 145 w 145"/>
                              <a:gd name="T53" fmla="*/ 7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145" y="70"/>
                                </a:moveTo>
                                <a:lnTo>
                                  <a:pt x="145" y="70"/>
                                </a:lnTo>
                                <a:lnTo>
                                  <a:pt x="140" y="60"/>
                                </a:lnTo>
                                <a:lnTo>
                                  <a:pt x="135" y="45"/>
                                </a:lnTo>
                                <a:lnTo>
                                  <a:pt x="120" y="30"/>
                                </a:lnTo>
                                <a:lnTo>
                                  <a:pt x="110" y="20"/>
                                </a:lnTo>
                                <a:lnTo>
                                  <a:pt x="75" y="5"/>
                                </a:lnTo>
                                <a:lnTo>
                                  <a:pt x="50" y="0"/>
                                </a:lnTo>
                                <a:lnTo>
                                  <a:pt x="40" y="0"/>
                                </a:lnTo>
                                <a:lnTo>
                                  <a:pt x="30" y="5"/>
                                </a:lnTo>
                                <a:lnTo>
                                  <a:pt x="15" y="20"/>
                                </a:lnTo>
                                <a:lnTo>
                                  <a:pt x="5" y="45"/>
                                </a:lnTo>
                                <a:lnTo>
                                  <a:pt x="0" y="70"/>
                                </a:lnTo>
                                <a:lnTo>
                                  <a:pt x="5" y="100"/>
                                </a:lnTo>
                                <a:lnTo>
                                  <a:pt x="15" y="125"/>
                                </a:lnTo>
                                <a:lnTo>
                                  <a:pt x="30" y="140"/>
                                </a:lnTo>
                                <a:lnTo>
                                  <a:pt x="50" y="145"/>
                                </a:lnTo>
                                <a:lnTo>
                                  <a:pt x="75" y="140"/>
                                </a:lnTo>
                                <a:lnTo>
                                  <a:pt x="105" y="125"/>
                                </a:lnTo>
                                <a:lnTo>
                                  <a:pt x="120" y="115"/>
                                </a:lnTo>
                                <a:lnTo>
                                  <a:pt x="135" y="105"/>
                                </a:lnTo>
                                <a:lnTo>
                                  <a:pt x="140" y="90"/>
                                </a:lnTo>
                                <a:lnTo>
                                  <a:pt x="145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256"/>
                        <wps:cNvSpPr>
                          <a:spLocks/>
                        </wps:cNvSpPr>
                        <wps:spPr bwMode="auto">
                          <a:xfrm>
                            <a:off x="664" y="1890"/>
                            <a:ext cx="20" cy="511"/>
                          </a:xfrm>
                          <a:custGeom>
                            <a:avLst/>
                            <a:gdLst>
                              <a:gd name="T0" fmla="*/ 0 w 20"/>
                              <a:gd name="T1" fmla="*/ 511 h 511"/>
                              <a:gd name="T2" fmla="*/ 0 w 20"/>
                              <a:gd name="T3" fmla="*/ 511 h 511"/>
                              <a:gd name="T4" fmla="*/ 10 w 20"/>
                              <a:gd name="T5" fmla="*/ 486 h 511"/>
                              <a:gd name="T6" fmla="*/ 20 w 20"/>
                              <a:gd name="T7" fmla="*/ 440 h 511"/>
                              <a:gd name="T8" fmla="*/ 20 w 20"/>
                              <a:gd name="T9" fmla="*/ 405 h 511"/>
                              <a:gd name="T10" fmla="*/ 20 w 20"/>
                              <a:gd name="T11" fmla="*/ 365 h 511"/>
                              <a:gd name="T12" fmla="*/ 10 w 20"/>
                              <a:gd name="T13" fmla="*/ 315 h 511"/>
                              <a:gd name="T14" fmla="*/ 0 w 20"/>
                              <a:gd name="T15" fmla="*/ 255 h 511"/>
                              <a:gd name="T16" fmla="*/ 0 w 20"/>
                              <a:gd name="T17" fmla="*/ 255 h 511"/>
                              <a:gd name="T18" fmla="*/ 0 w 20"/>
                              <a:gd name="T19" fmla="*/ 255 h 511"/>
                              <a:gd name="T20" fmla="*/ 10 w 20"/>
                              <a:gd name="T21" fmla="*/ 190 h 511"/>
                              <a:gd name="T22" fmla="*/ 15 w 20"/>
                              <a:gd name="T23" fmla="*/ 140 h 511"/>
                              <a:gd name="T24" fmla="*/ 20 w 20"/>
                              <a:gd name="T25" fmla="*/ 100 h 511"/>
                              <a:gd name="T26" fmla="*/ 20 w 20"/>
                              <a:gd name="T27" fmla="*/ 65 h 511"/>
                              <a:gd name="T28" fmla="*/ 10 w 20"/>
                              <a:gd name="T29" fmla="*/ 20 h 511"/>
                              <a:gd name="T30" fmla="*/ 0 w 20"/>
                              <a:gd name="T31" fmla="*/ 0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1">
                                <a:moveTo>
                                  <a:pt x="0" y="511"/>
                                </a:moveTo>
                                <a:lnTo>
                                  <a:pt x="0" y="511"/>
                                </a:lnTo>
                                <a:lnTo>
                                  <a:pt x="10" y="486"/>
                                </a:lnTo>
                                <a:lnTo>
                                  <a:pt x="20" y="440"/>
                                </a:lnTo>
                                <a:lnTo>
                                  <a:pt x="20" y="405"/>
                                </a:lnTo>
                                <a:lnTo>
                                  <a:pt x="20" y="365"/>
                                </a:lnTo>
                                <a:lnTo>
                                  <a:pt x="10" y="315"/>
                                </a:lnTo>
                                <a:lnTo>
                                  <a:pt x="0" y="255"/>
                                </a:lnTo>
                                <a:lnTo>
                                  <a:pt x="10" y="190"/>
                                </a:lnTo>
                                <a:lnTo>
                                  <a:pt x="15" y="140"/>
                                </a:lnTo>
                                <a:lnTo>
                                  <a:pt x="20" y="100"/>
                                </a:lnTo>
                                <a:lnTo>
                                  <a:pt x="20" y="65"/>
                                </a:lnTo>
                                <a:lnTo>
                                  <a:pt x="10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257"/>
                        <wps:cNvSpPr>
                          <a:spLocks/>
                        </wps:cNvSpPr>
                        <wps:spPr bwMode="auto">
                          <a:xfrm>
                            <a:off x="664" y="1890"/>
                            <a:ext cx="45" cy="511"/>
                          </a:xfrm>
                          <a:custGeom>
                            <a:avLst/>
                            <a:gdLst>
                              <a:gd name="T0" fmla="*/ 0 w 45"/>
                              <a:gd name="T1" fmla="*/ 511 h 511"/>
                              <a:gd name="T2" fmla="*/ 0 w 45"/>
                              <a:gd name="T3" fmla="*/ 511 h 511"/>
                              <a:gd name="T4" fmla="*/ 15 w 45"/>
                              <a:gd name="T5" fmla="*/ 470 h 511"/>
                              <a:gd name="T6" fmla="*/ 25 w 45"/>
                              <a:gd name="T7" fmla="*/ 420 h 511"/>
                              <a:gd name="T8" fmla="*/ 35 w 45"/>
                              <a:gd name="T9" fmla="*/ 355 h 511"/>
                              <a:gd name="T10" fmla="*/ 45 w 45"/>
                              <a:gd name="T11" fmla="*/ 280 h 511"/>
                              <a:gd name="T12" fmla="*/ 40 w 45"/>
                              <a:gd name="T13" fmla="*/ 195 h 511"/>
                              <a:gd name="T14" fmla="*/ 35 w 45"/>
                              <a:gd name="T15" fmla="*/ 145 h 511"/>
                              <a:gd name="T16" fmla="*/ 30 w 45"/>
                              <a:gd name="T17" fmla="*/ 100 h 511"/>
                              <a:gd name="T18" fmla="*/ 15 w 45"/>
                              <a:gd name="T19" fmla="*/ 50 h 511"/>
                              <a:gd name="T20" fmla="*/ 0 w 45"/>
                              <a:gd name="T21" fmla="*/ 0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1">
                                <a:moveTo>
                                  <a:pt x="0" y="511"/>
                                </a:moveTo>
                                <a:lnTo>
                                  <a:pt x="0" y="511"/>
                                </a:lnTo>
                                <a:lnTo>
                                  <a:pt x="15" y="470"/>
                                </a:lnTo>
                                <a:lnTo>
                                  <a:pt x="25" y="420"/>
                                </a:lnTo>
                                <a:lnTo>
                                  <a:pt x="35" y="355"/>
                                </a:lnTo>
                                <a:lnTo>
                                  <a:pt x="45" y="280"/>
                                </a:lnTo>
                                <a:lnTo>
                                  <a:pt x="40" y="195"/>
                                </a:lnTo>
                                <a:lnTo>
                                  <a:pt x="35" y="145"/>
                                </a:lnTo>
                                <a:lnTo>
                                  <a:pt x="30" y="100"/>
                                </a:lnTo>
                                <a:lnTo>
                                  <a:pt x="15" y="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Line 258"/>
                        <wps:cNvCnPr/>
                        <wps:spPr bwMode="auto">
                          <a:xfrm flipV="1">
                            <a:off x="759" y="1885"/>
                            <a:ext cx="1" cy="516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259"/>
                        <wps:cNvCnPr/>
                        <wps:spPr bwMode="auto">
                          <a:xfrm flipV="1">
                            <a:off x="789" y="1885"/>
                            <a:ext cx="1" cy="516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Freeform 260"/>
                        <wps:cNvSpPr>
                          <a:spLocks/>
                        </wps:cNvSpPr>
                        <wps:spPr bwMode="auto">
                          <a:xfrm>
                            <a:off x="415" y="1360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0 h 50"/>
                              <a:gd name="T2" fmla="*/ 249 w 249"/>
                              <a:gd name="T3" fmla="*/ 10 h 50"/>
                              <a:gd name="T4" fmla="*/ 239 w 249"/>
                              <a:gd name="T5" fmla="*/ 25 h 50"/>
                              <a:gd name="T6" fmla="*/ 224 w 249"/>
                              <a:gd name="T7" fmla="*/ 35 h 50"/>
                              <a:gd name="T8" fmla="*/ 199 w 249"/>
                              <a:gd name="T9" fmla="*/ 45 h 50"/>
                              <a:gd name="T10" fmla="*/ 169 w 249"/>
                              <a:gd name="T11" fmla="*/ 50 h 50"/>
                              <a:gd name="T12" fmla="*/ 139 w 249"/>
                              <a:gd name="T13" fmla="*/ 45 h 50"/>
                              <a:gd name="T14" fmla="*/ 114 w 249"/>
                              <a:gd name="T15" fmla="*/ 35 h 50"/>
                              <a:gd name="T16" fmla="*/ 94 w 249"/>
                              <a:gd name="T17" fmla="*/ 25 h 50"/>
                              <a:gd name="T18" fmla="*/ 64 w 249"/>
                              <a:gd name="T19" fmla="*/ 5 h 50"/>
                              <a:gd name="T20" fmla="*/ 64 w 249"/>
                              <a:gd name="T21" fmla="*/ 5 h 50"/>
                              <a:gd name="T22" fmla="*/ 59 w 249"/>
                              <a:gd name="T23" fmla="*/ 0 h 50"/>
                              <a:gd name="T24" fmla="*/ 49 w 249"/>
                              <a:gd name="T25" fmla="*/ 5 h 50"/>
                              <a:gd name="T26" fmla="*/ 34 w 249"/>
                              <a:gd name="T27" fmla="*/ 20 h 50"/>
                              <a:gd name="T28" fmla="*/ 14 w 249"/>
                              <a:gd name="T29" fmla="*/ 50 h 50"/>
                              <a:gd name="T30" fmla="*/ 0 w 249"/>
                              <a:gd name="T31" fmla="*/ 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10"/>
                                </a:moveTo>
                                <a:lnTo>
                                  <a:pt x="249" y="10"/>
                                </a:lnTo>
                                <a:lnTo>
                                  <a:pt x="239" y="25"/>
                                </a:lnTo>
                                <a:lnTo>
                                  <a:pt x="224" y="35"/>
                                </a:lnTo>
                                <a:lnTo>
                                  <a:pt x="199" y="45"/>
                                </a:lnTo>
                                <a:lnTo>
                                  <a:pt x="169" y="50"/>
                                </a:lnTo>
                                <a:lnTo>
                                  <a:pt x="139" y="45"/>
                                </a:lnTo>
                                <a:lnTo>
                                  <a:pt x="114" y="35"/>
                                </a:lnTo>
                                <a:lnTo>
                                  <a:pt x="94" y="25"/>
                                </a:lnTo>
                                <a:lnTo>
                                  <a:pt x="64" y="5"/>
                                </a:lnTo>
                                <a:lnTo>
                                  <a:pt x="59" y="0"/>
                                </a:lnTo>
                                <a:lnTo>
                                  <a:pt x="49" y="5"/>
                                </a:lnTo>
                                <a:lnTo>
                                  <a:pt x="34" y="20"/>
                                </a:lnTo>
                                <a:lnTo>
                                  <a:pt x="14" y="5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261"/>
                        <wps:cNvSpPr>
                          <a:spLocks/>
                        </wps:cNvSpPr>
                        <wps:spPr bwMode="auto">
                          <a:xfrm>
                            <a:off x="415" y="1835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45 h 50"/>
                              <a:gd name="T2" fmla="*/ 249 w 249"/>
                              <a:gd name="T3" fmla="*/ 45 h 50"/>
                              <a:gd name="T4" fmla="*/ 224 w 249"/>
                              <a:gd name="T5" fmla="*/ 25 h 50"/>
                              <a:gd name="T6" fmla="*/ 199 w 249"/>
                              <a:gd name="T7" fmla="*/ 10 h 50"/>
                              <a:gd name="T8" fmla="*/ 169 w 249"/>
                              <a:gd name="T9" fmla="*/ 5 h 50"/>
                              <a:gd name="T10" fmla="*/ 139 w 249"/>
                              <a:gd name="T11" fmla="*/ 10 h 50"/>
                              <a:gd name="T12" fmla="*/ 114 w 249"/>
                              <a:gd name="T13" fmla="*/ 15 h 50"/>
                              <a:gd name="T14" fmla="*/ 94 w 249"/>
                              <a:gd name="T15" fmla="*/ 25 h 50"/>
                              <a:gd name="T16" fmla="*/ 64 w 249"/>
                              <a:gd name="T17" fmla="*/ 45 h 50"/>
                              <a:gd name="T18" fmla="*/ 64 w 249"/>
                              <a:gd name="T19" fmla="*/ 45 h 50"/>
                              <a:gd name="T20" fmla="*/ 59 w 249"/>
                              <a:gd name="T21" fmla="*/ 50 h 50"/>
                              <a:gd name="T22" fmla="*/ 54 w 249"/>
                              <a:gd name="T23" fmla="*/ 45 h 50"/>
                              <a:gd name="T24" fmla="*/ 34 w 249"/>
                              <a:gd name="T25" fmla="*/ 30 h 50"/>
                              <a:gd name="T26" fmla="*/ 14 w 249"/>
                              <a:gd name="T27" fmla="*/ 0 h 50"/>
                              <a:gd name="T28" fmla="*/ 0 w 249"/>
                              <a:gd name="T2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45"/>
                                </a:moveTo>
                                <a:lnTo>
                                  <a:pt x="249" y="45"/>
                                </a:lnTo>
                                <a:lnTo>
                                  <a:pt x="224" y="25"/>
                                </a:lnTo>
                                <a:lnTo>
                                  <a:pt x="199" y="10"/>
                                </a:lnTo>
                                <a:lnTo>
                                  <a:pt x="169" y="5"/>
                                </a:lnTo>
                                <a:lnTo>
                                  <a:pt x="139" y="10"/>
                                </a:lnTo>
                                <a:lnTo>
                                  <a:pt x="114" y="15"/>
                                </a:lnTo>
                                <a:lnTo>
                                  <a:pt x="94" y="25"/>
                                </a:lnTo>
                                <a:lnTo>
                                  <a:pt x="64" y="45"/>
                                </a:lnTo>
                                <a:lnTo>
                                  <a:pt x="59" y="50"/>
                                </a:lnTo>
                                <a:lnTo>
                                  <a:pt x="54" y="45"/>
                                </a:lnTo>
                                <a:lnTo>
                                  <a:pt x="34" y="30"/>
                                </a:lnTo>
                                <a:lnTo>
                                  <a:pt x="14" y="0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262"/>
                        <wps:cNvSpPr>
                          <a:spLocks/>
                        </wps:cNvSpPr>
                        <wps:spPr bwMode="auto">
                          <a:xfrm>
                            <a:off x="420" y="1405"/>
                            <a:ext cx="244" cy="435"/>
                          </a:xfrm>
                          <a:custGeom>
                            <a:avLst/>
                            <a:gdLst>
                              <a:gd name="T0" fmla="*/ 244 w 244"/>
                              <a:gd name="T1" fmla="*/ 220 h 435"/>
                              <a:gd name="T2" fmla="*/ 244 w 244"/>
                              <a:gd name="T3" fmla="*/ 220 h 435"/>
                              <a:gd name="T4" fmla="*/ 239 w 244"/>
                              <a:gd name="T5" fmla="*/ 135 h 435"/>
                              <a:gd name="T6" fmla="*/ 234 w 244"/>
                              <a:gd name="T7" fmla="*/ 100 h 435"/>
                              <a:gd name="T8" fmla="*/ 229 w 244"/>
                              <a:gd name="T9" fmla="*/ 65 h 435"/>
                              <a:gd name="T10" fmla="*/ 214 w 244"/>
                              <a:gd name="T11" fmla="*/ 40 h 435"/>
                              <a:gd name="T12" fmla="*/ 199 w 244"/>
                              <a:gd name="T13" fmla="*/ 20 h 435"/>
                              <a:gd name="T14" fmla="*/ 179 w 244"/>
                              <a:gd name="T15" fmla="*/ 5 h 435"/>
                              <a:gd name="T16" fmla="*/ 149 w 244"/>
                              <a:gd name="T17" fmla="*/ 0 h 435"/>
                              <a:gd name="T18" fmla="*/ 149 w 244"/>
                              <a:gd name="T19" fmla="*/ 0 h 435"/>
                              <a:gd name="T20" fmla="*/ 119 w 244"/>
                              <a:gd name="T21" fmla="*/ 5 h 435"/>
                              <a:gd name="T22" fmla="*/ 94 w 244"/>
                              <a:gd name="T23" fmla="*/ 15 h 435"/>
                              <a:gd name="T24" fmla="*/ 69 w 244"/>
                              <a:gd name="T25" fmla="*/ 35 h 435"/>
                              <a:gd name="T26" fmla="*/ 44 w 244"/>
                              <a:gd name="T27" fmla="*/ 65 h 435"/>
                              <a:gd name="T28" fmla="*/ 24 w 244"/>
                              <a:gd name="T29" fmla="*/ 95 h 435"/>
                              <a:gd name="T30" fmla="*/ 14 w 244"/>
                              <a:gd name="T31" fmla="*/ 135 h 435"/>
                              <a:gd name="T32" fmla="*/ 4 w 244"/>
                              <a:gd name="T33" fmla="*/ 175 h 435"/>
                              <a:gd name="T34" fmla="*/ 0 w 244"/>
                              <a:gd name="T35" fmla="*/ 220 h 435"/>
                              <a:gd name="T36" fmla="*/ 0 w 244"/>
                              <a:gd name="T37" fmla="*/ 220 h 435"/>
                              <a:gd name="T38" fmla="*/ 4 w 244"/>
                              <a:gd name="T39" fmla="*/ 265 h 435"/>
                              <a:gd name="T40" fmla="*/ 14 w 244"/>
                              <a:gd name="T41" fmla="*/ 305 h 435"/>
                              <a:gd name="T42" fmla="*/ 24 w 244"/>
                              <a:gd name="T43" fmla="*/ 340 h 435"/>
                              <a:gd name="T44" fmla="*/ 44 w 244"/>
                              <a:gd name="T45" fmla="*/ 370 h 435"/>
                              <a:gd name="T46" fmla="*/ 69 w 244"/>
                              <a:gd name="T47" fmla="*/ 400 h 435"/>
                              <a:gd name="T48" fmla="*/ 94 w 244"/>
                              <a:gd name="T49" fmla="*/ 420 h 435"/>
                              <a:gd name="T50" fmla="*/ 119 w 244"/>
                              <a:gd name="T51" fmla="*/ 430 h 435"/>
                              <a:gd name="T52" fmla="*/ 149 w 244"/>
                              <a:gd name="T53" fmla="*/ 435 h 435"/>
                              <a:gd name="T54" fmla="*/ 149 w 244"/>
                              <a:gd name="T55" fmla="*/ 435 h 435"/>
                              <a:gd name="T56" fmla="*/ 179 w 244"/>
                              <a:gd name="T57" fmla="*/ 435 h 435"/>
                              <a:gd name="T58" fmla="*/ 199 w 244"/>
                              <a:gd name="T59" fmla="*/ 420 h 435"/>
                              <a:gd name="T60" fmla="*/ 214 w 244"/>
                              <a:gd name="T61" fmla="*/ 400 h 435"/>
                              <a:gd name="T62" fmla="*/ 229 w 244"/>
                              <a:gd name="T63" fmla="*/ 375 h 435"/>
                              <a:gd name="T64" fmla="*/ 234 w 244"/>
                              <a:gd name="T65" fmla="*/ 340 h 435"/>
                              <a:gd name="T66" fmla="*/ 239 w 244"/>
                              <a:gd name="T67" fmla="*/ 305 h 435"/>
                              <a:gd name="T68" fmla="*/ 244 w 244"/>
                              <a:gd name="T69" fmla="*/ 220 h 435"/>
                              <a:gd name="T70" fmla="*/ 244 w 244"/>
                              <a:gd name="T71" fmla="*/ 220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244" y="220"/>
                                </a:moveTo>
                                <a:lnTo>
                                  <a:pt x="244" y="220"/>
                                </a:lnTo>
                                <a:lnTo>
                                  <a:pt x="239" y="135"/>
                                </a:lnTo>
                                <a:lnTo>
                                  <a:pt x="234" y="100"/>
                                </a:lnTo>
                                <a:lnTo>
                                  <a:pt x="229" y="65"/>
                                </a:lnTo>
                                <a:lnTo>
                                  <a:pt x="214" y="40"/>
                                </a:lnTo>
                                <a:lnTo>
                                  <a:pt x="199" y="20"/>
                                </a:lnTo>
                                <a:lnTo>
                                  <a:pt x="179" y="5"/>
                                </a:lnTo>
                                <a:lnTo>
                                  <a:pt x="149" y="0"/>
                                </a:lnTo>
                                <a:lnTo>
                                  <a:pt x="119" y="5"/>
                                </a:lnTo>
                                <a:lnTo>
                                  <a:pt x="94" y="15"/>
                                </a:lnTo>
                                <a:lnTo>
                                  <a:pt x="69" y="35"/>
                                </a:lnTo>
                                <a:lnTo>
                                  <a:pt x="44" y="65"/>
                                </a:lnTo>
                                <a:lnTo>
                                  <a:pt x="24" y="95"/>
                                </a:lnTo>
                                <a:lnTo>
                                  <a:pt x="14" y="135"/>
                                </a:lnTo>
                                <a:lnTo>
                                  <a:pt x="4" y="175"/>
                                </a:lnTo>
                                <a:lnTo>
                                  <a:pt x="0" y="220"/>
                                </a:lnTo>
                                <a:lnTo>
                                  <a:pt x="4" y="265"/>
                                </a:lnTo>
                                <a:lnTo>
                                  <a:pt x="14" y="305"/>
                                </a:lnTo>
                                <a:lnTo>
                                  <a:pt x="24" y="340"/>
                                </a:lnTo>
                                <a:lnTo>
                                  <a:pt x="44" y="370"/>
                                </a:lnTo>
                                <a:lnTo>
                                  <a:pt x="69" y="400"/>
                                </a:lnTo>
                                <a:lnTo>
                                  <a:pt x="94" y="420"/>
                                </a:lnTo>
                                <a:lnTo>
                                  <a:pt x="119" y="430"/>
                                </a:lnTo>
                                <a:lnTo>
                                  <a:pt x="149" y="435"/>
                                </a:lnTo>
                                <a:lnTo>
                                  <a:pt x="179" y="435"/>
                                </a:lnTo>
                                <a:lnTo>
                                  <a:pt x="199" y="420"/>
                                </a:lnTo>
                                <a:lnTo>
                                  <a:pt x="214" y="400"/>
                                </a:lnTo>
                                <a:lnTo>
                                  <a:pt x="229" y="375"/>
                                </a:lnTo>
                                <a:lnTo>
                                  <a:pt x="234" y="340"/>
                                </a:lnTo>
                                <a:lnTo>
                                  <a:pt x="239" y="305"/>
                                </a:lnTo>
                                <a:lnTo>
                                  <a:pt x="244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263"/>
                        <wps:cNvSpPr>
                          <a:spLocks/>
                        </wps:cNvSpPr>
                        <wps:spPr bwMode="auto">
                          <a:xfrm>
                            <a:off x="469" y="1475"/>
                            <a:ext cx="195" cy="300"/>
                          </a:xfrm>
                          <a:custGeom>
                            <a:avLst/>
                            <a:gdLst>
                              <a:gd name="T0" fmla="*/ 195 w 195"/>
                              <a:gd name="T1" fmla="*/ 150 h 300"/>
                              <a:gd name="T2" fmla="*/ 195 w 195"/>
                              <a:gd name="T3" fmla="*/ 150 h 300"/>
                              <a:gd name="T4" fmla="*/ 195 w 195"/>
                              <a:gd name="T5" fmla="*/ 120 h 300"/>
                              <a:gd name="T6" fmla="*/ 190 w 195"/>
                              <a:gd name="T7" fmla="*/ 90 h 300"/>
                              <a:gd name="T8" fmla="*/ 180 w 195"/>
                              <a:gd name="T9" fmla="*/ 65 h 300"/>
                              <a:gd name="T10" fmla="*/ 170 w 195"/>
                              <a:gd name="T11" fmla="*/ 45 h 300"/>
                              <a:gd name="T12" fmla="*/ 155 w 195"/>
                              <a:gd name="T13" fmla="*/ 25 h 300"/>
                              <a:gd name="T14" fmla="*/ 140 w 195"/>
                              <a:gd name="T15" fmla="*/ 10 h 300"/>
                              <a:gd name="T16" fmla="*/ 120 w 195"/>
                              <a:gd name="T17" fmla="*/ 5 h 300"/>
                              <a:gd name="T18" fmla="*/ 100 w 195"/>
                              <a:gd name="T19" fmla="*/ 0 h 300"/>
                              <a:gd name="T20" fmla="*/ 100 w 195"/>
                              <a:gd name="T21" fmla="*/ 0 h 300"/>
                              <a:gd name="T22" fmla="*/ 80 w 195"/>
                              <a:gd name="T23" fmla="*/ 0 h 300"/>
                              <a:gd name="T24" fmla="*/ 60 w 195"/>
                              <a:gd name="T25" fmla="*/ 10 h 300"/>
                              <a:gd name="T26" fmla="*/ 45 w 195"/>
                              <a:gd name="T27" fmla="*/ 25 h 300"/>
                              <a:gd name="T28" fmla="*/ 30 w 195"/>
                              <a:gd name="T29" fmla="*/ 40 h 300"/>
                              <a:gd name="T30" fmla="*/ 15 w 195"/>
                              <a:gd name="T31" fmla="*/ 65 h 300"/>
                              <a:gd name="T32" fmla="*/ 5 w 195"/>
                              <a:gd name="T33" fmla="*/ 90 h 300"/>
                              <a:gd name="T34" fmla="*/ 0 w 195"/>
                              <a:gd name="T35" fmla="*/ 120 h 300"/>
                              <a:gd name="T36" fmla="*/ 0 w 195"/>
                              <a:gd name="T37" fmla="*/ 150 h 300"/>
                              <a:gd name="T38" fmla="*/ 0 w 195"/>
                              <a:gd name="T39" fmla="*/ 150 h 300"/>
                              <a:gd name="T40" fmla="*/ 0 w 195"/>
                              <a:gd name="T41" fmla="*/ 180 h 300"/>
                              <a:gd name="T42" fmla="*/ 5 w 195"/>
                              <a:gd name="T43" fmla="*/ 205 h 300"/>
                              <a:gd name="T44" fmla="*/ 15 w 195"/>
                              <a:gd name="T45" fmla="*/ 230 h 300"/>
                              <a:gd name="T46" fmla="*/ 30 w 195"/>
                              <a:gd name="T47" fmla="*/ 255 h 300"/>
                              <a:gd name="T48" fmla="*/ 45 w 195"/>
                              <a:gd name="T49" fmla="*/ 270 h 300"/>
                              <a:gd name="T50" fmla="*/ 60 w 195"/>
                              <a:gd name="T51" fmla="*/ 285 h 300"/>
                              <a:gd name="T52" fmla="*/ 80 w 195"/>
                              <a:gd name="T53" fmla="*/ 295 h 300"/>
                              <a:gd name="T54" fmla="*/ 100 w 195"/>
                              <a:gd name="T55" fmla="*/ 300 h 300"/>
                              <a:gd name="T56" fmla="*/ 100 w 195"/>
                              <a:gd name="T57" fmla="*/ 300 h 300"/>
                              <a:gd name="T58" fmla="*/ 120 w 195"/>
                              <a:gd name="T59" fmla="*/ 295 h 300"/>
                              <a:gd name="T60" fmla="*/ 140 w 195"/>
                              <a:gd name="T61" fmla="*/ 285 h 300"/>
                              <a:gd name="T62" fmla="*/ 155 w 195"/>
                              <a:gd name="T63" fmla="*/ 275 h 300"/>
                              <a:gd name="T64" fmla="*/ 170 w 195"/>
                              <a:gd name="T65" fmla="*/ 255 h 300"/>
                              <a:gd name="T66" fmla="*/ 180 w 195"/>
                              <a:gd name="T67" fmla="*/ 235 h 300"/>
                              <a:gd name="T68" fmla="*/ 190 w 195"/>
                              <a:gd name="T69" fmla="*/ 205 h 300"/>
                              <a:gd name="T70" fmla="*/ 195 w 195"/>
                              <a:gd name="T71" fmla="*/ 180 h 300"/>
                              <a:gd name="T72" fmla="*/ 195 w 195"/>
                              <a:gd name="T73" fmla="*/ 150 h 300"/>
                              <a:gd name="T74" fmla="*/ 195 w 195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5" h="300">
                                <a:moveTo>
                                  <a:pt x="195" y="150"/>
                                </a:moveTo>
                                <a:lnTo>
                                  <a:pt x="195" y="150"/>
                                </a:lnTo>
                                <a:lnTo>
                                  <a:pt x="195" y="120"/>
                                </a:lnTo>
                                <a:lnTo>
                                  <a:pt x="190" y="90"/>
                                </a:lnTo>
                                <a:lnTo>
                                  <a:pt x="180" y="65"/>
                                </a:lnTo>
                                <a:lnTo>
                                  <a:pt x="170" y="45"/>
                                </a:lnTo>
                                <a:lnTo>
                                  <a:pt x="155" y="25"/>
                                </a:lnTo>
                                <a:lnTo>
                                  <a:pt x="140" y="10"/>
                                </a:lnTo>
                                <a:lnTo>
                                  <a:pt x="120" y="5"/>
                                </a:lnTo>
                                <a:lnTo>
                                  <a:pt x="100" y="0"/>
                                </a:lnTo>
                                <a:lnTo>
                                  <a:pt x="80" y="0"/>
                                </a:lnTo>
                                <a:lnTo>
                                  <a:pt x="60" y="10"/>
                                </a:lnTo>
                                <a:lnTo>
                                  <a:pt x="45" y="25"/>
                                </a:lnTo>
                                <a:lnTo>
                                  <a:pt x="30" y="40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05"/>
                                </a:lnTo>
                                <a:lnTo>
                                  <a:pt x="15" y="230"/>
                                </a:lnTo>
                                <a:lnTo>
                                  <a:pt x="30" y="255"/>
                                </a:lnTo>
                                <a:lnTo>
                                  <a:pt x="45" y="270"/>
                                </a:lnTo>
                                <a:lnTo>
                                  <a:pt x="60" y="285"/>
                                </a:lnTo>
                                <a:lnTo>
                                  <a:pt x="80" y="295"/>
                                </a:lnTo>
                                <a:lnTo>
                                  <a:pt x="100" y="300"/>
                                </a:lnTo>
                                <a:lnTo>
                                  <a:pt x="120" y="295"/>
                                </a:lnTo>
                                <a:lnTo>
                                  <a:pt x="140" y="285"/>
                                </a:lnTo>
                                <a:lnTo>
                                  <a:pt x="155" y="275"/>
                                </a:lnTo>
                                <a:lnTo>
                                  <a:pt x="170" y="255"/>
                                </a:lnTo>
                                <a:lnTo>
                                  <a:pt x="180" y="235"/>
                                </a:lnTo>
                                <a:lnTo>
                                  <a:pt x="190" y="205"/>
                                </a:lnTo>
                                <a:lnTo>
                                  <a:pt x="195" y="180"/>
                                </a:lnTo>
                                <a:lnTo>
                                  <a:pt x="195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264"/>
                        <wps:cNvSpPr>
                          <a:spLocks/>
                        </wps:cNvSpPr>
                        <wps:spPr bwMode="auto">
                          <a:xfrm>
                            <a:off x="499" y="1520"/>
                            <a:ext cx="165" cy="210"/>
                          </a:xfrm>
                          <a:custGeom>
                            <a:avLst/>
                            <a:gdLst>
                              <a:gd name="T0" fmla="*/ 165 w 165"/>
                              <a:gd name="T1" fmla="*/ 105 h 210"/>
                              <a:gd name="T2" fmla="*/ 165 w 165"/>
                              <a:gd name="T3" fmla="*/ 105 h 210"/>
                              <a:gd name="T4" fmla="*/ 160 w 165"/>
                              <a:gd name="T5" fmla="*/ 85 h 210"/>
                              <a:gd name="T6" fmla="*/ 155 w 165"/>
                              <a:gd name="T7" fmla="*/ 65 h 210"/>
                              <a:gd name="T8" fmla="*/ 145 w 165"/>
                              <a:gd name="T9" fmla="*/ 45 h 210"/>
                              <a:gd name="T10" fmla="*/ 135 w 165"/>
                              <a:gd name="T11" fmla="*/ 30 h 210"/>
                              <a:gd name="T12" fmla="*/ 120 w 165"/>
                              <a:gd name="T13" fmla="*/ 20 h 210"/>
                              <a:gd name="T14" fmla="*/ 100 w 165"/>
                              <a:gd name="T15" fmla="*/ 10 h 210"/>
                              <a:gd name="T16" fmla="*/ 85 w 165"/>
                              <a:gd name="T17" fmla="*/ 0 h 210"/>
                              <a:gd name="T18" fmla="*/ 70 w 165"/>
                              <a:gd name="T19" fmla="*/ 0 h 210"/>
                              <a:gd name="T20" fmla="*/ 70 w 165"/>
                              <a:gd name="T21" fmla="*/ 0 h 210"/>
                              <a:gd name="T22" fmla="*/ 55 w 165"/>
                              <a:gd name="T23" fmla="*/ 0 h 210"/>
                              <a:gd name="T24" fmla="*/ 45 w 165"/>
                              <a:gd name="T25" fmla="*/ 5 h 210"/>
                              <a:gd name="T26" fmla="*/ 30 w 165"/>
                              <a:gd name="T27" fmla="*/ 15 h 210"/>
                              <a:gd name="T28" fmla="*/ 20 w 165"/>
                              <a:gd name="T29" fmla="*/ 30 h 210"/>
                              <a:gd name="T30" fmla="*/ 5 w 165"/>
                              <a:gd name="T31" fmla="*/ 60 h 210"/>
                              <a:gd name="T32" fmla="*/ 0 w 165"/>
                              <a:gd name="T33" fmla="*/ 105 h 210"/>
                              <a:gd name="T34" fmla="*/ 0 w 165"/>
                              <a:gd name="T35" fmla="*/ 105 h 210"/>
                              <a:gd name="T36" fmla="*/ 5 w 165"/>
                              <a:gd name="T37" fmla="*/ 145 h 210"/>
                              <a:gd name="T38" fmla="*/ 20 w 165"/>
                              <a:gd name="T39" fmla="*/ 175 h 210"/>
                              <a:gd name="T40" fmla="*/ 30 w 165"/>
                              <a:gd name="T41" fmla="*/ 190 h 210"/>
                              <a:gd name="T42" fmla="*/ 45 w 165"/>
                              <a:gd name="T43" fmla="*/ 200 h 210"/>
                              <a:gd name="T44" fmla="*/ 55 w 165"/>
                              <a:gd name="T45" fmla="*/ 205 h 210"/>
                              <a:gd name="T46" fmla="*/ 70 w 165"/>
                              <a:gd name="T47" fmla="*/ 210 h 210"/>
                              <a:gd name="T48" fmla="*/ 70 w 165"/>
                              <a:gd name="T49" fmla="*/ 210 h 210"/>
                              <a:gd name="T50" fmla="*/ 85 w 165"/>
                              <a:gd name="T51" fmla="*/ 205 h 210"/>
                              <a:gd name="T52" fmla="*/ 100 w 165"/>
                              <a:gd name="T53" fmla="*/ 200 h 210"/>
                              <a:gd name="T54" fmla="*/ 120 w 165"/>
                              <a:gd name="T55" fmla="*/ 190 h 210"/>
                              <a:gd name="T56" fmla="*/ 135 w 165"/>
                              <a:gd name="T57" fmla="*/ 180 h 210"/>
                              <a:gd name="T58" fmla="*/ 145 w 165"/>
                              <a:gd name="T59" fmla="*/ 160 h 210"/>
                              <a:gd name="T60" fmla="*/ 155 w 165"/>
                              <a:gd name="T61" fmla="*/ 145 h 210"/>
                              <a:gd name="T62" fmla="*/ 160 w 165"/>
                              <a:gd name="T63" fmla="*/ 125 h 210"/>
                              <a:gd name="T64" fmla="*/ 165 w 165"/>
                              <a:gd name="T65" fmla="*/ 105 h 210"/>
                              <a:gd name="T66" fmla="*/ 165 w 165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5" h="210">
                                <a:moveTo>
                                  <a:pt x="165" y="105"/>
                                </a:moveTo>
                                <a:lnTo>
                                  <a:pt x="165" y="105"/>
                                </a:lnTo>
                                <a:lnTo>
                                  <a:pt x="160" y="85"/>
                                </a:lnTo>
                                <a:lnTo>
                                  <a:pt x="155" y="65"/>
                                </a:lnTo>
                                <a:lnTo>
                                  <a:pt x="145" y="45"/>
                                </a:lnTo>
                                <a:lnTo>
                                  <a:pt x="135" y="30"/>
                                </a:lnTo>
                                <a:lnTo>
                                  <a:pt x="120" y="20"/>
                                </a:lnTo>
                                <a:lnTo>
                                  <a:pt x="100" y="10"/>
                                </a:lnTo>
                                <a:lnTo>
                                  <a:pt x="85" y="0"/>
                                </a:lnTo>
                                <a:lnTo>
                                  <a:pt x="70" y="0"/>
                                </a:lnTo>
                                <a:lnTo>
                                  <a:pt x="55" y="0"/>
                                </a:lnTo>
                                <a:lnTo>
                                  <a:pt x="45" y="5"/>
                                </a:lnTo>
                                <a:lnTo>
                                  <a:pt x="30" y="15"/>
                                </a:lnTo>
                                <a:lnTo>
                                  <a:pt x="20" y="30"/>
                                </a:lnTo>
                                <a:lnTo>
                                  <a:pt x="5" y="60"/>
                                </a:lnTo>
                                <a:lnTo>
                                  <a:pt x="0" y="105"/>
                                </a:lnTo>
                                <a:lnTo>
                                  <a:pt x="5" y="145"/>
                                </a:lnTo>
                                <a:lnTo>
                                  <a:pt x="20" y="175"/>
                                </a:lnTo>
                                <a:lnTo>
                                  <a:pt x="30" y="190"/>
                                </a:lnTo>
                                <a:lnTo>
                                  <a:pt x="45" y="200"/>
                                </a:lnTo>
                                <a:lnTo>
                                  <a:pt x="55" y="205"/>
                                </a:lnTo>
                                <a:lnTo>
                                  <a:pt x="70" y="210"/>
                                </a:lnTo>
                                <a:lnTo>
                                  <a:pt x="85" y="205"/>
                                </a:lnTo>
                                <a:lnTo>
                                  <a:pt x="100" y="200"/>
                                </a:lnTo>
                                <a:lnTo>
                                  <a:pt x="120" y="190"/>
                                </a:lnTo>
                                <a:lnTo>
                                  <a:pt x="135" y="180"/>
                                </a:lnTo>
                                <a:lnTo>
                                  <a:pt x="145" y="160"/>
                                </a:lnTo>
                                <a:lnTo>
                                  <a:pt x="155" y="145"/>
                                </a:lnTo>
                                <a:lnTo>
                                  <a:pt x="160" y="125"/>
                                </a:lnTo>
                                <a:lnTo>
                                  <a:pt x="165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265"/>
                        <wps:cNvSpPr>
                          <a:spLocks/>
                        </wps:cNvSpPr>
                        <wps:spPr bwMode="auto">
                          <a:xfrm>
                            <a:off x="519" y="1550"/>
                            <a:ext cx="145" cy="145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5 h 145"/>
                              <a:gd name="T2" fmla="*/ 145 w 145"/>
                              <a:gd name="T3" fmla="*/ 75 h 145"/>
                              <a:gd name="T4" fmla="*/ 140 w 145"/>
                              <a:gd name="T5" fmla="*/ 60 h 145"/>
                              <a:gd name="T6" fmla="*/ 135 w 145"/>
                              <a:gd name="T7" fmla="*/ 45 h 145"/>
                              <a:gd name="T8" fmla="*/ 120 w 145"/>
                              <a:gd name="T9" fmla="*/ 35 h 145"/>
                              <a:gd name="T10" fmla="*/ 110 w 145"/>
                              <a:gd name="T11" fmla="*/ 20 h 145"/>
                              <a:gd name="T12" fmla="*/ 75 w 145"/>
                              <a:gd name="T13" fmla="*/ 5 h 145"/>
                              <a:gd name="T14" fmla="*/ 50 w 145"/>
                              <a:gd name="T15" fmla="*/ 0 h 145"/>
                              <a:gd name="T16" fmla="*/ 50 w 145"/>
                              <a:gd name="T17" fmla="*/ 0 h 145"/>
                              <a:gd name="T18" fmla="*/ 40 w 145"/>
                              <a:gd name="T19" fmla="*/ 0 h 145"/>
                              <a:gd name="T20" fmla="*/ 30 w 145"/>
                              <a:gd name="T21" fmla="*/ 5 h 145"/>
                              <a:gd name="T22" fmla="*/ 15 w 145"/>
                              <a:gd name="T23" fmla="*/ 20 h 145"/>
                              <a:gd name="T24" fmla="*/ 5 w 145"/>
                              <a:gd name="T25" fmla="*/ 45 h 145"/>
                              <a:gd name="T26" fmla="*/ 0 w 145"/>
                              <a:gd name="T27" fmla="*/ 75 h 145"/>
                              <a:gd name="T28" fmla="*/ 0 w 145"/>
                              <a:gd name="T29" fmla="*/ 75 h 145"/>
                              <a:gd name="T30" fmla="*/ 5 w 145"/>
                              <a:gd name="T31" fmla="*/ 100 h 145"/>
                              <a:gd name="T32" fmla="*/ 15 w 145"/>
                              <a:gd name="T33" fmla="*/ 125 h 145"/>
                              <a:gd name="T34" fmla="*/ 30 w 145"/>
                              <a:gd name="T35" fmla="*/ 140 h 145"/>
                              <a:gd name="T36" fmla="*/ 50 w 145"/>
                              <a:gd name="T37" fmla="*/ 145 h 145"/>
                              <a:gd name="T38" fmla="*/ 50 w 145"/>
                              <a:gd name="T39" fmla="*/ 145 h 145"/>
                              <a:gd name="T40" fmla="*/ 75 w 145"/>
                              <a:gd name="T41" fmla="*/ 140 h 145"/>
                              <a:gd name="T42" fmla="*/ 105 w 145"/>
                              <a:gd name="T43" fmla="*/ 130 h 145"/>
                              <a:gd name="T44" fmla="*/ 120 w 145"/>
                              <a:gd name="T45" fmla="*/ 115 h 145"/>
                              <a:gd name="T46" fmla="*/ 135 w 145"/>
                              <a:gd name="T47" fmla="*/ 105 h 145"/>
                              <a:gd name="T48" fmla="*/ 140 w 145"/>
                              <a:gd name="T49" fmla="*/ 90 h 145"/>
                              <a:gd name="T50" fmla="*/ 145 w 145"/>
                              <a:gd name="T51" fmla="*/ 75 h 145"/>
                              <a:gd name="T52" fmla="*/ 145 w 145"/>
                              <a:gd name="T53" fmla="*/ 7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145" y="75"/>
                                </a:moveTo>
                                <a:lnTo>
                                  <a:pt x="145" y="75"/>
                                </a:lnTo>
                                <a:lnTo>
                                  <a:pt x="140" y="60"/>
                                </a:lnTo>
                                <a:lnTo>
                                  <a:pt x="135" y="45"/>
                                </a:lnTo>
                                <a:lnTo>
                                  <a:pt x="120" y="35"/>
                                </a:lnTo>
                                <a:lnTo>
                                  <a:pt x="110" y="20"/>
                                </a:lnTo>
                                <a:lnTo>
                                  <a:pt x="75" y="5"/>
                                </a:lnTo>
                                <a:lnTo>
                                  <a:pt x="50" y="0"/>
                                </a:lnTo>
                                <a:lnTo>
                                  <a:pt x="40" y="0"/>
                                </a:lnTo>
                                <a:lnTo>
                                  <a:pt x="30" y="5"/>
                                </a:lnTo>
                                <a:lnTo>
                                  <a:pt x="15" y="20"/>
                                </a:lnTo>
                                <a:lnTo>
                                  <a:pt x="5" y="45"/>
                                </a:lnTo>
                                <a:lnTo>
                                  <a:pt x="0" y="75"/>
                                </a:lnTo>
                                <a:lnTo>
                                  <a:pt x="5" y="100"/>
                                </a:lnTo>
                                <a:lnTo>
                                  <a:pt x="15" y="125"/>
                                </a:lnTo>
                                <a:lnTo>
                                  <a:pt x="30" y="140"/>
                                </a:lnTo>
                                <a:lnTo>
                                  <a:pt x="50" y="145"/>
                                </a:lnTo>
                                <a:lnTo>
                                  <a:pt x="75" y="140"/>
                                </a:lnTo>
                                <a:lnTo>
                                  <a:pt x="105" y="130"/>
                                </a:lnTo>
                                <a:lnTo>
                                  <a:pt x="120" y="115"/>
                                </a:lnTo>
                                <a:lnTo>
                                  <a:pt x="135" y="105"/>
                                </a:lnTo>
                                <a:lnTo>
                                  <a:pt x="140" y="90"/>
                                </a:lnTo>
                                <a:lnTo>
                                  <a:pt x="145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266"/>
                        <wps:cNvSpPr>
                          <a:spLocks/>
                        </wps:cNvSpPr>
                        <wps:spPr bwMode="auto">
                          <a:xfrm>
                            <a:off x="664" y="1370"/>
                            <a:ext cx="20" cy="510"/>
                          </a:xfrm>
                          <a:custGeom>
                            <a:avLst/>
                            <a:gdLst>
                              <a:gd name="T0" fmla="*/ 0 w 20"/>
                              <a:gd name="T1" fmla="*/ 510 h 510"/>
                              <a:gd name="T2" fmla="*/ 0 w 20"/>
                              <a:gd name="T3" fmla="*/ 510 h 510"/>
                              <a:gd name="T4" fmla="*/ 10 w 20"/>
                              <a:gd name="T5" fmla="*/ 490 h 510"/>
                              <a:gd name="T6" fmla="*/ 20 w 20"/>
                              <a:gd name="T7" fmla="*/ 440 h 510"/>
                              <a:gd name="T8" fmla="*/ 20 w 20"/>
                              <a:gd name="T9" fmla="*/ 410 h 510"/>
                              <a:gd name="T10" fmla="*/ 20 w 20"/>
                              <a:gd name="T11" fmla="*/ 365 h 510"/>
                              <a:gd name="T12" fmla="*/ 10 w 20"/>
                              <a:gd name="T13" fmla="*/ 315 h 510"/>
                              <a:gd name="T14" fmla="*/ 0 w 20"/>
                              <a:gd name="T15" fmla="*/ 255 h 510"/>
                              <a:gd name="T16" fmla="*/ 0 w 20"/>
                              <a:gd name="T17" fmla="*/ 255 h 510"/>
                              <a:gd name="T18" fmla="*/ 0 w 20"/>
                              <a:gd name="T19" fmla="*/ 255 h 510"/>
                              <a:gd name="T20" fmla="*/ 10 w 20"/>
                              <a:gd name="T21" fmla="*/ 195 h 510"/>
                              <a:gd name="T22" fmla="*/ 15 w 20"/>
                              <a:gd name="T23" fmla="*/ 145 h 510"/>
                              <a:gd name="T24" fmla="*/ 20 w 20"/>
                              <a:gd name="T25" fmla="*/ 100 h 510"/>
                              <a:gd name="T26" fmla="*/ 20 w 20"/>
                              <a:gd name="T27" fmla="*/ 70 h 510"/>
                              <a:gd name="T28" fmla="*/ 10 w 20"/>
                              <a:gd name="T29" fmla="*/ 25 h 510"/>
                              <a:gd name="T30" fmla="*/ 0 w 20"/>
                              <a:gd name="T31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0" y="510"/>
                                </a:moveTo>
                                <a:lnTo>
                                  <a:pt x="0" y="510"/>
                                </a:lnTo>
                                <a:lnTo>
                                  <a:pt x="10" y="490"/>
                                </a:lnTo>
                                <a:lnTo>
                                  <a:pt x="20" y="440"/>
                                </a:lnTo>
                                <a:lnTo>
                                  <a:pt x="20" y="410"/>
                                </a:lnTo>
                                <a:lnTo>
                                  <a:pt x="20" y="365"/>
                                </a:lnTo>
                                <a:lnTo>
                                  <a:pt x="10" y="315"/>
                                </a:lnTo>
                                <a:lnTo>
                                  <a:pt x="0" y="255"/>
                                </a:lnTo>
                                <a:lnTo>
                                  <a:pt x="10" y="195"/>
                                </a:lnTo>
                                <a:lnTo>
                                  <a:pt x="15" y="145"/>
                                </a:lnTo>
                                <a:lnTo>
                                  <a:pt x="20" y="100"/>
                                </a:lnTo>
                                <a:lnTo>
                                  <a:pt x="20" y="70"/>
                                </a:lnTo>
                                <a:lnTo>
                                  <a:pt x="10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267"/>
                        <wps:cNvSpPr>
                          <a:spLocks/>
                        </wps:cNvSpPr>
                        <wps:spPr bwMode="auto">
                          <a:xfrm>
                            <a:off x="664" y="1370"/>
                            <a:ext cx="45" cy="510"/>
                          </a:xfrm>
                          <a:custGeom>
                            <a:avLst/>
                            <a:gdLst>
                              <a:gd name="T0" fmla="*/ 0 w 45"/>
                              <a:gd name="T1" fmla="*/ 510 h 510"/>
                              <a:gd name="T2" fmla="*/ 0 w 45"/>
                              <a:gd name="T3" fmla="*/ 510 h 510"/>
                              <a:gd name="T4" fmla="*/ 15 w 45"/>
                              <a:gd name="T5" fmla="*/ 470 h 510"/>
                              <a:gd name="T6" fmla="*/ 25 w 45"/>
                              <a:gd name="T7" fmla="*/ 420 h 510"/>
                              <a:gd name="T8" fmla="*/ 35 w 45"/>
                              <a:gd name="T9" fmla="*/ 360 h 510"/>
                              <a:gd name="T10" fmla="*/ 45 w 45"/>
                              <a:gd name="T11" fmla="*/ 280 h 510"/>
                              <a:gd name="T12" fmla="*/ 40 w 45"/>
                              <a:gd name="T13" fmla="*/ 195 h 510"/>
                              <a:gd name="T14" fmla="*/ 35 w 45"/>
                              <a:gd name="T15" fmla="*/ 150 h 510"/>
                              <a:gd name="T16" fmla="*/ 30 w 45"/>
                              <a:gd name="T17" fmla="*/ 100 h 510"/>
                              <a:gd name="T18" fmla="*/ 15 w 45"/>
                              <a:gd name="T19" fmla="*/ 50 h 510"/>
                              <a:gd name="T20" fmla="*/ 0 w 45"/>
                              <a:gd name="T21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0">
                                <a:moveTo>
                                  <a:pt x="0" y="510"/>
                                </a:moveTo>
                                <a:lnTo>
                                  <a:pt x="0" y="510"/>
                                </a:lnTo>
                                <a:lnTo>
                                  <a:pt x="15" y="470"/>
                                </a:lnTo>
                                <a:lnTo>
                                  <a:pt x="25" y="420"/>
                                </a:lnTo>
                                <a:lnTo>
                                  <a:pt x="35" y="360"/>
                                </a:lnTo>
                                <a:lnTo>
                                  <a:pt x="45" y="280"/>
                                </a:lnTo>
                                <a:lnTo>
                                  <a:pt x="40" y="195"/>
                                </a:lnTo>
                                <a:lnTo>
                                  <a:pt x="35" y="150"/>
                                </a:lnTo>
                                <a:lnTo>
                                  <a:pt x="30" y="100"/>
                                </a:lnTo>
                                <a:lnTo>
                                  <a:pt x="15" y="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Line 268"/>
                        <wps:cNvCnPr/>
                        <wps:spPr bwMode="auto">
                          <a:xfrm flipV="1">
                            <a:off x="759" y="1365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Line 269"/>
                        <wps:cNvCnPr/>
                        <wps:spPr bwMode="auto">
                          <a:xfrm flipV="1">
                            <a:off x="789" y="1365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" name="Freeform 270"/>
                        <wps:cNvSpPr>
                          <a:spLocks/>
                        </wps:cNvSpPr>
                        <wps:spPr bwMode="auto">
                          <a:xfrm>
                            <a:off x="415" y="840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0 h 50"/>
                              <a:gd name="T2" fmla="*/ 249 w 249"/>
                              <a:gd name="T3" fmla="*/ 10 h 50"/>
                              <a:gd name="T4" fmla="*/ 239 w 249"/>
                              <a:gd name="T5" fmla="*/ 25 h 50"/>
                              <a:gd name="T6" fmla="*/ 224 w 249"/>
                              <a:gd name="T7" fmla="*/ 35 h 50"/>
                              <a:gd name="T8" fmla="*/ 199 w 249"/>
                              <a:gd name="T9" fmla="*/ 45 h 50"/>
                              <a:gd name="T10" fmla="*/ 169 w 249"/>
                              <a:gd name="T11" fmla="*/ 50 h 50"/>
                              <a:gd name="T12" fmla="*/ 139 w 249"/>
                              <a:gd name="T13" fmla="*/ 45 h 50"/>
                              <a:gd name="T14" fmla="*/ 114 w 249"/>
                              <a:gd name="T15" fmla="*/ 35 h 50"/>
                              <a:gd name="T16" fmla="*/ 94 w 249"/>
                              <a:gd name="T17" fmla="*/ 25 h 50"/>
                              <a:gd name="T18" fmla="*/ 64 w 249"/>
                              <a:gd name="T19" fmla="*/ 5 h 50"/>
                              <a:gd name="T20" fmla="*/ 64 w 249"/>
                              <a:gd name="T21" fmla="*/ 5 h 50"/>
                              <a:gd name="T22" fmla="*/ 59 w 249"/>
                              <a:gd name="T23" fmla="*/ 0 h 50"/>
                              <a:gd name="T24" fmla="*/ 49 w 249"/>
                              <a:gd name="T25" fmla="*/ 5 h 50"/>
                              <a:gd name="T26" fmla="*/ 34 w 249"/>
                              <a:gd name="T27" fmla="*/ 20 h 50"/>
                              <a:gd name="T28" fmla="*/ 14 w 249"/>
                              <a:gd name="T29" fmla="*/ 50 h 50"/>
                              <a:gd name="T30" fmla="*/ 0 w 249"/>
                              <a:gd name="T31" fmla="*/ 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10"/>
                                </a:moveTo>
                                <a:lnTo>
                                  <a:pt x="249" y="10"/>
                                </a:lnTo>
                                <a:lnTo>
                                  <a:pt x="239" y="25"/>
                                </a:lnTo>
                                <a:lnTo>
                                  <a:pt x="224" y="35"/>
                                </a:lnTo>
                                <a:lnTo>
                                  <a:pt x="199" y="45"/>
                                </a:lnTo>
                                <a:lnTo>
                                  <a:pt x="169" y="50"/>
                                </a:lnTo>
                                <a:lnTo>
                                  <a:pt x="139" y="45"/>
                                </a:lnTo>
                                <a:lnTo>
                                  <a:pt x="114" y="35"/>
                                </a:lnTo>
                                <a:lnTo>
                                  <a:pt x="94" y="25"/>
                                </a:lnTo>
                                <a:lnTo>
                                  <a:pt x="64" y="5"/>
                                </a:lnTo>
                                <a:lnTo>
                                  <a:pt x="59" y="0"/>
                                </a:lnTo>
                                <a:lnTo>
                                  <a:pt x="49" y="5"/>
                                </a:lnTo>
                                <a:lnTo>
                                  <a:pt x="34" y="20"/>
                                </a:lnTo>
                                <a:lnTo>
                                  <a:pt x="14" y="5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271"/>
                        <wps:cNvSpPr>
                          <a:spLocks/>
                        </wps:cNvSpPr>
                        <wps:spPr bwMode="auto">
                          <a:xfrm>
                            <a:off x="415" y="1315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50 h 50"/>
                              <a:gd name="T2" fmla="*/ 249 w 249"/>
                              <a:gd name="T3" fmla="*/ 50 h 50"/>
                              <a:gd name="T4" fmla="*/ 224 w 249"/>
                              <a:gd name="T5" fmla="*/ 25 h 50"/>
                              <a:gd name="T6" fmla="*/ 199 w 249"/>
                              <a:gd name="T7" fmla="*/ 10 h 50"/>
                              <a:gd name="T8" fmla="*/ 169 w 249"/>
                              <a:gd name="T9" fmla="*/ 10 h 50"/>
                              <a:gd name="T10" fmla="*/ 139 w 249"/>
                              <a:gd name="T11" fmla="*/ 10 h 50"/>
                              <a:gd name="T12" fmla="*/ 114 w 249"/>
                              <a:gd name="T13" fmla="*/ 20 h 50"/>
                              <a:gd name="T14" fmla="*/ 94 w 249"/>
                              <a:gd name="T15" fmla="*/ 30 h 50"/>
                              <a:gd name="T16" fmla="*/ 64 w 249"/>
                              <a:gd name="T17" fmla="*/ 45 h 50"/>
                              <a:gd name="T18" fmla="*/ 64 w 249"/>
                              <a:gd name="T19" fmla="*/ 45 h 50"/>
                              <a:gd name="T20" fmla="*/ 59 w 249"/>
                              <a:gd name="T21" fmla="*/ 50 h 50"/>
                              <a:gd name="T22" fmla="*/ 54 w 249"/>
                              <a:gd name="T23" fmla="*/ 50 h 50"/>
                              <a:gd name="T24" fmla="*/ 34 w 249"/>
                              <a:gd name="T25" fmla="*/ 30 h 50"/>
                              <a:gd name="T26" fmla="*/ 14 w 249"/>
                              <a:gd name="T27" fmla="*/ 0 h 50"/>
                              <a:gd name="T28" fmla="*/ 0 w 249"/>
                              <a:gd name="T2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50"/>
                                </a:moveTo>
                                <a:lnTo>
                                  <a:pt x="249" y="50"/>
                                </a:lnTo>
                                <a:lnTo>
                                  <a:pt x="224" y="25"/>
                                </a:lnTo>
                                <a:lnTo>
                                  <a:pt x="199" y="10"/>
                                </a:lnTo>
                                <a:lnTo>
                                  <a:pt x="169" y="10"/>
                                </a:lnTo>
                                <a:lnTo>
                                  <a:pt x="139" y="10"/>
                                </a:lnTo>
                                <a:lnTo>
                                  <a:pt x="114" y="20"/>
                                </a:lnTo>
                                <a:lnTo>
                                  <a:pt x="94" y="30"/>
                                </a:lnTo>
                                <a:lnTo>
                                  <a:pt x="64" y="45"/>
                                </a:lnTo>
                                <a:lnTo>
                                  <a:pt x="59" y="50"/>
                                </a:lnTo>
                                <a:lnTo>
                                  <a:pt x="54" y="50"/>
                                </a:lnTo>
                                <a:lnTo>
                                  <a:pt x="34" y="30"/>
                                </a:lnTo>
                                <a:lnTo>
                                  <a:pt x="14" y="0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272"/>
                        <wps:cNvSpPr>
                          <a:spLocks/>
                        </wps:cNvSpPr>
                        <wps:spPr bwMode="auto">
                          <a:xfrm>
                            <a:off x="420" y="885"/>
                            <a:ext cx="244" cy="440"/>
                          </a:xfrm>
                          <a:custGeom>
                            <a:avLst/>
                            <a:gdLst>
                              <a:gd name="T0" fmla="*/ 244 w 244"/>
                              <a:gd name="T1" fmla="*/ 220 h 440"/>
                              <a:gd name="T2" fmla="*/ 244 w 244"/>
                              <a:gd name="T3" fmla="*/ 220 h 440"/>
                              <a:gd name="T4" fmla="*/ 239 w 244"/>
                              <a:gd name="T5" fmla="*/ 135 h 440"/>
                              <a:gd name="T6" fmla="*/ 234 w 244"/>
                              <a:gd name="T7" fmla="*/ 100 h 440"/>
                              <a:gd name="T8" fmla="*/ 229 w 244"/>
                              <a:gd name="T9" fmla="*/ 70 h 440"/>
                              <a:gd name="T10" fmla="*/ 214 w 244"/>
                              <a:gd name="T11" fmla="*/ 40 h 440"/>
                              <a:gd name="T12" fmla="*/ 199 w 244"/>
                              <a:gd name="T13" fmla="*/ 20 h 440"/>
                              <a:gd name="T14" fmla="*/ 179 w 244"/>
                              <a:gd name="T15" fmla="*/ 10 h 440"/>
                              <a:gd name="T16" fmla="*/ 149 w 244"/>
                              <a:gd name="T17" fmla="*/ 0 h 440"/>
                              <a:gd name="T18" fmla="*/ 149 w 244"/>
                              <a:gd name="T19" fmla="*/ 0 h 440"/>
                              <a:gd name="T20" fmla="*/ 119 w 244"/>
                              <a:gd name="T21" fmla="*/ 5 h 440"/>
                              <a:gd name="T22" fmla="*/ 94 w 244"/>
                              <a:gd name="T23" fmla="*/ 15 h 440"/>
                              <a:gd name="T24" fmla="*/ 69 w 244"/>
                              <a:gd name="T25" fmla="*/ 35 h 440"/>
                              <a:gd name="T26" fmla="*/ 44 w 244"/>
                              <a:gd name="T27" fmla="*/ 65 h 440"/>
                              <a:gd name="T28" fmla="*/ 24 w 244"/>
                              <a:gd name="T29" fmla="*/ 95 h 440"/>
                              <a:gd name="T30" fmla="*/ 14 w 244"/>
                              <a:gd name="T31" fmla="*/ 135 h 440"/>
                              <a:gd name="T32" fmla="*/ 4 w 244"/>
                              <a:gd name="T33" fmla="*/ 175 h 440"/>
                              <a:gd name="T34" fmla="*/ 0 w 244"/>
                              <a:gd name="T35" fmla="*/ 220 h 440"/>
                              <a:gd name="T36" fmla="*/ 0 w 244"/>
                              <a:gd name="T37" fmla="*/ 220 h 440"/>
                              <a:gd name="T38" fmla="*/ 4 w 244"/>
                              <a:gd name="T39" fmla="*/ 265 h 440"/>
                              <a:gd name="T40" fmla="*/ 14 w 244"/>
                              <a:gd name="T41" fmla="*/ 305 h 440"/>
                              <a:gd name="T42" fmla="*/ 24 w 244"/>
                              <a:gd name="T43" fmla="*/ 340 h 440"/>
                              <a:gd name="T44" fmla="*/ 44 w 244"/>
                              <a:gd name="T45" fmla="*/ 375 h 440"/>
                              <a:gd name="T46" fmla="*/ 69 w 244"/>
                              <a:gd name="T47" fmla="*/ 400 h 440"/>
                              <a:gd name="T48" fmla="*/ 94 w 244"/>
                              <a:gd name="T49" fmla="*/ 420 h 440"/>
                              <a:gd name="T50" fmla="*/ 119 w 244"/>
                              <a:gd name="T51" fmla="*/ 435 h 440"/>
                              <a:gd name="T52" fmla="*/ 149 w 244"/>
                              <a:gd name="T53" fmla="*/ 440 h 440"/>
                              <a:gd name="T54" fmla="*/ 149 w 244"/>
                              <a:gd name="T55" fmla="*/ 440 h 440"/>
                              <a:gd name="T56" fmla="*/ 179 w 244"/>
                              <a:gd name="T57" fmla="*/ 435 h 440"/>
                              <a:gd name="T58" fmla="*/ 199 w 244"/>
                              <a:gd name="T59" fmla="*/ 420 h 440"/>
                              <a:gd name="T60" fmla="*/ 214 w 244"/>
                              <a:gd name="T61" fmla="*/ 400 h 440"/>
                              <a:gd name="T62" fmla="*/ 229 w 244"/>
                              <a:gd name="T63" fmla="*/ 375 h 440"/>
                              <a:gd name="T64" fmla="*/ 234 w 244"/>
                              <a:gd name="T65" fmla="*/ 340 h 440"/>
                              <a:gd name="T66" fmla="*/ 239 w 244"/>
                              <a:gd name="T67" fmla="*/ 305 h 440"/>
                              <a:gd name="T68" fmla="*/ 244 w 244"/>
                              <a:gd name="T69" fmla="*/ 220 h 440"/>
                              <a:gd name="T70" fmla="*/ 244 w 244"/>
                              <a:gd name="T71" fmla="*/ 220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40">
                                <a:moveTo>
                                  <a:pt x="244" y="220"/>
                                </a:moveTo>
                                <a:lnTo>
                                  <a:pt x="244" y="220"/>
                                </a:lnTo>
                                <a:lnTo>
                                  <a:pt x="239" y="135"/>
                                </a:lnTo>
                                <a:lnTo>
                                  <a:pt x="234" y="100"/>
                                </a:lnTo>
                                <a:lnTo>
                                  <a:pt x="229" y="70"/>
                                </a:lnTo>
                                <a:lnTo>
                                  <a:pt x="214" y="40"/>
                                </a:lnTo>
                                <a:lnTo>
                                  <a:pt x="199" y="20"/>
                                </a:lnTo>
                                <a:lnTo>
                                  <a:pt x="179" y="10"/>
                                </a:lnTo>
                                <a:lnTo>
                                  <a:pt x="149" y="0"/>
                                </a:lnTo>
                                <a:lnTo>
                                  <a:pt x="119" y="5"/>
                                </a:lnTo>
                                <a:lnTo>
                                  <a:pt x="94" y="15"/>
                                </a:lnTo>
                                <a:lnTo>
                                  <a:pt x="69" y="35"/>
                                </a:lnTo>
                                <a:lnTo>
                                  <a:pt x="44" y="65"/>
                                </a:lnTo>
                                <a:lnTo>
                                  <a:pt x="24" y="95"/>
                                </a:lnTo>
                                <a:lnTo>
                                  <a:pt x="14" y="135"/>
                                </a:lnTo>
                                <a:lnTo>
                                  <a:pt x="4" y="175"/>
                                </a:lnTo>
                                <a:lnTo>
                                  <a:pt x="0" y="220"/>
                                </a:lnTo>
                                <a:lnTo>
                                  <a:pt x="4" y="265"/>
                                </a:lnTo>
                                <a:lnTo>
                                  <a:pt x="14" y="305"/>
                                </a:lnTo>
                                <a:lnTo>
                                  <a:pt x="24" y="340"/>
                                </a:lnTo>
                                <a:lnTo>
                                  <a:pt x="44" y="375"/>
                                </a:lnTo>
                                <a:lnTo>
                                  <a:pt x="69" y="400"/>
                                </a:lnTo>
                                <a:lnTo>
                                  <a:pt x="94" y="420"/>
                                </a:lnTo>
                                <a:lnTo>
                                  <a:pt x="119" y="435"/>
                                </a:lnTo>
                                <a:lnTo>
                                  <a:pt x="149" y="440"/>
                                </a:lnTo>
                                <a:lnTo>
                                  <a:pt x="179" y="435"/>
                                </a:lnTo>
                                <a:lnTo>
                                  <a:pt x="199" y="420"/>
                                </a:lnTo>
                                <a:lnTo>
                                  <a:pt x="214" y="400"/>
                                </a:lnTo>
                                <a:lnTo>
                                  <a:pt x="229" y="375"/>
                                </a:lnTo>
                                <a:lnTo>
                                  <a:pt x="234" y="340"/>
                                </a:lnTo>
                                <a:lnTo>
                                  <a:pt x="239" y="305"/>
                                </a:lnTo>
                                <a:lnTo>
                                  <a:pt x="244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273"/>
                        <wps:cNvSpPr>
                          <a:spLocks/>
                        </wps:cNvSpPr>
                        <wps:spPr bwMode="auto">
                          <a:xfrm>
                            <a:off x="469" y="955"/>
                            <a:ext cx="195" cy="300"/>
                          </a:xfrm>
                          <a:custGeom>
                            <a:avLst/>
                            <a:gdLst>
                              <a:gd name="T0" fmla="*/ 195 w 195"/>
                              <a:gd name="T1" fmla="*/ 150 h 300"/>
                              <a:gd name="T2" fmla="*/ 195 w 195"/>
                              <a:gd name="T3" fmla="*/ 150 h 300"/>
                              <a:gd name="T4" fmla="*/ 195 w 195"/>
                              <a:gd name="T5" fmla="*/ 120 h 300"/>
                              <a:gd name="T6" fmla="*/ 190 w 195"/>
                              <a:gd name="T7" fmla="*/ 90 h 300"/>
                              <a:gd name="T8" fmla="*/ 180 w 195"/>
                              <a:gd name="T9" fmla="*/ 65 h 300"/>
                              <a:gd name="T10" fmla="*/ 170 w 195"/>
                              <a:gd name="T11" fmla="*/ 45 h 300"/>
                              <a:gd name="T12" fmla="*/ 155 w 195"/>
                              <a:gd name="T13" fmla="*/ 25 h 300"/>
                              <a:gd name="T14" fmla="*/ 140 w 195"/>
                              <a:gd name="T15" fmla="*/ 15 h 300"/>
                              <a:gd name="T16" fmla="*/ 120 w 195"/>
                              <a:gd name="T17" fmla="*/ 5 h 300"/>
                              <a:gd name="T18" fmla="*/ 100 w 195"/>
                              <a:gd name="T19" fmla="*/ 0 h 300"/>
                              <a:gd name="T20" fmla="*/ 100 w 195"/>
                              <a:gd name="T21" fmla="*/ 0 h 300"/>
                              <a:gd name="T22" fmla="*/ 80 w 195"/>
                              <a:gd name="T23" fmla="*/ 5 h 300"/>
                              <a:gd name="T24" fmla="*/ 60 w 195"/>
                              <a:gd name="T25" fmla="*/ 10 h 300"/>
                              <a:gd name="T26" fmla="*/ 45 w 195"/>
                              <a:gd name="T27" fmla="*/ 25 h 300"/>
                              <a:gd name="T28" fmla="*/ 30 w 195"/>
                              <a:gd name="T29" fmla="*/ 45 h 300"/>
                              <a:gd name="T30" fmla="*/ 15 w 195"/>
                              <a:gd name="T31" fmla="*/ 65 h 300"/>
                              <a:gd name="T32" fmla="*/ 5 w 195"/>
                              <a:gd name="T33" fmla="*/ 90 h 300"/>
                              <a:gd name="T34" fmla="*/ 0 w 195"/>
                              <a:gd name="T35" fmla="*/ 120 h 300"/>
                              <a:gd name="T36" fmla="*/ 0 w 195"/>
                              <a:gd name="T37" fmla="*/ 150 h 300"/>
                              <a:gd name="T38" fmla="*/ 0 w 195"/>
                              <a:gd name="T39" fmla="*/ 150 h 300"/>
                              <a:gd name="T40" fmla="*/ 0 w 195"/>
                              <a:gd name="T41" fmla="*/ 180 h 300"/>
                              <a:gd name="T42" fmla="*/ 5 w 195"/>
                              <a:gd name="T43" fmla="*/ 210 h 300"/>
                              <a:gd name="T44" fmla="*/ 15 w 195"/>
                              <a:gd name="T45" fmla="*/ 235 h 300"/>
                              <a:gd name="T46" fmla="*/ 30 w 195"/>
                              <a:gd name="T47" fmla="*/ 255 h 300"/>
                              <a:gd name="T48" fmla="*/ 45 w 195"/>
                              <a:gd name="T49" fmla="*/ 275 h 300"/>
                              <a:gd name="T50" fmla="*/ 60 w 195"/>
                              <a:gd name="T51" fmla="*/ 285 h 300"/>
                              <a:gd name="T52" fmla="*/ 80 w 195"/>
                              <a:gd name="T53" fmla="*/ 295 h 300"/>
                              <a:gd name="T54" fmla="*/ 100 w 195"/>
                              <a:gd name="T55" fmla="*/ 300 h 300"/>
                              <a:gd name="T56" fmla="*/ 100 w 195"/>
                              <a:gd name="T57" fmla="*/ 300 h 300"/>
                              <a:gd name="T58" fmla="*/ 120 w 195"/>
                              <a:gd name="T59" fmla="*/ 295 h 300"/>
                              <a:gd name="T60" fmla="*/ 140 w 195"/>
                              <a:gd name="T61" fmla="*/ 290 h 300"/>
                              <a:gd name="T62" fmla="*/ 155 w 195"/>
                              <a:gd name="T63" fmla="*/ 275 h 300"/>
                              <a:gd name="T64" fmla="*/ 170 w 195"/>
                              <a:gd name="T65" fmla="*/ 255 h 300"/>
                              <a:gd name="T66" fmla="*/ 180 w 195"/>
                              <a:gd name="T67" fmla="*/ 235 h 300"/>
                              <a:gd name="T68" fmla="*/ 190 w 195"/>
                              <a:gd name="T69" fmla="*/ 210 h 300"/>
                              <a:gd name="T70" fmla="*/ 195 w 195"/>
                              <a:gd name="T71" fmla="*/ 180 h 300"/>
                              <a:gd name="T72" fmla="*/ 195 w 195"/>
                              <a:gd name="T73" fmla="*/ 150 h 300"/>
                              <a:gd name="T74" fmla="*/ 195 w 195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5" h="300">
                                <a:moveTo>
                                  <a:pt x="195" y="150"/>
                                </a:moveTo>
                                <a:lnTo>
                                  <a:pt x="195" y="150"/>
                                </a:lnTo>
                                <a:lnTo>
                                  <a:pt x="195" y="120"/>
                                </a:lnTo>
                                <a:lnTo>
                                  <a:pt x="190" y="90"/>
                                </a:lnTo>
                                <a:lnTo>
                                  <a:pt x="180" y="65"/>
                                </a:lnTo>
                                <a:lnTo>
                                  <a:pt x="170" y="45"/>
                                </a:lnTo>
                                <a:lnTo>
                                  <a:pt x="155" y="25"/>
                                </a:lnTo>
                                <a:lnTo>
                                  <a:pt x="140" y="15"/>
                                </a:lnTo>
                                <a:lnTo>
                                  <a:pt x="120" y="5"/>
                                </a:lnTo>
                                <a:lnTo>
                                  <a:pt x="100" y="0"/>
                                </a:lnTo>
                                <a:lnTo>
                                  <a:pt x="80" y="5"/>
                                </a:lnTo>
                                <a:lnTo>
                                  <a:pt x="60" y="10"/>
                                </a:lnTo>
                                <a:lnTo>
                                  <a:pt x="45" y="25"/>
                                </a:lnTo>
                                <a:lnTo>
                                  <a:pt x="30" y="45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10"/>
                                </a:lnTo>
                                <a:lnTo>
                                  <a:pt x="15" y="235"/>
                                </a:lnTo>
                                <a:lnTo>
                                  <a:pt x="30" y="255"/>
                                </a:lnTo>
                                <a:lnTo>
                                  <a:pt x="45" y="275"/>
                                </a:lnTo>
                                <a:lnTo>
                                  <a:pt x="60" y="285"/>
                                </a:lnTo>
                                <a:lnTo>
                                  <a:pt x="80" y="295"/>
                                </a:lnTo>
                                <a:lnTo>
                                  <a:pt x="100" y="300"/>
                                </a:lnTo>
                                <a:lnTo>
                                  <a:pt x="120" y="295"/>
                                </a:lnTo>
                                <a:lnTo>
                                  <a:pt x="140" y="290"/>
                                </a:lnTo>
                                <a:lnTo>
                                  <a:pt x="155" y="275"/>
                                </a:lnTo>
                                <a:lnTo>
                                  <a:pt x="170" y="255"/>
                                </a:lnTo>
                                <a:lnTo>
                                  <a:pt x="180" y="235"/>
                                </a:lnTo>
                                <a:lnTo>
                                  <a:pt x="190" y="210"/>
                                </a:lnTo>
                                <a:lnTo>
                                  <a:pt x="195" y="180"/>
                                </a:lnTo>
                                <a:lnTo>
                                  <a:pt x="195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274"/>
                        <wps:cNvSpPr>
                          <a:spLocks/>
                        </wps:cNvSpPr>
                        <wps:spPr bwMode="auto">
                          <a:xfrm>
                            <a:off x="499" y="1000"/>
                            <a:ext cx="165" cy="210"/>
                          </a:xfrm>
                          <a:custGeom>
                            <a:avLst/>
                            <a:gdLst>
                              <a:gd name="T0" fmla="*/ 165 w 165"/>
                              <a:gd name="T1" fmla="*/ 105 h 210"/>
                              <a:gd name="T2" fmla="*/ 165 w 165"/>
                              <a:gd name="T3" fmla="*/ 105 h 210"/>
                              <a:gd name="T4" fmla="*/ 160 w 165"/>
                              <a:gd name="T5" fmla="*/ 85 h 210"/>
                              <a:gd name="T6" fmla="*/ 155 w 165"/>
                              <a:gd name="T7" fmla="*/ 65 h 210"/>
                              <a:gd name="T8" fmla="*/ 145 w 165"/>
                              <a:gd name="T9" fmla="*/ 45 h 210"/>
                              <a:gd name="T10" fmla="*/ 135 w 165"/>
                              <a:gd name="T11" fmla="*/ 30 h 210"/>
                              <a:gd name="T12" fmla="*/ 120 w 165"/>
                              <a:gd name="T13" fmla="*/ 20 h 210"/>
                              <a:gd name="T14" fmla="*/ 100 w 165"/>
                              <a:gd name="T15" fmla="*/ 10 h 210"/>
                              <a:gd name="T16" fmla="*/ 85 w 165"/>
                              <a:gd name="T17" fmla="*/ 5 h 210"/>
                              <a:gd name="T18" fmla="*/ 70 w 165"/>
                              <a:gd name="T19" fmla="*/ 0 h 210"/>
                              <a:gd name="T20" fmla="*/ 70 w 165"/>
                              <a:gd name="T21" fmla="*/ 0 h 210"/>
                              <a:gd name="T22" fmla="*/ 55 w 165"/>
                              <a:gd name="T23" fmla="*/ 0 h 210"/>
                              <a:gd name="T24" fmla="*/ 45 w 165"/>
                              <a:gd name="T25" fmla="*/ 10 h 210"/>
                              <a:gd name="T26" fmla="*/ 30 w 165"/>
                              <a:gd name="T27" fmla="*/ 15 h 210"/>
                              <a:gd name="T28" fmla="*/ 20 w 165"/>
                              <a:gd name="T29" fmla="*/ 30 h 210"/>
                              <a:gd name="T30" fmla="*/ 5 w 165"/>
                              <a:gd name="T31" fmla="*/ 65 h 210"/>
                              <a:gd name="T32" fmla="*/ 0 w 165"/>
                              <a:gd name="T33" fmla="*/ 105 h 210"/>
                              <a:gd name="T34" fmla="*/ 0 w 165"/>
                              <a:gd name="T35" fmla="*/ 105 h 210"/>
                              <a:gd name="T36" fmla="*/ 5 w 165"/>
                              <a:gd name="T37" fmla="*/ 145 h 210"/>
                              <a:gd name="T38" fmla="*/ 20 w 165"/>
                              <a:gd name="T39" fmla="*/ 180 h 210"/>
                              <a:gd name="T40" fmla="*/ 30 w 165"/>
                              <a:gd name="T41" fmla="*/ 190 h 210"/>
                              <a:gd name="T42" fmla="*/ 45 w 165"/>
                              <a:gd name="T43" fmla="*/ 200 h 210"/>
                              <a:gd name="T44" fmla="*/ 55 w 165"/>
                              <a:gd name="T45" fmla="*/ 205 h 210"/>
                              <a:gd name="T46" fmla="*/ 70 w 165"/>
                              <a:gd name="T47" fmla="*/ 210 h 210"/>
                              <a:gd name="T48" fmla="*/ 70 w 165"/>
                              <a:gd name="T49" fmla="*/ 210 h 210"/>
                              <a:gd name="T50" fmla="*/ 85 w 165"/>
                              <a:gd name="T51" fmla="*/ 210 h 210"/>
                              <a:gd name="T52" fmla="*/ 100 w 165"/>
                              <a:gd name="T53" fmla="*/ 200 h 210"/>
                              <a:gd name="T54" fmla="*/ 120 w 165"/>
                              <a:gd name="T55" fmla="*/ 190 h 210"/>
                              <a:gd name="T56" fmla="*/ 135 w 165"/>
                              <a:gd name="T57" fmla="*/ 180 h 210"/>
                              <a:gd name="T58" fmla="*/ 145 w 165"/>
                              <a:gd name="T59" fmla="*/ 165 h 210"/>
                              <a:gd name="T60" fmla="*/ 155 w 165"/>
                              <a:gd name="T61" fmla="*/ 145 h 210"/>
                              <a:gd name="T62" fmla="*/ 160 w 165"/>
                              <a:gd name="T63" fmla="*/ 125 h 210"/>
                              <a:gd name="T64" fmla="*/ 165 w 165"/>
                              <a:gd name="T65" fmla="*/ 105 h 210"/>
                              <a:gd name="T66" fmla="*/ 165 w 165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5" h="210">
                                <a:moveTo>
                                  <a:pt x="165" y="105"/>
                                </a:moveTo>
                                <a:lnTo>
                                  <a:pt x="165" y="105"/>
                                </a:lnTo>
                                <a:lnTo>
                                  <a:pt x="160" y="85"/>
                                </a:lnTo>
                                <a:lnTo>
                                  <a:pt x="155" y="65"/>
                                </a:lnTo>
                                <a:lnTo>
                                  <a:pt x="145" y="45"/>
                                </a:lnTo>
                                <a:lnTo>
                                  <a:pt x="135" y="30"/>
                                </a:lnTo>
                                <a:lnTo>
                                  <a:pt x="120" y="20"/>
                                </a:lnTo>
                                <a:lnTo>
                                  <a:pt x="100" y="10"/>
                                </a:lnTo>
                                <a:lnTo>
                                  <a:pt x="85" y="5"/>
                                </a:lnTo>
                                <a:lnTo>
                                  <a:pt x="70" y="0"/>
                                </a:lnTo>
                                <a:lnTo>
                                  <a:pt x="55" y="0"/>
                                </a:lnTo>
                                <a:lnTo>
                                  <a:pt x="45" y="10"/>
                                </a:lnTo>
                                <a:lnTo>
                                  <a:pt x="30" y="15"/>
                                </a:lnTo>
                                <a:lnTo>
                                  <a:pt x="20" y="30"/>
                                </a:lnTo>
                                <a:lnTo>
                                  <a:pt x="5" y="65"/>
                                </a:lnTo>
                                <a:lnTo>
                                  <a:pt x="0" y="105"/>
                                </a:lnTo>
                                <a:lnTo>
                                  <a:pt x="5" y="145"/>
                                </a:lnTo>
                                <a:lnTo>
                                  <a:pt x="20" y="180"/>
                                </a:lnTo>
                                <a:lnTo>
                                  <a:pt x="30" y="190"/>
                                </a:lnTo>
                                <a:lnTo>
                                  <a:pt x="45" y="200"/>
                                </a:lnTo>
                                <a:lnTo>
                                  <a:pt x="55" y="205"/>
                                </a:lnTo>
                                <a:lnTo>
                                  <a:pt x="70" y="210"/>
                                </a:lnTo>
                                <a:lnTo>
                                  <a:pt x="85" y="210"/>
                                </a:lnTo>
                                <a:lnTo>
                                  <a:pt x="100" y="200"/>
                                </a:lnTo>
                                <a:lnTo>
                                  <a:pt x="120" y="190"/>
                                </a:lnTo>
                                <a:lnTo>
                                  <a:pt x="135" y="180"/>
                                </a:lnTo>
                                <a:lnTo>
                                  <a:pt x="145" y="165"/>
                                </a:lnTo>
                                <a:lnTo>
                                  <a:pt x="155" y="145"/>
                                </a:lnTo>
                                <a:lnTo>
                                  <a:pt x="160" y="125"/>
                                </a:lnTo>
                                <a:lnTo>
                                  <a:pt x="165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275"/>
                        <wps:cNvSpPr>
                          <a:spLocks/>
                        </wps:cNvSpPr>
                        <wps:spPr bwMode="auto">
                          <a:xfrm>
                            <a:off x="519" y="1030"/>
                            <a:ext cx="145" cy="150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5 h 150"/>
                              <a:gd name="T2" fmla="*/ 145 w 145"/>
                              <a:gd name="T3" fmla="*/ 75 h 150"/>
                              <a:gd name="T4" fmla="*/ 140 w 145"/>
                              <a:gd name="T5" fmla="*/ 60 h 150"/>
                              <a:gd name="T6" fmla="*/ 135 w 145"/>
                              <a:gd name="T7" fmla="*/ 45 h 150"/>
                              <a:gd name="T8" fmla="*/ 120 w 145"/>
                              <a:gd name="T9" fmla="*/ 35 h 150"/>
                              <a:gd name="T10" fmla="*/ 110 w 145"/>
                              <a:gd name="T11" fmla="*/ 25 h 150"/>
                              <a:gd name="T12" fmla="*/ 75 w 145"/>
                              <a:gd name="T13" fmla="*/ 10 h 150"/>
                              <a:gd name="T14" fmla="*/ 50 w 145"/>
                              <a:gd name="T15" fmla="*/ 0 h 150"/>
                              <a:gd name="T16" fmla="*/ 50 w 145"/>
                              <a:gd name="T17" fmla="*/ 0 h 150"/>
                              <a:gd name="T18" fmla="*/ 40 w 145"/>
                              <a:gd name="T19" fmla="*/ 5 h 150"/>
                              <a:gd name="T20" fmla="*/ 30 w 145"/>
                              <a:gd name="T21" fmla="*/ 5 h 150"/>
                              <a:gd name="T22" fmla="*/ 15 w 145"/>
                              <a:gd name="T23" fmla="*/ 25 h 150"/>
                              <a:gd name="T24" fmla="*/ 5 w 145"/>
                              <a:gd name="T25" fmla="*/ 45 h 150"/>
                              <a:gd name="T26" fmla="*/ 0 w 145"/>
                              <a:gd name="T27" fmla="*/ 75 h 150"/>
                              <a:gd name="T28" fmla="*/ 0 w 145"/>
                              <a:gd name="T29" fmla="*/ 75 h 150"/>
                              <a:gd name="T30" fmla="*/ 5 w 145"/>
                              <a:gd name="T31" fmla="*/ 105 h 150"/>
                              <a:gd name="T32" fmla="*/ 15 w 145"/>
                              <a:gd name="T33" fmla="*/ 125 h 150"/>
                              <a:gd name="T34" fmla="*/ 30 w 145"/>
                              <a:gd name="T35" fmla="*/ 140 h 150"/>
                              <a:gd name="T36" fmla="*/ 50 w 145"/>
                              <a:gd name="T37" fmla="*/ 150 h 150"/>
                              <a:gd name="T38" fmla="*/ 50 w 145"/>
                              <a:gd name="T39" fmla="*/ 150 h 150"/>
                              <a:gd name="T40" fmla="*/ 75 w 145"/>
                              <a:gd name="T41" fmla="*/ 145 h 150"/>
                              <a:gd name="T42" fmla="*/ 105 w 145"/>
                              <a:gd name="T43" fmla="*/ 130 h 150"/>
                              <a:gd name="T44" fmla="*/ 120 w 145"/>
                              <a:gd name="T45" fmla="*/ 120 h 150"/>
                              <a:gd name="T46" fmla="*/ 135 w 145"/>
                              <a:gd name="T47" fmla="*/ 105 h 150"/>
                              <a:gd name="T48" fmla="*/ 140 w 145"/>
                              <a:gd name="T49" fmla="*/ 90 h 150"/>
                              <a:gd name="T50" fmla="*/ 145 w 145"/>
                              <a:gd name="T51" fmla="*/ 75 h 150"/>
                              <a:gd name="T52" fmla="*/ 145 w 145"/>
                              <a:gd name="T53" fmla="*/ 75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50">
                                <a:moveTo>
                                  <a:pt x="145" y="75"/>
                                </a:moveTo>
                                <a:lnTo>
                                  <a:pt x="145" y="75"/>
                                </a:lnTo>
                                <a:lnTo>
                                  <a:pt x="140" y="60"/>
                                </a:lnTo>
                                <a:lnTo>
                                  <a:pt x="135" y="45"/>
                                </a:lnTo>
                                <a:lnTo>
                                  <a:pt x="120" y="35"/>
                                </a:lnTo>
                                <a:lnTo>
                                  <a:pt x="110" y="25"/>
                                </a:lnTo>
                                <a:lnTo>
                                  <a:pt x="75" y="10"/>
                                </a:lnTo>
                                <a:lnTo>
                                  <a:pt x="50" y="0"/>
                                </a:lnTo>
                                <a:lnTo>
                                  <a:pt x="40" y="5"/>
                                </a:lnTo>
                                <a:lnTo>
                                  <a:pt x="30" y="5"/>
                                </a:lnTo>
                                <a:lnTo>
                                  <a:pt x="15" y="25"/>
                                </a:lnTo>
                                <a:lnTo>
                                  <a:pt x="5" y="45"/>
                                </a:lnTo>
                                <a:lnTo>
                                  <a:pt x="0" y="75"/>
                                </a:lnTo>
                                <a:lnTo>
                                  <a:pt x="5" y="105"/>
                                </a:lnTo>
                                <a:lnTo>
                                  <a:pt x="15" y="125"/>
                                </a:lnTo>
                                <a:lnTo>
                                  <a:pt x="30" y="140"/>
                                </a:lnTo>
                                <a:lnTo>
                                  <a:pt x="50" y="150"/>
                                </a:lnTo>
                                <a:lnTo>
                                  <a:pt x="75" y="145"/>
                                </a:lnTo>
                                <a:lnTo>
                                  <a:pt x="105" y="130"/>
                                </a:lnTo>
                                <a:lnTo>
                                  <a:pt x="120" y="120"/>
                                </a:lnTo>
                                <a:lnTo>
                                  <a:pt x="135" y="105"/>
                                </a:lnTo>
                                <a:lnTo>
                                  <a:pt x="140" y="90"/>
                                </a:lnTo>
                                <a:lnTo>
                                  <a:pt x="145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276"/>
                        <wps:cNvSpPr>
                          <a:spLocks/>
                        </wps:cNvSpPr>
                        <wps:spPr bwMode="auto">
                          <a:xfrm>
                            <a:off x="664" y="850"/>
                            <a:ext cx="20" cy="515"/>
                          </a:xfrm>
                          <a:custGeom>
                            <a:avLst/>
                            <a:gdLst>
                              <a:gd name="T0" fmla="*/ 0 w 20"/>
                              <a:gd name="T1" fmla="*/ 515 h 515"/>
                              <a:gd name="T2" fmla="*/ 0 w 20"/>
                              <a:gd name="T3" fmla="*/ 515 h 515"/>
                              <a:gd name="T4" fmla="*/ 10 w 20"/>
                              <a:gd name="T5" fmla="*/ 490 h 515"/>
                              <a:gd name="T6" fmla="*/ 20 w 20"/>
                              <a:gd name="T7" fmla="*/ 445 h 515"/>
                              <a:gd name="T8" fmla="*/ 20 w 20"/>
                              <a:gd name="T9" fmla="*/ 410 h 515"/>
                              <a:gd name="T10" fmla="*/ 20 w 20"/>
                              <a:gd name="T11" fmla="*/ 365 h 515"/>
                              <a:gd name="T12" fmla="*/ 10 w 20"/>
                              <a:gd name="T13" fmla="*/ 315 h 515"/>
                              <a:gd name="T14" fmla="*/ 0 w 20"/>
                              <a:gd name="T15" fmla="*/ 255 h 515"/>
                              <a:gd name="T16" fmla="*/ 0 w 20"/>
                              <a:gd name="T17" fmla="*/ 255 h 515"/>
                              <a:gd name="T18" fmla="*/ 0 w 20"/>
                              <a:gd name="T19" fmla="*/ 255 h 515"/>
                              <a:gd name="T20" fmla="*/ 10 w 20"/>
                              <a:gd name="T21" fmla="*/ 195 h 515"/>
                              <a:gd name="T22" fmla="*/ 15 w 20"/>
                              <a:gd name="T23" fmla="*/ 145 h 515"/>
                              <a:gd name="T24" fmla="*/ 20 w 20"/>
                              <a:gd name="T25" fmla="*/ 105 h 515"/>
                              <a:gd name="T26" fmla="*/ 20 w 20"/>
                              <a:gd name="T27" fmla="*/ 70 h 515"/>
                              <a:gd name="T28" fmla="*/ 10 w 20"/>
                              <a:gd name="T29" fmla="*/ 25 h 515"/>
                              <a:gd name="T30" fmla="*/ 0 w 20"/>
                              <a:gd name="T31" fmla="*/ 0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5">
                                <a:moveTo>
                                  <a:pt x="0" y="515"/>
                                </a:moveTo>
                                <a:lnTo>
                                  <a:pt x="0" y="515"/>
                                </a:lnTo>
                                <a:lnTo>
                                  <a:pt x="10" y="490"/>
                                </a:lnTo>
                                <a:lnTo>
                                  <a:pt x="20" y="445"/>
                                </a:lnTo>
                                <a:lnTo>
                                  <a:pt x="20" y="410"/>
                                </a:lnTo>
                                <a:lnTo>
                                  <a:pt x="20" y="365"/>
                                </a:lnTo>
                                <a:lnTo>
                                  <a:pt x="10" y="315"/>
                                </a:lnTo>
                                <a:lnTo>
                                  <a:pt x="0" y="255"/>
                                </a:lnTo>
                                <a:lnTo>
                                  <a:pt x="10" y="195"/>
                                </a:lnTo>
                                <a:lnTo>
                                  <a:pt x="15" y="145"/>
                                </a:lnTo>
                                <a:lnTo>
                                  <a:pt x="20" y="105"/>
                                </a:lnTo>
                                <a:lnTo>
                                  <a:pt x="20" y="70"/>
                                </a:lnTo>
                                <a:lnTo>
                                  <a:pt x="10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277"/>
                        <wps:cNvSpPr>
                          <a:spLocks/>
                        </wps:cNvSpPr>
                        <wps:spPr bwMode="auto">
                          <a:xfrm>
                            <a:off x="664" y="850"/>
                            <a:ext cx="45" cy="515"/>
                          </a:xfrm>
                          <a:custGeom>
                            <a:avLst/>
                            <a:gdLst>
                              <a:gd name="T0" fmla="*/ 0 w 45"/>
                              <a:gd name="T1" fmla="*/ 515 h 515"/>
                              <a:gd name="T2" fmla="*/ 0 w 45"/>
                              <a:gd name="T3" fmla="*/ 515 h 515"/>
                              <a:gd name="T4" fmla="*/ 15 w 45"/>
                              <a:gd name="T5" fmla="*/ 470 h 515"/>
                              <a:gd name="T6" fmla="*/ 25 w 45"/>
                              <a:gd name="T7" fmla="*/ 425 h 515"/>
                              <a:gd name="T8" fmla="*/ 35 w 45"/>
                              <a:gd name="T9" fmla="*/ 360 h 515"/>
                              <a:gd name="T10" fmla="*/ 45 w 45"/>
                              <a:gd name="T11" fmla="*/ 285 h 515"/>
                              <a:gd name="T12" fmla="*/ 40 w 45"/>
                              <a:gd name="T13" fmla="*/ 195 h 515"/>
                              <a:gd name="T14" fmla="*/ 35 w 45"/>
                              <a:gd name="T15" fmla="*/ 150 h 515"/>
                              <a:gd name="T16" fmla="*/ 30 w 45"/>
                              <a:gd name="T17" fmla="*/ 100 h 515"/>
                              <a:gd name="T18" fmla="*/ 15 w 45"/>
                              <a:gd name="T19" fmla="*/ 55 h 515"/>
                              <a:gd name="T20" fmla="*/ 0 w 45"/>
                              <a:gd name="T21" fmla="*/ 0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5">
                                <a:moveTo>
                                  <a:pt x="0" y="515"/>
                                </a:moveTo>
                                <a:lnTo>
                                  <a:pt x="0" y="515"/>
                                </a:lnTo>
                                <a:lnTo>
                                  <a:pt x="15" y="470"/>
                                </a:lnTo>
                                <a:lnTo>
                                  <a:pt x="25" y="425"/>
                                </a:lnTo>
                                <a:lnTo>
                                  <a:pt x="35" y="360"/>
                                </a:lnTo>
                                <a:lnTo>
                                  <a:pt x="45" y="285"/>
                                </a:lnTo>
                                <a:lnTo>
                                  <a:pt x="40" y="195"/>
                                </a:lnTo>
                                <a:lnTo>
                                  <a:pt x="35" y="150"/>
                                </a:lnTo>
                                <a:lnTo>
                                  <a:pt x="30" y="100"/>
                                </a:lnTo>
                                <a:lnTo>
                                  <a:pt x="15" y="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Line 278"/>
                        <wps:cNvCnPr/>
                        <wps:spPr bwMode="auto">
                          <a:xfrm flipV="1">
                            <a:off x="759" y="845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Line 279"/>
                        <wps:cNvCnPr/>
                        <wps:spPr bwMode="auto">
                          <a:xfrm flipV="1">
                            <a:off x="789" y="845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" name="Freeform 280"/>
                        <wps:cNvSpPr>
                          <a:spLocks/>
                        </wps:cNvSpPr>
                        <wps:spPr bwMode="auto">
                          <a:xfrm>
                            <a:off x="634" y="315"/>
                            <a:ext cx="70" cy="250"/>
                          </a:xfrm>
                          <a:custGeom>
                            <a:avLst/>
                            <a:gdLst>
                              <a:gd name="T0" fmla="*/ 60 w 70"/>
                              <a:gd name="T1" fmla="*/ 250 h 250"/>
                              <a:gd name="T2" fmla="*/ 60 w 70"/>
                              <a:gd name="T3" fmla="*/ 250 h 250"/>
                              <a:gd name="T4" fmla="*/ 50 w 70"/>
                              <a:gd name="T5" fmla="*/ 225 h 250"/>
                              <a:gd name="T6" fmla="*/ 40 w 70"/>
                              <a:gd name="T7" fmla="*/ 200 h 250"/>
                              <a:gd name="T8" fmla="*/ 35 w 70"/>
                              <a:gd name="T9" fmla="*/ 170 h 250"/>
                              <a:gd name="T10" fmla="*/ 30 w 70"/>
                              <a:gd name="T11" fmla="*/ 145 h 250"/>
                              <a:gd name="T12" fmla="*/ 30 w 70"/>
                              <a:gd name="T13" fmla="*/ 145 h 250"/>
                              <a:gd name="T14" fmla="*/ 35 w 70"/>
                              <a:gd name="T15" fmla="*/ 115 h 250"/>
                              <a:gd name="T16" fmla="*/ 45 w 70"/>
                              <a:gd name="T17" fmla="*/ 95 h 250"/>
                              <a:gd name="T18" fmla="*/ 55 w 70"/>
                              <a:gd name="T19" fmla="*/ 75 h 250"/>
                              <a:gd name="T20" fmla="*/ 65 w 70"/>
                              <a:gd name="T21" fmla="*/ 65 h 250"/>
                              <a:gd name="T22" fmla="*/ 65 w 70"/>
                              <a:gd name="T23" fmla="*/ 65 h 250"/>
                              <a:gd name="T24" fmla="*/ 70 w 70"/>
                              <a:gd name="T25" fmla="*/ 60 h 250"/>
                              <a:gd name="T26" fmla="*/ 70 w 70"/>
                              <a:gd name="T27" fmla="*/ 50 h 250"/>
                              <a:gd name="T28" fmla="*/ 45 w 70"/>
                              <a:gd name="T29" fmla="*/ 35 h 250"/>
                              <a:gd name="T30" fmla="*/ 15 w 70"/>
                              <a:gd name="T31" fmla="*/ 25 h 250"/>
                              <a:gd name="T32" fmla="*/ 0 w 70"/>
                              <a:gd name="T33" fmla="*/ 20 h 250"/>
                              <a:gd name="T34" fmla="*/ 0 w 70"/>
                              <a:gd name="T35" fmla="*/ 20 h 250"/>
                              <a:gd name="T36" fmla="*/ 35 w 70"/>
                              <a:gd name="T37" fmla="*/ 10 h 250"/>
                              <a:gd name="T38" fmla="*/ 65 w 70"/>
                              <a:gd name="T39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0" h="250">
                                <a:moveTo>
                                  <a:pt x="60" y="250"/>
                                </a:moveTo>
                                <a:lnTo>
                                  <a:pt x="60" y="250"/>
                                </a:lnTo>
                                <a:lnTo>
                                  <a:pt x="50" y="225"/>
                                </a:lnTo>
                                <a:lnTo>
                                  <a:pt x="40" y="200"/>
                                </a:lnTo>
                                <a:lnTo>
                                  <a:pt x="35" y="170"/>
                                </a:lnTo>
                                <a:lnTo>
                                  <a:pt x="30" y="145"/>
                                </a:lnTo>
                                <a:lnTo>
                                  <a:pt x="35" y="115"/>
                                </a:lnTo>
                                <a:lnTo>
                                  <a:pt x="45" y="95"/>
                                </a:lnTo>
                                <a:lnTo>
                                  <a:pt x="55" y="75"/>
                                </a:lnTo>
                                <a:lnTo>
                                  <a:pt x="65" y="65"/>
                                </a:lnTo>
                                <a:lnTo>
                                  <a:pt x="70" y="60"/>
                                </a:lnTo>
                                <a:lnTo>
                                  <a:pt x="70" y="50"/>
                                </a:lnTo>
                                <a:lnTo>
                                  <a:pt x="45" y="35"/>
                                </a:lnTo>
                                <a:lnTo>
                                  <a:pt x="15" y="25"/>
                                </a:lnTo>
                                <a:lnTo>
                                  <a:pt x="0" y="20"/>
                                </a:lnTo>
                                <a:lnTo>
                                  <a:pt x="35" y="10"/>
                                </a:lnTo>
                                <a:lnTo>
                                  <a:pt x="6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281"/>
                        <wps:cNvSpPr>
                          <a:spLocks/>
                        </wps:cNvSpPr>
                        <wps:spPr bwMode="auto">
                          <a:xfrm>
                            <a:off x="415" y="795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50 h 50"/>
                              <a:gd name="T2" fmla="*/ 249 w 249"/>
                              <a:gd name="T3" fmla="*/ 50 h 50"/>
                              <a:gd name="T4" fmla="*/ 224 w 249"/>
                              <a:gd name="T5" fmla="*/ 25 h 50"/>
                              <a:gd name="T6" fmla="*/ 199 w 249"/>
                              <a:gd name="T7" fmla="*/ 15 h 50"/>
                              <a:gd name="T8" fmla="*/ 169 w 249"/>
                              <a:gd name="T9" fmla="*/ 10 h 50"/>
                              <a:gd name="T10" fmla="*/ 139 w 249"/>
                              <a:gd name="T11" fmla="*/ 10 h 50"/>
                              <a:gd name="T12" fmla="*/ 114 w 249"/>
                              <a:gd name="T13" fmla="*/ 20 h 50"/>
                              <a:gd name="T14" fmla="*/ 94 w 249"/>
                              <a:gd name="T15" fmla="*/ 30 h 50"/>
                              <a:gd name="T16" fmla="*/ 64 w 249"/>
                              <a:gd name="T17" fmla="*/ 50 h 50"/>
                              <a:gd name="T18" fmla="*/ 64 w 249"/>
                              <a:gd name="T19" fmla="*/ 50 h 50"/>
                              <a:gd name="T20" fmla="*/ 59 w 249"/>
                              <a:gd name="T21" fmla="*/ 50 h 50"/>
                              <a:gd name="T22" fmla="*/ 54 w 249"/>
                              <a:gd name="T23" fmla="*/ 50 h 50"/>
                              <a:gd name="T24" fmla="*/ 34 w 249"/>
                              <a:gd name="T25" fmla="*/ 30 h 50"/>
                              <a:gd name="T26" fmla="*/ 14 w 249"/>
                              <a:gd name="T27" fmla="*/ 0 h 50"/>
                              <a:gd name="T28" fmla="*/ 0 w 249"/>
                              <a:gd name="T2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50"/>
                                </a:moveTo>
                                <a:lnTo>
                                  <a:pt x="249" y="50"/>
                                </a:lnTo>
                                <a:lnTo>
                                  <a:pt x="224" y="25"/>
                                </a:lnTo>
                                <a:lnTo>
                                  <a:pt x="199" y="15"/>
                                </a:lnTo>
                                <a:lnTo>
                                  <a:pt x="169" y="10"/>
                                </a:lnTo>
                                <a:lnTo>
                                  <a:pt x="139" y="10"/>
                                </a:lnTo>
                                <a:lnTo>
                                  <a:pt x="114" y="20"/>
                                </a:lnTo>
                                <a:lnTo>
                                  <a:pt x="94" y="30"/>
                                </a:lnTo>
                                <a:lnTo>
                                  <a:pt x="64" y="50"/>
                                </a:lnTo>
                                <a:lnTo>
                                  <a:pt x="59" y="50"/>
                                </a:lnTo>
                                <a:lnTo>
                                  <a:pt x="54" y="50"/>
                                </a:lnTo>
                                <a:lnTo>
                                  <a:pt x="34" y="30"/>
                                </a:lnTo>
                                <a:lnTo>
                                  <a:pt x="14" y="0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282"/>
                        <wps:cNvSpPr>
                          <a:spLocks/>
                        </wps:cNvSpPr>
                        <wps:spPr bwMode="auto">
                          <a:xfrm>
                            <a:off x="420" y="400"/>
                            <a:ext cx="244" cy="405"/>
                          </a:xfrm>
                          <a:custGeom>
                            <a:avLst/>
                            <a:gdLst>
                              <a:gd name="T0" fmla="*/ 244 w 244"/>
                              <a:gd name="T1" fmla="*/ 185 h 405"/>
                              <a:gd name="T2" fmla="*/ 244 w 244"/>
                              <a:gd name="T3" fmla="*/ 185 h 405"/>
                              <a:gd name="T4" fmla="*/ 244 w 244"/>
                              <a:gd name="T5" fmla="*/ 155 h 405"/>
                              <a:gd name="T6" fmla="*/ 244 w 244"/>
                              <a:gd name="T7" fmla="*/ 75 h 405"/>
                              <a:gd name="T8" fmla="*/ 244 w 244"/>
                              <a:gd name="T9" fmla="*/ 75 h 405"/>
                              <a:gd name="T10" fmla="*/ 239 w 244"/>
                              <a:gd name="T11" fmla="*/ 45 h 405"/>
                              <a:gd name="T12" fmla="*/ 229 w 244"/>
                              <a:gd name="T13" fmla="*/ 30 h 405"/>
                              <a:gd name="T14" fmla="*/ 219 w 244"/>
                              <a:gd name="T15" fmla="*/ 20 h 405"/>
                              <a:gd name="T16" fmla="*/ 204 w 244"/>
                              <a:gd name="T17" fmla="*/ 10 h 405"/>
                              <a:gd name="T18" fmla="*/ 189 w 244"/>
                              <a:gd name="T19" fmla="*/ 5 h 405"/>
                              <a:gd name="T20" fmla="*/ 169 w 244"/>
                              <a:gd name="T21" fmla="*/ 0 h 405"/>
                              <a:gd name="T22" fmla="*/ 149 w 244"/>
                              <a:gd name="T23" fmla="*/ 0 h 405"/>
                              <a:gd name="T24" fmla="*/ 149 w 244"/>
                              <a:gd name="T25" fmla="*/ 0 h 405"/>
                              <a:gd name="T26" fmla="*/ 124 w 244"/>
                              <a:gd name="T27" fmla="*/ 5 h 405"/>
                              <a:gd name="T28" fmla="*/ 99 w 244"/>
                              <a:gd name="T29" fmla="*/ 15 h 405"/>
                              <a:gd name="T30" fmla="*/ 74 w 244"/>
                              <a:gd name="T31" fmla="*/ 35 h 405"/>
                              <a:gd name="T32" fmla="*/ 49 w 244"/>
                              <a:gd name="T33" fmla="*/ 55 h 405"/>
                              <a:gd name="T34" fmla="*/ 29 w 244"/>
                              <a:gd name="T35" fmla="*/ 80 h 405"/>
                              <a:gd name="T36" fmla="*/ 14 w 244"/>
                              <a:gd name="T37" fmla="*/ 110 h 405"/>
                              <a:gd name="T38" fmla="*/ 4 w 244"/>
                              <a:gd name="T39" fmla="*/ 145 h 405"/>
                              <a:gd name="T40" fmla="*/ 0 w 244"/>
                              <a:gd name="T41" fmla="*/ 185 h 405"/>
                              <a:gd name="T42" fmla="*/ 0 w 244"/>
                              <a:gd name="T43" fmla="*/ 185 h 405"/>
                              <a:gd name="T44" fmla="*/ 4 w 244"/>
                              <a:gd name="T45" fmla="*/ 230 h 405"/>
                              <a:gd name="T46" fmla="*/ 14 w 244"/>
                              <a:gd name="T47" fmla="*/ 270 h 405"/>
                              <a:gd name="T48" fmla="*/ 24 w 244"/>
                              <a:gd name="T49" fmla="*/ 310 h 405"/>
                              <a:gd name="T50" fmla="*/ 44 w 244"/>
                              <a:gd name="T51" fmla="*/ 340 h 405"/>
                              <a:gd name="T52" fmla="*/ 69 w 244"/>
                              <a:gd name="T53" fmla="*/ 365 h 405"/>
                              <a:gd name="T54" fmla="*/ 94 w 244"/>
                              <a:gd name="T55" fmla="*/ 385 h 405"/>
                              <a:gd name="T56" fmla="*/ 119 w 244"/>
                              <a:gd name="T57" fmla="*/ 400 h 405"/>
                              <a:gd name="T58" fmla="*/ 149 w 244"/>
                              <a:gd name="T59" fmla="*/ 405 h 405"/>
                              <a:gd name="T60" fmla="*/ 149 w 244"/>
                              <a:gd name="T61" fmla="*/ 405 h 405"/>
                              <a:gd name="T62" fmla="*/ 179 w 244"/>
                              <a:gd name="T63" fmla="*/ 400 h 405"/>
                              <a:gd name="T64" fmla="*/ 199 w 244"/>
                              <a:gd name="T65" fmla="*/ 390 h 405"/>
                              <a:gd name="T66" fmla="*/ 214 w 244"/>
                              <a:gd name="T67" fmla="*/ 370 h 405"/>
                              <a:gd name="T68" fmla="*/ 229 w 244"/>
                              <a:gd name="T69" fmla="*/ 340 h 405"/>
                              <a:gd name="T70" fmla="*/ 234 w 244"/>
                              <a:gd name="T71" fmla="*/ 310 h 405"/>
                              <a:gd name="T72" fmla="*/ 239 w 244"/>
                              <a:gd name="T73" fmla="*/ 270 h 405"/>
                              <a:gd name="T74" fmla="*/ 244 w 244"/>
                              <a:gd name="T75" fmla="*/ 185 h 405"/>
                              <a:gd name="T76" fmla="*/ 244 w 244"/>
                              <a:gd name="T77" fmla="*/ 185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44" h="405">
                                <a:moveTo>
                                  <a:pt x="244" y="185"/>
                                </a:moveTo>
                                <a:lnTo>
                                  <a:pt x="244" y="185"/>
                                </a:lnTo>
                                <a:lnTo>
                                  <a:pt x="244" y="155"/>
                                </a:lnTo>
                                <a:lnTo>
                                  <a:pt x="244" y="75"/>
                                </a:lnTo>
                                <a:lnTo>
                                  <a:pt x="239" y="45"/>
                                </a:lnTo>
                                <a:lnTo>
                                  <a:pt x="229" y="30"/>
                                </a:lnTo>
                                <a:lnTo>
                                  <a:pt x="219" y="20"/>
                                </a:lnTo>
                                <a:lnTo>
                                  <a:pt x="204" y="10"/>
                                </a:lnTo>
                                <a:lnTo>
                                  <a:pt x="189" y="5"/>
                                </a:lnTo>
                                <a:lnTo>
                                  <a:pt x="169" y="0"/>
                                </a:lnTo>
                                <a:lnTo>
                                  <a:pt x="149" y="0"/>
                                </a:lnTo>
                                <a:lnTo>
                                  <a:pt x="124" y="5"/>
                                </a:lnTo>
                                <a:lnTo>
                                  <a:pt x="99" y="15"/>
                                </a:lnTo>
                                <a:lnTo>
                                  <a:pt x="74" y="35"/>
                                </a:lnTo>
                                <a:lnTo>
                                  <a:pt x="49" y="55"/>
                                </a:lnTo>
                                <a:lnTo>
                                  <a:pt x="29" y="80"/>
                                </a:lnTo>
                                <a:lnTo>
                                  <a:pt x="14" y="110"/>
                                </a:lnTo>
                                <a:lnTo>
                                  <a:pt x="4" y="145"/>
                                </a:lnTo>
                                <a:lnTo>
                                  <a:pt x="0" y="185"/>
                                </a:lnTo>
                                <a:lnTo>
                                  <a:pt x="4" y="230"/>
                                </a:lnTo>
                                <a:lnTo>
                                  <a:pt x="14" y="270"/>
                                </a:lnTo>
                                <a:lnTo>
                                  <a:pt x="24" y="310"/>
                                </a:lnTo>
                                <a:lnTo>
                                  <a:pt x="44" y="340"/>
                                </a:lnTo>
                                <a:lnTo>
                                  <a:pt x="69" y="365"/>
                                </a:lnTo>
                                <a:lnTo>
                                  <a:pt x="94" y="385"/>
                                </a:lnTo>
                                <a:lnTo>
                                  <a:pt x="119" y="400"/>
                                </a:lnTo>
                                <a:lnTo>
                                  <a:pt x="149" y="405"/>
                                </a:lnTo>
                                <a:lnTo>
                                  <a:pt x="179" y="400"/>
                                </a:lnTo>
                                <a:lnTo>
                                  <a:pt x="199" y="390"/>
                                </a:lnTo>
                                <a:lnTo>
                                  <a:pt x="214" y="370"/>
                                </a:lnTo>
                                <a:lnTo>
                                  <a:pt x="229" y="340"/>
                                </a:lnTo>
                                <a:lnTo>
                                  <a:pt x="234" y="310"/>
                                </a:lnTo>
                                <a:lnTo>
                                  <a:pt x="239" y="270"/>
                                </a:lnTo>
                                <a:lnTo>
                                  <a:pt x="244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283"/>
                        <wps:cNvSpPr>
                          <a:spLocks/>
                        </wps:cNvSpPr>
                        <wps:spPr bwMode="auto">
                          <a:xfrm>
                            <a:off x="469" y="465"/>
                            <a:ext cx="195" cy="270"/>
                          </a:xfrm>
                          <a:custGeom>
                            <a:avLst/>
                            <a:gdLst>
                              <a:gd name="T0" fmla="*/ 195 w 195"/>
                              <a:gd name="T1" fmla="*/ 120 h 270"/>
                              <a:gd name="T2" fmla="*/ 195 w 195"/>
                              <a:gd name="T3" fmla="*/ 120 h 270"/>
                              <a:gd name="T4" fmla="*/ 150 w 195"/>
                              <a:gd name="T5" fmla="*/ 30 h 270"/>
                              <a:gd name="T6" fmla="*/ 150 w 195"/>
                              <a:gd name="T7" fmla="*/ 30 h 270"/>
                              <a:gd name="T8" fmla="*/ 140 w 195"/>
                              <a:gd name="T9" fmla="*/ 10 h 270"/>
                              <a:gd name="T10" fmla="*/ 120 w 195"/>
                              <a:gd name="T11" fmla="*/ 0 h 270"/>
                              <a:gd name="T12" fmla="*/ 95 w 195"/>
                              <a:gd name="T13" fmla="*/ 0 h 270"/>
                              <a:gd name="T14" fmla="*/ 70 w 195"/>
                              <a:gd name="T15" fmla="*/ 5 h 270"/>
                              <a:gd name="T16" fmla="*/ 45 w 195"/>
                              <a:gd name="T17" fmla="*/ 20 h 270"/>
                              <a:gd name="T18" fmla="*/ 25 w 195"/>
                              <a:gd name="T19" fmla="*/ 45 h 270"/>
                              <a:gd name="T20" fmla="*/ 5 w 195"/>
                              <a:gd name="T21" fmla="*/ 75 h 270"/>
                              <a:gd name="T22" fmla="*/ 0 w 195"/>
                              <a:gd name="T23" fmla="*/ 95 h 270"/>
                              <a:gd name="T24" fmla="*/ 0 w 195"/>
                              <a:gd name="T25" fmla="*/ 120 h 270"/>
                              <a:gd name="T26" fmla="*/ 0 w 195"/>
                              <a:gd name="T27" fmla="*/ 120 h 270"/>
                              <a:gd name="T28" fmla="*/ 0 w 195"/>
                              <a:gd name="T29" fmla="*/ 150 h 270"/>
                              <a:gd name="T30" fmla="*/ 5 w 195"/>
                              <a:gd name="T31" fmla="*/ 180 h 270"/>
                              <a:gd name="T32" fmla="*/ 15 w 195"/>
                              <a:gd name="T33" fmla="*/ 205 h 270"/>
                              <a:gd name="T34" fmla="*/ 30 w 195"/>
                              <a:gd name="T35" fmla="*/ 225 h 270"/>
                              <a:gd name="T36" fmla="*/ 45 w 195"/>
                              <a:gd name="T37" fmla="*/ 245 h 270"/>
                              <a:gd name="T38" fmla="*/ 60 w 195"/>
                              <a:gd name="T39" fmla="*/ 260 h 270"/>
                              <a:gd name="T40" fmla="*/ 80 w 195"/>
                              <a:gd name="T41" fmla="*/ 265 h 270"/>
                              <a:gd name="T42" fmla="*/ 100 w 195"/>
                              <a:gd name="T43" fmla="*/ 270 h 270"/>
                              <a:gd name="T44" fmla="*/ 100 w 195"/>
                              <a:gd name="T45" fmla="*/ 270 h 270"/>
                              <a:gd name="T46" fmla="*/ 120 w 195"/>
                              <a:gd name="T47" fmla="*/ 270 h 270"/>
                              <a:gd name="T48" fmla="*/ 140 w 195"/>
                              <a:gd name="T49" fmla="*/ 260 h 270"/>
                              <a:gd name="T50" fmla="*/ 155 w 195"/>
                              <a:gd name="T51" fmla="*/ 245 h 270"/>
                              <a:gd name="T52" fmla="*/ 170 w 195"/>
                              <a:gd name="T53" fmla="*/ 230 h 270"/>
                              <a:gd name="T54" fmla="*/ 180 w 195"/>
                              <a:gd name="T55" fmla="*/ 205 h 270"/>
                              <a:gd name="T56" fmla="*/ 190 w 195"/>
                              <a:gd name="T57" fmla="*/ 180 h 270"/>
                              <a:gd name="T58" fmla="*/ 195 w 195"/>
                              <a:gd name="T59" fmla="*/ 150 h 270"/>
                              <a:gd name="T60" fmla="*/ 195 w 195"/>
                              <a:gd name="T61" fmla="*/ 120 h 270"/>
                              <a:gd name="T62" fmla="*/ 195 w 195"/>
                              <a:gd name="T63" fmla="*/ 12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95" h="270">
                                <a:moveTo>
                                  <a:pt x="195" y="120"/>
                                </a:moveTo>
                                <a:lnTo>
                                  <a:pt x="195" y="120"/>
                                </a:lnTo>
                                <a:lnTo>
                                  <a:pt x="150" y="30"/>
                                </a:lnTo>
                                <a:lnTo>
                                  <a:pt x="140" y="10"/>
                                </a:lnTo>
                                <a:lnTo>
                                  <a:pt x="120" y="0"/>
                                </a:lnTo>
                                <a:lnTo>
                                  <a:pt x="95" y="0"/>
                                </a:lnTo>
                                <a:lnTo>
                                  <a:pt x="70" y="5"/>
                                </a:lnTo>
                                <a:lnTo>
                                  <a:pt x="45" y="20"/>
                                </a:lnTo>
                                <a:lnTo>
                                  <a:pt x="25" y="45"/>
                                </a:lnTo>
                                <a:lnTo>
                                  <a:pt x="5" y="75"/>
                                </a:lnTo>
                                <a:lnTo>
                                  <a:pt x="0" y="95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lnTo>
                                  <a:pt x="5" y="180"/>
                                </a:lnTo>
                                <a:lnTo>
                                  <a:pt x="15" y="205"/>
                                </a:lnTo>
                                <a:lnTo>
                                  <a:pt x="30" y="225"/>
                                </a:lnTo>
                                <a:lnTo>
                                  <a:pt x="45" y="245"/>
                                </a:lnTo>
                                <a:lnTo>
                                  <a:pt x="60" y="260"/>
                                </a:lnTo>
                                <a:lnTo>
                                  <a:pt x="80" y="265"/>
                                </a:lnTo>
                                <a:lnTo>
                                  <a:pt x="100" y="270"/>
                                </a:lnTo>
                                <a:lnTo>
                                  <a:pt x="120" y="270"/>
                                </a:lnTo>
                                <a:lnTo>
                                  <a:pt x="140" y="260"/>
                                </a:lnTo>
                                <a:lnTo>
                                  <a:pt x="155" y="245"/>
                                </a:lnTo>
                                <a:lnTo>
                                  <a:pt x="170" y="230"/>
                                </a:lnTo>
                                <a:lnTo>
                                  <a:pt x="180" y="205"/>
                                </a:lnTo>
                                <a:lnTo>
                                  <a:pt x="190" y="180"/>
                                </a:lnTo>
                                <a:lnTo>
                                  <a:pt x="195" y="150"/>
                                </a:lnTo>
                                <a:lnTo>
                                  <a:pt x="195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284"/>
                        <wps:cNvSpPr>
                          <a:spLocks/>
                        </wps:cNvSpPr>
                        <wps:spPr bwMode="auto">
                          <a:xfrm>
                            <a:off x="499" y="505"/>
                            <a:ext cx="165" cy="185"/>
                          </a:xfrm>
                          <a:custGeom>
                            <a:avLst/>
                            <a:gdLst>
                              <a:gd name="T0" fmla="*/ 165 w 165"/>
                              <a:gd name="T1" fmla="*/ 80 h 185"/>
                              <a:gd name="T2" fmla="*/ 165 w 165"/>
                              <a:gd name="T3" fmla="*/ 80 h 185"/>
                              <a:gd name="T4" fmla="*/ 140 w 165"/>
                              <a:gd name="T5" fmla="*/ 55 h 185"/>
                              <a:gd name="T6" fmla="*/ 95 w 165"/>
                              <a:gd name="T7" fmla="*/ 10 h 185"/>
                              <a:gd name="T8" fmla="*/ 95 w 165"/>
                              <a:gd name="T9" fmla="*/ 10 h 185"/>
                              <a:gd name="T10" fmla="*/ 85 w 165"/>
                              <a:gd name="T11" fmla="*/ 0 h 185"/>
                              <a:gd name="T12" fmla="*/ 70 w 165"/>
                              <a:gd name="T13" fmla="*/ 0 h 185"/>
                              <a:gd name="T14" fmla="*/ 55 w 165"/>
                              <a:gd name="T15" fmla="*/ 0 h 185"/>
                              <a:gd name="T16" fmla="*/ 40 w 165"/>
                              <a:gd name="T17" fmla="*/ 5 h 185"/>
                              <a:gd name="T18" fmla="*/ 25 w 165"/>
                              <a:gd name="T19" fmla="*/ 15 h 185"/>
                              <a:gd name="T20" fmla="*/ 10 w 165"/>
                              <a:gd name="T21" fmla="*/ 35 h 185"/>
                              <a:gd name="T22" fmla="*/ 5 w 165"/>
                              <a:gd name="T23" fmla="*/ 55 h 185"/>
                              <a:gd name="T24" fmla="*/ 0 w 165"/>
                              <a:gd name="T25" fmla="*/ 80 h 185"/>
                              <a:gd name="T26" fmla="*/ 0 w 165"/>
                              <a:gd name="T27" fmla="*/ 80 h 185"/>
                              <a:gd name="T28" fmla="*/ 0 w 165"/>
                              <a:gd name="T29" fmla="*/ 100 h 185"/>
                              <a:gd name="T30" fmla="*/ 5 w 165"/>
                              <a:gd name="T31" fmla="*/ 120 h 185"/>
                              <a:gd name="T32" fmla="*/ 20 w 165"/>
                              <a:gd name="T33" fmla="*/ 155 h 185"/>
                              <a:gd name="T34" fmla="*/ 30 w 165"/>
                              <a:gd name="T35" fmla="*/ 170 h 185"/>
                              <a:gd name="T36" fmla="*/ 45 w 165"/>
                              <a:gd name="T37" fmla="*/ 175 h 185"/>
                              <a:gd name="T38" fmla="*/ 55 w 165"/>
                              <a:gd name="T39" fmla="*/ 185 h 185"/>
                              <a:gd name="T40" fmla="*/ 70 w 165"/>
                              <a:gd name="T41" fmla="*/ 185 h 185"/>
                              <a:gd name="T42" fmla="*/ 70 w 165"/>
                              <a:gd name="T43" fmla="*/ 185 h 185"/>
                              <a:gd name="T44" fmla="*/ 85 w 165"/>
                              <a:gd name="T45" fmla="*/ 185 h 185"/>
                              <a:gd name="T46" fmla="*/ 100 w 165"/>
                              <a:gd name="T47" fmla="*/ 180 h 185"/>
                              <a:gd name="T48" fmla="*/ 120 w 165"/>
                              <a:gd name="T49" fmla="*/ 170 h 185"/>
                              <a:gd name="T50" fmla="*/ 135 w 165"/>
                              <a:gd name="T51" fmla="*/ 155 h 185"/>
                              <a:gd name="T52" fmla="*/ 145 w 165"/>
                              <a:gd name="T53" fmla="*/ 140 h 185"/>
                              <a:gd name="T54" fmla="*/ 155 w 165"/>
                              <a:gd name="T55" fmla="*/ 120 h 185"/>
                              <a:gd name="T56" fmla="*/ 160 w 165"/>
                              <a:gd name="T57" fmla="*/ 105 h 185"/>
                              <a:gd name="T58" fmla="*/ 165 w 165"/>
                              <a:gd name="T59" fmla="*/ 80 h 185"/>
                              <a:gd name="T60" fmla="*/ 165 w 165"/>
                              <a:gd name="T61" fmla="*/ 8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65" h="185">
                                <a:moveTo>
                                  <a:pt x="165" y="80"/>
                                </a:moveTo>
                                <a:lnTo>
                                  <a:pt x="165" y="80"/>
                                </a:lnTo>
                                <a:lnTo>
                                  <a:pt x="140" y="55"/>
                                </a:lnTo>
                                <a:lnTo>
                                  <a:pt x="95" y="10"/>
                                </a:lnTo>
                                <a:lnTo>
                                  <a:pt x="85" y="0"/>
                                </a:lnTo>
                                <a:lnTo>
                                  <a:pt x="70" y="0"/>
                                </a:lnTo>
                                <a:lnTo>
                                  <a:pt x="55" y="0"/>
                                </a:lnTo>
                                <a:lnTo>
                                  <a:pt x="40" y="5"/>
                                </a:lnTo>
                                <a:lnTo>
                                  <a:pt x="25" y="15"/>
                                </a:lnTo>
                                <a:lnTo>
                                  <a:pt x="10" y="35"/>
                                </a:lnTo>
                                <a:lnTo>
                                  <a:pt x="5" y="55"/>
                                </a:lnTo>
                                <a:lnTo>
                                  <a:pt x="0" y="80"/>
                                </a:lnTo>
                                <a:lnTo>
                                  <a:pt x="0" y="100"/>
                                </a:lnTo>
                                <a:lnTo>
                                  <a:pt x="5" y="120"/>
                                </a:lnTo>
                                <a:lnTo>
                                  <a:pt x="20" y="155"/>
                                </a:lnTo>
                                <a:lnTo>
                                  <a:pt x="30" y="170"/>
                                </a:lnTo>
                                <a:lnTo>
                                  <a:pt x="45" y="175"/>
                                </a:lnTo>
                                <a:lnTo>
                                  <a:pt x="55" y="185"/>
                                </a:lnTo>
                                <a:lnTo>
                                  <a:pt x="70" y="185"/>
                                </a:lnTo>
                                <a:lnTo>
                                  <a:pt x="85" y="185"/>
                                </a:lnTo>
                                <a:lnTo>
                                  <a:pt x="100" y="180"/>
                                </a:lnTo>
                                <a:lnTo>
                                  <a:pt x="120" y="170"/>
                                </a:lnTo>
                                <a:lnTo>
                                  <a:pt x="135" y="155"/>
                                </a:lnTo>
                                <a:lnTo>
                                  <a:pt x="145" y="140"/>
                                </a:lnTo>
                                <a:lnTo>
                                  <a:pt x="155" y="120"/>
                                </a:lnTo>
                                <a:lnTo>
                                  <a:pt x="160" y="105"/>
                                </a:lnTo>
                                <a:lnTo>
                                  <a:pt x="165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285"/>
                        <wps:cNvSpPr>
                          <a:spLocks/>
                        </wps:cNvSpPr>
                        <wps:spPr bwMode="auto">
                          <a:xfrm>
                            <a:off x="519" y="530"/>
                            <a:ext cx="145" cy="130"/>
                          </a:xfrm>
                          <a:custGeom>
                            <a:avLst/>
                            <a:gdLst>
                              <a:gd name="T0" fmla="*/ 145 w 145"/>
                              <a:gd name="T1" fmla="*/ 55 h 130"/>
                              <a:gd name="T2" fmla="*/ 145 w 145"/>
                              <a:gd name="T3" fmla="*/ 55 h 130"/>
                              <a:gd name="T4" fmla="*/ 110 w 145"/>
                              <a:gd name="T5" fmla="*/ 40 h 130"/>
                              <a:gd name="T6" fmla="*/ 65 w 145"/>
                              <a:gd name="T7" fmla="*/ 5 h 130"/>
                              <a:gd name="T8" fmla="*/ 65 w 145"/>
                              <a:gd name="T9" fmla="*/ 5 h 130"/>
                              <a:gd name="T10" fmla="*/ 55 w 145"/>
                              <a:gd name="T11" fmla="*/ 0 h 130"/>
                              <a:gd name="T12" fmla="*/ 45 w 145"/>
                              <a:gd name="T13" fmla="*/ 0 h 130"/>
                              <a:gd name="T14" fmla="*/ 35 w 145"/>
                              <a:gd name="T15" fmla="*/ 0 h 130"/>
                              <a:gd name="T16" fmla="*/ 25 w 145"/>
                              <a:gd name="T17" fmla="*/ 5 h 130"/>
                              <a:gd name="T18" fmla="*/ 15 w 145"/>
                              <a:gd name="T19" fmla="*/ 15 h 130"/>
                              <a:gd name="T20" fmla="*/ 10 w 145"/>
                              <a:gd name="T21" fmla="*/ 25 h 130"/>
                              <a:gd name="T22" fmla="*/ 5 w 145"/>
                              <a:gd name="T23" fmla="*/ 40 h 130"/>
                              <a:gd name="T24" fmla="*/ 0 w 145"/>
                              <a:gd name="T25" fmla="*/ 55 h 130"/>
                              <a:gd name="T26" fmla="*/ 0 w 145"/>
                              <a:gd name="T27" fmla="*/ 55 h 130"/>
                              <a:gd name="T28" fmla="*/ 5 w 145"/>
                              <a:gd name="T29" fmla="*/ 85 h 130"/>
                              <a:gd name="T30" fmla="*/ 15 w 145"/>
                              <a:gd name="T31" fmla="*/ 110 h 130"/>
                              <a:gd name="T32" fmla="*/ 30 w 145"/>
                              <a:gd name="T33" fmla="*/ 125 h 130"/>
                              <a:gd name="T34" fmla="*/ 50 w 145"/>
                              <a:gd name="T35" fmla="*/ 130 h 130"/>
                              <a:gd name="T36" fmla="*/ 50 w 145"/>
                              <a:gd name="T37" fmla="*/ 130 h 130"/>
                              <a:gd name="T38" fmla="*/ 75 w 145"/>
                              <a:gd name="T39" fmla="*/ 125 h 130"/>
                              <a:gd name="T40" fmla="*/ 105 w 145"/>
                              <a:gd name="T41" fmla="*/ 110 h 130"/>
                              <a:gd name="T42" fmla="*/ 120 w 145"/>
                              <a:gd name="T43" fmla="*/ 100 h 130"/>
                              <a:gd name="T44" fmla="*/ 135 w 145"/>
                              <a:gd name="T45" fmla="*/ 85 h 130"/>
                              <a:gd name="T46" fmla="*/ 140 w 145"/>
                              <a:gd name="T47" fmla="*/ 75 h 130"/>
                              <a:gd name="T48" fmla="*/ 145 w 145"/>
                              <a:gd name="T49" fmla="*/ 55 h 130"/>
                              <a:gd name="T50" fmla="*/ 145 w 145"/>
                              <a:gd name="T51" fmla="*/ 55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5" h="130">
                                <a:moveTo>
                                  <a:pt x="145" y="55"/>
                                </a:moveTo>
                                <a:lnTo>
                                  <a:pt x="145" y="55"/>
                                </a:lnTo>
                                <a:lnTo>
                                  <a:pt x="110" y="40"/>
                                </a:lnTo>
                                <a:lnTo>
                                  <a:pt x="65" y="5"/>
                                </a:lnTo>
                                <a:lnTo>
                                  <a:pt x="55" y="0"/>
                                </a:lnTo>
                                <a:lnTo>
                                  <a:pt x="45" y="0"/>
                                </a:lnTo>
                                <a:lnTo>
                                  <a:pt x="35" y="0"/>
                                </a:lnTo>
                                <a:lnTo>
                                  <a:pt x="25" y="5"/>
                                </a:lnTo>
                                <a:lnTo>
                                  <a:pt x="15" y="15"/>
                                </a:lnTo>
                                <a:lnTo>
                                  <a:pt x="10" y="25"/>
                                </a:lnTo>
                                <a:lnTo>
                                  <a:pt x="5" y="40"/>
                                </a:lnTo>
                                <a:lnTo>
                                  <a:pt x="0" y="55"/>
                                </a:lnTo>
                                <a:lnTo>
                                  <a:pt x="5" y="85"/>
                                </a:lnTo>
                                <a:lnTo>
                                  <a:pt x="15" y="110"/>
                                </a:lnTo>
                                <a:lnTo>
                                  <a:pt x="30" y="125"/>
                                </a:lnTo>
                                <a:lnTo>
                                  <a:pt x="50" y="130"/>
                                </a:lnTo>
                                <a:lnTo>
                                  <a:pt x="75" y="125"/>
                                </a:lnTo>
                                <a:lnTo>
                                  <a:pt x="105" y="110"/>
                                </a:lnTo>
                                <a:lnTo>
                                  <a:pt x="120" y="100"/>
                                </a:lnTo>
                                <a:lnTo>
                                  <a:pt x="135" y="85"/>
                                </a:lnTo>
                                <a:lnTo>
                                  <a:pt x="140" y="75"/>
                                </a:lnTo>
                                <a:lnTo>
                                  <a:pt x="145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286"/>
                        <wps:cNvSpPr>
                          <a:spLocks/>
                        </wps:cNvSpPr>
                        <wps:spPr bwMode="auto">
                          <a:xfrm>
                            <a:off x="664" y="565"/>
                            <a:ext cx="30" cy="280"/>
                          </a:xfrm>
                          <a:custGeom>
                            <a:avLst/>
                            <a:gdLst>
                              <a:gd name="T0" fmla="*/ 0 w 30"/>
                              <a:gd name="T1" fmla="*/ 280 h 280"/>
                              <a:gd name="T2" fmla="*/ 0 w 30"/>
                              <a:gd name="T3" fmla="*/ 280 h 280"/>
                              <a:gd name="T4" fmla="*/ 10 w 30"/>
                              <a:gd name="T5" fmla="*/ 255 h 280"/>
                              <a:gd name="T6" fmla="*/ 20 w 30"/>
                              <a:gd name="T7" fmla="*/ 210 h 280"/>
                              <a:gd name="T8" fmla="*/ 20 w 30"/>
                              <a:gd name="T9" fmla="*/ 175 h 280"/>
                              <a:gd name="T10" fmla="*/ 20 w 30"/>
                              <a:gd name="T11" fmla="*/ 135 h 280"/>
                              <a:gd name="T12" fmla="*/ 10 w 30"/>
                              <a:gd name="T13" fmla="*/ 85 h 280"/>
                              <a:gd name="T14" fmla="*/ 0 w 30"/>
                              <a:gd name="T15" fmla="*/ 20 h 280"/>
                              <a:gd name="T16" fmla="*/ 0 w 30"/>
                              <a:gd name="T17" fmla="*/ 20 h 280"/>
                              <a:gd name="T18" fmla="*/ 0 w 30"/>
                              <a:gd name="T19" fmla="*/ 20 h 280"/>
                              <a:gd name="T20" fmla="*/ 20 w 30"/>
                              <a:gd name="T21" fmla="*/ 20 h 280"/>
                              <a:gd name="T22" fmla="*/ 20 w 30"/>
                              <a:gd name="T23" fmla="*/ 20 h 280"/>
                              <a:gd name="T24" fmla="*/ 20 w 30"/>
                              <a:gd name="T25" fmla="*/ 15 h 280"/>
                              <a:gd name="T26" fmla="*/ 30 w 30"/>
                              <a:gd name="T27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0" h="280">
                                <a:moveTo>
                                  <a:pt x="0" y="280"/>
                                </a:moveTo>
                                <a:lnTo>
                                  <a:pt x="0" y="280"/>
                                </a:lnTo>
                                <a:lnTo>
                                  <a:pt x="10" y="255"/>
                                </a:lnTo>
                                <a:lnTo>
                                  <a:pt x="20" y="210"/>
                                </a:lnTo>
                                <a:lnTo>
                                  <a:pt x="20" y="175"/>
                                </a:lnTo>
                                <a:lnTo>
                                  <a:pt x="20" y="135"/>
                                </a:lnTo>
                                <a:lnTo>
                                  <a:pt x="10" y="85"/>
                                </a:lnTo>
                                <a:lnTo>
                                  <a:pt x="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5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287"/>
                        <wps:cNvSpPr>
                          <a:spLocks/>
                        </wps:cNvSpPr>
                        <wps:spPr bwMode="auto">
                          <a:xfrm>
                            <a:off x="664" y="565"/>
                            <a:ext cx="45" cy="280"/>
                          </a:xfrm>
                          <a:custGeom>
                            <a:avLst/>
                            <a:gdLst>
                              <a:gd name="T0" fmla="*/ 0 w 45"/>
                              <a:gd name="T1" fmla="*/ 280 h 280"/>
                              <a:gd name="T2" fmla="*/ 0 w 45"/>
                              <a:gd name="T3" fmla="*/ 280 h 280"/>
                              <a:gd name="T4" fmla="*/ 15 w 45"/>
                              <a:gd name="T5" fmla="*/ 240 h 280"/>
                              <a:gd name="T6" fmla="*/ 25 w 45"/>
                              <a:gd name="T7" fmla="*/ 190 h 280"/>
                              <a:gd name="T8" fmla="*/ 35 w 45"/>
                              <a:gd name="T9" fmla="*/ 125 h 280"/>
                              <a:gd name="T10" fmla="*/ 35 w 45"/>
                              <a:gd name="T11" fmla="*/ 125 h 280"/>
                              <a:gd name="T12" fmla="*/ 45 w 45"/>
                              <a:gd name="T13" fmla="*/ 50 h 280"/>
                              <a:gd name="T14" fmla="*/ 45 w 45"/>
                              <a:gd name="T15" fmla="*/ 25 h 280"/>
                              <a:gd name="T16" fmla="*/ 45 w 45"/>
                              <a:gd name="T17" fmla="*/ 20 h 280"/>
                              <a:gd name="T18" fmla="*/ 40 w 45"/>
                              <a:gd name="T19" fmla="*/ 30 h 280"/>
                              <a:gd name="T20" fmla="*/ 40 w 45"/>
                              <a:gd name="T21" fmla="*/ 30 h 280"/>
                              <a:gd name="T22" fmla="*/ 35 w 45"/>
                              <a:gd name="T23" fmla="*/ 30 h 280"/>
                              <a:gd name="T24" fmla="*/ 25 w 45"/>
                              <a:gd name="T25" fmla="*/ 30 h 280"/>
                              <a:gd name="T26" fmla="*/ 20 w 45"/>
                              <a:gd name="T27" fmla="*/ 20 h 280"/>
                              <a:gd name="T28" fmla="*/ 25 w 45"/>
                              <a:gd name="T29" fmla="*/ 10 h 280"/>
                              <a:gd name="T30" fmla="*/ 30 w 45"/>
                              <a:gd name="T31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5" h="280">
                                <a:moveTo>
                                  <a:pt x="0" y="280"/>
                                </a:moveTo>
                                <a:lnTo>
                                  <a:pt x="0" y="280"/>
                                </a:lnTo>
                                <a:lnTo>
                                  <a:pt x="15" y="240"/>
                                </a:lnTo>
                                <a:lnTo>
                                  <a:pt x="25" y="190"/>
                                </a:lnTo>
                                <a:lnTo>
                                  <a:pt x="35" y="125"/>
                                </a:lnTo>
                                <a:lnTo>
                                  <a:pt x="45" y="50"/>
                                </a:lnTo>
                                <a:lnTo>
                                  <a:pt x="45" y="25"/>
                                </a:lnTo>
                                <a:lnTo>
                                  <a:pt x="45" y="20"/>
                                </a:lnTo>
                                <a:lnTo>
                                  <a:pt x="40" y="30"/>
                                </a:lnTo>
                                <a:lnTo>
                                  <a:pt x="35" y="30"/>
                                </a:lnTo>
                                <a:lnTo>
                                  <a:pt x="25" y="30"/>
                                </a:lnTo>
                                <a:lnTo>
                                  <a:pt x="20" y="20"/>
                                </a:lnTo>
                                <a:lnTo>
                                  <a:pt x="25" y="10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288"/>
                        <wps:cNvSpPr>
                          <a:spLocks/>
                        </wps:cNvSpPr>
                        <wps:spPr bwMode="auto">
                          <a:xfrm>
                            <a:off x="699" y="585"/>
                            <a:ext cx="60" cy="260"/>
                          </a:xfrm>
                          <a:custGeom>
                            <a:avLst/>
                            <a:gdLst>
                              <a:gd name="T0" fmla="*/ 60 w 60"/>
                              <a:gd name="T1" fmla="*/ 260 h 260"/>
                              <a:gd name="T2" fmla="*/ 60 w 60"/>
                              <a:gd name="T3" fmla="*/ 260 h 260"/>
                              <a:gd name="T4" fmla="*/ 60 w 60"/>
                              <a:gd name="T5" fmla="*/ 0 h 260"/>
                              <a:gd name="T6" fmla="*/ 60 w 60"/>
                              <a:gd name="T7" fmla="*/ 0 h 260"/>
                              <a:gd name="T8" fmla="*/ 60 w 60"/>
                              <a:gd name="T9" fmla="*/ 15 h 260"/>
                              <a:gd name="T10" fmla="*/ 55 w 60"/>
                              <a:gd name="T11" fmla="*/ 30 h 260"/>
                              <a:gd name="T12" fmla="*/ 45 w 60"/>
                              <a:gd name="T13" fmla="*/ 45 h 260"/>
                              <a:gd name="T14" fmla="*/ 35 w 60"/>
                              <a:gd name="T15" fmla="*/ 55 h 260"/>
                              <a:gd name="T16" fmla="*/ 10 w 60"/>
                              <a:gd name="T17" fmla="*/ 70 h 260"/>
                              <a:gd name="T18" fmla="*/ 0 w 60"/>
                              <a:gd name="T19" fmla="*/ 75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0" h="260">
                                <a:moveTo>
                                  <a:pt x="60" y="260"/>
                                </a:moveTo>
                                <a:lnTo>
                                  <a:pt x="60" y="260"/>
                                </a:lnTo>
                                <a:lnTo>
                                  <a:pt x="60" y="0"/>
                                </a:lnTo>
                                <a:lnTo>
                                  <a:pt x="60" y="15"/>
                                </a:lnTo>
                                <a:lnTo>
                                  <a:pt x="55" y="30"/>
                                </a:lnTo>
                                <a:lnTo>
                                  <a:pt x="45" y="45"/>
                                </a:lnTo>
                                <a:lnTo>
                                  <a:pt x="35" y="55"/>
                                </a:lnTo>
                                <a:lnTo>
                                  <a:pt x="10" y="70"/>
                                </a:lnTo>
                                <a:lnTo>
                                  <a:pt x="0" y="7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289"/>
                        <wps:cNvSpPr>
                          <a:spLocks/>
                        </wps:cNvSpPr>
                        <wps:spPr bwMode="auto">
                          <a:xfrm>
                            <a:off x="699" y="585"/>
                            <a:ext cx="90" cy="260"/>
                          </a:xfrm>
                          <a:custGeom>
                            <a:avLst/>
                            <a:gdLst>
                              <a:gd name="T0" fmla="*/ 90 w 90"/>
                              <a:gd name="T1" fmla="*/ 260 h 260"/>
                              <a:gd name="T2" fmla="*/ 90 w 90"/>
                              <a:gd name="T3" fmla="*/ 260 h 260"/>
                              <a:gd name="T4" fmla="*/ 90 w 90"/>
                              <a:gd name="T5" fmla="*/ 0 h 260"/>
                              <a:gd name="T6" fmla="*/ 90 w 90"/>
                              <a:gd name="T7" fmla="*/ 0 h 260"/>
                              <a:gd name="T8" fmla="*/ 90 w 90"/>
                              <a:gd name="T9" fmla="*/ 25 h 260"/>
                              <a:gd name="T10" fmla="*/ 80 w 90"/>
                              <a:gd name="T11" fmla="*/ 45 h 260"/>
                              <a:gd name="T12" fmla="*/ 70 w 90"/>
                              <a:gd name="T13" fmla="*/ 60 h 260"/>
                              <a:gd name="T14" fmla="*/ 55 w 90"/>
                              <a:gd name="T15" fmla="*/ 75 h 260"/>
                              <a:gd name="T16" fmla="*/ 20 w 90"/>
                              <a:gd name="T17" fmla="*/ 100 h 260"/>
                              <a:gd name="T18" fmla="*/ 10 w 90"/>
                              <a:gd name="T19" fmla="*/ 105 h 260"/>
                              <a:gd name="T20" fmla="*/ 0 w 90"/>
                              <a:gd name="T21" fmla="*/ 105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90" h="260">
                                <a:moveTo>
                                  <a:pt x="90" y="260"/>
                                </a:moveTo>
                                <a:lnTo>
                                  <a:pt x="90" y="260"/>
                                </a:lnTo>
                                <a:lnTo>
                                  <a:pt x="90" y="0"/>
                                </a:lnTo>
                                <a:lnTo>
                                  <a:pt x="90" y="25"/>
                                </a:lnTo>
                                <a:lnTo>
                                  <a:pt x="80" y="45"/>
                                </a:lnTo>
                                <a:lnTo>
                                  <a:pt x="70" y="60"/>
                                </a:lnTo>
                                <a:lnTo>
                                  <a:pt x="55" y="75"/>
                                </a:lnTo>
                                <a:lnTo>
                                  <a:pt x="20" y="100"/>
                                </a:lnTo>
                                <a:lnTo>
                                  <a:pt x="10" y="105"/>
                                </a:lnTo>
                                <a:lnTo>
                                  <a:pt x="0" y="105"/>
                                </a:lnTo>
                              </a:path>
                            </a:pathLst>
                          </a:cu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290"/>
                        <wps:cNvSpPr>
                          <a:spLocks/>
                        </wps:cNvSpPr>
                        <wps:spPr bwMode="auto">
                          <a:xfrm>
                            <a:off x="1174" y="315"/>
                            <a:ext cx="50" cy="250"/>
                          </a:xfrm>
                          <a:custGeom>
                            <a:avLst/>
                            <a:gdLst>
                              <a:gd name="T0" fmla="*/ 40 w 50"/>
                              <a:gd name="T1" fmla="*/ 250 h 250"/>
                              <a:gd name="T2" fmla="*/ 40 w 50"/>
                              <a:gd name="T3" fmla="*/ 250 h 250"/>
                              <a:gd name="T4" fmla="*/ 25 w 50"/>
                              <a:gd name="T5" fmla="*/ 240 h 250"/>
                              <a:gd name="T6" fmla="*/ 15 w 50"/>
                              <a:gd name="T7" fmla="*/ 225 h 250"/>
                              <a:gd name="T8" fmla="*/ 5 w 50"/>
                              <a:gd name="T9" fmla="*/ 200 h 250"/>
                              <a:gd name="T10" fmla="*/ 0 w 50"/>
                              <a:gd name="T11" fmla="*/ 170 h 250"/>
                              <a:gd name="T12" fmla="*/ 5 w 50"/>
                              <a:gd name="T13" fmla="*/ 140 h 250"/>
                              <a:gd name="T14" fmla="*/ 15 w 50"/>
                              <a:gd name="T15" fmla="*/ 115 h 250"/>
                              <a:gd name="T16" fmla="*/ 25 w 50"/>
                              <a:gd name="T17" fmla="*/ 95 h 250"/>
                              <a:gd name="T18" fmla="*/ 45 w 50"/>
                              <a:gd name="T19" fmla="*/ 65 h 250"/>
                              <a:gd name="T20" fmla="*/ 45 w 50"/>
                              <a:gd name="T21" fmla="*/ 65 h 250"/>
                              <a:gd name="T22" fmla="*/ 50 w 50"/>
                              <a:gd name="T23" fmla="*/ 60 h 250"/>
                              <a:gd name="T24" fmla="*/ 45 w 50"/>
                              <a:gd name="T25" fmla="*/ 50 h 250"/>
                              <a:gd name="T26" fmla="*/ 30 w 50"/>
                              <a:gd name="T27" fmla="*/ 35 h 250"/>
                              <a:gd name="T28" fmla="*/ 0 w 50"/>
                              <a:gd name="T29" fmla="*/ 15 h 250"/>
                              <a:gd name="T30" fmla="*/ 45 w 50"/>
                              <a:gd name="T31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40" y="250"/>
                                </a:moveTo>
                                <a:lnTo>
                                  <a:pt x="40" y="250"/>
                                </a:lnTo>
                                <a:lnTo>
                                  <a:pt x="25" y="240"/>
                                </a:lnTo>
                                <a:lnTo>
                                  <a:pt x="15" y="225"/>
                                </a:lnTo>
                                <a:lnTo>
                                  <a:pt x="5" y="200"/>
                                </a:lnTo>
                                <a:lnTo>
                                  <a:pt x="0" y="170"/>
                                </a:lnTo>
                                <a:lnTo>
                                  <a:pt x="5" y="140"/>
                                </a:lnTo>
                                <a:lnTo>
                                  <a:pt x="15" y="115"/>
                                </a:lnTo>
                                <a:lnTo>
                                  <a:pt x="25" y="95"/>
                                </a:lnTo>
                                <a:lnTo>
                                  <a:pt x="45" y="65"/>
                                </a:lnTo>
                                <a:lnTo>
                                  <a:pt x="50" y="60"/>
                                </a:lnTo>
                                <a:lnTo>
                                  <a:pt x="45" y="50"/>
                                </a:lnTo>
                                <a:lnTo>
                                  <a:pt x="30" y="35"/>
                                </a:lnTo>
                                <a:lnTo>
                                  <a:pt x="0" y="15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291"/>
                        <wps:cNvSpPr>
                          <a:spLocks/>
                        </wps:cNvSpPr>
                        <wps:spPr bwMode="auto">
                          <a:xfrm>
                            <a:off x="699" y="315"/>
                            <a:ext cx="50" cy="250"/>
                          </a:xfrm>
                          <a:custGeom>
                            <a:avLst/>
                            <a:gdLst>
                              <a:gd name="T0" fmla="*/ 0 w 50"/>
                              <a:gd name="T1" fmla="*/ 250 h 250"/>
                              <a:gd name="T2" fmla="*/ 0 w 50"/>
                              <a:gd name="T3" fmla="*/ 250 h 250"/>
                              <a:gd name="T4" fmla="*/ 25 w 50"/>
                              <a:gd name="T5" fmla="*/ 225 h 250"/>
                              <a:gd name="T6" fmla="*/ 40 w 50"/>
                              <a:gd name="T7" fmla="*/ 200 h 250"/>
                              <a:gd name="T8" fmla="*/ 40 w 50"/>
                              <a:gd name="T9" fmla="*/ 170 h 250"/>
                              <a:gd name="T10" fmla="*/ 40 w 50"/>
                              <a:gd name="T11" fmla="*/ 140 h 250"/>
                              <a:gd name="T12" fmla="*/ 30 w 50"/>
                              <a:gd name="T13" fmla="*/ 115 h 250"/>
                              <a:gd name="T14" fmla="*/ 20 w 50"/>
                              <a:gd name="T15" fmla="*/ 95 h 250"/>
                              <a:gd name="T16" fmla="*/ 5 w 50"/>
                              <a:gd name="T17" fmla="*/ 65 h 250"/>
                              <a:gd name="T18" fmla="*/ 5 w 50"/>
                              <a:gd name="T19" fmla="*/ 65 h 250"/>
                              <a:gd name="T20" fmla="*/ 0 w 50"/>
                              <a:gd name="T21" fmla="*/ 60 h 250"/>
                              <a:gd name="T22" fmla="*/ 0 w 50"/>
                              <a:gd name="T23" fmla="*/ 55 h 250"/>
                              <a:gd name="T24" fmla="*/ 20 w 50"/>
                              <a:gd name="T25" fmla="*/ 35 h 250"/>
                              <a:gd name="T26" fmla="*/ 50 w 50"/>
                              <a:gd name="T27" fmla="*/ 15 h 250"/>
                              <a:gd name="T28" fmla="*/ 0 w 50"/>
                              <a:gd name="T29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0" y="250"/>
                                </a:moveTo>
                                <a:lnTo>
                                  <a:pt x="0" y="250"/>
                                </a:lnTo>
                                <a:lnTo>
                                  <a:pt x="25" y="225"/>
                                </a:lnTo>
                                <a:lnTo>
                                  <a:pt x="40" y="200"/>
                                </a:lnTo>
                                <a:lnTo>
                                  <a:pt x="40" y="170"/>
                                </a:lnTo>
                                <a:lnTo>
                                  <a:pt x="40" y="140"/>
                                </a:lnTo>
                                <a:lnTo>
                                  <a:pt x="30" y="115"/>
                                </a:lnTo>
                                <a:lnTo>
                                  <a:pt x="20" y="95"/>
                                </a:lnTo>
                                <a:lnTo>
                                  <a:pt x="5" y="65"/>
                                </a:lnTo>
                                <a:lnTo>
                                  <a:pt x="0" y="60"/>
                                </a:lnTo>
                                <a:lnTo>
                                  <a:pt x="0" y="55"/>
                                </a:lnTo>
                                <a:lnTo>
                                  <a:pt x="20" y="35"/>
                                </a:lnTo>
                                <a:lnTo>
                                  <a:pt x="50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292"/>
                        <wps:cNvSpPr>
                          <a:spLocks/>
                        </wps:cNvSpPr>
                        <wps:spPr bwMode="auto">
                          <a:xfrm>
                            <a:off x="739" y="320"/>
                            <a:ext cx="440" cy="245"/>
                          </a:xfrm>
                          <a:custGeom>
                            <a:avLst/>
                            <a:gdLst>
                              <a:gd name="T0" fmla="*/ 220 w 440"/>
                              <a:gd name="T1" fmla="*/ 245 h 245"/>
                              <a:gd name="T2" fmla="*/ 220 w 440"/>
                              <a:gd name="T3" fmla="*/ 245 h 245"/>
                              <a:gd name="T4" fmla="*/ 305 w 440"/>
                              <a:gd name="T5" fmla="*/ 240 h 245"/>
                              <a:gd name="T6" fmla="*/ 340 w 440"/>
                              <a:gd name="T7" fmla="*/ 235 h 245"/>
                              <a:gd name="T8" fmla="*/ 375 w 440"/>
                              <a:gd name="T9" fmla="*/ 230 h 245"/>
                              <a:gd name="T10" fmla="*/ 400 w 440"/>
                              <a:gd name="T11" fmla="*/ 215 h 245"/>
                              <a:gd name="T12" fmla="*/ 420 w 440"/>
                              <a:gd name="T13" fmla="*/ 200 h 245"/>
                              <a:gd name="T14" fmla="*/ 435 w 440"/>
                              <a:gd name="T15" fmla="*/ 180 h 245"/>
                              <a:gd name="T16" fmla="*/ 440 w 440"/>
                              <a:gd name="T17" fmla="*/ 150 h 245"/>
                              <a:gd name="T18" fmla="*/ 440 w 440"/>
                              <a:gd name="T19" fmla="*/ 150 h 245"/>
                              <a:gd name="T20" fmla="*/ 435 w 440"/>
                              <a:gd name="T21" fmla="*/ 120 h 245"/>
                              <a:gd name="T22" fmla="*/ 425 w 440"/>
                              <a:gd name="T23" fmla="*/ 95 h 245"/>
                              <a:gd name="T24" fmla="*/ 405 w 440"/>
                              <a:gd name="T25" fmla="*/ 70 h 245"/>
                              <a:gd name="T26" fmla="*/ 375 w 440"/>
                              <a:gd name="T27" fmla="*/ 45 h 245"/>
                              <a:gd name="T28" fmla="*/ 345 w 440"/>
                              <a:gd name="T29" fmla="*/ 25 h 245"/>
                              <a:gd name="T30" fmla="*/ 305 w 440"/>
                              <a:gd name="T31" fmla="*/ 15 h 245"/>
                              <a:gd name="T32" fmla="*/ 265 w 440"/>
                              <a:gd name="T33" fmla="*/ 5 h 245"/>
                              <a:gd name="T34" fmla="*/ 220 w 440"/>
                              <a:gd name="T35" fmla="*/ 0 h 245"/>
                              <a:gd name="T36" fmla="*/ 220 w 440"/>
                              <a:gd name="T37" fmla="*/ 0 h 245"/>
                              <a:gd name="T38" fmla="*/ 175 w 440"/>
                              <a:gd name="T39" fmla="*/ 5 h 245"/>
                              <a:gd name="T40" fmla="*/ 135 w 440"/>
                              <a:gd name="T41" fmla="*/ 15 h 245"/>
                              <a:gd name="T42" fmla="*/ 100 w 440"/>
                              <a:gd name="T43" fmla="*/ 25 h 245"/>
                              <a:gd name="T44" fmla="*/ 65 w 440"/>
                              <a:gd name="T45" fmla="*/ 45 h 245"/>
                              <a:gd name="T46" fmla="*/ 40 w 440"/>
                              <a:gd name="T47" fmla="*/ 70 h 245"/>
                              <a:gd name="T48" fmla="*/ 20 w 440"/>
                              <a:gd name="T49" fmla="*/ 95 h 245"/>
                              <a:gd name="T50" fmla="*/ 5 w 440"/>
                              <a:gd name="T51" fmla="*/ 120 h 245"/>
                              <a:gd name="T52" fmla="*/ 0 w 440"/>
                              <a:gd name="T53" fmla="*/ 150 h 245"/>
                              <a:gd name="T54" fmla="*/ 0 w 440"/>
                              <a:gd name="T55" fmla="*/ 150 h 245"/>
                              <a:gd name="T56" fmla="*/ 5 w 440"/>
                              <a:gd name="T57" fmla="*/ 180 h 245"/>
                              <a:gd name="T58" fmla="*/ 20 w 440"/>
                              <a:gd name="T59" fmla="*/ 200 h 245"/>
                              <a:gd name="T60" fmla="*/ 40 w 440"/>
                              <a:gd name="T61" fmla="*/ 215 h 245"/>
                              <a:gd name="T62" fmla="*/ 65 w 440"/>
                              <a:gd name="T63" fmla="*/ 230 h 245"/>
                              <a:gd name="T64" fmla="*/ 100 w 440"/>
                              <a:gd name="T65" fmla="*/ 235 h 245"/>
                              <a:gd name="T66" fmla="*/ 135 w 440"/>
                              <a:gd name="T67" fmla="*/ 240 h 245"/>
                              <a:gd name="T68" fmla="*/ 220 w 440"/>
                              <a:gd name="T69" fmla="*/ 245 h 245"/>
                              <a:gd name="T70" fmla="*/ 220 w 440"/>
                              <a:gd name="T71" fmla="*/ 24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40" h="245">
                                <a:moveTo>
                                  <a:pt x="220" y="245"/>
                                </a:moveTo>
                                <a:lnTo>
                                  <a:pt x="220" y="245"/>
                                </a:lnTo>
                                <a:lnTo>
                                  <a:pt x="305" y="240"/>
                                </a:lnTo>
                                <a:lnTo>
                                  <a:pt x="340" y="235"/>
                                </a:lnTo>
                                <a:lnTo>
                                  <a:pt x="375" y="230"/>
                                </a:lnTo>
                                <a:lnTo>
                                  <a:pt x="400" y="215"/>
                                </a:lnTo>
                                <a:lnTo>
                                  <a:pt x="420" y="200"/>
                                </a:lnTo>
                                <a:lnTo>
                                  <a:pt x="435" y="180"/>
                                </a:lnTo>
                                <a:lnTo>
                                  <a:pt x="440" y="150"/>
                                </a:lnTo>
                                <a:lnTo>
                                  <a:pt x="435" y="120"/>
                                </a:lnTo>
                                <a:lnTo>
                                  <a:pt x="425" y="95"/>
                                </a:lnTo>
                                <a:lnTo>
                                  <a:pt x="405" y="70"/>
                                </a:lnTo>
                                <a:lnTo>
                                  <a:pt x="375" y="45"/>
                                </a:lnTo>
                                <a:lnTo>
                                  <a:pt x="345" y="25"/>
                                </a:lnTo>
                                <a:lnTo>
                                  <a:pt x="305" y="15"/>
                                </a:lnTo>
                                <a:lnTo>
                                  <a:pt x="265" y="5"/>
                                </a:lnTo>
                                <a:lnTo>
                                  <a:pt x="220" y="0"/>
                                </a:lnTo>
                                <a:lnTo>
                                  <a:pt x="175" y="5"/>
                                </a:lnTo>
                                <a:lnTo>
                                  <a:pt x="135" y="15"/>
                                </a:lnTo>
                                <a:lnTo>
                                  <a:pt x="100" y="25"/>
                                </a:lnTo>
                                <a:lnTo>
                                  <a:pt x="65" y="45"/>
                                </a:lnTo>
                                <a:lnTo>
                                  <a:pt x="40" y="70"/>
                                </a:lnTo>
                                <a:lnTo>
                                  <a:pt x="20" y="95"/>
                                </a:lnTo>
                                <a:lnTo>
                                  <a:pt x="5" y="120"/>
                                </a:lnTo>
                                <a:lnTo>
                                  <a:pt x="0" y="150"/>
                                </a:lnTo>
                                <a:lnTo>
                                  <a:pt x="5" y="180"/>
                                </a:lnTo>
                                <a:lnTo>
                                  <a:pt x="20" y="200"/>
                                </a:lnTo>
                                <a:lnTo>
                                  <a:pt x="40" y="215"/>
                                </a:lnTo>
                                <a:lnTo>
                                  <a:pt x="65" y="230"/>
                                </a:lnTo>
                                <a:lnTo>
                                  <a:pt x="100" y="235"/>
                                </a:lnTo>
                                <a:lnTo>
                                  <a:pt x="135" y="240"/>
                                </a:lnTo>
                                <a:lnTo>
                                  <a:pt x="220" y="2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293"/>
                        <wps:cNvSpPr>
                          <a:spLocks/>
                        </wps:cNvSpPr>
                        <wps:spPr bwMode="auto">
                          <a:xfrm>
                            <a:off x="809" y="370"/>
                            <a:ext cx="300" cy="195"/>
                          </a:xfrm>
                          <a:custGeom>
                            <a:avLst/>
                            <a:gdLst>
                              <a:gd name="T0" fmla="*/ 150 w 300"/>
                              <a:gd name="T1" fmla="*/ 195 h 195"/>
                              <a:gd name="T2" fmla="*/ 150 w 300"/>
                              <a:gd name="T3" fmla="*/ 195 h 195"/>
                              <a:gd name="T4" fmla="*/ 180 w 300"/>
                              <a:gd name="T5" fmla="*/ 195 h 195"/>
                              <a:gd name="T6" fmla="*/ 210 w 300"/>
                              <a:gd name="T7" fmla="*/ 190 h 195"/>
                              <a:gd name="T8" fmla="*/ 235 w 300"/>
                              <a:gd name="T9" fmla="*/ 180 h 195"/>
                              <a:gd name="T10" fmla="*/ 255 w 300"/>
                              <a:gd name="T11" fmla="*/ 170 h 195"/>
                              <a:gd name="T12" fmla="*/ 275 w 300"/>
                              <a:gd name="T13" fmla="*/ 155 h 195"/>
                              <a:gd name="T14" fmla="*/ 285 w 300"/>
                              <a:gd name="T15" fmla="*/ 140 h 195"/>
                              <a:gd name="T16" fmla="*/ 295 w 300"/>
                              <a:gd name="T17" fmla="*/ 120 h 195"/>
                              <a:gd name="T18" fmla="*/ 300 w 300"/>
                              <a:gd name="T19" fmla="*/ 100 h 195"/>
                              <a:gd name="T20" fmla="*/ 300 w 300"/>
                              <a:gd name="T21" fmla="*/ 100 h 195"/>
                              <a:gd name="T22" fmla="*/ 300 w 300"/>
                              <a:gd name="T23" fmla="*/ 80 h 195"/>
                              <a:gd name="T24" fmla="*/ 290 w 300"/>
                              <a:gd name="T25" fmla="*/ 60 h 195"/>
                              <a:gd name="T26" fmla="*/ 275 w 300"/>
                              <a:gd name="T27" fmla="*/ 45 h 195"/>
                              <a:gd name="T28" fmla="*/ 255 w 300"/>
                              <a:gd name="T29" fmla="*/ 30 h 195"/>
                              <a:gd name="T30" fmla="*/ 235 w 300"/>
                              <a:gd name="T31" fmla="*/ 15 h 195"/>
                              <a:gd name="T32" fmla="*/ 210 w 300"/>
                              <a:gd name="T33" fmla="*/ 5 h 195"/>
                              <a:gd name="T34" fmla="*/ 180 w 300"/>
                              <a:gd name="T35" fmla="*/ 0 h 195"/>
                              <a:gd name="T36" fmla="*/ 150 w 300"/>
                              <a:gd name="T37" fmla="*/ 0 h 195"/>
                              <a:gd name="T38" fmla="*/ 150 w 300"/>
                              <a:gd name="T39" fmla="*/ 0 h 195"/>
                              <a:gd name="T40" fmla="*/ 120 w 300"/>
                              <a:gd name="T41" fmla="*/ 0 h 195"/>
                              <a:gd name="T42" fmla="*/ 90 w 300"/>
                              <a:gd name="T43" fmla="*/ 5 h 195"/>
                              <a:gd name="T44" fmla="*/ 65 w 300"/>
                              <a:gd name="T45" fmla="*/ 15 h 195"/>
                              <a:gd name="T46" fmla="*/ 45 w 300"/>
                              <a:gd name="T47" fmla="*/ 30 h 195"/>
                              <a:gd name="T48" fmla="*/ 25 w 300"/>
                              <a:gd name="T49" fmla="*/ 45 h 195"/>
                              <a:gd name="T50" fmla="*/ 15 w 300"/>
                              <a:gd name="T51" fmla="*/ 60 h 195"/>
                              <a:gd name="T52" fmla="*/ 5 w 300"/>
                              <a:gd name="T53" fmla="*/ 80 h 195"/>
                              <a:gd name="T54" fmla="*/ 0 w 300"/>
                              <a:gd name="T55" fmla="*/ 100 h 195"/>
                              <a:gd name="T56" fmla="*/ 0 w 300"/>
                              <a:gd name="T57" fmla="*/ 100 h 195"/>
                              <a:gd name="T58" fmla="*/ 5 w 300"/>
                              <a:gd name="T59" fmla="*/ 120 h 195"/>
                              <a:gd name="T60" fmla="*/ 10 w 300"/>
                              <a:gd name="T61" fmla="*/ 140 h 195"/>
                              <a:gd name="T62" fmla="*/ 25 w 300"/>
                              <a:gd name="T63" fmla="*/ 155 h 195"/>
                              <a:gd name="T64" fmla="*/ 45 w 300"/>
                              <a:gd name="T65" fmla="*/ 170 h 195"/>
                              <a:gd name="T66" fmla="*/ 65 w 300"/>
                              <a:gd name="T67" fmla="*/ 180 h 195"/>
                              <a:gd name="T68" fmla="*/ 90 w 300"/>
                              <a:gd name="T69" fmla="*/ 190 h 195"/>
                              <a:gd name="T70" fmla="*/ 120 w 300"/>
                              <a:gd name="T71" fmla="*/ 195 h 195"/>
                              <a:gd name="T72" fmla="*/ 150 w 300"/>
                              <a:gd name="T73" fmla="*/ 195 h 195"/>
                              <a:gd name="T74" fmla="*/ 150 w 300"/>
                              <a:gd name="T75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00" h="195">
                                <a:moveTo>
                                  <a:pt x="150" y="195"/>
                                </a:moveTo>
                                <a:lnTo>
                                  <a:pt x="150" y="195"/>
                                </a:lnTo>
                                <a:lnTo>
                                  <a:pt x="180" y="195"/>
                                </a:lnTo>
                                <a:lnTo>
                                  <a:pt x="210" y="190"/>
                                </a:lnTo>
                                <a:lnTo>
                                  <a:pt x="235" y="180"/>
                                </a:lnTo>
                                <a:lnTo>
                                  <a:pt x="255" y="170"/>
                                </a:lnTo>
                                <a:lnTo>
                                  <a:pt x="275" y="155"/>
                                </a:lnTo>
                                <a:lnTo>
                                  <a:pt x="285" y="140"/>
                                </a:lnTo>
                                <a:lnTo>
                                  <a:pt x="295" y="120"/>
                                </a:lnTo>
                                <a:lnTo>
                                  <a:pt x="300" y="100"/>
                                </a:lnTo>
                                <a:lnTo>
                                  <a:pt x="300" y="80"/>
                                </a:lnTo>
                                <a:lnTo>
                                  <a:pt x="290" y="60"/>
                                </a:lnTo>
                                <a:lnTo>
                                  <a:pt x="275" y="45"/>
                                </a:lnTo>
                                <a:lnTo>
                                  <a:pt x="255" y="30"/>
                                </a:lnTo>
                                <a:lnTo>
                                  <a:pt x="235" y="15"/>
                                </a:lnTo>
                                <a:lnTo>
                                  <a:pt x="210" y="5"/>
                                </a:lnTo>
                                <a:lnTo>
                                  <a:pt x="180" y="0"/>
                                </a:lnTo>
                                <a:lnTo>
                                  <a:pt x="150" y="0"/>
                                </a:lnTo>
                                <a:lnTo>
                                  <a:pt x="120" y="0"/>
                                </a:lnTo>
                                <a:lnTo>
                                  <a:pt x="90" y="5"/>
                                </a:lnTo>
                                <a:lnTo>
                                  <a:pt x="65" y="15"/>
                                </a:lnTo>
                                <a:lnTo>
                                  <a:pt x="45" y="30"/>
                                </a:lnTo>
                                <a:lnTo>
                                  <a:pt x="25" y="45"/>
                                </a:lnTo>
                                <a:lnTo>
                                  <a:pt x="15" y="60"/>
                                </a:lnTo>
                                <a:lnTo>
                                  <a:pt x="5" y="80"/>
                                </a:lnTo>
                                <a:lnTo>
                                  <a:pt x="0" y="100"/>
                                </a:lnTo>
                                <a:lnTo>
                                  <a:pt x="5" y="120"/>
                                </a:lnTo>
                                <a:lnTo>
                                  <a:pt x="10" y="140"/>
                                </a:lnTo>
                                <a:lnTo>
                                  <a:pt x="25" y="155"/>
                                </a:lnTo>
                                <a:lnTo>
                                  <a:pt x="45" y="170"/>
                                </a:lnTo>
                                <a:lnTo>
                                  <a:pt x="65" y="180"/>
                                </a:lnTo>
                                <a:lnTo>
                                  <a:pt x="90" y="190"/>
                                </a:lnTo>
                                <a:lnTo>
                                  <a:pt x="120" y="195"/>
                                </a:lnTo>
                                <a:lnTo>
                                  <a:pt x="150" y="1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294"/>
                        <wps:cNvSpPr>
                          <a:spLocks/>
                        </wps:cNvSpPr>
                        <wps:spPr bwMode="auto">
                          <a:xfrm>
                            <a:off x="854" y="400"/>
                            <a:ext cx="210" cy="165"/>
                          </a:xfrm>
                          <a:custGeom>
                            <a:avLst/>
                            <a:gdLst>
                              <a:gd name="T0" fmla="*/ 105 w 210"/>
                              <a:gd name="T1" fmla="*/ 165 h 165"/>
                              <a:gd name="T2" fmla="*/ 105 w 210"/>
                              <a:gd name="T3" fmla="*/ 165 h 165"/>
                              <a:gd name="T4" fmla="*/ 125 w 210"/>
                              <a:gd name="T5" fmla="*/ 160 h 165"/>
                              <a:gd name="T6" fmla="*/ 145 w 210"/>
                              <a:gd name="T7" fmla="*/ 155 h 165"/>
                              <a:gd name="T8" fmla="*/ 165 w 210"/>
                              <a:gd name="T9" fmla="*/ 145 h 165"/>
                              <a:gd name="T10" fmla="*/ 180 w 210"/>
                              <a:gd name="T11" fmla="*/ 135 h 165"/>
                              <a:gd name="T12" fmla="*/ 190 w 210"/>
                              <a:gd name="T13" fmla="*/ 120 h 165"/>
                              <a:gd name="T14" fmla="*/ 200 w 210"/>
                              <a:gd name="T15" fmla="*/ 100 h 165"/>
                              <a:gd name="T16" fmla="*/ 205 w 210"/>
                              <a:gd name="T17" fmla="*/ 85 h 165"/>
                              <a:gd name="T18" fmla="*/ 210 w 210"/>
                              <a:gd name="T19" fmla="*/ 70 h 165"/>
                              <a:gd name="T20" fmla="*/ 210 w 210"/>
                              <a:gd name="T21" fmla="*/ 70 h 165"/>
                              <a:gd name="T22" fmla="*/ 210 w 210"/>
                              <a:gd name="T23" fmla="*/ 55 h 165"/>
                              <a:gd name="T24" fmla="*/ 205 w 210"/>
                              <a:gd name="T25" fmla="*/ 45 h 165"/>
                              <a:gd name="T26" fmla="*/ 195 w 210"/>
                              <a:gd name="T27" fmla="*/ 30 h 165"/>
                              <a:gd name="T28" fmla="*/ 180 w 210"/>
                              <a:gd name="T29" fmla="*/ 20 h 165"/>
                              <a:gd name="T30" fmla="*/ 145 w 210"/>
                              <a:gd name="T31" fmla="*/ 5 h 165"/>
                              <a:gd name="T32" fmla="*/ 105 w 210"/>
                              <a:gd name="T33" fmla="*/ 0 h 165"/>
                              <a:gd name="T34" fmla="*/ 105 w 210"/>
                              <a:gd name="T35" fmla="*/ 0 h 165"/>
                              <a:gd name="T36" fmla="*/ 65 w 210"/>
                              <a:gd name="T37" fmla="*/ 5 h 165"/>
                              <a:gd name="T38" fmla="*/ 30 w 210"/>
                              <a:gd name="T39" fmla="*/ 20 h 165"/>
                              <a:gd name="T40" fmla="*/ 20 w 210"/>
                              <a:gd name="T41" fmla="*/ 30 h 165"/>
                              <a:gd name="T42" fmla="*/ 10 w 210"/>
                              <a:gd name="T43" fmla="*/ 45 h 165"/>
                              <a:gd name="T44" fmla="*/ 5 w 210"/>
                              <a:gd name="T45" fmla="*/ 55 h 165"/>
                              <a:gd name="T46" fmla="*/ 0 w 210"/>
                              <a:gd name="T47" fmla="*/ 70 h 165"/>
                              <a:gd name="T48" fmla="*/ 0 w 210"/>
                              <a:gd name="T49" fmla="*/ 70 h 165"/>
                              <a:gd name="T50" fmla="*/ 0 w 210"/>
                              <a:gd name="T51" fmla="*/ 85 h 165"/>
                              <a:gd name="T52" fmla="*/ 10 w 210"/>
                              <a:gd name="T53" fmla="*/ 100 h 165"/>
                              <a:gd name="T54" fmla="*/ 20 w 210"/>
                              <a:gd name="T55" fmla="*/ 120 h 165"/>
                              <a:gd name="T56" fmla="*/ 30 w 210"/>
                              <a:gd name="T57" fmla="*/ 135 h 165"/>
                              <a:gd name="T58" fmla="*/ 45 w 210"/>
                              <a:gd name="T59" fmla="*/ 145 h 165"/>
                              <a:gd name="T60" fmla="*/ 65 w 210"/>
                              <a:gd name="T61" fmla="*/ 155 h 165"/>
                              <a:gd name="T62" fmla="*/ 85 w 210"/>
                              <a:gd name="T63" fmla="*/ 160 h 165"/>
                              <a:gd name="T64" fmla="*/ 105 w 210"/>
                              <a:gd name="T65" fmla="*/ 165 h 165"/>
                              <a:gd name="T66" fmla="*/ 105 w 210"/>
                              <a:gd name="T67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0" h="165">
                                <a:moveTo>
                                  <a:pt x="105" y="165"/>
                                </a:moveTo>
                                <a:lnTo>
                                  <a:pt x="105" y="165"/>
                                </a:lnTo>
                                <a:lnTo>
                                  <a:pt x="125" y="160"/>
                                </a:lnTo>
                                <a:lnTo>
                                  <a:pt x="145" y="155"/>
                                </a:lnTo>
                                <a:lnTo>
                                  <a:pt x="165" y="145"/>
                                </a:lnTo>
                                <a:lnTo>
                                  <a:pt x="180" y="135"/>
                                </a:lnTo>
                                <a:lnTo>
                                  <a:pt x="190" y="120"/>
                                </a:lnTo>
                                <a:lnTo>
                                  <a:pt x="200" y="100"/>
                                </a:lnTo>
                                <a:lnTo>
                                  <a:pt x="205" y="85"/>
                                </a:lnTo>
                                <a:lnTo>
                                  <a:pt x="210" y="70"/>
                                </a:lnTo>
                                <a:lnTo>
                                  <a:pt x="210" y="55"/>
                                </a:lnTo>
                                <a:lnTo>
                                  <a:pt x="205" y="45"/>
                                </a:lnTo>
                                <a:lnTo>
                                  <a:pt x="195" y="30"/>
                                </a:lnTo>
                                <a:lnTo>
                                  <a:pt x="180" y="20"/>
                                </a:lnTo>
                                <a:lnTo>
                                  <a:pt x="145" y="5"/>
                                </a:lnTo>
                                <a:lnTo>
                                  <a:pt x="105" y="0"/>
                                </a:lnTo>
                                <a:lnTo>
                                  <a:pt x="65" y="5"/>
                                </a:lnTo>
                                <a:lnTo>
                                  <a:pt x="30" y="20"/>
                                </a:lnTo>
                                <a:lnTo>
                                  <a:pt x="20" y="30"/>
                                </a:lnTo>
                                <a:lnTo>
                                  <a:pt x="10" y="45"/>
                                </a:lnTo>
                                <a:lnTo>
                                  <a:pt x="5" y="55"/>
                                </a:lnTo>
                                <a:lnTo>
                                  <a:pt x="0" y="70"/>
                                </a:lnTo>
                                <a:lnTo>
                                  <a:pt x="0" y="85"/>
                                </a:lnTo>
                                <a:lnTo>
                                  <a:pt x="10" y="100"/>
                                </a:lnTo>
                                <a:lnTo>
                                  <a:pt x="20" y="120"/>
                                </a:lnTo>
                                <a:lnTo>
                                  <a:pt x="30" y="135"/>
                                </a:lnTo>
                                <a:lnTo>
                                  <a:pt x="45" y="145"/>
                                </a:lnTo>
                                <a:lnTo>
                                  <a:pt x="65" y="155"/>
                                </a:lnTo>
                                <a:lnTo>
                                  <a:pt x="85" y="160"/>
                                </a:lnTo>
                                <a:lnTo>
                                  <a:pt x="105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295"/>
                        <wps:cNvSpPr>
                          <a:spLocks/>
                        </wps:cNvSpPr>
                        <wps:spPr bwMode="auto">
                          <a:xfrm>
                            <a:off x="884" y="420"/>
                            <a:ext cx="150" cy="145"/>
                          </a:xfrm>
                          <a:custGeom>
                            <a:avLst/>
                            <a:gdLst>
                              <a:gd name="T0" fmla="*/ 75 w 150"/>
                              <a:gd name="T1" fmla="*/ 145 h 145"/>
                              <a:gd name="T2" fmla="*/ 75 w 150"/>
                              <a:gd name="T3" fmla="*/ 145 h 145"/>
                              <a:gd name="T4" fmla="*/ 90 w 150"/>
                              <a:gd name="T5" fmla="*/ 140 h 145"/>
                              <a:gd name="T6" fmla="*/ 105 w 150"/>
                              <a:gd name="T7" fmla="*/ 135 h 145"/>
                              <a:gd name="T8" fmla="*/ 115 w 150"/>
                              <a:gd name="T9" fmla="*/ 120 h 145"/>
                              <a:gd name="T10" fmla="*/ 125 w 150"/>
                              <a:gd name="T11" fmla="*/ 110 h 145"/>
                              <a:gd name="T12" fmla="*/ 140 w 150"/>
                              <a:gd name="T13" fmla="*/ 75 h 145"/>
                              <a:gd name="T14" fmla="*/ 150 w 150"/>
                              <a:gd name="T15" fmla="*/ 50 h 145"/>
                              <a:gd name="T16" fmla="*/ 150 w 150"/>
                              <a:gd name="T17" fmla="*/ 50 h 145"/>
                              <a:gd name="T18" fmla="*/ 145 w 150"/>
                              <a:gd name="T19" fmla="*/ 40 h 145"/>
                              <a:gd name="T20" fmla="*/ 145 w 150"/>
                              <a:gd name="T21" fmla="*/ 30 h 145"/>
                              <a:gd name="T22" fmla="*/ 130 w 150"/>
                              <a:gd name="T23" fmla="*/ 15 h 145"/>
                              <a:gd name="T24" fmla="*/ 105 w 150"/>
                              <a:gd name="T25" fmla="*/ 5 h 145"/>
                              <a:gd name="T26" fmla="*/ 75 w 150"/>
                              <a:gd name="T27" fmla="*/ 0 h 145"/>
                              <a:gd name="T28" fmla="*/ 75 w 150"/>
                              <a:gd name="T29" fmla="*/ 0 h 145"/>
                              <a:gd name="T30" fmla="*/ 45 w 150"/>
                              <a:gd name="T31" fmla="*/ 5 h 145"/>
                              <a:gd name="T32" fmla="*/ 25 w 150"/>
                              <a:gd name="T33" fmla="*/ 15 h 145"/>
                              <a:gd name="T34" fmla="*/ 10 w 150"/>
                              <a:gd name="T35" fmla="*/ 30 h 145"/>
                              <a:gd name="T36" fmla="*/ 0 w 150"/>
                              <a:gd name="T37" fmla="*/ 50 h 145"/>
                              <a:gd name="T38" fmla="*/ 0 w 150"/>
                              <a:gd name="T39" fmla="*/ 50 h 145"/>
                              <a:gd name="T40" fmla="*/ 5 w 150"/>
                              <a:gd name="T41" fmla="*/ 75 h 145"/>
                              <a:gd name="T42" fmla="*/ 20 w 150"/>
                              <a:gd name="T43" fmla="*/ 105 h 145"/>
                              <a:gd name="T44" fmla="*/ 30 w 150"/>
                              <a:gd name="T45" fmla="*/ 120 h 145"/>
                              <a:gd name="T46" fmla="*/ 45 w 150"/>
                              <a:gd name="T47" fmla="*/ 135 h 145"/>
                              <a:gd name="T48" fmla="*/ 60 w 150"/>
                              <a:gd name="T49" fmla="*/ 140 h 145"/>
                              <a:gd name="T50" fmla="*/ 75 w 150"/>
                              <a:gd name="T51" fmla="*/ 145 h 145"/>
                              <a:gd name="T52" fmla="*/ 75 w 150"/>
                              <a:gd name="T53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0" h="145">
                                <a:moveTo>
                                  <a:pt x="75" y="145"/>
                                </a:moveTo>
                                <a:lnTo>
                                  <a:pt x="75" y="145"/>
                                </a:lnTo>
                                <a:lnTo>
                                  <a:pt x="90" y="140"/>
                                </a:lnTo>
                                <a:lnTo>
                                  <a:pt x="105" y="135"/>
                                </a:lnTo>
                                <a:lnTo>
                                  <a:pt x="115" y="120"/>
                                </a:lnTo>
                                <a:lnTo>
                                  <a:pt x="125" y="110"/>
                                </a:lnTo>
                                <a:lnTo>
                                  <a:pt x="140" y="75"/>
                                </a:lnTo>
                                <a:lnTo>
                                  <a:pt x="150" y="50"/>
                                </a:lnTo>
                                <a:lnTo>
                                  <a:pt x="145" y="40"/>
                                </a:lnTo>
                                <a:lnTo>
                                  <a:pt x="145" y="30"/>
                                </a:lnTo>
                                <a:lnTo>
                                  <a:pt x="130" y="15"/>
                                </a:lnTo>
                                <a:lnTo>
                                  <a:pt x="105" y="5"/>
                                </a:lnTo>
                                <a:lnTo>
                                  <a:pt x="75" y="0"/>
                                </a:lnTo>
                                <a:lnTo>
                                  <a:pt x="45" y="5"/>
                                </a:lnTo>
                                <a:lnTo>
                                  <a:pt x="25" y="15"/>
                                </a:lnTo>
                                <a:lnTo>
                                  <a:pt x="10" y="30"/>
                                </a:lnTo>
                                <a:lnTo>
                                  <a:pt x="0" y="50"/>
                                </a:lnTo>
                                <a:lnTo>
                                  <a:pt x="5" y="75"/>
                                </a:lnTo>
                                <a:lnTo>
                                  <a:pt x="20" y="105"/>
                                </a:lnTo>
                                <a:lnTo>
                                  <a:pt x="30" y="120"/>
                                </a:lnTo>
                                <a:lnTo>
                                  <a:pt x="45" y="135"/>
                                </a:lnTo>
                                <a:lnTo>
                                  <a:pt x="60" y="140"/>
                                </a:lnTo>
                                <a:lnTo>
                                  <a:pt x="75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296"/>
                        <wps:cNvSpPr>
                          <a:spLocks/>
                        </wps:cNvSpPr>
                        <wps:spPr bwMode="auto">
                          <a:xfrm>
                            <a:off x="699" y="565"/>
                            <a:ext cx="515" cy="20"/>
                          </a:xfrm>
                          <a:custGeom>
                            <a:avLst/>
                            <a:gdLst>
                              <a:gd name="T0" fmla="*/ 0 w 515"/>
                              <a:gd name="T1" fmla="*/ 0 h 20"/>
                              <a:gd name="T2" fmla="*/ 0 w 515"/>
                              <a:gd name="T3" fmla="*/ 0 h 20"/>
                              <a:gd name="T4" fmla="*/ 25 w 515"/>
                              <a:gd name="T5" fmla="*/ 10 h 20"/>
                              <a:gd name="T6" fmla="*/ 70 w 515"/>
                              <a:gd name="T7" fmla="*/ 20 h 20"/>
                              <a:gd name="T8" fmla="*/ 105 w 515"/>
                              <a:gd name="T9" fmla="*/ 20 h 20"/>
                              <a:gd name="T10" fmla="*/ 150 w 515"/>
                              <a:gd name="T11" fmla="*/ 20 h 20"/>
                              <a:gd name="T12" fmla="*/ 200 w 515"/>
                              <a:gd name="T13" fmla="*/ 10 h 20"/>
                              <a:gd name="T14" fmla="*/ 260 w 515"/>
                              <a:gd name="T15" fmla="*/ 0 h 20"/>
                              <a:gd name="T16" fmla="*/ 260 w 515"/>
                              <a:gd name="T17" fmla="*/ 0 h 20"/>
                              <a:gd name="T18" fmla="*/ 260 w 515"/>
                              <a:gd name="T19" fmla="*/ 0 h 20"/>
                              <a:gd name="T20" fmla="*/ 320 w 515"/>
                              <a:gd name="T21" fmla="*/ 10 h 20"/>
                              <a:gd name="T22" fmla="*/ 370 w 515"/>
                              <a:gd name="T23" fmla="*/ 15 h 20"/>
                              <a:gd name="T24" fmla="*/ 410 w 515"/>
                              <a:gd name="T25" fmla="*/ 20 h 20"/>
                              <a:gd name="T26" fmla="*/ 445 w 515"/>
                              <a:gd name="T27" fmla="*/ 20 h 20"/>
                              <a:gd name="T28" fmla="*/ 490 w 515"/>
                              <a:gd name="T29" fmla="*/ 10 h 20"/>
                              <a:gd name="T30" fmla="*/ 515 w 515"/>
                              <a:gd name="T3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15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10"/>
                                </a:lnTo>
                                <a:lnTo>
                                  <a:pt x="70" y="20"/>
                                </a:lnTo>
                                <a:lnTo>
                                  <a:pt x="105" y="20"/>
                                </a:lnTo>
                                <a:lnTo>
                                  <a:pt x="150" y="20"/>
                                </a:lnTo>
                                <a:lnTo>
                                  <a:pt x="200" y="10"/>
                                </a:lnTo>
                                <a:lnTo>
                                  <a:pt x="260" y="0"/>
                                </a:lnTo>
                                <a:lnTo>
                                  <a:pt x="320" y="10"/>
                                </a:lnTo>
                                <a:lnTo>
                                  <a:pt x="370" y="15"/>
                                </a:lnTo>
                                <a:lnTo>
                                  <a:pt x="410" y="20"/>
                                </a:lnTo>
                                <a:lnTo>
                                  <a:pt x="445" y="20"/>
                                </a:lnTo>
                                <a:lnTo>
                                  <a:pt x="490" y="10"/>
                                </a:lnTo>
                                <a:lnTo>
                                  <a:pt x="51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297"/>
                        <wps:cNvSpPr>
                          <a:spLocks/>
                        </wps:cNvSpPr>
                        <wps:spPr bwMode="auto">
                          <a:xfrm>
                            <a:off x="699" y="565"/>
                            <a:ext cx="515" cy="45"/>
                          </a:xfrm>
                          <a:custGeom>
                            <a:avLst/>
                            <a:gdLst>
                              <a:gd name="T0" fmla="*/ 0 w 515"/>
                              <a:gd name="T1" fmla="*/ 0 h 45"/>
                              <a:gd name="T2" fmla="*/ 0 w 515"/>
                              <a:gd name="T3" fmla="*/ 0 h 45"/>
                              <a:gd name="T4" fmla="*/ 45 w 515"/>
                              <a:gd name="T5" fmla="*/ 15 h 45"/>
                              <a:gd name="T6" fmla="*/ 90 w 515"/>
                              <a:gd name="T7" fmla="*/ 25 h 45"/>
                              <a:gd name="T8" fmla="*/ 155 w 515"/>
                              <a:gd name="T9" fmla="*/ 35 h 45"/>
                              <a:gd name="T10" fmla="*/ 230 w 515"/>
                              <a:gd name="T11" fmla="*/ 45 h 45"/>
                              <a:gd name="T12" fmla="*/ 320 w 515"/>
                              <a:gd name="T13" fmla="*/ 40 h 45"/>
                              <a:gd name="T14" fmla="*/ 365 w 515"/>
                              <a:gd name="T15" fmla="*/ 35 h 45"/>
                              <a:gd name="T16" fmla="*/ 415 w 515"/>
                              <a:gd name="T17" fmla="*/ 30 h 45"/>
                              <a:gd name="T18" fmla="*/ 465 w 515"/>
                              <a:gd name="T19" fmla="*/ 15 h 45"/>
                              <a:gd name="T20" fmla="*/ 515 w 51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5" h="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5"/>
                                </a:lnTo>
                                <a:lnTo>
                                  <a:pt x="90" y="25"/>
                                </a:lnTo>
                                <a:lnTo>
                                  <a:pt x="155" y="35"/>
                                </a:lnTo>
                                <a:lnTo>
                                  <a:pt x="230" y="45"/>
                                </a:lnTo>
                                <a:lnTo>
                                  <a:pt x="320" y="40"/>
                                </a:lnTo>
                                <a:lnTo>
                                  <a:pt x="365" y="35"/>
                                </a:lnTo>
                                <a:lnTo>
                                  <a:pt x="415" y="30"/>
                                </a:lnTo>
                                <a:lnTo>
                                  <a:pt x="465" y="15"/>
                                </a:lnTo>
                                <a:lnTo>
                                  <a:pt x="51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Line 298"/>
                        <wps:cNvCnPr/>
                        <wps:spPr bwMode="auto">
                          <a:xfrm>
                            <a:off x="699" y="660"/>
                            <a:ext cx="520" cy="1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Line 299"/>
                        <wps:cNvCnPr/>
                        <wps:spPr bwMode="auto">
                          <a:xfrm>
                            <a:off x="699" y="690"/>
                            <a:ext cx="520" cy="1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" name="Freeform 300"/>
                        <wps:cNvSpPr>
                          <a:spLocks/>
                        </wps:cNvSpPr>
                        <wps:spPr bwMode="auto">
                          <a:xfrm>
                            <a:off x="1688" y="315"/>
                            <a:ext cx="50" cy="250"/>
                          </a:xfrm>
                          <a:custGeom>
                            <a:avLst/>
                            <a:gdLst>
                              <a:gd name="T0" fmla="*/ 40 w 50"/>
                              <a:gd name="T1" fmla="*/ 250 h 250"/>
                              <a:gd name="T2" fmla="*/ 40 w 50"/>
                              <a:gd name="T3" fmla="*/ 250 h 250"/>
                              <a:gd name="T4" fmla="*/ 30 w 50"/>
                              <a:gd name="T5" fmla="*/ 240 h 250"/>
                              <a:gd name="T6" fmla="*/ 20 w 50"/>
                              <a:gd name="T7" fmla="*/ 225 h 250"/>
                              <a:gd name="T8" fmla="*/ 5 w 50"/>
                              <a:gd name="T9" fmla="*/ 200 h 250"/>
                              <a:gd name="T10" fmla="*/ 5 w 50"/>
                              <a:gd name="T11" fmla="*/ 170 h 250"/>
                              <a:gd name="T12" fmla="*/ 10 w 50"/>
                              <a:gd name="T13" fmla="*/ 140 h 250"/>
                              <a:gd name="T14" fmla="*/ 15 w 50"/>
                              <a:gd name="T15" fmla="*/ 115 h 250"/>
                              <a:gd name="T16" fmla="*/ 30 w 50"/>
                              <a:gd name="T17" fmla="*/ 95 h 250"/>
                              <a:gd name="T18" fmla="*/ 50 w 50"/>
                              <a:gd name="T19" fmla="*/ 65 h 250"/>
                              <a:gd name="T20" fmla="*/ 50 w 50"/>
                              <a:gd name="T21" fmla="*/ 65 h 250"/>
                              <a:gd name="T22" fmla="*/ 50 w 50"/>
                              <a:gd name="T23" fmla="*/ 60 h 250"/>
                              <a:gd name="T24" fmla="*/ 50 w 50"/>
                              <a:gd name="T25" fmla="*/ 50 h 250"/>
                              <a:gd name="T26" fmla="*/ 30 w 50"/>
                              <a:gd name="T27" fmla="*/ 35 h 250"/>
                              <a:gd name="T28" fmla="*/ 0 w 50"/>
                              <a:gd name="T29" fmla="*/ 15 h 250"/>
                              <a:gd name="T30" fmla="*/ 50 w 50"/>
                              <a:gd name="T31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40" y="250"/>
                                </a:moveTo>
                                <a:lnTo>
                                  <a:pt x="40" y="250"/>
                                </a:lnTo>
                                <a:lnTo>
                                  <a:pt x="30" y="240"/>
                                </a:lnTo>
                                <a:lnTo>
                                  <a:pt x="20" y="225"/>
                                </a:lnTo>
                                <a:lnTo>
                                  <a:pt x="5" y="200"/>
                                </a:lnTo>
                                <a:lnTo>
                                  <a:pt x="5" y="170"/>
                                </a:lnTo>
                                <a:lnTo>
                                  <a:pt x="10" y="140"/>
                                </a:lnTo>
                                <a:lnTo>
                                  <a:pt x="15" y="115"/>
                                </a:lnTo>
                                <a:lnTo>
                                  <a:pt x="30" y="95"/>
                                </a:lnTo>
                                <a:lnTo>
                                  <a:pt x="50" y="65"/>
                                </a:lnTo>
                                <a:lnTo>
                                  <a:pt x="50" y="60"/>
                                </a:lnTo>
                                <a:lnTo>
                                  <a:pt x="50" y="50"/>
                                </a:lnTo>
                                <a:lnTo>
                                  <a:pt x="30" y="35"/>
                                </a:lnTo>
                                <a:lnTo>
                                  <a:pt x="0" y="15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301"/>
                        <wps:cNvSpPr>
                          <a:spLocks/>
                        </wps:cNvSpPr>
                        <wps:spPr bwMode="auto">
                          <a:xfrm>
                            <a:off x="1219" y="315"/>
                            <a:ext cx="49" cy="250"/>
                          </a:xfrm>
                          <a:custGeom>
                            <a:avLst/>
                            <a:gdLst>
                              <a:gd name="T0" fmla="*/ 0 w 49"/>
                              <a:gd name="T1" fmla="*/ 250 h 250"/>
                              <a:gd name="T2" fmla="*/ 0 w 49"/>
                              <a:gd name="T3" fmla="*/ 250 h 250"/>
                              <a:gd name="T4" fmla="*/ 25 w 49"/>
                              <a:gd name="T5" fmla="*/ 225 h 250"/>
                              <a:gd name="T6" fmla="*/ 35 w 49"/>
                              <a:gd name="T7" fmla="*/ 200 h 250"/>
                              <a:gd name="T8" fmla="*/ 40 w 49"/>
                              <a:gd name="T9" fmla="*/ 170 h 250"/>
                              <a:gd name="T10" fmla="*/ 40 w 49"/>
                              <a:gd name="T11" fmla="*/ 140 h 250"/>
                              <a:gd name="T12" fmla="*/ 30 w 49"/>
                              <a:gd name="T13" fmla="*/ 115 h 250"/>
                              <a:gd name="T14" fmla="*/ 20 w 49"/>
                              <a:gd name="T15" fmla="*/ 95 h 250"/>
                              <a:gd name="T16" fmla="*/ 0 w 49"/>
                              <a:gd name="T17" fmla="*/ 65 h 250"/>
                              <a:gd name="T18" fmla="*/ 0 w 49"/>
                              <a:gd name="T19" fmla="*/ 65 h 250"/>
                              <a:gd name="T20" fmla="*/ 0 w 49"/>
                              <a:gd name="T21" fmla="*/ 60 h 250"/>
                              <a:gd name="T22" fmla="*/ 0 w 49"/>
                              <a:gd name="T23" fmla="*/ 55 h 250"/>
                              <a:gd name="T24" fmla="*/ 20 w 49"/>
                              <a:gd name="T25" fmla="*/ 35 h 250"/>
                              <a:gd name="T26" fmla="*/ 49 w 49"/>
                              <a:gd name="T27" fmla="*/ 15 h 250"/>
                              <a:gd name="T28" fmla="*/ 0 w 49"/>
                              <a:gd name="T29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9" h="250">
                                <a:moveTo>
                                  <a:pt x="0" y="250"/>
                                </a:moveTo>
                                <a:lnTo>
                                  <a:pt x="0" y="250"/>
                                </a:lnTo>
                                <a:lnTo>
                                  <a:pt x="25" y="225"/>
                                </a:lnTo>
                                <a:lnTo>
                                  <a:pt x="35" y="200"/>
                                </a:lnTo>
                                <a:lnTo>
                                  <a:pt x="40" y="170"/>
                                </a:lnTo>
                                <a:lnTo>
                                  <a:pt x="40" y="140"/>
                                </a:lnTo>
                                <a:lnTo>
                                  <a:pt x="30" y="115"/>
                                </a:lnTo>
                                <a:lnTo>
                                  <a:pt x="20" y="95"/>
                                </a:lnTo>
                                <a:lnTo>
                                  <a:pt x="0" y="65"/>
                                </a:lnTo>
                                <a:lnTo>
                                  <a:pt x="0" y="60"/>
                                </a:lnTo>
                                <a:lnTo>
                                  <a:pt x="0" y="55"/>
                                </a:lnTo>
                                <a:lnTo>
                                  <a:pt x="20" y="35"/>
                                </a:lnTo>
                                <a:lnTo>
                                  <a:pt x="49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302"/>
                        <wps:cNvSpPr>
                          <a:spLocks/>
                        </wps:cNvSpPr>
                        <wps:spPr bwMode="auto">
                          <a:xfrm>
                            <a:off x="1259" y="320"/>
                            <a:ext cx="434" cy="245"/>
                          </a:xfrm>
                          <a:custGeom>
                            <a:avLst/>
                            <a:gdLst>
                              <a:gd name="T0" fmla="*/ 219 w 434"/>
                              <a:gd name="T1" fmla="*/ 245 h 245"/>
                              <a:gd name="T2" fmla="*/ 219 w 434"/>
                              <a:gd name="T3" fmla="*/ 245 h 245"/>
                              <a:gd name="T4" fmla="*/ 304 w 434"/>
                              <a:gd name="T5" fmla="*/ 240 h 245"/>
                              <a:gd name="T6" fmla="*/ 339 w 434"/>
                              <a:gd name="T7" fmla="*/ 235 h 245"/>
                              <a:gd name="T8" fmla="*/ 369 w 434"/>
                              <a:gd name="T9" fmla="*/ 230 h 245"/>
                              <a:gd name="T10" fmla="*/ 399 w 434"/>
                              <a:gd name="T11" fmla="*/ 215 h 245"/>
                              <a:gd name="T12" fmla="*/ 419 w 434"/>
                              <a:gd name="T13" fmla="*/ 200 h 245"/>
                              <a:gd name="T14" fmla="*/ 429 w 434"/>
                              <a:gd name="T15" fmla="*/ 180 h 245"/>
                              <a:gd name="T16" fmla="*/ 434 w 434"/>
                              <a:gd name="T17" fmla="*/ 150 h 245"/>
                              <a:gd name="T18" fmla="*/ 434 w 434"/>
                              <a:gd name="T19" fmla="*/ 150 h 245"/>
                              <a:gd name="T20" fmla="*/ 434 w 434"/>
                              <a:gd name="T21" fmla="*/ 120 h 245"/>
                              <a:gd name="T22" fmla="*/ 419 w 434"/>
                              <a:gd name="T23" fmla="*/ 95 h 245"/>
                              <a:gd name="T24" fmla="*/ 399 w 434"/>
                              <a:gd name="T25" fmla="*/ 70 h 245"/>
                              <a:gd name="T26" fmla="*/ 374 w 434"/>
                              <a:gd name="T27" fmla="*/ 45 h 245"/>
                              <a:gd name="T28" fmla="*/ 339 w 434"/>
                              <a:gd name="T29" fmla="*/ 25 h 245"/>
                              <a:gd name="T30" fmla="*/ 304 w 434"/>
                              <a:gd name="T31" fmla="*/ 15 h 245"/>
                              <a:gd name="T32" fmla="*/ 264 w 434"/>
                              <a:gd name="T33" fmla="*/ 5 h 245"/>
                              <a:gd name="T34" fmla="*/ 219 w 434"/>
                              <a:gd name="T35" fmla="*/ 0 h 245"/>
                              <a:gd name="T36" fmla="*/ 219 w 434"/>
                              <a:gd name="T37" fmla="*/ 0 h 245"/>
                              <a:gd name="T38" fmla="*/ 174 w 434"/>
                              <a:gd name="T39" fmla="*/ 5 h 245"/>
                              <a:gd name="T40" fmla="*/ 134 w 434"/>
                              <a:gd name="T41" fmla="*/ 15 h 245"/>
                              <a:gd name="T42" fmla="*/ 99 w 434"/>
                              <a:gd name="T43" fmla="*/ 25 h 245"/>
                              <a:gd name="T44" fmla="*/ 64 w 434"/>
                              <a:gd name="T45" fmla="*/ 45 h 245"/>
                              <a:gd name="T46" fmla="*/ 39 w 434"/>
                              <a:gd name="T47" fmla="*/ 70 h 245"/>
                              <a:gd name="T48" fmla="*/ 19 w 434"/>
                              <a:gd name="T49" fmla="*/ 95 h 245"/>
                              <a:gd name="T50" fmla="*/ 4 w 434"/>
                              <a:gd name="T51" fmla="*/ 120 h 245"/>
                              <a:gd name="T52" fmla="*/ 0 w 434"/>
                              <a:gd name="T53" fmla="*/ 150 h 245"/>
                              <a:gd name="T54" fmla="*/ 0 w 434"/>
                              <a:gd name="T55" fmla="*/ 150 h 245"/>
                              <a:gd name="T56" fmla="*/ 4 w 434"/>
                              <a:gd name="T57" fmla="*/ 180 h 245"/>
                              <a:gd name="T58" fmla="*/ 14 w 434"/>
                              <a:gd name="T59" fmla="*/ 200 h 245"/>
                              <a:gd name="T60" fmla="*/ 34 w 434"/>
                              <a:gd name="T61" fmla="*/ 215 h 245"/>
                              <a:gd name="T62" fmla="*/ 64 w 434"/>
                              <a:gd name="T63" fmla="*/ 230 h 245"/>
                              <a:gd name="T64" fmla="*/ 94 w 434"/>
                              <a:gd name="T65" fmla="*/ 235 h 245"/>
                              <a:gd name="T66" fmla="*/ 134 w 434"/>
                              <a:gd name="T67" fmla="*/ 240 h 245"/>
                              <a:gd name="T68" fmla="*/ 219 w 434"/>
                              <a:gd name="T69" fmla="*/ 245 h 245"/>
                              <a:gd name="T70" fmla="*/ 219 w 434"/>
                              <a:gd name="T71" fmla="*/ 24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4" h="245">
                                <a:moveTo>
                                  <a:pt x="219" y="245"/>
                                </a:moveTo>
                                <a:lnTo>
                                  <a:pt x="219" y="245"/>
                                </a:lnTo>
                                <a:lnTo>
                                  <a:pt x="304" y="240"/>
                                </a:lnTo>
                                <a:lnTo>
                                  <a:pt x="339" y="235"/>
                                </a:lnTo>
                                <a:lnTo>
                                  <a:pt x="369" y="230"/>
                                </a:lnTo>
                                <a:lnTo>
                                  <a:pt x="399" y="215"/>
                                </a:lnTo>
                                <a:lnTo>
                                  <a:pt x="419" y="200"/>
                                </a:lnTo>
                                <a:lnTo>
                                  <a:pt x="429" y="180"/>
                                </a:lnTo>
                                <a:lnTo>
                                  <a:pt x="434" y="150"/>
                                </a:lnTo>
                                <a:lnTo>
                                  <a:pt x="434" y="120"/>
                                </a:lnTo>
                                <a:lnTo>
                                  <a:pt x="419" y="95"/>
                                </a:lnTo>
                                <a:lnTo>
                                  <a:pt x="399" y="70"/>
                                </a:lnTo>
                                <a:lnTo>
                                  <a:pt x="374" y="45"/>
                                </a:lnTo>
                                <a:lnTo>
                                  <a:pt x="339" y="25"/>
                                </a:lnTo>
                                <a:lnTo>
                                  <a:pt x="304" y="15"/>
                                </a:lnTo>
                                <a:lnTo>
                                  <a:pt x="264" y="5"/>
                                </a:lnTo>
                                <a:lnTo>
                                  <a:pt x="219" y="0"/>
                                </a:lnTo>
                                <a:lnTo>
                                  <a:pt x="174" y="5"/>
                                </a:lnTo>
                                <a:lnTo>
                                  <a:pt x="134" y="15"/>
                                </a:lnTo>
                                <a:lnTo>
                                  <a:pt x="99" y="25"/>
                                </a:lnTo>
                                <a:lnTo>
                                  <a:pt x="64" y="45"/>
                                </a:lnTo>
                                <a:lnTo>
                                  <a:pt x="39" y="70"/>
                                </a:lnTo>
                                <a:lnTo>
                                  <a:pt x="19" y="95"/>
                                </a:lnTo>
                                <a:lnTo>
                                  <a:pt x="4" y="120"/>
                                </a:lnTo>
                                <a:lnTo>
                                  <a:pt x="0" y="150"/>
                                </a:lnTo>
                                <a:lnTo>
                                  <a:pt x="4" y="180"/>
                                </a:lnTo>
                                <a:lnTo>
                                  <a:pt x="14" y="200"/>
                                </a:lnTo>
                                <a:lnTo>
                                  <a:pt x="34" y="215"/>
                                </a:lnTo>
                                <a:lnTo>
                                  <a:pt x="64" y="230"/>
                                </a:lnTo>
                                <a:lnTo>
                                  <a:pt x="94" y="235"/>
                                </a:lnTo>
                                <a:lnTo>
                                  <a:pt x="134" y="240"/>
                                </a:lnTo>
                                <a:lnTo>
                                  <a:pt x="219" y="2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303"/>
                        <wps:cNvSpPr>
                          <a:spLocks/>
                        </wps:cNvSpPr>
                        <wps:spPr bwMode="auto">
                          <a:xfrm>
                            <a:off x="1328" y="370"/>
                            <a:ext cx="300" cy="195"/>
                          </a:xfrm>
                          <a:custGeom>
                            <a:avLst/>
                            <a:gdLst>
                              <a:gd name="T0" fmla="*/ 150 w 300"/>
                              <a:gd name="T1" fmla="*/ 195 h 195"/>
                              <a:gd name="T2" fmla="*/ 150 w 300"/>
                              <a:gd name="T3" fmla="*/ 195 h 195"/>
                              <a:gd name="T4" fmla="*/ 180 w 300"/>
                              <a:gd name="T5" fmla="*/ 195 h 195"/>
                              <a:gd name="T6" fmla="*/ 205 w 300"/>
                              <a:gd name="T7" fmla="*/ 190 h 195"/>
                              <a:gd name="T8" fmla="*/ 230 w 300"/>
                              <a:gd name="T9" fmla="*/ 180 h 195"/>
                              <a:gd name="T10" fmla="*/ 255 w 300"/>
                              <a:gd name="T11" fmla="*/ 170 h 195"/>
                              <a:gd name="T12" fmla="*/ 270 w 300"/>
                              <a:gd name="T13" fmla="*/ 155 h 195"/>
                              <a:gd name="T14" fmla="*/ 285 w 300"/>
                              <a:gd name="T15" fmla="*/ 140 h 195"/>
                              <a:gd name="T16" fmla="*/ 295 w 300"/>
                              <a:gd name="T17" fmla="*/ 120 h 195"/>
                              <a:gd name="T18" fmla="*/ 300 w 300"/>
                              <a:gd name="T19" fmla="*/ 100 h 195"/>
                              <a:gd name="T20" fmla="*/ 300 w 300"/>
                              <a:gd name="T21" fmla="*/ 100 h 195"/>
                              <a:gd name="T22" fmla="*/ 295 w 300"/>
                              <a:gd name="T23" fmla="*/ 80 h 195"/>
                              <a:gd name="T24" fmla="*/ 290 w 300"/>
                              <a:gd name="T25" fmla="*/ 60 h 195"/>
                              <a:gd name="T26" fmla="*/ 275 w 300"/>
                              <a:gd name="T27" fmla="*/ 45 h 195"/>
                              <a:gd name="T28" fmla="*/ 255 w 300"/>
                              <a:gd name="T29" fmla="*/ 30 h 195"/>
                              <a:gd name="T30" fmla="*/ 235 w 300"/>
                              <a:gd name="T31" fmla="*/ 15 h 195"/>
                              <a:gd name="T32" fmla="*/ 210 w 300"/>
                              <a:gd name="T33" fmla="*/ 5 h 195"/>
                              <a:gd name="T34" fmla="*/ 180 w 300"/>
                              <a:gd name="T35" fmla="*/ 0 h 195"/>
                              <a:gd name="T36" fmla="*/ 150 w 300"/>
                              <a:gd name="T37" fmla="*/ 0 h 195"/>
                              <a:gd name="T38" fmla="*/ 150 w 300"/>
                              <a:gd name="T39" fmla="*/ 0 h 195"/>
                              <a:gd name="T40" fmla="*/ 120 w 300"/>
                              <a:gd name="T41" fmla="*/ 0 h 195"/>
                              <a:gd name="T42" fmla="*/ 90 w 300"/>
                              <a:gd name="T43" fmla="*/ 5 h 195"/>
                              <a:gd name="T44" fmla="*/ 65 w 300"/>
                              <a:gd name="T45" fmla="*/ 15 h 195"/>
                              <a:gd name="T46" fmla="*/ 45 w 300"/>
                              <a:gd name="T47" fmla="*/ 30 h 195"/>
                              <a:gd name="T48" fmla="*/ 25 w 300"/>
                              <a:gd name="T49" fmla="*/ 45 h 195"/>
                              <a:gd name="T50" fmla="*/ 10 w 300"/>
                              <a:gd name="T51" fmla="*/ 60 h 195"/>
                              <a:gd name="T52" fmla="*/ 5 w 300"/>
                              <a:gd name="T53" fmla="*/ 80 h 195"/>
                              <a:gd name="T54" fmla="*/ 0 w 300"/>
                              <a:gd name="T55" fmla="*/ 100 h 195"/>
                              <a:gd name="T56" fmla="*/ 0 w 300"/>
                              <a:gd name="T57" fmla="*/ 100 h 195"/>
                              <a:gd name="T58" fmla="*/ 0 w 300"/>
                              <a:gd name="T59" fmla="*/ 120 h 195"/>
                              <a:gd name="T60" fmla="*/ 10 w 300"/>
                              <a:gd name="T61" fmla="*/ 140 h 195"/>
                              <a:gd name="T62" fmla="*/ 25 w 300"/>
                              <a:gd name="T63" fmla="*/ 155 h 195"/>
                              <a:gd name="T64" fmla="*/ 45 w 300"/>
                              <a:gd name="T65" fmla="*/ 170 h 195"/>
                              <a:gd name="T66" fmla="*/ 65 w 300"/>
                              <a:gd name="T67" fmla="*/ 180 h 195"/>
                              <a:gd name="T68" fmla="*/ 90 w 300"/>
                              <a:gd name="T69" fmla="*/ 190 h 195"/>
                              <a:gd name="T70" fmla="*/ 120 w 300"/>
                              <a:gd name="T71" fmla="*/ 195 h 195"/>
                              <a:gd name="T72" fmla="*/ 150 w 300"/>
                              <a:gd name="T73" fmla="*/ 195 h 195"/>
                              <a:gd name="T74" fmla="*/ 150 w 300"/>
                              <a:gd name="T75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00" h="195">
                                <a:moveTo>
                                  <a:pt x="150" y="195"/>
                                </a:moveTo>
                                <a:lnTo>
                                  <a:pt x="150" y="195"/>
                                </a:lnTo>
                                <a:lnTo>
                                  <a:pt x="180" y="195"/>
                                </a:lnTo>
                                <a:lnTo>
                                  <a:pt x="205" y="190"/>
                                </a:lnTo>
                                <a:lnTo>
                                  <a:pt x="230" y="180"/>
                                </a:lnTo>
                                <a:lnTo>
                                  <a:pt x="255" y="170"/>
                                </a:lnTo>
                                <a:lnTo>
                                  <a:pt x="270" y="155"/>
                                </a:lnTo>
                                <a:lnTo>
                                  <a:pt x="285" y="140"/>
                                </a:lnTo>
                                <a:lnTo>
                                  <a:pt x="295" y="120"/>
                                </a:lnTo>
                                <a:lnTo>
                                  <a:pt x="300" y="100"/>
                                </a:lnTo>
                                <a:lnTo>
                                  <a:pt x="295" y="80"/>
                                </a:lnTo>
                                <a:lnTo>
                                  <a:pt x="290" y="60"/>
                                </a:lnTo>
                                <a:lnTo>
                                  <a:pt x="275" y="45"/>
                                </a:lnTo>
                                <a:lnTo>
                                  <a:pt x="255" y="30"/>
                                </a:lnTo>
                                <a:lnTo>
                                  <a:pt x="235" y="15"/>
                                </a:lnTo>
                                <a:lnTo>
                                  <a:pt x="210" y="5"/>
                                </a:lnTo>
                                <a:lnTo>
                                  <a:pt x="180" y="0"/>
                                </a:lnTo>
                                <a:lnTo>
                                  <a:pt x="150" y="0"/>
                                </a:lnTo>
                                <a:lnTo>
                                  <a:pt x="120" y="0"/>
                                </a:lnTo>
                                <a:lnTo>
                                  <a:pt x="90" y="5"/>
                                </a:lnTo>
                                <a:lnTo>
                                  <a:pt x="65" y="15"/>
                                </a:lnTo>
                                <a:lnTo>
                                  <a:pt x="45" y="30"/>
                                </a:lnTo>
                                <a:lnTo>
                                  <a:pt x="25" y="45"/>
                                </a:lnTo>
                                <a:lnTo>
                                  <a:pt x="10" y="60"/>
                                </a:lnTo>
                                <a:lnTo>
                                  <a:pt x="5" y="80"/>
                                </a:lnTo>
                                <a:lnTo>
                                  <a:pt x="0" y="100"/>
                                </a:lnTo>
                                <a:lnTo>
                                  <a:pt x="0" y="120"/>
                                </a:lnTo>
                                <a:lnTo>
                                  <a:pt x="10" y="140"/>
                                </a:lnTo>
                                <a:lnTo>
                                  <a:pt x="25" y="155"/>
                                </a:lnTo>
                                <a:lnTo>
                                  <a:pt x="45" y="170"/>
                                </a:lnTo>
                                <a:lnTo>
                                  <a:pt x="65" y="180"/>
                                </a:lnTo>
                                <a:lnTo>
                                  <a:pt x="90" y="190"/>
                                </a:lnTo>
                                <a:lnTo>
                                  <a:pt x="120" y="195"/>
                                </a:lnTo>
                                <a:lnTo>
                                  <a:pt x="150" y="1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304"/>
                        <wps:cNvSpPr>
                          <a:spLocks/>
                        </wps:cNvSpPr>
                        <wps:spPr bwMode="auto">
                          <a:xfrm>
                            <a:off x="1373" y="400"/>
                            <a:ext cx="210" cy="165"/>
                          </a:xfrm>
                          <a:custGeom>
                            <a:avLst/>
                            <a:gdLst>
                              <a:gd name="T0" fmla="*/ 105 w 210"/>
                              <a:gd name="T1" fmla="*/ 165 h 165"/>
                              <a:gd name="T2" fmla="*/ 105 w 210"/>
                              <a:gd name="T3" fmla="*/ 165 h 165"/>
                              <a:gd name="T4" fmla="*/ 125 w 210"/>
                              <a:gd name="T5" fmla="*/ 160 h 165"/>
                              <a:gd name="T6" fmla="*/ 145 w 210"/>
                              <a:gd name="T7" fmla="*/ 155 h 165"/>
                              <a:gd name="T8" fmla="*/ 160 w 210"/>
                              <a:gd name="T9" fmla="*/ 145 h 165"/>
                              <a:gd name="T10" fmla="*/ 175 w 210"/>
                              <a:gd name="T11" fmla="*/ 135 h 165"/>
                              <a:gd name="T12" fmla="*/ 190 w 210"/>
                              <a:gd name="T13" fmla="*/ 120 h 165"/>
                              <a:gd name="T14" fmla="*/ 200 w 210"/>
                              <a:gd name="T15" fmla="*/ 100 h 165"/>
                              <a:gd name="T16" fmla="*/ 205 w 210"/>
                              <a:gd name="T17" fmla="*/ 85 h 165"/>
                              <a:gd name="T18" fmla="*/ 210 w 210"/>
                              <a:gd name="T19" fmla="*/ 70 h 165"/>
                              <a:gd name="T20" fmla="*/ 210 w 210"/>
                              <a:gd name="T21" fmla="*/ 70 h 165"/>
                              <a:gd name="T22" fmla="*/ 205 w 210"/>
                              <a:gd name="T23" fmla="*/ 55 h 165"/>
                              <a:gd name="T24" fmla="*/ 200 w 210"/>
                              <a:gd name="T25" fmla="*/ 45 h 165"/>
                              <a:gd name="T26" fmla="*/ 190 w 210"/>
                              <a:gd name="T27" fmla="*/ 30 h 165"/>
                              <a:gd name="T28" fmla="*/ 180 w 210"/>
                              <a:gd name="T29" fmla="*/ 20 h 165"/>
                              <a:gd name="T30" fmla="*/ 145 w 210"/>
                              <a:gd name="T31" fmla="*/ 5 h 165"/>
                              <a:gd name="T32" fmla="*/ 105 w 210"/>
                              <a:gd name="T33" fmla="*/ 0 h 165"/>
                              <a:gd name="T34" fmla="*/ 105 w 210"/>
                              <a:gd name="T35" fmla="*/ 0 h 165"/>
                              <a:gd name="T36" fmla="*/ 65 w 210"/>
                              <a:gd name="T37" fmla="*/ 5 h 165"/>
                              <a:gd name="T38" fmla="*/ 30 w 210"/>
                              <a:gd name="T39" fmla="*/ 20 h 165"/>
                              <a:gd name="T40" fmla="*/ 20 w 210"/>
                              <a:gd name="T41" fmla="*/ 30 h 165"/>
                              <a:gd name="T42" fmla="*/ 10 w 210"/>
                              <a:gd name="T43" fmla="*/ 45 h 165"/>
                              <a:gd name="T44" fmla="*/ 0 w 210"/>
                              <a:gd name="T45" fmla="*/ 55 h 165"/>
                              <a:gd name="T46" fmla="*/ 0 w 210"/>
                              <a:gd name="T47" fmla="*/ 70 h 165"/>
                              <a:gd name="T48" fmla="*/ 0 w 210"/>
                              <a:gd name="T49" fmla="*/ 70 h 165"/>
                              <a:gd name="T50" fmla="*/ 0 w 210"/>
                              <a:gd name="T51" fmla="*/ 85 h 165"/>
                              <a:gd name="T52" fmla="*/ 5 w 210"/>
                              <a:gd name="T53" fmla="*/ 100 h 165"/>
                              <a:gd name="T54" fmla="*/ 15 w 210"/>
                              <a:gd name="T55" fmla="*/ 120 h 165"/>
                              <a:gd name="T56" fmla="*/ 30 w 210"/>
                              <a:gd name="T57" fmla="*/ 135 h 165"/>
                              <a:gd name="T58" fmla="*/ 45 w 210"/>
                              <a:gd name="T59" fmla="*/ 145 h 165"/>
                              <a:gd name="T60" fmla="*/ 65 w 210"/>
                              <a:gd name="T61" fmla="*/ 155 h 165"/>
                              <a:gd name="T62" fmla="*/ 85 w 210"/>
                              <a:gd name="T63" fmla="*/ 160 h 165"/>
                              <a:gd name="T64" fmla="*/ 105 w 210"/>
                              <a:gd name="T65" fmla="*/ 165 h 165"/>
                              <a:gd name="T66" fmla="*/ 105 w 210"/>
                              <a:gd name="T67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0" h="165">
                                <a:moveTo>
                                  <a:pt x="105" y="165"/>
                                </a:moveTo>
                                <a:lnTo>
                                  <a:pt x="105" y="165"/>
                                </a:lnTo>
                                <a:lnTo>
                                  <a:pt x="125" y="160"/>
                                </a:lnTo>
                                <a:lnTo>
                                  <a:pt x="145" y="155"/>
                                </a:lnTo>
                                <a:lnTo>
                                  <a:pt x="160" y="145"/>
                                </a:lnTo>
                                <a:lnTo>
                                  <a:pt x="175" y="135"/>
                                </a:lnTo>
                                <a:lnTo>
                                  <a:pt x="190" y="120"/>
                                </a:lnTo>
                                <a:lnTo>
                                  <a:pt x="200" y="100"/>
                                </a:lnTo>
                                <a:lnTo>
                                  <a:pt x="205" y="85"/>
                                </a:lnTo>
                                <a:lnTo>
                                  <a:pt x="210" y="70"/>
                                </a:lnTo>
                                <a:lnTo>
                                  <a:pt x="205" y="55"/>
                                </a:lnTo>
                                <a:lnTo>
                                  <a:pt x="200" y="45"/>
                                </a:lnTo>
                                <a:lnTo>
                                  <a:pt x="190" y="30"/>
                                </a:lnTo>
                                <a:lnTo>
                                  <a:pt x="180" y="20"/>
                                </a:lnTo>
                                <a:lnTo>
                                  <a:pt x="145" y="5"/>
                                </a:lnTo>
                                <a:lnTo>
                                  <a:pt x="105" y="0"/>
                                </a:lnTo>
                                <a:lnTo>
                                  <a:pt x="65" y="5"/>
                                </a:lnTo>
                                <a:lnTo>
                                  <a:pt x="30" y="20"/>
                                </a:lnTo>
                                <a:lnTo>
                                  <a:pt x="20" y="30"/>
                                </a:lnTo>
                                <a:lnTo>
                                  <a:pt x="10" y="45"/>
                                </a:lnTo>
                                <a:lnTo>
                                  <a:pt x="0" y="55"/>
                                </a:lnTo>
                                <a:lnTo>
                                  <a:pt x="0" y="70"/>
                                </a:lnTo>
                                <a:lnTo>
                                  <a:pt x="0" y="85"/>
                                </a:lnTo>
                                <a:lnTo>
                                  <a:pt x="5" y="100"/>
                                </a:lnTo>
                                <a:lnTo>
                                  <a:pt x="15" y="120"/>
                                </a:lnTo>
                                <a:lnTo>
                                  <a:pt x="30" y="135"/>
                                </a:lnTo>
                                <a:lnTo>
                                  <a:pt x="45" y="145"/>
                                </a:lnTo>
                                <a:lnTo>
                                  <a:pt x="65" y="155"/>
                                </a:lnTo>
                                <a:lnTo>
                                  <a:pt x="85" y="160"/>
                                </a:lnTo>
                                <a:lnTo>
                                  <a:pt x="105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305"/>
                        <wps:cNvSpPr>
                          <a:spLocks/>
                        </wps:cNvSpPr>
                        <wps:spPr bwMode="auto">
                          <a:xfrm>
                            <a:off x="1403" y="420"/>
                            <a:ext cx="145" cy="145"/>
                          </a:xfrm>
                          <a:custGeom>
                            <a:avLst/>
                            <a:gdLst>
                              <a:gd name="T0" fmla="*/ 75 w 145"/>
                              <a:gd name="T1" fmla="*/ 145 h 145"/>
                              <a:gd name="T2" fmla="*/ 75 w 145"/>
                              <a:gd name="T3" fmla="*/ 145 h 145"/>
                              <a:gd name="T4" fmla="*/ 90 w 145"/>
                              <a:gd name="T5" fmla="*/ 140 h 145"/>
                              <a:gd name="T6" fmla="*/ 100 w 145"/>
                              <a:gd name="T7" fmla="*/ 135 h 145"/>
                              <a:gd name="T8" fmla="*/ 115 w 145"/>
                              <a:gd name="T9" fmla="*/ 120 h 145"/>
                              <a:gd name="T10" fmla="*/ 125 w 145"/>
                              <a:gd name="T11" fmla="*/ 110 h 145"/>
                              <a:gd name="T12" fmla="*/ 140 w 145"/>
                              <a:gd name="T13" fmla="*/ 75 h 145"/>
                              <a:gd name="T14" fmla="*/ 145 w 145"/>
                              <a:gd name="T15" fmla="*/ 50 h 145"/>
                              <a:gd name="T16" fmla="*/ 145 w 145"/>
                              <a:gd name="T17" fmla="*/ 50 h 145"/>
                              <a:gd name="T18" fmla="*/ 145 w 145"/>
                              <a:gd name="T19" fmla="*/ 40 h 145"/>
                              <a:gd name="T20" fmla="*/ 140 w 145"/>
                              <a:gd name="T21" fmla="*/ 30 h 145"/>
                              <a:gd name="T22" fmla="*/ 125 w 145"/>
                              <a:gd name="T23" fmla="*/ 15 h 145"/>
                              <a:gd name="T24" fmla="*/ 105 w 145"/>
                              <a:gd name="T25" fmla="*/ 5 h 145"/>
                              <a:gd name="T26" fmla="*/ 75 w 145"/>
                              <a:gd name="T27" fmla="*/ 0 h 145"/>
                              <a:gd name="T28" fmla="*/ 75 w 145"/>
                              <a:gd name="T29" fmla="*/ 0 h 145"/>
                              <a:gd name="T30" fmla="*/ 45 w 145"/>
                              <a:gd name="T31" fmla="*/ 5 h 145"/>
                              <a:gd name="T32" fmla="*/ 25 w 145"/>
                              <a:gd name="T33" fmla="*/ 15 h 145"/>
                              <a:gd name="T34" fmla="*/ 5 w 145"/>
                              <a:gd name="T35" fmla="*/ 30 h 145"/>
                              <a:gd name="T36" fmla="*/ 0 w 145"/>
                              <a:gd name="T37" fmla="*/ 50 h 145"/>
                              <a:gd name="T38" fmla="*/ 0 w 145"/>
                              <a:gd name="T39" fmla="*/ 50 h 145"/>
                              <a:gd name="T40" fmla="*/ 5 w 145"/>
                              <a:gd name="T41" fmla="*/ 75 h 145"/>
                              <a:gd name="T42" fmla="*/ 20 w 145"/>
                              <a:gd name="T43" fmla="*/ 105 h 145"/>
                              <a:gd name="T44" fmla="*/ 30 w 145"/>
                              <a:gd name="T45" fmla="*/ 120 h 145"/>
                              <a:gd name="T46" fmla="*/ 45 w 145"/>
                              <a:gd name="T47" fmla="*/ 135 h 145"/>
                              <a:gd name="T48" fmla="*/ 60 w 145"/>
                              <a:gd name="T49" fmla="*/ 140 h 145"/>
                              <a:gd name="T50" fmla="*/ 75 w 145"/>
                              <a:gd name="T51" fmla="*/ 145 h 145"/>
                              <a:gd name="T52" fmla="*/ 75 w 145"/>
                              <a:gd name="T53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75" y="145"/>
                                </a:moveTo>
                                <a:lnTo>
                                  <a:pt x="75" y="145"/>
                                </a:lnTo>
                                <a:lnTo>
                                  <a:pt x="90" y="140"/>
                                </a:lnTo>
                                <a:lnTo>
                                  <a:pt x="100" y="135"/>
                                </a:lnTo>
                                <a:lnTo>
                                  <a:pt x="115" y="120"/>
                                </a:lnTo>
                                <a:lnTo>
                                  <a:pt x="125" y="110"/>
                                </a:lnTo>
                                <a:lnTo>
                                  <a:pt x="140" y="75"/>
                                </a:lnTo>
                                <a:lnTo>
                                  <a:pt x="145" y="50"/>
                                </a:lnTo>
                                <a:lnTo>
                                  <a:pt x="145" y="40"/>
                                </a:lnTo>
                                <a:lnTo>
                                  <a:pt x="140" y="30"/>
                                </a:lnTo>
                                <a:lnTo>
                                  <a:pt x="125" y="15"/>
                                </a:lnTo>
                                <a:lnTo>
                                  <a:pt x="105" y="5"/>
                                </a:lnTo>
                                <a:lnTo>
                                  <a:pt x="75" y="0"/>
                                </a:lnTo>
                                <a:lnTo>
                                  <a:pt x="45" y="5"/>
                                </a:lnTo>
                                <a:lnTo>
                                  <a:pt x="25" y="15"/>
                                </a:lnTo>
                                <a:lnTo>
                                  <a:pt x="5" y="30"/>
                                </a:lnTo>
                                <a:lnTo>
                                  <a:pt x="0" y="50"/>
                                </a:lnTo>
                                <a:lnTo>
                                  <a:pt x="5" y="75"/>
                                </a:lnTo>
                                <a:lnTo>
                                  <a:pt x="20" y="105"/>
                                </a:lnTo>
                                <a:lnTo>
                                  <a:pt x="30" y="120"/>
                                </a:lnTo>
                                <a:lnTo>
                                  <a:pt x="45" y="135"/>
                                </a:lnTo>
                                <a:lnTo>
                                  <a:pt x="60" y="140"/>
                                </a:lnTo>
                                <a:lnTo>
                                  <a:pt x="75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306"/>
                        <wps:cNvSpPr>
                          <a:spLocks/>
                        </wps:cNvSpPr>
                        <wps:spPr bwMode="auto">
                          <a:xfrm>
                            <a:off x="1219" y="565"/>
                            <a:ext cx="509" cy="20"/>
                          </a:xfrm>
                          <a:custGeom>
                            <a:avLst/>
                            <a:gdLst>
                              <a:gd name="T0" fmla="*/ 0 w 509"/>
                              <a:gd name="T1" fmla="*/ 0 h 20"/>
                              <a:gd name="T2" fmla="*/ 0 w 509"/>
                              <a:gd name="T3" fmla="*/ 0 h 20"/>
                              <a:gd name="T4" fmla="*/ 25 w 509"/>
                              <a:gd name="T5" fmla="*/ 10 h 20"/>
                              <a:gd name="T6" fmla="*/ 69 w 509"/>
                              <a:gd name="T7" fmla="*/ 20 h 20"/>
                              <a:gd name="T8" fmla="*/ 104 w 509"/>
                              <a:gd name="T9" fmla="*/ 20 h 20"/>
                              <a:gd name="T10" fmla="*/ 144 w 509"/>
                              <a:gd name="T11" fmla="*/ 20 h 20"/>
                              <a:gd name="T12" fmla="*/ 199 w 509"/>
                              <a:gd name="T13" fmla="*/ 10 h 20"/>
                              <a:gd name="T14" fmla="*/ 259 w 509"/>
                              <a:gd name="T15" fmla="*/ 0 h 20"/>
                              <a:gd name="T16" fmla="*/ 259 w 509"/>
                              <a:gd name="T17" fmla="*/ 0 h 20"/>
                              <a:gd name="T18" fmla="*/ 259 w 509"/>
                              <a:gd name="T19" fmla="*/ 0 h 20"/>
                              <a:gd name="T20" fmla="*/ 319 w 509"/>
                              <a:gd name="T21" fmla="*/ 10 h 20"/>
                              <a:gd name="T22" fmla="*/ 369 w 509"/>
                              <a:gd name="T23" fmla="*/ 15 h 20"/>
                              <a:gd name="T24" fmla="*/ 409 w 509"/>
                              <a:gd name="T25" fmla="*/ 20 h 20"/>
                              <a:gd name="T26" fmla="*/ 444 w 509"/>
                              <a:gd name="T27" fmla="*/ 20 h 20"/>
                              <a:gd name="T28" fmla="*/ 489 w 509"/>
                              <a:gd name="T29" fmla="*/ 10 h 20"/>
                              <a:gd name="T30" fmla="*/ 509 w 509"/>
                              <a:gd name="T3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9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10"/>
                                </a:lnTo>
                                <a:lnTo>
                                  <a:pt x="69" y="20"/>
                                </a:lnTo>
                                <a:lnTo>
                                  <a:pt x="104" y="20"/>
                                </a:lnTo>
                                <a:lnTo>
                                  <a:pt x="144" y="20"/>
                                </a:lnTo>
                                <a:lnTo>
                                  <a:pt x="199" y="10"/>
                                </a:lnTo>
                                <a:lnTo>
                                  <a:pt x="259" y="0"/>
                                </a:lnTo>
                                <a:lnTo>
                                  <a:pt x="319" y="10"/>
                                </a:lnTo>
                                <a:lnTo>
                                  <a:pt x="369" y="15"/>
                                </a:lnTo>
                                <a:lnTo>
                                  <a:pt x="409" y="20"/>
                                </a:lnTo>
                                <a:lnTo>
                                  <a:pt x="444" y="20"/>
                                </a:lnTo>
                                <a:lnTo>
                                  <a:pt x="489" y="10"/>
                                </a:lnTo>
                                <a:lnTo>
                                  <a:pt x="50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307"/>
                        <wps:cNvSpPr>
                          <a:spLocks/>
                        </wps:cNvSpPr>
                        <wps:spPr bwMode="auto">
                          <a:xfrm>
                            <a:off x="1219" y="565"/>
                            <a:ext cx="509" cy="45"/>
                          </a:xfrm>
                          <a:custGeom>
                            <a:avLst/>
                            <a:gdLst>
                              <a:gd name="T0" fmla="*/ 0 w 509"/>
                              <a:gd name="T1" fmla="*/ 0 h 45"/>
                              <a:gd name="T2" fmla="*/ 0 w 509"/>
                              <a:gd name="T3" fmla="*/ 0 h 45"/>
                              <a:gd name="T4" fmla="*/ 40 w 509"/>
                              <a:gd name="T5" fmla="*/ 15 h 45"/>
                              <a:gd name="T6" fmla="*/ 89 w 509"/>
                              <a:gd name="T7" fmla="*/ 25 h 45"/>
                              <a:gd name="T8" fmla="*/ 154 w 509"/>
                              <a:gd name="T9" fmla="*/ 35 h 45"/>
                              <a:gd name="T10" fmla="*/ 229 w 509"/>
                              <a:gd name="T11" fmla="*/ 45 h 45"/>
                              <a:gd name="T12" fmla="*/ 319 w 509"/>
                              <a:gd name="T13" fmla="*/ 40 h 45"/>
                              <a:gd name="T14" fmla="*/ 364 w 509"/>
                              <a:gd name="T15" fmla="*/ 35 h 45"/>
                              <a:gd name="T16" fmla="*/ 409 w 509"/>
                              <a:gd name="T17" fmla="*/ 30 h 45"/>
                              <a:gd name="T18" fmla="*/ 459 w 509"/>
                              <a:gd name="T19" fmla="*/ 15 h 45"/>
                              <a:gd name="T20" fmla="*/ 509 w 509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09" h="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" y="15"/>
                                </a:lnTo>
                                <a:lnTo>
                                  <a:pt x="89" y="25"/>
                                </a:lnTo>
                                <a:lnTo>
                                  <a:pt x="154" y="35"/>
                                </a:lnTo>
                                <a:lnTo>
                                  <a:pt x="229" y="45"/>
                                </a:lnTo>
                                <a:lnTo>
                                  <a:pt x="319" y="40"/>
                                </a:lnTo>
                                <a:lnTo>
                                  <a:pt x="364" y="35"/>
                                </a:lnTo>
                                <a:lnTo>
                                  <a:pt x="409" y="30"/>
                                </a:lnTo>
                                <a:lnTo>
                                  <a:pt x="459" y="15"/>
                                </a:lnTo>
                                <a:lnTo>
                                  <a:pt x="50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Line 308"/>
                        <wps:cNvCnPr/>
                        <wps:spPr bwMode="auto">
                          <a:xfrm>
                            <a:off x="1219" y="660"/>
                            <a:ext cx="519" cy="1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4" name="Line 309"/>
                        <wps:cNvCnPr/>
                        <wps:spPr bwMode="auto">
                          <a:xfrm>
                            <a:off x="1219" y="690"/>
                            <a:ext cx="519" cy="1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Freeform 310"/>
                        <wps:cNvSpPr>
                          <a:spLocks/>
                        </wps:cNvSpPr>
                        <wps:spPr bwMode="auto">
                          <a:xfrm>
                            <a:off x="2207" y="315"/>
                            <a:ext cx="50" cy="250"/>
                          </a:xfrm>
                          <a:custGeom>
                            <a:avLst/>
                            <a:gdLst>
                              <a:gd name="T0" fmla="*/ 40 w 50"/>
                              <a:gd name="T1" fmla="*/ 250 h 250"/>
                              <a:gd name="T2" fmla="*/ 40 w 50"/>
                              <a:gd name="T3" fmla="*/ 250 h 250"/>
                              <a:gd name="T4" fmla="*/ 25 w 50"/>
                              <a:gd name="T5" fmla="*/ 240 h 250"/>
                              <a:gd name="T6" fmla="*/ 15 w 50"/>
                              <a:gd name="T7" fmla="*/ 225 h 250"/>
                              <a:gd name="T8" fmla="*/ 5 w 50"/>
                              <a:gd name="T9" fmla="*/ 200 h 250"/>
                              <a:gd name="T10" fmla="*/ 5 w 50"/>
                              <a:gd name="T11" fmla="*/ 170 h 250"/>
                              <a:gd name="T12" fmla="*/ 5 w 50"/>
                              <a:gd name="T13" fmla="*/ 140 h 250"/>
                              <a:gd name="T14" fmla="*/ 15 w 50"/>
                              <a:gd name="T15" fmla="*/ 115 h 250"/>
                              <a:gd name="T16" fmla="*/ 25 w 50"/>
                              <a:gd name="T17" fmla="*/ 95 h 250"/>
                              <a:gd name="T18" fmla="*/ 45 w 50"/>
                              <a:gd name="T19" fmla="*/ 65 h 250"/>
                              <a:gd name="T20" fmla="*/ 45 w 50"/>
                              <a:gd name="T21" fmla="*/ 65 h 250"/>
                              <a:gd name="T22" fmla="*/ 50 w 50"/>
                              <a:gd name="T23" fmla="*/ 60 h 250"/>
                              <a:gd name="T24" fmla="*/ 50 w 50"/>
                              <a:gd name="T25" fmla="*/ 50 h 250"/>
                              <a:gd name="T26" fmla="*/ 30 w 50"/>
                              <a:gd name="T27" fmla="*/ 35 h 250"/>
                              <a:gd name="T28" fmla="*/ 0 w 50"/>
                              <a:gd name="T29" fmla="*/ 15 h 250"/>
                              <a:gd name="T30" fmla="*/ 45 w 50"/>
                              <a:gd name="T31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40" y="250"/>
                                </a:moveTo>
                                <a:lnTo>
                                  <a:pt x="40" y="250"/>
                                </a:lnTo>
                                <a:lnTo>
                                  <a:pt x="25" y="240"/>
                                </a:lnTo>
                                <a:lnTo>
                                  <a:pt x="15" y="225"/>
                                </a:lnTo>
                                <a:lnTo>
                                  <a:pt x="5" y="200"/>
                                </a:lnTo>
                                <a:lnTo>
                                  <a:pt x="5" y="170"/>
                                </a:lnTo>
                                <a:lnTo>
                                  <a:pt x="5" y="140"/>
                                </a:lnTo>
                                <a:lnTo>
                                  <a:pt x="15" y="115"/>
                                </a:lnTo>
                                <a:lnTo>
                                  <a:pt x="25" y="95"/>
                                </a:lnTo>
                                <a:lnTo>
                                  <a:pt x="45" y="65"/>
                                </a:lnTo>
                                <a:lnTo>
                                  <a:pt x="50" y="60"/>
                                </a:lnTo>
                                <a:lnTo>
                                  <a:pt x="50" y="50"/>
                                </a:lnTo>
                                <a:lnTo>
                                  <a:pt x="30" y="35"/>
                                </a:lnTo>
                                <a:lnTo>
                                  <a:pt x="0" y="15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311"/>
                        <wps:cNvSpPr>
                          <a:spLocks/>
                        </wps:cNvSpPr>
                        <wps:spPr bwMode="auto">
                          <a:xfrm>
                            <a:off x="1733" y="315"/>
                            <a:ext cx="50" cy="250"/>
                          </a:xfrm>
                          <a:custGeom>
                            <a:avLst/>
                            <a:gdLst>
                              <a:gd name="T0" fmla="*/ 5 w 50"/>
                              <a:gd name="T1" fmla="*/ 250 h 250"/>
                              <a:gd name="T2" fmla="*/ 5 w 50"/>
                              <a:gd name="T3" fmla="*/ 250 h 250"/>
                              <a:gd name="T4" fmla="*/ 30 w 50"/>
                              <a:gd name="T5" fmla="*/ 225 h 250"/>
                              <a:gd name="T6" fmla="*/ 40 w 50"/>
                              <a:gd name="T7" fmla="*/ 200 h 250"/>
                              <a:gd name="T8" fmla="*/ 45 w 50"/>
                              <a:gd name="T9" fmla="*/ 170 h 250"/>
                              <a:gd name="T10" fmla="*/ 40 w 50"/>
                              <a:gd name="T11" fmla="*/ 140 h 250"/>
                              <a:gd name="T12" fmla="*/ 35 w 50"/>
                              <a:gd name="T13" fmla="*/ 115 h 250"/>
                              <a:gd name="T14" fmla="*/ 25 w 50"/>
                              <a:gd name="T15" fmla="*/ 95 h 250"/>
                              <a:gd name="T16" fmla="*/ 5 w 50"/>
                              <a:gd name="T17" fmla="*/ 65 h 250"/>
                              <a:gd name="T18" fmla="*/ 5 w 50"/>
                              <a:gd name="T19" fmla="*/ 65 h 250"/>
                              <a:gd name="T20" fmla="*/ 0 w 50"/>
                              <a:gd name="T21" fmla="*/ 60 h 250"/>
                              <a:gd name="T22" fmla="*/ 5 w 50"/>
                              <a:gd name="T23" fmla="*/ 55 h 250"/>
                              <a:gd name="T24" fmla="*/ 20 w 50"/>
                              <a:gd name="T25" fmla="*/ 35 h 250"/>
                              <a:gd name="T26" fmla="*/ 50 w 50"/>
                              <a:gd name="T27" fmla="*/ 15 h 250"/>
                              <a:gd name="T28" fmla="*/ 5 w 50"/>
                              <a:gd name="T29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5" y="250"/>
                                </a:moveTo>
                                <a:lnTo>
                                  <a:pt x="5" y="250"/>
                                </a:lnTo>
                                <a:lnTo>
                                  <a:pt x="30" y="225"/>
                                </a:lnTo>
                                <a:lnTo>
                                  <a:pt x="40" y="200"/>
                                </a:lnTo>
                                <a:lnTo>
                                  <a:pt x="45" y="170"/>
                                </a:lnTo>
                                <a:lnTo>
                                  <a:pt x="40" y="140"/>
                                </a:lnTo>
                                <a:lnTo>
                                  <a:pt x="35" y="115"/>
                                </a:lnTo>
                                <a:lnTo>
                                  <a:pt x="25" y="95"/>
                                </a:lnTo>
                                <a:lnTo>
                                  <a:pt x="5" y="65"/>
                                </a:lnTo>
                                <a:lnTo>
                                  <a:pt x="0" y="60"/>
                                </a:lnTo>
                                <a:lnTo>
                                  <a:pt x="5" y="55"/>
                                </a:lnTo>
                                <a:lnTo>
                                  <a:pt x="20" y="35"/>
                                </a:lnTo>
                                <a:lnTo>
                                  <a:pt x="50" y="1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312"/>
                        <wps:cNvSpPr>
                          <a:spLocks/>
                        </wps:cNvSpPr>
                        <wps:spPr bwMode="auto">
                          <a:xfrm>
                            <a:off x="1778" y="320"/>
                            <a:ext cx="434" cy="245"/>
                          </a:xfrm>
                          <a:custGeom>
                            <a:avLst/>
                            <a:gdLst>
                              <a:gd name="T0" fmla="*/ 220 w 434"/>
                              <a:gd name="T1" fmla="*/ 245 h 245"/>
                              <a:gd name="T2" fmla="*/ 220 w 434"/>
                              <a:gd name="T3" fmla="*/ 245 h 245"/>
                              <a:gd name="T4" fmla="*/ 300 w 434"/>
                              <a:gd name="T5" fmla="*/ 240 h 245"/>
                              <a:gd name="T6" fmla="*/ 339 w 434"/>
                              <a:gd name="T7" fmla="*/ 235 h 245"/>
                              <a:gd name="T8" fmla="*/ 369 w 434"/>
                              <a:gd name="T9" fmla="*/ 230 h 245"/>
                              <a:gd name="T10" fmla="*/ 394 w 434"/>
                              <a:gd name="T11" fmla="*/ 215 h 245"/>
                              <a:gd name="T12" fmla="*/ 414 w 434"/>
                              <a:gd name="T13" fmla="*/ 200 h 245"/>
                              <a:gd name="T14" fmla="*/ 429 w 434"/>
                              <a:gd name="T15" fmla="*/ 180 h 245"/>
                              <a:gd name="T16" fmla="*/ 434 w 434"/>
                              <a:gd name="T17" fmla="*/ 150 h 245"/>
                              <a:gd name="T18" fmla="*/ 434 w 434"/>
                              <a:gd name="T19" fmla="*/ 150 h 245"/>
                              <a:gd name="T20" fmla="*/ 429 w 434"/>
                              <a:gd name="T21" fmla="*/ 120 h 245"/>
                              <a:gd name="T22" fmla="*/ 419 w 434"/>
                              <a:gd name="T23" fmla="*/ 95 h 245"/>
                              <a:gd name="T24" fmla="*/ 399 w 434"/>
                              <a:gd name="T25" fmla="*/ 70 h 245"/>
                              <a:gd name="T26" fmla="*/ 374 w 434"/>
                              <a:gd name="T27" fmla="*/ 45 h 245"/>
                              <a:gd name="T28" fmla="*/ 339 w 434"/>
                              <a:gd name="T29" fmla="*/ 25 h 245"/>
                              <a:gd name="T30" fmla="*/ 305 w 434"/>
                              <a:gd name="T31" fmla="*/ 15 h 245"/>
                              <a:gd name="T32" fmla="*/ 260 w 434"/>
                              <a:gd name="T33" fmla="*/ 5 h 245"/>
                              <a:gd name="T34" fmla="*/ 220 w 434"/>
                              <a:gd name="T35" fmla="*/ 0 h 245"/>
                              <a:gd name="T36" fmla="*/ 220 w 434"/>
                              <a:gd name="T37" fmla="*/ 0 h 245"/>
                              <a:gd name="T38" fmla="*/ 175 w 434"/>
                              <a:gd name="T39" fmla="*/ 5 h 245"/>
                              <a:gd name="T40" fmla="*/ 135 w 434"/>
                              <a:gd name="T41" fmla="*/ 15 h 245"/>
                              <a:gd name="T42" fmla="*/ 95 w 434"/>
                              <a:gd name="T43" fmla="*/ 25 h 245"/>
                              <a:gd name="T44" fmla="*/ 65 w 434"/>
                              <a:gd name="T45" fmla="*/ 45 h 245"/>
                              <a:gd name="T46" fmla="*/ 40 w 434"/>
                              <a:gd name="T47" fmla="*/ 70 h 245"/>
                              <a:gd name="T48" fmla="*/ 20 w 434"/>
                              <a:gd name="T49" fmla="*/ 95 h 245"/>
                              <a:gd name="T50" fmla="*/ 5 w 434"/>
                              <a:gd name="T51" fmla="*/ 120 h 245"/>
                              <a:gd name="T52" fmla="*/ 0 w 434"/>
                              <a:gd name="T53" fmla="*/ 150 h 245"/>
                              <a:gd name="T54" fmla="*/ 0 w 434"/>
                              <a:gd name="T55" fmla="*/ 150 h 245"/>
                              <a:gd name="T56" fmla="*/ 5 w 434"/>
                              <a:gd name="T57" fmla="*/ 180 h 245"/>
                              <a:gd name="T58" fmla="*/ 15 w 434"/>
                              <a:gd name="T59" fmla="*/ 200 h 245"/>
                              <a:gd name="T60" fmla="*/ 35 w 434"/>
                              <a:gd name="T61" fmla="*/ 215 h 245"/>
                              <a:gd name="T62" fmla="*/ 65 w 434"/>
                              <a:gd name="T63" fmla="*/ 230 h 245"/>
                              <a:gd name="T64" fmla="*/ 95 w 434"/>
                              <a:gd name="T65" fmla="*/ 235 h 245"/>
                              <a:gd name="T66" fmla="*/ 135 w 434"/>
                              <a:gd name="T67" fmla="*/ 240 h 245"/>
                              <a:gd name="T68" fmla="*/ 220 w 434"/>
                              <a:gd name="T69" fmla="*/ 245 h 245"/>
                              <a:gd name="T70" fmla="*/ 220 w 434"/>
                              <a:gd name="T71" fmla="*/ 24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4" h="245">
                                <a:moveTo>
                                  <a:pt x="220" y="245"/>
                                </a:moveTo>
                                <a:lnTo>
                                  <a:pt x="220" y="245"/>
                                </a:lnTo>
                                <a:lnTo>
                                  <a:pt x="300" y="240"/>
                                </a:lnTo>
                                <a:lnTo>
                                  <a:pt x="339" y="235"/>
                                </a:lnTo>
                                <a:lnTo>
                                  <a:pt x="369" y="230"/>
                                </a:lnTo>
                                <a:lnTo>
                                  <a:pt x="394" y="215"/>
                                </a:lnTo>
                                <a:lnTo>
                                  <a:pt x="414" y="200"/>
                                </a:lnTo>
                                <a:lnTo>
                                  <a:pt x="429" y="180"/>
                                </a:lnTo>
                                <a:lnTo>
                                  <a:pt x="434" y="150"/>
                                </a:lnTo>
                                <a:lnTo>
                                  <a:pt x="429" y="120"/>
                                </a:lnTo>
                                <a:lnTo>
                                  <a:pt x="419" y="95"/>
                                </a:lnTo>
                                <a:lnTo>
                                  <a:pt x="399" y="70"/>
                                </a:lnTo>
                                <a:lnTo>
                                  <a:pt x="374" y="45"/>
                                </a:lnTo>
                                <a:lnTo>
                                  <a:pt x="339" y="25"/>
                                </a:lnTo>
                                <a:lnTo>
                                  <a:pt x="305" y="15"/>
                                </a:lnTo>
                                <a:lnTo>
                                  <a:pt x="260" y="5"/>
                                </a:lnTo>
                                <a:lnTo>
                                  <a:pt x="220" y="0"/>
                                </a:lnTo>
                                <a:lnTo>
                                  <a:pt x="175" y="5"/>
                                </a:lnTo>
                                <a:lnTo>
                                  <a:pt x="135" y="15"/>
                                </a:lnTo>
                                <a:lnTo>
                                  <a:pt x="95" y="25"/>
                                </a:lnTo>
                                <a:lnTo>
                                  <a:pt x="65" y="45"/>
                                </a:lnTo>
                                <a:lnTo>
                                  <a:pt x="40" y="70"/>
                                </a:lnTo>
                                <a:lnTo>
                                  <a:pt x="20" y="95"/>
                                </a:lnTo>
                                <a:lnTo>
                                  <a:pt x="5" y="120"/>
                                </a:lnTo>
                                <a:lnTo>
                                  <a:pt x="0" y="150"/>
                                </a:lnTo>
                                <a:lnTo>
                                  <a:pt x="5" y="180"/>
                                </a:lnTo>
                                <a:lnTo>
                                  <a:pt x="15" y="200"/>
                                </a:lnTo>
                                <a:lnTo>
                                  <a:pt x="35" y="215"/>
                                </a:lnTo>
                                <a:lnTo>
                                  <a:pt x="65" y="230"/>
                                </a:lnTo>
                                <a:lnTo>
                                  <a:pt x="95" y="235"/>
                                </a:lnTo>
                                <a:lnTo>
                                  <a:pt x="135" y="240"/>
                                </a:lnTo>
                                <a:lnTo>
                                  <a:pt x="220" y="2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313"/>
                        <wps:cNvSpPr>
                          <a:spLocks/>
                        </wps:cNvSpPr>
                        <wps:spPr bwMode="auto">
                          <a:xfrm>
                            <a:off x="1848" y="370"/>
                            <a:ext cx="294" cy="195"/>
                          </a:xfrm>
                          <a:custGeom>
                            <a:avLst/>
                            <a:gdLst>
                              <a:gd name="T0" fmla="*/ 150 w 294"/>
                              <a:gd name="T1" fmla="*/ 195 h 195"/>
                              <a:gd name="T2" fmla="*/ 150 w 294"/>
                              <a:gd name="T3" fmla="*/ 195 h 195"/>
                              <a:gd name="T4" fmla="*/ 180 w 294"/>
                              <a:gd name="T5" fmla="*/ 195 h 195"/>
                              <a:gd name="T6" fmla="*/ 205 w 294"/>
                              <a:gd name="T7" fmla="*/ 190 h 195"/>
                              <a:gd name="T8" fmla="*/ 230 w 294"/>
                              <a:gd name="T9" fmla="*/ 180 h 195"/>
                              <a:gd name="T10" fmla="*/ 250 w 294"/>
                              <a:gd name="T11" fmla="*/ 170 h 195"/>
                              <a:gd name="T12" fmla="*/ 269 w 294"/>
                              <a:gd name="T13" fmla="*/ 155 h 195"/>
                              <a:gd name="T14" fmla="*/ 284 w 294"/>
                              <a:gd name="T15" fmla="*/ 140 h 195"/>
                              <a:gd name="T16" fmla="*/ 294 w 294"/>
                              <a:gd name="T17" fmla="*/ 120 h 195"/>
                              <a:gd name="T18" fmla="*/ 294 w 294"/>
                              <a:gd name="T19" fmla="*/ 100 h 195"/>
                              <a:gd name="T20" fmla="*/ 294 w 294"/>
                              <a:gd name="T21" fmla="*/ 100 h 195"/>
                              <a:gd name="T22" fmla="*/ 294 w 294"/>
                              <a:gd name="T23" fmla="*/ 80 h 195"/>
                              <a:gd name="T24" fmla="*/ 284 w 294"/>
                              <a:gd name="T25" fmla="*/ 60 h 195"/>
                              <a:gd name="T26" fmla="*/ 274 w 294"/>
                              <a:gd name="T27" fmla="*/ 45 h 195"/>
                              <a:gd name="T28" fmla="*/ 255 w 294"/>
                              <a:gd name="T29" fmla="*/ 30 h 195"/>
                              <a:gd name="T30" fmla="*/ 230 w 294"/>
                              <a:gd name="T31" fmla="*/ 15 h 195"/>
                              <a:gd name="T32" fmla="*/ 205 w 294"/>
                              <a:gd name="T33" fmla="*/ 5 h 195"/>
                              <a:gd name="T34" fmla="*/ 180 w 294"/>
                              <a:gd name="T35" fmla="*/ 0 h 195"/>
                              <a:gd name="T36" fmla="*/ 150 w 294"/>
                              <a:gd name="T37" fmla="*/ 0 h 195"/>
                              <a:gd name="T38" fmla="*/ 150 w 294"/>
                              <a:gd name="T39" fmla="*/ 0 h 195"/>
                              <a:gd name="T40" fmla="*/ 120 w 294"/>
                              <a:gd name="T41" fmla="*/ 0 h 195"/>
                              <a:gd name="T42" fmla="*/ 90 w 294"/>
                              <a:gd name="T43" fmla="*/ 5 h 195"/>
                              <a:gd name="T44" fmla="*/ 65 w 294"/>
                              <a:gd name="T45" fmla="*/ 15 h 195"/>
                              <a:gd name="T46" fmla="*/ 45 w 294"/>
                              <a:gd name="T47" fmla="*/ 30 h 195"/>
                              <a:gd name="T48" fmla="*/ 25 w 294"/>
                              <a:gd name="T49" fmla="*/ 45 h 195"/>
                              <a:gd name="T50" fmla="*/ 10 w 294"/>
                              <a:gd name="T51" fmla="*/ 60 h 195"/>
                              <a:gd name="T52" fmla="*/ 0 w 294"/>
                              <a:gd name="T53" fmla="*/ 80 h 195"/>
                              <a:gd name="T54" fmla="*/ 0 w 294"/>
                              <a:gd name="T55" fmla="*/ 100 h 195"/>
                              <a:gd name="T56" fmla="*/ 0 w 294"/>
                              <a:gd name="T57" fmla="*/ 100 h 195"/>
                              <a:gd name="T58" fmla="*/ 0 w 294"/>
                              <a:gd name="T59" fmla="*/ 120 h 195"/>
                              <a:gd name="T60" fmla="*/ 10 w 294"/>
                              <a:gd name="T61" fmla="*/ 140 h 195"/>
                              <a:gd name="T62" fmla="*/ 25 w 294"/>
                              <a:gd name="T63" fmla="*/ 155 h 195"/>
                              <a:gd name="T64" fmla="*/ 40 w 294"/>
                              <a:gd name="T65" fmla="*/ 170 h 195"/>
                              <a:gd name="T66" fmla="*/ 65 w 294"/>
                              <a:gd name="T67" fmla="*/ 180 h 195"/>
                              <a:gd name="T68" fmla="*/ 90 w 294"/>
                              <a:gd name="T69" fmla="*/ 190 h 195"/>
                              <a:gd name="T70" fmla="*/ 120 w 294"/>
                              <a:gd name="T71" fmla="*/ 195 h 195"/>
                              <a:gd name="T72" fmla="*/ 150 w 294"/>
                              <a:gd name="T73" fmla="*/ 195 h 195"/>
                              <a:gd name="T74" fmla="*/ 150 w 294"/>
                              <a:gd name="T75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94" h="195">
                                <a:moveTo>
                                  <a:pt x="150" y="195"/>
                                </a:moveTo>
                                <a:lnTo>
                                  <a:pt x="150" y="195"/>
                                </a:lnTo>
                                <a:lnTo>
                                  <a:pt x="180" y="195"/>
                                </a:lnTo>
                                <a:lnTo>
                                  <a:pt x="205" y="190"/>
                                </a:lnTo>
                                <a:lnTo>
                                  <a:pt x="230" y="180"/>
                                </a:lnTo>
                                <a:lnTo>
                                  <a:pt x="250" y="170"/>
                                </a:lnTo>
                                <a:lnTo>
                                  <a:pt x="269" y="155"/>
                                </a:lnTo>
                                <a:lnTo>
                                  <a:pt x="284" y="140"/>
                                </a:lnTo>
                                <a:lnTo>
                                  <a:pt x="294" y="120"/>
                                </a:lnTo>
                                <a:lnTo>
                                  <a:pt x="294" y="100"/>
                                </a:lnTo>
                                <a:lnTo>
                                  <a:pt x="294" y="80"/>
                                </a:lnTo>
                                <a:lnTo>
                                  <a:pt x="284" y="60"/>
                                </a:lnTo>
                                <a:lnTo>
                                  <a:pt x="274" y="45"/>
                                </a:lnTo>
                                <a:lnTo>
                                  <a:pt x="255" y="30"/>
                                </a:lnTo>
                                <a:lnTo>
                                  <a:pt x="230" y="15"/>
                                </a:lnTo>
                                <a:lnTo>
                                  <a:pt x="205" y="5"/>
                                </a:lnTo>
                                <a:lnTo>
                                  <a:pt x="180" y="0"/>
                                </a:lnTo>
                                <a:lnTo>
                                  <a:pt x="150" y="0"/>
                                </a:lnTo>
                                <a:lnTo>
                                  <a:pt x="120" y="0"/>
                                </a:lnTo>
                                <a:lnTo>
                                  <a:pt x="90" y="5"/>
                                </a:lnTo>
                                <a:lnTo>
                                  <a:pt x="65" y="15"/>
                                </a:lnTo>
                                <a:lnTo>
                                  <a:pt x="45" y="30"/>
                                </a:lnTo>
                                <a:lnTo>
                                  <a:pt x="25" y="45"/>
                                </a:lnTo>
                                <a:lnTo>
                                  <a:pt x="10" y="60"/>
                                </a:lnTo>
                                <a:lnTo>
                                  <a:pt x="0" y="80"/>
                                </a:lnTo>
                                <a:lnTo>
                                  <a:pt x="0" y="100"/>
                                </a:lnTo>
                                <a:lnTo>
                                  <a:pt x="0" y="120"/>
                                </a:lnTo>
                                <a:lnTo>
                                  <a:pt x="10" y="140"/>
                                </a:lnTo>
                                <a:lnTo>
                                  <a:pt x="25" y="155"/>
                                </a:lnTo>
                                <a:lnTo>
                                  <a:pt x="40" y="170"/>
                                </a:lnTo>
                                <a:lnTo>
                                  <a:pt x="65" y="180"/>
                                </a:lnTo>
                                <a:lnTo>
                                  <a:pt x="90" y="190"/>
                                </a:lnTo>
                                <a:lnTo>
                                  <a:pt x="120" y="195"/>
                                </a:lnTo>
                                <a:lnTo>
                                  <a:pt x="150" y="1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314"/>
                        <wps:cNvSpPr>
                          <a:spLocks/>
                        </wps:cNvSpPr>
                        <wps:spPr bwMode="auto">
                          <a:xfrm>
                            <a:off x="1893" y="400"/>
                            <a:ext cx="205" cy="165"/>
                          </a:xfrm>
                          <a:custGeom>
                            <a:avLst/>
                            <a:gdLst>
                              <a:gd name="T0" fmla="*/ 105 w 205"/>
                              <a:gd name="T1" fmla="*/ 165 h 165"/>
                              <a:gd name="T2" fmla="*/ 105 w 205"/>
                              <a:gd name="T3" fmla="*/ 165 h 165"/>
                              <a:gd name="T4" fmla="*/ 125 w 205"/>
                              <a:gd name="T5" fmla="*/ 160 h 165"/>
                              <a:gd name="T6" fmla="*/ 145 w 205"/>
                              <a:gd name="T7" fmla="*/ 155 h 165"/>
                              <a:gd name="T8" fmla="*/ 160 w 205"/>
                              <a:gd name="T9" fmla="*/ 145 h 165"/>
                              <a:gd name="T10" fmla="*/ 175 w 205"/>
                              <a:gd name="T11" fmla="*/ 135 h 165"/>
                              <a:gd name="T12" fmla="*/ 190 w 205"/>
                              <a:gd name="T13" fmla="*/ 120 h 165"/>
                              <a:gd name="T14" fmla="*/ 200 w 205"/>
                              <a:gd name="T15" fmla="*/ 100 h 165"/>
                              <a:gd name="T16" fmla="*/ 205 w 205"/>
                              <a:gd name="T17" fmla="*/ 85 h 165"/>
                              <a:gd name="T18" fmla="*/ 205 w 205"/>
                              <a:gd name="T19" fmla="*/ 70 h 165"/>
                              <a:gd name="T20" fmla="*/ 205 w 205"/>
                              <a:gd name="T21" fmla="*/ 70 h 165"/>
                              <a:gd name="T22" fmla="*/ 205 w 205"/>
                              <a:gd name="T23" fmla="*/ 55 h 165"/>
                              <a:gd name="T24" fmla="*/ 200 w 205"/>
                              <a:gd name="T25" fmla="*/ 45 h 165"/>
                              <a:gd name="T26" fmla="*/ 190 w 205"/>
                              <a:gd name="T27" fmla="*/ 30 h 165"/>
                              <a:gd name="T28" fmla="*/ 180 w 205"/>
                              <a:gd name="T29" fmla="*/ 20 h 165"/>
                              <a:gd name="T30" fmla="*/ 145 w 205"/>
                              <a:gd name="T31" fmla="*/ 5 h 165"/>
                              <a:gd name="T32" fmla="*/ 105 w 205"/>
                              <a:gd name="T33" fmla="*/ 0 h 165"/>
                              <a:gd name="T34" fmla="*/ 105 w 205"/>
                              <a:gd name="T35" fmla="*/ 0 h 165"/>
                              <a:gd name="T36" fmla="*/ 60 w 205"/>
                              <a:gd name="T37" fmla="*/ 5 h 165"/>
                              <a:gd name="T38" fmla="*/ 30 w 205"/>
                              <a:gd name="T39" fmla="*/ 20 h 165"/>
                              <a:gd name="T40" fmla="*/ 15 w 205"/>
                              <a:gd name="T41" fmla="*/ 30 h 165"/>
                              <a:gd name="T42" fmla="*/ 5 w 205"/>
                              <a:gd name="T43" fmla="*/ 45 h 165"/>
                              <a:gd name="T44" fmla="*/ 0 w 205"/>
                              <a:gd name="T45" fmla="*/ 55 h 165"/>
                              <a:gd name="T46" fmla="*/ 0 w 205"/>
                              <a:gd name="T47" fmla="*/ 70 h 165"/>
                              <a:gd name="T48" fmla="*/ 0 w 205"/>
                              <a:gd name="T49" fmla="*/ 70 h 165"/>
                              <a:gd name="T50" fmla="*/ 0 w 205"/>
                              <a:gd name="T51" fmla="*/ 85 h 165"/>
                              <a:gd name="T52" fmla="*/ 5 w 205"/>
                              <a:gd name="T53" fmla="*/ 100 h 165"/>
                              <a:gd name="T54" fmla="*/ 15 w 205"/>
                              <a:gd name="T55" fmla="*/ 120 h 165"/>
                              <a:gd name="T56" fmla="*/ 30 w 205"/>
                              <a:gd name="T57" fmla="*/ 135 h 165"/>
                              <a:gd name="T58" fmla="*/ 45 w 205"/>
                              <a:gd name="T59" fmla="*/ 145 h 165"/>
                              <a:gd name="T60" fmla="*/ 60 w 205"/>
                              <a:gd name="T61" fmla="*/ 155 h 165"/>
                              <a:gd name="T62" fmla="*/ 80 w 205"/>
                              <a:gd name="T63" fmla="*/ 160 h 165"/>
                              <a:gd name="T64" fmla="*/ 105 w 205"/>
                              <a:gd name="T65" fmla="*/ 165 h 165"/>
                              <a:gd name="T66" fmla="*/ 105 w 205"/>
                              <a:gd name="T67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05" h="165">
                                <a:moveTo>
                                  <a:pt x="105" y="165"/>
                                </a:moveTo>
                                <a:lnTo>
                                  <a:pt x="105" y="165"/>
                                </a:lnTo>
                                <a:lnTo>
                                  <a:pt x="125" y="160"/>
                                </a:lnTo>
                                <a:lnTo>
                                  <a:pt x="145" y="155"/>
                                </a:lnTo>
                                <a:lnTo>
                                  <a:pt x="160" y="145"/>
                                </a:lnTo>
                                <a:lnTo>
                                  <a:pt x="175" y="135"/>
                                </a:lnTo>
                                <a:lnTo>
                                  <a:pt x="190" y="120"/>
                                </a:lnTo>
                                <a:lnTo>
                                  <a:pt x="200" y="100"/>
                                </a:lnTo>
                                <a:lnTo>
                                  <a:pt x="205" y="85"/>
                                </a:lnTo>
                                <a:lnTo>
                                  <a:pt x="205" y="70"/>
                                </a:lnTo>
                                <a:lnTo>
                                  <a:pt x="205" y="55"/>
                                </a:lnTo>
                                <a:lnTo>
                                  <a:pt x="200" y="45"/>
                                </a:lnTo>
                                <a:lnTo>
                                  <a:pt x="190" y="30"/>
                                </a:lnTo>
                                <a:lnTo>
                                  <a:pt x="180" y="20"/>
                                </a:lnTo>
                                <a:lnTo>
                                  <a:pt x="145" y="5"/>
                                </a:lnTo>
                                <a:lnTo>
                                  <a:pt x="105" y="0"/>
                                </a:lnTo>
                                <a:lnTo>
                                  <a:pt x="60" y="5"/>
                                </a:lnTo>
                                <a:lnTo>
                                  <a:pt x="30" y="20"/>
                                </a:lnTo>
                                <a:lnTo>
                                  <a:pt x="15" y="30"/>
                                </a:lnTo>
                                <a:lnTo>
                                  <a:pt x="5" y="45"/>
                                </a:lnTo>
                                <a:lnTo>
                                  <a:pt x="0" y="55"/>
                                </a:lnTo>
                                <a:lnTo>
                                  <a:pt x="0" y="70"/>
                                </a:lnTo>
                                <a:lnTo>
                                  <a:pt x="0" y="85"/>
                                </a:lnTo>
                                <a:lnTo>
                                  <a:pt x="5" y="100"/>
                                </a:lnTo>
                                <a:lnTo>
                                  <a:pt x="15" y="120"/>
                                </a:lnTo>
                                <a:lnTo>
                                  <a:pt x="30" y="135"/>
                                </a:lnTo>
                                <a:lnTo>
                                  <a:pt x="45" y="145"/>
                                </a:lnTo>
                                <a:lnTo>
                                  <a:pt x="60" y="155"/>
                                </a:lnTo>
                                <a:lnTo>
                                  <a:pt x="80" y="160"/>
                                </a:lnTo>
                                <a:lnTo>
                                  <a:pt x="105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315"/>
                        <wps:cNvSpPr>
                          <a:spLocks/>
                        </wps:cNvSpPr>
                        <wps:spPr bwMode="auto">
                          <a:xfrm>
                            <a:off x="1923" y="420"/>
                            <a:ext cx="145" cy="145"/>
                          </a:xfrm>
                          <a:custGeom>
                            <a:avLst/>
                            <a:gdLst>
                              <a:gd name="T0" fmla="*/ 75 w 145"/>
                              <a:gd name="T1" fmla="*/ 145 h 145"/>
                              <a:gd name="T2" fmla="*/ 75 w 145"/>
                              <a:gd name="T3" fmla="*/ 145 h 145"/>
                              <a:gd name="T4" fmla="*/ 85 w 145"/>
                              <a:gd name="T5" fmla="*/ 140 h 145"/>
                              <a:gd name="T6" fmla="*/ 100 w 145"/>
                              <a:gd name="T7" fmla="*/ 135 h 145"/>
                              <a:gd name="T8" fmla="*/ 115 w 145"/>
                              <a:gd name="T9" fmla="*/ 120 h 145"/>
                              <a:gd name="T10" fmla="*/ 125 w 145"/>
                              <a:gd name="T11" fmla="*/ 110 h 145"/>
                              <a:gd name="T12" fmla="*/ 140 w 145"/>
                              <a:gd name="T13" fmla="*/ 75 h 145"/>
                              <a:gd name="T14" fmla="*/ 145 w 145"/>
                              <a:gd name="T15" fmla="*/ 50 h 145"/>
                              <a:gd name="T16" fmla="*/ 145 w 145"/>
                              <a:gd name="T17" fmla="*/ 50 h 145"/>
                              <a:gd name="T18" fmla="*/ 145 w 145"/>
                              <a:gd name="T19" fmla="*/ 40 h 145"/>
                              <a:gd name="T20" fmla="*/ 140 w 145"/>
                              <a:gd name="T21" fmla="*/ 30 h 145"/>
                              <a:gd name="T22" fmla="*/ 125 w 145"/>
                              <a:gd name="T23" fmla="*/ 15 h 145"/>
                              <a:gd name="T24" fmla="*/ 100 w 145"/>
                              <a:gd name="T25" fmla="*/ 5 h 145"/>
                              <a:gd name="T26" fmla="*/ 75 w 145"/>
                              <a:gd name="T27" fmla="*/ 0 h 145"/>
                              <a:gd name="T28" fmla="*/ 75 w 145"/>
                              <a:gd name="T29" fmla="*/ 0 h 145"/>
                              <a:gd name="T30" fmla="*/ 45 w 145"/>
                              <a:gd name="T31" fmla="*/ 5 h 145"/>
                              <a:gd name="T32" fmla="*/ 20 w 145"/>
                              <a:gd name="T33" fmla="*/ 15 h 145"/>
                              <a:gd name="T34" fmla="*/ 5 w 145"/>
                              <a:gd name="T35" fmla="*/ 30 h 145"/>
                              <a:gd name="T36" fmla="*/ 0 w 145"/>
                              <a:gd name="T37" fmla="*/ 50 h 145"/>
                              <a:gd name="T38" fmla="*/ 0 w 145"/>
                              <a:gd name="T39" fmla="*/ 50 h 145"/>
                              <a:gd name="T40" fmla="*/ 5 w 145"/>
                              <a:gd name="T41" fmla="*/ 75 h 145"/>
                              <a:gd name="T42" fmla="*/ 20 w 145"/>
                              <a:gd name="T43" fmla="*/ 105 h 145"/>
                              <a:gd name="T44" fmla="*/ 30 w 145"/>
                              <a:gd name="T45" fmla="*/ 120 h 145"/>
                              <a:gd name="T46" fmla="*/ 40 w 145"/>
                              <a:gd name="T47" fmla="*/ 135 h 145"/>
                              <a:gd name="T48" fmla="*/ 55 w 145"/>
                              <a:gd name="T49" fmla="*/ 140 h 145"/>
                              <a:gd name="T50" fmla="*/ 75 w 145"/>
                              <a:gd name="T51" fmla="*/ 145 h 145"/>
                              <a:gd name="T52" fmla="*/ 75 w 145"/>
                              <a:gd name="T53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75" y="145"/>
                                </a:moveTo>
                                <a:lnTo>
                                  <a:pt x="75" y="145"/>
                                </a:lnTo>
                                <a:lnTo>
                                  <a:pt x="85" y="140"/>
                                </a:lnTo>
                                <a:lnTo>
                                  <a:pt x="100" y="135"/>
                                </a:lnTo>
                                <a:lnTo>
                                  <a:pt x="115" y="120"/>
                                </a:lnTo>
                                <a:lnTo>
                                  <a:pt x="125" y="110"/>
                                </a:lnTo>
                                <a:lnTo>
                                  <a:pt x="140" y="75"/>
                                </a:lnTo>
                                <a:lnTo>
                                  <a:pt x="145" y="50"/>
                                </a:lnTo>
                                <a:lnTo>
                                  <a:pt x="145" y="40"/>
                                </a:lnTo>
                                <a:lnTo>
                                  <a:pt x="140" y="30"/>
                                </a:lnTo>
                                <a:lnTo>
                                  <a:pt x="125" y="15"/>
                                </a:lnTo>
                                <a:lnTo>
                                  <a:pt x="100" y="5"/>
                                </a:lnTo>
                                <a:lnTo>
                                  <a:pt x="75" y="0"/>
                                </a:lnTo>
                                <a:lnTo>
                                  <a:pt x="45" y="5"/>
                                </a:lnTo>
                                <a:lnTo>
                                  <a:pt x="20" y="15"/>
                                </a:lnTo>
                                <a:lnTo>
                                  <a:pt x="5" y="30"/>
                                </a:lnTo>
                                <a:lnTo>
                                  <a:pt x="0" y="50"/>
                                </a:lnTo>
                                <a:lnTo>
                                  <a:pt x="5" y="75"/>
                                </a:lnTo>
                                <a:lnTo>
                                  <a:pt x="20" y="105"/>
                                </a:lnTo>
                                <a:lnTo>
                                  <a:pt x="30" y="120"/>
                                </a:lnTo>
                                <a:lnTo>
                                  <a:pt x="40" y="135"/>
                                </a:lnTo>
                                <a:lnTo>
                                  <a:pt x="55" y="140"/>
                                </a:lnTo>
                                <a:lnTo>
                                  <a:pt x="75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316"/>
                        <wps:cNvSpPr>
                          <a:spLocks/>
                        </wps:cNvSpPr>
                        <wps:spPr bwMode="auto">
                          <a:xfrm>
                            <a:off x="1738" y="565"/>
                            <a:ext cx="509" cy="20"/>
                          </a:xfrm>
                          <a:custGeom>
                            <a:avLst/>
                            <a:gdLst>
                              <a:gd name="T0" fmla="*/ 0 w 509"/>
                              <a:gd name="T1" fmla="*/ 0 h 20"/>
                              <a:gd name="T2" fmla="*/ 0 w 509"/>
                              <a:gd name="T3" fmla="*/ 0 h 20"/>
                              <a:gd name="T4" fmla="*/ 25 w 509"/>
                              <a:gd name="T5" fmla="*/ 10 h 20"/>
                              <a:gd name="T6" fmla="*/ 70 w 509"/>
                              <a:gd name="T7" fmla="*/ 20 h 20"/>
                              <a:gd name="T8" fmla="*/ 105 w 509"/>
                              <a:gd name="T9" fmla="*/ 20 h 20"/>
                              <a:gd name="T10" fmla="*/ 145 w 509"/>
                              <a:gd name="T11" fmla="*/ 20 h 20"/>
                              <a:gd name="T12" fmla="*/ 195 w 509"/>
                              <a:gd name="T13" fmla="*/ 10 h 20"/>
                              <a:gd name="T14" fmla="*/ 255 w 509"/>
                              <a:gd name="T15" fmla="*/ 0 h 20"/>
                              <a:gd name="T16" fmla="*/ 255 w 509"/>
                              <a:gd name="T17" fmla="*/ 0 h 20"/>
                              <a:gd name="T18" fmla="*/ 255 w 509"/>
                              <a:gd name="T19" fmla="*/ 0 h 20"/>
                              <a:gd name="T20" fmla="*/ 320 w 509"/>
                              <a:gd name="T21" fmla="*/ 10 h 20"/>
                              <a:gd name="T22" fmla="*/ 369 w 509"/>
                              <a:gd name="T23" fmla="*/ 15 h 20"/>
                              <a:gd name="T24" fmla="*/ 409 w 509"/>
                              <a:gd name="T25" fmla="*/ 20 h 20"/>
                              <a:gd name="T26" fmla="*/ 444 w 509"/>
                              <a:gd name="T27" fmla="*/ 20 h 20"/>
                              <a:gd name="T28" fmla="*/ 489 w 509"/>
                              <a:gd name="T29" fmla="*/ 10 h 20"/>
                              <a:gd name="T30" fmla="*/ 509 w 509"/>
                              <a:gd name="T3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9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10"/>
                                </a:lnTo>
                                <a:lnTo>
                                  <a:pt x="70" y="20"/>
                                </a:lnTo>
                                <a:lnTo>
                                  <a:pt x="105" y="20"/>
                                </a:lnTo>
                                <a:lnTo>
                                  <a:pt x="145" y="20"/>
                                </a:lnTo>
                                <a:lnTo>
                                  <a:pt x="195" y="10"/>
                                </a:lnTo>
                                <a:lnTo>
                                  <a:pt x="255" y="0"/>
                                </a:lnTo>
                                <a:lnTo>
                                  <a:pt x="320" y="10"/>
                                </a:lnTo>
                                <a:lnTo>
                                  <a:pt x="369" y="15"/>
                                </a:lnTo>
                                <a:lnTo>
                                  <a:pt x="409" y="20"/>
                                </a:lnTo>
                                <a:lnTo>
                                  <a:pt x="444" y="20"/>
                                </a:lnTo>
                                <a:lnTo>
                                  <a:pt x="489" y="10"/>
                                </a:lnTo>
                                <a:lnTo>
                                  <a:pt x="50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317"/>
                        <wps:cNvSpPr>
                          <a:spLocks/>
                        </wps:cNvSpPr>
                        <wps:spPr bwMode="auto">
                          <a:xfrm>
                            <a:off x="1738" y="565"/>
                            <a:ext cx="509" cy="45"/>
                          </a:xfrm>
                          <a:custGeom>
                            <a:avLst/>
                            <a:gdLst>
                              <a:gd name="T0" fmla="*/ 0 w 509"/>
                              <a:gd name="T1" fmla="*/ 0 h 45"/>
                              <a:gd name="T2" fmla="*/ 0 w 509"/>
                              <a:gd name="T3" fmla="*/ 0 h 45"/>
                              <a:gd name="T4" fmla="*/ 40 w 509"/>
                              <a:gd name="T5" fmla="*/ 15 h 45"/>
                              <a:gd name="T6" fmla="*/ 90 w 509"/>
                              <a:gd name="T7" fmla="*/ 25 h 45"/>
                              <a:gd name="T8" fmla="*/ 155 w 509"/>
                              <a:gd name="T9" fmla="*/ 35 h 45"/>
                              <a:gd name="T10" fmla="*/ 230 w 509"/>
                              <a:gd name="T11" fmla="*/ 45 h 45"/>
                              <a:gd name="T12" fmla="*/ 315 w 509"/>
                              <a:gd name="T13" fmla="*/ 40 h 45"/>
                              <a:gd name="T14" fmla="*/ 365 w 509"/>
                              <a:gd name="T15" fmla="*/ 35 h 45"/>
                              <a:gd name="T16" fmla="*/ 409 w 509"/>
                              <a:gd name="T17" fmla="*/ 30 h 45"/>
                              <a:gd name="T18" fmla="*/ 459 w 509"/>
                              <a:gd name="T19" fmla="*/ 15 h 45"/>
                              <a:gd name="T20" fmla="*/ 509 w 509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09" h="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" y="15"/>
                                </a:lnTo>
                                <a:lnTo>
                                  <a:pt x="90" y="25"/>
                                </a:lnTo>
                                <a:lnTo>
                                  <a:pt x="155" y="35"/>
                                </a:lnTo>
                                <a:lnTo>
                                  <a:pt x="230" y="45"/>
                                </a:lnTo>
                                <a:lnTo>
                                  <a:pt x="315" y="40"/>
                                </a:lnTo>
                                <a:lnTo>
                                  <a:pt x="365" y="35"/>
                                </a:lnTo>
                                <a:lnTo>
                                  <a:pt x="409" y="30"/>
                                </a:lnTo>
                                <a:lnTo>
                                  <a:pt x="459" y="15"/>
                                </a:lnTo>
                                <a:lnTo>
                                  <a:pt x="50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Line 318"/>
                        <wps:cNvCnPr/>
                        <wps:spPr bwMode="auto">
                          <a:xfrm>
                            <a:off x="1738" y="660"/>
                            <a:ext cx="514" cy="1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" name="Line 319"/>
                        <wps:cNvCnPr/>
                        <wps:spPr bwMode="auto">
                          <a:xfrm>
                            <a:off x="1738" y="690"/>
                            <a:ext cx="514" cy="1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" name="Freeform 320"/>
                        <wps:cNvSpPr>
                          <a:spLocks/>
                        </wps:cNvSpPr>
                        <wps:spPr bwMode="auto">
                          <a:xfrm>
                            <a:off x="2727" y="315"/>
                            <a:ext cx="50" cy="250"/>
                          </a:xfrm>
                          <a:custGeom>
                            <a:avLst/>
                            <a:gdLst>
                              <a:gd name="T0" fmla="*/ 40 w 50"/>
                              <a:gd name="T1" fmla="*/ 250 h 250"/>
                              <a:gd name="T2" fmla="*/ 40 w 50"/>
                              <a:gd name="T3" fmla="*/ 250 h 250"/>
                              <a:gd name="T4" fmla="*/ 25 w 50"/>
                              <a:gd name="T5" fmla="*/ 240 h 250"/>
                              <a:gd name="T6" fmla="*/ 15 w 50"/>
                              <a:gd name="T7" fmla="*/ 225 h 250"/>
                              <a:gd name="T8" fmla="*/ 5 w 50"/>
                              <a:gd name="T9" fmla="*/ 200 h 250"/>
                              <a:gd name="T10" fmla="*/ 0 w 50"/>
                              <a:gd name="T11" fmla="*/ 170 h 250"/>
                              <a:gd name="T12" fmla="*/ 5 w 50"/>
                              <a:gd name="T13" fmla="*/ 140 h 250"/>
                              <a:gd name="T14" fmla="*/ 15 w 50"/>
                              <a:gd name="T15" fmla="*/ 115 h 250"/>
                              <a:gd name="T16" fmla="*/ 25 w 50"/>
                              <a:gd name="T17" fmla="*/ 95 h 250"/>
                              <a:gd name="T18" fmla="*/ 45 w 50"/>
                              <a:gd name="T19" fmla="*/ 65 h 250"/>
                              <a:gd name="T20" fmla="*/ 45 w 50"/>
                              <a:gd name="T21" fmla="*/ 65 h 250"/>
                              <a:gd name="T22" fmla="*/ 50 w 50"/>
                              <a:gd name="T23" fmla="*/ 60 h 250"/>
                              <a:gd name="T24" fmla="*/ 45 w 50"/>
                              <a:gd name="T25" fmla="*/ 50 h 250"/>
                              <a:gd name="T26" fmla="*/ 30 w 50"/>
                              <a:gd name="T27" fmla="*/ 35 h 250"/>
                              <a:gd name="T28" fmla="*/ 0 w 50"/>
                              <a:gd name="T29" fmla="*/ 15 h 250"/>
                              <a:gd name="T30" fmla="*/ 45 w 50"/>
                              <a:gd name="T31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40" y="250"/>
                                </a:moveTo>
                                <a:lnTo>
                                  <a:pt x="40" y="250"/>
                                </a:lnTo>
                                <a:lnTo>
                                  <a:pt x="25" y="240"/>
                                </a:lnTo>
                                <a:lnTo>
                                  <a:pt x="15" y="225"/>
                                </a:lnTo>
                                <a:lnTo>
                                  <a:pt x="5" y="200"/>
                                </a:lnTo>
                                <a:lnTo>
                                  <a:pt x="0" y="170"/>
                                </a:lnTo>
                                <a:lnTo>
                                  <a:pt x="5" y="140"/>
                                </a:lnTo>
                                <a:lnTo>
                                  <a:pt x="15" y="115"/>
                                </a:lnTo>
                                <a:lnTo>
                                  <a:pt x="25" y="95"/>
                                </a:lnTo>
                                <a:lnTo>
                                  <a:pt x="45" y="65"/>
                                </a:lnTo>
                                <a:lnTo>
                                  <a:pt x="50" y="60"/>
                                </a:lnTo>
                                <a:lnTo>
                                  <a:pt x="45" y="50"/>
                                </a:lnTo>
                                <a:lnTo>
                                  <a:pt x="30" y="35"/>
                                </a:lnTo>
                                <a:lnTo>
                                  <a:pt x="0" y="15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321"/>
                        <wps:cNvSpPr>
                          <a:spLocks/>
                        </wps:cNvSpPr>
                        <wps:spPr bwMode="auto">
                          <a:xfrm>
                            <a:off x="2252" y="315"/>
                            <a:ext cx="50" cy="250"/>
                          </a:xfrm>
                          <a:custGeom>
                            <a:avLst/>
                            <a:gdLst>
                              <a:gd name="T0" fmla="*/ 5 w 50"/>
                              <a:gd name="T1" fmla="*/ 250 h 250"/>
                              <a:gd name="T2" fmla="*/ 5 w 50"/>
                              <a:gd name="T3" fmla="*/ 250 h 250"/>
                              <a:gd name="T4" fmla="*/ 25 w 50"/>
                              <a:gd name="T5" fmla="*/ 225 h 250"/>
                              <a:gd name="T6" fmla="*/ 40 w 50"/>
                              <a:gd name="T7" fmla="*/ 200 h 250"/>
                              <a:gd name="T8" fmla="*/ 45 w 50"/>
                              <a:gd name="T9" fmla="*/ 170 h 250"/>
                              <a:gd name="T10" fmla="*/ 40 w 50"/>
                              <a:gd name="T11" fmla="*/ 140 h 250"/>
                              <a:gd name="T12" fmla="*/ 35 w 50"/>
                              <a:gd name="T13" fmla="*/ 115 h 250"/>
                              <a:gd name="T14" fmla="*/ 25 w 50"/>
                              <a:gd name="T15" fmla="*/ 95 h 250"/>
                              <a:gd name="T16" fmla="*/ 5 w 50"/>
                              <a:gd name="T17" fmla="*/ 65 h 250"/>
                              <a:gd name="T18" fmla="*/ 5 w 50"/>
                              <a:gd name="T19" fmla="*/ 65 h 250"/>
                              <a:gd name="T20" fmla="*/ 0 w 50"/>
                              <a:gd name="T21" fmla="*/ 60 h 250"/>
                              <a:gd name="T22" fmla="*/ 5 w 50"/>
                              <a:gd name="T23" fmla="*/ 55 h 250"/>
                              <a:gd name="T24" fmla="*/ 20 w 50"/>
                              <a:gd name="T25" fmla="*/ 35 h 250"/>
                              <a:gd name="T26" fmla="*/ 50 w 50"/>
                              <a:gd name="T27" fmla="*/ 15 h 250"/>
                              <a:gd name="T28" fmla="*/ 0 w 50"/>
                              <a:gd name="T29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5" y="250"/>
                                </a:moveTo>
                                <a:lnTo>
                                  <a:pt x="5" y="250"/>
                                </a:lnTo>
                                <a:lnTo>
                                  <a:pt x="25" y="225"/>
                                </a:lnTo>
                                <a:lnTo>
                                  <a:pt x="40" y="200"/>
                                </a:lnTo>
                                <a:lnTo>
                                  <a:pt x="45" y="170"/>
                                </a:lnTo>
                                <a:lnTo>
                                  <a:pt x="40" y="140"/>
                                </a:lnTo>
                                <a:lnTo>
                                  <a:pt x="35" y="115"/>
                                </a:lnTo>
                                <a:lnTo>
                                  <a:pt x="25" y="95"/>
                                </a:lnTo>
                                <a:lnTo>
                                  <a:pt x="5" y="65"/>
                                </a:lnTo>
                                <a:lnTo>
                                  <a:pt x="0" y="60"/>
                                </a:lnTo>
                                <a:lnTo>
                                  <a:pt x="5" y="55"/>
                                </a:lnTo>
                                <a:lnTo>
                                  <a:pt x="20" y="35"/>
                                </a:lnTo>
                                <a:lnTo>
                                  <a:pt x="50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322"/>
                        <wps:cNvSpPr>
                          <a:spLocks/>
                        </wps:cNvSpPr>
                        <wps:spPr bwMode="auto">
                          <a:xfrm>
                            <a:off x="2297" y="320"/>
                            <a:ext cx="435" cy="245"/>
                          </a:xfrm>
                          <a:custGeom>
                            <a:avLst/>
                            <a:gdLst>
                              <a:gd name="T0" fmla="*/ 215 w 435"/>
                              <a:gd name="T1" fmla="*/ 245 h 245"/>
                              <a:gd name="T2" fmla="*/ 215 w 435"/>
                              <a:gd name="T3" fmla="*/ 245 h 245"/>
                              <a:gd name="T4" fmla="*/ 300 w 435"/>
                              <a:gd name="T5" fmla="*/ 240 h 245"/>
                              <a:gd name="T6" fmla="*/ 335 w 435"/>
                              <a:gd name="T7" fmla="*/ 235 h 245"/>
                              <a:gd name="T8" fmla="*/ 370 w 435"/>
                              <a:gd name="T9" fmla="*/ 230 h 245"/>
                              <a:gd name="T10" fmla="*/ 395 w 435"/>
                              <a:gd name="T11" fmla="*/ 215 h 245"/>
                              <a:gd name="T12" fmla="*/ 415 w 435"/>
                              <a:gd name="T13" fmla="*/ 200 h 245"/>
                              <a:gd name="T14" fmla="*/ 430 w 435"/>
                              <a:gd name="T15" fmla="*/ 180 h 245"/>
                              <a:gd name="T16" fmla="*/ 435 w 435"/>
                              <a:gd name="T17" fmla="*/ 150 h 245"/>
                              <a:gd name="T18" fmla="*/ 435 w 435"/>
                              <a:gd name="T19" fmla="*/ 150 h 245"/>
                              <a:gd name="T20" fmla="*/ 430 w 435"/>
                              <a:gd name="T21" fmla="*/ 120 h 245"/>
                              <a:gd name="T22" fmla="*/ 420 w 435"/>
                              <a:gd name="T23" fmla="*/ 95 h 245"/>
                              <a:gd name="T24" fmla="*/ 400 w 435"/>
                              <a:gd name="T25" fmla="*/ 70 h 245"/>
                              <a:gd name="T26" fmla="*/ 370 w 435"/>
                              <a:gd name="T27" fmla="*/ 45 h 245"/>
                              <a:gd name="T28" fmla="*/ 340 w 435"/>
                              <a:gd name="T29" fmla="*/ 25 h 245"/>
                              <a:gd name="T30" fmla="*/ 300 w 435"/>
                              <a:gd name="T31" fmla="*/ 15 h 245"/>
                              <a:gd name="T32" fmla="*/ 260 w 435"/>
                              <a:gd name="T33" fmla="*/ 5 h 245"/>
                              <a:gd name="T34" fmla="*/ 215 w 435"/>
                              <a:gd name="T35" fmla="*/ 0 h 245"/>
                              <a:gd name="T36" fmla="*/ 215 w 435"/>
                              <a:gd name="T37" fmla="*/ 0 h 245"/>
                              <a:gd name="T38" fmla="*/ 175 w 435"/>
                              <a:gd name="T39" fmla="*/ 5 h 245"/>
                              <a:gd name="T40" fmla="*/ 130 w 435"/>
                              <a:gd name="T41" fmla="*/ 15 h 245"/>
                              <a:gd name="T42" fmla="*/ 95 w 435"/>
                              <a:gd name="T43" fmla="*/ 25 h 245"/>
                              <a:gd name="T44" fmla="*/ 65 w 435"/>
                              <a:gd name="T45" fmla="*/ 45 h 245"/>
                              <a:gd name="T46" fmla="*/ 35 w 435"/>
                              <a:gd name="T47" fmla="*/ 70 h 245"/>
                              <a:gd name="T48" fmla="*/ 15 w 435"/>
                              <a:gd name="T49" fmla="*/ 95 h 245"/>
                              <a:gd name="T50" fmla="*/ 5 w 435"/>
                              <a:gd name="T51" fmla="*/ 120 h 245"/>
                              <a:gd name="T52" fmla="*/ 0 w 435"/>
                              <a:gd name="T53" fmla="*/ 150 h 245"/>
                              <a:gd name="T54" fmla="*/ 0 w 435"/>
                              <a:gd name="T55" fmla="*/ 150 h 245"/>
                              <a:gd name="T56" fmla="*/ 0 w 435"/>
                              <a:gd name="T57" fmla="*/ 180 h 245"/>
                              <a:gd name="T58" fmla="*/ 15 w 435"/>
                              <a:gd name="T59" fmla="*/ 200 h 245"/>
                              <a:gd name="T60" fmla="*/ 35 w 435"/>
                              <a:gd name="T61" fmla="*/ 215 h 245"/>
                              <a:gd name="T62" fmla="*/ 60 w 435"/>
                              <a:gd name="T63" fmla="*/ 230 h 245"/>
                              <a:gd name="T64" fmla="*/ 95 w 435"/>
                              <a:gd name="T65" fmla="*/ 235 h 245"/>
                              <a:gd name="T66" fmla="*/ 130 w 435"/>
                              <a:gd name="T67" fmla="*/ 240 h 245"/>
                              <a:gd name="T68" fmla="*/ 215 w 435"/>
                              <a:gd name="T69" fmla="*/ 245 h 245"/>
                              <a:gd name="T70" fmla="*/ 215 w 435"/>
                              <a:gd name="T71" fmla="*/ 24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5" h="245">
                                <a:moveTo>
                                  <a:pt x="215" y="245"/>
                                </a:moveTo>
                                <a:lnTo>
                                  <a:pt x="215" y="245"/>
                                </a:lnTo>
                                <a:lnTo>
                                  <a:pt x="300" y="240"/>
                                </a:lnTo>
                                <a:lnTo>
                                  <a:pt x="335" y="235"/>
                                </a:lnTo>
                                <a:lnTo>
                                  <a:pt x="370" y="230"/>
                                </a:lnTo>
                                <a:lnTo>
                                  <a:pt x="395" y="215"/>
                                </a:lnTo>
                                <a:lnTo>
                                  <a:pt x="415" y="200"/>
                                </a:lnTo>
                                <a:lnTo>
                                  <a:pt x="430" y="180"/>
                                </a:lnTo>
                                <a:lnTo>
                                  <a:pt x="435" y="150"/>
                                </a:lnTo>
                                <a:lnTo>
                                  <a:pt x="430" y="120"/>
                                </a:lnTo>
                                <a:lnTo>
                                  <a:pt x="420" y="95"/>
                                </a:lnTo>
                                <a:lnTo>
                                  <a:pt x="400" y="70"/>
                                </a:lnTo>
                                <a:lnTo>
                                  <a:pt x="370" y="45"/>
                                </a:lnTo>
                                <a:lnTo>
                                  <a:pt x="340" y="25"/>
                                </a:lnTo>
                                <a:lnTo>
                                  <a:pt x="300" y="15"/>
                                </a:lnTo>
                                <a:lnTo>
                                  <a:pt x="260" y="5"/>
                                </a:lnTo>
                                <a:lnTo>
                                  <a:pt x="215" y="0"/>
                                </a:lnTo>
                                <a:lnTo>
                                  <a:pt x="175" y="5"/>
                                </a:lnTo>
                                <a:lnTo>
                                  <a:pt x="130" y="15"/>
                                </a:lnTo>
                                <a:lnTo>
                                  <a:pt x="95" y="25"/>
                                </a:lnTo>
                                <a:lnTo>
                                  <a:pt x="65" y="45"/>
                                </a:lnTo>
                                <a:lnTo>
                                  <a:pt x="35" y="70"/>
                                </a:lnTo>
                                <a:lnTo>
                                  <a:pt x="15" y="95"/>
                                </a:lnTo>
                                <a:lnTo>
                                  <a:pt x="5" y="120"/>
                                </a:ln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15" y="200"/>
                                </a:lnTo>
                                <a:lnTo>
                                  <a:pt x="35" y="215"/>
                                </a:lnTo>
                                <a:lnTo>
                                  <a:pt x="60" y="230"/>
                                </a:lnTo>
                                <a:lnTo>
                                  <a:pt x="95" y="235"/>
                                </a:lnTo>
                                <a:lnTo>
                                  <a:pt x="130" y="240"/>
                                </a:lnTo>
                                <a:lnTo>
                                  <a:pt x="215" y="2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323"/>
                        <wps:cNvSpPr>
                          <a:spLocks/>
                        </wps:cNvSpPr>
                        <wps:spPr bwMode="auto">
                          <a:xfrm>
                            <a:off x="2362" y="370"/>
                            <a:ext cx="300" cy="195"/>
                          </a:xfrm>
                          <a:custGeom>
                            <a:avLst/>
                            <a:gdLst>
                              <a:gd name="T0" fmla="*/ 150 w 300"/>
                              <a:gd name="T1" fmla="*/ 195 h 195"/>
                              <a:gd name="T2" fmla="*/ 150 w 300"/>
                              <a:gd name="T3" fmla="*/ 195 h 195"/>
                              <a:gd name="T4" fmla="*/ 180 w 300"/>
                              <a:gd name="T5" fmla="*/ 195 h 195"/>
                              <a:gd name="T6" fmla="*/ 210 w 300"/>
                              <a:gd name="T7" fmla="*/ 190 h 195"/>
                              <a:gd name="T8" fmla="*/ 235 w 300"/>
                              <a:gd name="T9" fmla="*/ 180 h 195"/>
                              <a:gd name="T10" fmla="*/ 255 w 300"/>
                              <a:gd name="T11" fmla="*/ 170 h 195"/>
                              <a:gd name="T12" fmla="*/ 275 w 300"/>
                              <a:gd name="T13" fmla="*/ 155 h 195"/>
                              <a:gd name="T14" fmla="*/ 290 w 300"/>
                              <a:gd name="T15" fmla="*/ 140 h 195"/>
                              <a:gd name="T16" fmla="*/ 295 w 300"/>
                              <a:gd name="T17" fmla="*/ 120 h 195"/>
                              <a:gd name="T18" fmla="*/ 300 w 300"/>
                              <a:gd name="T19" fmla="*/ 100 h 195"/>
                              <a:gd name="T20" fmla="*/ 300 w 300"/>
                              <a:gd name="T21" fmla="*/ 100 h 195"/>
                              <a:gd name="T22" fmla="*/ 300 w 300"/>
                              <a:gd name="T23" fmla="*/ 80 h 195"/>
                              <a:gd name="T24" fmla="*/ 290 w 300"/>
                              <a:gd name="T25" fmla="*/ 60 h 195"/>
                              <a:gd name="T26" fmla="*/ 275 w 300"/>
                              <a:gd name="T27" fmla="*/ 45 h 195"/>
                              <a:gd name="T28" fmla="*/ 260 w 300"/>
                              <a:gd name="T29" fmla="*/ 30 h 195"/>
                              <a:gd name="T30" fmla="*/ 235 w 300"/>
                              <a:gd name="T31" fmla="*/ 15 h 195"/>
                              <a:gd name="T32" fmla="*/ 210 w 300"/>
                              <a:gd name="T33" fmla="*/ 5 h 195"/>
                              <a:gd name="T34" fmla="*/ 180 w 300"/>
                              <a:gd name="T35" fmla="*/ 0 h 195"/>
                              <a:gd name="T36" fmla="*/ 150 w 300"/>
                              <a:gd name="T37" fmla="*/ 0 h 195"/>
                              <a:gd name="T38" fmla="*/ 150 w 300"/>
                              <a:gd name="T39" fmla="*/ 0 h 195"/>
                              <a:gd name="T40" fmla="*/ 120 w 300"/>
                              <a:gd name="T41" fmla="*/ 0 h 195"/>
                              <a:gd name="T42" fmla="*/ 95 w 300"/>
                              <a:gd name="T43" fmla="*/ 5 h 195"/>
                              <a:gd name="T44" fmla="*/ 70 w 300"/>
                              <a:gd name="T45" fmla="*/ 15 h 195"/>
                              <a:gd name="T46" fmla="*/ 45 w 300"/>
                              <a:gd name="T47" fmla="*/ 30 h 195"/>
                              <a:gd name="T48" fmla="*/ 30 w 300"/>
                              <a:gd name="T49" fmla="*/ 45 h 195"/>
                              <a:gd name="T50" fmla="*/ 15 w 300"/>
                              <a:gd name="T51" fmla="*/ 60 h 195"/>
                              <a:gd name="T52" fmla="*/ 5 w 300"/>
                              <a:gd name="T53" fmla="*/ 80 h 195"/>
                              <a:gd name="T54" fmla="*/ 0 w 300"/>
                              <a:gd name="T55" fmla="*/ 100 h 195"/>
                              <a:gd name="T56" fmla="*/ 0 w 300"/>
                              <a:gd name="T57" fmla="*/ 100 h 195"/>
                              <a:gd name="T58" fmla="*/ 5 w 300"/>
                              <a:gd name="T59" fmla="*/ 120 h 195"/>
                              <a:gd name="T60" fmla="*/ 15 w 300"/>
                              <a:gd name="T61" fmla="*/ 140 h 195"/>
                              <a:gd name="T62" fmla="*/ 25 w 300"/>
                              <a:gd name="T63" fmla="*/ 155 h 195"/>
                              <a:gd name="T64" fmla="*/ 45 w 300"/>
                              <a:gd name="T65" fmla="*/ 170 h 195"/>
                              <a:gd name="T66" fmla="*/ 65 w 300"/>
                              <a:gd name="T67" fmla="*/ 180 h 195"/>
                              <a:gd name="T68" fmla="*/ 95 w 300"/>
                              <a:gd name="T69" fmla="*/ 190 h 195"/>
                              <a:gd name="T70" fmla="*/ 120 w 300"/>
                              <a:gd name="T71" fmla="*/ 195 h 195"/>
                              <a:gd name="T72" fmla="*/ 150 w 300"/>
                              <a:gd name="T73" fmla="*/ 195 h 195"/>
                              <a:gd name="T74" fmla="*/ 150 w 300"/>
                              <a:gd name="T75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00" h="195">
                                <a:moveTo>
                                  <a:pt x="150" y="195"/>
                                </a:moveTo>
                                <a:lnTo>
                                  <a:pt x="150" y="195"/>
                                </a:lnTo>
                                <a:lnTo>
                                  <a:pt x="180" y="195"/>
                                </a:lnTo>
                                <a:lnTo>
                                  <a:pt x="210" y="190"/>
                                </a:lnTo>
                                <a:lnTo>
                                  <a:pt x="235" y="180"/>
                                </a:lnTo>
                                <a:lnTo>
                                  <a:pt x="255" y="170"/>
                                </a:lnTo>
                                <a:lnTo>
                                  <a:pt x="275" y="155"/>
                                </a:lnTo>
                                <a:lnTo>
                                  <a:pt x="290" y="140"/>
                                </a:lnTo>
                                <a:lnTo>
                                  <a:pt x="295" y="120"/>
                                </a:lnTo>
                                <a:lnTo>
                                  <a:pt x="300" y="100"/>
                                </a:lnTo>
                                <a:lnTo>
                                  <a:pt x="300" y="80"/>
                                </a:lnTo>
                                <a:lnTo>
                                  <a:pt x="290" y="60"/>
                                </a:lnTo>
                                <a:lnTo>
                                  <a:pt x="275" y="45"/>
                                </a:lnTo>
                                <a:lnTo>
                                  <a:pt x="260" y="30"/>
                                </a:lnTo>
                                <a:lnTo>
                                  <a:pt x="235" y="15"/>
                                </a:lnTo>
                                <a:lnTo>
                                  <a:pt x="210" y="5"/>
                                </a:lnTo>
                                <a:lnTo>
                                  <a:pt x="180" y="0"/>
                                </a:lnTo>
                                <a:lnTo>
                                  <a:pt x="150" y="0"/>
                                </a:lnTo>
                                <a:lnTo>
                                  <a:pt x="120" y="0"/>
                                </a:lnTo>
                                <a:lnTo>
                                  <a:pt x="95" y="5"/>
                                </a:lnTo>
                                <a:lnTo>
                                  <a:pt x="70" y="15"/>
                                </a:lnTo>
                                <a:lnTo>
                                  <a:pt x="45" y="30"/>
                                </a:lnTo>
                                <a:lnTo>
                                  <a:pt x="30" y="45"/>
                                </a:lnTo>
                                <a:lnTo>
                                  <a:pt x="15" y="60"/>
                                </a:lnTo>
                                <a:lnTo>
                                  <a:pt x="5" y="80"/>
                                </a:lnTo>
                                <a:lnTo>
                                  <a:pt x="0" y="100"/>
                                </a:lnTo>
                                <a:lnTo>
                                  <a:pt x="5" y="120"/>
                                </a:lnTo>
                                <a:lnTo>
                                  <a:pt x="15" y="140"/>
                                </a:lnTo>
                                <a:lnTo>
                                  <a:pt x="25" y="155"/>
                                </a:lnTo>
                                <a:lnTo>
                                  <a:pt x="45" y="170"/>
                                </a:lnTo>
                                <a:lnTo>
                                  <a:pt x="65" y="180"/>
                                </a:lnTo>
                                <a:lnTo>
                                  <a:pt x="95" y="190"/>
                                </a:lnTo>
                                <a:lnTo>
                                  <a:pt x="120" y="195"/>
                                </a:lnTo>
                                <a:lnTo>
                                  <a:pt x="150" y="1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324"/>
                        <wps:cNvSpPr>
                          <a:spLocks/>
                        </wps:cNvSpPr>
                        <wps:spPr bwMode="auto">
                          <a:xfrm>
                            <a:off x="2407" y="400"/>
                            <a:ext cx="210" cy="165"/>
                          </a:xfrm>
                          <a:custGeom>
                            <a:avLst/>
                            <a:gdLst>
                              <a:gd name="T0" fmla="*/ 105 w 210"/>
                              <a:gd name="T1" fmla="*/ 165 h 165"/>
                              <a:gd name="T2" fmla="*/ 105 w 210"/>
                              <a:gd name="T3" fmla="*/ 165 h 165"/>
                              <a:gd name="T4" fmla="*/ 125 w 210"/>
                              <a:gd name="T5" fmla="*/ 160 h 165"/>
                              <a:gd name="T6" fmla="*/ 145 w 210"/>
                              <a:gd name="T7" fmla="*/ 155 h 165"/>
                              <a:gd name="T8" fmla="*/ 165 w 210"/>
                              <a:gd name="T9" fmla="*/ 145 h 165"/>
                              <a:gd name="T10" fmla="*/ 180 w 210"/>
                              <a:gd name="T11" fmla="*/ 135 h 165"/>
                              <a:gd name="T12" fmla="*/ 190 w 210"/>
                              <a:gd name="T13" fmla="*/ 120 h 165"/>
                              <a:gd name="T14" fmla="*/ 200 w 210"/>
                              <a:gd name="T15" fmla="*/ 100 h 165"/>
                              <a:gd name="T16" fmla="*/ 210 w 210"/>
                              <a:gd name="T17" fmla="*/ 85 h 165"/>
                              <a:gd name="T18" fmla="*/ 210 w 210"/>
                              <a:gd name="T19" fmla="*/ 70 h 165"/>
                              <a:gd name="T20" fmla="*/ 210 w 210"/>
                              <a:gd name="T21" fmla="*/ 70 h 165"/>
                              <a:gd name="T22" fmla="*/ 210 w 210"/>
                              <a:gd name="T23" fmla="*/ 55 h 165"/>
                              <a:gd name="T24" fmla="*/ 205 w 210"/>
                              <a:gd name="T25" fmla="*/ 45 h 165"/>
                              <a:gd name="T26" fmla="*/ 195 w 210"/>
                              <a:gd name="T27" fmla="*/ 30 h 165"/>
                              <a:gd name="T28" fmla="*/ 180 w 210"/>
                              <a:gd name="T29" fmla="*/ 20 h 165"/>
                              <a:gd name="T30" fmla="*/ 150 w 210"/>
                              <a:gd name="T31" fmla="*/ 5 h 165"/>
                              <a:gd name="T32" fmla="*/ 105 w 210"/>
                              <a:gd name="T33" fmla="*/ 0 h 165"/>
                              <a:gd name="T34" fmla="*/ 105 w 210"/>
                              <a:gd name="T35" fmla="*/ 0 h 165"/>
                              <a:gd name="T36" fmla="*/ 65 w 210"/>
                              <a:gd name="T37" fmla="*/ 5 h 165"/>
                              <a:gd name="T38" fmla="*/ 35 w 210"/>
                              <a:gd name="T39" fmla="*/ 20 h 165"/>
                              <a:gd name="T40" fmla="*/ 20 w 210"/>
                              <a:gd name="T41" fmla="*/ 30 h 165"/>
                              <a:gd name="T42" fmla="*/ 10 w 210"/>
                              <a:gd name="T43" fmla="*/ 45 h 165"/>
                              <a:gd name="T44" fmla="*/ 5 w 210"/>
                              <a:gd name="T45" fmla="*/ 55 h 165"/>
                              <a:gd name="T46" fmla="*/ 0 w 210"/>
                              <a:gd name="T47" fmla="*/ 70 h 165"/>
                              <a:gd name="T48" fmla="*/ 0 w 210"/>
                              <a:gd name="T49" fmla="*/ 70 h 165"/>
                              <a:gd name="T50" fmla="*/ 5 w 210"/>
                              <a:gd name="T51" fmla="*/ 85 h 165"/>
                              <a:gd name="T52" fmla="*/ 10 w 210"/>
                              <a:gd name="T53" fmla="*/ 100 h 165"/>
                              <a:gd name="T54" fmla="*/ 20 w 210"/>
                              <a:gd name="T55" fmla="*/ 120 h 165"/>
                              <a:gd name="T56" fmla="*/ 30 w 210"/>
                              <a:gd name="T57" fmla="*/ 135 h 165"/>
                              <a:gd name="T58" fmla="*/ 50 w 210"/>
                              <a:gd name="T59" fmla="*/ 145 h 165"/>
                              <a:gd name="T60" fmla="*/ 65 w 210"/>
                              <a:gd name="T61" fmla="*/ 155 h 165"/>
                              <a:gd name="T62" fmla="*/ 85 w 210"/>
                              <a:gd name="T63" fmla="*/ 160 h 165"/>
                              <a:gd name="T64" fmla="*/ 105 w 210"/>
                              <a:gd name="T65" fmla="*/ 165 h 165"/>
                              <a:gd name="T66" fmla="*/ 105 w 210"/>
                              <a:gd name="T67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0" h="165">
                                <a:moveTo>
                                  <a:pt x="105" y="165"/>
                                </a:moveTo>
                                <a:lnTo>
                                  <a:pt x="105" y="165"/>
                                </a:lnTo>
                                <a:lnTo>
                                  <a:pt x="125" y="160"/>
                                </a:lnTo>
                                <a:lnTo>
                                  <a:pt x="145" y="155"/>
                                </a:lnTo>
                                <a:lnTo>
                                  <a:pt x="165" y="145"/>
                                </a:lnTo>
                                <a:lnTo>
                                  <a:pt x="180" y="135"/>
                                </a:lnTo>
                                <a:lnTo>
                                  <a:pt x="190" y="120"/>
                                </a:lnTo>
                                <a:lnTo>
                                  <a:pt x="200" y="100"/>
                                </a:lnTo>
                                <a:lnTo>
                                  <a:pt x="210" y="85"/>
                                </a:lnTo>
                                <a:lnTo>
                                  <a:pt x="210" y="70"/>
                                </a:lnTo>
                                <a:lnTo>
                                  <a:pt x="210" y="55"/>
                                </a:lnTo>
                                <a:lnTo>
                                  <a:pt x="205" y="45"/>
                                </a:lnTo>
                                <a:lnTo>
                                  <a:pt x="195" y="30"/>
                                </a:lnTo>
                                <a:lnTo>
                                  <a:pt x="180" y="20"/>
                                </a:lnTo>
                                <a:lnTo>
                                  <a:pt x="150" y="5"/>
                                </a:lnTo>
                                <a:lnTo>
                                  <a:pt x="105" y="0"/>
                                </a:lnTo>
                                <a:lnTo>
                                  <a:pt x="65" y="5"/>
                                </a:lnTo>
                                <a:lnTo>
                                  <a:pt x="35" y="20"/>
                                </a:lnTo>
                                <a:lnTo>
                                  <a:pt x="20" y="30"/>
                                </a:lnTo>
                                <a:lnTo>
                                  <a:pt x="10" y="45"/>
                                </a:lnTo>
                                <a:lnTo>
                                  <a:pt x="5" y="55"/>
                                </a:lnTo>
                                <a:lnTo>
                                  <a:pt x="0" y="70"/>
                                </a:lnTo>
                                <a:lnTo>
                                  <a:pt x="5" y="85"/>
                                </a:lnTo>
                                <a:lnTo>
                                  <a:pt x="10" y="100"/>
                                </a:lnTo>
                                <a:lnTo>
                                  <a:pt x="20" y="120"/>
                                </a:lnTo>
                                <a:lnTo>
                                  <a:pt x="30" y="135"/>
                                </a:lnTo>
                                <a:lnTo>
                                  <a:pt x="50" y="145"/>
                                </a:lnTo>
                                <a:lnTo>
                                  <a:pt x="65" y="155"/>
                                </a:lnTo>
                                <a:lnTo>
                                  <a:pt x="85" y="160"/>
                                </a:lnTo>
                                <a:lnTo>
                                  <a:pt x="105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325"/>
                        <wps:cNvSpPr>
                          <a:spLocks/>
                        </wps:cNvSpPr>
                        <wps:spPr bwMode="auto">
                          <a:xfrm>
                            <a:off x="2442" y="420"/>
                            <a:ext cx="145" cy="145"/>
                          </a:xfrm>
                          <a:custGeom>
                            <a:avLst/>
                            <a:gdLst>
                              <a:gd name="T0" fmla="*/ 70 w 145"/>
                              <a:gd name="T1" fmla="*/ 145 h 145"/>
                              <a:gd name="T2" fmla="*/ 70 w 145"/>
                              <a:gd name="T3" fmla="*/ 145 h 145"/>
                              <a:gd name="T4" fmla="*/ 85 w 145"/>
                              <a:gd name="T5" fmla="*/ 140 h 145"/>
                              <a:gd name="T6" fmla="*/ 100 w 145"/>
                              <a:gd name="T7" fmla="*/ 135 h 145"/>
                              <a:gd name="T8" fmla="*/ 110 w 145"/>
                              <a:gd name="T9" fmla="*/ 120 h 145"/>
                              <a:gd name="T10" fmla="*/ 125 w 145"/>
                              <a:gd name="T11" fmla="*/ 110 h 145"/>
                              <a:gd name="T12" fmla="*/ 140 w 145"/>
                              <a:gd name="T13" fmla="*/ 75 h 145"/>
                              <a:gd name="T14" fmla="*/ 145 w 145"/>
                              <a:gd name="T15" fmla="*/ 50 h 145"/>
                              <a:gd name="T16" fmla="*/ 145 w 145"/>
                              <a:gd name="T17" fmla="*/ 50 h 145"/>
                              <a:gd name="T18" fmla="*/ 145 w 145"/>
                              <a:gd name="T19" fmla="*/ 40 h 145"/>
                              <a:gd name="T20" fmla="*/ 140 w 145"/>
                              <a:gd name="T21" fmla="*/ 30 h 145"/>
                              <a:gd name="T22" fmla="*/ 125 w 145"/>
                              <a:gd name="T23" fmla="*/ 15 h 145"/>
                              <a:gd name="T24" fmla="*/ 100 w 145"/>
                              <a:gd name="T25" fmla="*/ 5 h 145"/>
                              <a:gd name="T26" fmla="*/ 70 w 145"/>
                              <a:gd name="T27" fmla="*/ 0 h 145"/>
                              <a:gd name="T28" fmla="*/ 70 w 145"/>
                              <a:gd name="T29" fmla="*/ 0 h 145"/>
                              <a:gd name="T30" fmla="*/ 45 w 145"/>
                              <a:gd name="T31" fmla="*/ 5 h 145"/>
                              <a:gd name="T32" fmla="*/ 20 w 145"/>
                              <a:gd name="T33" fmla="*/ 15 h 145"/>
                              <a:gd name="T34" fmla="*/ 5 w 145"/>
                              <a:gd name="T35" fmla="*/ 30 h 145"/>
                              <a:gd name="T36" fmla="*/ 0 w 145"/>
                              <a:gd name="T37" fmla="*/ 50 h 145"/>
                              <a:gd name="T38" fmla="*/ 0 w 145"/>
                              <a:gd name="T39" fmla="*/ 50 h 145"/>
                              <a:gd name="T40" fmla="*/ 5 w 145"/>
                              <a:gd name="T41" fmla="*/ 75 h 145"/>
                              <a:gd name="T42" fmla="*/ 15 w 145"/>
                              <a:gd name="T43" fmla="*/ 105 h 145"/>
                              <a:gd name="T44" fmla="*/ 30 w 145"/>
                              <a:gd name="T45" fmla="*/ 120 h 145"/>
                              <a:gd name="T46" fmla="*/ 40 w 145"/>
                              <a:gd name="T47" fmla="*/ 135 h 145"/>
                              <a:gd name="T48" fmla="*/ 55 w 145"/>
                              <a:gd name="T49" fmla="*/ 140 h 145"/>
                              <a:gd name="T50" fmla="*/ 70 w 145"/>
                              <a:gd name="T51" fmla="*/ 145 h 145"/>
                              <a:gd name="T52" fmla="*/ 70 w 145"/>
                              <a:gd name="T53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70" y="145"/>
                                </a:moveTo>
                                <a:lnTo>
                                  <a:pt x="70" y="145"/>
                                </a:lnTo>
                                <a:lnTo>
                                  <a:pt x="85" y="140"/>
                                </a:lnTo>
                                <a:lnTo>
                                  <a:pt x="100" y="135"/>
                                </a:lnTo>
                                <a:lnTo>
                                  <a:pt x="110" y="120"/>
                                </a:lnTo>
                                <a:lnTo>
                                  <a:pt x="125" y="110"/>
                                </a:lnTo>
                                <a:lnTo>
                                  <a:pt x="140" y="75"/>
                                </a:lnTo>
                                <a:lnTo>
                                  <a:pt x="145" y="50"/>
                                </a:lnTo>
                                <a:lnTo>
                                  <a:pt x="145" y="40"/>
                                </a:lnTo>
                                <a:lnTo>
                                  <a:pt x="140" y="30"/>
                                </a:lnTo>
                                <a:lnTo>
                                  <a:pt x="125" y="15"/>
                                </a:lnTo>
                                <a:lnTo>
                                  <a:pt x="100" y="5"/>
                                </a:lnTo>
                                <a:lnTo>
                                  <a:pt x="70" y="0"/>
                                </a:lnTo>
                                <a:lnTo>
                                  <a:pt x="45" y="5"/>
                                </a:lnTo>
                                <a:lnTo>
                                  <a:pt x="20" y="15"/>
                                </a:lnTo>
                                <a:lnTo>
                                  <a:pt x="5" y="30"/>
                                </a:lnTo>
                                <a:lnTo>
                                  <a:pt x="0" y="50"/>
                                </a:lnTo>
                                <a:lnTo>
                                  <a:pt x="5" y="75"/>
                                </a:lnTo>
                                <a:lnTo>
                                  <a:pt x="15" y="105"/>
                                </a:lnTo>
                                <a:lnTo>
                                  <a:pt x="30" y="120"/>
                                </a:lnTo>
                                <a:lnTo>
                                  <a:pt x="40" y="135"/>
                                </a:lnTo>
                                <a:lnTo>
                                  <a:pt x="55" y="140"/>
                                </a:lnTo>
                                <a:lnTo>
                                  <a:pt x="70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326"/>
                        <wps:cNvSpPr>
                          <a:spLocks/>
                        </wps:cNvSpPr>
                        <wps:spPr bwMode="auto">
                          <a:xfrm>
                            <a:off x="2257" y="565"/>
                            <a:ext cx="510" cy="20"/>
                          </a:xfrm>
                          <a:custGeom>
                            <a:avLst/>
                            <a:gdLst>
                              <a:gd name="T0" fmla="*/ 0 w 510"/>
                              <a:gd name="T1" fmla="*/ 0 h 20"/>
                              <a:gd name="T2" fmla="*/ 0 w 510"/>
                              <a:gd name="T3" fmla="*/ 0 h 20"/>
                              <a:gd name="T4" fmla="*/ 20 w 510"/>
                              <a:gd name="T5" fmla="*/ 10 h 20"/>
                              <a:gd name="T6" fmla="*/ 70 w 510"/>
                              <a:gd name="T7" fmla="*/ 20 h 20"/>
                              <a:gd name="T8" fmla="*/ 100 w 510"/>
                              <a:gd name="T9" fmla="*/ 20 h 20"/>
                              <a:gd name="T10" fmla="*/ 145 w 510"/>
                              <a:gd name="T11" fmla="*/ 20 h 20"/>
                              <a:gd name="T12" fmla="*/ 195 w 510"/>
                              <a:gd name="T13" fmla="*/ 10 h 20"/>
                              <a:gd name="T14" fmla="*/ 255 w 510"/>
                              <a:gd name="T15" fmla="*/ 0 h 20"/>
                              <a:gd name="T16" fmla="*/ 255 w 510"/>
                              <a:gd name="T17" fmla="*/ 0 h 20"/>
                              <a:gd name="T18" fmla="*/ 255 w 510"/>
                              <a:gd name="T19" fmla="*/ 0 h 20"/>
                              <a:gd name="T20" fmla="*/ 315 w 510"/>
                              <a:gd name="T21" fmla="*/ 10 h 20"/>
                              <a:gd name="T22" fmla="*/ 365 w 510"/>
                              <a:gd name="T23" fmla="*/ 15 h 20"/>
                              <a:gd name="T24" fmla="*/ 410 w 510"/>
                              <a:gd name="T25" fmla="*/ 20 h 20"/>
                              <a:gd name="T26" fmla="*/ 440 w 510"/>
                              <a:gd name="T27" fmla="*/ 20 h 20"/>
                              <a:gd name="T28" fmla="*/ 485 w 510"/>
                              <a:gd name="T29" fmla="*/ 10 h 20"/>
                              <a:gd name="T30" fmla="*/ 510 w 510"/>
                              <a:gd name="T3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1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10"/>
                                </a:lnTo>
                                <a:lnTo>
                                  <a:pt x="70" y="20"/>
                                </a:lnTo>
                                <a:lnTo>
                                  <a:pt x="100" y="20"/>
                                </a:lnTo>
                                <a:lnTo>
                                  <a:pt x="145" y="20"/>
                                </a:lnTo>
                                <a:lnTo>
                                  <a:pt x="195" y="10"/>
                                </a:lnTo>
                                <a:lnTo>
                                  <a:pt x="255" y="0"/>
                                </a:lnTo>
                                <a:lnTo>
                                  <a:pt x="315" y="10"/>
                                </a:lnTo>
                                <a:lnTo>
                                  <a:pt x="365" y="15"/>
                                </a:lnTo>
                                <a:lnTo>
                                  <a:pt x="410" y="20"/>
                                </a:lnTo>
                                <a:lnTo>
                                  <a:pt x="440" y="20"/>
                                </a:lnTo>
                                <a:lnTo>
                                  <a:pt x="485" y="10"/>
                                </a:lnTo>
                                <a:lnTo>
                                  <a:pt x="51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327"/>
                        <wps:cNvSpPr>
                          <a:spLocks/>
                        </wps:cNvSpPr>
                        <wps:spPr bwMode="auto">
                          <a:xfrm>
                            <a:off x="2257" y="565"/>
                            <a:ext cx="510" cy="45"/>
                          </a:xfrm>
                          <a:custGeom>
                            <a:avLst/>
                            <a:gdLst>
                              <a:gd name="T0" fmla="*/ 0 w 510"/>
                              <a:gd name="T1" fmla="*/ 0 h 45"/>
                              <a:gd name="T2" fmla="*/ 0 w 510"/>
                              <a:gd name="T3" fmla="*/ 0 h 45"/>
                              <a:gd name="T4" fmla="*/ 40 w 510"/>
                              <a:gd name="T5" fmla="*/ 15 h 45"/>
                              <a:gd name="T6" fmla="*/ 90 w 510"/>
                              <a:gd name="T7" fmla="*/ 25 h 45"/>
                              <a:gd name="T8" fmla="*/ 150 w 510"/>
                              <a:gd name="T9" fmla="*/ 35 h 45"/>
                              <a:gd name="T10" fmla="*/ 230 w 510"/>
                              <a:gd name="T11" fmla="*/ 45 h 45"/>
                              <a:gd name="T12" fmla="*/ 315 w 510"/>
                              <a:gd name="T13" fmla="*/ 40 h 45"/>
                              <a:gd name="T14" fmla="*/ 360 w 510"/>
                              <a:gd name="T15" fmla="*/ 35 h 45"/>
                              <a:gd name="T16" fmla="*/ 410 w 510"/>
                              <a:gd name="T17" fmla="*/ 30 h 45"/>
                              <a:gd name="T18" fmla="*/ 460 w 510"/>
                              <a:gd name="T19" fmla="*/ 15 h 45"/>
                              <a:gd name="T20" fmla="*/ 510 w 510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0" h="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" y="15"/>
                                </a:lnTo>
                                <a:lnTo>
                                  <a:pt x="90" y="25"/>
                                </a:lnTo>
                                <a:lnTo>
                                  <a:pt x="150" y="35"/>
                                </a:lnTo>
                                <a:lnTo>
                                  <a:pt x="230" y="45"/>
                                </a:lnTo>
                                <a:lnTo>
                                  <a:pt x="315" y="40"/>
                                </a:lnTo>
                                <a:lnTo>
                                  <a:pt x="360" y="35"/>
                                </a:lnTo>
                                <a:lnTo>
                                  <a:pt x="410" y="30"/>
                                </a:lnTo>
                                <a:lnTo>
                                  <a:pt x="460" y="15"/>
                                </a:lnTo>
                                <a:lnTo>
                                  <a:pt x="51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Line 328"/>
                        <wps:cNvCnPr/>
                        <wps:spPr bwMode="auto">
                          <a:xfrm>
                            <a:off x="2257" y="660"/>
                            <a:ext cx="515" cy="1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Line 329"/>
                        <wps:cNvCnPr/>
                        <wps:spPr bwMode="auto">
                          <a:xfrm>
                            <a:off x="2257" y="690"/>
                            <a:ext cx="515" cy="1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Freeform 330"/>
                        <wps:cNvSpPr>
                          <a:spLocks/>
                        </wps:cNvSpPr>
                        <wps:spPr bwMode="auto">
                          <a:xfrm>
                            <a:off x="3246" y="315"/>
                            <a:ext cx="50" cy="250"/>
                          </a:xfrm>
                          <a:custGeom>
                            <a:avLst/>
                            <a:gdLst>
                              <a:gd name="T0" fmla="*/ 40 w 50"/>
                              <a:gd name="T1" fmla="*/ 250 h 250"/>
                              <a:gd name="T2" fmla="*/ 40 w 50"/>
                              <a:gd name="T3" fmla="*/ 250 h 250"/>
                              <a:gd name="T4" fmla="*/ 25 w 50"/>
                              <a:gd name="T5" fmla="*/ 240 h 250"/>
                              <a:gd name="T6" fmla="*/ 15 w 50"/>
                              <a:gd name="T7" fmla="*/ 225 h 250"/>
                              <a:gd name="T8" fmla="*/ 5 w 50"/>
                              <a:gd name="T9" fmla="*/ 200 h 250"/>
                              <a:gd name="T10" fmla="*/ 0 w 50"/>
                              <a:gd name="T11" fmla="*/ 170 h 250"/>
                              <a:gd name="T12" fmla="*/ 5 w 50"/>
                              <a:gd name="T13" fmla="*/ 140 h 250"/>
                              <a:gd name="T14" fmla="*/ 15 w 50"/>
                              <a:gd name="T15" fmla="*/ 115 h 250"/>
                              <a:gd name="T16" fmla="*/ 25 w 50"/>
                              <a:gd name="T17" fmla="*/ 95 h 250"/>
                              <a:gd name="T18" fmla="*/ 45 w 50"/>
                              <a:gd name="T19" fmla="*/ 65 h 250"/>
                              <a:gd name="T20" fmla="*/ 45 w 50"/>
                              <a:gd name="T21" fmla="*/ 65 h 250"/>
                              <a:gd name="T22" fmla="*/ 50 w 50"/>
                              <a:gd name="T23" fmla="*/ 60 h 250"/>
                              <a:gd name="T24" fmla="*/ 45 w 50"/>
                              <a:gd name="T25" fmla="*/ 50 h 250"/>
                              <a:gd name="T26" fmla="*/ 30 w 50"/>
                              <a:gd name="T27" fmla="*/ 35 h 250"/>
                              <a:gd name="T28" fmla="*/ 0 w 50"/>
                              <a:gd name="T29" fmla="*/ 15 h 250"/>
                              <a:gd name="T30" fmla="*/ 45 w 50"/>
                              <a:gd name="T31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40" y="250"/>
                                </a:moveTo>
                                <a:lnTo>
                                  <a:pt x="40" y="250"/>
                                </a:lnTo>
                                <a:lnTo>
                                  <a:pt x="25" y="240"/>
                                </a:lnTo>
                                <a:lnTo>
                                  <a:pt x="15" y="225"/>
                                </a:lnTo>
                                <a:lnTo>
                                  <a:pt x="5" y="200"/>
                                </a:lnTo>
                                <a:lnTo>
                                  <a:pt x="0" y="170"/>
                                </a:lnTo>
                                <a:lnTo>
                                  <a:pt x="5" y="140"/>
                                </a:lnTo>
                                <a:lnTo>
                                  <a:pt x="15" y="115"/>
                                </a:lnTo>
                                <a:lnTo>
                                  <a:pt x="25" y="95"/>
                                </a:lnTo>
                                <a:lnTo>
                                  <a:pt x="45" y="65"/>
                                </a:lnTo>
                                <a:lnTo>
                                  <a:pt x="50" y="60"/>
                                </a:lnTo>
                                <a:lnTo>
                                  <a:pt x="45" y="50"/>
                                </a:lnTo>
                                <a:lnTo>
                                  <a:pt x="30" y="35"/>
                                </a:lnTo>
                                <a:lnTo>
                                  <a:pt x="0" y="15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331"/>
                        <wps:cNvSpPr>
                          <a:spLocks/>
                        </wps:cNvSpPr>
                        <wps:spPr bwMode="auto">
                          <a:xfrm>
                            <a:off x="2772" y="315"/>
                            <a:ext cx="50" cy="250"/>
                          </a:xfrm>
                          <a:custGeom>
                            <a:avLst/>
                            <a:gdLst>
                              <a:gd name="T0" fmla="*/ 0 w 50"/>
                              <a:gd name="T1" fmla="*/ 250 h 250"/>
                              <a:gd name="T2" fmla="*/ 0 w 50"/>
                              <a:gd name="T3" fmla="*/ 250 h 250"/>
                              <a:gd name="T4" fmla="*/ 25 w 50"/>
                              <a:gd name="T5" fmla="*/ 225 h 250"/>
                              <a:gd name="T6" fmla="*/ 40 w 50"/>
                              <a:gd name="T7" fmla="*/ 200 h 250"/>
                              <a:gd name="T8" fmla="*/ 40 w 50"/>
                              <a:gd name="T9" fmla="*/ 170 h 250"/>
                              <a:gd name="T10" fmla="*/ 40 w 50"/>
                              <a:gd name="T11" fmla="*/ 140 h 250"/>
                              <a:gd name="T12" fmla="*/ 30 w 50"/>
                              <a:gd name="T13" fmla="*/ 115 h 250"/>
                              <a:gd name="T14" fmla="*/ 20 w 50"/>
                              <a:gd name="T15" fmla="*/ 95 h 250"/>
                              <a:gd name="T16" fmla="*/ 5 w 50"/>
                              <a:gd name="T17" fmla="*/ 65 h 250"/>
                              <a:gd name="T18" fmla="*/ 5 w 50"/>
                              <a:gd name="T19" fmla="*/ 65 h 250"/>
                              <a:gd name="T20" fmla="*/ 0 w 50"/>
                              <a:gd name="T21" fmla="*/ 60 h 250"/>
                              <a:gd name="T22" fmla="*/ 0 w 50"/>
                              <a:gd name="T23" fmla="*/ 55 h 250"/>
                              <a:gd name="T24" fmla="*/ 20 w 50"/>
                              <a:gd name="T25" fmla="*/ 35 h 250"/>
                              <a:gd name="T26" fmla="*/ 50 w 50"/>
                              <a:gd name="T27" fmla="*/ 15 h 250"/>
                              <a:gd name="T28" fmla="*/ 0 w 50"/>
                              <a:gd name="T29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0" y="250"/>
                                </a:moveTo>
                                <a:lnTo>
                                  <a:pt x="0" y="250"/>
                                </a:lnTo>
                                <a:lnTo>
                                  <a:pt x="25" y="225"/>
                                </a:lnTo>
                                <a:lnTo>
                                  <a:pt x="40" y="200"/>
                                </a:lnTo>
                                <a:lnTo>
                                  <a:pt x="40" y="170"/>
                                </a:lnTo>
                                <a:lnTo>
                                  <a:pt x="40" y="140"/>
                                </a:lnTo>
                                <a:lnTo>
                                  <a:pt x="30" y="115"/>
                                </a:lnTo>
                                <a:lnTo>
                                  <a:pt x="20" y="95"/>
                                </a:lnTo>
                                <a:lnTo>
                                  <a:pt x="5" y="65"/>
                                </a:lnTo>
                                <a:lnTo>
                                  <a:pt x="0" y="60"/>
                                </a:lnTo>
                                <a:lnTo>
                                  <a:pt x="0" y="55"/>
                                </a:lnTo>
                                <a:lnTo>
                                  <a:pt x="20" y="35"/>
                                </a:lnTo>
                                <a:lnTo>
                                  <a:pt x="50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332"/>
                        <wps:cNvSpPr>
                          <a:spLocks/>
                        </wps:cNvSpPr>
                        <wps:spPr bwMode="auto">
                          <a:xfrm>
                            <a:off x="2812" y="320"/>
                            <a:ext cx="439" cy="245"/>
                          </a:xfrm>
                          <a:custGeom>
                            <a:avLst/>
                            <a:gdLst>
                              <a:gd name="T0" fmla="*/ 219 w 439"/>
                              <a:gd name="T1" fmla="*/ 245 h 245"/>
                              <a:gd name="T2" fmla="*/ 219 w 439"/>
                              <a:gd name="T3" fmla="*/ 245 h 245"/>
                              <a:gd name="T4" fmla="*/ 304 w 439"/>
                              <a:gd name="T5" fmla="*/ 240 h 245"/>
                              <a:gd name="T6" fmla="*/ 339 w 439"/>
                              <a:gd name="T7" fmla="*/ 235 h 245"/>
                              <a:gd name="T8" fmla="*/ 369 w 439"/>
                              <a:gd name="T9" fmla="*/ 230 h 245"/>
                              <a:gd name="T10" fmla="*/ 399 w 439"/>
                              <a:gd name="T11" fmla="*/ 215 h 245"/>
                              <a:gd name="T12" fmla="*/ 419 w 439"/>
                              <a:gd name="T13" fmla="*/ 200 h 245"/>
                              <a:gd name="T14" fmla="*/ 429 w 439"/>
                              <a:gd name="T15" fmla="*/ 180 h 245"/>
                              <a:gd name="T16" fmla="*/ 439 w 439"/>
                              <a:gd name="T17" fmla="*/ 150 h 245"/>
                              <a:gd name="T18" fmla="*/ 439 w 439"/>
                              <a:gd name="T19" fmla="*/ 150 h 245"/>
                              <a:gd name="T20" fmla="*/ 434 w 439"/>
                              <a:gd name="T21" fmla="*/ 120 h 245"/>
                              <a:gd name="T22" fmla="*/ 424 w 439"/>
                              <a:gd name="T23" fmla="*/ 95 h 245"/>
                              <a:gd name="T24" fmla="*/ 404 w 439"/>
                              <a:gd name="T25" fmla="*/ 70 h 245"/>
                              <a:gd name="T26" fmla="*/ 374 w 439"/>
                              <a:gd name="T27" fmla="*/ 45 h 245"/>
                              <a:gd name="T28" fmla="*/ 344 w 439"/>
                              <a:gd name="T29" fmla="*/ 25 h 245"/>
                              <a:gd name="T30" fmla="*/ 304 w 439"/>
                              <a:gd name="T31" fmla="*/ 15 h 245"/>
                              <a:gd name="T32" fmla="*/ 264 w 439"/>
                              <a:gd name="T33" fmla="*/ 5 h 245"/>
                              <a:gd name="T34" fmla="*/ 219 w 439"/>
                              <a:gd name="T35" fmla="*/ 0 h 245"/>
                              <a:gd name="T36" fmla="*/ 219 w 439"/>
                              <a:gd name="T37" fmla="*/ 0 h 245"/>
                              <a:gd name="T38" fmla="*/ 174 w 439"/>
                              <a:gd name="T39" fmla="*/ 5 h 245"/>
                              <a:gd name="T40" fmla="*/ 134 w 439"/>
                              <a:gd name="T41" fmla="*/ 15 h 245"/>
                              <a:gd name="T42" fmla="*/ 100 w 439"/>
                              <a:gd name="T43" fmla="*/ 25 h 245"/>
                              <a:gd name="T44" fmla="*/ 65 w 439"/>
                              <a:gd name="T45" fmla="*/ 45 h 245"/>
                              <a:gd name="T46" fmla="*/ 40 w 439"/>
                              <a:gd name="T47" fmla="*/ 70 h 245"/>
                              <a:gd name="T48" fmla="*/ 20 w 439"/>
                              <a:gd name="T49" fmla="*/ 95 h 245"/>
                              <a:gd name="T50" fmla="*/ 5 w 439"/>
                              <a:gd name="T51" fmla="*/ 120 h 245"/>
                              <a:gd name="T52" fmla="*/ 0 w 439"/>
                              <a:gd name="T53" fmla="*/ 150 h 245"/>
                              <a:gd name="T54" fmla="*/ 0 w 439"/>
                              <a:gd name="T55" fmla="*/ 150 h 245"/>
                              <a:gd name="T56" fmla="*/ 5 w 439"/>
                              <a:gd name="T57" fmla="*/ 180 h 245"/>
                              <a:gd name="T58" fmla="*/ 20 w 439"/>
                              <a:gd name="T59" fmla="*/ 200 h 245"/>
                              <a:gd name="T60" fmla="*/ 40 w 439"/>
                              <a:gd name="T61" fmla="*/ 215 h 245"/>
                              <a:gd name="T62" fmla="*/ 65 w 439"/>
                              <a:gd name="T63" fmla="*/ 230 h 245"/>
                              <a:gd name="T64" fmla="*/ 100 w 439"/>
                              <a:gd name="T65" fmla="*/ 235 h 245"/>
                              <a:gd name="T66" fmla="*/ 134 w 439"/>
                              <a:gd name="T67" fmla="*/ 240 h 245"/>
                              <a:gd name="T68" fmla="*/ 219 w 439"/>
                              <a:gd name="T69" fmla="*/ 245 h 245"/>
                              <a:gd name="T70" fmla="*/ 219 w 439"/>
                              <a:gd name="T71" fmla="*/ 24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9" h="245">
                                <a:moveTo>
                                  <a:pt x="219" y="245"/>
                                </a:moveTo>
                                <a:lnTo>
                                  <a:pt x="219" y="245"/>
                                </a:lnTo>
                                <a:lnTo>
                                  <a:pt x="304" y="240"/>
                                </a:lnTo>
                                <a:lnTo>
                                  <a:pt x="339" y="235"/>
                                </a:lnTo>
                                <a:lnTo>
                                  <a:pt x="369" y="230"/>
                                </a:lnTo>
                                <a:lnTo>
                                  <a:pt x="399" y="215"/>
                                </a:lnTo>
                                <a:lnTo>
                                  <a:pt x="419" y="200"/>
                                </a:lnTo>
                                <a:lnTo>
                                  <a:pt x="429" y="180"/>
                                </a:lnTo>
                                <a:lnTo>
                                  <a:pt x="439" y="150"/>
                                </a:lnTo>
                                <a:lnTo>
                                  <a:pt x="434" y="120"/>
                                </a:lnTo>
                                <a:lnTo>
                                  <a:pt x="424" y="95"/>
                                </a:lnTo>
                                <a:lnTo>
                                  <a:pt x="404" y="70"/>
                                </a:lnTo>
                                <a:lnTo>
                                  <a:pt x="374" y="45"/>
                                </a:lnTo>
                                <a:lnTo>
                                  <a:pt x="344" y="25"/>
                                </a:lnTo>
                                <a:lnTo>
                                  <a:pt x="304" y="15"/>
                                </a:lnTo>
                                <a:lnTo>
                                  <a:pt x="264" y="5"/>
                                </a:lnTo>
                                <a:lnTo>
                                  <a:pt x="219" y="0"/>
                                </a:lnTo>
                                <a:lnTo>
                                  <a:pt x="174" y="5"/>
                                </a:lnTo>
                                <a:lnTo>
                                  <a:pt x="134" y="15"/>
                                </a:lnTo>
                                <a:lnTo>
                                  <a:pt x="100" y="25"/>
                                </a:lnTo>
                                <a:lnTo>
                                  <a:pt x="65" y="45"/>
                                </a:lnTo>
                                <a:lnTo>
                                  <a:pt x="40" y="70"/>
                                </a:lnTo>
                                <a:lnTo>
                                  <a:pt x="20" y="95"/>
                                </a:lnTo>
                                <a:lnTo>
                                  <a:pt x="5" y="120"/>
                                </a:lnTo>
                                <a:lnTo>
                                  <a:pt x="0" y="150"/>
                                </a:lnTo>
                                <a:lnTo>
                                  <a:pt x="5" y="180"/>
                                </a:lnTo>
                                <a:lnTo>
                                  <a:pt x="20" y="200"/>
                                </a:lnTo>
                                <a:lnTo>
                                  <a:pt x="40" y="215"/>
                                </a:lnTo>
                                <a:lnTo>
                                  <a:pt x="65" y="230"/>
                                </a:lnTo>
                                <a:lnTo>
                                  <a:pt x="100" y="235"/>
                                </a:lnTo>
                                <a:lnTo>
                                  <a:pt x="134" y="240"/>
                                </a:lnTo>
                                <a:lnTo>
                                  <a:pt x="219" y="2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333"/>
                        <wps:cNvSpPr>
                          <a:spLocks/>
                        </wps:cNvSpPr>
                        <wps:spPr bwMode="auto">
                          <a:xfrm>
                            <a:off x="2882" y="370"/>
                            <a:ext cx="299" cy="195"/>
                          </a:xfrm>
                          <a:custGeom>
                            <a:avLst/>
                            <a:gdLst>
                              <a:gd name="T0" fmla="*/ 149 w 299"/>
                              <a:gd name="T1" fmla="*/ 195 h 195"/>
                              <a:gd name="T2" fmla="*/ 149 w 299"/>
                              <a:gd name="T3" fmla="*/ 195 h 195"/>
                              <a:gd name="T4" fmla="*/ 179 w 299"/>
                              <a:gd name="T5" fmla="*/ 195 h 195"/>
                              <a:gd name="T6" fmla="*/ 209 w 299"/>
                              <a:gd name="T7" fmla="*/ 190 h 195"/>
                              <a:gd name="T8" fmla="*/ 234 w 299"/>
                              <a:gd name="T9" fmla="*/ 180 h 195"/>
                              <a:gd name="T10" fmla="*/ 254 w 299"/>
                              <a:gd name="T11" fmla="*/ 170 h 195"/>
                              <a:gd name="T12" fmla="*/ 274 w 299"/>
                              <a:gd name="T13" fmla="*/ 155 h 195"/>
                              <a:gd name="T14" fmla="*/ 284 w 299"/>
                              <a:gd name="T15" fmla="*/ 140 h 195"/>
                              <a:gd name="T16" fmla="*/ 294 w 299"/>
                              <a:gd name="T17" fmla="*/ 120 h 195"/>
                              <a:gd name="T18" fmla="*/ 299 w 299"/>
                              <a:gd name="T19" fmla="*/ 100 h 195"/>
                              <a:gd name="T20" fmla="*/ 299 w 299"/>
                              <a:gd name="T21" fmla="*/ 100 h 195"/>
                              <a:gd name="T22" fmla="*/ 294 w 299"/>
                              <a:gd name="T23" fmla="*/ 80 h 195"/>
                              <a:gd name="T24" fmla="*/ 289 w 299"/>
                              <a:gd name="T25" fmla="*/ 60 h 195"/>
                              <a:gd name="T26" fmla="*/ 274 w 299"/>
                              <a:gd name="T27" fmla="*/ 45 h 195"/>
                              <a:gd name="T28" fmla="*/ 254 w 299"/>
                              <a:gd name="T29" fmla="*/ 30 h 195"/>
                              <a:gd name="T30" fmla="*/ 234 w 299"/>
                              <a:gd name="T31" fmla="*/ 15 h 195"/>
                              <a:gd name="T32" fmla="*/ 209 w 299"/>
                              <a:gd name="T33" fmla="*/ 5 h 195"/>
                              <a:gd name="T34" fmla="*/ 179 w 299"/>
                              <a:gd name="T35" fmla="*/ 0 h 195"/>
                              <a:gd name="T36" fmla="*/ 149 w 299"/>
                              <a:gd name="T37" fmla="*/ 0 h 195"/>
                              <a:gd name="T38" fmla="*/ 149 w 299"/>
                              <a:gd name="T39" fmla="*/ 0 h 195"/>
                              <a:gd name="T40" fmla="*/ 119 w 299"/>
                              <a:gd name="T41" fmla="*/ 0 h 195"/>
                              <a:gd name="T42" fmla="*/ 89 w 299"/>
                              <a:gd name="T43" fmla="*/ 5 h 195"/>
                              <a:gd name="T44" fmla="*/ 64 w 299"/>
                              <a:gd name="T45" fmla="*/ 15 h 195"/>
                              <a:gd name="T46" fmla="*/ 45 w 299"/>
                              <a:gd name="T47" fmla="*/ 30 h 195"/>
                              <a:gd name="T48" fmla="*/ 25 w 299"/>
                              <a:gd name="T49" fmla="*/ 45 h 195"/>
                              <a:gd name="T50" fmla="*/ 15 w 299"/>
                              <a:gd name="T51" fmla="*/ 60 h 195"/>
                              <a:gd name="T52" fmla="*/ 5 w 299"/>
                              <a:gd name="T53" fmla="*/ 80 h 195"/>
                              <a:gd name="T54" fmla="*/ 0 w 299"/>
                              <a:gd name="T55" fmla="*/ 100 h 195"/>
                              <a:gd name="T56" fmla="*/ 0 w 299"/>
                              <a:gd name="T57" fmla="*/ 100 h 195"/>
                              <a:gd name="T58" fmla="*/ 5 w 299"/>
                              <a:gd name="T59" fmla="*/ 120 h 195"/>
                              <a:gd name="T60" fmla="*/ 10 w 299"/>
                              <a:gd name="T61" fmla="*/ 140 h 195"/>
                              <a:gd name="T62" fmla="*/ 25 w 299"/>
                              <a:gd name="T63" fmla="*/ 155 h 195"/>
                              <a:gd name="T64" fmla="*/ 45 w 299"/>
                              <a:gd name="T65" fmla="*/ 170 h 195"/>
                              <a:gd name="T66" fmla="*/ 64 w 299"/>
                              <a:gd name="T67" fmla="*/ 180 h 195"/>
                              <a:gd name="T68" fmla="*/ 89 w 299"/>
                              <a:gd name="T69" fmla="*/ 190 h 195"/>
                              <a:gd name="T70" fmla="*/ 119 w 299"/>
                              <a:gd name="T71" fmla="*/ 195 h 195"/>
                              <a:gd name="T72" fmla="*/ 149 w 299"/>
                              <a:gd name="T73" fmla="*/ 195 h 195"/>
                              <a:gd name="T74" fmla="*/ 149 w 299"/>
                              <a:gd name="T75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99" h="195">
                                <a:moveTo>
                                  <a:pt x="149" y="195"/>
                                </a:moveTo>
                                <a:lnTo>
                                  <a:pt x="149" y="195"/>
                                </a:lnTo>
                                <a:lnTo>
                                  <a:pt x="179" y="195"/>
                                </a:lnTo>
                                <a:lnTo>
                                  <a:pt x="209" y="190"/>
                                </a:lnTo>
                                <a:lnTo>
                                  <a:pt x="234" y="180"/>
                                </a:lnTo>
                                <a:lnTo>
                                  <a:pt x="254" y="170"/>
                                </a:lnTo>
                                <a:lnTo>
                                  <a:pt x="274" y="155"/>
                                </a:lnTo>
                                <a:lnTo>
                                  <a:pt x="284" y="140"/>
                                </a:lnTo>
                                <a:lnTo>
                                  <a:pt x="294" y="120"/>
                                </a:lnTo>
                                <a:lnTo>
                                  <a:pt x="299" y="100"/>
                                </a:lnTo>
                                <a:lnTo>
                                  <a:pt x="294" y="80"/>
                                </a:lnTo>
                                <a:lnTo>
                                  <a:pt x="289" y="60"/>
                                </a:lnTo>
                                <a:lnTo>
                                  <a:pt x="274" y="45"/>
                                </a:lnTo>
                                <a:lnTo>
                                  <a:pt x="254" y="30"/>
                                </a:lnTo>
                                <a:lnTo>
                                  <a:pt x="234" y="15"/>
                                </a:lnTo>
                                <a:lnTo>
                                  <a:pt x="209" y="5"/>
                                </a:lnTo>
                                <a:lnTo>
                                  <a:pt x="179" y="0"/>
                                </a:lnTo>
                                <a:lnTo>
                                  <a:pt x="149" y="0"/>
                                </a:lnTo>
                                <a:lnTo>
                                  <a:pt x="119" y="0"/>
                                </a:lnTo>
                                <a:lnTo>
                                  <a:pt x="89" y="5"/>
                                </a:lnTo>
                                <a:lnTo>
                                  <a:pt x="64" y="15"/>
                                </a:lnTo>
                                <a:lnTo>
                                  <a:pt x="45" y="30"/>
                                </a:lnTo>
                                <a:lnTo>
                                  <a:pt x="25" y="45"/>
                                </a:lnTo>
                                <a:lnTo>
                                  <a:pt x="15" y="60"/>
                                </a:lnTo>
                                <a:lnTo>
                                  <a:pt x="5" y="80"/>
                                </a:lnTo>
                                <a:lnTo>
                                  <a:pt x="0" y="100"/>
                                </a:lnTo>
                                <a:lnTo>
                                  <a:pt x="5" y="120"/>
                                </a:lnTo>
                                <a:lnTo>
                                  <a:pt x="10" y="140"/>
                                </a:lnTo>
                                <a:lnTo>
                                  <a:pt x="25" y="155"/>
                                </a:lnTo>
                                <a:lnTo>
                                  <a:pt x="45" y="170"/>
                                </a:lnTo>
                                <a:lnTo>
                                  <a:pt x="64" y="180"/>
                                </a:lnTo>
                                <a:lnTo>
                                  <a:pt x="89" y="190"/>
                                </a:lnTo>
                                <a:lnTo>
                                  <a:pt x="119" y="195"/>
                                </a:lnTo>
                                <a:lnTo>
                                  <a:pt x="149" y="1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334"/>
                        <wps:cNvSpPr>
                          <a:spLocks/>
                        </wps:cNvSpPr>
                        <wps:spPr bwMode="auto">
                          <a:xfrm>
                            <a:off x="2927" y="400"/>
                            <a:ext cx="209" cy="165"/>
                          </a:xfrm>
                          <a:custGeom>
                            <a:avLst/>
                            <a:gdLst>
                              <a:gd name="T0" fmla="*/ 104 w 209"/>
                              <a:gd name="T1" fmla="*/ 165 h 165"/>
                              <a:gd name="T2" fmla="*/ 104 w 209"/>
                              <a:gd name="T3" fmla="*/ 165 h 165"/>
                              <a:gd name="T4" fmla="*/ 124 w 209"/>
                              <a:gd name="T5" fmla="*/ 160 h 165"/>
                              <a:gd name="T6" fmla="*/ 144 w 209"/>
                              <a:gd name="T7" fmla="*/ 155 h 165"/>
                              <a:gd name="T8" fmla="*/ 164 w 209"/>
                              <a:gd name="T9" fmla="*/ 145 h 165"/>
                              <a:gd name="T10" fmla="*/ 179 w 209"/>
                              <a:gd name="T11" fmla="*/ 135 h 165"/>
                              <a:gd name="T12" fmla="*/ 189 w 209"/>
                              <a:gd name="T13" fmla="*/ 120 h 165"/>
                              <a:gd name="T14" fmla="*/ 199 w 209"/>
                              <a:gd name="T15" fmla="*/ 100 h 165"/>
                              <a:gd name="T16" fmla="*/ 204 w 209"/>
                              <a:gd name="T17" fmla="*/ 85 h 165"/>
                              <a:gd name="T18" fmla="*/ 209 w 209"/>
                              <a:gd name="T19" fmla="*/ 70 h 165"/>
                              <a:gd name="T20" fmla="*/ 209 w 209"/>
                              <a:gd name="T21" fmla="*/ 70 h 165"/>
                              <a:gd name="T22" fmla="*/ 209 w 209"/>
                              <a:gd name="T23" fmla="*/ 55 h 165"/>
                              <a:gd name="T24" fmla="*/ 199 w 209"/>
                              <a:gd name="T25" fmla="*/ 45 h 165"/>
                              <a:gd name="T26" fmla="*/ 194 w 209"/>
                              <a:gd name="T27" fmla="*/ 30 h 165"/>
                              <a:gd name="T28" fmla="*/ 179 w 209"/>
                              <a:gd name="T29" fmla="*/ 20 h 165"/>
                              <a:gd name="T30" fmla="*/ 144 w 209"/>
                              <a:gd name="T31" fmla="*/ 5 h 165"/>
                              <a:gd name="T32" fmla="*/ 104 w 209"/>
                              <a:gd name="T33" fmla="*/ 0 h 165"/>
                              <a:gd name="T34" fmla="*/ 104 w 209"/>
                              <a:gd name="T35" fmla="*/ 0 h 165"/>
                              <a:gd name="T36" fmla="*/ 64 w 209"/>
                              <a:gd name="T37" fmla="*/ 5 h 165"/>
                              <a:gd name="T38" fmla="*/ 29 w 209"/>
                              <a:gd name="T39" fmla="*/ 20 h 165"/>
                              <a:gd name="T40" fmla="*/ 19 w 209"/>
                              <a:gd name="T41" fmla="*/ 30 h 165"/>
                              <a:gd name="T42" fmla="*/ 10 w 209"/>
                              <a:gd name="T43" fmla="*/ 45 h 165"/>
                              <a:gd name="T44" fmla="*/ 5 w 209"/>
                              <a:gd name="T45" fmla="*/ 55 h 165"/>
                              <a:gd name="T46" fmla="*/ 0 w 209"/>
                              <a:gd name="T47" fmla="*/ 70 h 165"/>
                              <a:gd name="T48" fmla="*/ 0 w 209"/>
                              <a:gd name="T49" fmla="*/ 70 h 165"/>
                              <a:gd name="T50" fmla="*/ 0 w 209"/>
                              <a:gd name="T51" fmla="*/ 85 h 165"/>
                              <a:gd name="T52" fmla="*/ 10 w 209"/>
                              <a:gd name="T53" fmla="*/ 100 h 165"/>
                              <a:gd name="T54" fmla="*/ 19 w 209"/>
                              <a:gd name="T55" fmla="*/ 120 h 165"/>
                              <a:gd name="T56" fmla="*/ 29 w 209"/>
                              <a:gd name="T57" fmla="*/ 135 h 165"/>
                              <a:gd name="T58" fmla="*/ 44 w 209"/>
                              <a:gd name="T59" fmla="*/ 145 h 165"/>
                              <a:gd name="T60" fmla="*/ 64 w 209"/>
                              <a:gd name="T61" fmla="*/ 155 h 165"/>
                              <a:gd name="T62" fmla="*/ 84 w 209"/>
                              <a:gd name="T63" fmla="*/ 160 h 165"/>
                              <a:gd name="T64" fmla="*/ 104 w 209"/>
                              <a:gd name="T65" fmla="*/ 165 h 165"/>
                              <a:gd name="T66" fmla="*/ 104 w 209"/>
                              <a:gd name="T67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09" h="165">
                                <a:moveTo>
                                  <a:pt x="104" y="165"/>
                                </a:moveTo>
                                <a:lnTo>
                                  <a:pt x="104" y="165"/>
                                </a:lnTo>
                                <a:lnTo>
                                  <a:pt x="124" y="160"/>
                                </a:lnTo>
                                <a:lnTo>
                                  <a:pt x="144" y="155"/>
                                </a:lnTo>
                                <a:lnTo>
                                  <a:pt x="164" y="145"/>
                                </a:lnTo>
                                <a:lnTo>
                                  <a:pt x="179" y="135"/>
                                </a:lnTo>
                                <a:lnTo>
                                  <a:pt x="189" y="120"/>
                                </a:lnTo>
                                <a:lnTo>
                                  <a:pt x="199" y="100"/>
                                </a:lnTo>
                                <a:lnTo>
                                  <a:pt x="204" y="85"/>
                                </a:lnTo>
                                <a:lnTo>
                                  <a:pt x="209" y="70"/>
                                </a:lnTo>
                                <a:lnTo>
                                  <a:pt x="209" y="55"/>
                                </a:lnTo>
                                <a:lnTo>
                                  <a:pt x="199" y="45"/>
                                </a:lnTo>
                                <a:lnTo>
                                  <a:pt x="194" y="30"/>
                                </a:lnTo>
                                <a:lnTo>
                                  <a:pt x="179" y="20"/>
                                </a:lnTo>
                                <a:lnTo>
                                  <a:pt x="144" y="5"/>
                                </a:lnTo>
                                <a:lnTo>
                                  <a:pt x="104" y="0"/>
                                </a:lnTo>
                                <a:lnTo>
                                  <a:pt x="64" y="5"/>
                                </a:lnTo>
                                <a:lnTo>
                                  <a:pt x="29" y="20"/>
                                </a:lnTo>
                                <a:lnTo>
                                  <a:pt x="19" y="30"/>
                                </a:lnTo>
                                <a:lnTo>
                                  <a:pt x="10" y="45"/>
                                </a:lnTo>
                                <a:lnTo>
                                  <a:pt x="5" y="55"/>
                                </a:lnTo>
                                <a:lnTo>
                                  <a:pt x="0" y="70"/>
                                </a:lnTo>
                                <a:lnTo>
                                  <a:pt x="0" y="85"/>
                                </a:lnTo>
                                <a:lnTo>
                                  <a:pt x="10" y="100"/>
                                </a:lnTo>
                                <a:lnTo>
                                  <a:pt x="19" y="120"/>
                                </a:lnTo>
                                <a:lnTo>
                                  <a:pt x="29" y="135"/>
                                </a:lnTo>
                                <a:lnTo>
                                  <a:pt x="44" y="145"/>
                                </a:lnTo>
                                <a:lnTo>
                                  <a:pt x="64" y="155"/>
                                </a:lnTo>
                                <a:lnTo>
                                  <a:pt x="84" y="160"/>
                                </a:lnTo>
                                <a:lnTo>
                                  <a:pt x="104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335"/>
                        <wps:cNvSpPr>
                          <a:spLocks/>
                        </wps:cNvSpPr>
                        <wps:spPr bwMode="auto">
                          <a:xfrm>
                            <a:off x="2956" y="420"/>
                            <a:ext cx="150" cy="145"/>
                          </a:xfrm>
                          <a:custGeom>
                            <a:avLst/>
                            <a:gdLst>
                              <a:gd name="T0" fmla="*/ 75 w 150"/>
                              <a:gd name="T1" fmla="*/ 145 h 145"/>
                              <a:gd name="T2" fmla="*/ 75 w 150"/>
                              <a:gd name="T3" fmla="*/ 145 h 145"/>
                              <a:gd name="T4" fmla="*/ 90 w 150"/>
                              <a:gd name="T5" fmla="*/ 140 h 145"/>
                              <a:gd name="T6" fmla="*/ 105 w 150"/>
                              <a:gd name="T7" fmla="*/ 135 h 145"/>
                              <a:gd name="T8" fmla="*/ 115 w 150"/>
                              <a:gd name="T9" fmla="*/ 120 h 145"/>
                              <a:gd name="T10" fmla="*/ 125 w 150"/>
                              <a:gd name="T11" fmla="*/ 110 h 145"/>
                              <a:gd name="T12" fmla="*/ 140 w 150"/>
                              <a:gd name="T13" fmla="*/ 75 h 145"/>
                              <a:gd name="T14" fmla="*/ 150 w 150"/>
                              <a:gd name="T15" fmla="*/ 50 h 145"/>
                              <a:gd name="T16" fmla="*/ 150 w 150"/>
                              <a:gd name="T17" fmla="*/ 50 h 145"/>
                              <a:gd name="T18" fmla="*/ 145 w 150"/>
                              <a:gd name="T19" fmla="*/ 40 h 145"/>
                              <a:gd name="T20" fmla="*/ 145 w 150"/>
                              <a:gd name="T21" fmla="*/ 30 h 145"/>
                              <a:gd name="T22" fmla="*/ 125 w 150"/>
                              <a:gd name="T23" fmla="*/ 15 h 145"/>
                              <a:gd name="T24" fmla="*/ 105 w 150"/>
                              <a:gd name="T25" fmla="*/ 5 h 145"/>
                              <a:gd name="T26" fmla="*/ 75 w 150"/>
                              <a:gd name="T27" fmla="*/ 0 h 145"/>
                              <a:gd name="T28" fmla="*/ 75 w 150"/>
                              <a:gd name="T29" fmla="*/ 0 h 145"/>
                              <a:gd name="T30" fmla="*/ 45 w 150"/>
                              <a:gd name="T31" fmla="*/ 5 h 145"/>
                              <a:gd name="T32" fmla="*/ 25 w 150"/>
                              <a:gd name="T33" fmla="*/ 15 h 145"/>
                              <a:gd name="T34" fmla="*/ 10 w 150"/>
                              <a:gd name="T35" fmla="*/ 30 h 145"/>
                              <a:gd name="T36" fmla="*/ 0 w 150"/>
                              <a:gd name="T37" fmla="*/ 50 h 145"/>
                              <a:gd name="T38" fmla="*/ 0 w 150"/>
                              <a:gd name="T39" fmla="*/ 50 h 145"/>
                              <a:gd name="T40" fmla="*/ 5 w 150"/>
                              <a:gd name="T41" fmla="*/ 75 h 145"/>
                              <a:gd name="T42" fmla="*/ 20 w 150"/>
                              <a:gd name="T43" fmla="*/ 105 h 145"/>
                              <a:gd name="T44" fmla="*/ 30 w 150"/>
                              <a:gd name="T45" fmla="*/ 120 h 145"/>
                              <a:gd name="T46" fmla="*/ 45 w 150"/>
                              <a:gd name="T47" fmla="*/ 135 h 145"/>
                              <a:gd name="T48" fmla="*/ 60 w 150"/>
                              <a:gd name="T49" fmla="*/ 140 h 145"/>
                              <a:gd name="T50" fmla="*/ 75 w 150"/>
                              <a:gd name="T51" fmla="*/ 145 h 145"/>
                              <a:gd name="T52" fmla="*/ 75 w 150"/>
                              <a:gd name="T53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0" h="145">
                                <a:moveTo>
                                  <a:pt x="75" y="145"/>
                                </a:moveTo>
                                <a:lnTo>
                                  <a:pt x="75" y="145"/>
                                </a:lnTo>
                                <a:lnTo>
                                  <a:pt x="90" y="140"/>
                                </a:lnTo>
                                <a:lnTo>
                                  <a:pt x="105" y="135"/>
                                </a:lnTo>
                                <a:lnTo>
                                  <a:pt x="115" y="120"/>
                                </a:lnTo>
                                <a:lnTo>
                                  <a:pt x="125" y="110"/>
                                </a:lnTo>
                                <a:lnTo>
                                  <a:pt x="140" y="75"/>
                                </a:lnTo>
                                <a:lnTo>
                                  <a:pt x="150" y="50"/>
                                </a:lnTo>
                                <a:lnTo>
                                  <a:pt x="145" y="40"/>
                                </a:lnTo>
                                <a:lnTo>
                                  <a:pt x="145" y="30"/>
                                </a:lnTo>
                                <a:lnTo>
                                  <a:pt x="125" y="15"/>
                                </a:lnTo>
                                <a:lnTo>
                                  <a:pt x="105" y="5"/>
                                </a:lnTo>
                                <a:lnTo>
                                  <a:pt x="75" y="0"/>
                                </a:lnTo>
                                <a:lnTo>
                                  <a:pt x="45" y="5"/>
                                </a:lnTo>
                                <a:lnTo>
                                  <a:pt x="25" y="15"/>
                                </a:lnTo>
                                <a:lnTo>
                                  <a:pt x="10" y="30"/>
                                </a:lnTo>
                                <a:lnTo>
                                  <a:pt x="0" y="50"/>
                                </a:lnTo>
                                <a:lnTo>
                                  <a:pt x="5" y="75"/>
                                </a:lnTo>
                                <a:lnTo>
                                  <a:pt x="20" y="105"/>
                                </a:lnTo>
                                <a:lnTo>
                                  <a:pt x="30" y="120"/>
                                </a:lnTo>
                                <a:lnTo>
                                  <a:pt x="45" y="135"/>
                                </a:lnTo>
                                <a:lnTo>
                                  <a:pt x="60" y="140"/>
                                </a:lnTo>
                                <a:lnTo>
                                  <a:pt x="75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336"/>
                        <wps:cNvSpPr>
                          <a:spLocks/>
                        </wps:cNvSpPr>
                        <wps:spPr bwMode="auto">
                          <a:xfrm>
                            <a:off x="2772" y="565"/>
                            <a:ext cx="514" cy="20"/>
                          </a:xfrm>
                          <a:custGeom>
                            <a:avLst/>
                            <a:gdLst>
                              <a:gd name="T0" fmla="*/ 0 w 514"/>
                              <a:gd name="T1" fmla="*/ 0 h 20"/>
                              <a:gd name="T2" fmla="*/ 0 w 514"/>
                              <a:gd name="T3" fmla="*/ 0 h 20"/>
                              <a:gd name="T4" fmla="*/ 25 w 514"/>
                              <a:gd name="T5" fmla="*/ 10 h 20"/>
                              <a:gd name="T6" fmla="*/ 70 w 514"/>
                              <a:gd name="T7" fmla="*/ 20 h 20"/>
                              <a:gd name="T8" fmla="*/ 105 w 514"/>
                              <a:gd name="T9" fmla="*/ 20 h 20"/>
                              <a:gd name="T10" fmla="*/ 150 w 514"/>
                              <a:gd name="T11" fmla="*/ 20 h 20"/>
                              <a:gd name="T12" fmla="*/ 199 w 514"/>
                              <a:gd name="T13" fmla="*/ 10 h 20"/>
                              <a:gd name="T14" fmla="*/ 259 w 514"/>
                              <a:gd name="T15" fmla="*/ 0 h 20"/>
                              <a:gd name="T16" fmla="*/ 259 w 514"/>
                              <a:gd name="T17" fmla="*/ 0 h 20"/>
                              <a:gd name="T18" fmla="*/ 259 w 514"/>
                              <a:gd name="T19" fmla="*/ 0 h 20"/>
                              <a:gd name="T20" fmla="*/ 319 w 514"/>
                              <a:gd name="T21" fmla="*/ 10 h 20"/>
                              <a:gd name="T22" fmla="*/ 369 w 514"/>
                              <a:gd name="T23" fmla="*/ 15 h 20"/>
                              <a:gd name="T24" fmla="*/ 409 w 514"/>
                              <a:gd name="T25" fmla="*/ 20 h 20"/>
                              <a:gd name="T26" fmla="*/ 444 w 514"/>
                              <a:gd name="T27" fmla="*/ 20 h 20"/>
                              <a:gd name="T28" fmla="*/ 489 w 514"/>
                              <a:gd name="T29" fmla="*/ 10 h 20"/>
                              <a:gd name="T30" fmla="*/ 514 w 514"/>
                              <a:gd name="T3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14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10"/>
                                </a:lnTo>
                                <a:lnTo>
                                  <a:pt x="70" y="20"/>
                                </a:lnTo>
                                <a:lnTo>
                                  <a:pt x="105" y="20"/>
                                </a:lnTo>
                                <a:lnTo>
                                  <a:pt x="150" y="20"/>
                                </a:lnTo>
                                <a:lnTo>
                                  <a:pt x="199" y="10"/>
                                </a:lnTo>
                                <a:lnTo>
                                  <a:pt x="259" y="0"/>
                                </a:lnTo>
                                <a:lnTo>
                                  <a:pt x="319" y="10"/>
                                </a:lnTo>
                                <a:lnTo>
                                  <a:pt x="369" y="15"/>
                                </a:lnTo>
                                <a:lnTo>
                                  <a:pt x="409" y="20"/>
                                </a:lnTo>
                                <a:lnTo>
                                  <a:pt x="444" y="20"/>
                                </a:lnTo>
                                <a:lnTo>
                                  <a:pt x="489" y="10"/>
                                </a:lnTo>
                                <a:lnTo>
                                  <a:pt x="514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337"/>
                        <wps:cNvSpPr>
                          <a:spLocks/>
                        </wps:cNvSpPr>
                        <wps:spPr bwMode="auto">
                          <a:xfrm>
                            <a:off x="2772" y="565"/>
                            <a:ext cx="514" cy="45"/>
                          </a:xfrm>
                          <a:custGeom>
                            <a:avLst/>
                            <a:gdLst>
                              <a:gd name="T0" fmla="*/ 0 w 514"/>
                              <a:gd name="T1" fmla="*/ 0 h 45"/>
                              <a:gd name="T2" fmla="*/ 0 w 514"/>
                              <a:gd name="T3" fmla="*/ 0 h 45"/>
                              <a:gd name="T4" fmla="*/ 45 w 514"/>
                              <a:gd name="T5" fmla="*/ 15 h 45"/>
                              <a:gd name="T6" fmla="*/ 90 w 514"/>
                              <a:gd name="T7" fmla="*/ 25 h 45"/>
                              <a:gd name="T8" fmla="*/ 155 w 514"/>
                              <a:gd name="T9" fmla="*/ 35 h 45"/>
                              <a:gd name="T10" fmla="*/ 229 w 514"/>
                              <a:gd name="T11" fmla="*/ 45 h 45"/>
                              <a:gd name="T12" fmla="*/ 319 w 514"/>
                              <a:gd name="T13" fmla="*/ 40 h 45"/>
                              <a:gd name="T14" fmla="*/ 364 w 514"/>
                              <a:gd name="T15" fmla="*/ 35 h 45"/>
                              <a:gd name="T16" fmla="*/ 414 w 514"/>
                              <a:gd name="T17" fmla="*/ 30 h 45"/>
                              <a:gd name="T18" fmla="*/ 464 w 514"/>
                              <a:gd name="T19" fmla="*/ 15 h 45"/>
                              <a:gd name="T20" fmla="*/ 514 w 514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4" h="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5"/>
                                </a:lnTo>
                                <a:lnTo>
                                  <a:pt x="90" y="25"/>
                                </a:lnTo>
                                <a:lnTo>
                                  <a:pt x="155" y="35"/>
                                </a:lnTo>
                                <a:lnTo>
                                  <a:pt x="229" y="45"/>
                                </a:lnTo>
                                <a:lnTo>
                                  <a:pt x="319" y="40"/>
                                </a:lnTo>
                                <a:lnTo>
                                  <a:pt x="364" y="35"/>
                                </a:lnTo>
                                <a:lnTo>
                                  <a:pt x="414" y="30"/>
                                </a:lnTo>
                                <a:lnTo>
                                  <a:pt x="464" y="15"/>
                                </a:lnTo>
                                <a:lnTo>
                                  <a:pt x="514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Line 338"/>
                        <wps:cNvCnPr/>
                        <wps:spPr bwMode="auto">
                          <a:xfrm>
                            <a:off x="2772" y="660"/>
                            <a:ext cx="519" cy="1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Line 339"/>
                        <wps:cNvCnPr/>
                        <wps:spPr bwMode="auto">
                          <a:xfrm>
                            <a:off x="2772" y="690"/>
                            <a:ext cx="519" cy="1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Freeform 340"/>
                        <wps:cNvSpPr>
                          <a:spLocks/>
                        </wps:cNvSpPr>
                        <wps:spPr bwMode="auto">
                          <a:xfrm>
                            <a:off x="3761" y="315"/>
                            <a:ext cx="49" cy="250"/>
                          </a:xfrm>
                          <a:custGeom>
                            <a:avLst/>
                            <a:gdLst>
                              <a:gd name="T0" fmla="*/ 39 w 49"/>
                              <a:gd name="T1" fmla="*/ 250 h 250"/>
                              <a:gd name="T2" fmla="*/ 39 w 49"/>
                              <a:gd name="T3" fmla="*/ 250 h 250"/>
                              <a:gd name="T4" fmla="*/ 29 w 49"/>
                              <a:gd name="T5" fmla="*/ 240 h 250"/>
                              <a:gd name="T6" fmla="*/ 20 w 49"/>
                              <a:gd name="T7" fmla="*/ 225 h 250"/>
                              <a:gd name="T8" fmla="*/ 5 w 49"/>
                              <a:gd name="T9" fmla="*/ 200 h 250"/>
                              <a:gd name="T10" fmla="*/ 5 w 49"/>
                              <a:gd name="T11" fmla="*/ 170 h 250"/>
                              <a:gd name="T12" fmla="*/ 10 w 49"/>
                              <a:gd name="T13" fmla="*/ 140 h 250"/>
                              <a:gd name="T14" fmla="*/ 15 w 49"/>
                              <a:gd name="T15" fmla="*/ 115 h 250"/>
                              <a:gd name="T16" fmla="*/ 29 w 49"/>
                              <a:gd name="T17" fmla="*/ 95 h 250"/>
                              <a:gd name="T18" fmla="*/ 49 w 49"/>
                              <a:gd name="T19" fmla="*/ 65 h 250"/>
                              <a:gd name="T20" fmla="*/ 49 w 49"/>
                              <a:gd name="T21" fmla="*/ 65 h 250"/>
                              <a:gd name="T22" fmla="*/ 49 w 49"/>
                              <a:gd name="T23" fmla="*/ 60 h 250"/>
                              <a:gd name="T24" fmla="*/ 49 w 49"/>
                              <a:gd name="T25" fmla="*/ 50 h 250"/>
                              <a:gd name="T26" fmla="*/ 29 w 49"/>
                              <a:gd name="T27" fmla="*/ 35 h 250"/>
                              <a:gd name="T28" fmla="*/ 0 w 49"/>
                              <a:gd name="T29" fmla="*/ 15 h 250"/>
                              <a:gd name="T30" fmla="*/ 44 w 49"/>
                              <a:gd name="T31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9" h="250">
                                <a:moveTo>
                                  <a:pt x="39" y="250"/>
                                </a:moveTo>
                                <a:lnTo>
                                  <a:pt x="39" y="250"/>
                                </a:lnTo>
                                <a:lnTo>
                                  <a:pt x="29" y="240"/>
                                </a:lnTo>
                                <a:lnTo>
                                  <a:pt x="20" y="225"/>
                                </a:lnTo>
                                <a:lnTo>
                                  <a:pt x="5" y="200"/>
                                </a:lnTo>
                                <a:lnTo>
                                  <a:pt x="5" y="170"/>
                                </a:lnTo>
                                <a:lnTo>
                                  <a:pt x="10" y="140"/>
                                </a:lnTo>
                                <a:lnTo>
                                  <a:pt x="15" y="115"/>
                                </a:lnTo>
                                <a:lnTo>
                                  <a:pt x="29" y="95"/>
                                </a:lnTo>
                                <a:lnTo>
                                  <a:pt x="49" y="65"/>
                                </a:lnTo>
                                <a:lnTo>
                                  <a:pt x="49" y="60"/>
                                </a:lnTo>
                                <a:lnTo>
                                  <a:pt x="49" y="50"/>
                                </a:lnTo>
                                <a:lnTo>
                                  <a:pt x="29" y="35"/>
                                </a:lnTo>
                                <a:lnTo>
                                  <a:pt x="0" y="15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341"/>
                        <wps:cNvSpPr>
                          <a:spLocks/>
                        </wps:cNvSpPr>
                        <wps:spPr bwMode="auto">
                          <a:xfrm>
                            <a:off x="3291" y="315"/>
                            <a:ext cx="50" cy="250"/>
                          </a:xfrm>
                          <a:custGeom>
                            <a:avLst/>
                            <a:gdLst>
                              <a:gd name="T0" fmla="*/ 0 w 50"/>
                              <a:gd name="T1" fmla="*/ 250 h 250"/>
                              <a:gd name="T2" fmla="*/ 0 w 50"/>
                              <a:gd name="T3" fmla="*/ 250 h 250"/>
                              <a:gd name="T4" fmla="*/ 25 w 50"/>
                              <a:gd name="T5" fmla="*/ 225 h 250"/>
                              <a:gd name="T6" fmla="*/ 35 w 50"/>
                              <a:gd name="T7" fmla="*/ 200 h 250"/>
                              <a:gd name="T8" fmla="*/ 40 w 50"/>
                              <a:gd name="T9" fmla="*/ 170 h 250"/>
                              <a:gd name="T10" fmla="*/ 40 w 50"/>
                              <a:gd name="T11" fmla="*/ 140 h 250"/>
                              <a:gd name="T12" fmla="*/ 30 w 50"/>
                              <a:gd name="T13" fmla="*/ 115 h 250"/>
                              <a:gd name="T14" fmla="*/ 20 w 50"/>
                              <a:gd name="T15" fmla="*/ 95 h 250"/>
                              <a:gd name="T16" fmla="*/ 0 w 50"/>
                              <a:gd name="T17" fmla="*/ 65 h 250"/>
                              <a:gd name="T18" fmla="*/ 0 w 50"/>
                              <a:gd name="T19" fmla="*/ 65 h 250"/>
                              <a:gd name="T20" fmla="*/ 0 w 50"/>
                              <a:gd name="T21" fmla="*/ 60 h 250"/>
                              <a:gd name="T22" fmla="*/ 0 w 50"/>
                              <a:gd name="T23" fmla="*/ 55 h 250"/>
                              <a:gd name="T24" fmla="*/ 20 w 50"/>
                              <a:gd name="T25" fmla="*/ 35 h 250"/>
                              <a:gd name="T26" fmla="*/ 50 w 50"/>
                              <a:gd name="T27" fmla="*/ 15 h 250"/>
                              <a:gd name="T28" fmla="*/ 0 w 50"/>
                              <a:gd name="T29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0" y="250"/>
                                </a:moveTo>
                                <a:lnTo>
                                  <a:pt x="0" y="250"/>
                                </a:lnTo>
                                <a:lnTo>
                                  <a:pt x="25" y="225"/>
                                </a:lnTo>
                                <a:lnTo>
                                  <a:pt x="35" y="200"/>
                                </a:lnTo>
                                <a:lnTo>
                                  <a:pt x="40" y="170"/>
                                </a:lnTo>
                                <a:lnTo>
                                  <a:pt x="40" y="140"/>
                                </a:lnTo>
                                <a:lnTo>
                                  <a:pt x="30" y="115"/>
                                </a:lnTo>
                                <a:lnTo>
                                  <a:pt x="20" y="95"/>
                                </a:lnTo>
                                <a:lnTo>
                                  <a:pt x="0" y="65"/>
                                </a:lnTo>
                                <a:lnTo>
                                  <a:pt x="0" y="60"/>
                                </a:lnTo>
                                <a:lnTo>
                                  <a:pt x="0" y="55"/>
                                </a:lnTo>
                                <a:lnTo>
                                  <a:pt x="20" y="35"/>
                                </a:lnTo>
                                <a:lnTo>
                                  <a:pt x="50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342"/>
                        <wps:cNvSpPr>
                          <a:spLocks/>
                        </wps:cNvSpPr>
                        <wps:spPr bwMode="auto">
                          <a:xfrm>
                            <a:off x="3331" y="320"/>
                            <a:ext cx="435" cy="245"/>
                          </a:xfrm>
                          <a:custGeom>
                            <a:avLst/>
                            <a:gdLst>
                              <a:gd name="T0" fmla="*/ 220 w 435"/>
                              <a:gd name="T1" fmla="*/ 245 h 245"/>
                              <a:gd name="T2" fmla="*/ 220 w 435"/>
                              <a:gd name="T3" fmla="*/ 245 h 245"/>
                              <a:gd name="T4" fmla="*/ 305 w 435"/>
                              <a:gd name="T5" fmla="*/ 240 h 245"/>
                              <a:gd name="T6" fmla="*/ 340 w 435"/>
                              <a:gd name="T7" fmla="*/ 235 h 245"/>
                              <a:gd name="T8" fmla="*/ 370 w 435"/>
                              <a:gd name="T9" fmla="*/ 230 h 245"/>
                              <a:gd name="T10" fmla="*/ 395 w 435"/>
                              <a:gd name="T11" fmla="*/ 215 h 245"/>
                              <a:gd name="T12" fmla="*/ 420 w 435"/>
                              <a:gd name="T13" fmla="*/ 200 h 245"/>
                              <a:gd name="T14" fmla="*/ 430 w 435"/>
                              <a:gd name="T15" fmla="*/ 180 h 245"/>
                              <a:gd name="T16" fmla="*/ 435 w 435"/>
                              <a:gd name="T17" fmla="*/ 150 h 245"/>
                              <a:gd name="T18" fmla="*/ 435 w 435"/>
                              <a:gd name="T19" fmla="*/ 150 h 245"/>
                              <a:gd name="T20" fmla="*/ 435 w 435"/>
                              <a:gd name="T21" fmla="*/ 120 h 245"/>
                              <a:gd name="T22" fmla="*/ 420 w 435"/>
                              <a:gd name="T23" fmla="*/ 95 h 245"/>
                              <a:gd name="T24" fmla="*/ 400 w 435"/>
                              <a:gd name="T25" fmla="*/ 70 h 245"/>
                              <a:gd name="T26" fmla="*/ 375 w 435"/>
                              <a:gd name="T27" fmla="*/ 45 h 245"/>
                              <a:gd name="T28" fmla="*/ 340 w 435"/>
                              <a:gd name="T29" fmla="*/ 25 h 245"/>
                              <a:gd name="T30" fmla="*/ 305 w 435"/>
                              <a:gd name="T31" fmla="*/ 15 h 245"/>
                              <a:gd name="T32" fmla="*/ 265 w 435"/>
                              <a:gd name="T33" fmla="*/ 5 h 245"/>
                              <a:gd name="T34" fmla="*/ 220 w 435"/>
                              <a:gd name="T35" fmla="*/ 0 h 245"/>
                              <a:gd name="T36" fmla="*/ 220 w 435"/>
                              <a:gd name="T37" fmla="*/ 0 h 245"/>
                              <a:gd name="T38" fmla="*/ 175 w 435"/>
                              <a:gd name="T39" fmla="*/ 5 h 245"/>
                              <a:gd name="T40" fmla="*/ 135 w 435"/>
                              <a:gd name="T41" fmla="*/ 15 h 245"/>
                              <a:gd name="T42" fmla="*/ 95 w 435"/>
                              <a:gd name="T43" fmla="*/ 25 h 245"/>
                              <a:gd name="T44" fmla="*/ 65 w 435"/>
                              <a:gd name="T45" fmla="*/ 45 h 245"/>
                              <a:gd name="T46" fmla="*/ 40 w 435"/>
                              <a:gd name="T47" fmla="*/ 70 h 245"/>
                              <a:gd name="T48" fmla="*/ 20 w 435"/>
                              <a:gd name="T49" fmla="*/ 95 h 245"/>
                              <a:gd name="T50" fmla="*/ 5 w 435"/>
                              <a:gd name="T51" fmla="*/ 120 h 245"/>
                              <a:gd name="T52" fmla="*/ 0 w 435"/>
                              <a:gd name="T53" fmla="*/ 150 h 245"/>
                              <a:gd name="T54" fmla="*/ 0 w 435"/>
                              <a:gd name="T55" fmla="*/ 150 h 245"/>
                              <a:gd name="T56" fmla="*/ 5 w 435"/>
                              <a:gd name="T57" fmla="*/ 180 h 245"/>
                              <a:gd name="T58" fmla="*/ 15 w 435"/>
                              <a:gd name="T59" fmla="*/ 200 h 245"/>
                              <a:gd name="T60" fmla="*/ 35 w 435"/>
                              <a:gd name="T61" fmla="*/ 215 h 245"/>
                              <a:gd name="T62" fmla="*/ 65 w 435"/>
                              <a:gd name="T63" fmla="*/ 230 h 245"/>
                              <a:gd name="T64" fmla="*/ 95 w 435"/>
                              <a:gd name="T65" fmla="*/ 235 h 245"/>
                              <a:gd name="T66" fmla="*/ 135 w 435"/>
                              <a:gd name="T67" fmla="*/ 240 h 245"/>
                              <a:gd name="T68" fmla="*/ 220 w 435"/>
                              <a:gd name="T69" fmla="*/ 245 h 245"/>
                              <a:gd name="T70" fmla="*/ 220 w 435"/>
                              <a:gd name="T71" fmla="*/ 24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5" h="245">
                                <a:moveTo>
                                  <a:pt x="220" y="245"/>
                                </a:moveTo>
                                <a:lnTo>
                                  <a:pt x="220" y="245"/>
                                </a:lnTo>
                                <a:lnTo>
                                  <a:pt x="305" y="240"/>
                                </a:lnTo>
                                <a:lnTo>
                                  <a:pt x="340" y="235"/>
                                </a:lnTo>
                                <a:lnTo>
                                  <a:pt x="370" y="230"/>
                                </a:lnTo>
                                <a:lnTo>
                                  <a:pt x="395" y="215"/>
                                </a:lnTo>
                                <a:lnTo>
                                  <a:pt x="420" y="200"/>
                                </a:lnTo>
                                <a:lnTo>
                                  <a:pt x="430" y="180"/>
                                </a:lnTo>
                                <a:lnTo>
                                  <a:pt x="435" y="150"/>
                                </a:lnTo>
                                <a:lnTo>
                                  <a:pt x="435" y="120"/>
                                </a:lnTo>
                                <a:lnTo>
                                  <a:pt x="420" y="95"/>
                                </a:lnTo>
                                <a:lnTo>
                                  <a:pt x="400" y="70"/>
                                </a:lnTo>
                                <a:lnTo>
                                  <a:pt x="375" y="45"/>
                                </a:lnTo>
                                <a:lnTo>
                                  <a:pt x="340" y="25"/>
                                </a:lnTo>
                                <a:lnTo>
                                  <a:pt x="305" y="15"/>
                                </a:lnTo>
                                <a:lnTo>
                                  <a:pt x="265" y="5"/>
                                </a:lnTo>
                                <a:lnTo>
                                  <a:pt x="220" y="0"/>
                                </a:lnTo>
                                <a:lnTo>
                                  <a:pt x="175" y="5"/>
                                </a:lnTo>
                                <a:lnTo>
                                  <a:pt x="135" y="15"/>
                                </a:lnTo>
                                <a:lnTo>
                                  <a:pt x="95" y="25"/>
                                </a:lnTo>
                                <a:lnTo>
                                  <a:pt x="65" y="45"/>
                                </a:lnTo>
                                <a:lnTo>
                                  <a:pt x="40" y="70"/>
                                </a:lnTo>
                                <a:lnTo>
                                  <a:pt x="20" y="95"/>
                                </a:lnTo>
                                <a:lnTo>
                                  <a:pt x="5" y="120"/>
                                </a:lnTo>
                                <a:lnTo>
                                  <a:pt x="0" y="150"/>
                                </a:lnTo>
                                <a:lnTo>
                                  <a:pt x="5" y="180"/>
                                </a:lnTo>
                                <a:lnTo>
                                  <a:pt x="15" y="200"/>
                                </a:lnTo>
                                <a:lnTo>
                                  <a:pt x="35" y="215"/>
                                </a:lnTo>
                                <a:lnTo>
                                  <a:pt x="65" y="230"/>
                                </a:lnTo>
                                <a:lnTo>
                                  <a:pt x="95" y="235"/>
                                </a:lnTo>
                                <a:lnTo>
                                  <a:pt x="135" y="240"/>
                                </a:lnTo>
                                <a:lnTo>
                                  <a:pt x="220" y="2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343"/>
                        <wps:cNvSpPr>
                          <a:spLocks/>
                        </wps:cNvSpPr>
                        <wps:spPr bwMode="auto">
                          <a:xfrm>
                            <a:off x="3401" y="370"/>
                            <a:ext cx="300" cy="195"/>
                          </a:xfrm>
                          <a:custGeom>
                            <a:avLst/>
                            <a:gdLst>
                              <a:gd name="T0" fmla="*/ 150 w 300"/>
                              <a:gd name="T1" fmla="*/ 195 h 195"/>
                              <a:gd name="T2" fmla="*/ 150 w 300"/>
                              <a:gd name="T3" fmla="*/ 195 h 195"/>
                              <a:gd name="T4" fmla="*/ 180 w 300"/>
                              <a:gd name="T5" fmla="*/ 195 h 195"/>
                              <a:gd name="T6" fmla="*/ 205 w 300"/>
                              <a:gd name="T7" fmla="*/ 190 h 195"/>
                              <a:gd name="T8" fmla="*/ 230 w 300"/>
                              <a:gd name="T9" fmla="*/ 180 h 195"/>
                              <a:gd name="T10" fmla="*/ 255 w 300"/>
                              <a:gd name="T11" fmla="*/ 170 h 195"/>
                              <a:gd name="T12" fmla="*/ 270 w 300"/>
                              <a:gd name="T13" fmla="*/ 155 h 195"/>
                              <a:gd name="T14" fmla="*/ 285 w 300"/>
                              <a:gd name="T15" fmla="*/ 140 h 195"/>
                              <a:gd name="T16" fmla="*/ 295 w 300"/>
                              <a:gd name="T17" fmla="*/ 120 h 195"/>
                              <a:gd name="T18" fmla="*/ 300 w 300"/>
                              <a:gd name="T19" fmla="*/ 100 h 195"/>
                              <a:gd name="T20" fmla="*/ 300 w 300"/>
                              <a:gd name="T21" fmla="*/ 100 h 195"/>
                              <a:gd name="T22" fmla="*/ 295 w 300"/>
                              <a:gd name="T23" fmla="*/ 80 h 195"/>
                              <a:gd name="T24" fmla="*/ 290 w 300"/>
                              <a:gd name="T25" fmla="*/ 60 h 195"/>
                              <a:gd name="T26" fmla="*/ 275 w 300"/>
                              <a:gd name="T27" fmla="*/ 45 h 195"/>
                              <a:gd name="T28" fmla="*/ 255 w 300"/>
                              <a:gd name="T29" fmla="*/ 30 h 195"/>
                              <a:gd name="T30" fmla="*/ 235 w 300"/>
                              <a:gd name="T31" fmla="*/ 15 h 195"/>
                              <a:gd name="T32" fmla="*/ 210 w 300"/>
                              <a:gd name="T33" fmla="*/ 5 h 195"/>
                              <a:gd name="T34" fmla="*/ 180 w 300"/>
                              <a:gd name="T35" fmla="*/ 0 h 195"/>
                              <a:gd name="T36" fmla="*/ 150 w 300"/>
                              <a:gd name="T37" fmla="*/ 0 h 195"/>
                              <a:gd name="T38" fmla="*/ 150 w 300"/>
                              <a:gd name="T39" fmla="*/ 0 h 195"/>
                              <a:gd name="T40" fmla="*/ 120 w 300"/>
                              <a:gd name="T41" fmla="*/ 0 h 195"/>
                              <a:gd name="T42" fmla="*/ 90 w 300"/>
                              <a:gd name="T43" fmla="*/ 5 h 195"/>
                              <a:gd name="T44" fmla="*/ 65 w 300"/>
                              <a:gd name="T45" fmla="*/ 15 h 195"/>
                              <a:gd name="T46" fmla="*/ 45 w 300"/>
                              <a:gd name="T47" fmla="*/ 30 h 195"/>
                              <a:gd name="T48" fmla="*/ 25 w 300"/>
                              <a:gd name="T49" fmla="*/ 45 h 195"/>
                              <a:gd name="T50" fmla="*/ 10 w 300"/>
                              <a:gd name="T51" fmla="*/ 60 h 195"/>
                              <a:gd name="T52" fmla="*/ 5 w 300"/>
                              <a:gd name="T53" fmla="*/ 80 h 195"/>
                              <a:gd name="T54" fmla="*/ 0 w 300"/>
                              <a:gd name="T55" fmla="*/ 100 h 195"/>
                              <a:gd name="T56" fmla="*/ 0 w 300"/>
                              <a:gd name="T57" fmla="*/ 100 h 195"/>
                              <a:gd name="T58" fmla="*/ 0 w 300"/>
                              <a:gd name="T59" fmla="*/ 120 h 195"/>
                              <a:gd name="T60" fmla="*/ 10 w 300"/>
                              <a:gd name="T61" fmla="*/ 140 h 195"/>
                              <a:gd name="T62" fmla="*/ 25 w 300"/>
                              <a:gd name="T63" fmla="*/ 155 h 195"/>
                              <a:gd name="T64" fmla="*/ 40 w 300"/>
                              <a:gd name="T65" fmla="*/ 170 h 195"/>
                              <a:gd name="T66" fmla="*/ 65 w 300"/>
                              <a:gd name="T67" fmla="*/ 180 h 195"/>
                              <a:gd name="T68" fmla="*/ 90 w 300"/>
                              <a:gd name="T69" fmla="*/ 190 h 195"/>
                              <a:gd name="T70" fmla="*/ 120 w 300"/>
                              <a:gd name="T71" fmla="*/ 195 h 195"/>
                              <a:gd name="T72" fmla="*/ 150 w 300"/>
                              <a:gd name="T73" fmla="*/ 195 h 195"/>
                              <a:gd name="T74" fmla="*/ 150 w 300"/>
                              <a:gd name="T75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00" h="195">
                                <a:moveTo>
                                  <a:pt x="150" y="195"/>
                                </a:moveTo>
                                <a:lnTo>
                                  <a:pt x="150" y="195"/>
                                </a:lnTo>
                                <a:lnTo>
                                  <a:pt x="180" y="195"/>
                                </a:lnTo>
                                <a:lnTo>
                                  <a:pt x="205" y="190"/>
                                </a:lnTo>
                                <a:lnTo>
                                  <a:pt x="230" y="180"/>
                                </a:lnTo>
                                <a:lnTo>
                                  <a:pt x="255" y="170"/>
                                </a:lnTo>
                                <a:lnTo>
                                  <a:pt x="270" y="155"/>
                                </a:lnTo>
                                <a:lnTo>
                                  <a:pt x="285" y="140"/>
                                </a:lnTo>
                                <a:lnTo>
                                  <a:pt x="295" y="120"/>
                                </a:lnTo>
                                <a:lnTo>
                                  <a:pt x="300" y="100"/>
                                </a:lnTo>
                                <a:lnTo>
                                  <a:pt x="295" y="80"/>
                                </a:lnTo>
                                <a:lnTo>
                                  <a:pt x="290" y="60"/>
                                </a:lnTo>
                                <a:lnTo>
                                  <a:pt x="275" y="45"/>
                                </a:lnTo>
                                <a:lnTo>
                                  <a:pt x="255" y="30"/>
                                </a:lnTo>
                                <a:lnTo>
                                  <a:pt x="235" y="15"/>
                                </a:lnTo>
                                <a:lnTo>
                                  <a:pt x="210" y="5"/>
                                </a:lnTo>
                                <a:lnTo>
                                  <a:pt x="180" y="0"/>
                                </a:lnTo>
                                <a:lnTo>
                                  <a:pt x="150" y="0"/>
                                </a:lnTo>
                                <a:lnTo>
                                  <a:pt x="120" y="0"/>
                                </a:lnTo>
                                <a:lnTo>
                                  <a:pt x="90" y="5"/>
                                </a:lnTo>
                                <a:lnTo>
                                  <a:pt x="65" y="15"/>
                                </a:lnTo>
                                <a:lnTo>
                                  <a:pt x="45" y="30"/>
                                </a:lnTo>
                                <a:lnTo>
                                  <a:pt x="25" y="45"/>
                                </a:lnTo>
                                <a:lnTo>
                                  <a:pt x="10" y="60"/>
                                </a:lnTo>
                                <a:lnTo>
                                  <a:pt x="5" y="80"/>
                                </a:lnTo>
                                <a:lnTo>
                                  <a:pt x="0" y="100"/>
                                </a:lnTo>
                                <a:lnTo>
                                  <a:pt x="0" y="120"/>
                                </a:lnTo>
                                <a:lnTo>
                                  <a:pt x="10" y="140"/>
                                </a:lnTo>
                                <a:lnTo>
                                  <a:pt x="25" y="155"/>
                                </a:lnTo>
                                <a:lnTo>
                                  <a:pt x="40" y="170"/>
                                </a:lnTo>
                                <a:lnTo>
                                  <a:pt x="65" y="180"/>
                                </a:lnTo>
                                <a:lnTo>
                                  <a:pt x="90" y="190"/>
                                </a:lnTo>
                                <a:lnTo>
                                  <a:pt x="120" y="195"/>
                                </a:lnTo>
                                <a:lnTo>
                                  <a:pt x="150" y="1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344"/>
                        <wps:cNvSpPr>
                          <a:spLocks/>
                        </wps:cNvSpPr>
                        <wps:spPr bwMode="auto">
                          <a:xfrm>
                            <a:off x="3446" y="400"/>
                            <a:ext cx="210" cy="165"/>
                          </a:xfrm>
                          <a:custGeom>
                            <a:avLst/>
                            <a:gdLst>
                              <a:gd name="T0" fmla="*/ 105 w 210"/>
                              <a:gd name="T1" fmla="*/ 165 h 165"/>
                              <a:gd name="T2" fmla="*/ 105 w 210"/>
                              <a:gd name="T3" fmla="*/ 165 h 165"/>
                              <a:gd name="T4" fmla="*/ 125 w 210"/>
                              <a:gd name="T5" fmla="*/ 160 h 165"/>
                              <a:gd name="T6" fmla="*/ 145 w 210"/>
                              <a:gd name="T7" fmla="*/ 155 h 165"/>
                              <a:gd name="T8" fmla="*/ 160 w 210"/>
                              <a:gd name="T9" fmla="*/ 145 h 165"/>
                              <a:gd name="T10" fmla="*/ 175 w 210"/>
                              <a:gd name="T11" fmla="*/ 135 h 165"/>
                              <a:gd name="T12" fmla="*/ 190 w 210"/>
                              <a:gd name="T13" fmla="*/ 120 h 165"/>
                              <a:gd name="T14" fmla="*/ 200 w 210"/>
                              <a:gd name="T15" fmla="*/ 100 h 165"/>
                              <a:gd name="T16" fmla="*/ 205 w 210"/>
                              <a:gd name="T17" fmla="*/ 85 h 165"/>
                              <a:gd name="T18" fmla="*/ 210 w 210"/>
                              <a:gd name="T19" fmla="*/ 70 h 165"/>
                              <a:gd name="T20" fmla="*/ 210 w 210"/>
                              <a:gd name="T21" fmla="*/ 70 h 165"/>
                              <a:gd name="T22" fmla="*/ 205 w 210"/>
                              <a:gd name="T23" fmla="*/ 55 h 165"/>
                              <a:gd name="T24" fmla="*/ 200 w 210"/>
                              <a:gd name="T25" fmla="*/ 45 h 165"/>
                              <a:gd name="T26" fmla="*/ 190 w 210"/>
                              <a:gd name="T27" fmla="*/ 30 h 165"/>
                              <a:gd name="T28" fmla="*/ 180 w 210"/>
                              <a:gd name="T29" fmla="*/ 20 h 165"/>
                              <a:gd name="T30" fmla="*/ 145 w 210"/>
                              <a:gd name="T31" fmla="*/ 5 h 165"/>
                              <a:gd name="T32" fmla="*/ 105 w 210"/>
                              <a:gd name="T33" fmla="*/ 0 h 165"/>
                              <a:gd name="T34" fmla="*/ 105 w 210"/>
                              <a:gd name="T35" fmla="*/ 0 h 165"/>
                              <a:gd name="T36" fmla="*/ 65 w 210"/>
                              <a:gd name="T37" fmla="*/ 5 h 165"/>
                              <a:gd name="T38" fmla="*/ 30 w 210"/>
                              <a:gd name="T39" fmla="*/ 20 h 165"/>
                              <a:gd name="T40" fmla="*/ 20 w 210"/>
                              <a:gd name="T41" fmla="*/ 30 h 165"/>
                              <a:gd name="T42" fmla="*/ 10 w 210"/>
                              <a:gd name="T43" fmla="*/ 45 h 165"/>
                              <a:gd name="T44" fmla="*/ 0 w 210"/>
                              <a:gd name="T45" fmla="*/ 55 h 165"/>
                              <a:gd name="T46" fmla="*/ 0 w 210"/>
                              <a:gd name="T47" fmla="*/ 70 h 165"/>
                              <a:gd name="T48" fmla="*/ 0 w 210"/>
                              <a:gd name="T49" fmla="*/ 70 h 165"/>
                              <a:gd name="T50" fmla="*/ 0 w 210"/>
                              <a:gd name="T51" fmla="*/ 85 h 165"/>
                              <a:gd name="T52" fmla="*/ 5 w 210"/>
                              <a:gd name="T53" fmla="*/ 100 h 165"/>
                              <a:gd name="T54" fmla="*/ 15 w 210"/>
                              <a:gd name="T55" fmla="*/ 120 h 165"/>
                              <a:gd name="T56" fmla="*/ 30 w 210"/>
                              <a:gd name="T57" fmla="*/ 135 h 165"/>
                              <a:gd name="T58" fmla="*/ 45 w 210"/>
                              <a:gd name="T59" fmla="*/ 145 h 165"/>
                              <a:gd name="T60" fmla="*/ 65 w 210"/>
                              <a:gd name="T61" fmla="*/ 155 h 165"/>
                              <a:gd name="T62" fmla="*/ 85 w 210"/>
                              <a:gd name="T63" fmla="*/ 160 h 165"/>
                              <a:gd name="T64" fmla="*/ 105 w 210"/>
                              <a:gd name="T65" fmla="*/ 165 h 165"/>
                              <a:gd name="T66" fmla="*/ 105 w 210"/>
                              <a:gd name="T67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0" h="165">
                                <a:moveTo>
                                  <a:pt x="105" y="165"/>
                                </a:moveTo>
                                <a:lnTo>
                                  <a:pt x="105" y="165"/>
                                </a:lnTo>
                                <a:lnTo>
                                  <a:pt x="125" y="160"/>
                                </a:lnTo>
                                <a:lnTo>
                                  <a:pt x="145" y="155"/>
                                </a:lnTo>
                                <a:lnTo>
                                  <a:pt x="160" y="145"/>
                                </a:lnTo>
                                <a:lnTo>
                                  <a:pt x="175" y="135"/>
                                </a:lnTo>
                                <a:lnTo>
                                  <a:pt x="190" y="120"/>
                                </a:lnTo>
                                <a:lnTo>
                                  <a:pt x="200" y="100"/>
                                </a:lnTo>
                                <a:lnTo>
                                  <a:pt x="205" y="85"/>
                                </a:lnTo>
                                <a:lnTo>
                                  <a:pt x="210" y="70"/>
                                </a:lnTo>
                                <a:lnTo>
                                  <a:pt x="205" y="55"/>
                                </a:lnTo>
                                <a:lnTo>
                                  <a:pt x="200" y="45"/>
                                </a:lnTo>
                                <a:lnTo>
                                  <a:pt x="190" y="30"/>
                                </a:lnTo>
                                <a:lnTo>
                                  <a:pt x="180" y="20"/>
                                </a:lnTo>
                                <a:lnTo>
                                  <a:pt x="145" y="5"/>
                                </a:lnTo>
                                <a:lnTo>
                                  <a:pt x="105" y="0"/>
                                </a:lnTo>
                                <a:lnTo>
                                  <a:pt x="65" y="5"/>
                                </a:lnTo>
                                <a:lnTo>
                                  <a:pt x="30" y="20"/>
                                </a:lnTo>
                                <a:lnTo>
                                  <a:pt x="20" y="30"/>
                                </a:lnTo>
                                <a:lnTo>
                                  <a:pt x="10" y="45"/>
                                </a:lnTo>
                                <a:lnTo>
                                  <a:pt x="0" y="55"/>
                                </a:lnTo>
                                <a:lnTo>
                                  <a:pt x="0" y="70"/>
                                </a:lnTo>
                                <a:lnTo>
                                  <a:pt x="0" y="85"/>
                                </a:lnTo>
                                <a:lnTo>
                                  <a:pt x="5" y="100"/>
                                </a:lnTo>
                                <a:lnTo>
                                  <a:pt x="15" y="120"/>
                                </a:lnTo>
                                <a:lnTo>
                                  <a:pt x="30" y="135"/>
                                </a:lnTo>
                                <a:lnTo>
                                  <a:pt x="45" y="145"/>
                                </a:lnTo>
                                <a:lnTo>
                                  <a:pt x="65" y="155"/>
                                </a:lnTo>
                                <a:lnTo>
                                  <a:pt x="85" y="160"/>
                                </a:lnTo>
                                <a:lnTo>
                                  <a:pt x="105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345"/>
                        <wps:cNvSpPr>
                          <a:spLocks/>
                        </wps:cNvSpPr>
                        <wps:spPr bwMode="auto">
                          <a:xfrm>
                            <a:off x="3476" y="420"/>
                            <a:ext cx="145" cy="145"/>
                          </a:xfrm>
                          <a:custGeom>
                            <a:avLst/>
                            <a:gdLst>
                              <a:gd name="T0" fmla="*/ 75 w 145"/>
                              <a:gd name="T1" fmla="*/ 145 h 145"/>
                              <a:gd name="T2" fmla="*/ 75 w 145"/>
                              <a:gd name="T3" fmla="*/ 145 h 145"/>
                              <a:gd name="T4" fmla="*/ 90 w 145"/>
                              <a:gd name="T5" fmla="*/ 140 h 145"/>
                              <a:gd name="T6" fmla="*/ 100 w 145"/>
                              <a:gd name="T7" fmla="*/ 135 h 145"/>
                              <a:gd name="T8" fmla="*/ 115 w 145"/>
                              <a:gd name="T9" fmla="*/ 120 h 145"/>
                              <a:gd name="T10" fmla="*/ 125 w 145"/>
                              <a:gd name="T11" fmla="*/ 110 h 145"/>
                              <a:gd name="T12" fmla="*/ 140 w 145"/>
                              <a:gd name="T13" fmla="*/ 75 h 145"/>
                              <a:gd name="T14" fmla="*/ 145 w 145"/>
                              <a:gd name="T15" fmla="*/ 50 h 145"/>
                              <a:gd name="T16" fmla="*/ 145 w 145"/>
                              <a:gd name="T17" fmla="*/ 50 h 145"/>
                              <a:gd name="T18" fmla="*/ 145 w 145"/>
                              <a:gd name="T19" fmla="*/ 40 h 145"/>
                              <a:gd name="T20" fmla="*/ 140 w 145"/>
                              <a:gd name="T21" fmla="*/ 30 h 145"/>
                              <a:gd name="T22" fmla="*/ 125 w 145"/>
                              <a:gd name="T23" fmla="*/ 15 h 145"/>
                              <a:gd name="T24" fmla="*/ 105 w 145"/>
                              <a:gd name="T25" fmla="*/ 5 h 145"/>
                              <a:gd name="T26" fmla="*/ 75 w 145"/>
                              <a:gd name="T27" fmla="*/ 0 h 145"/>
                              <a:gd name="T28" fmla="*/ 75 w 145"/>
                              <a:gd name="T29" fmla="*/ 0 h 145"/>
                              <a:gd name="T30" fmla="*/ 45 w 145"/>
                              <a:gd name="T31" fmla="*/ 5 h 145"/>
                              <a:gd name="T32" fmla="*/ 20 w 145"/>
                              <a:gd name="T33" fmla="*/ 15 h 145"/>
                              <a:gd name="T34" fmla="*/ 5 w 145"/>
                              <a:gd name="T35" fmla="*/ 30 h 145"/>
                              <a:gd name="T36" fmla="*/ 0 w 145"/>
                              <a:gd name="T37" fmla="*/ 50 h 145"/>
                              <a:gd name="T38" fmla="*/ 0 w 145"/>
                              <a:gd name="T39" fmla="*/ 50 h 145"/>
                              <a:gd name="T40" fmla="*/ 5 w 145"/>
                              <a:gd name="T41" fmla="*/ 75 h 145"/>
                              <a:gd name="T42" fmla="*/ 20 w 145"/>
                              <a:gd name="T43" fmla="*/ 105 h 145"/>
                              <a:gd name="T44" fmla="*/ 30 w 145"/>
                              <a:gd name="T45" fmla="*/ 120 h 145"/>
                              <a:gd name="T46" fmla="*/ 45 w 145"/>
                              <a:gd name="T47" fmla="*/ 135 h 145"/>
                              <a:gd name="T48" fmla="*/ 55 w 145"/>
                              <a:gd name="T49" fmla="*/ 140 h 145"/>
                              <a:gd name="T50" fmla="*/ 75 w 145"/>
                              <a:gd name="T51" fmla="*/ 145 h 145"/>
                              <a:gd name="T52" fmla="*/ 75 w 145"/>
                              <a:gd name="T53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75" y="145"/>
                                </a:moveTo>
                                <a:lnTo>
                                  <a:pt x="75" y="145"/>
                                </a:lnTo>
                                <a:lnTo>
                                  <a:pt x="90" y="140"/>
                                </a:lnTo>
                                <a:lnTo>
                                  <a:pt x="100" y="135"/>
                                </a:lnTo>
                                <a:lnTo>
                                  <a:pt x="115" y="120"/>
                                </a:lnTo>
                                <a:lnTo>
                                  <a:pt x="125" y="110"/>
                                </a:lnTo>
                                <a:lnTo>
                                  <a:pt x="140" y="75"/>
                                </a:lnTo>
                                <a:lnTo>
                                  <a:pt x="145" y="50"/>
                                </a:lnTo>
                                <a:lnTo>
                                  <a:pt x="145" y="40"/>
                                </a:lnTo>
                                <a:lnTo>
                                  <a:pt x="140" y="30"/>
                                </a:lnTo>
                                <a:lnTo>
                                  <a:pt x="125" y="15"/>
                                </a:lnTo>
                                <a:lnTo>
                                  <a:pt x="105" y="5"/>
                                </a:lnTo>
                                <a:lnTo>
                                  <a:pt x="75" y="0"/>
                                </a:lnTo>
                                <a:lnTo>
                                  <a:pt x="45" y="5"/>
                                </a:lnTo>
                                <a:lnTo>
                                  <a:pt x="20" y="15"/>
                                </a:lnTo>
                                <a:lnTo>
                                  <a:pt x="5" y="30"/>
                                </a:lnTo>
                                <a:lnTo>
                                  <a:pt x="0" y="50"/>
                                </a:lnTo>
                                <a:lnTo>
                                  <a:pt x="5" y="75"/>
                                </a:lnTo>
                                <a:lnTo>
                                  <a:pt x="20" y="105"/>
                                </a:lnTo>
                                <a:lnTo>
                                  <a:pt x="30" y="120"/>
                                </a:lnTo>
                                <a:lnTo>
                                  <a:pt x="45" y="135"/>
                                </a:lnTo>
                                <a:lnTo>
                                  <a:pt x="55" y="140"/>
                                </a:lnTo>
                                <a:lnTo>
                                  <a:pt x="75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346"/>
                        <wps:cNvSpPr>
                          <a:spLocks/>
                        </wps:cNvSpPr>
                        <wps:spPr bwMode="auto">
                          <a:xfrm>
                            <a:off x="3291" y="565"/>
                            <a:ext cx="509" cy="20"/>
                          </a:xfrm>
                          <a:custGeom>
                            <a:avLst/>
                            <a:gdLst>
                              <a:gd name="T0" fmla="*/ 0 w 509"/>
                              <a:gd name="T1" fmla="*/ 0 h 20"/>
                              <a:gd name="T2" fmla="*/ 0 w 509"/>
                              <a:gd name="T3" fmla="*/ 0 h 20"/>
                              <a:gd name="T4" fmla="*/ 25 w 509"/>
                              <a:gd name="T5" fmla="*/ 10 h 20"/>
                              <a:gd name="T6" fmla="*/ 70 w 509"/>
                              <a:gd name="T7" fmla="*/ 20 h 20"/>
                              <a:gd name="T8" fmla="*/ 105 w 509"/>
                              <a:gd name="T9" fmla="*/ 20 h 20"/>
                              <a:gd name="T10" fmla="*/ 145 w 509"/>
                              <a:gd name="T11" fmla="*/ 20 h 20"/>
                              <a:gd name="T12" fmla="*/ 195 w 509"/>
                              <a:gd name="T13" fmla="*/ 10 h 20"/>
                              <a:gd name="T14" fmla="*/ 260 w 509"/>
                              <a:gd name="T15" fmla="*/ 0 h 20"/>
                              <a:gd name="T16" fmla="*/ 260 w 509"/>
                              <a:gd name="T17" fmla="*/ 0 h 20"/>
                              <a:gd name="T18" fmla="*/ 260 w 509"/>
                              <a:gd name="T19" fmla="*/ 0 h 20"/>
                              <a:gd name="T20" fmla="*/ 320 w 509"/>
                              <a:gd name="T21" fmla="*/ 10 h 20"/>
                              <a:gd name="T22" fmla="*/ 370 w 509"/>
                              <a:gd name="T23" fmla="*/ 15 h 20"/>
                              <a:gd name="T24" fmla="*/ 410 w 509"/>
                              <a:gd name="T25" fmla="*/ 20 h 20"/>
                              <a:gd name="T26" fmla="*/ 445 w 509"/>
                              <a:gd name="T27" fmla="*/ 20 h 20"/>
                              <a:gd name="T28" fmla="*/ 490 w 509"/>
                              <a:gd name="T29" fmla="*/ 10 h 20"/>
                              <a:gd name="T30" fmla="*/ 509 w 509"/>
                              <a:gd name="T3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9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10"/>
                                </a:lnTo>
                                <a:lnTo>
                                  <a:pt x="70" y="20"/>
                                </a:lnTo>
                                <a:lnTo>
                                  <a:pt x="105" y="20"/>
                                </a:lnTo>
                                <a:lnTo>
                                  <a:pt x="145" y="20"/>
                                </a:lnTo>
                                <a:lnTo>
                                  <a:pt x="195" y="10"/>
                                </a:lnTo>
                                <a:lnTo>
                                  <a:pt x="260" y="0"/>
                                </a:lnTo>
                                <a:lnTo>
                                  <a:pt x="320" y="10"/>
                                </a:lnTo>
                                <a:lnTo>
                                  <a:pt x="370" y="15"/>
                                </a:lnTo>
                                <a:lnTo>
                                  <a:pt x="410" y="20"/>
                                </a:lnTo>
                                <a:lnTo>
                                  <a:pt x="445" y="20"/>
                                </a:lnTo>
                                <a:lnTo>
                                  <a:pt x="490" y="10"/>
                                </a:lnTo>
                                <a:lnTo>
                                  <a:pt x="50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347"/>
                        <wps:cNvSpPr>
                          <a:spLocks/>
                        </wps:cNvSpPr>
                        <wps:spPr bwMode="auto">
                          <a:xfrm>
                            <a:off x="3291" y="565"/>
                            <a:ext cx="509" cy="45"/>
                          </a:xfrm>
                          <a:custGeom>
                            <a:avLst/>
                            <a:gdLst>
                              <a:gd name="T0" fmla="*/ 0 w 509"/>
                              <a:gd name="T1" fmla="*/ 0 h 45"/>
                              <a:gd name="T2" fmla="*/ 0 w 509"/>
                              <a:gd name="T3" fmla="*/ 0 h 45"/>
                              <a:gd name="T4" fmla="*/ 40 w 509"/>
                              <a:gd name="T5" fmla="*/ 15 h 45"/>
                              <a:gd name="T6" fmla="*/ 90 w 509"/>
                              <a:gd name="T7" fmla="*/ 25 h 45"/>
                              <a:gd name="T8" fmla="*/ 155 w 509"/>
                              <a:gd name="T9" fmla="*/ 35 h 45"/>
                              <a:gd name="T10" fmla="*/ 230 w 509"/>
                              <a:gd name="T11" fmla="*/ 45 h 45"/>
                              <a:gd name="T12" fmla="*/ 315 w 509"/>
                              <a:gd name="T13" fmla="*/ 40 h 45"/>
                              <a:gd name="T14" fmla="*/ 365 w 509"/>
                              <a:gd name="T15" fmla="*/ 35 h 45"/>
                              <a:gd name="T16" fmla="*/ 410 w 509"/>
                              <a:gd name="T17" fmla="*/ 30 h 45"/>
                              <a:gd name="T18" fmla="*/ 460 w 509"/>
                              <a:gd name="T19" fmla="*/ 15 h 45"/>
                              <a:gd name="T20" fmla="*/ 509 w 509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09" h="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" y="15"/>
                                </a:lnTo>
                                <a:lnTo>
                                  <a:pt x="90" y="25"/>
                                </a:lnTo>
                                <a:lnTo>
                                  <a:pt x="155" y="35"/>
                                </a:lnTo>
                                <a:lnTo>
                                  <a:pt x="230" y="45"/>
                                </a:lnTo>
                                <a:lnTo>
                                  <a:pt x="315" y="40"/>
                                </a:lnTo>
                                <a:lnTo>
                                  <a:pt x="365" y="35"/>
                                </a:lnTo>
                                <a:lnTo>
                                  <a:pt x="410" y="30"/>
                                </a:lnTo>
                                <a:lnTo>
                                  <a:pt x="460" y="15"/>
                                </a:lnTo>
                                <a:lnTo>
                                  <a:pt x="50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Line 348"/>
                        <wps:cNvCnPr/>
                        <wps:spPr bwMode="auto">
                          <a:xfrm>
                            <a:off x="3291" y="660"/>
                            <a:ext cx="514" cy="1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Line 349"/>
                        <wps:cNvCnPr/>
                        <wps:spPr bwMode="auto">
                          <a:xfrm>
                            <a:off x="3291" y="690"/>
                            <a:ext cx="514" cy="1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Freeform 350"/>
                        <wps:cNvSpPr>
                          <a:spLocks/>
                        </wps:cNvSpPr>
                        <wps:spPr bwMode="auto">
                          <a:xfrm>
                            <a:off x="4280" y="315"/>
                            <a:ext cx="50" cy="250"/>
                          </a:xfrm>
                          <a:custGeom>
                            <a:avLst/>
                            <a:gdLst>
                              <a:gd name="T0" fmla="*/ 40 w 50"/>
                              <a:gd name="T1" fmla="*/ 250 h 250"/>
                              <a:gd name="T2" fmla="*/ 40 w 50"/>
                              <a:gd name="T3" fmla="*/ 250 h 250"/>
                              <a:gd name="T4" fmla="*/ 25 w 50"/>
                              <a:gd name="T5" fmla="*/ 240 h 250"/>
                              <a:gd name="T6" fmla="*/ 15 w 50"/>
                              <a:gd name="T7" fmla="*/ 225 h 250"/>
                              <a:gd name="T8" fmla="*/ 5 w 50"/>
                              <a:gd name="T9" fmla="*/ 200 h 250"/>
                              <a:gd name="T10" fmla="*/ 5 w 50"/>
                              <a:gd name="T11" fmla="*/ 170 h 250"/>
                              <a:gd name="T12" fmla="*/ 5 w 50"/>
                              <a:gd name="T13" fmla="*/ 140 h 250"/>
                              <a:gd name="T14" fmla="*/ 15 w 50"/>
                              <a:gd name="T15" fmla="*/ 115 h 250"/>
                              <a:gd name="T16" fmla="*/ 25 w 50"/>
                              <a:gd name="T17" fmla="*/ 95 h 250"/>
                              <a:gd name="T18" fmla="*/ 45 w 50"/>
                              <a:gd name="T19" fmla="*/ 65 h 250"/>
                              <a:gd name="T20" fmla="*/ 45 w 50"/>
                              <a:gd name="T21" fmla="*/ 65 h 250"/>
                              <a:gd name="T22" fmla="*/ 50 w 50"/>
                              <a:gd name="T23" fmla="*/ 60 h 250"/>
                              <a:gd name="T24" fmla="*/ 45 w 50"/>
                              <a:gd name="T25" fmla="*/ 50 h 250"/>
                              <a:gd name="T26" fmla="*/ 30 w 50"/>
                              <a:gd name="T27" fmla="*/ 35 h 250"/>
                              <a:gd name="T28" fmla="*/ 0 w 50"/>
                              <a:gd name="T29" fmla="*/ 15 h 250"/>
                              <a:gd name="T30" fmla="*/ 45 w 50"/>
                              <a:gd name="T31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40" y="250"/>
                                </a:moveTo>
                                <a:lnTo>
                                  <a:pt x="40" y="250"/>
                                </a:lnTo>
                                <a:lnTo>
                                  <a:pt x="25" y="240"/>
                                </a:lnTo>
                                <a:lnTo>
                                  <a:pt x="15" y="225"/>
                                </a:lnTo>
                                <a:lnTo>
                                  <a:pt x="5" y="200"/>
                                </a:lnTo>
                                <a:lnTo>
                                  <a:pt x="5" y="170"/>
                                </a:lnTo>
                                <a:lnTo>
                                  <a:pt x="5" y="140"/>
                                </a:lnTo>
                                <a:lnTo>
                                  <a:pt x="15" y="115"/>
                                </a:lnTo>
                                <a:lnTo>
                                  <a:pt x="25" y="95"/>
                                </a:lnTo>
                                <a:lnTo>
                                  <a:pt x="45" y="65"/>
                                </a:lnTo>
                                <a:lnTo>
                                  <a:pt x="50" y="60"/>
                                </a:lnTo>
                                <a:lnTo>
                                  <a:pt x="45" y="50"/>
                                </a:lnTo>
                                <a:lnTo>
                                  <a:pt x="30" y="35"/>
                                </a:lnTo>
                                <a:lnTo>
                                  <a:pt x="0" y="15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351"/>
                        <wps:cNvSpPr>
                          <a:spLocks/>
                        </wps:cNvSpPr>
                        <wps:spPr bwMode="auto">
                          <a:xfrm>
                            <a:off x="3805" y="315"/>
                            <a:ext cx="50" cy="250"/>
                          </a:xfrm>
                          <a:custGeom>
                            <a:avLst/>
                            <a:gdLst>
                              <a:gd name="T0" fmla="*/ 5 w 50"/>
                              <a:gd name="T1" fmla="*/ 250 h 250"/>
                              <a:gd name="T2" fmla="*/ 5 w 50"/>
                              <a:gd name="T3" fmla="*/ 250 h 250"/>
                              <a:gd name="T4" fmla="*/ 30 w 50"/>
                              <a:gd name="T5" fmla="*/ 225 h 250"/>
                              <a:gd name="T6" fmla="*/ 40 w 50"/>
                              <a:gd name="T7" fmla="*/ 200 h 250"/>
                              <a:gd name="T8" fmla="*/ 45 w 50"/>
                              <a:gd name="T9" fmla="*/ 170 h 250"/>
                              <a:gd name="T10" fmla="*/ 40 w 50"/>
                              <a:gd name="T11" fmla="*/ 140 h 250"/>
                              <a:gd name="T12" fmla="*/ 35 w 50"/>
                              <a:gd name="T13" fmla="*/ 115 h 250"/>
                              <a:gd name="T14" fmla="*/ 25 w 50"/>
                              <a:gd name="T15" fmla="*/ 95 h 250"/>
                              <a:gd name="T16" fmla="*/ 5 w 50"/>
                              <a:gd name="T17" fmla="*/ 65 h 250"/>
                              <a:gd name="T18" fmla="*/ 5 w 50"/>
                              <a:gd name="T19" fmla="*/ 65 h 250"/>
                              <a:gd name="T20" fmla="*/ 0 w 50"/>
                              <a:gd name="T21" fmla="*/ 60 h 250"/>
                              <a:gd name="T22" fmla="*/ 5 w 50"/>
                              <a:gd name="T23" fmla="*/ 55 h 250"/>
                              <a:gd name="T24" fmla="*/ 20 w 50"/>
                              <a:gd name="T25" fmla="*/ 35 h 250"/>
                              <a:gd name="T26" fmla="*/ 50 w 50"/>
                              <a:gd name="T27" fmla="*/ 15 h 250"/>
                              <a:gd name="T28" fmla="*/ 0 w 50"/>
                              <a:gd name="T29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5" y="250"/>
                                </a:moveTo>
                                <a:lnTo>
                                  <a:pt x="5" y="250"/>
                                </a:lnTo>
                                <a:lnTo>
                                  <a:pt x="30" y="225"/>
                                </a:lnTo>
                                <a:lnTo>
                                  <a:pt x="40" y="200"/>
                                </a:lnTo>
                                <a:lnTo>
                                  <a:pt x="45" y="170"/>
                                </a:lnTo>
                                <a:lnTo>
                                  <a:pt x="40" y="140"/>
                                </a:lnTo>
                                <a:lnTo>
                                  <a:pt x="35" y="115"/>
                                </a:lnTo>
                                <a:lnTo>
                                  <a:pt x="25" y="95"/>
                                </a:lnTo>
                                <a:lnTo>
                                  <a:pt x="5" y="65"/>
                                </a:lnTo>
                                <a:lnTo>
                                  <a:pt x="0" y="60"/>
                                </a:lnTo>
                                <a:lnTo>
                                  <a:pt x="5" y="55"/>
                                </a:lnTo>
                                <a:lnTo>
                                  <a:pt x="20" y="35"/>
                                </a:lnTo>
                                <a:lnTo>
                                  <a:pt x="50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352"/>
                        <wps:cNvSpPr>
                          <a:spLocks/>
                        </wps:cNvSpPr>
                        <wps:spPr bwMode="auto">
                          <a:xfrm>
                            <a:off x="3850" y="320"/>
                            <a:ext cx="435" cy="245"/>
                          </a:xfrm>
                          <a:custGeom>
                            <a:avLst/>
                            <a:gdLst>
                              <a:gd name="T0" fmla="*/ 220 w 435"/>
                              <a:gd name="T1" fmla="*/ 245 h 245"/>
                              <a:gd name="T2" fmla="*/ 220 w 435"/>
                              <a:gd name="T3" fmla="*/ 245 h 245"/>
                              <a:gd name="T4" fmla="*/ 300 w 435"/>
                              <a:gd name="T5" fmla="*/ 240 h 245"/>
                              <a:gd name="T6" fmla="*/ 340 w 435"/>
                              <a:gd name="T7" fmla="*/ 235 h 245"/>
                              <a:gd name="T8" fmla="*/ 370 w 435"/>
                              <a:gd name="T9" fmla="*/ 230 h 245"/>
                              <a:gd name="T10" fmla="*/ 395 w 435"/>
                              <a:gd name="T11" fmla="*/ 215 h 245"/>
                              <a:gd name="T12" fmla="*/ 415 w 435"/>
                              <a:gd name="T13" fmla="*/ 200 h 245"/>
                              <a:gd name="T14" fmla="*/ 430 w 435"/>
                              <a:gd name="T15" fmla="*/ 180 h 245"/>
                              <a:gd name="T16" fmla="*/ 435 w 435"/>
                              <a:gd name="T17" fmla="*/ 150 h 245"/>
                              <a:gd name="T18" fmla="*/ 435 w 435"/>
                              <a:gd name="T19" fmla="*/ 150 h 245"/>
                              <a:gd name="T20" fmla="*/ 430 w 435"/>
                              <a:gd name="T21" fmla="*/ 120 h 245"/>
                              <a:gd name="T22" fmla="*/ 420 w 435"/>
                              <a:gd name="T23" fmla="*/ 95 h 245"/>
                              <a:gd name="T24" fmla="*/ 400 w 435"/>
                              <a:gd name="T25" fmla="*/ 70 h 245"/>
                              <a:gd name="T26" fmla="*/ 375 w 435"/>
                              <a:gd name="T27" fmla="*/ 45 h 245"/>
                              <a:gd name="T28" fmla="*/ 340 w 435"/>
                              <a:gd name="T29" fmla="*/ 25 h 245"/>
                              <a:gd name="T30" fmla="*/ 305 w 435"/>
                              <a:gd name="T31" fmla="*/ 15 h 245"/>
                              <a:gd name="T32" fmla="*/ 260 w 435"/>
                              <a:gd name="T33" fmla="*/ 5 h 245"/>
                              <a:gd name="T34" fmla="*/ 220 w 435"/>
                              <a:gd name="T35" fmla="*/ 0 h 245"/>
                              <a:gd name="T36" fmla="*/ 220 w 435"/>
                              <a:gd name="T37" fmla="*/ 0 h 245"/>
                              <a:gd name="T38" fmla="*/ 175 w 435"/>
                              <a:gd name="T39" fmla="*/ 5 h 245"/>
                              <a:gd name="T40" fmla="*/ 135 w 435"/>
                              <a:gd name="T41" fmla="*/ 15 h 245"/>
                              <a:gd name="T42" fmla="*/ 95 w 435"/>
                              <a:gd name="T43" fmla="*/ 25 h 245"/>
                              <a:gd name="T44" fmla="*/ 65 w 435"/>
                              <a:gd name="T45" fmla="*/ 45 h 245"/>
                              <a:gd name="T46" fmla="*/ 40 w 435"/>
                              <a:gd name="T47" fmla="*/ 70 h 245"/>
                              <a:gd name="T48" fmla="*/ 20 w 435"/>
                              <a:gd name="T49" fmla="*/ 95 h 245"/>
                              <a:gd name="T50" fmla="*/ 5 w 435"/>
                              <a:gd name="T51" fmla="*/ 120 h 245"/>
                              <a:gd name="T52" fmla="*/ 0 w 435"/>
                              <a:gd name="T53" fmla="*/ 150 h 245"/>
                              <a:gd name="T54" fmla="*/ 0 w 435"/>
                              <a:gd name="T55" fmla="*/ 150 h 245"/>
                              <a:gd name="T56" fmla="*/ 5 w 435"/>
                              <a:gd name="T57" fmla="*/ 180 h 245"/>
                              <a:gd name="T58" fmla="*/ 15 w 435"/>
                              <a:gd name="T59" fmla="*/ 200 h 245"/>
                              <a:gd name="T60" fmla="*/ 35 w 435"/>
                              <a:gd name="T61" fmla="*/ 215 h 245"/>
                              <a:gd name="T62" fmla="*/ 65 w 435"/>
                              <a:gd name="T63" fmla="*/ 230 h 245"/>
                              <a:gd name="T64" fmla="*/ 95 w 435"/>
                              <a:gd name="T65" fmla="*/ 235 h 245"/>
                              <a:gd name="T66" fmla="*/ 135 w 435"/>
                              <a:gd name="T67" fmla="*/ 240 h 245"/>
                              <a:gd name="T68" fmla="*/ 220 w 435"/>
                              <a:gd name="T69" fmla="*/ 245 h 245"/>
                              <a:gd name="T70" fmla="*/ 220 w 435"/>
                              <a:gd name="T71" fmla="*/ 24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5" h="245">
                                <a:moveTo>
                                  <a:pt x="220" y="245"/>
                                </a:moveTo>
                                <a:lnTo>
                                  <a:pt x="220" y="245"/>
                                </a:lnTo>
                                <a:lnTo>
                                  <a:pt x="300" y="240"/>
                                </a:lnTo>
                                <a:lnTo>
                                  <a:pt x="340" y="235"/>
                                </a:lnTo>
                                <a:lnTo>
                                  <a:pt x="370" y="230"/>
                                </a:lnTo>
                                <a:lnTo>
                                  <a:pt x="395" y="215"/>
                                </a:lnTo>
                                <a:lnTo>
                                  <a:pt x="415" y="200"/>
                                </a:lnTo>
                                <a:lnTo>
                                  <a:pt x="430" y="180"/>
                                </a:lnTo>
                                <a:lnTo>
                                  <a:pt x="435" y="150"/>
                                </a:lnTo>
                                <a:lnTo>
                                  <a:pt x="430" y="120"/>
                                </a:lnTo>
                                <a:lnTo>
                                  <a:pt x="420" y="95"/>
                                </a:lnTo>
                                <a:lnTo>
                                  <a:pt x="400" y="70"/>
                                </a:lnTo>
                                <a:lnTo>
                                  <a:pt x="375" y="45"/>
                                </a:lnTo>
                                <a:lnTo>
                                  <a:pt x="340" y="25"/>
                                </a:lnTo>
                                <a:lnTo>
                                  <a:pt x="305" y="15"/>
                                </a:lnTo>
                                <a:lnTo>
                                  <a:pt x="260" y="5"/>
                                </a:lnTo>
                                <a:lnTo>
                                  <a:pt x="220" y="0"/>
                                </a:lnTo>
                                <a:lnTo>
                                  <a:pt x="175" y="5"/>
                                </a:lnTo>
                                <a:lnTo>
                                  <a:pt x="135" y="15"/>
                                </a:lnTo>
                                <a:lnTo>
                                  <a:pt x="95" y="25"/>
                                </a:lnTo>
                                <a:lnTo>
                                  <a:pt x="65" y="45"/>
                                </a:lnTo>
                                <a:lnTo>
                                  <a:pt x="40" y="70"/>
                                </a:lnTo>
                                <a:lnTo>
                                  <a:pt x="20" y="95"/>
                                </a:lnTo>
                                <a:lnTo>
                                  <a:pt x="5" y="120"/>
                                </a:lnTo>
                                <a:lnTo>
                                  <a:pt x="0" y="150"/>
                                </a:lnTo>
                                <a:lnTo>
                                  <a:pt x="5" y="180"/>
                                </a:lnTo>
                                <a:lnTo>
                                  <a:pt x="15" y="200"/>
                                </a:lnTo>
                                <a:lnTo>
                                  <a:pt x="35" y="215"/>
                                </a:lnTo>
                                <a:lnTo>
                                  <a:pt x="65" y="230"/>
                                </a:lnTo>
                                <a:lnTo>
                                  <a:pt x="95" y="235"/>
                                </a:lnTo>
                                <a:lnTo>
                                  <a:pt x="135" y="240"/>
                                </a:lnTo>
                                <a:lnTo>
                                  <a:pt x="220" y="2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353"/>
                        <wps:cNvSpPr>
                          <a:spLocks/>
                        </wps:cNvSpPr>
                        <wps:spPr bwMode="auto">
                          <a:xfrm>
                            <a:off x="3920" y="370"/>
                            <a:ext cx="295" cy="195"/>
                          </a:xfrm>
                          <a:custGeom>
                            <a:avLst/>
                            <a:gdLst>
                              <a:gd name="T0" fmla="*/ 150 w 295"/>
                              <a:gd name="T1" fmla="*/ 195 h 195"/>
                              <a:gd name="T2" fmla="*/ 150 w 295"/>
                              <a:gd name="T3" fmla="*/ 195 h 195"/>
                              <a:gd name="T4" fmla="*/ 175 w 295"/>
                              <a:gd name="T5" fmla="*/ 195 h 195"/>
                              <a:gd name="T6" fmla="*/ 205 w 295"/>
                              <a:gd name="T7" fmla="*/ 190 h 195"/>
                              <a:gd name="T8" fmla="*/ 230 w 295"/>
                              <a:gd name="T9" fmla="*/ 180 h 195"/>
                              <a:gd name="T10" fmla="*/ 250 w 295"/>
                              <a:gd name="T11" fmla="*/ 170 h 195"/>
                              <a:gd name="T12" fmla="*/ 270 w 295"/>
                              <a:gd name="T13" fmla="*/ 155 h 195"/>
                              <a:gd name="T14" fmla="*/ 285 w 295"/>
                              <a:gd name="T15" fmla="*/ 140 h 195"/>
                              <a:gd name="T16" fmla="*/ 295 w 295"/>
                              <a:gd name="T17" fmla="*/ 120 h 195"/>
                              <a:gd name="T18" fmla="*/ 295 w 295"/>
                              <a:gd name="T19" fmla="*/ 100 h 195"/>
                              <a:gd name="T20" fmla="*/ 295 w 295"/>
                              <a:gd name="T21" fmla="*/ 100 h 195"/>
                              <a:gd name="T22" fmla="*/ 295 w 295"/>
                              <a:gd name="T23" fmla="*/ 80 h 195"/>
                              <a:gd name="T24" fmla="*/ 285 w 295"/>
                              <a:gd name="T25" fmla="*/ 60 h 195"/>
                              <a:gd name="T26" fmla="*/ 275 w 295"/>
                              <a:gd name="T27" fmla="*/ 45 h 195"/>
                              <a:gd name="T28" fmla="*/ 255 w 295"/>
                              <a:gd name="T29" fmla="*/ 30 h 195"/>
                              <a:gd name="T30" fmla="*/ 230 w 295"/>
                              <a:gd name="T31" fmla="*/ 15 h 195"/>
                              <a:gd name="T32" fmla="*/ 205 w 295"/>
                              <a:gd name="T33" fmla="*/ 5 h 195"/>
                              <a:gd name="T34" fmla="*/ 180 w 295"/>
                              <a:gd name="T35" fmla="*/ 0 h 195"/>
                              <a:gd name="T36" fmla="*/ 150 w 295"/>
                              <a:gd name="T37" fmla="*/ 0 h 195"/>
                              <a:gd name="T38" fmla="*/ 150 w 295"/>
                              <a:gd name="T39" fmla="*/ 0 h 195"/>
                              <a:gd name="T40" fmla="*/ 115 w 295"/>
                              <a:gd name="T41" fmla="*/ 0 h 195"/>
                              <a:gd name="T42" fmla="*/ 90 w 295"/>
                              <a:gd name="T43" fmla="*/ 5 h 195"/>
                              <a:gd name="T44" fmla="*/ 65 w 295"/>
                              <a:gd name="T45" fmla="*/ 15 h 195"/>
                              <a:gd name="T46" fmla="*/ 40 w 295"/>
                              <a:gd name="T47" fmla="*/ 30 h 195"/>
                              <a:gd name="T48" fmla="*/ 25 w 295"/>
                              <a:gd name="T49" fmla="*/ 45 h 195"/>
                              <a:gd name="T50" fmla="*/ 10 w 295"/>
                              <a:gd name="T51" fmla="*/ 60 h 195"/>
                              <a:gd name="T52" fmla="*/ 0 w 295"/>
                              <a:gd name="T53" fmla="*/ 80 h 195"/>
                              <a:gd name="T54" fmla="*/ 0 w 295"/>
                              <a:gd name="T55" fmla="*/ 100 h 195"/>
                              <a:gd name="T56" fmla="*/ 0 w 295"/>
                              <a:gd name="T57" fmla="*/ 100 h 195"/>
                              <a:gd name="T58" fmla="*/ 0 w 295"/>
                              <a:gd name="T59" fmla="*/ 120 h 195"/>
                              <a:gd name="T60" fmla="*/ 10 w 295"/>
                              <a:gd name="T61" fmla="*/ 140 h 195"/>
                              <a:gd name="T62" fmla="*/ 25 w 295"/>
                              <a:gd name="T63" fmla="*/ 155 h 195"/>
                              <a:gd name="T64" fmla="*/ 40 w 295"/>
                              <a:gd name="T65" fmla="*/ 170 h 195"/>
                              <a:gd name="T66" fmla="*/ 65 w 295"/>
                              <a:gd name="T67" fmla="*/ 180 h 195"/>
                              <a:gd name="T68" fmla="*/ 90 w 295"/>
                              <a:gd name="T69" fmla="*/ 190 h 195"/>
                              <a:gd name="T70" fmla="*/ 115 w 295"/>
                              <a:gd name="T71" fmla="*/ 195 h 195"/>
                              <a:gd name="T72" fmla="*/ 150 w 295"/>
                              <a:gd name="T73" fmla="*/ 195 h 195"/>
                              <a:gd name="T74" fmla="*/ 150 w 295"/>
                              <a:gd name="T75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95" h="195">
                                <a:moveTo>
                                  <a:pt x="150" y="195"/>
                                </a:moveTo>
                                <a:lnTo>
                                  <a:pt x="150" y="195"/>
                                </a:lnTo>
                                <a:lnTo>
                                  <a:pt x="175" y="195"/>
                                </a:lnTo>
                                <a:lnTo>
                                  <a:pt x="205" y="190"/>
                                </a:lnTo>
                                <a:lnTo>
                                  <a:pt x="230" y="180"/>
                                </a:lnTo>
                                <a:lnTo>
                                  <a:pt x="250" y="170"/>
                                </a:lnTo>
                                <a:lnTo>
                                  <a:pt x="270" y="155"/>
                                </a:lnTo>
                                <a:lnTo>
                                  <a:pt x="285" y="140"/>
                                </a:lnTo>
                                <a:lnTo>
                                  <a:pt x="295" y="120"/>
                                </a:lnTo>
                                <a:lnTo>
                                  <a:pt x="295" y="100"/>
                                </a:lnTo>
                                <a:lnTo>
                                  <a:pt x="295" y="80"/>
                                </a:lnTo>
                                <a:lnTo>
                                  <a:pt x="285" y="60"/>
                                </a:lnTo>
                                <a:lnTo>
                                  <a:pt x="275" y="45"/>
                                </a:lnTo>
                                <a:lnTo>
                                  <a:pt x="255" y="30"/>
                                </a:lnTo>
                                <a:lnTo>
                                  <a:pt x="230" y="15"/>
                                </a:lnTo>
                                <a:lnTo>
                                  <a:pt x="205" y="5"/>
                                </a:lnTo>
                                <a:lnTo>
                                  <a:pt x="180" y="0"/>
                                </a:lnTo>
                                <a:lnTo>
                                  <a:pt x="150" y="0"/>
                                </a:lnTo>
                                <a:lnTo>
                                  <a:pt x="115" y="0"/>
                                </a:lnTo>
                                <a:lnTo>
                                  <a:pt x="90" y="5"/>
                                </a:lnTo>
                                <a:lnTo>
                                  <a:pt x="65" y="15"/>
                                </a:lnTo>
                                <a:lnTo>
                                  <a:pt x="40" y="30"/>
                                </a:lnTo>
                                <a:lnTo>
                                  <a:pt x="25" y="45"/>
                                </a:lnTo>
                                <a:lnTo>
                                  <a:pt x="10" y="60"/>
                                </a:lnTo>
                                <a:lnTo>
                                  <a:pt x="0" y="80"/>
                                </a:lnTo>
                                <a:lnTo>
                                  <a:pt x="0" y="100"/>
                                </a:lnTo>
                                <a:lnTo>
                                  <a:pt x="0" y="120"/>
                                </a:lnTo>
                                <a:lnTo>
                                  <a:pt x="10" y="140"/>
                                </a:lnTo>
                                <a:lnTo>
                                  <a:pt x="25" y="155"/>
                                </a:lnTo>
                                <a:lnTo>
                                  <a:pt x="40" y="170"/>
                                </a:lnTo>
                                <a:lnTo>
                                  <a:pt x="65" y="180"/>
                                </a:lnTo>
                                <a:lnTo>
                                  <a:pt x="90" y="190"/>
                                </a:lnTo>
                                <a:lnTo>
                                  <a:pt x="115" y="195"/>
                                </a:lnTo>
                                <a:lnTo>
                                  <a:pt x="150" y="1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354"/>
                        <wps:cNvSpPr>
                          <a:spLocks/>
                        </wps:cNvSpPr>
                        <wps:spPr bwMode="auto">
                          <a:xfrm>
                            <a:off x="3965" y="400"/>
                            <a:ext cx="205" cy="165"/>
                          </a:xfrm>
                          <a:custGeom>
                            <a:avLst/>
                            <a:gdLst>
                              <a:gd name="T0" fmla="*/ 105 w 205"/>
                              <a:gd name="T1" fmla="*/ 165 h 165"/>
                              <a:gd name="T2" fmla="*/ 105 w 205"/>
                              <a:gd name="T3" fmla="*/ 165 h 165"/>
                              <a:gd name="T4" fmla="*/ 125 w 205"/>
                              <a:gd name="T5" fmla="*/ 160 h 165"/>
                              <a:gd name="T6" fmla="*/ 145 w 205"/>
                              <a:gd name="T7" fmla="*/ 155 h 165"/>
                              <a:gd name="T8" fmla="*/ 160 w 205"/>
                              <a:gd name="T9" fmla="*/ 145 h 165"/>
                              <a:gd name="T10" fmla="*/ 175 w 205"/>
                              <a:gd name="T11" fmla="*/ 135 h 165"/>
                              <a:gd name="T12" fmla="*/ 190 w 205"/>
                              <a:gd name="T13" fmla="*/ 120 h 165"/>
                              <a:gd name="T14" fmla="*/ 200 w 205"/>
                              <a:gd name="T15" fmla="*/ 100 h 165"/>
                              <a:gd name="T16" fmla="*/ 205 w 205"/>
                              <a:gd name="T17" fmla="*/ 85 h 165"/>
                              <a:gd name="T18" fmla="*/ 205 w 205"/>
                              <a:gd name="T19" fmla="*/ 70 h 165"/>
                              <a:gd name="T20" fmla="*/ 205 w 205"/>
                              <a:gd name="T21" fmla="*/ 70 h 165"/>
                              <a:gd name="T22" fmla="*/ 205 w 205"/>
                              <a:gd name="T23" fmla="*/ 55 h 165"/>
                              <a:gd name="T24" fmla="*/ 200 w 205"/>
                              <a:gd name="T25" fmla="*/ 45 h 165"/>
                              <a:gd name="T26" fmla="*/ 190 w 205"/>
                              <a:gd name="T27" fmla="*/ 30 h 165"/>
                              <a:gd name="T28" fmla="*/ 175 w 205"/>
                              <a:gd name="T29" fmla="*/ 20 h 165"/>
                              <a:gd name="T30" fmla="*/ 145 w 205"/>
                              <a:gd name="T31" fmla="*/ 5 h 165"/>
                              <a:gd name="T32" fmla="*/ 105 w 205"/>
                              <a:gd name="T33" fmla="*/ 0 h 165"/>
                              <a:gd name="T34" fmla="*/ 105 w 205"/>
                              <a:gd name="T35" fmla="*/ 0 h 165"/>
                              <a:gd name="T36" fmla="*/ 60 w 205"/>
                              <a:gd name="T37" fmla="*/ 5 h 165"/>
                              <a:gd name="T38" fmla="*/ 30 w 205"/>
                              <a:gd name="T39" fmla="*/ 20 h 165"/>
                              <a:gd name="T40" fmla="*/ 15 w 205"/>
                              <a:gd name="T41" fmla="*/ 30 h 165"/>
                              <a:gd name="T42" fmla="*/ 5 w 205"/>
                              <a:gd name="T43" fmla="*/ 45 h 165"/>
                              <a:gd name="T44" fmla="*/ 0 w 205"/>
                              <a:gd name="T45" fmla="*/ 55 h 165"/>
                              <a:gd name="T46" fmla="*/ 0 w 205"/>
                              <a:gd name="T47" fmla="*/ 70 h 165"/>
                              <a:gd name="T48" fmla="*/ 0 w 205"/>
                              <a:gd name="T49" fmla="*/ 70 h 165"/>
                              <a:gd name="T50" fmla="*/ 0 w 205"/>
                              <a:gd name="T51" fmla="*/ 85 h 165"/>
                              <a:gd name="T52" fmla="*/ 5 w 205"/>
                              <a:gd name="T53" fmla="*/ 100 h 165"/>
                              <a:gd name="T54" fmla="*/ 15 w 205"/>
                              <a:gd name="T55" fmla="*/ 120 h 165"/>
                              <a:gd name="T56" fmla="*/ 30 w 205"/>
                              <a:gd name="T57" fmla="*/ 135 h 165"/>
                              <a:gd name="T58" fmla="*/ 45 w 205"/>
                              <a:gd name="T59" fmla="*/ 145 h 165"/>
                              <a:gd name="T60" fmla="*/ 60 w 205"/>
                              <a:gd name="T61" fmla="*/ 155 h 165"/>
                              <a:gd name="T62" fmla="*/ 80 w 205"/>
                              <a:gd name="T63" fmla="*/ 160 h 165"/>
                              <a:gd name="T64" fmla="*/ 105 w 205"/>
                              <a:gd name="T65" fmla="*/ 165 h 165"/>
                              <a:gd name="T66" fmla="*/ 105 w 205"/>
                              <a:gd name="T67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05" h="165">
                                <a:moveTo>
                                  <a:pt x="105" y="165"/>
                                </a:moveTo>
                                <a:lnTo>
                                  <a:pt x="105" y="165"/>
                                </a:lnTo>
                                <a:lnTo>
                                  <a:pt x="125" y="160"/>
                                </a:lnTo>
                                <a:lnTo>
                                  <a:pt x="145" y="155"/>
                                </a:lnTo>
                                <a:lnTo>
                                  <a:pt x="160" y="145"/>
                                </a:lnTo>
                                <a:lnTo>
                                  <a:pt x="175" y="135"/>
                                </a:lnTo>
                                <a:lnTo>
                                  <a:pt x="190" y="120"/>
                                </a:lnTo>
                                <a:lnTo>
                                  <a:pt x="200" y="100"/>
                                </a:lnTo>
                                <a:lnTo>
                                  <a:pt x="205" y="85"/>
                                </a:lnTo>
                                <a:lnTo>
                                  <a:pt x="205" y="70"/>
                                </a:lnTo>
                                <a:lnTo>
                                  <a:pt x="205" y="55"/>
                                </a:lnTo>
                                <a:lnTo>
                                  <a:pt x="200" y="45"/>
                                </a:lnTo>
                                <a:lnTo>
                                  <a:pt x="190" y="30"/>
                                </a:lnTo>
                                <a:lnTo>
                                  <a:pt x="175" y="20"/>
                                </a:lnTo>
                                <a:lnTo>
                                  <a:pt x="145" y="5"/>
                                </a:lnTo>
                                <a:lnTo>
                                  <a:pt x="105" y="0"/>
                                </a:lnTo>
                                <a:lnTo>
                                  <a:pt x="60" y="5"/>
                                </a:lnTo>
                                <a:lnTo>
                                  <a:pt x="30" y="20"/>
                                </a:lnTo>
                                <a:lnTo>
                                  <a:pt x="15" y="30"/>
                                </a:lnTo>
                                <a:lnTo>
                                  <a:pt x="5" y="45"/>
                                </a:lnTo>
                                <a:lnTo>
                                  <a:pt x="0" y="55"/>
                                </a:lnTo>
                                <a:lnTo>
                                  <a:pt x="0" y="70"/>
                                </a:lnTo>
                                <a:lnTo>
                                  <a:pt x="0" y="85"/>
                                </a:lnTo>
                                <a:lnTo>
                                  <a:pt x="5" y="100"/>
                                </a:lnTo>
                                <a:lnTo>
                                  <a:pt x="15" y="120"/>
                                </a:lnTo>
                                <a:lnTo>
                                  <a:pt x="30" y="135"/>
                                </a:lnTo>
                                <a:lnTo>
                                  <a:pt x="45" y="145"/>
                                </a:lnTo>
                                <a:lnTo>
                                  <a:pt x="60" y="155"/>
                                </a:lnTo>
                                <a:lnTo>
                                  <a:pt x="80" y="160"/>
                                </a:lnTo>
                                <a:lnTo>
                                  <a:pt x="105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355"/>
                        <wps:cNvSpPr>
                          <a:spLocks/>
                        </wps:cNvSpPr>
                        <wps:spPr bwMode="auto">
                          <a:xfrm>
                            <a:off x="3995" y="420"/>
                            <a:ext cx="145" cy="145"/>
                          </a:xfrm>
                          <a:custGeom>
                            <a:avLst/>
                            <a:gdLst>
                              <a:gd name="T0" fmla="*/ 75 w 145"/>
                              <a:gd name="T1" fmla="*/ 145 h 145"/>
                              <a:gd name="T2" fmla="*/ 75 w 145"/>
                              <a:gd name="T3" fmla="*/ 145 h 145"/>
                              <a:gd name="T4" fmla="*/ 85 w 145"/>
                              <a:gd name="T5" fmla="*/ 140 h 145"/>
                              <a:gd name="T6" fmla="*/ 100 w 145"/>
                              <a:gd name="T7" fmla="*/ 135 h 145"/>
                              <a:gd name="T8" fmla="*/ 115 w 145"/>
                              <a:gd name="T9" fmla="*/ 120 h 145"/>
                              <a:gd name="T10" fmla="*/ 125 w 145"/>
                              <a:gd name="T11" fmla="*/ 110 h 145"/>
                              <a:gd name="T12" fmla="*/ 140 w 145"/>
                              <a:gd name="T13" fmla="*/ 75 h 145"/>
                              <a:gd name="T14" fmla="*/ 145 w 145"/>
                              <a:gd name="T15" fmla="*/ 50 h 145"/>
                              <a:gd name="T16" fmla="*/ 145 w 145"/>
                              <a:gd name="T17" fmla="*/ 50 h 145"/>
                              <a:gd name="T18" fmla="*/ 145 w 145"/>
                              <a:gd name="T19" fmla="*/ 40 h 145"/>
                              <a:gd name="T20" fmla="*/ 140 w 145"/>
                              <a:gd name="T21" fmla="*/ 30 h 145"/>
                              <a:gd name="T22" fmla="*/ 125 w 145"/>
                              <a:gd name="T23" fmla="*/ 15 h 145"/>
                              <a:gd name="T24" fmla="*/ 100 w 145"/>
                              <a:gd name="T25" fmla="*/ 5 h 145"/>
                              <a:gd name="T26" fmla="*/ 75 w 145"/>
                              <a:gd name="T27" fmla="*/ 0 h 145"/>
                              <a:gd name="T28" fmla="*/ 75 w 145"/>
                              <a:gd name="T29" fmla="*/ 0 h 145"/>
                              <a:gd name="T30" fmla="*/ 45 w 145"/>
                              <a:gd name="T31" fmla="*/ 5 h 145"/>
                              <a:gd name="T32" fmla="*/ 20 w 145"/>
                              <a:gd name="T33" fmla="*/ 15 h 145"/>
                              <a:gd name="T34" fmla="*/ 5 w 145"/>
                              <a:gd name="T35" fmla="*/ 30 h 145"/>
                              <a:gd name="T36" fmla="*/ 0 w 145"/>
                              <a:gd name="T37" fmla="*/ 50 h 145"/>
                              <a:gd name="T38" fmla="*/ 0 w 145"/>
                              <a:gd name="T39" fmla="*/ 50 h 145"/>
                              <a:gd name="T40" fmla="*/ 5 w 145"/>
                              <a:gd name="T41" fmla="*/ 75 h 145"/>
                              <a:gd name="T42" fmla="*/ 20 w 145"/>
                              <a:gd name="T43" fmla="*/ 105 h 145"/>
                              <a:gd name="T44" fmla="*/ 30 w 145"/>
                              <a:gd name="T45" fmla="*/ 120 h 145"/>
                              <a:gd name="T46" fmla="*/ 40 w 145"/>
                              <a:gd name="T47" fmla="*/ 135 h 145"/>
                              <a:gd name="T48" fmla="*/ 55 w 145"/>
                              <a:gd name="T49" fmla="*/ 140 h 145"/>
                              <a:gd name="T50" fmla="*/ 75 w 145"/>
                              <a:gd name="T51" fmla="*/ 145 h 145"/>
                              <a:gd name="T52" fmla="*/ 75 w 145"/>
                              <a:gd name="T53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75" y="145"/>
                                </a:moveTo>
                                <a:lnTo>
                                  <a:pt x="75" y="145"/>
                                </a:lnTo>
                                <a:lnTo>
                                  <a:pt x="85" y="140"/>
                                </a:lnTo>
                                <a:lnTo>
                                  <a:pt x="100" y="135"/>
                                </a:lnTo>
                                <a:lnTo>
                                  <a:pt x="115" y="120"/>
                                </a:lnTo>
                                <a:lnTo>
                                  <a:pt x="125" y="110"/>
                                </a:lnTo>
                                <a:lnTo>
                                  <a:pt x="140" y="75"/>
                                </a:lnTo>
                                <a:lnTo>
                                  <a:pt x="145" y="50"/>
                                </a:lnTo>
                                <a:lnTo>
                                  <a:pt x="145" y="40"/>
                                </a:lnTo>
                                <a:lnTo>
                                  <a:pt x="140" y="30"/>
                                </a:lnTo>
                                <a:lnTo>
                                  <a:pt x="125" y="15"/>
                                </a:lnTo>
                                <a:lnTo>
                                  <a:pt x="100" y="5"/>
                                </a:lnTo>
                                <a:lnTo>
                                  <a:pt x="75" y="0"/>
                                </a:lnTo>
                                <a:lnTo>
                                  <a:pt x="45" y="5"/>
                                </a:lnTo>
                                <a:lnTo>
                                  <a:pt x="20" y="15"/>
                                </a:lnTo>
                                <a:lnTo>
                                  <a:pt x="5" y="30"/>
                                </a:lnTo>
                                <a:lnTo>
                                  <a:pt x="0" y="50"/>
                                </a:lnTo>
                                <a:lnTo>
                                  <a:pt x="5" y="75"/>
                                </a:lnTo>
                                <a:lnTo>
                                  <a:pt x="20" y="105"/>
                                </a:lnTo>
                                <a:lnTo>
                                  <a:pt x="30" y="120"/>
                                </a:lnTo>
                                <a:lnTo>
                                  <a:pt x="40" y="135"/>
                                </a:lnTo>
                                <a:lnTo>
                                  <a:pt x="55" y="140"/>
                                </a:lnTo>
                                <a:lnTo>
                                  <a:pt x="75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356"/>
                        <wps:cNvSpPr>
                          <a:spLocks/>
                        </wps:cNvSpPr>
                        <wps:spPr bwMode="auto">
                          <a:xfrm>
                            <a:off x="3810" y="565"/>
                            <a:ext cx="510" cy="20"/>
                          </a:xfrm>
                          <a:custGeom>
                            <a:avLst/>
                            <a:gdLst>
                              <a:gd name="T0" fmla="*/ 0 w 510"/>
                              <a:gd name="T1" fmla="*/ 0 h 20"/>
                              <a:gd name="T2" fmla="*/ 0 w 510"/>
                              <a:gd name="T3" fmla="*/ 0 h 20"/>
                              <a:gd name="T4" fmla="*/ 25 w 510"/>
                              <a:gd name="T5" fmla="*/ 10 h 20"/>
                              <a:gd name="T6" fmla="*/ 70 w 510"/>
                              <a:gd name="T7" fmla="*/ 20 h 20"/>
                              <a:gd name="T8" fmla="*/ 105 w 510"/>
                              <a:gd name="T9" fmla="*/ 20 h 20"/>
                              <a:gd name="T10" fmla="*/ 145 w 510"/>
                              <a:gd name="T11" fmla="*/ 20 h 20"/>
                              <a:gd name="T12" fmla="*/ 195 w 510"/>
                              <a:gd name="T13" fmla="*/ 10 h 20"/>
                              <a:gd name="T14" fmla="*/ 255 w 510"/>
                              <a:gd name="T15" fmla="*/ 0 h 20"/>
                              <a:gd name="T16" fmla="*/ 255 w 510"/>
                              <a:gd name="T17" fmla="*/ 0 h 20"/>
                              <a:gd name="T18" fmla="*/ 255 w 510"/>
                              <a:gd name="T19" fmla="*/ 0 h 20"/>
                              <a:gd name="T20" fmla="*/ 320 w 510"/>
                              <a:gd name="T21" fmla="*/ 10 h 20"/>
                              <a:gd name="T22" fmla="*/ 370 w 510"/>
                              <a:gd name="T23" fmla="*/ 15 h 20"/>
                              <a:gd name="T24" fmla="*/ 410 w 510"/>
                              <a:gd name="T25" fmla="*/ 20 h 20"/>
                              <a:gd name="T26" fmla="*/ 445 w 510"/>
                              <a:gd name="T27" fmla="*/ 20 h 20"/>
                              <a:gd name="T28" fmla="*/ 490 w 510"/>
                              <a:gd name="T29" fmla="*/ 10 h 20"/>
                              <a:gd name="T30" fmla="*/ 510 w 510"/>
                              <a:gd name="T3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1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10"/>
                                </a:lnTo>
                                <a:lnTo>
                                  <a:pt x="70" y="20"/>
                                </a:lnTo>
                                <a:lnTo>
                                  <a:pt x="105" y="20"/>
                                </a:lnTo>
                                <a:lnTo>
                                  <a:pt x="145" y="20"/>
                                </a:lnTo>
                                <a:lnTo>
                                  <a:pt x="195" y="10"/>
                                </a:lnTo>
                                <a:lnTo>
                                  <a:pt x="255" y="0"/>
                                </a:lnTo>
                                <a:lnTo>
                                  <a:pt x="320" y="10"/>
                                </a:lnTo>
                                <a:lnTo>
                                  <a:pt x="370" y="15"/>
                                </a:lnTo>
                                <a:lnTo>
                                  <a:pt x="410" y="20"/>
                                </a:lnTo>
                                <a:lnTo>
                                  <a:pt x="445" y="20"/>
                                </a:lnTo>
                                <a:lnTo>
                                  <a:pt x="490" y="10"/>
                                </a:lnTo>
                                <a:lnTo>
                                  <a:pt x="51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357"/>
                        <wps:cNvSpPr>
                          <a:spLocks/>
                        </wps:cNvSpPr>
                        <wps:spPr bwMode="auto">
                          <a:xfrm>
                            <a:off x="3810" y="565"/>
                            <a:ext cx="510" cy="45"/>
                          </a:xfrm>
                          <a:custGeom>
                            <a:avLst/>
                            <a:gdLst>
                              <a:gd name="T0" fmla="*/ 0 w 510"/>
                              <a:gd name="T1" fmla="*/ 0 h 45"/>
                              <a:gd name="T2" fmla="*/ 0 w 510"/>
                              <a:gd name="T3" fmla="*/ 0 h 45"/>
                              <a:gd name="T4" fmla="*/ 40 w 510"/>
                              <a:gd name="T5" fmla="*/ 15 h 45"/>
                              <a:gd name="T6" fmla="*/ 90 w 510"/>
                              <a:gd name="T7" fmla="*/ 25 h 45"/>
                              <a:gd name="T8" fmla="*/ 155 w 510"/>
                              <a:gd name="T9" fmla="*/ 35 h 45"/>
                              <a:gd name="T10" fmla="*/ 230 w 510"/>
                              <a:gd name="T11" fmla="*/ 45 h 45"/>
                              <a:gd name="T12" fmla="*/ 315 w 510"/>
                              <a:gd name="T13" fmla="*/ 40 h 45"/>
                              <a:gd name="T14" fmla="*/ 360 w 510"/>
                              <a:gd name="T15" fmla="*/ 35 h 45"/>
                              <a:gd name="T16" fmla="*/ 410 w 510"/>
                              <a:gd name="T17" fmla="*/ 30 h 45"/>
                              <a:gd name="T18" fmla="*/ 460 w 510"/>
                              <a:gd name="T19" fmla="*/ 15 h 45"/>
                              <a:gd name="T20" fmla="*/ 510 w 510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0" h="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" y="15"/>
                                </a:lnTo>
                                <a:lnTo>
                                  <a:pt x="90" y="25"/>
                                </a:lnTo>
                                <a:lnTo>
                                  <a:pt x="155" y="35"/>
                                </a:lnTo>
                                <a:lnTo>
                                  <a:pt x="230" y="45"/>
                                </a:lnTo>
                                <a:lnTo>
                                  <a:pt x="315" y="40"/>
                                </a:lnTo>
                                <a:lnTo>
                                  <a:pt x="360" y="35"/>
                                </a:lnTo>
                                <a:lnTo>
                                  <a:pt x="410" y="30"/>
                                </a:lnTo>
                                <a:lnTo>
                                  <a:pt x="460" y="15"/>
                                </a:lnTo>
                                <a:lnTo>
                                  <a:pt x="51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Line 358"/>
                        <wps:cNvCnPr/>
                        <wps:spPr bwMode="auto">
                          <a:xfrm>
                            <a:off x="3810" y="660"/>
                            <a:ext cx="515" cy="1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Line 359"/>
                        <wps:cNvCnPr/>
                        <wps:spPr bwMode="auto">
                          <a:xfrm>
                            <a:off x="3810" y="690"/>
                            <a:ext cx="515" cy="1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Freeform 360"/>
                        <wps:cNvSpPr>
                          <a:spLocks/>
                        </wps:cNvSpPr>
                        <wps:spPr bwMode="auto">
                          <a:xfrm>
                            <a:off x="4799" y="315"/>
                            <a:ext cx="50" cy="250"/>
                          </a:xfrm>
                          <a:custGeom>
                            <a:avLst/>
                            <a:gdLst>
                              <a:gd name="T0" fmla="*/ 40 w 50"/>
                              <a:gd name="T1" fmla="*/ 250 h 250"/>
                              <a:gd name="T2" fmla="*/ 40 w 50"/>
                              <a:gd name="T3" fmla="*/ 250 h 250"/>
                              <a:gd name="T4" fmla="*/ 25 w 50"/>
                              <a:gd name="T5" fmla="*/ 240 h 250"/>
                              <a:gd name="T6" fmla="*/ 15 w 50"/>
                              <a:gd name="T7" fmla="*/ 225 h 250"/>
                              <a:gd name="T8" fmla="*/ 5 w 50"/>
                              <a:gd name="T9" fmla="*/ 200 h 250"/>
                              <a:gd name="T10" fmla="*/ 0 w 50"/>
                              <a:gd name="T11" fmla="*/ 170 h 250"/>
                              <a:gd name="T12" fmla="*/ 5 w 50"/>
                              <a:gd name="T13" fmla="*/ 140 h 250"/>
                              <a:gd name="T14" fmla="*/ 15 w 50"/>
                              <a:gd name="T15" fmla="*/ 115 h 250"/>
                              <a:gd name="T16" fmla="*/ 25 w 50"/>
                              <a:gd name="T17" fmla="*/ 95 h 250"/>
                              <a:gd name="T18" fmla="*/ 45 w 50"/>
                              <a:gd name="T19" fmla="*/ 65 h 250"/>
                              <a:gd name="T20" fmla="*/ 45 w 50"/>
                              <a:gd name="T21" fmla="*/ 65 h 250"/>
                              <a:gd name="T22" fmla="*/ 50 w 50"/>
                              <a:gd name="T23" fmla="*/ 60 h 250"/>
                              <a:gd name="T24" fmla="*/ 45 w 50"/>
                              <a:gd name="T25" fmla="*/ 50 h 250"/>
                              <a:gd name="T26" fmla="*/ 30 w 50"/>
                              <a:gd name="T27" fmla="*/ 35 h 250"/>
                              <a:gd name="T28" fmla="*/ 0 w 50"/>
                              <a:gd name="T29" fmla="*/ 15 h 250"/>
                              <a:gd name="T30" fmla="*/ 45 w 50"/>
                              <a:gd name="T31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40" y="250"/>
                                </a:moveTo>
                                <a:lnTo>
                                  <a:pt x="40" y="250"/>
                                </a:lnTo>
                                <a:lnTo>
                                  <a:pt x="25" y="240"/>
                                </a:lnTo>
                                <a:lnTo>
                                  <a:pt x="15" y="225"/>
                                </a:lnTo>
                                <a:lnTo>
                                  <a:pt x="5" y="200"/>
                                </a:lnTo>
                                <a:lnTo>
                                  <a:pt x="0" y="170"/>
                                </a:lnTo>
                                <a:lnTo>
                                  <a:pt x="5" y="140"/>
                                </a:lnTo>
                                <a:lnTo>
                                  <a:pt x="15" y="115"/>
                                </a:lnTo>
                                <a:lnTo>
                                  <a:pt x="25" y="95"/>
                                </a:lnTo>
                                <a:lnTo>
                                  <a:pt x="45" y="65"/>
                                </a:lnTo>
                                <a:lnTo>
                                  <a:pt x="50" y="60"/>
                                </a:lnTo>
                                <a:lnTo>
                                  <a:pt x="45" y="50"/>
                                </a:lnTo>
                                <a:lnTo>
                                  <a:pt x="30" y="35"/>
                                </a:lnTo>
                                <a:lnTo>
                                  <a:pt x="0" y="15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361"/>
                        <wps:cNvSpPr>
                          <a:spLocks/>
                        </wps:cNvSpPr>
                        <wps:spPr bwMode="auto">
                          <a:xfrm>
                            <a:off x="4325" y="315"/>
                            <a:ext cx="50" cy="250"/>
                          </a:xfrm>
                          <a:custGeom>
                            <a:avLst/>
                            <a:gdLst>
                              <a:gd name="T0" fmla="*/ 5 w 50"/>
                              <a:gd name="T1" fmla="*/ 250 h 250"/>
                              <a:gd name="T2" fmla="*/ 5 w 50"/>
                              <a:gd name="T3" fmla="*/ 250 h 250"/>
                              <a:gd name="T4" fmla="*/ 25 w 50"/>
                              <a:gd name="T5" fmla="*/ 225 h 250"/>
                              <a:gd name="T6" fmla="*/ 40 w 50"/>
                              <a:gd name="T7" fmla="*/ 200 h 250"/>
                              <a:gd name="T8" fmla="*/ 45 w 50"/>
                              <a:gd name="T9" fmla="*/ 170 h 250"/>
                              <a:gd name="T10" fmla="*/ 40 w 50"/>
                              <a:gd name="T11" fmla="*/ 140 h 250"/>
                              <a:gd name="T12" fmla="*/ 35 w 50"/>
                              <a:gd name="T13" fmla="*/ 115 h 250"/>
                              <a:gd name="T14" fmla="*/ 25 w 50"/>
                              <a:gd name="T15" fmla="*/ 95 h 250"/>
                              <a:gd name="T16" fmla="*/ 5 w 50"/>
                              <a:gd name="T17" fmla="*/ 65 h 250"/>
                              <a:gd name="T18" fmla="*/ 5 w 50"/>
                              <a:gd name="T19" fmla="*/ 65 h 250"/>
                              <a:gd name="T20" fmla="*/ 0 w 50"/>
                              <a:gd name="T21" fmla="*/ 60 h 250"/>
                              <a:gd name="T22" fmla="*/ 5 w 50"/>
                              <a:gd name="T23" fmla="*/ 55 h 250"/>
                              <a:gd name="T24" fmla="*/ 20 w 50"/>
                              <a:gd name="T25" fmla="*/ 35 h 250"/>
                              <a:gd name="T26" fmla="*/ 50 w 50"/>
                              <a:gd name="T27" fmla="*/ 15 h 250"/>
                              <a:gd name="T28" fmla="*/ 0 w 50"/>
                              <a:gd name="T29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5" y="250"/>
                                </a:moveTo>
                                <a:lnTo>
                                  <a:pt x="5" y="250"/>
                                </a:lnTo>
                                <a:lnTo>
                                  <a:pt x="25" y="225"/>
                                </a:lnTo>
                                <a:lnTo>
                                  <a:pt x="40" y="200"/>
                                </a:lnTo>
                                <a:lnTo>
                                  <a:pt x="45" y="170"/>
                                </a:lnTo>
                                <a:lnTo>
                                  <a:pt x="40" y="140"/>
                                </a:lnTo>
                                <a:lnTo>
                                  <a:pt x="35" y="115"/>
                                </a:lnTo>
                                <a:lnTo>
                                  <a:pt x="25" y="95"/>
                                </a:lnTo>
                                <a:lnTo>
                                  <a:pt x="5" y="65"/>
                                </a:lnTo>
                                <a:lnTo>
                                  <a:pt x="0" y="60"/>
                                </a:lnTo>
                                <a:lnTo>
                                  <a:pt x="5" y="55"/>
                                </a:lnTo>
                                <a:lnTo>
                                  <a:pt x="20" y="35"/>
                                </a:lnTo>
                                <a:lnTo>
                                  <a:pt x="50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362"/>
                        <wps:cNvSpPr>
                          <a:spLocks/>
                        </wps:cNvSpPr>
                        <wps:spPr bwMode="auto">
                          <a:xfrm>
                            <a:off x="4370" y="320"/>
                            <a:ext cx="434" cy="245"/>
                          </a:xfrm>
                          <a:custGeom>
                            <a:avLst/>
                            <a:gdLst>
                              <a:gd name="T0" fmla="*/ 215 w 434"/>
                              <a:gd name="T1" fmla="*/ 245 h 245"/>
                              <a:gd name="T2" fmla="*/ 215 w 434"/>
                              <a:gd name="T3" fmla="*/ 245 h 245"/>
                              <a:gd name="T4" fmla="*/ 299 w 434"/>
                              <a:gd name="T5" fmla="*/ 240 h 245"/>
                              <a:gd name="T6" fmla="*/ 334 w 434"/>
                              <a:gd name="T7" fmla="*/ 235 h 245"/>
                              <a:gd name="T8" fmla="*/ 369 w 434"/>
                              <a:gd name="T9" fmla="*/ 230 h 245"/>
                              <a:gd name="T10" fmla="*/ 394 w 434"/>
                              <a:gd name="T11" fmla="*/ 215 h 245"/>
                              <a:gd name="T12" fmla="*/ 414 w 434"/>
                              <a:gd name="T13" fmla="*/ 200 h 245"/>
                              <a:gd name="T14" fmla="*/ 429 w 434"/>
                              <a:gd name="T15" fmla="*/ 180 h 245"/>
                              <a:gd name="T16" fmla="*/ 434 w 434"/>
                              <a:gd name="T17" fmla="*/ 150 h 245"/>
                              <a:gd name="T18" fmla="*/ 434 w 434"/>
                              <a:gd name="T19" fmla="*/ 150 h 245"/>
                              <a:gd name="T20" fmla="*/ 429 w 434"/>
                              <a:gd name="T21" fmla="*/ 120 h 245"/>
                              <a:gd name="T22" fmla="*/ 419 w 434"/>
                              <a:gd name="T23" fmla="*/ 95 h 245"/>
                              <a:gd name="T24" fmla="*/ 399 w 434"/>
                              <a:gd name="T25" fmla="*/ 70 h 245"/>
                              <a:gd name="T26" fmla="*/ 369 w 434"/>
                              <a:gd name="T27" fmla="*/ 45 h 245"/>
                              <a:gd name="T28" fmla="*/ 339 w 434"/>
                              <a:gd name="T29" fmla="*/ 25 h 245"/>
                              <a:gd name="T30" fmla="*/ 299 w 434"/>
                              <a:gd name="T31" fmla="*/ 15 h 245"/>
                              <a:gd name="T32" fmla="*/ 259 w 434"/>
                              <a:gd name="T33" fmla="*/ 5 h 245"/>
                              <a:gd name="T34" fmla="*/ 215 w 434"/>
                              <a:gd name="T35" fmla="*/ 0 h 245"/>
                              <a:gd name="T36" fmla="*/ 215 w 434"/>
                              <a:gd name="T37" fmla="*/ 0 h 245"/>
                              <a:gd name="T38" fmla="*/ 170 w 434"/>
                              <a:gd name="T39" fmla="*/ 5 h 245"/>
                              <a:gd name="T40" fmla="*/ 130 w 434"/>
                              <a:gd name="T41" fmla="*/ 15 h 245"/>
                              <a:gd name="T42" fmla="*/ 95 w 434"/>
                              <a:gd name="T43" fmla="*/ 25 h 245"/>
                              <a:gd name="T44" fmla="*/ 65 w 434"/>
                              <a:gd name="T45" fmla="*/ 45 h 245"/>
                              <a:gd name="T46" fmla="*/ 35 w 434"/>
                              <a:gd name="T47" fmla="*/ 70 h 245"/>
                              <a:gd name="T48" fmla="*/ 15 w 434"/>
                              <a:gd name="T49" fmla="*/ 95 h 245"/>
                              <a:gd name="T50" fmla="*/ 5 w 434"/>
                              <a:gd name="T51" fmla="*/ 120 h 245"/>
                              <a:gd name="T52" fmla="*/ 0 w 434"/>
                              <a:gd name="T53" fmla="*/ 150 h 245"/>
                              <a:gd name="T54" fmla="*/ 0 w 434"/>
                              <a:gd name="T55" fmla="*/ 150 h 245"/>
                              <a:gd name="T56" fmla="*/ 0 w 434"/>
                              <a:gd name="T57" fmla="*/ 180 h 245"/>
                              <a:gd name="T58" fmla="*/ 15 w 434"/>
                              <a:gd name="T59" fmla="*/ 200 h 245"/>
                              <a:gd name="T60" fmla="*/ 35 w 434"/>
                              <a:gd name="T61" fmla="*/ 215 h 245"/>
                              <a:gd name="T62" fmla="*/ 60 w 434"/>
                              <a:gd name="T63" fmla="*/ 230 h 245"/>
                              <a:gd name="T64" fmla="*/ 95 w 434"/>
                              <a:gd name="T65" fmla="*/ 235 h 245"/>
                              <a:gd name="T66" fmla="*/ 130 w 434"/>
                              <a:gd name="T67" fmla="*/ 240 h 245"/>
                              <a:gd name="T68" fmla="*/ 215 w 434"/>
                              <a:gd name="T69" fmla="*/ 245 h 245"/>
                              <a:gd name="T70" fmla="*/ 215 w 434"/>
                              <a:gd name="T71" fmla="*/ 24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4" h="245">
                                <a:moveTo>
                                  <a:pt x="215" y="245"/>
                                </a:moveTo>
                                <a:lnTo>
                                  <a:pt x="215" y="245"/>
                                </a:lnTo>
                                <a:lnTo>
                                  <a:pt x="299" y="240"/>
                                </a:lnTo>
                                <a:lnTo>
                                  <a:pt x="334" y="235"/>
                                </a:lnTo>
                                <a:lnTo>
                                  <a:pt x="369" y="230"/>
                                </a:lnTo>
                                <a:lnTo>
                                  <a:pt x="394" y="215"/>
                                </a:lnTo>
                                <a:lnTo>
                                  <a:pt x="414" y="200"/>
                                </a:lnTo>
                                <a:lnTo>
                                  <a:pt x="429" y="180"/>
                                </a:lnTo>
                                <a:lnTo>
                                  <a:pt x="434" y="150"/>
                                </a:lnTo>
                                <a:lnTo>
                                  <a:pt x="429" y="120"/>
                                </a:lnTo>
                                <a:lnTo>
                                  <a:pt x="419" y="95"/>
                                </a:lnTo>
                                <a:lnTo>
                                  <a:pt x="399" y="70"/>
                                </a:lnTo>
                                <a:lnTo>
                                  <a:pt x="369" y="45"/>
                                </a:lnTo>
                                <a:lnTo>
                                  <a:pt x="339" y="25"/>
                                </a:lnTo>
                                <a:lnTo>
                                  <a:pt x="299" y="15"/>
                                </a:lnTo>
                                <a:lnTo>
                                  <a:pt x="259" y="5"/>
                                </a:lnTo>
                                <a:lnTo>
                                  <a:pt x="215" y="0"/>
                                </a:lnTo>
                                <a:lnTo>
                                  <a:pt x="170" y="5"/>
                                </a:lnTo>
                                <a:lnTo>
                                  <a:pt x="130" y="15"/>
                                </a:lnTo>
                                <a:lnTo>
                                  <a:pt x="95" y="25"/>
                                </a:lnTo>
                                <a:lnTo>
                                  <a:pt x="65" y="45"/>
                                </a:lnTo>
                                <a:lnTo>
                                  <a:pt x="35" y="70"/>
                                </a:lnTo>
                                <a:lnTo>
                                  <a:pt x="15" y="95"/>
                                </a:lnTo>
                                <a:lnTo>
                                  <a:pt x="5" y="120"/>
                                </a:ln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15" y="200"/>
                                </a:lnTo>
                                <a:lnTo>
                                  <a:pt x="35" y="215"/>
                                </a:lnTo>
                                <a:lnTo>
                                  <a:pt x="60" y="230"/>
                                </a:lnTo>
                                <a:lnTo>
                                  <a:pt x="95" y="235"/>
                                </a:lnTo>
                                <a:lnTo>
                                  <a:pt x="130" y="240"/>
                                </a:lnTo>
                                <a:lnTo>
                                  <a:pt x="215" y="2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363"/>
                        <wps:cNvSpPr>
                          <a:spLocks/>
                        </wps:cNvSpPr>
                        <wps:spPr bwMode="auto">
                          <a:xfrm>
                            <a:off x="4435" y="370"/>
                            <a:ext cx="299" cy="195"/>
                          </a:xfrm>
                          <a:custGeom>
                            <a:avLst/>
                            <a:gdLst>
                              <a:gd name="T0" fmla="*/ 150 w 299"/>
                              <a:gd name="T1" fmla="*/ 195 h 195"/>
                              <a:gd name="T2" fmla="*/ 150 w 299"/>
                              <a:gd name="T3" fmla="*/ 195 h 195"/>
                              <a:gd name="T4" fmla="*/ 180 w 299"/>
                              <a:gd name="T5" fmla="*/ 195 h 195"/>
                              <a:gd name="T6" fmla="*/ 209 w 299"/>
                              <a:gd name="T7" fmla="*/ 190 h 195"/>
                              <a:gd name="T8" fmla="*/ 234 w 299"/>
                              <a:gd name="T9" fmla="*/ 180 h 195"/>
                              <a:gd name="T10" fmla="*/ 254 w 299"/>
                              <a:gd name="T11" fmla="*/ 170 h 195"/>
                              <a:gd name="T12" fmla="*/ 274 w 299"/>
                              <a:gd name="T13" fmla="*/ 155 h 195"/>
                              <a:gd name="T14" fmla="*/ 289 w 299"/>
                              <a:gd name="T15" fmla="*/ 140 h 195"/>
                              <a:gd name="T16" fmla="*/ 294 w 299"/>
                              <a:gd name="T17" fmla="*/ 120 h 195"/>
                              <a:gd name="T18" fmla="*/ 299 w 299"/>
                              <a:gd name="T19" fmla="*/ 100 h 195"/>
                              <a:gd name="T20" fmla="*/ 299 w 299"/>
                              <a:gd name="T21" fmla="*/ 100 h 195"/>
                              <a:gd name="T22" fmla="*/ 299 w 299"/>
                              <a:gd name="T23" fmla="*/ 80 h 195"/>
                              <a:gd name="T24" fmla="*/ 289 w 299"/>
                              <a:gd name="T25" fmla="*/ 60 h 195"/>
                              <a:gd name="T26" fmla="*/ 274 w 299"/>
                              <a:gd name="T27" fmla="*/ 45 h 195"/>
                              <a:gd name="T28" fmla="*/ 259 w 299"/>
                              <a:gd name="T29" fmla="*/ 30 h 195"/>
                              <a:gd name="T30" fmla="*/ 234 w 299"/>
                              <a:gd name="T31" fmla="*/ 15 h 195"/>
                              <a:gd name="T32" fmla="*/ 209 w 299"/>
                              <a:gd name="T33" fmla="*/ 5 h 195"/>
                              <a:gd name="T34" fmla="*/ 180 w 299"/>
                              <a:gd name="T35" fmla="*/ 0 h 195"/>
                              <a:gd name="T36" fmla="*/ 150 w 299"/>
                              <a:gd name="T37" fmla="*/ 0 h 195"/>
                              <a:gd name="T38" fmla="*/ 150 w 299"/>
                              <a:gd name="T39" fmla="*/ 0 h 195"/>
                              <a:gd name="T40" fmla="*/ 120 w 299"/>
                              <a:gd name="T41" fmla="*/ 0 h 195"/>
                              <a:gd name="T42" fmla="*/ 95 w 299"/>
                              <a:gd name="T43" fmla="*/ 5 h 195"/>
                              <a:gd name="T44" fmla="*/ 70 w 299"/>
                              <a:gd name="T45" fmla="*/ 15 h 195"/>
                              <a:gd name="T46" fmla="*/ 45 w 299"/>
                              <a:gd name="T47" fmla="*/ 30 h 195"/>
                              <a:gd name="T48" fmla="*/ 30 w 299"/>
                              <a:gd name="T49" fmla="*/ 45 h 195"/>
                              <a:gd name="T50" fmla="*/ 15 w 299"/>
                              <a:gd name="T51" fmla="*/ 60 h 195"/>
                              <a:gd name="T52" fmla="*/ 5 w 299"/>
                              <a:gd name="T53" fmla="*/ 80 h 195"/>
                              <a:gd name="T54" fmla="*/ 0 w 299"/>
                              <a:gd name="T55" fmla="*/ 100 h 195"/>
                              <a:gd name="T56" fmla="*/ 0 w 299"/>
                              <a:gd name="T57" fmla="*/ 100 h 195"/>
                              <a:gd name="T58" fmla="*/ 5 w 299"/>
                              <a:gd name="T59" fmla="*/ 120 h 195"/>
                              <a:gd name="T60" fmla="*/ 15 w 299"/>
                              <a:gd name="T61" fmla="*/ 140 h 195"/>
                              <a:gd name="T62" fmla="*/ 25 w 299"/>
                              <a:gd name="T63" fmla="*/ 155 h 195"/>
                              <a:gd name="T64" fmla="*/ 45 w 299"/>
                              <a:gd name="T65" fmla="*/ 170 h 195"/>
                              <a:gd name="T66" fmla="*/ 65 w 299"/>
                              <a:gd name="T67" fmla="*/ 180 h 195"/>
                              <a:gd name="T68" fmla="*/ 95 w 299"/>
                              <a:gd name="T69" fmla="*/ 190 h 195"/>
                              <a:gd name="T70" fmla="*/ 120 w 299"/>
                              <a:gd name="T71" fmla="*/ 195 h 195"/>
                              <a:gd name="T72" fmla="*/ 150 w 299"/>
                              <a:gd name="T73" fmla="*/ 195 h 195"/>
                              <a:gd name="T74" fmla="*/ 150 w 299"/>
                              <a:gd name="T75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99" h="195">
                                <a:moveTo>
                                  <a:pt x="150" y="195"/>
                                </a:moveTo>
                                <a:lnTo>
                                  <a:pt x="150" y="195"/>
                                </a:lnTo>
                                <a:lnTo>
                                  <a:pt x="180" y="195"/>
                                </a:lnTo>
                                <a:lnTo>
                                  <a:pt x="209" y="190"/>
                                </a:lnTo>
                                <a:lnTo>
                                  <a:pt x="234" y="180"/>
                                </a:lnTo>
                                <a:lnTo>
                                  <a:pt x="254" y="170"/>
                                </a:lnTo>
                                <a:lnTo>
                                  <a:pt x="274" y="155"/>
                                </a:lnTo>
                                <a:lnTo>
                                  <a:pt x="289" y="140"/>
                                </a:lnTo>
                                <a:lnTo>
                                  <a:pt x="294" y="120"/>
                                </a:lnTo>
                                <a:lnTo>
                                  <a:pt x="299" y="100"/>
                                </a:lnTo>
                                <a:lnTo>
                                  <a:pt x="299" y="80"/>
                                </a:lnTo>
                                <a:lnTo>
                                  <a:pt x="289" y="60"/>
                                </a:lnTo>
                                <a:lnTo>
                                  <a:pt x="274" y="45"/>
                                </a:lnTo>
                                <a:lnTo>
                                  <a:pt x="259" y="30"/>
                                </a:lnTo>
                                <a:lnTo>
                                  <a:pt x="234" y="15"/>
                                </a:lnTo>
                                <a:lnTo>
                                  <a:pt x="209" y="5"/>
                                </a:lnTo>
                                <a:lnTo>
                                  <a:pt x="180" y="0"/>
                                </a:lnTo>
                                <a:lnTo>
                                  <a:pt x="150" y="0"/>
                                </a:lnTo>
                                <a:lnTo>
                                  <a:pt x="120" y="0"/>
                                </a:lnTo>
                                <a:lnTo>
                                  <a:pt x="95" y="5"/>
                                </a:lnTo>
                                <a:lnTo>
                                  <a:pt x="70" y="15"/>
                                </a:lnTo>
                                <a:lnTo>
                                  <a:pt x="45" y="30"/>
                                </a:lnTo>
                                <a:lnTo>
                                  <a:pt x="30" y="45"/>
                                </a:lnTo>
                                <a:lnTo>
                                  <a:pt x="15" y="60"/>
                                </a:lnTo>
                                <a:lnTo>
                                  <a:pt x="5" y="80"/>
                                </a:lnTo>
                                <a:lnTo>
                                  <a:pt x="0" y="100"/>
                                </a:lnTo>
                                <a:lnTo>
                                  <a:pt x="5" y="120"/>
                                </a:lnTo>
                                <a:lnTo>
                                  <a:pt x="15" y="140"/>
                                </a:lnTo>
                                <a:lnTo>
                                  <a:pt x="25" y="155"/>
                                </a:lnTo>
                                <a:lnTo>
                                  <a:pt x="45" y="170"/>
                                </a:lnTo>
                                <a:lnTo>
                                  <a:pt x="65" y="180"/>
                                </a:lnTo>
                                <a:lnTo>
                                  <a:pt x="95" y="190"/>
                                </a:lnTo>
                                <a:lnTo>
                                  <a:pt x="120" y="195"/>
                                </a:lnTo>
                                <a:lnTo>
                                  <a:pt x="150" y="1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364"/>
                        <wps:cNvSpPr>
                          <a:spLocks/>
                        </wps:cNvSpPr>
                        <wps:spPr bwMode="auto">
                          <a:xfrm>
                            <a:off x="4480" y="400"/>
                            <a:ext cx="209" cy="165"/>
                          </a:xfrm>
                          <a:custGeom>
                            <a:avLst/>
                            <a:gdLst>
                              <a:gd name="T0" fmla="*/ 105 w 209"/>
                              <a:gd name="T1" fmla="*/ 165 h 165"/>
                              <a:gd name="T2" fmla="*/ 105 w 209"/>
                              <a:gd name="T3" fmla="*/ 165 h 165"/>
                              <a:gd name="T4" fmla="*/ 125 w 209"/>
                              <a:gd name="T5" fmla="*/ 160 h 165"/>
                              <a:gd name="T6" fmla="*/ 145 w 209"/>
                              <a:gd name="T7" fmla="*/ 155 h 165"/>
                              <a:gd name="T8" fmla="*/ 164 w 209"/>
                              <a:gd name="T9" fmla="*/ 145 h 165"/>
                              <a:gd name="T10" fmla="*/ 179 w 209"/>
                              <a:gd name="T11" fmla="*/ 135 h 165"/>
                              <a:gd name="T12" fmla="*/ 189 w 209"/>
                              <a:gd name="T13" fmla="*/ 120 h 165"/>
                              <a:gd name="T14" fmla="*/ 199 w 209"/>
                              <a:gd name="T15" fmla="*/ 100 h 165"/>
                              <a:gd name="T16" fmla="*/ 209 w 209"/>
                              <a:gd name="T17" fmla="*/ 85 h 165"/>
                              <a:gd name="T18" fmla="*/ 209 w 209"/>
                              <a:gd name="T19" fmla="*/ 70 h 165"/>
                              <a:gd name="T20" fmla="*/ 209 w 209"/>
                              <a:gd name="T21" fmla="*/ 70 h 165"/>
                              <a:gd name="T22" fmla="*/ 209 w 209"/>
                              <a:gd name="T23" fmla="*/ 55 h 165"/>
                              <a:gd name="T24" fmla="*/ 204 w 209"/>
                              <a:gd name="T25" fmla="*/ 45 h 165"/>
                              <a:gd name="T26" fmla="*/ 194 w 209"/>
                              <a:gd name="T27" fmla="*/ 30 h 165"/>
                              <a:gd name="T28" fmla="*/ 179 w 209"/>
                              <a:gd name="T29" fmla="*/ 20 h 165"/>
                              <a:gd name="T30" fmla="*/ 145 w 209"/>
                              <a:gd name="T31" fmla="*/ 5 h 165"/>
                              <a:gd name="T32" fmla="*/ 105 w 209"/>
                              <a:gd name="T33" fmla="*/ 0 h 165"/>
                              <a:gd name="T34" fmla="*/ 105 w 209"/>
                              <a:gd name="T35" fmla="*/ 0 h 165"/>
                              <a:gd name="T36" fmla="*/ 65 w 209"/>
                              <a:gd name="T37" fmla="*/ 5 h 165"/>
                              <a:gd name="T38" fmla="*/ 35 w 209"/>
                              <a:gd name="T39" fmla="*/ 20 h 165"/>
                              <a:gd name="T40" fmla="*/ 20 w 209"/>
                              <a:gd name="T41" fmla="*/ 30 h 165"/>
                              <a:gd name="T42" fmla="*/ 10 w 209"/>
                              <a:gd name="T43" fmla="*/ 45 h 165"/>
                              <a:gd name="T44" fmla="*/ 5 w 209"/>
                              <a:gd name="T45" fmla="*/ 55 h 165"/>
                              <a:gd name="T46" fmla="*/ 0 w 209"/>
                              <a:gd name="T47" fmla="*/ 70 h 165"/>
                              <a:gd name="T48" fmla="*/ 0 w 209"/>
                              <a:gd name="T49" fmla="*/ 70 h 165"/>
                              <a:gd name="T50" fmla="*/ 5 w 209"/>
                              <a:gd name="T51" fmla="*/ 85 h 165"/>
                              <a:gd name="T52" fmla="*/ 10 w 209"/>
                              <a:gd name="T53" fmla="*/ 100 h 165"/>
                              <a:gd name="T54" fmla="*/ 20 w 209"/>
                              <a:gd name="T55" fmla="*/ 120 h 165"/>
                              <a:gd name="T56" fmla="*/ 30 w 209"/>
                              <a:gd name="T57" fmla="*/ 135 h 165"/>
                              <a:gd name="T58" fmla="*/ 45 w 209"/>
                              <a:gd name="T59" fmla="*/ 145 h 165"/>
                              <a:gd name="T60" fmla="*/ 65 w 209"/>
                              <a:gd name="T61" fmla="*/ 155 h 165"/>
                              <a:gd name="T62" fmla="*/ 85 w 209"/>
                              <a:gd name="T63" fmla="*/ 160 h 165"/>
                              <a:gd name="T64" fmla="*/ 105 w 209"/>
                              <a:gd name="T65" fmla="*/ 165 h 165"/>
                              <a:gd name="T66" fmla="*/ 105 w 209"/>
                              <a:gd name="T67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09" h="165">
                                <a:moveTo>
                                  <a:pt x="105" y="165"/>
                                </a:moveTo>
                                <a:lnTo>
                                  <a:pt x="105" y="165"/>
                                </a:lnTo>
                                <a:lnTo>
                                  <a:pt x="125" y="160"/>
                                </a:lnTo>
                                <a:lnTo>
                                  <a:pt x="145" y="155"/>
                                </a:lnTo>
                                <a:lnTo>
                                  <a:pt x="164" y="145"/>
                                </a:lnTo>
                                <a:lnTo>
                                  <a:pt x="179" y="135"/>
                                </a:lnTo>
                                <a:lnTo>
                                  <a:pt x="189" y="120"/>
                                </a:lnTo>
                                <a:lnTo>
                                  <a:pt x="199" y="100"/>
                                </a:lnTo>
                                <a:lnTo>
                                  <a:pt x="209" y="85"/>
                                </a:lnTo>
                                <a:lnTo>
                                  <a:pt x="209" y="70"/>
                                </a:lnTo>
                                <a:lnTo>
                                  <a:pt x="209" y="55"/>
                                </a:lnTo>
                                <a:lnTo>
                                  <a:pt x="204" y="45"/>
                                </a:lnTo>
                                <a:lnTo>
                                  <a:pt x="194" y="30"/>
                                </a:lnTo>
                                <a:lnTo>
                                  <a:pt x="179" y="20"/>
                                </a:lnTo>
                                <a:lnTo>
                                  <a:pt x="145" y="5"/>
                                </a:lnTo>
                                <a:lnTo>
                                  <a:pt x="105" y="0"/>
                                </a:lnTo>
                                <a:lnTo>
                                  <a:pt x="65" y="5"/>
                                </a:lnTo>
                                <a:lnTo>
                                  <a:pt x="35" y="20"/>
                                </a:lnTo>
                                <a:lnTo>
                                  <a:pt x="20" y="30"/>
                                </a:lnTo>
                                <a:lnTo>
                                  <a:pt x="10" y="45"/>
                                </a:lnTo>
                                <a:lnTo>
                                  <a:pt x="5" y="55"/>
                                </a:lnTo>
                                <a:lnTo>
                                  <a:pt x="0" y="70"/>
                                </a:lnTo>
                                <a:lnTo>
                                  <a:pt x="5" y="85"/>
                                </a:lnTo>
                                <a:lnTo>
                                  <a:pt x="10" y="100"/>
                                </a:lnTo>
                                <a:lnTo>
                                  <a:pt x="20" y="120"/>
                                </a:lnTo>
                                <a:lnTo>
                                  <a:pt x="30" y="135"/>
                                </a:lnTo>
                                <a:lnTo>
                                  <a:pt x="45" y="145"/>
                                </a:lnTo>
                                <a:lnTo>
                                  <a:pt x="65" y="155"/>
                                </a:lnTo>
                                <a:lnTo>
                                  <a:pt x="85" y="160"/>
                                </a:lnTo>
                                <a:lnTo>
                                  <a:pt x="105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365"/>
                        <wps:cNvSpPr>
                          <a:spLocks/>
                        </wps:cNvSpPr>
                        <wps:spPr bwMode="auto">
                          <a:xfrm>
                            <a:off x="4515" y="420"/>
                            <a:ext cx="144" cy="145"/>
                          </a:xfrm>
                          <a:custGeom>
                            <a:avLst/>
                            <a:gdLst>
                              <a:gd name="T0" fmla="*/ 70 w 144"/>
                              <a:gd name="T1" fmla="*/ 145 h 145"/>
                              <a:gd name="T2" fmla="*/ 70 w 144"/>
                              <a:gd name="T3" fmla="*/ 145 h 145"/>
                              <a:gd name="T4" fmla="*/ 85 w 144"/>
                              <a:gd name="T5" fmla="*/ 140 h 145"/>
                              <a:gd name="T6" fmla="*/ 100 w 144"/>
                              <a:gd name="T7" fmla="*/ 135 h 145"/>
                              <a:gd name="T8" fmla="*/ 110 w 144"/>
                              <a:gd name="T9" fmla="*/ 120 h 145"/>
                              <a:gd name="T10" fmla="*/ 119 w 144"/>
                              <a:gd name="T11" fmla="*/ 110 h 145"/>
                              <a:gd name="T12" fmla="*/ 139 w 144"/>
                              <a:gd name="T13" fmla="*/ 75 h 145"/>
                              <a:gd name="T14" fmla="*/ 144 w 144"/>
                              <a:gd name="T15" fmla="*/ 50 h 145"/>
                              <a:gd name="T16" fmla="*/ 144 w 144"/>
                              <a:gd name="T17" fmla="*/ 50 h 145"/>
                              <a:gd name="T18" fmla="*/ 144 w 144"/>
                              <a:gd name="T19" fmla="*/ 40 h 145"/>
                              <a:gd name="T20" fmla="*/ 139 w 144"/>
                              <a:gd name="T21" fmla="*/ 30 h 145"/>
                              <a:gd name="T22" fmla="*/ 124 w 144"/>
                              <a:gd name="T23" fmla="*/ 15 h 145"/>
                              <a:gd name="T24" fmla="*/ 100 w 144"/>
                              <a:gd name="T25" fmla="*/ 5 h 145"/>
                              <a:gd name="T26" fmla="*/ 70 w 144"/>
                              <a:gd name="T27" fmla="*/ 0 h 145"/>
                              <a:gd name="T28" fmla="*/ 70 w 144"/>
                              <a:gd name="T29" fmla="*/ 0 h 145"/>
                              <a:gd name="T30" fmla="*/ 45 w 144"/>
                              <a:gd name="T31" fmla="*/ 5 h 145"/>
                              <a:gd name="T32" fmla="*/ 20 w 144"/>
                              <a:gd name="T33" fmla="*/ 15 h 145"/>
                              <a:gd name="T34" fmla="*/ 5 w 144"/>
                              <a:gd name="T35" fmla="*/ 30 h 145"/>
                              <a:gd name="T36" fmla="*/ 0 w 144"/>
                              <a:gd name="T37" fmla="*/ 50 h 145"/>
                              <a:gd name="T38" fmla="*/ 0 w 144"/>
                              <a:gd name="T39" fmla="*/ 50 h 145"/>
                              <a:gd name="T40" fmla="*/ 0 w 144"/>
                              <a:gd name="T41" fmla="*/ 75 h 145"/>
                              <a:gd name="T42" fmla="*/ 15 w 144"/>
                              <a:gd name="T43" fmla="*/ 105 h 145"/>
                              <a:gd name="T44" fmla="*/ 25 w 144"/>
                              <a:gd name="T45" fmla="*/ 120 h 145"/>
                              <a:gd name="T46" fmla="*/ 40 w 144"/>
                              <a:gd name="T47" fmla="*/ 135 h 145"/>
                              <a:gd name="T48" fmla="*/ 55 w 144"/>
                              <a:gd name="T49" fmla="*/ 140 h 145"/>
                              <a:gd name="T50" fmla="*/ 70 w 144"/>
                              <a:gd name="T51" fmla="*/ 145 h 145"/>
                              <a:gd name="T52" fmla="*/ 70 w 144"/>
                              <a:gd name="T53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4" h="145">
                                <a:moveTo>
                                  <a:pt x="70" y="145"/>
                                </a:moveTo>
                                <a:lnTo>
                                  <a:pt x="70" y="145"/>
                                </a:lnTo>
                                <a:lnTo>
                                  <a:pt x="85" y="140"/>
                                </a:lnTo>
                                <a:lnTo>
                                  <a:pt x="100" y="135"/>
                                </a:lnTo>
                                <a:lnTo>
                                  <a:pt x="110" y="120"/>
                                </a:lnTo>
                                <a:lnTo>
                                  <a:pt x="119" y="110"/>
                                </a:lnTo>
                                <a:lnTo>
                                  <a:pt x="139" y="75"/>
                                </a:lnTo>
                                <a:lnTo>
                                  <a:pt x="144" y="50"/>
                                </a:lnTo>
                                <a:lnTo>
                                  <a:pt x="144" y="40"/>
                                </a:lnTo>
                                <a:lnTo>
                                  <a:pt x="139" y="30"/>
                                </a:lnTo>
                                <a:lnTo>
                                  <a:pt x="124" y="15"/>
                                </a:lnTo>
                                <a:lnTo>
                                  <a:pt x="100" y="5"/>
                                </a:lnTo>
                                <a:lnTo>
                                  <a:pt x="70" y="0"/>
                                </a:lnTo>
                                <a:lnTo>
                                  <a:pt x="45" y="5"/>
                                </a:lnTo>
                                <a:lnTo>
                                  <a:pt x="20" y="15"/>
                                </a:lnTo>
                                <a:lnTo>
                                  <a:pt x="5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75"/>
                                </a:lnTo>
                                <a:lnTo>
                                  <a:pt x="15" y="105"/>
                                </a:lnTo>
                                <a:lnTo>
                                  <a:pt x="25" y="120"/>
                                </a:lnTo>
                                <a:lnTo>
                                  <a:pt x="40" y="135"/>
                                </a:lnTo>
                                <a:lnTo>
                                  <a:pt x="55" y="140"/>
                                </a:lnTo>
                                <a:lnTo>
                                  <a:pt x="70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366"/>
                        <wps:cNvSpPr>
                          <a:spLocks/>
                        </wps:cNvSpPr>
                        <wps:spPr bwMode="auto">
                          <a:xfrm>
                            <a:off x="4330" y="565"/>
                            <a:ext cx="509" cy="20"/>
                          </a:xfrm>
                          <a:custGeom>
                            <a:avLst/>
                            <a:gdLst>
                              <a:gd name="T0" fmla="*/ 0 w 509"/>
                              <a:gd name="T1" fmla="*/ 0 h 20"/>
                              <a:gd name="T2" fmla="*/ 0 w 509"/>
                              <a:gd name="T3" fmla="*/ 0 h 20"/>
                              <a:gd name="T4" fmla="*/ 20 w 509"/>
                              <a:gd name="T5" fmla="*/ 10 h 20"/>
                              <a:gd name="T6" fmla="*/ 70 w 509"/>
                              <a:gd name="T7" fmla="*/ 20 h 20"/>
                              <a:gd name="T8" fmla="*/ 100 w 509"/>
                              <a:gd name="T9" fmla="*/ 20 h 20"/>
                              <a:gd name="T10" fmla="*/ 145 w 509"/>
                              <a:gd name="T11" fmla="*/ 20 h 20"/>
                              <a:gd name="T12" fmla="*/ 195 w 509"/>
                              <a:gd name="T13" fmla="*/ 10 h 20"/>
                              <a:gd name="T14" fmla="*/ 255 w 509"/>
                              <a:gd name="T15" fmla="*/ 0 h 20"/>
                              <a:gd name="T16" fmla="*/ 255 w 509"/>
                              <a:gd name="T17" fmla="*/ 0 h 20"/>
                              <a:gd name="T18" fmla="*/ 255 w 509"/>
                              <a:gd name="T19" fmla="*/ 0 h 20"/>
                              <a:gd name="T20" fmla="*/ 314 w 509"/>
                              <a:gd name="T21" fmla="*/ 10 h 20"/>
                              <a:gd name="T22" fmla="*/ 364 w 509"/>
                              <a:gd name="T23" fmla="*/ 15 h 20"/>
                              <a:gd name="T24" fmla="*/ 409 w 509"/>
                              <a:gd name="T25" fmla="*/ 20 h 20"/>
                              <a:gd name="T26" fmla="*/ 439 w 509"/>
                              <a:gd name="T27" fmla="*/ 20 h 20"/>
                              <a:gd name="T28" fmla="*/ 484 w 509"/>
                              <a:gd name="T29" fmla="*/ 10 h 20"/>
                              <a:gd name="T30" fmla="*/ 509 w 509"/>
                              <a:gd name="T3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9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10"/>
                                </a:lnTo>
                                <a:lnTo>
                                  <a:pt x="70" y="20"/>
                                </a:lnTo>
                                <a:lnTo>
                                  <a:pt x="100" y="20"/>
                                </a:lnTo>
                                <a:lnTo>
                                  <a:pt x="145" y="20"/>
                                </a:lnTo>
                                <a:lnTo>
                                  <a:pt x="195" y="10"/>
                                </a:lnTo>
                                <a:lnTo>
                                  <a:pt x="255" y="0"/>
                                </a:lnTo>
                                <a:lnTo>
                                  <a:pt x="314" y="10"/>
                                </a:lnTo>
                                <a:lnTo>
                                  <a:pt x="364" y="15"/>
                                </a:lnTo>
                                <a:lnTo>
                                  <a:pt x="409" y="20"/>
                                </a:lnTo>
                                <a:lnTo>
                                  <a:pt x="439" y="20"/>
                                </a:lnTo>
                                <a:lnTo>
                                  <a:pt x="484" y="10"/>
                                </a:lnTo>
                                <a:lnTo>
                                  <a:pt x="50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367"/>
                        <wps:cNvSpPr>
                          <a:spLocks/>
                        </wps:cNvSpPr>
                        <wps:spPr bwMode="auto">
                          <a:xfrm>
                            <a:off x="4330" y="565"/>
                            <a:ext cx="509" cy="45"/>
                          </a:xfrm>
                          <a:custGeom>
                            <a:avLst/>
                            <a:gdLst>
                              <a:gd name="T0" fmla="*/ 0 w 509"/>
                              <a:gd name="T1" fmla="*/ 0 h 45"/>
                              <a:gd name="T2" fmla="*/ 0 w 509"/>
                              <a:gd name="T3" fmla="*/ 0 h 45"/>
                              <a:gd name="T4" fmla="*/ 40 w 509"/>
                              <a:gd name="T5" fmla="*/ 15 h 45"/>
                              <a:gd name="T6" fmla="*/ 90 w 509"/>
                              <a:gd name="T7" fmla="*/ 25 h 45"/>
                              <a:gd name="T8" fmla="*/ 150 w 509"/>
                              <a:gd name="T9" fmla="*/ 35 h 45"/>
                              <a:gd name="T10" fmla="*/ 230 w 509"/>
                              <a:gd name="T11" fmla="*/ 45 h 45"/>
                              <a:gd name="T12" fmla="*/ 314 w 509"/>
                              <a:gd name="T13" fmla="*/ 40 h 45"/>
                              <a:gd name="T14" fmla="*/ 359 w 509"/>
                              <a:gd name="T15" fmla="*/ 35 h 45"/>
                              <a:gd name="T16" fmla="*/ 409 w 509"/>
                              <a:gd name="T17" fmla="*/ 30 h 45"/>
                              <a:gd name="T18" fmla="*/ 459 w 509"/>
                              <a:gd name="T19" fmla="*/ 15 h 45"/>
                              <a:gd name="T20" fmla="*/ 509 w 509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09" h="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" y="15"/>
                                </a:lnTo>
                                <a:lnTo>
                                  <a:pt x="90" y="25"/>
                                </a:lnTo>
                                <a:lnTo>
                                  <a:pt x="150" y="35"/>
                                </a:lnTo>
                                <a:lnTo>
                                  <a:pt x="230" y="45"/>
                                </a:lnTo>
                                <a:lnTo>
                                  <a:pt x="314" y="40"/>
                                </a:lnTo>
                                <a:lnTo>
                                  <a:pt x="359" y="35"/>
                                </a:lnTo>
                                <a:lnTo>
                                  <a:pt x="409" y="30"/>
                                </a:lnTo>
                                <a:lnTo>
                                  <a:pt x="459" y="15"/>
                                </a:lnTo>
                                <a:lnTo>
                                  <a:pt x="50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Line 368"/>
                        <wps:cNvCnPr/>
                        <wps:spPr bwMode="auto">
                          <a:xfrm>
                            <a:off x="4325" y="660"/>
                            <a:ext cx="519" cy="1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Line 369"/>
                        <wps:cNvCnPr/>
                        <wps:spPr bwMode="auto">
                          <a:xfrm>
                            <a:off x="4325" y="690"/>
                            <a:ext cx="519" cy="1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" name="Freeform 370"/>
                        <wps:cNvSpPr>
                          <a:spLocks/>
                        </wps:cNvSpPr>
                        <wps:spPr bwMode="auto">
                          <a:xfrm>
                            <a:off x="5314" y="315"/>
                            <a:ext cx="55" cy="250"/>
                          </a:xfrm>
                          <a:custGeom>
                            <a:avLst/>
                            <a:gdLst>
                              <a:gd name="T0" fmla="*/ 45 w 55"/>
                              <a:gd name="T1" fmla="*/ 250 h 250"/>
                              <a:gd name="T2" fmla="*/ 45 w 55"/>
                              <a:gd name="T3" fmla="*/ 250 h 250"/>
                              <a:gd name="T4" fmla="*/ 30 w 55"/>
                              <a:gd name="T5" fmla="*/ 240 h 250"/>
                              <a:gd name="T6" fmla="*/ 20 w 55"/>
                              <a:gd name="T7" fmla="*/ 225 h 250"/>
                              <a:gd name="T8" fmla="*/ 10 w 55"/>
                              <a:gd name="T9" fmla="*/ 200 h 250"/>
                              <a:gd name="T10" fmla="*/ 5 w 55"/>
                              <a:gd name="T11" fmla="*/ 170 h 250"/>
                              <a:gd name="T12" fmla="*/ 10 w 55"/>
                              <a:gd name="T13" fmla="*/ 140 h 250"/>
                              <a:gd name="T14" fmla="*/ 20 w 55"/>
                              <a:gd name="T15" fmla="*/ 115 h 250"/>
                              <a:gd name="T16" fmla="*/ 30 w 55"/>
                              <a:gd name="T17" fmla="*/ 95 h 250"/>
                              <a:gd name="T18" fmla="*/ 50 w 55"/>
                              <a:gd name="T19" fmla="*/ 65 h 250"/>
                              <a:gd name="T20" fmla="*/ 50 w 55"/>
                              <a:gd name="T21" fmla="*/ 65 h 250"/>
                              <a:gd name="T22" fmla="*/ 55 w 55"/>
                              <a:gd name="T23" fmla="*/ 60 h 250"/>
                              <a:gd name="T24" fmla="*/ 50 w 55"/>
                              <a:gd name="T25" fmla="*/ 50 h 250"/>
                              <a:gd name="T26" fmla="*/ 35 w 55"/>
                              <a:gd name="T27" fmla="*/ 35 h 250"/>
                              <a:gd name="T28" fmla="*/ 0 w 55"/>
                              <a:gd name="T29" fmla="*/ 15 h 250"/>
                              <a:gd name="T30" fmla="*/ 50 w 55"/>
                              <a:gd name="T31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250">
                                <a:moveTo>
                                  <a:pt x="45" y="250"/>
                                </a:moveTo>
                                <a:lnTo>
                                  <a:pt x="45" y="250"/>
                                </a:lnTo>
                                <a:lnTo>
                                  <a:pt x="30" y="240"/>
                                </a:lnTo>
                                <a:lnTo>
                                  <a:pt x="20" y="225"/>
                                </a:lnTo>
                                <a:lnTo>
                                  <a:pt x="10" y="200"/>
                                </a:lnTo>
                                <a:lnTo>
                                  <a:pt x="5" y="170"/>
                                </a:lnTo>
                                <a:lnTo>
                                  <a:pt x="10" y="140"/>
                                </a:lnTo>
                                <a:lnTo>
                                  <a:pt x="20" y="115"/>
                                </a:lnTo>
                                <a:lnTo>
                                  <a:pt x="30" y="95"/>
                                </a:lnTo>
                                <a:lnTo>
                                  <a:pt x="50" y="65"/>
                                </a:lnTo>
                                <a:lnTo>
                                  <a:pt x="55" y="60"/>
                                </a:lnTo>
                                <a:lnTo>
                                  <a:pt x="50" y="50"/>
                                </a:lnTo>
                                <a:lnTo>
                                  <a:pt x="35" y="35"/>
                                </a:lnTo>
                                <a:lnTo>
                                  <a:pt x="0" y="15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371"/>
                        <wps:cNvSpPr>
                          <a:spLocks/>
                        </wps:cNvSpPr>
                        <wps:spPr bwMode="auto">
                          <a:xfrm>
                            <a:off x="4844" y="315"/>
                            <a:ext cx="50" cy="250"/>
                          </a:xfrm>
                          <a:custGeom>
                            <a:avLst/>
                            <a:gdLst>
                              <a:gd name="T0" fmla="*/ 0 w 50"/>
                              <a:gd name="T1" fmla="*/ 250 h 250"/>
                              <a:gd name="T2" fmla="*/ 0 w 50"/>
                              <a:gd name="T3" fmla="*/ 250 h 250"/>
                              <a:gd name="T4" fmla="*/ 25 w 50"/>
                              <a:gd name="T5" fmla="*/ 225 h 250"/>
                              <a:gd name="T6" fmla="*/ 40 w 50"/>
                              <a:gd name="T7" fmla="*/ 200 h 250"/>
                              <a:gd name="T8" fmla="*/ 40 w 50"/>
                              <a:gd name="T9" fmla="*/ 170 h 250"/>
                              <a:gd name="T10" fmla="*/ 40 w 50"/>
                              <a:gd name="T11" fmla="*/ 140 h 250"/>
                              <a:gd name="T12" fmla="*/ 30 w 50"/>
                              <a:gd name="T13" fmla="*/ 115 h 250"/>
                              <a:gd name="T14" fmla="*/ 20 w 50"/>
                              <a:gd name="T15" fmla="*/ 95 h 250"/>
                              <a:gd name="T16" fmla="*/ 5 w 50"/>
                              <a:gd name="T17" fmla="*/ 65 h 250"/>
                              <a:gd name="T18" fmla="*/ 5 w 50"/>
                              <a:gd name="T19" fmla="*/ 65 h 250"/>
                              <a:gd name="T20" fmla="*/ 0 w 50"/>
                              <a:gd name="T21" fmla="*/ 60 h 250"/>
                              <a:gd name="T22" fmla="*/ 0 w 50"/>
                              <a:gd name="T23" fmla="*/ 55 h 250"/>
                              <a:gd name="T24" fmla="*/ 20 w 50"/>
                              <a:gd name="T25" fmla="*/ 35 h 250"/>
                              <a:gd name="T26" fmla="*/ 50 w 50"/>
                              <a:gd name="T27" fmla="*/ 15 h 250"/>
                              <a:gd name="T28" fmla="*/ 0 w 50"/>
                              <a:gd name="T29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0" y="250"/>
                                </a:moveTo>
                                <a:lnTo>
                                  <a:pt x="0" y="250"/>
                                </a:lnTo>
                                <a:lnTo>
                                  <a:pt x="25" y="225"/>
                                </a:lnTo>
                                <a:lnTo>
                                  <a:pt x="40" y="200"/>
                                </a:lnTo>
                                <a:lnTo>
                                  <a:pt x="40" y="170"/>
                                </a:lnTo>
                                <a:lnTo>
                                  <a:pt x="40" y="140"/>
                                </a:lnTo>
                                <a:lnTo>
                                  <a:pt x="30" y="115"/>
                                </a:lnTo>
                                <a:lnTo>
                                  <a:pt x="20" y="95"/>
                                </a:lnTo>
                                <a:lnTo>
                                  <a:pt x="5" y="65"/>
                                </a:lnTo>
                                <a:lnTo>
                                  <a:pt x="0" y="60"/>
                                </a:lnTo>
                                <a:lnTo>
                                  <a:pt x="0" y="55"/>
                                </a:lnTo>
                                <a:lnTo>
                                  <a:pt x="20" y="35"/>
                                </a:lnTo>
                                <a:lnTo>
                                  <a:pt x="50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372"/>
                        <wps:cNvSpPr>
                          <a:spLocks/>
                        </wps:cNvSpPr>
                        <wps:spPr bwMode="auto">
                          <a:xfrm>
                            <a:off x="4884" y="320"/>
                            <a:ext cx="440" cy="245"/>
                          </a:xfrm>
                          <a:custGeom>
                            <a:avLst/>
                            <a:gdLst>
                              <a:gd name="T0" fmla="*/ 220 w 440"/>
                              <a:gd name="T1" fmla="*/ 245 h 245"/>
                              <a:gd name="T2" fmla="*/ 220 w 440"/>
                              <a:gd name="T3" fmla="*/ 245 h 245"/>
                              <a:gd name="T4" fmla="*/ 305 w 440"/>
                              <a:gd name="T5" fmla="*/ 240 h 245"/>
                              <a:gd name="T6" fmla="*/ 340 w 440"/>
                              <a:gd name="T7" fmla="*/ 235 h 245"/>
                              <a:gd name="T8" fmla="*/ 370 w 440"/>
                              <a:gd name="T9" fmla="*/ 230 h 245"/>
                              <a:gd name="T10" fmla="*/ 400 w 440"/>
                              <a:gd name="T11" fmla="*/ 215 h 245"/>
                              <a:gd name="T12" fmla="*/ 420 w 440"/>
                              <a:gd name="T13" fmla="*/ 200 h 245"/>
                              <a:gd name="T14" fmla="*/ 430 w 440"/>
                              <a:gd name="T15" fmla="*/ 180 h 245"/>
                              <a:gd name="T16" fmla="*/ 440 w 440"/>
                              <a:gd name="T17" fmla="*/ 150 h 245"/>
                              <a:gd name="T18" fmla="*/ 440 w 440"/>
                              <a:gd name="T19" fmla="*/ 150 h 245"/>
                              <a:gd name="T20" fmla="*/ 435 w 440"/>
                              <a:gd name="T21" fmla="*/ 120 h 245"/>
                              <a:gd name="T22" fmla="*/ 425 w 440"/>
                              <a:gd name="T23" fmla="*/ 95 h 245"/>
                              <a:gd name="T24" fmla="*/ 405 w 440"/>
                              <a:gd name="T25" fmla="*/ 70 h 245"/>
                              <a:gd name="T26" fmla="*/ 375 w 440"/>
                              <a:gd name="T27" fmla="*/ 45 h 245"/>
                              <a:gd name="T28" fmla="*/ 345 w 440"/>
                              <a:gd name="T29" fmla="*/ 25 h 245"/>
                              <a:gd name="T30" fmla="*/ 305 w 440"/>
                              <a:gd name="T31" fmla="*/ 15 h 245"/>
                              <a:gd name="T32" fmla="*/ 265 w 440"/>
                              <a:gd name="T33" fmla="*/ 5 h 245"/>
                              <a:gd name="T34" fmla="*/ 220 w 440"/>
                              <a:gd name="T35" fmla="*/ 0 h 245"/>
                              <a:gd name="T36" fmla="*/ 220 w 440"/>
                              <a:gd name="T37" fmla="*/ 0 h 245"/>
                              <a:gd name="T38" fmla="*/ 175 w 440"/>
                              <a:gd name="T39" fmla="*/ 5 h 245"/>
                              <a:gd name="T40" fmla="*/ 135 w 440"/>
                              <a:gd name="T41" fmla="*/ 15 h 245"/>
                              <a:gd name="T42" fmla="*/ 100 w 440"/>
                              <a:gd name="T43" fmla="*/ 25 h 245"/>
                              <a:gd name="T44" fmla="*/ 65 w 440"/>
                              <a:gd name="T45" fmla="*/ 45 h 245"/>
                              <a:gd name="T46" fmla="*/ 40 w 440"/>
                              <a:gd name="T47" fmla="*/ 70 h 245"/>
                              <a:gd name="T48" fmla="*/ 20 w 440"/>
                              <a:gd name="T49" fmla="*/ 95 h 245"/>
                              <a:gd name="T50" fmla="*/ 5 w 440"/>
                              <a:gd name="T51" fmla="*/ 120 h 245"/>
                              <a:gd name="T52" fmla="*/ 0 w 440"/>
                              <a:gd name="T53" fmla="*/ 150 h 245"/>
                              <a:gd name="T54" fmla="*/ 0 w 440"/>
                              <a:gd name="T55" fmla="*/ 150 h 245"/>
                              <a:gd name="T56" fmla="*/ 5 w 440"/>
                              <a:gd name="T57" fmla="*/ 180 h 245"/>
                              <a:gd name="T58" fmla="*/ 20 w 440"/>
                              <a:gd name="T59" fmla="*/ 200 h 245"/>
                              <a:gd name="T60" fmla="*/ 40 w 440"/>
                              <a:gd name="T61" fmla="*/ 215 h 245"/>
                              <a:gd name="T62" fmla="*/ 65 w 440"/>
                              <a:gd name="T63" fmla="*/ 230 h 245"/>
                              <a:gd name="T64" fmla="*/ 100 w 440"/>
                              <a:gd name="T65" fmla="*/ 235 h 245"/>
                              <a:gd name="T66" fmla="*/ 135 w 440"/>
                              <a:gd name="T67" fmla="*/ 240 h 245"/>
                              <a:gd name="T68" fmla="*/ 220 w 440"/>
                              <a:gd name="T69" fmla="*/ 245 h 245"/>
                              <a:gd name="T70" fmla="*/ 220 w 440"/>
                              <a:gd name="T71" fmla="*/ 24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40" h="245">
                                <a:moveTo>
                                  <a:pt x="220" y="245"/>
                                </a:moveTo>
                                <a:lnTo>
                                  <a:pt x="220" y="245"/>
                                </a:lnTo>
                                <a:lnTo>
                                  <a:pt x="305" y="240"/>
                                </a:lnTo>
                                <a:lnTo>
                                  <a:pt x="340" y="235"/>
                                </a:lnTo>
                                <a:lnTo>
                                  <a:pt x="370" y="230"/>
                                </a:lnTo>
                                <a:lnTo>
                                  <a:pt x="400" y="215"/>
                                </a:lnTo>
                                <a:lnTo>
                                  <a:pt x="420" y="200"/>
                                </a:lnTo>
                                <a:lnTo>
                                  <a:pt x="430" y="180"/>
                                </a:lnTo>
                                <a:lnTo>
                                  <a:pt x="440" y="150"/>
                                </a:lnTo>
                                <a:lnTo>
                                  <a:pt x="435" y="120"/>
                                </a:lnTo>
                                <a:lnTo>
                                  <a:pt x="425" y="95"/>
                                </a:lnTo>
                                <a:lnTo>
                                  <a:pt x="405" y="70"/>
                                </a:lnTo>
                                <a:lnTo>
                                  <a:pt x="375" y="45"/>
                                </a:lnTo>
                                <a:lnTo>
                                  <a:pt x="345" y="25"/>
                                </a:lnTo>
                                <a:lnTo>
                                  <a:pt x="305" y="15"/>
                                </a:lnTo>
                                <a:lnTo>
                                  <a:pt x="265" y="5"/>
                                </a:lnTo>
                                <a:lnTo>
                                  <a:pt x="220" y="0"/>
                                </a:lnTo>
                                <a:lnTo>
                                  <a:pt x="175" y="5"/>
                                </a:lnTo>
                                <a:lnTo>
                                  <a:pt x="135" y="15"/>
                                </a:lnTo>
                                <a:lnTo>
                                  <a:pt x="100" y="25"/>
                                </a:lnTo>
                                <a:lnTo>
                                  <a:pt x="65" y="45"/>
                                </a:lnTo>
                                <a:lnTo>
                                  <a:pt x="40" y="70"/>
                                </a:lnTo>
                                <a:lnTo>
                                  <a:pt x="20" y="95"/>
                                </a:lnTo>
                                <a:lnTo>
                                  <a:pt x="5" y="120"/>
                                </a:lnTo>
                                <a:lnTo>
                                  <a:pt x="0" y="150"/>
                                </a:lnTo>
                                <a:lnTo>
                                  <a:pt x="5" y="180"/>
                                </a:lnTo>
                                <a:lnTo>
                                  <a:pt x="20" y="200"/>
                                </a:lnTo>
                                <a:lnTo>
                                  <a:pt x="40" y="215"/>
                                </a:lnTo>
                                <a:lnTo>
                                  <a:pt x="65" y="230"/>
                                </a:lnTo>
                                <a:lnTo>
                                  <a:pt x="100" y="235"/>
                                </a:lnTo>
                                <a:lnTo>
                                  <a:pt x="135" y="240"/>
                                </a:lnTo>
                                <a:lnTo>
                                  <a:pt x="220" y="2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373"/>
                        <wps:cNvSpPr>
                          <a:spLocks/>
                        </wps:cNvSpPr>
                        <wps:spPr bwMode="auto">
                          <a:xfrm>
                            <a:off x="4954" y="370"/>
                            <a:ext cx="300" cy="195"/>
                          </a:xfrm>
                          <a:custGeom>
                            <a:avLst/>
                            <a:gdLst>
                              <a:gd name="T0" fmla="*/ 150 w 300"/>
                              <a:gd name="T1" fmla="*/ 195 h 195"/>
                              <a:gd name="T2" fmla="*/ 150 w 300"/>
                              <a:gd name="T3" fmla="*/ 195 h 195"/>
                              <a:gd name="T4" fmla="*/ 180 w 300"/>
                              <a:gd name="T5" fmla="*/ 195 h 195"/>
                              <a:gd name="T6" fmla="*/ 210 w 300"/>
                              <a:gd name="T7" fmla="*/ 190 h 195"/>
                              <a:gd name="T8" fmla="*/ 235 w 300"/>
                              <a:gd name="T9" fmla="*/ 180 h 195"/>
                              <a:gd name="T10" fmla="*/ 255 w 300"/>
                              <a:gd name="T11" fmla="*/ 170 h 195"/>
                              <a:gd name="T12" fmla="*/ 275 w 300"/>
                              <a:gd name="T13" fmla="*/ 155 h 195"/>
                              <a:gd name="T14" fmla="*/ 285 w 300"/>
                              <a:gd name="T15" fmla="*/ 140 h 195"/>
                              <a:gd name="T16" fmla="*/ 295 w 300"/>
                              <a:gd name="T17" fmla="*/ 120 h 195"/>
                              <a:gd name="T18" fmla="*/ 300 w 300"/>
                              <a:gd name="T19" fmla="*/ 100 h 195"/>
                              <a:gd name="T20" fmla="*/ 300 w 300"/>
                              <a:gd name="T21" fmla="*/ 100 h 195"/>
                              <a:gd name="T22" fmla="*/ 295 w 300"/>
                              <a:gd name="T23" fmla="*/ 80 h 195"/>
                              <a:gd name="T24" fmla="*/ 290 w 300"/>
                              <a:gd name="T25" fmla="*/ 60 h 195"/>
                              <a:gd name="T26" fmla="*/ 275 w 300"/>
                              <a:gd name="T27" fmla="*/ 45 h 195"/>
                              <a:gd name="T28" fmla="*/ 255 w 300"/>
                              <a:gd name="T29" fmla="*/ 30 h 195"/>
                              <a:gd name="T30" fmla="*/ 235 w 300"/>
                              <a:gd name="T31" fmla="*/ 15 h 195"/>
                              <a:gd name="T32" fmla="*/ 210 w 300"/>
                              <a:gd name="T33" fmla="*/ 5 h 195"/>
                              <a:gd name="T34" fmla="*/ 180 w 300"/>
                              <a:gd name="T35" fmla="*/ 0 h 195"/>
                              <a:gd name="T36" fmla="*/ 150 w 300"/>
                              <a:gd name="T37" fmla="*/ 0 h 195"/>
                              <a:gd name="T38" fmla="*/ 150 w 300"/>
                              <a:gd name="T39" fmla="*/ 0 h 195"/>
                              <a:gd name="T40" fmla="*/ 120 w 300"/>
                              <a:gd name="T41" fmla="*/ 0 h 195"/>
                              <a:gd name="T42" fmla="*/ 90 w 300"/>
                              <a:gd name="T43" fmla="*/ 5 h 195"/>
                              <a:gd name="T44" fmla="*/ 65 w 300"/>
                              <a:gd name="T45" fmla="*/ 15 h 195"/>
                              <a:gd name="T46" fmla="*/ 45 w 300"/>
                              <a:gd name="T47" fmla="*/ 30 h 195"/>
                              <a:gd name="T48" fmla="*/ 25 w 300"/>
                              <a:gd name="T49" fmla="*/ 45 h 195"/>
                              <a:gd name="T50" fmla="*/ 15 w 300"/>
                              <a:gd name="T51" fmla="*/ 60 h 195"/>
                              <a:gd name="T52" fmla="*/ 5 w 300"/>
                              <a:gd name="T53" fmla="*/ 80 h 195"/>
                              <a:gd name="T54" fmla="*/ 0 w 300"/>
                              <a:gd name="T55" fmla="*/ 100 h 195"/>
                              <a:gd name="T56" fmla="*/ 0 w 300"/>
                              <a:gd name="T57" fmla="*/ 100 h 195"/>
                              <a:gd name="T58" fmla="*/ 5 w 300"/>
                              <a:gd name="T59" fmla="*/ 120 h 195"/>
                              <a:gd name="T60" fmla="*/ 10 w 300"/>
                              <a:gd name="T61" fmla="*/ 140 h 195"/>
                              <a:gd name="T62" fmla="*/ 25 w 300"/>
                              <a:gd name="T63" fmla="*/ 155 h 195"/>
                              <a:gd name="T64" fmla="*/ 45 w 300"/>
                              <a:gd name="T65" fmla="*/ 170 h 195"/>
                              <a:gd name="T66" fmla="*/ 65 w 300"/>
                              <a:gd name="T67" fmla="*/ 180 h 195"/>
                              <a:gd name="T68" fmla="*/ 90 w 300"/>
                              <a:gd name="T69" fmla="*/ 190 h 195"/>
                              <a:gd name="T70" fmla="*/ 120 w 300"/>
                              <a:gd name="T71" fmla="*/ 195 h 195"/>
                              <a:gd name="T72" fmla="*/ 150 w 300"/>
                              <a:gd name="T73" fmla="*/ 195 h 195"/>
                              <a:gd name="T74" fmla="*/ 150 w 300"/>
                              <a:gd name="T75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00" h="195">
                                <a:moveTo>
                                  <a:pt x="150" y="195"/>
                                </a:moveTo>
                                <a:lnTo>
                                  <a:pt x="150" y="195"/>
                                </a:lnTo>
                                <a:lnTo>
                                  <a:pt x="180" y="195"/>
                                </a:lnTo>
                                <a:lnTo>
                                  <a:pt x="210" y="190"/>
                                </a:lnTo>
                                <a:lnTo>
                                  <a:pt x="235" y="180"/>
                                </a:lnTo>
                                <a:lnTo>
                                  <a:pt x="255" y="170"/>
                                </a:lnTo>
                                <a:lnTo>
                                  <a:pt x="275" y="155"/>
                                </a:lnTo>
                                <a:lnTo>
                                  <a:pt x="285" y="140"/>
                                </a:lnTo>
                                <a:lnTo>
                                  <a:pt x="295" y="120"/>
                                </a:lnTo>
                                <a:lnTo>
                                  <a:pt x="300" y="100"/>
                                </a:lnTo>
                                <a:lnTo>
                                  <a:pt x="295" y="80"/>
                                </a:lnTo>
                                <a:lnTo>
                                  <a:pt x="290" y="60"/>
                                </a:lnTo>
                                <a:lnTo>
                                  <a:pt x="275" y="45"/>
                                </a:lnTo>
                                <a:lnTo>
                                  <a:pt x="255" y="30"/>
                                </a:lnTo>
                                <a:lnTo>
                                  <a:pt x="235" y="15"/>
                                </a:lnTo>
                                <a:lnTo>
                                  <a:pt x="210" y="5"/>
                                </a:lnTo>
                                <a:lnTo>
                                  <a:pt x="180" y="0"/>
                                </a:lnTo>
                                <a:lnTo>
                                  <a:pt x="150" y="0"/>
                                </a:lnTo>
                                <a:lnTo>
                                  <a:pt x="120" y="0"/>
                                </a:lnTo>
                                <a:lnTo>
                                  <a:pt x="90" y="5"/>
                                </a:lnTo>
                                <a:lnTo>
                                  <a:pt x="65" y="15"/>
                                </a:lnTo>
                                <a:lnTo>
                                  <a:pt x="45" y="30"/>
                                </a:lnTo>
                                <a:lnTo>
                                  <a:pt x="25" y="45"/>
                                </a:lnTo>
                                <a:lnTo>
                                  <a:pt x="15" y="60"/>
                                </a:lnTo>
                                <a:lnTo>
                                  <a:pt x="5" y="80"/>
                                </a:lnTo>
                                <a:lnTo>
                                  <a:pt x="0" y="100"/>
                                </a:lnTo>
                                <a:lnTo>
                                  <a:pt x="5" y="120"/>
                                </a:lnTo>
                                <a:lnTo>
                                  <a:pt x="10" y="140"/>
                                </a:lnTo>
                                <a:lnTo>
                                  <a:pt x="25" y="155"/>
                                </a:lnTo>
                                <a:lnTo>
                                  <a:pt x="45" y="170"/>
                                </a:lnTo>
                                <a:lnTo>
                                  <a:pt x="65" y="180"/>
                                </a:lnTo>
                                <a:lnTo>
                                  <a:pt x="90" y="190"/>
                                </a:lnTo>
                                <a:lnTo>
                                  <a:pt x="120" y="195"/>
                                </a:lnTo>
                                <a:lnTo>
                                  <a:pt x="150" y="1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374"/>
                        <wps:cNvSpPr>
                          <a:spLocks/>
                        </wps:cNvSpPr>
                        <wps:spPr bwMode="auto">
                          <a:xfrm>
                            <a:off x="4999" y="400"/>
                            <a:ext cx="210" cy="165"/>
                          </a:xfrm>
                          <a:custGeom>
                            <a:avLst/>
                            <a:gdLst>
                              <a:gd name="T0" fmla="*/ 105 w 210"/>
                              <a:gd name="T1" fmla="*/ 165 h 165"/>
                              <a:gd name="T2" fmla="*/ 105 w 210"/>
                              <a:gd name="T3" fmla="*/ 165 h 165"/>
                              <a:gd name="T4" fmla="*/ 125 w 210"/>
                              <a:gd name="T5" fmla="*/ 160 h 165"/>
                              <a:gd name="T6" fmla="*/ 145 w 210"/>
                              <a:gd name="T7" fmla="*/ 155 h 165"/>
                              <a:gd name="T8" fmla="*/ 165 w 210"/>
                              <a:gd name="T9" fmla="*/ 145 h 165"/>
                              <a:gd name="T10" fmla="*/ 180 w 210"/>
                              <a:gd name="T11" fmla="*/ 135 h 165"/>
                              <a:gd name="T12" fmla="*/ 190 w 210"/>
                              <a:gd name="T13" fmla="*/ 120 h 165"/>
                              <a:gd name="T14" fmla="*/ 200 w 210"/>
                              <a:gd name="T15" fmla="*/ 100 h 165"/>
                              <a:gd name="T16" fmla="*/ 205 w 210"/>
                              <a:gd name="T17" fmla="*/ 85 h 165"/>
                              <a:gd name="T18" fmla="*/ 210 w 210"/>
                              <a:gd name="T19" fmla="*/ 70 h 165"/>
                              <a:gd name="T20" fmla="*/ 210 w 210"/>
                              <a:gd name="T21" fmla="*/ 70 h 165"/>
                              <a:gd name="T22" fmla="*/ 210 w 210"/>
                              <a:gd name="T23" fmla="*/ 55 h 165"/>
                              <a:gd name="T24" fmla="*/ 200 w 210"/>
                              <a:gd name="T25" fmla="*/ 45 h 165"/>
                              <a:gd name="T26" fmla="*/ 195 w 210"/>
                              <a:gd name="T27" fmla="*/ 30 h 165"/>
                              <a:gd name="T28" fmla="*/ 180 w 210"/>
                              <a:gd name="T29" fmla="*/ 20 h 165"/>
                              <a:gd name="T30" fmla="*/ 145 w 210"/>
                              <a:gd name="T31" fmla="*/ 5 h 165"/>
                              <a:gd name="T32" fmla="*/ 105 w 210"/>
                              <a:gd name="T33" fmla="*/ 0 h 165"/>
                              <a:gd name="T34" fmla="*/ 105 w 210"/>
                              <a:gd name="T35" fmla="*/ 0 h 165"/>
                              <a:gd name="T36" fmla="*/ 65 w 210"/>
                              <a:gd name="T37" fmla="*/ 5 h 165"/>
                              <a:gd name="T38" fmla="*/ 30 w 210"/>
                              <a:gd name="T39" fmla="*/ 20 h 165"/>
                              <a:gd name="T40" fmla="*/ 20 w 210"/>
                              <a:gd name="T41" fmla="*/ 30 h 165"/>
                              <a:gd name="T42" fmla="*/ 10 w 210"/>
                              <a:gd name="T43" fmla="*/ 45 h 165"/>
                              <a:gd name="T44" fmla="*/ 5 w 210"/>
                              <a:gd name="T45" fmla="*/ 55 h 165"/>
                              <a:gd name="T46" fmla="*/ 0 w 210"/>
                              <a:gd name="T47" fmla="*/ 70 h 165"/>
                              <a:gd name="T48" fmla="*/ 0 w 210"/>
                              <a:gd name="T49" fmla="*/ 70 h 165"/>
                              <a:gd name="T50" fmla="*/ 0 w 210"/>
                              <a:gd name="T51" fmla="*/ 85 h 165"/>
                              <a:gd name="T52" fmla="*/ 10 w 210"/>
                              <a:gd name="T53" fmla="*/ 100 h 165"/>
                              <a:gd name="T54" fmla="*/ 15 w 210"/>
                              <a:gd name="T55" fmla="*/ 120 h 165"/>
                              <a:gd name="T56" fmla="*/ 30 w 210"/>
                              <a:gd name="T57" fmla="*/ 135 h 165"/>
                              <a:gd name="T58" fmla="*/ 45 w 210"/>
                              <a:gd name="T59" fmla="*/ 145 h 165"/>
                              <a:gd name="T60" fmla="*/ 65 w 210"/>
                              <a:gd name="T61" fmla="*/ 155 h 165"/>
                              <a:gd name="T62" fmla="*/ 85 w 210"/>
                              <a:gd name="T63" fmla="*/ 160 h 165"/>
                              <a:gd name="T64" fmla="*/ 105 w 210"/>
                              <a:gd name="T65" fmla="*/ 165 h 165"/>
                              <a:gd name="T66" fmla="*/ 105 w 210"/>
                              <a:gd name="T67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0" h="165">
                                <a:moveTo>
                                  <a:pt x="105" y="165"/>
                                </a:moveTo>
                                <a:lnTo>
                                  <a:pt x="105" y="165"/>
                                </a:lnTo>
                                <a:lnTo>
                                  <a:pt x="125" y="160"/>
                                </a:lnTo>
                                <a:lnTo>
                                  <a:pt x="145" y="155"/>
                                </a:lnTo>
                                <a:lnTo>
                                  <a:pt x="165" y="145"/>
                                </a:lnTo>
                                <a:lnTo>
                                  <a:pt x="180" y="135"/>
                                </a:lnTo>
                                <a:lnTo>
                                  <a:pt x="190" y="120"/>
                                </a:lnTo>
                                <a:lnTo>
                                  <a:pt x="200" y="100"/>
                                </a:lnTo>
                                <a:lnTo>
                                  <a:pt x="205" y="85"/>
                                </a:lnTo>
                                <a:lnTo>
                                  <a:pt x="210" y="70"/>
                                </a:lnTo>
                                <a:lnTo>
                                  <a:pt x="210" y="55"/>
                                </a:lnTo>
                                <a:lnTo>
                                  <a:pt x="200" y="45"/>
                                </a:lnTo>
                                <a:lnTo>
                                  <a:pt x="195" y="30"/>
                                </a:lnTo>
                                <a:lnTo>
                                  <a:pt x="180" y="20"/>
                                </a:lnTo>
                                <a:lnTo>
                                  <a:pt x="145" y="5"/>
                                </a:lnTo>
                                <a:lnTo>
                                  <a:pt x="105" y="0"/>
                                </a:lnTo>
                                <a:lnTo>
                                  <a:pt x="65" y="5"/>
                                </a:lnTo>
                                <a:lnTo>
                                  <a:pt x="30" y="20"/>
                                </a:lnTo>
                                <a:lnTo>
                                  <a:pt x="20" y="30"/>
                                </a:lnTo>
                                <a:lnTo>
                                  <a:pt x="10" y="45"/>
                                </a:lnTo>
                                <a:lnTo>
                                  <a:pt x="5" y="55"/>
                                </a:lnTo>
                                <a:lnTo>
                                  <a:pt x="0" y="70"/>
                                </a:lnTo>
                                <a:lnTo>
                                  <a:pt x="0" y="85"/>
                                </a:lnTo>
                                <a:lnTo>
                                  <a:pt x="10" y="100"/>
                                </a:lnTo>
                                <a:lnTo>
                                  <a:pt x="15" y="120"/>
                                </a:lnTo>
                                <a:lnTo>
                                  <a:pt x="30" y="135"/>
                                </a:lnTo>
                                <a:lnTo>
                                  <a:pt x="45" y="145"/>
                                </a:lnTo>
                                <a:lnTo>
                                  <a:pt x="65" y="155"/>
                                </a:lnTo>
                                <a:lnTo>
                                  <a:pt x="85" y="160"/>
                                </a:lnTo>
                                <a:lnTo>
                                  <a:pt x="105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375"/>
                        <wps:cNvSpPr>
                          <a:spLocks/>
                        </wps:cNvSpPr>
                        <wps:spPr bwMode="auto">
                          <a:xfrm>
                            <a:off x="5029" y="420"/>
                            <a:ext cx="150" cy="145"/>
                          </a:xfrm>
                          <a:custGeom>
                            <a:avLst/>
                            <a:gdLst>
                              <a:gd name="T0" fmla="*/ 75 w 150"/>
                              <a:gd name="T1" fmla="*/ 145 h 145"/>
                              <a:gd name="T2" fmla="*/ 75 w 150"/>
                              <a:gd name="T3" fmla="*/ 145 h 145"/>
                              <a:gd name="T4" fmla="*/ 90 w 150"/>
                              <a:gd name="T5" fmla="*/ 140 h 145"/>
                              <a:gd name="T6" fmla="*/ 105 w 150"/>
                              <a:gd name="T7" fmla="*/ 135 h 145"/>
                              <a:gd name="T8" fmla="*/ 115 w 150"/>
                              <a:gd name="T9" fmla="*/ 120 h 145"/>
                              <a:gd name="T10" fmla="*/ 125 w 150"/>
                              <a:gd name="T11" fmla="*/ 110 h 145"/>
                              <a:gd name="T12" fmla="*/ 140 w 150"/>
                              <a:gd name="T13" fmla="*/ 75 h 145"/>
                              <a:gd name="T14" fmla="*/ 150 w 150"/>
                              <a:gd name="T15" fmla="*/ 50 h 145"/>
                              <a:gd name="T16" fmla="*/ 150 w 150"/>
                              <a:gd name="T17" fmla="*/ 50 h 145"/>
                              <a:gd name="T18" fmla="*/ 145 w 150"/>
                              <a:gd name="T19" fmla="*/ 40 h 145"/>
                              <a:gd name="T20" fmla="*/ 145 w 150"/>
                              <a:gd name="T21" fmla="*/ 30 h 145"/>
                              <a:gd name="T22" fmla="*/ 125 w 150"/>
                              <a:gd name="T23" fmla="*/ 15 h 145"/>
                              <a:gd name="T24" fmla="*/ 105 w 150"/>
                              <a:gd name="T25" fmla="*/ 5 h 145"/>
                              <a:gd name="T26" fmla="*/ 75 w 150"/>
                              <a:gd name="T27" fmla="*/ 0 h 145"/>
                              <a:gd name="T28" fmla="*/ 75 w 150"/>
                              <a:gd name="T29" fmla="*/ 0 h 145"/>
                              <a:gd name="T30" fmla="*/ 45 w 150"/>
                              <a:gd name="T31" fmla="*/ 5 h 145"/>
                              <a:gd name="T32" fmla="*/ 25 w 150"/>
                              <a:gd name="T33" fmla="*/ 15 h 145"/>
                              <a:gd name="T34" fmla="*/ 10 w 150"/>
                              <a:gd name="T35" fmla="*/ 30 h 145"/>
                              <a:gd name="T36" fmla="*/ 0 w 150"/>
                              <a:gd name="T37" fmla="*/ 50 h 145"/>
                              <a:gd name="T38" fmla="*/ 0 w 150"/>
                              <a:gd name="T39" fmla="*/ 50 h 145"/>
                              <a:gd name="T40" fmla="*/ 5 w 150"/>
                              <a:gd name="T41" fmla="*/ 75 h 145"/>
                              <a:gd name="T42" fmla="*/ 20 w 150"/>
                              <a:gd name="T43" fmla="*/ 105 h 145"/>
                              <a:gd name="T44" fmla="*/ 30 w 150"/>
                              <a:gd name="T45" fmla="*/ 120 h 145"/>
                              <a:gd name="T46" fmla="*/ 45 w 150"/>
                              <a:gd name="T47" fmla="*/ 135 h 145"/>
                              <a:gd name="T48" fmla="*/ 60 w 150"/>
                              <a:gd name="T49" fmla="*/ 140 h 145"/>
                              <a:gd name="T50" fmla="*/ 75 w 150"/>
                              <a:gd name="T51" fmla="*/ 145 h 145"/>
                              <a:gd name="T52" fmla="*/ 75 w 150"/>
                              <a:gd name="T53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0" h="145">
                                <a:moveTo>
                                  <a:pt x="75" y="145"/>
                                </a:moveTo>
                                <a:lnTo>
                                  <a:pt x="75" y="145"/>
                                </a:lnTo>
                                <a:lnTo>
                                  <a:pt x="90" y="140"/>
                                </a:lnTo>
                                <a:lnTo>
                                  <a:pt x="105" y="135"/>
                                </a:lnTo>
                                <a:lnTo>
                                  <a:pt x="115" y="120"/>
                                </a:lnTo>
                                <a:lnTo>
                                  <a:pt x="125" y="110"/>
                                </a:lnTo>
                                <a:lnTo>
                                  <a:pt x="140" y="75"/>
                                </a:lnTo>
                                <a:lnTo>
                                  <a:pt x="150" y="50"/>
                                </a:lnTo>
                                <a:lnTo>
                                  <a:pt x="145" y="40"/>
                                </a:lnTo>
                                <a:lnTo>
                                  <a:pt x="145" y="30"/>
                                </a:lnTo>
                                <a:lnTo>
                                  <a:pt x="125" y="15"/>
                                </a:lnTo>
                                <a:lnTo>
                                  <a:pt x="105" y="5"/>
                                </a:lnTo>
                                <a:lnTo>
                                  <a:pt x="75" y="0"/>
                                </a:lnTo>
                                <a:lnTo>
                                  <a:pt x="45" y="5"/>
                                </a:lnTo>
                                <a:lnTo>
                                  <a:pt x="25" y="15"/>
                                </a:lnTo>
                                <a:lnTo>
                                  <a:pt x="10" y="30"/>
                                </a:lnTo>
                                <a:lnTo>
                                  <a:pt x="0" y="50"/>
                                </a:lnTo>
                                <a:lnTo>
                                  <a:pt x="5" y="75"/>
                                </a:lnTo>
                                <a:lnTo>
                                  <a:pt x="20" y="105"/>
                                </a:lnTo>
                                <a:lnTo>
                                  <a:pt x="30" y="120"/>
                                </a:lnTo>
                                <a:lnTo>
                                  <a:pt x="45" y="135"/>
                                </a:lnTo>
                                <a:lnTo>
                                  <a:pt x="60" y="140"/>
                                </a:lnTo>
                                <a:lnTo>
                                  <a:pt x="75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376"/>
                        <wps:cNvSpPr>
                          <a:spLocks/>
                        </wps:cNvSpPr>
                        <wps:spPr bwMode="auto">
                          <a:xfrm>
                            <a:off x="4844" y="565"/>
                            <a:ext cx="515" cy="20"/>
                          </a:xfrm>
                          <a:custGeom>
                            <a:avLst/>
                            <a:gdLst>
                              <a:gd name="T0" fmla="*/ 0 w 515"/>
                              <a:gd name="T1" fmla="*/ 0 h 20"/>
                              <a:gd name="T2" fmla="*/ 0 w 515"/>
                              <a:gd name="T3" fmla="*/ 0 h 20"/>
                              <a:gd name="T4" fmla="*/ 25 w 515"/>
                              <a:gd name="T5" fmla="*/ 10 h 20"/>
                              <a:gd name="T6" fmla="*/ 70 w 515"/>
                              <a:gd name="T7" fmla="*/ 20 h 20"/>
                              <a:gd name="T8" fmla="*/ 105 w 515"/>
                              <a:gd name="T9" fmla="*/ 20 h 20"/>
                              <a:gd name="T10" fmla="*/ 145 w 515"/>
                              <a:gd name="T11" fmla="*/ 20 h 20"/>
                              <a:gd name="T12" fmla="*/ 200 w 515"/>
                              <a:gd name="T13" fmla="*/ 10 h 20"/>
                              <a:gd name="T14" fmla="*/ 260 w 515"/>
                              <a:gd name="T15" fmla="*/ 0 h 20"/>
                              <a:gd name="T16" fmla="*/ 260 w 515"/>
                              <a:gd name="T17" fmla="*/ 0 h 20"/>
                              <a:gd name="T18" fmla="*/ 260 w 515"/>
                              <a:gd name="T19" fmla="*/ 0 h 20"/>
                              <a:gd name="T20" fmla="*/ 320 w 515"/>
                              <a:gd name="T21" fmla="*/ 10 h 20"/>
                              <a:gd name="T22" fmla="*/ 370 w 515"/>
                              <a:gd name="T23" fmla="*/ 15 h 20"/>
                              <a:gd name="T24" fmla="*/ 410 w 515"/>
                              <a:gd name="T25" fmla="*/ 20 h 20"/>
                              <a:gd name="T26" fmla="*/ 445 w 515"/>
                              <a:gd name="T27" fmla="*/ 20 h 20"/>
                              <a:gd name="T28" fmla="*/ 490 w 515"/>
                              <a:gd name="T29" fmla="*/ 10 h 20"/>
                              <a:gd name="T30" fmla="*/ 515 w 515"/>
                              <a:gd name="T3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15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10"/>
                                </a:lnTo>
                                <a:lnTo>
                                  <a:pt x="70" y="20"/>
                                </a:lnTo>
                                <a:lnTo>
                                  <a:pt x="105" y="20"/>
                                </a:lnTo>
                                <a:lnTo>
                                  <a:pt x="145" y="20"/>
                                </a:lnTo>
                                <a:lnTo>
                                  <a:pt x="200" y="10"/>
                                </a:lnTo>
                                <a:lnTo>
                                  <a:pt x="260" y="0"/>
                                </a:lnTo>
                                <a:lnTo>
                                  <a:pt x="320" y="10"/>
                                </a:lnTo>
                                <a:lnTo>
                                  <a:pt x="370" y="15"/>
                                </a:lnTo>
                                <a:lnTo>
                                  <a:pt x="410" y="20"/>
                                </a:lnTo>
                                <a:lnTo>
                                  <a:pt x="445" y="20"/>
                                </a:lnTo>
                                <a:lnTo>
                                  <a:pt x="490" y="10"/>
                                </a:lnTo>
                                <a:lnTo>
                                  <a:pt x="51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377"/>
                        <wps:cNvSpPr>
                          <a:spLocks/>
                        </wps:cNvSpPr>
                        <wps:spPr bwMode="auto">
                          <a:xfrm>
                            <a:off x="4844" y="565"/>
                            <a:ext cx="515" cy="45"/>
                          </a:xfrm>
                          <a:custGeom>
                            <a:avLst/>
                            <a:gdLst>
                              <a:gd name="T0" fmla="*/ 0 w 515"/>
                              <a:gd name="T1" fmla="*/ 0 h 45"/>
                              <a:gd name="T2" fmla="*/ 0 w 515"/>
                              <a:gd name="T3" fmla="*/ 0 h 45"/>
                              <a:gd name="T4" fmla="*/ 45 w 515"/>
                              <a:gd name="T5" fmla="*/ 15 h 45"/>
                              <a:gd name="T6" fmla="*/ 90 w 515"/>
                              <a:gd name="T7" fmla="*/ 25 h 45"/>
                              <a:gd name="T8" fmla="*/ 155 w 515"/>
                              <a:gd name="T9" fmla="*/ 35 h 45"/>
                              <a:gd name="T10" fmla="*/ 230 w 515"/>
                              <a:gd name="T11" fmla="*/ 45 h 45"/>
                              <a:gd name="T12" fmla="*/ 320 w 515"/>
                              <a:gd name="T13" fmla="*/ 40 h 45"/>
                              <a:gd name="T14" fmla="*/ 365 w 515"/>
                              <a:gd name="T15" fmla="*/ 35 h 45"/>
                              <a:gd name="T16" fmla="*/ 415 w 515"/>
                              <a:gd name="T17" fmla="*/ 30 h 45"/>
                              <a:gd name="T18" fmla="*/ 460 w 515"/>
                              <a:gd name="T19" fmla="*/ 15 h 45"/>
                              <a:gd name="T20" fmla="*/ 515 w 51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5" h="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5"/>
                                </a:lnTo>
                                <a:lnTo>
                                  <a:pt x="90" y="25"/>
                                </a:lnTo>
                                <a:lnTo>
                                  <a:pt x="155" y="35"/>
                                </a:lnTo>
                                <a:lnTo>
                                  <a:pt x="230" y="45"/>
                                </a:lnTo>
                                <a:lnTo>
                                  <a:pt x="320" y="40"/>
                                </a:lnTo>
                                <a:lnTo>
                                  <a:pt x="365" y="35"/>
                                </a:lnTo>
                                <a:lnTo>
                                  <a:pt x="415" y="30"/>
                                </a:lnTo>
                                <a:lnTo>
                                  <a:pt x="460" y="15"/>
                                </a:lnTo>
                                <a:lnTo>
                                  <a:pt x="51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Line 378"/>
                        <wps:cNvCnPr/>
                        <wps:spPr bwMode="auto">
                          <a:xfrm>
                            <a:off x="4844" y="660"/>
                            <a:ext cx="520" cy="1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" name="Line 379"/>
                        <wps:cNvCnPr/>
                        <wps:spPr bwMode="auto">
                          <a:xfrm>
                            <a:off x="4844" y="690"/>
                            <a:ext cx="520" cy="1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" name="Freeform 380"/>
                        <wps:cNvSpPr>
                          <a:spLocks/>
                        </wps:cNvSpPr>
                        <wps:spPr bwMode="auto">
                          <a:xfrm>
                            <a:off x="5833" y="315"/>
                            <a:ext cx="50" cy="250"/>
                          </a:xfrm>
                          <a:custGeom>
                            <a:avLst/>
                            <a:gdLst>
                              <a:gd name="T0" fmla="*/ 40 w 50"/>
                              <a:gd name="T1" fmla="*/ 250 h 250"/>
                              <a:gd name="T2" fmla="*/ 40 w 50"/>
                              <a:gd name="T3" fmla="*/ 250 h 250"/>
                              <a:gd name="T4" fmla="*/ 30 w 50"/>
                              <a:gd name="T5" fmla="*/ 240 h 250"/>
                              <a:gd name="T6" fmla="*/ 20 w 50"/>
                              <a:gd name="T7" fmla="*/ 225 h 250"/>
                              <a:gd name="T8" fmla="*/ 5 w 50"/>
                              <a:gd name="T9" fmla="*/ 200 h 250"/>
                              <a:gd name="T10" fmla="*/ 5 w 50"/>
                              <a:gd name="T11" fmla="*/ 170 h 250"/>
                              <a:gd name="T12" fmla="*/ 10 w 50"/>
                              <a:gd name="T13" fmla="*/ 140 h 250"/>
                              <a:gd name="T14" fmla="*/ 15 w 50"/>
                              <a:gd name="T15" fmla="*/ 115 h 250"/>
                              <a:gd name="T16" fmla="*/ 30 w 50"/>
                              <a:gd name="T17" fmla="*/ 95 h 250"/>
                              <a:gd name="T18" fmla="*/ 50 w 50"/>
                              <a:gd name="T19" fmla="*/ 65 h 250"/>
                              <a:gd name="T20" fmla="*/ 50 w 50"/>
                              <a:gd name="T21" fmla="*/ 65 h 250"/>
                              <a:gd name="T22" fmla="*/ 50 w 50"/>
                              <a:gd name="T23" fmla="*/ 60 h 250"/>
                              <a:gd name="T24" fmla="*/ 50 w 50"/>
                              <a:gd name="T25" fmla="*/ 50 h 250"/>
                              <a:gd name="T26" fmla="*/ 30 w 50"/>
                              <a:gd name="T27" fmla="*/ 35 h 250"/>
                              <a:gd name="T28" fmla="*/ 0 w 50"/>
                              <a:gd name="T29" fmla="*/ 15 h 250"/>
                              <a:gd name="T30" fmla="*/ 45 w 50"/>
                              <a:gd name="T31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40" y="250"/>
                                </a:moveTo>
                                <a:lnTo>
                                  <a:pt x="40" y="250"/>
                                </a:lnTo>
                                <a:lnTo>
                                  <a:pt x="30" y="240"/>
                                </a:lnTo>
                                <a:lnTo>
                                  <a:pt x="20" y="225"/>
                                </a:lnTo>
                                <a:lnTo>
                                  <a:pt x="5" y="200"/>
                                </a:lnTo>
                                <a:lnTo>
                                  <a:pt x="5" y="170"/>
                                </a:lnTo>
                                <a:lnTo>
                                  <a:pt x="10" y="140"/>
                                </a:lnTo>
                                <a:lnTo>
                                  <a:pt x="15" y="115"/>
                                </a:lnTo>
                                <a:lnTo>
                                  <a:pt x="30" y="95"/>
                                </a:lnTo>
                                <a:lnTo>
                                  <a:pt x="50" y="65"/>
                                </a:lnTo>
                                <a:lnTo>
                                  <a:pt x="50" y="60"/>
                                </a:lnTo>
                                <a:lnTo>
                                  <a:pt x="50" y="50"/>
                                </a:lnTo>
                                <a:lnTo>
                                  <a:pt x="30" y="35"/>
                                </a:lnTo>
                                <a:lnTo>
                                  <a:pt x="0" y="15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381"/>
                        <wps:cNvSpPr>
                          <a:spLocks/>
                        </wps:cNvSpPr>
                        <wps:spPr bwMode="auto">
                          <a:xfrm>
                            <a:off x="5364" y="315"/>
                            <a:ext cx="50" cy="250"/>
                          </a:xfrm>
                          <a:custGeom>
                            <a:avLst/>
                            <a:gdLst>
                              <a:gd name="T0" fmla="*/ 0 w 50"/>
                              <a:gd name="T1" fmla="*/ 250 h 250"/>
                              <a:gd name="T2" fmla="*/ 0 w 50"/>
                              <a:gd name="T3" fmla="*/ 250 h 250"/>
                              <a:gd name="T4" fmla="*/ 25 w 50"/>
                              <a:gd name="T5" fmla="*/ 225 h 250"/>
                              <a:gd name="T6" fmla="*/ 35 w 50"/>
                              <a:gd name="T7" fmla="*/ 200 h 250"/>
                              <a:gd name="T8" fmla="*/ 40 w 50"/>
                              <a:gd name="T9" fmla="*/ 170 h 250"/>
                              <a:gd name="T10" fmla="*/ 40 w 50"/>
                              <a:gd name="T11" fmla="*/ 140 h 250"/>
                              <a:gd name="T12" fmla="*/ 30 w 50"/>
                              <a:gd name="T13" fmla="*/ 115 h 250"/>
                              <a:gd name="T14" fmla="*/ 20 w 50"/>
                              <a:gd name="T15" fmla="*/ 95 h 250"/>
                              <a:gd name="T16" fmla="*/ 0 w 50"/>
                              <a:gd name="T17" fmla="*/ 65 h 250"/>
                              <a:gd name="T18" fmla="*/ 0 w 50"/>
                              <a:gd name="T19" fmla="*/ 65 h 250"/>
                              <a:gd name="T20" fmla="*/ 0 w 50"/>
                              <a:gd name="T21" fmla="*/ 60 h 250"/>
                              <a:gd name="T22" fmla="*/ 0 w 50"/>
                              <a:gd name="T23" fmla="*/ 55 h 250"/>
                              <a:gd name="T24" fmla="*/ 20 w 50"/>
                              <a:gd name="T25" fmla="*/ 35 h 250"/>
                              <a:gd name="T26" fmla="*/ 50 w 50"/>
                              <a:gd name="T27" fmla="*/ 15 h 250"/>
                              <a:gd name="T28" fmla="*/ 0 w 50"/>
                              <a:gd name="T29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0" y="250"/>
                                </a:moveTo>
                                <a:lnTo>
                                  <a:pt x="0" y="250"/>
                                </a:lnTo>
                                <a:lnTo>
                                  <a:pt x="25" y="225"/>
                                </a:lnTo>
                                <a:lnTo>
                                  <a:pt x="35" y="200"/>
                                </a:lnTo>
                                <a:lnTo>
                                  <a:pt x="40" y="170"/>
                                </a:lnTo>
                                <a:lnTo>
                                  <a:pt x="40" y="140"/>
                                </a:lnTo>
                                <a:lnTo>
                                  <a:pt x="30" y="115"/>
                                </a:lnTo>
                                <a:lnTo>
                                  <a:pt x="20" y="95"/>
                                </a:lnTo>
                                <a:lnTo>
                                  <a:pt x="0" y="65"/>
                                </a:lnTo>
                                <a:lnTo>
                                  <a:pt x="0" y="60"/>
                                </a:lnTo>
                                <a:lnTo>
                                  <a:pt x="0" y="55"/>
                                </a:lnTo>
                                <a:lnTo>
                                  <a:pt x="20" y="35"/>
                                </a:lnTo>
                                <a:lnTo>
                                  <a:pt x="50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382"/>
                        <wps:cNvSpPr>
                          <a:spLocks/>
                        </wps:cNvSpPr>
                        <wps:spPr bwMode="auto">
                          <a:xfrm>
                            <a:off x="5404" y="320"/>
                            <a:ext cx="434" cy="245"/>
                          </a:xfrm>
                          <a:custGeom>
                            <a:avLst/>
                            <a:gdLst>
                              <a:gd name="T0" fmla="*/ 219 w 434"/>
                              <a:gd name="T1" fmla="*/ 245 h 245"/>
                              <a:gd name="T2" fmla="*/ 219 w 434"/>
                              <a:gd name="T3" fmla="*/ 245 h 245"/>
                              <a:gd name="T4" fmla="*/ 304 w 434"/>
                              <a:gd name="T5" fmla="*/ 240 h 245"/>
                              <a:gd name="T6" fmla="*/ 339 w 434"/>
                              <a:gd name="T7" fmla="*/ 235 h 245"/>
                              <a:gd name="T8" fmla="*/ 369 w 434"/>
                              <a:gd name="T9" fmla="*/ 230 h 245"/>
                              <a:gd name="T10" fmla="*/ 394 w 434"/>
                              <a:gd name="T11" fmla="*/ 215 h 245"/>
                              <a:gd name="T12" fmla="*/ 414 w 434"/>
                              <a:gd name="T13" fmla="*/ 200 h 245"/>
                              <a:gd name="T14" fmla="*/ 429 w 434"/>
                              <a:gd name="T15" fmla="*/ 180 h 245"/>
                              <a:gd name="T16" fmla="*/ 434 w 434"/>
                              <a:gd name="T17" fmla="*/ 150 h 245"/>
                              <a:gd name="T18" fmla="*/ 434 w 434"/>
                              <a:gd name="T19" fmla="*/ 150 h 245"/>
                              <a:gd name="T20" fmla="*/ 434 w 434"/>
                              <a:gd name="T21" fmla="*/ 120 h 245"/>
                              <a:gd name="T22" fmla="*/ 419 w 434"/>
                              <a:gd name="T23" fmla="*/ 95 h 245"/>
                              <a:gd name="T24" fmla="*/ 399 w 434"/>
                              <a:gd name="T25" fmla="*/ 70 h 245"/>
                              <a:gd name="T26" fmla="*/ 374 w 434"/>
                              <a:gd name="T27" fmla="*/ 45 h 245"/>
                              <a:gd name="T28" fmla="*/ 339 w 434"/>
                              <a:gd name="T29" fmla="*/ 25 h 245"/>
                              <a:gd name="T30" fmla="*/ 304 w 434"/>
                              <a:gd name="T31" fmla="*/ 15 h 245"/>
                              <a:gd name="T32" fmla="*/ 264 w 434"/>
                              <a:gd name="T33" fmla="*/ 5 h 245"/>
                              <a:gd name="T34" fmla="*/ 219 w 434"/>
                              <a:gd name="T35" fmla="*/ 0 h 245"/>
                              <a:gd name="T36" fmla="*/ 219 w 434"/>
                              <a:gd name="T37" fmla="*/ 0 h 245"/>
                              <a:gd name="T38" fmla="*/ 174 w 434"/>
                              <a:gd name="T39" fmla="*/ 5 h 245"/>
                              <a:gd name="T40" fmla="*/ 134 w 434"/>
                              <a:gd name="T41" fmla="*/ 15 h 245"/>
                              <a:gd name="T42" fmla="*/ 94 w 434"/>
                              <a:gd name="T43" fmla="*/ 25 h 245"/>
                              <a:gd name="T44" fmla="*/ 65 w 434"/>
                              <a:gd name="T45" fmla="*/ 45 h 245"/>
                              <a:gd name="T46" fmla="*/ 40 w 434"/>
                              <a:gd name="T47" fmla="*/ 70 h 245"/>
                              <a:gd name="T48" fmla="*/ 20 w 434"/>
                              <a:gd name="T49" fmla="*/ 95 h 245"/>
                              <a:gd name="T50" fmla="*/ 5 w 434"/>
                              <a:gd name="T51" fmla="*/ 120 h 245"/>
                              <a:gd name="T52" fmla="*/ 0 w 434"/>
                              <a:gd name="T53" fmla="*/ 150 h 245"/>
                              <a:gd name="T54" fmla="*/ 0 w 434"/>
                              <a:gd name="T55" fmla="*/ 150 h 245"/>
                              <a:gd name="T56" fmla="*/ 5 w 434"/>
                              <a:gd name="T57" fmla="*/ 180 h 245"/>
                              <a:gd name="T58" fmla="*/ 15 w 434"/>
                              <a:gd name="T59" fmla="*/ 200 h 245"/>
                              <a:gd name="T60" fmla="*/ 35 w 434"/>
                              <a:gd name="T61" fmla="*/ 215 h 245"/>
                              <a:gd name="T62" fmla="*/ 65 w 434"/>
                              <a:gd name="T63" fmla="*/ 230 h 245"/>
                              <a:gd name="T64" fmla="*/ 94 w 434"/>
                              <a:gd name="T65" fmla="*/ 235 h 245"/>
                              <a:gd name="T66" fmla="*/ 134 w 434"/>
                              <a:gd name="T67" fmla="*/ 240 h 245"/>
                              <a:gd name="T68" fmla="*/ 219 w 434"/>
                              <a:gd name="T69" fmla="*/ 245 h 245"/>
                              <a:gd name="T70" fmla="*/ 219 w 434"/>
                              <a:gd name="T71" fmla="*/ 24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4" h="245">
                                <a:moveTo>
                                  <a:pt x="219" y="245"/>
                                </a:moveTo>
                                <a:lnTo>
                                  <a:pt x="219" y="245"/>
                                </a:lnTo>
                                <a:lnTo>
                                  <a:pt x="304" y="240"/>
                                </a:lnTo>
                                <a:lnTo>
                                  <a:pt x="339" y="235"/>
                                </a:lnTo>
                                <a:lnTo>
                                  <a:pt x="369" y="230"/>
                                </a:lnTo>
                                <a:lnTo>
                                  <a:pt x="394" y="215"/>
                                </a:lnTo>
                                <a:lnTo>
                                  <a:pt x="414" y="200"/>
                                </a:lnTo>
                                <a:lnTo>
                                  <a:pt x="429" y="180"/>
                                </a:lnTo>
                                <a:lnTo>
                                  <a:pt x="434" y="150"/>
                                </a:lnTo>
                                <a:lnTo>
                                  <a:pt x="434" y="120"/>
                                </a:lnTo>
                                <a:lnTo>
                                  <a:pt x="419" y="95"/>
                                </a:lnTo>
                                <a:lnTo>
                                  <a:pt x="399" y="70"/>
                                </a:lnTo>
                                <a:lnTo>
                                  <a:pt x="374" y="45"/>
                                </a:lnTo>
                                <a:lnTo>
                                  <a:pt x="339" y="25"/>
                                </a:lnTo>
                                <a:lnTo>
                                  <a:pt x="304" y="15"/>
                                </a:lnTo>
                                <a:lnTo>
                                  <a:pt x="264" y="5"/>
                                </a:lnTo>
                                <a:lnTo>
                                  <a:pt x="219" y="0"/>
                                </a:lnTo>
                                <a:lnTo>
                                  <a:pt x="174" y="5"/>
                                </a:lnTo>
                                <a:lnTo>
                                  <a:pt x="134" y="15"/>
                                </a:lnTo>
                                <a:lnTo>
                                  <a:pt x="94" y="25"/>
                                </a:lnTo>
                                <a:lnTo>
                                  <a:pt x="65" y="45"/>
                                </a:lnTo>
                                <a:lnTo>
                                  <a:pt x="40" y="70"/>
                                </a:lnTo>
                                <a:lnTo>
                                  <a:pt x="20" y="95"/>
                                </a:lnTo>
                                <a:lnTo>
                                  <a:pt x="5" y="120"/>
                                </a:lnTo>
                                <a:lnTo>
                                  <a:pt x="0" y="150"/>
                                </a:lnTo>
                                <a:lnTo>
                                  <a:pt x="5" y="180"/>
                                </a:lnTo>
                                <a:lnTo>
                                  <a:pt x="15" y="200"/>
                                </a:lnTo>
                                <a:lnTo>
                                  <a:pt x="35" y="215"/>
                                </a:lnTo>
                                <a:lnTo>
                                  <a:pt x="65" y="230"/>
                                </a:lnTo>
                                <a:lnTo>
                                  <a:pt x="94" y="235"/>
                                </a:lnTo>
                                <a:lnTo>
                                  <a:pt x="134" y="240"/>
                                </a:lnTo>
                                <a:lnTo>
                                  <a:pt x="219" y="2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383"/>
                        <wps:cNvSpPr>
                          <a:spLocks/>
                        </wps:cNvSpPr>
                        <wps:spPr bwMode="auto">
                          <a:xfrm>
                            <a:off x="5473" y="370"/>
                            <a:ext cx="300" cy="195"/>
                          </a:xfrm>
                          <a:custGeom>
                            <a:avLst/>
                            <a:gdLst>
                              <a:gd name="T0" fmla="*/ 150 w 300"/>
                              <a:gd name="T1" fmla="*/ 195 h 195"/>
                              <a:gd name="T2" fmla="*/ 150 w 300"/>
                              <a:gd name="T3" fmla="*/ 195 h 195"/>
                              <a:gd name="T4" fmla="*/ 180 w 300"/>
                              <a:gd name="T5" fmla="*/ 195 h 195"/>
                              <a:gd name="T6" fmla="*/ 205 w 300"/>
                              <a:gd name="T7" fmla="*/ 190 h 195"/>
                              <a:gd name="T8" fmla="*/ 230 w 300"/>
                              <a:gd name="T9" fmla="*/ 180 h 195"/>
                              <a:gd name="T10" fmla="*/ 255 w 300"/>
                              <a:gd name="T11" fmla="*/ 170 h 195"/>
                              <a:gd name="T12" fmla="*/ 270 w 300"/>
                              <a:gd name="T13" fmla="*/ 155 h 195"/>
                              <a:gd name="T14" fmla="*/ 285 w 300"/>
                              <a:gd name="T15" fmla="*/ 140 h 195"/>
                              <a:gd name="T16" fmla="*/ 295 w 300"/>
                              <a:gd name="T17" fmla="*/ 120 h 195"/>
                              <a:gd name="T18" fmla="*/ 300 w 300"/>
                              <a:gd name="T19" fmla="*/ 100 h 195"/>
                              <a:gd name="T20" fmla="*/ 300 w 300"/>
                              <a:gd name="T21" fmla="*/ 100 h 195"/>
                              <a:gd name="T22" fmla="*/ 295 w 300"/>
                              <a:gd name="T23" fmla="*/ 80 h 195"/>
                              <a:gd name="T24" fmla="*/ 290 w 300"/>
                              <a:gd name="T25" fmla="*/ 60 h 195"/>
                              <a:gd name="T26" fmla="*/ 275 w 300"/>
                              <a:gd name="T27" fmla="*/ 45 h 195"/>
                              <a:gd name="T28" fmla="*/ 255 w 300"/>
                              <a:gd name="T29" fmla="*/ 30 h 195"/>
                              <a:gd name="T30" fmla="*/ 235 w 300"/>
                              <a:gd name="T31" fmla="*/ 15 h 195"/>
                              <a:gd name="T32" fmla="*/ 205 w 300"/>
                              <a:gd name="T33" fmla="*/ 5 h 195"/>
                              <a:gd name="T34" fmla="*/ 180 w 300"/>
                              <a:gd name="T35" fmla="*/ 0 h 195"/>
                              <a:gd name="T36" fmla="*/ 150 w 300"/>
                              <a:gd name="T37" fmla="*/ 0 h 195"/>
                              <a:gd name="T38" fmla="*/ 150 w 300"/>
                              <a:gd name="T39" fmla="*/ 0 h 195"/>
                              <a:gd name="T40" fmla="*/ 120 w 300"/>
                              <a:gd name="T41" fmla="*/ 0 h 195"/>
                              <a:gd name="T42" fmla="*/ 90 w 300"/>
                              <a:gd name="T43" fmla="*/ 5 h 195"/>
                              <a:gd name="T44" fmla="*/ 65 w 300"/>
                              <a:gd name="T45" fmla="*/ 15 h 195"/>
                              <a:gd name="T46" fmla="*/ 45 w 300"/>
                              <a:gd name="T47" fmla="*/ 30 h 195"/>
                              <a:gd name="T48" fmla="*/ 25 w 300"/>
                              <a:gd name="T49" fmla="*/ 45 h 195"/>
                              <a:gd name="T50" fmla="*/ 10 w 300"/>
                              <a:gd name="T51" fmla="*/ 60 h 195"/>
                              <a:gd name="T52" fmla="*/ 0 w 300"/>
                              <a:gd name="T53" fmla="*/ 80 h 195"/>
                              <a:gd name="T54" fmla="*/ 0 w 300"/>
                              <a:gd name="T55" fmla="*/ 100 h 195"/>
                              <a:gd name="T56" fmla="*/ 0 w 300"/>
                              <a:gd name="T57" fmla="*/ 100 h 195"/>
                              <a:gd name="T58" fmla="*/ 0 w 300"/>
                              <a:gd name="T59" fmla="*/ 120 h 195"/>
                              <a:gd name="T60" fmla="*/ 10 w 300"/>
                              <a:gd name="T61" fmla="*/ 140 h 195"/>
                              <a:gd name="T62" fmla="*/ 25 w 300"/>
                              <a:gd name="T63" fmla="*/ 155 h 195"/>
                              <a:gd name="T64" fmla="*/ 40 w 300"/>
                              <a:gd name="T65" fmla="*/ 170 h 195"/>
                              <a:gd name="T66" fmla="*/ 65 w 300"/>
                              <a:gd name="T67" fmla="*/ 180 h 195"/>
                              <a:gd name="T68" fmla="*/ 90 w 300"/>
                              <a:gd name="T69" fmla="*/ 190 h 195"/>
                              <a:gd name="T70" fmla="*/ 120 w 300"/>
                              <a:gd name="T71" fmla="*/ 195 h 195"/>
                              <a:gd name="T72" fmla="*/ 150 w 300"/>
                              <a:gd name="T73" fmla="*/ 195 h 195"/>
                              <a:gd name="T74" fmla="*/ 150 w 300"/>
                              <a:gd name="T75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00" h="195">
                                <a:moveTo>
                                  <a:pt x="150" y="195"/>
                                </a:moveTo>
                                <a:lnTo>
                                  <a:pt x="150" y="195"/>
                                </a:lnTo>
                                <a:lnTo>
                                  <a:pt x="180" y="195"/>
                                </a:lnTo>
                                <a:lnTo>
                                  <a:pt x="205" y="190"/>
                                </a:lnTo>
                                <a:lnTo>
                                  <a:pt x="230" y="180"/>
                                </a:lnTo>
                                <a:lnTo>
                                  <a:pt x="255" y="170"/>
                                </a:lnTo>
                                <a:lnTo>
                                  <a:pt x="270" y="155"/>
                                </a:lnTo>
                                <a:lnTo>
                                  <a:pt x="285" y="140"/>
                                </a:lnTo>
                                <a:lnTo>
                                  <a:pt x="295" y="120"/>
                                </a:lnTo>
                                <a:lnTo>
                                  <a:pt x="300" y="100"/>
                                </a:lnTo>
                                <a:lnTo>
                                  <a:pt x="295" y="80"/>
                                </a:lnTo>
                                <a:lnTo>
                                  <a:pt x="290" y="60"/>
                                </a:lnTo>
                                <a:lnTo>
                                  <a:pt x="275" y="45"/>
                                </a:lnTo>
                                <a:lnTo>
                                  <a:pt x="255" y="30"/>
                                </a:lnTo>
                                <a:lnTo>
                                  <a:pt x="235" y="15"/>
                                </a:lnTo>
                                <a:lnTo>
                                  <a:pt x="205" y="5"/>
                                </a:lnTo>
                                <a:lnTo>
                                  <a:pt x="180" y="0"/>
                                </a:lnTo>
                                <a:lnTo>
                                  <a:pt x="150" y="0"/>
                                </a:lnTo>
                                <a:lnTo>
                                  <a:pt x="120" y="0"/>
                                </a:lnTo>
                                <a:lnTo>
                                  <a:pt x="90" y="5"/>
                                </a:lnTo>
                                <a:lnTo>
                                  <a:pt x="65" y="15"/>
                                </a:lnTo>
                                <a:lnTo>
                                  <a:pt x="45" y="30"/>
                                </a:lnTo>
                                <a:lnTo>
                                  <a:pt x="25" y="45"/>
                                </a:lnTo>
                                <a:lnTo>
                                  <a:pt x="10" y="60"/>
                                </a:lnTo>
                                <a:lnTo>
                                  <a:pt x="0" y="80"/>
                                </a:lnTo>
                                <a:lnTo>
                                  <a:pt x="0" y="100"/>
                                </a:lnTo>
                                <a:lnTo>
                                  <a:pt x="0" y="120"/>
                                </a:lnTo>
                                <a:lnTo>
                                  <a:pt x="10" y="140"/>
                                </a:lnTo>
                                <a:lnTo>
                                  <a:pt x="25" y="155"/>
                                </a:lnTo>
                                <a:lnTo>
                                  <a:pt x="40" y="170"/>
                                </a:lnTo>
                                <a:lnTo>
                                  <a:pt x="65" y="180"/>
                                </a:lnTo>
                                <a:lnTo>
                                  <a:pt x="90" y="190"/>
                                </a:lnTo>
                                <a:lnTo>
                                  <a:pt x="120" y="195"/>
                                </a:lnTo>
                                <a:lnTo>
                                  <a:pt x="150" y="1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384"/>
                        <wps:cNvSpPr>
                          <a:spLocks/>
                        </wps:cNvSpPr>
                        <wps:spPr bwMode="auto">
                          <a:xfrm>
                            <a:off x="5518" y="400"/>
                            <a:ext cx="210" cy="165"/>
                          </a:xfrm>
                          <a:custGeom>
                            <a:avLst/>
                            <a:gdLst>
                              <a:gd name="T0" fmla="*/ 105 w 210"/>
                              <a:gd name="T1" fmla="*/ 165 h 165"/>
                              <a:gd name="T2" fmla="*/ 105 w 210"/>
                              <a:gd name="T3" fmla="*/ 165 h 165"/>
                              <a:gd name="T4" fmla="*/ 125 w 210"/>
                              <a:gd name="T5" fmla="*/ 160 h 165"/>
                              <a:gd name="T6" fmla="*/ 145 w 210"/>
                              <a:gd name="T7" fmla="*/ 155 h 165"/>
                              <a:gd name="T8" fmla="*/ 160 w 210"/>
                              <a:gd name="T9" fmla="*/ 145 h 165"/>
                              <a:gd name="T10" fmla="*/ 175 w 210"/>
                              <a:gd name="T11" fmla="*/ 135 h 165"/>
                              <a:gd name="T12" fmla="*/ 190 w 210"/>
                              <a:gd name="T13" fmla="*/ 120 h 165"/>
                              <a:gd name="T14" fmla="*/ 200 w 210"/>
                              <a:gd name="T15" fmla="*/ 100 h 165"/>
                              <a:gd name="T16" fmla="*/ 205 w 210"/>
                              <a:gd name="T17" fmla="*/ 85 h 165"/>
                              <a:gd name="T18" fmla="*/ 210 w 210"/>
                              <a:gd name="T19" fmla="*/ 70 h 165"/>
                              <a:gd name="T20" fmla="*/ 210 w 210"/>
                              <a:gd name="T21" fmla="*/ 70 h 165"/>
                              <a:gd name="T22" fmla="*/ 205 w 210"/>
                              <a:gd name="T23" fmla="*/ 55 h 165"/>
                              <a:gd name="T24" fmla="*/ 200 w 210"/>
                              <a:gd name="T25" fmla="*/ 45 h 165"/>
                              <a:gd name="T26" fmla="*/ 190 w 210"/>
                              <a:gd name="T27" fmla="*/ 30 h 165"/>
                              <a:gd name="T28" fmla="*/ 180 w 210"/>
                              <a:gd name="T29" fmla="*/ 20 h 165"/>
                              <a:gd name="T30" fmla="*/ 145 w 210"/>
                              <a:gd name="T31" fmla="*/ 5 h 165"/>
                              <a:gd name="T32" fmla="*/ 105 w 210"/>
                              <a:gd name="T33" fmla="*/ 0 h 165"/>
                              <a:gd name="T34" fmla="*/ 105 w 210"/>
                              <a:gd name="T35" fmla="*/ 0 h 165"/>
                              <a:gd name="T36" fmla="*/ 65 w 210"/>
                              <a:gd name="T37" fmla="*/ 5 h 165"/>
                              <a:gd name="T38" fmla="*/ 30 w 210"/>
                              <a:gd name="T39" fmla="*/ 20 h 165"/>
                              <a:gd name="T40" fmla="*/ 15 w 210"/>
                              <a:gd name="T41" fmla="*/ 30 h 165"/>
                              <a:gd name="T42" fmla="*/ 10 w 210"/>
                              <a:gd name="T43" fmla="*/ 45 h 165"/>
                              <a:gd name="T44" fmla="*/ 0 w 210"/>
                              <a:gd name="T45" fmla="*/ 55 h 165"/>
                              <a:gd name="T46" fmla="*/ 0 w 210"/>
                              <a:gd name="T47" fmla="*/ 70 h 165"/>
                              <a:gd name="T48" fmla="*/ 0 w 210"/>
                              <a:gd name="T49" fmla="*/ 70 h 165"/>
                              <a:gd name="T50" fmla="*/ 0 w 210"/>
                              <a:gd name="T51" fmla="*/ 85 h 165"/>
                              <a:gd name="T52" fmla="*/ 5 w 210"/>
                              <a:gd name="T53" fmla="*/ 100 h 165"/>
                              <a:gd name="T54" fmla="*/ 15 w 210"/>
                              <a:gd name="T55" fmla="*/ 120 h 165"/>
                              <a:gd name="T56" fmla="*/ 30 w 210"/>
                              <a:gd name="T57" fmla="*/ 135 h 165"/>
                              <a:gd name="T58" fmla="*/ 45 w 210"/>
                              <a:gd name="T59" fmla="*/ 145 h 165"/>
                              <a:gd name="T60" fmla="*/ 65 w 210"/>
                              <a:gd name="T61" fmla="*/ 155 h 165"/>
                              <a:gd name="T62" fmla="*/ 85 w 210"/>
                              <a:gd name="T63" fmla="*/ 160 h 165"/>
                              <a:gd name="T64" fmla="*/ 105 w 210"/>
                              <a:gd name="T65" fmla="*/ 165 h 165"/>
                              <a:gd name="T66" fmla="*/ 105 w 210"/>
                              <a:gd name="T67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0" h="165">
                                <a:moveTo>
                                  <a:pt x="105" y="165"/>
                                </a:moveTo>
                                <a:lnTo>
                                  <a:pt x="105" y="165"/>
                                </a:lnTo>
                                <a:lnTo>
                                  <a:pt x="125" y="160"/>
                                </a:lnTo>
                                <a:lnTo>
                                  <a:pt x="145" y="155"/>
                                </a:lnTo>
                                <a:lnTo>
                                  <a:pt x="160" y="145"/>
                                </a:lnTo>
                                <a:lnTo>
                                  <a:pt x="175" y="135"/>
                                </a:lnTo>
                                <a:lnTo>
                                  <a:pt x="190" y="120"/>
                                </a:lnTo>
                                <a:lnTo>
                                  <a:pt x="200" y="100"/>
                                </a:lnTo>
                                <a:lnTo>
                                  <a:pt x="205" y="85"/>
                                </a:lnTo>
                                <a:lnTo>
                                  <a:pt x="210" y="70"/>
                                </a:lnTo>
                                <a:lnTo>
                                  <a:pt x="205" y="55"/>
                                </a:lnTo>
                                <a:lnTo>
                                  <a:pt x="200" y="45"/>
                                </a:lnTo>
                                <a:lnTo>
                                  <a:pt x="190" y="30"/>
                                </a:lnTo>
                                <a:lnTo>
                                  <a:pt x="180" y="20"/>
                                </a:lnTo>
                                <a:lnTo>
                                  <a:pt x="145" y="5"/>
                                </a:lnTo>
                                <a:lnTo>
                                  <a:pt x="105" y="0"/>
                                </a:lnTo>
                                <a:lnTo>
                                  <a:pt x="65" y="5"/>
                                </a:lnTo>
                                <a:lnTo>
                                  <a:pt x="30" y="20"/>
                                </a:lnTo>
                                <a:lnTo>
                                  <a:pt x="15" y="30"/>
                                </a:lnTo>
                                <a:lnTo>
                                  <a:pt x="10" y="45"/>
                                </a:lnTo>
                                <a:lnTo>
                                  <a:pt x="0" y="55"/>
                                </a:lnTo>
                                <a:lnTo>
                                  <a:pt x="0" y="70"/>
                                </a:lnTo>
                                <a:lnTo>
                                  <a:pt x="0" y="85"/>
                                </a:lnTo>
                                <a:lnTo>
                                  <a:pt x="5" y="100"/>
                                </a:lnTo>
                                <a:lnTo>
                                  <a:pt x="15" y="120"/>
                                </a:lnTo>
                                <a:lnTo>
                                  <a:pt x="30" y="135"/>
                                </a:lnTo>
                                <a:lnTo>
                                  <a:pt x="45" y="145"/>
                                </a:lnTo>
                                <a:lnTo>
                                  <a:pt x="65" y="155"/>
                                </a:lnTo>
                                <a:lnTo>
                                  <a:pt x="85" y="160"/>
                                </a:lnTo>
                                <a:lnTo>
                                  <a:pt x="105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385"/>
                        <wps:cNvSpPr>
                          <a:spLocks/>
                        </wps:cNvSpPr>
                        <wps:spPr bwMode="auto">
                          <a:xfrm>
                            <a:off x="5548" y="420"/>
                            <a:ext cx="145" cy="145"/>
                          </a:xfrm>
                          <a:custGeom>
                            <a:avLst/>
                            <a:gdLst>
                              <a:gd name="T0" fmla="*/ 75 w 145"/>
                              <a:gd name="T1" fmla="*/ 145 h 145"/>
                              <a:gd name="T2" fmla="*/ 75 w 145"/>
                              <a:gd name="T3" fmla="*/ 145 h 145"/>
                              <a:gd name="T4" fmla="*/ 90 w 145"/>
                              <a:gd name="T5" fmla="*/ 140 h 145"/>
                              <a:gd name="T6" fmla="*/ 100 w 145"/>
                              <a:gd name="T7" fmla="*/ 135 h 145"/>
                              <a:gd name="T8" fmla="*/ 115 w 145"/>
                              <a:gd name="T9" fmla="*/ 120 h 145"/>
                              <a:gd name="T10" fmla="*/ 125 w 145"/>
                              <a:gd name="T11" fmla="*/ 110 h 145"/>
                              <a:gd name="T12" fmla="*/ 140 w 145"/>
                              <a:gd name="T13" fmla="*/ 75 h 145"/>
                              <a:gd name="T14" fmla="*/ 145 w 145"/>
                              <a:gd name="T15" fmla="*/ 50 h 145"/>
                              <a:gd name="T16" fmla="*/ 145 w 145"/>
                              <a:gd name="T17" fmla="*/ 50 h 145"/>
                              <a:gd name="T18" fmla="*/ 145 w 145"/>
                              <a:gd name="T19" fmla="*/ 40 h 145"/>
                              <a:gd name="T20" fmla="*/ 140 w 145"/>
                              <a:gd name="T21" fmla="*/ 30 h 145"/>
                              <a:gd name="T22" fmla="*/ 125 w 145"/>
                              <a:gd name="T23" fmla="*/ 15 h 145"/>
                              <a:gd name="T24" fmla="*/ 100 w 145"/>
                              <a:gd name="T25" fmla="*/ 5 h 145"/>
                              <a:gd name="T26" fmla="*/ 75 w 145"/>
                              <a:gd name="T27" fmla="*/ 0 h 145"/>
                              <a:gd name="T28" fmla="*/ 75 w 145"/>
                              <a:gd name="T29" fmla="*/ 0 h 145"/>
                              <a:gd name="T30" fmla="*/ 45 w 145"/>
                              <a:gd name="T31" fmla="*/ 5 h 145"/>
                              <a:gd name="T32" fmla="*/ 20 w 145"/>
                              <a:gd name="T33" fmla="*/ 15 h 145"/>
                              <a:gd name="T34" fmla="*/ 5 w 145"/>
                              <a:gd name="T35" fmla="*/ 30 h 145"/>
                              <a:gd name="T36" fmla="*/ 0 w 145"/>
                              <a:gd name="T37" fmla="*/ 50 h 145"/>
                              <a:gd name="T38" fmla="*/ 0 w 145"/>
                              <a:gd name="T39" fmla="*/ 50 h 145"/>
                              <a:gd name="T40" fmla="*/ 5 w 145"/>
                              <a:gd name="T41" fmla="*/ 75 h 145"/>
                              <a:gd name="T42" fmla="*/ 20 w 145"/>
                              <a:gd name="T43" fmla="*/ 105 h 145"/>
                              <a:gd name="T44" fmla="*/ 30 w 145"/>
                              <a:gd name="T45" fmla="*/ 120 h 145"/>
                              <a:gd name="T46" fmla="*/ 45 w 145"/>
                              <a:gd name="T47" fmla="*/ 135 h 145"/>
                              <a:gd name="T48" fmla="*/ 55 w 145"/>
                              <a:gd name="T49" fmla="*/ 140 h 145"/>
                              <a:gd name="T50" fmla="*/ 75 w 145"/>
                              <a:gd name="T51" fmla="*/ 145 h 145"/>
                              <a:gd name="T52" fmla="*/ 75 w 145"/>
                              <a:gd name="T53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75" y="145"/>
                                </a:moveTo>
                                <a:lnTo>
                                  <a:pt x="75" y="145"/>
                                </a:lnTo>
                                <a:lnTo>
                                  <a:pt x="90" y="140"/>
                                </a:lnTo>
                                <a:lnTo>
                                  <a:pt x="100" y="135"/>
                                </a:lnTo>
                                <a:lnTo>
                                  <a:pt x="115" y="120"/>
                                </a:lnTo>
                                <a:lnTo>
                                  <a:pt x="125" y="110"/>
                                </a:lnTo>
                                <a:lnTo>
                                  <a:pt x="140" y="75"/>
                                </a:lnTo>
                                <a:lnTo>
                                  <a:pt x="145" y="50"/>
                                </a:lnTo>
                                <a:lnTo>
                                  <a:pt x="145" y="40"/>
                                </a:lnTo>
                                <a:lnTo>
                                  <a:pt x="140" y="30"/>
                                </a:lnTo>
                                <a:lnTo>
                                  <a:pt x="125" y="15"/>
                                </a:lnTo>
                                <a:lnTo>
                                  <a:pt x="100" y="5"/>
                                </a:lnTo>
                                <a:lnTo>
                                  <a:pt x="75" y="0"/>
                                </a:lnTo>
                                <a:lnTo>
                                  <a:pt x="45" y="5"/>
                                </a:lnTo>
                                <a:lnTo>
                                  <a:pt x="20" y="15"/>
                                </a:lnTo>
                                <a:lnTo>
                                  <a:pt x="5" y="30"/>
                                </a:lnTo>
                                <a:lnTo>
                                  <a:pt x="0" y="50"/>
                                </a:lnTo>
                                <a:lnTo>
                                  <a:pt x="5" y="75"/>
                                </a:lnTo>
                                <a:lnTo>
                                  <a:pt x="20" y="105"/>
                                </a:lnTo>
                                <a:lnTo>
                                  <a:pt x="30" y="120"/>
                                </a:lnTo>
                                <a:lnTo>
                                  <a:pt x="45" y="135"/>
                                </a:lnTo>
                                <a:lnTo>
                                  <a:pt x="55" y="140"/>
                                </a:lnTo>
                                <a:lnTo>
                                  <a:pt x="75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386"/>
                        <wps:cNvSpPr>
                          <a:spLocks/>
                        </wps:cNvSpPr>
                        <wps:spPr bwMode="auto">
                          <a:xfrm>
                            <a:off x="5364" y="565"/>
                            <a:ext cx="509" cy="20"/>
                          </a:xfrm>
                          <a:custGeom>
                            <a:avLst/>
                            <a:gdLst>
                              <a:gd name="T0" fmla="*/ 0 w 509"/>
                              <a:gd name="T1" fmla="*/ 0 h 20"/>
                              <a:gd name="T2" fmla="*/ 0 w 509"/>
                              <a:gd name="T3" fmla="*/ 0 h 20"/>
                              <a:gd name="T4" fmla="*/ 25 w 509"/>
                              <a:gd name="T5" fmla="*/ 10 h 20"/>
                              <a:gd name="T6" fmla="*/ 70 w 509"/>
                              <a:gd name="T7" fmla="*/ 20 h 20"/>
                              <a:gd name="T8" fmla="*/ 105 w 509"/>
                              <a:gd name="T9" fmla="*/ 20 h 20"/>
                              <a:gd name="T10" fmla="*/ 144 w 509"/>
                              <a:gd name="T11" fmla="*/ 20 h 20"/>
                              <a:gd name="T12" fmla="*/ 194 w 509"/>
                              <a:gd name="T13" fmla="*/ 10 h 20"/>
                              <a:gd name="T14" fmla="*/ 259 w 509"/>
                              <a:gd name="T15" fmla="*/ 0 h 20"/>
                              <a:gd name="T16" fmla="*/ 259 w 509"/>
                              <a:gd name="T17" fmla="*/ 0 h 20"/>
                              <a:gd name="T18" fmla="*/ 259 w 509"/>
                              <a:gd name="T19" fmla="*/ 0 h 20"/>
                              <a:gd name="T20" fmla="*/ 319 w 509"/>
                              <a:gd name="T21" fmla="*/ 10 h 20"/>
                              <a:gd name="T22" fmla="*/ 369 w 509"/>
                              <a:gd name="T23" fmla="*/ 15 h 20"/>
                              <a:gd name="T24" fmla="*/ 409 w 509"/>
                              <a:gd name="T25" fmla="*/ 20 h 20"/>
                              <a:gd name="T26" fmla="*/ 444 w 509"/>
                              <a:gd name="T27" fmla="*/ 20 h 20"/>
                              <a:gd name="T28" fmla="*/ 489 w 509"/>
                              <a:gd name="T29" fmla="*/ 10 h 20"/>
                              <a:gd name="T30" fmla="*/ 509 w 509"/>
                              <a:gd name="T3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9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10"/>
                                </a:lnTo>
                                <a:lnTo>
                                  <a:pt x="70" y="20"/>
                                </a:lnTo>
                                <a:lnTo>
                                  <a:pt x="105" y="20"/>
                                </a:lnTo>
                                <a:lnTo>
                                  <a:pt x="144" y="20"/>
                                </a:lnTo>
                                <a:lnTo>
                                  <a:pt x="194" y="10"/>
                                </a:lnTo>
                                <a:lnTo>
                                  <a:pt x="259" y="0"/>
                                </a:lnTo>
                                <a:lnTo>
                                  <a:pt x="319" y="10"/>
                                </a:lnTo>
                                <a:lnTo>
                                  <a:pt x="369" y="15"/>
                                </a:lnTo>
                                <a:lnTo>
                                  <a:pt x="409" y="20"/>
                                </a:lnTo>
                                <a:lnTo>
                                  <a:pt x="444" y="20"/>
                                </a:lnTo>
                                <a:lnTo>
                                  <a:pt x="489" y="10"/>
                                </a:lnTo>
                                <a:lnTo>
                                  <a:pt x="50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387"/>
                        <wps:cNvSpPr>
                          <a:spLocks/>
                        </wps:cNvSpPr>
                        <wps:spPr bwMode="auto">
                          <a:xfrm>
                            <a:off x="5364" y="565"/>
                            <a:ext cx="509" cy="45"/>
                          </a:xfrm>
                          <a:custGeom>
                            <a:avLst/>
                            <a:gdLst>
                              <a:gd name="T0" fmla="*/ 0 w 509"/>
                              <a:gd name="T1" fmla="*/ 0 h 45"/>
                              <a:gd name="T2" fmla="*/ 0 w 509"/>
                              <a:gd name="T3" fmla="*/ 0 h 45"/>
                              <a:gd name="T4" fmla="*/ 40 w 509"/>
                              <a:gd name="T5" fmla="*/ 15 h 45"/>
                              <a:gd name="T6" fmla="*/ 90 w 509"/>
                              <a:gd name="T7" fmla="*/ 25 h 45"/>
                              <a:gd name="T8" fmla="*/ 154 w 509"/>
                              <a:gd name="T9" fmla="*/ 35 h 45"/>
                              <a:gd name="T10" fmla="*/ 229 w 509"/>
                              <a:gd name="T11" fmla="*/ 45 h 45"/>
                              <a:gd name="T12" fmla="*/ 314 w 509"/>
                              <a:gd name="T13" fmla="*/ 40 h 45"/>
                              <a:gd name="T14" fmla="*/ 364 w 509"/>
                              <a:gd name="T15" fmla="*/ 35 h 45"/>
                              <a:gd name="T16" fmla="*/ 409 w 509"/>
                              <a:gd name="T17" fmla="*/ 30 h 45"/>
                              <a:gd name="T18" fmla="*/ 459 w 509"/>
                              <a:gd name="T19" fmla="*/ 15 h 45"/>
                              <a:gd name="T20" fmla="*/ 509 w 509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09" h="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" y="15"/>
                                </a:lnTo>
                                <a:lnTo>
                                  <a:pt x="90" y="25"/>
                                </a:lnTo>
                                <a:lnTo>
                                  <a:pt x="154" y="35"/>
                                </a:lnTo>
                                <a:lnTo>
                                  <a:pt x="229" y="45"/>
                                </a:lnTo>
                                <a:lnTo>
                                  <a:pt x="314" y="40"/>
                                </a:lnTo>
                                <a:lnTo>
                                  <a:pt x="364" y="35"/>
                                </a:lnTo>
                                <a:lnTo>
                                  <a:pt x="409" y="30"/>
                                </a:lnTo>
                                <a:lnTo>
                                  <a:pt x="459" y="15"/>
                                </a:lnTo>
                                <a:lnTo>
                                  <a:pt x="50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Line 388"/>
                        <wps:cNvCnPr/>
                        <wps:spPr bwMode="auto">
                          <a:xfrm>
                            <a:off x="5364" y="660"/>
                            <a:ext cx="514" cy="1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Line 389"/>
                        <wps:cNvCnPr/>
                        <wps:spPr bwMode="auto">
                          <a:xfrm>
                            <a:off x="5364" y="690"/>
                            <a:ext cx="514" cy="1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" name="Freeform 390"/>
                        <wps:cNvSpPr>
                          <a:spLocks/>
                        </wps:cNvSpPr>
                        <wps:spPr bwMode="auto">
                          <a:xfrm>
                            <a:off x="6148" y="555"/>
                            <a:ext cx="249" cy="65"/>
                          </a:xfrm>
                          <a:custGeom>
                            <a:avLst/>
                            <a:gdLst>
                              <a:gd name="T0" fmla="*/ 0 w 249"/>
                              <a:gd name="T1" fmla="*/ 55 h 65"/>
                              <a:gd name="T2" fmla="*/ 0 w 249"/>
                              <a:gd name="T3" fmla="*/ 55 h 65"/>
                              <a:gd name="T4" fmla="*/ 25 w 249"/>
                              <a:gd name="T5" fmla="*/ 35 h 65"/>
                              <a:gd name="T6" fmla="*/ 50 w 249"/>
                              <a:gd name="T7" fmla="*/ 25 h 65"/>
                              <a:gd name="T8" fmla="*/ 80 w 249"/>
                              <a:gd name="T9" fmla="*/ 20 h 65"/>
                              <a:gd name="T10" fmla="*/ 110 w 249"/>
                              <a:gd name="T11" fmla="*/ 25 h 65"/>
                              <a:gd name="T12" fmla="*/ 135 w 249"/>
                              <a:gd name="T13" fmla="*/ 30 h 65"/>
                              <a:gd name="T14" fmla="*/ 155 w 249"/>
                              <a:gd name="T15" fmla="*/ 40 h 65"/>
                              <a:gd name="T16" fmla="*/ 174 w 249"/>
                              <a:gd name="T17" fmla="*/ 50 h 65"/>
                              <a:gd name="T18" fmla="*/ 184 w 249"/>
                              <a:gd name="T19" fmla="*/ 60 h 65"/>
                              <a:gd name="T20" fmla="*/ 184 w 249"/>
                              <a:gd name="T21" fmla="*/ 60 h 65"/>
                              <a:gd name="T22" fmla="*/ 189 w 249"/>
                              <a:gd name="T23" fmla="*/ 65 h 65"/>
                              <a:gd name="T24" fmla="*/ 199 w 249"/>
                              <a:gd name="T25" fmla="*/ 60 h 65"/>
                              <a:gd name="T26" fmla="*/ 214 w 249"/>
                              <a:gd name="T27" fmla="*/ 40 h 65"/>
                              <a:gd name="T28" fmla="*/ 229 w 249"/>
                              <a:gd name="T29" fmla="*/ 20 h 65"/>
                              <a:gd name="T30" fmla="*/ 234 w 249"/>
                              <a:gd name="T31" fmla="*/ 0 h 65"/>
                              <a:gd name="T32" fmla="*/ 234 w 249"/>
                              <a:gd name="T33" fmla="*/ 0 h 65"/>
                              <a:gd name="T34" fmla="*/ 249 w 249"/>
                              <a:gd name="T35" fmla="*/ 6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49" h="65">
                                <a:moveTo>
                                  <a:pt x="0" y="55"/>
                                </a:moveTo>
                                <a:lnTo>
                                  <a:pt x="0" y="55"/>
                                </a:lnTo>
                                <a:lnTo>
                                  <a:pt x="25" y="35"/>
                                </a:lnTo>
                                <a:lnTo>
                                  <a:pt x="50" y="25"/>
                                </a:lnTo>
                                <a:lnTo>
                                  <a:pt x="80" y="20"/>
                                </a:lnTo>
                                <a:lnTo>
                                  <a:pt x="110" y="25"/>
                                </a:lnTo>
                                <a:lnTo>
                                  <a:pt x="135" y="30"/>
                                </a:lnTo>
                                <a:lnTo>
                                  <a:pt x="155" y="40"/>
                                </a:lnTo>
                                <a:lnTo>
                                  <a:pt x="174" y="50"/>
                                </a:lnTo>
                                <a:lnTo>
                                  <a:pt x="184" y="60"/>
                                </a:lnTo>
                                <a:lnTo>
                                  <a:pt x="189" y="65"/>
                                </a:lnTo>
                                <a:lnTo>
                                  <a:pt x="199" y="60"/>
                                </a:lnTo>
                                <a:lnTo>
                                  <a:pt x="214" y="40"/>
                                </a:lnTo>
                                <a:lnTo>
                                  <a:pt x="229" y="20"/>
                                </a:lnTo>
                                <a:lnTo>
                                  <a:pt x="234" y="0"/>
                                </a:lnTo>
                                <a:lnTo>
                                  <a:pt x="249" y="6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391"/>
                        <wps:cNvSpPr>
                          <a:spLocks/>
                        </wps:cNvSpPr>
                        <wps:spPr bwMode="auto">
                          <a:xfrm>
                            <a:off x="5878" y="315"/>
                            <a:ext cx="50" cy="250"/>
                          </a:xfrm>
                          <a:custGeom>
                            <a:avLst/>
                            <a:gdLst>
                              <a:gd name="T0" fmla="*/ 5 w 50"/>
                              <a:gd name="T1" fmla="*/ 250 h 250"/>
                              <a:gd name="T2" fmla="*/ 5 w 50"/>
                              <a:gd name="T3" fmla="*/ 250 h 250"/>
                              <a:gd name="T4" fmla="*/ 30 w 50"/>
                              <a:gd name="T5" fmla="*/ 225 h 250"/>
                              <a:gd name="T6" fmla="*/ 40 w 50"/>
                              <a:gd name="T7" fmla="*/ 200 h 250"/>
                              <a:gd name="T8" fmla="*/ 45 w 50"/>
                              <a:gd name="T9" fmla="*/ 170 h 250"/>
                              <a:gd name="T10" fmla="*/ 40 w 50"/>
                              <a:gd name="T11" fmla="*/ 140 h 250"/>
                              <a:gd name="T12" fmla="*/ 35 w 50"/>
                              <a:gd name="T13" fmla="*/ 115 h 250"/>
                              <a:gd name="T14" fmla="*/ 25 w 50"/>
                              <a:gd name="T15" fmla="*/ 95 h 250"/>
                              <a:gd name="T16" fmla="*/ 5 w 50"/>
                              <a:gd name="T17" fmla="*/ 65 h 250"/>
                              <a:gd name="T18" fmla="*/ 5 w 50"/>
                              <a:gd name="T19" fmla="*/ 65 h 250"/>
                              <a:gd name="T20" fmla="*/ 0 w 50"/>
                              <a:gd name="T21" fmla="*/ 60 h 250"/>
                              <a:gd name="T22" fmla="*/ 5 w 50"/>
                              <a:gd name="T23" fmla="*/ 55 h 250"/>
                              <a:gd name="T24" fmla="*/ 20 w 50"/>
                              <a:gd name="T25" fmla="*/ 35 h 250"/>
                              <a:gd name="T26" fmla="*/ 50 w 50"/>
                              <a:gd name="T27" fmla="*/ 15 h 250"/>
                              <a:gd name="T28" fmla="*/ 0 w 50"/>
                              <a:gd name="T29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5" y="250"/>
                                </a:moveTo>
                                <a:lnTo>
                                  <a:pt x="5" y="250"/>
                                </a:lnTo>
                                <a:lnTo>
                                  <a:pt x="30" y="225"/>
                                </a:lnTo>
                                <a:lnTo>
                                  <a:pt x="40" y="200"/>
                                </a:lnTo>
                                <a:lnTo>
                                  <a:pt x="45" y="170"/>
                                </a:lnTo>
                                <a:lnTo>
                                  <a:pt x="40" y="140"/>
                                </a:lnTo>
                                <a:lnTo>
                                  <a:pt x="35" y="115"/>
                                </a:lnTo>
                                <a:lnTo>
                                  <a:pt x="25" y="95"/>
                                </a:lnTo>
                                <a:lnTo>
                                  <a:pt x="5" y="65"/>
                                </a:lnTo>
                                <a:lnTo>
                                  <a:pt x="0" y="60"/>
                                </a:lnTo>
                                <a:lnTo>
                                  <a:pt x="5" y="55"/>
                                </a:lnTo>
                                <a:lnTo>
                                  <a:pt x="20" y="35"/>
                                </a:lnTo>
                                <a:lnTo>
                                  <a:pt x="50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392"/>
                        <wps:cNvSpPr>
                          <a:spLocks/>
                        </wps:cNvSpPr>
                        <wps:spPr bwMode="auto">
                          <a:xfrm>
                            <a:off x="5923" y="325"/>
                            <a:ext cx="399" cy="250"/>
                          </a:xfrm>
                          <a:custGeom>
                            <a:avLst/>
                            <a:gdLst>
                              <a:gd name="T0" fmla="*/ 205 w 399"/>
                              <a:gd name="T1" fmla="*/ 240 h 250"/>
                              <a:gd name="T2" fmla="*/ 205 w 399"/>
                              <a:gd name="T3" fmla="*/ 240 h 250"/>
                              <a:gd name="T4" fmla="*/ 235 w 399"/>
                              <a:gd name="T5" fmla="*/ 245 h 250"/>
                              <a:gd name="T6" fmla="*/ 315 w 399"/>
                              <a:gd name="T7" fmla="*/ 250 h 250"/>
                              <a:gd name="T8" fmla="*/ 315 w 399"/>
                              <a:gd name="T9" fmla="*/ 250 h 250"/>
                              <a:gd name="T10" fmla="*/ 345 w 399"/>
                              <a:gd name="T11" fmla="*/ 245 h 250"/>
                              <a:gd name="T12" fmla="*/ 360 w 399"/>
                              <a:gd name="T13" fmla="*/ 240 h 250"/>
                              <a:gd name="T14" fmla="*/ 375 w 399"/>
                              <a:gd name="T15" fmla="*/ 230 h 250"/>
                              <a:gd name="T16" fmla="*/ 385 w 399"/>
                              <a:gd name="T17" fmla="*/ 215 h 250"/>
                              <a:gd name="T18" fmla="*/ 389 w 399"/>
                              <a:gd name="T19" fmla="*/ 200 h 250"/>
                              <a:gd name="T20" fmla="*/ 394 w 399"/>
                              <a:gd name="T21" fmla="*/ 180 h 250"/>
                              <a:gd name="T22" fmla="*/ 399 w 399"/>
                              <a:gd name="T23" fmla="*/ 160 h 250"/>
                              <a:gd name="T24" fmla="*/ 399 w 399"/>
                              <a:gd name="T25" fmla="*/ 160 h 250"/>
                              <a:gd name="T26" fmla="*/ 394 w 399"/>
                              <a:gd name="T27" fmla="*/ 135 h 250"/>
                              <a:gd name="T28" fmla="*/ 385 w 399"/>
                              <a:gd name="T29" fmla="*/ 110 h 250"/>
                              <a:gd name="T30" fmla="*/ 375 w 399"/>
                              <a:gd name="T31" fmla="*/ 85 h 250"/>
                              <a:gd name="T32" fmla="*/ 355 w 399"/>
                              <a:gd name="T33" fmla="*/ 60 h 250"/>
                              <a:gd name="T34" fmla="*/ 330 w 399"/>
                              <a:gd name="T35" fmla="*/ 35 h 250"/>
                              <a:gd name="T36" fmla="*/ 300 w 399"/>
                              <a:gd name="T37" fmla="*/ 20 h 250"/>
                              <a:gd name="T38" fmla="*/ 265 w 399"/>
                              <a:gd name="T39" fmla="*/ 5 h 250"/>
                              <a:gd name="T40" fmla="*/ 230 w 399"/>
                              <a:gd name="T41" fmla="*/ 0 h 250"/>
                              <a:gd name="T42" fmla="*/ 230 w 399"/>
                              <a:gd name="T43" fmla="*/ 0 h 250"/>
                              <a:gd name="T44" fmla="*/ 180 w 399"/>
                              <a:gd name="T45" fmla="*/ 0 h 250"/>
                              <a:gd name="T46" fmla="*/ 135 w 399"/>
                              <a:gd name="T47" fmla="*/ 10 h 250"/>
                              <a:gd name="T48" fmla="*/ 95 w 399"/>
                              <a:gd name="T49" fmla="*/ 20 h 250"/>
                              <a:gd name="T50" fmla="*/ 65 w 399"/>
                              <a:gd name="T51" fmla="*/ 40 h 250"/>
                              <a:gd name="T52" fmla="*/ 35 w 399"/>
                              <a:gd name="T53" fmla="*/ 65 h 250"/>
                              <a:gd name="T54" fmla="*/ 20 w 399"/>
                              <a:gd name="T55" fmla="*/ 90 h 250"/>
                              <a:gd name="T56" fmla="*/ 5 w 399"/>
                              <a:gd name="T57" fmla="*/ 115 h 250"/>
                              <a:gd name="T58" fmla="*/ 0 w 399"/>
                              <a:gd name="T59" fmla="*/ 145 h 250"/>
                              <a:gd name="T60" fmla="*/ 0 w 399"/>
                              <a:gd name="T61" fmla="*/ 145 h 250"/>
                              <a:gd name="T62" fmla="*/ 0 w 399"/>
                              <a:gd name="T63" fmla="*/ 175 h 250"/>
                              <a:gd name="T64" fmla="*/ 15 w 399"/>
                              <a:gd name="T65" fmla="*/ 195 h 250"/>
                              <a:gd name="T66" fmla="*/ 35 w 399"/>
                              <a:gd name="T67" fmla="*/ 210 h 250"/>
                              <a:gd name="T68" fmla="*/ 65 w 399"/>
                              <a:gd name="T69" fmla="*/ 225 h 250"/>
                              <a:gd name="T70" fmla="*/ 95 w 399"/>
                              <a:gd name="T71" fmla="*/ 230 h 250"/>
                              <a:gd name="T72" fmla="*/ 130 w 399"/>
                              <a:gd name="T73" fmla="*/ 235 h 250"/>
                              <a:gd name="T74" fmla="*/ 205 w 399"/>
                              <a:gd name="T75" fmla="*/ 240 h 250"/>
                              <a:gd name="T76" fmla="*/ 205 w 399"/>
                              <a:gd name="T77" fmla="*/ 24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99" h="250">
                                <a:moveTo>
                                  <a:pt x="205" y="240"/>
                                </a:moveTo>
                                <a:lnTo>
                                  <a:pt x="205" y="240"/>
                                </a:lnTo>
                                <a:lnTo>
                                  <a:pt x="235" y="245"/>
                                </a:lnTo>
                                <a:lnTo>
                                  <a:pt x="315" y="250"/>
                                </a:lnTo>
                                <a:lnTo>
                                  <a:pt x="345" y="245"/>
                                </a:lnTo>
                                <a:lnTo>
                                  <a:pt x="360" y="240"/>
                                </a:lnTo>
                                <a:lnTo>
                                  <a:pt x="375" y="230"/>
                                </a:lnTo>
                                <a:lnTo>
                                  <a:pt x="385" y="215"/>
                                </a:lnTo>
                                <a:lnTo>
                                  <a:pt x="389" y="200"/>
                                </a:lnTo>
                                <a:lnTo>
                                  <a:pt x="394" y="180"/>
                                </a:lnTo>
                                <a:lnTo>
                                  <a:pt x="399" y="160"/>
                                </a:lnTo>
                                <a:lnTo>
                                  <a:pt x="394" y="135"/>
                                </a:lnTo>
                                <a:lnTo>
                                  <a:pt x="385" y="110"/>
                                </a:lnTo>
                                <a:lnTo>
                                  <a:pt x="375" y="85"/>
                                </a:lnTo>
                                <a:lnTo>
                                  <a:pt x="355" y="60"/>
                                </a:lnTo>
                                <a:lnTo>
                                  <a:pt x="330" y="35"/>
                                </a:lnTo>
                                <a:lnTo>
                                  <a:pt x="300" y="20"/>
                                </a:lnTo>
                                <a:lnTo>
                                  <a:pt x="265" y="5"/>
                                </a:lnTo>
                                <a:lnTo>
                                  <a:pt x="230" y="0"/>
                                </a:lnTo>
                                <a:lnTo>
                                  <a:pt x="180" y="0"/>
                                </a:lnTo>
                                <a:lnTo>
                                  <a:pt x="135" y="10"/>
                                </a:lnTo>
                                <a:lnTo>
                                  <a:pt x="95" y="20"/>
                                </a:lnTo>
                                <a:lnTo>
                                  <a:pt x="65" y="40"/>
                                </a:lnTo>
                                <a:lnTo>
                                  <a:pt x="35" y="65"/>
                                </a:lnTo>
                                <a:lnTo>
                                  <a:pt x="20" y="90"/>
                                </a:lnTo>
                                <a:lnTo>
                                  <a:pt x="5" y="115"/>
                                </a:lnTo>
                                <a:lnTo>
                                  <a:pt x="0" y="145"/>
                                </a:lnTo>
                                <a:lnTo>
                                  <a:pt x="0" y="175"/>
                                </a:lnTo>
                                <a:lnTo>
                                  <a:pt x="15" y="195"/>
                                </a:lnTo>
                                <a:lnTo>
                                  <a:pt x="35" y="210"/>
                                </a:lnTo>
                                <a:lnTo>
                                  <a:pt x="65" y="225"/>
                                </a:lnTo>
                                <a:lnTo>
                                  <a:pt x="95" y="230"/>
                                </a:lnTo>
                                <a:lnTo>
                                  <a:pt x="130" y="235"/>
                                </a:lnTo>
                                <a:lnTo>
                                  <a:pt x="205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393"/>
                        <wps:cNvSpPr>
                          <a:spLocks/>
                        </wps:cNvSpPr>
                        <wps:spPr bwMode="auto">
                          <a:xfrm>
                            <a:off x="5993" y="370"/>
                            <a:ext cx="265" cy="195"/>
                          </a:xfrm>
                          <a:custGeom>
                            <a:avLst/>
                            <a:gdLst>
                              <a:gd name="T0" fmla="*/ 135 w 265"/>
                              <a:gd name="T1" fmla="*/ 195 h 195"/>
                              <a:gd name="T2" fmla="*/ 135 w 265"/>
                              <a:gd name="T3" fmla="*/ 195 h 195"/>
                              <a:gd name="T4" fmla="*/ 235 w 265"/>
                              <a:gd name="T5" fmla="*/ 160 h 195"/>
                              <a:gd name="T6" fmla="*/ 235 w 265"/>
                              <a:gd name="T7" fmla="*/ 160 h 195"/>
                              <a:gd name="T8" fmla="*/ 250 w 265"/>
                              <a:gd name="T9" fmla="*/ 150 h 195"/>
                              <a:gd name="T10" fmla="*/ 265 w 265"/>
                              <a:gd name="T11" fmla="*/ 130 h 195"/>
                              <a:gd name="T12" fmla="*/ 265 w 265"/>
                              <a:gd name="T13" fmla="*/ 105 h 195"/>
                              <a:gd name="T14" fmla="*/ 265 w 265"/>
                              <a:gd name="T15" fmla="*/ 80 h 195"/>
                              <a:gd name="T16" fmla="*/ 250 w 265"/>
                              <a:gd name="T17" fmla="*/ 55 h 195"/>
                              <a:gd name="T18" fmla="*/ 230 w 265"/>
                              <a:gd name="T19" fmla="*/ 30 h 195"/>
                              <a:gd name="T20" fmla="*/ 195 w 265"/>
                              <a:gd name="T21" fmla="*/ 10 h 195"/>
                              <a:gd name="T22" fmla="*/ 155 w 265"/>
                              <a:gd name="T23" fmla="*/ 0 h 195"/>
                              <a:gd name="T24" fmla="*/ 155 w 265"/>
                              <a:gd name="T25" fmla="*/ 0 h 195"/>
                              <a:gd name="T26" fmla="*/ 120 w 265"/>
                              <a:gd name="T27" fmla="*/ 0 h 195"/>
                              <a:gd name="T28" fmla="*/ 90 w 265"/>
                              <a:gd name="T29" fmla="*/ 5 h 195"/>
                              <a:gd name="T30" fmla="*/ 65 w 265"/>
                              <a:gd name="T31" fmla="*/ 15 h 195"/>
                              <a:gd name="T32" fmla="*/ 40 w 265"/>
                              <a:gd name="T33" fmla="*/ 30 h 195"/>
                              <a:gd name="T34" fmla="*/ 25 w 265"/>
                              <a:gd name="T35" fmla="*/ 45 h 195"/>
                              <a:gd name="T36" fmla="*/ 10 w 265"/>
                              <a:gd name="T37" fmla="*/ 60 h 195"/>
                              <a:gd name="T38" fmla="*/ 0 w 265"/>
                              <a:gd name="T39" fmla="*/ 80 h 195"/>
                              <a:gd name="T40" fmla="*/ 0 w 265"/>
                              <a:gd name="T41" fmla="*/ 100 h 195"/>
                              <a:gd name="T42" fmla="*/ 0 w 265"/>
                              <a:gd name="T43" fmla="*/ 100 h 195"/>
                              <a:gd name="T44" fmla="*/ 0 w 265"/>
                              <a:gd name="T45" fmla="*/ 120 h 195"/>
                              <a:gd name="T46" fmla="*/ 10 w 265"/>
                              <a:gd name="T47" fmla="*/ 140 h 195"/>
                              <a:gd name="T48" fmla="*/ 25 w 265"/>
                              <a:gd name="T49" fmla="*/ 155 h 195"/>
                              <a:gd name="T50" fmla="*/ 40 w 265"/>
                              <a:gd name="T51" fmla="*/ 170 h 195"/>
                              <a:gd name="T52" fmla="*/ 65 w 265"/>
                              <a:gd name="T53" fmla="*/ 180 h 195"/>
                              <a:gd name="T54" fmla="*/ 90 w 265"/>
                              <a:gd name="T55" fmla="*/ 190 h 195"/>
                              <a:gd name="T56" fmla="*/ 135 w 265"/>
                              <a:gd name="T57" fmla="*/ 195 h 195"/>
                              <a:gd name="T58" fmla="*/ 135 w 265"/>
                              <a:gd name="T59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65" h="195">
                                <a:moveTo>
                                  <a:pt x="135" y="195"/>
                                </a:moveTo>
                                <a:lnTo>
                                  <a:pt x="135" y="195"/>
                                </a:lnTo>
                                <a:lnTo>
                                  <a:pt x="235" y="160"/>
                                </a:lnTo>
                                <a:lnTo>
                                  <a:pt x="250" y="150"/>
                                </a:lnTo>
                                <a:lnTo>
                                  <a:pt x="265" y="130"/>
                                </a:lnTo>
                                <a:lnTo>
                                  <a:pt x="265" y="105"/>
                                </a:lnTo>
                                <a:lnTo>
                                  <a:pt x="265" y="80"/>
                                </a:lnTo>
                                <a:lnTo>
                                  <a:pt x="250" y="55"/>
                                </a:lnTo>
                                <a:lnTo>
                                  <a:pt x="230" y="30"/>
                                </a:lnTo>
                                <a:lnTo>
                                  <a:pt x="195" y="10"/>
                                </a:lnTo>
                                <a:lnTo>
                                  <a:pt x="155" y="0"/>
                                </a:lnTo>
                                <a:lnTo>
                                  <a:pt x="120" y="0"/>
                                </a:lnTo>
                                <a:lnTo>
                                  <a:pt x="90" y="5"/>
                                </a:lnTo>
                                <a:lnTo>
                                  <a:pt x="65" y="15"/>
                                </a:lnTo>
                                <a:lnTo>
                                  <a:pt x="40" y="30"/>
                                </a:lnTo>
                                <a:lnTo>
                                  <a:pt x="25" y="45"/>
                                </a:lnTo>
                                <a:lnTo>
                                  <a:pt x="10" y="60"/>
                                </a:lnTo>
                                <a:lnTo>
                                  <a:pt x="0" y="80"/>
                                </a:lnTo>
                                <a:lnTo>
                                  <a:pt x="0" y="100"/>
                                </a:lnTo>
                                <a:lnTo>
                                  <a:pt x="0" y="120"/>
                                </a:lnTo>
                                <a:lnTo>
                                  <a:pt x="10" y="140"/>
                                </a:lnTo>
                                <a:lnTo>
                                  <a:pt x="25" y="155"/>
                                </a:lnTo>
                                <a:lnTo>
                                  <a:pt x="40" y="170"/>
                                </a:lnTo>
                                <a:lnTo>
                                  <a:pt x="65" y="180"/>
                                </a:lnTo>
                                <a:lnTo>
                                  <a:pt x="90" y="190"/>
                                </a:lnTo>
                                <a:lnTo>
                                  <a:pt x="135" y="1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394"/>
                        <wps:cNvSpPr>
                          <a:spLocks/>
                        </wps:cNvSpPr>
                        <wps:spPr bwMode="auto">
                          <a:xfrm>
                            <a:off x="6033" y="400"/>
                            <a:ext cx="185" cy="165"/>
                          </a:xfrm>
                          <a:custGeom>
                            <a:avLst/>
                            <a:gdLst>
                              <a:gd name="T0" fmla="*/ 95 w 185"/>
                              <a:gd name="T1" fmla="*/ 165 h 165"/>
                              <a:gd name="T2" fmla="*/ 95 w 185"/>
                              <a:gd name="T3" fmla="*/ 165 h 165"/>
                              <a:gd name="T4" fmla="*/ 170 w 185"/>
                              <a:gd name="T5" fmla="*/ 105 h 165"/>
                              <a:gd name="T6" fmla="*/ 170 w 185"/>
                              <a:gd name="T7" fmla="*/ 105 h 165"/>
                              <a:gd name="T8" fmla="*/ 180 w 185"/>
                              <a:gd name="T9" fmla="*/ 95 h 165"/>
                              <a:gd name="T10" fmla="*/ 185 w 185"/>
                              <a:gd name="T11" fmla="*/ 80 h 165"/>
                              <a:gd name="T12" fmla="*/ 185 w 185"/>
                              <a:gd name="T13" fmla="*/ 65 h 165"/>
                              <a:gd name="T14" fmla="*/ 180 w 185"/>
                              <a:gd name="T15" fmla="*/ 45 h 165"/>
                              <a:gd name="T16" fmla="*/ 170 w 185"/>
                              <a:gd name="T17" fmla="*/ 30 h 165"/>
                              <a:gd name="T18" fmla="*/ 155 w 185"/>
                              <a:gd name="T19" fmla="*/ 15 h 165"/>
                              <a:gd name="T20" fmla="*/ 135 w 185"/>
                              <a:gd name="T21" fmla="*/ 5 h 165"/>
                              <a:gd name="T22" fmla="*/ 110 w 185"/>
                              <a:gd name="T23" fmla="*/ 0 h 165"/>
                              <a:gd name="T24" fmla="*/ 110 w 185"/>
                              <a:gd name="T25" fmla="*/ 0 h 165"/>
                              <a:gd name="T26" fmla="*/ 85 w 185"/>
                              <a:gd name="T27" fmla="*/ 0 h 165"/>
                              <a:gd name="T28" fmla="*/ 65 w 185"/>
                              <a:gd name="T29" fmla="*/ 5 h 165"/>
                              <a:gd name="T30" fmla="*/ 50 w 185"/>
                              <a:gd name="T31" fmla="*/ 10 h 165"/>
                              <a:gd name="T32" fmla="*/ 35 w 185"/>
                              <a:gd name="T33" fmla="*/ 20 h 165"/>
                              <a:gd name="T34" fmla="*/ 20 w 185"/>
                              <a:gd name="T35" fmla="*/ 30 h 165"/>
                              <a:gd name="T36" fmla="*/ 10 w 185"/>
                              <a:gd name="T37" fmla="*/ 45 h 165"/>
                              <a:gd name="T38" fmla="*/ 5 w 185"/>
                              <a:gd name="T39" fmla="*/ 55 h 165"/>
                              <a:gd name="T40" fmla="*/ 0 w 185"/>
                              <a:gd name="T41" fmla="*/ 70 h 165"/>
                              <a:gd name="T42" fmla="*/ 0 w 185"/>
                              <a:gd name="T43" fmla="*/ 70 h 165"/>
                              <a:gd name="T44" fmla="*/ 5 w 185"/>
                              <a:gd name="T45" fmla="*/ 85 h 165"/>
                              <a:gd name="T46" fmla="*/ 10 w 185"/>
                              <a:gd name="T47" fmla="*/ 105 h 165"/>
                              <a:gd name="T48" fmla="*/ 20 w 185"/>
                              <a:gd name="T49" fmla="*/ 120 h 165"/>
                              <a:gd name="T50" fmla="*/ 35 w 185"/>
                              <a:gd name="T51" fmla="*/ 135 h 165"/>
                              <a:gd name="T52" fmla="*/ 65 w 185"/>
                              <a:gd name="T53" fmla="*/ 155 h 165"/>
                              <a:gd name="T54" fmla="*/ 80 w 185"/>
                              <a:gd name="T55" fmla="*/ 165 h 165"/>
                              <a:gd name="T56" fmla="*/ 95 w 185"/>
                              <a:gd name="T57" fmla="*/ 165 h 165"/>
                              <a:gd name="T58" fmla="*/ 95 w 185"/>
                              <a:gd name="T59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85" h="165">
                                <a:moveTo>
                                  <a:pt x="95" y="165"/>
                                </a:moveTo>
                                <a:lnTo>
                                  <a:pt x="95" y="165"/>
                                </a:lnTo>
                                <a:lnTo>
                                  <a:pt x="170" y="105"/>
                                </a:lnTo>
                                <a:lnTo>
                                  <a:pt x="180" y="95"/>
                                </a:lnTo>
                                <a:lnTo>
                                  <a:pt x="185" y="80"/>
                                </a:lnTo>
                                <a:lnTo>
                                  <a:pt x="185" y="65"/>
                                </a:lnTo>
                                <a:lnTo>
                                  <a:pt x="180" y="45"/>
                                </a:lnTo>
                                <a:lnTo>
                                  <a:pt x="170" y="30"/>
                                </a:lnTo>
                                <a:lnTo>
                                  <a:pt x="155" y="15"/>
                                </a:lnTo>
                                <a:lnTo>
                                  <a:pt x="135" y="5"/>
                                </a:lnTo>
                                <a:lnTo>
                                  <a:pt x="110" y="0"/>
                                </a:lnTo>
                                <a:lnTo>
                                  <a:pt x="85" y="0"/>
                                </a:lnTo>
                                <a:lnTo>
                                  <a:pt x="65" y="5"/>
                                </a:lnTo>
                                <a:lnTo>
                                  <a:pt x="50" y="10"/>
                                </a:lnTo>
                                <a:lnTo>
                                  <a:pt x="35" y="20"/>
                                </a:lnTo>
                                <a:lnTo>
                                  <a:pt x="20" y="30"/>
                                </a:lnTo>
                                <a:lnTo>
                                  <a:pt x="10" y="45"/>
                                </a:lnTo>
                                <a:lnTo>
                                  <a:pt x="5" y="55"/>
                                </a:lnTo>
                                <a:lnTo>
                                  <a:pt x="0" y="70"/>
                                </a:lnTo>
                                <a:lnTo>
                                  <a:pt x="5" y="85"/>
                                </a:lnTo>
                                <a:lnTo>
                                  <a:pt x="10" y="105"/>
                                </a:lnTo>
                                <a:lnTo>
                                  <a:pt x="20" y="120"/>
                                </a:lnTo>
                                <a:lnTo>
                                  <a:pt x="35" y="135"/>
                                </a:lnTo>
                                <a:lnTo>
                                  <a:pt x="65" y="155"/>
                                </a:lnTo>
                                <a:lnTo>
                                  <a:pt x="80" y="165"/>
                                </a:lnTo>
                                <a:lnTo>
                                  <a:pt x="95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395"/>
                        <wps:cNvSpPr>
                          <a:spLocks/>
                        </wps:cNvSpPr>
                        <wps:spPr bwMode="auto">
                          <a:xfrm>
                            <a:off x="6068" y="420"/>
                            <a:ext cx="125" cy="145"/>
                          </a:xfrm>
                          <a:custGeom>
                            <a:avLst/>
                            <a:gdLst>
                              <a:gd name="T0" fmla="*/ 60 w 125"/>
                              <a:gd name="T1" fmla="*/ 145 h 145"/>
                              <a:gd name="T2" fmla="*/ 60 w 125"/>
                              <a:gd name="T3" fmla="*/ 145 h 145"/>
                              <a:gd name="T4" fmla="*/ 80 w 125"/>
                              <a:gd name="T5" fmla="*/ 115 h 145"/>
                              <a:gd name="T6" fmla="*/ 120 w 125"/>
                              <a:gd name="T7" fmla="*/ 70 h 145"/>
                              <a:gd name="T8" fmla="*/ 120 w 125"/>
                              <a:gd name="T9" fmla="*/ 70 h 145"/>
                              <a:gd name="T10" fmla="*/ 125 w 125"/>
                              <a:gd name="T11" fmla="*/ 60 h 145"/>
                              <a:gd name="T12" fmla="*/ 125 w 125"/>
                              <a:gd name="T13" fmla="*/ 50 h 145"/>
                              <a:gd name="T14" fmla="*/ 125 w 125"/>
                              <a:gd name="T15" fmla="*/ 40 h 145"/>
                              <a:gd name="T16" fmla="*/ 120 w 125"/>
                              <a:gd name="T17" fmla="*/ 30 h 145"/>
                              <a:gd name="T18" fmla="*/ 110 w 125"/>
                              <a:gd name="T19" fmla="*/ 20 h 145"/>
                              <a:gd name="T20" fmla="*/ 100 w 125"/>
                              <a:gd name="T21" fmla="*/ 10 h 145"/>
                              <a:gd name="T22" fmla="*/ 90 w 125"/>
                              <a:gd name="T23" fmla="*/ 5 h 145"/>
                              <a:gd name="T24" fmla="*/ 75 w 125"/>
                              <a:gd name="T25" fmla="*/ 0 h 145"/>
                              <a:gd name="T26" fmla="*/ 75 w 125"/>
                              <a:gd name="T27" fmla="*/ 0 h 145"/>
                              <a:gd name="T28" fmla="*/ 45 w 125"/>
                              <a:gd name="T29" fmla="*/ 5 h 145"/>
                              <a:gd name="T30" fmla="*/ 20 w 125"/>
                              <a:gd name="T31" fmla="*/ 15 h 145"/>
                              <a:gd name="T32" fmla="*/ 5 w 125"/>
                              <a:gd name="T33" fmla="*/ 30 h 145"/>
                              <a:gd name="T34" fmla="*/ 0 w 125"/>
                              <a:gd name="T35" fmla="*/ 50 h 145"/>
                              <a:gd name="T36" fmla="*/ 0 w 125"/>
                              <a:gd name="T37" fmla="*/ 50 h 145"/>
                              <a:gd name="T38" fmla="*/ 0 w 125"/>
                              <a:gd name="T39" fmla="*/ 60 h 145"/>
                              <a:gd name="T40" fmla="*/ 5 w 125"/>
                              <a:gd name="T41" fmla="*/ 75 h 145"/>
                              <a:gd name="T42" fmla="*/ 20 w 125"/>
                              <a:gd name="T43" fmla="*/ 105 h 145"/>
                              <a:gd name="T44" fmla="*/ 40 w 125"/>
                              <a:gd name="T45" fmla="*/ 135 h 145"/>
                              <a:gd name="T46" fmla="*/ 50 w 125"/>
                              <a:gd name="T47" fmla="*/ 140 h 145"/>
                              <a:gd name="T48" fmla="*/ 60 w 125"/>
                              <a:gd name="T49" fmla="*/ 145 h 145"/>
                              <a:gd name="T50" fmla="*/ 60 w 125"/>
                              <a:gd name="T51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25" h="145">
                                <a:moveTo>
                                  <a:pt x="60" y="145"/>
                                </a:moveTo>
                                <a:lnTo>
                                  <a:pt x="60" y="145"/>
                                </a:lnTo>
                                <a:lnTo>
                                  <a:pt x="80" y="115"/>
                                </a:lnTo>
                                <a:lnTo>
                                  <a:pt x="120" y="70"/>
                                </a:lnTo>
                                <a:lnTo>
                                  <a:pt x="125" y="60"/>
                                </a:lnTo>
                                <a:lnTo>
                                  <a:pt x="125" y="50"/>
                                </a:lnTo>
                                <a:lnTo>
                                  <a:pt x="125" y="40"/>
                                </a:lnTo>
                                <a:lnTo>
                                  <a:pt x="120" y="30"/>
                                </a:lnTo>
                                <a:lnTo>
                                  <a:pt x="110" y="20"/>
                                </a:lnTo>
                                <a:lnTo>
                                  <a:pt x="100" y="10"/>
                                </a:lnTo>
                                <a:lnTo>
                                  <a:pt x="90" y="5"/>
                                </a:lnTo>
                                <a:lnTo>
                                  <a:pt x="75" y="0"/>
                                </a:lnTo>
                                <a:lnTo>
                                  <a:pt x="45" y="5"/>
                                </a:lnTo>
                                <a:lnTo>
                                  <a:pt x="20" y="15"/>
                                </a:lnTo>
                                <a:lnTo>
                                  <a:pt x="5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60"/>
                                </a:lnTo>
                                <a:lnTo>
                                  <a:pt x="5" y="75"/>
                                </a:lnTo>
                                <a:lnTo>
                                  <a:pt x="20" y="105"/>
                                </a:lnTo>
                                <a:lnTo>
                                  <a:pt x="40" y="135"/>
                                </a:lnTo>
                                <a:lnTo>
                                  <a:pt x="50" y="140"/>
                                </a:lnTo>
                                <a:lnTo>
                                  <a:pt x="60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396"/>
                        <wps:cNvSpPr>
                          <a:spLocks/>
                        </wps:cNvSpPr>
                        <wps:spPr bwMode="auto">
                          <a:xfrm>
                            <a:off x="5883" y="565"/>
                            <a:ext cx="265" cy="45"/>
                          </a:xfrm>
                          <a:custGeom>
                            <a:avLst/>
                            <a:gdLst>
                              <a:gd name="T0" fmla="*/ 0 w 265"/>
                              <a:gd name="T1" fmla="*/ 0 h 45"/>
                              <a:gd name="T2" fmla="*/ 0 w 265"/>
                              <a:gd name="T3" fmla="*/ 0 h 45"/>
                              <a:gd name="T4" fmla="*/ 20 w 265"/>
                              <a:gd name="T5" fmla="*/ 10 h 45"/>
                              <a:gd name="T6" fmla="*/ 70 w 265"/>
                              <a:gd name="T7" fmla="*/ 20 h 45"/>
                              <a:gd name="T8" fmla="*/ 105 w 265"/>
                              <a:gd name="T9" fmla="*/ 20 h 45"/>
                              <a:gd name="T10" fmla="*/ 145 w 265"/>
                              <a:gd name="T11" fmla="*/ 20 h 45"/>
                              <a:gd name="T12" fmla="*/ 190 w 265"/>
                              <a:gd name="T13" fmla="*/ 10 h 45"/>
                              <a:gd name="T14" fmla="*/ 245 w 265"/>
                              <a:gd name="T15" fmla="*/ 0 h 45"/>
                              <a:gd name="T16" fmla="*/ 245 w 265"/>
                              <a:gd name="T17" fmla="*/ 0 h 45"/>
                              <a:gd name="T18" fmla="*/ 245 w 265"/>
                              <a:gd name="T19" fmla="*/ 0 h 45"/>
                              <a:gd name="T20" fmla="*/ 245 w 265"/>
                              <a:gd name="T21" fmla="*/ 20 h 45"/>
                              <a:gd name="T22" fmla="*/ 245 w 265"/>
                              <a:gd name="T23" fmla="*/ 20 h 45"/>
                              <a:gd name="T24" fmla="*/ 255 w 265"/>
                              <a:gd name="T25" fmla="*/ 20 h 45"/>
                              <a:gd name="T26" fmla="*/ 265 w 265"/>
                              <a:gd name="T27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65" h="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10"/>
                                </a:lnTo>
                                <a:lnTo>
                                  <a:pt x="70" y="20"/>
                                </a:lnTo>
                                <a:lnTo>
                                  <a:pt x="105" y="20"/>
                                </a:lnTo>
                                <a:lnTo>
                                  <a:pt x="145" y="20"/>
                                </a:lnTo>
                                <a:lnTo>
                                  <a:pt x="190" y="10"/>
                                </a:lnTo>
                                <a:lnTo>
                                  <a:pt x="245" y="0"/>
                                </a:lnTo>
                                <a:lnTo>
                                  <a:pt x="245" y="20"/>
                                </a:lnTo>
                                <a:lnTo>
                                  <a:pt x="255" y="20"/>
                                </a:lnTo>
                                <a:lnTo>
                                  <a:pt x="265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397"/>
                        <wps:cNvSpPr>
                          <a:spLocks/>
                        </wps:cNvSpPr>
                        <wps:spPr bwMode="auto">
                          <a:xfrm>
                            <a:off x="5883" y="565"/>
                            <a:ext cx="265" cy="45"/>
                          </a:xfrm>
                          <a:custGeom>
                            <a:avLst/>
                            <a:gdLst>
                              <a:gd name="T0" fmla="*/ 0 w 265"/>
                              <a:gd name="T1" fmla="*/ 0 h 45"/>
                              <a:gd name="T2" fmla="*/ 0 w 265"/>
                              <a:gd name="T3" fmla="*/ 0 h 45"/>
                              <a:gd name="T4" fmla="*/ 40 w 265"/>
                              <a:gd name="T5" fmla="*/ 15 h 45"/>
                              <a:gd name="T6" fmla="*/ 90 w 265"/>
                              <a:gd name="T7" fmla="*/ 25 h 45"/>
                              <a:gd name="T8" fmla="*/ 155 w 265"/>
                              <a:gd name="T9" fmla="*/ 35 h 45"/>
                              <a:gd name="T10" fmla="*/ 155 w 265"/>
                              <a:gd name="T11" fmla="*/ 35 h 45"/>
                              <a:gd name="T12" fmla="*/ 230 w 265"/>
                              <a:gd name="T13" fmla="*/ 45 h 45"/>
                              <a:gd name="T14" fmla="*/ 230 w 265"/>
                              <a:gd name="T15" fmla="*/ 45 h 45"/>
                              <a:gd name="T16" fmla="*/ 240 w 265"/>
                              <a:gd name="T17" fmla="*/ 45 h 45"/>
                              <a:gd name="T18" fmla="*/ 235 w 265"/>
                              <a:gd name="T19" fmla="*/ 40 h 45"/>
                              <a:gd name="T20" fmla="*/ 235 w 265"/>
                              <a:gd name="T21" fmla="*/ 40 h 45"/>
                              <a:gd name="T22" fmla="*/ 235 w 265"/>
                              <a:gd name="T23" fmla="*/ 40 h 45"/>
                              <a:gd name="T24" fmla="*/ 230 w 265"/>
                              <a:gd name="T25" fmla="*/ 35 h 45"/>
                              <a:gd name="T26" fmla="*/ 235 w 265"/>
                              <a:gd name="T27" fmla="*/ 25 h 45"/>
                              <a:gd name="T28" fmla="*/ 240 w 265"/>
                              <a:gd name="T29" fmla="*/ 20 h 45"/>
                              <a:gd name="T30" fmla="*/ 250 w 265"/>
                              <a:gd name="T31" fmla="*/ 20 h 45"/>
                              <a:gd name="T32" fmla="*/ 255 w 265"/>
                              <a:gd name="T33" fmla="*/ 30 h 45"/>
                              <a:gd name="T34" fmla="*/ 265 w 265"/>
                              <a:gd name="T3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65" h="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" y="15"/>
                                </a:lnTo>
                                <a:lnTo>
                                  <a:pt x="90" y="25"/>
                                </a:lnTo>
                                <a:lnTo>
                                  <a:pt x="155" y="35"/>
                                </a:lnTo>
                                <a:lnTo>
                                  <a:pt x="230" y="45"/>
                                </a:lnTo>
                                <a:lnTo>
                                  <a:pt x="240" y="45"/>
                                </a:lnTo>
                                <a:lnTo>
                                  <a:pt x="235" y="40"/>
                                </a:lnTo>
                                <a:lnTo>
                                  <a:pt x="230" y="35"/>
                                </a:lnTo>
                                <a:lnTo>
                                  <a:pt x="235" y="25"/>
                                </a:lnTo>
                                <a:lnTo>
                                  <a:pt x="240" y="20"/>
                                </a:lnTo>
                                <a:lnTo>
                                  <a:pt x="250" y="20"/>
                                </a:lnTo>
                                <a:lnTo>
                                  <a:pt x="255" y="30"/>
                                </a:lnTo>
                                <a:lnTo>
                                  <a:pt x="265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398"/>
                        <wps:cNvSpPr>
                          <a:spLocks/>
                        </wps:cNvSpPr>
                        <wps:spPr bwMode="auto">
                          <a:xfrm>
                            <a:off x="5883" y="590"/>
                            <a:ext cx="235" cy="70"/>
                          </a:xfrm>
                          <a:custGeom>
                            <a:avLst/>
                            <a:gdLst>
                              <a:gd name="T0" fmla="*/ 0 w 235"/>
                              <a:gd name="T1" fmla="*/ 70 h 70"/>
                              <a:gd name="T2" fmla="*/ 0 w 235"/>
                              <a:gd name="T3" fmla="*/ 70 h 70"/>
                              <a:gd name="T4" fmla="*/ 235 w 235"/>
                              <a:gd name="T5" fmla="*/ 70 h 70"/>
                              <a:gd name="T6" fmla="*/ 235 w 235"/>
                              <a:gd name="T7" fmla="*/ 70 h 70"/>
                              <a:gd name="T8" fmla="*/ 220 w 235"/>
                              <a:gd name="T9" fmla="*/ 65 h 70"/>
                              <a:gd name="T10" fmla="*/ 210 w 235"/>
                              <a:gd name="T11" fmla="*/ 60 h 70"/>
                              <a:gd name="T12" fmla="*/ 195 w 235"/>
                              <a:gd name="T13" fmla="*/ 50 h 70"/>
                              <a:gd name="T14" fmla="*/ 185 w 235"/>
                              <a:gd name="T15" fmla="*/ 40 h 70"/>
                              <a:gd name="T16" fmla="*/ 185 w 235"/>
                              <a:gd name="T17" fmla="*/ 40 h 70"/>
                              <a:gd name="T18" fmla="*/ 180 w 235"/>
                              <a:gd name="T19" fmla="*/ 30 h 70"/>
                              <a:gd name="T20" fmla="*/ 175 w 235"/>
                              <a:gd name="T21" fmla="*/ 15 h 70"/>
                              <a:gd name="T22" fmla="*/ 175 w 235"/>
                              <a:gd name="T23" fmla="*/ 15 h 70"/>
                              <a:gd name="T24" fmla="*/ 170 w 235"/>
                              <a:gd name="T25" fmla="*/ 0 h 70"/>
                              <a:gd name="T26" fmla="*/ 170 w 235"/>
                              <a:gd name="T27" fmla="*/ 25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35" h="70">
                                <a:moveTo>
                                  <a:pt x="0" y="70"/>
                                </a:moveTo>
                                <a:lnTo>
                                  <a:pt x="0" y="70"/>
                                </a:lnTo>
                                <a:lnTo>
                                  <a:pt x="235" y="70"/>
                                </a:lnTo>
                                <a:lnTo>
                                  <a:pt x="220" y="65"/>
                                </a:lnTo>
                                <a:lnTo>
                                  <a:pt x="210" y="60"/>
                                </a:lnTo>
                                <a:lnTo>
                                  <a:pt x="195" y="50"/>
                                </a:lnTo>
                                <a:lnTo>
                                  <a:pt x="185" y="40"/>
                                </a:lnTo>
                                <a:lnTo>
                                  <a:pt x="180" y="30"/>
                                </a:lnTo>
                                <a:lnTo>
                                  <a:pt x="175" y="15"/>
                                </a:lnTo>
                                <a:lnTo>
                                  <a:pt x="170" y="0"/>
                                </a:lnTo>
                                <a:lnTo>
                                  <a:pt x="170" y="2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399"/>
                        <wps:cNvSpPr>
                          <a:spLocks/>
                        </wps:cNvSpPr>
                        <wps:spPr bwMode="auto">
                          <a:xfrm>
                            <a:off x="5883" y="595"/>
                            <a:ext cx="235" cy="95"/>
                          </a:xfrm>
                          <a:custGeom>
                            <a:avLst/>
                            <a:gdLst>
                              <a:gd name="T0" fmla="*/ 0 w 235"/>
                              <a:gd name="T1" fmla="*/ 95 h 95"/>
                              <a:gd name="T2" fmla="*/ 0 w 235"/>
                              <a:gd name="T3" fmla="*/ 95 h 95"/>
                              <a:gd name="T4" fmla="*/ 235 w 235"/>
                              <a:gd name="T5" fmla="*/ 95 h 95"/>
                              <a:gd name="T6" fmla="*/ 235 w 235"/>
                              <a:gd name="T7" fmla="*/ 95 h 95"/>
                              <a:gd name="T8" fmla="*/ 215 w 235"/>
                              <a:gd name="T9" fmla="*/ 90 h 95"/>
                              <a:gd name="T10" fmla="*/ 195 w 235"/>
                              <a:gd name="T11" fmla="*/ 80 h 95"/>
                              <a:gd name="T12" fmla="*/ 175 w 235"/>
                              <a:gd name="T13" fmla="*/ 70 h 95"/>
                              <a:gd name="T14" fmla="*/ 165 w 235"/>
                              <a:gd name="T15" fmla="*/ 55 h 95"/>
                              <a:gd name="T16" fmla="*/ 165 w 235"/>
                              <a:gd name="T17" fmla="*/ 55 h 95"/>
                              <a:gd name="T18" fmla="*/ 150 w 235"/>
                              <a:gd name="T19" fmla="*/ 35 h 95"/>
                              <a:gd name="T20" fmla="*/ 145 w 235"/>
                              <a:gd name="T21" fmla="*/ 15 h 95"/>
                              <a:gd name="T22" fmla="*/ 145 w 235"/>
                              <a:gd name="T23" fmla="*/ 15 h 95"/>
                              <a:gd name="T24" fmla="*/ 140 w 235"/>
                              <a:gd name="T25" fmla="*/ 0 h 95"/>
                              <a:gd name="T26" fmla="*/ 140 w 235"/>
                              <a:gd name="T27" fmla="*/ 2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35" h="95">
                                <a:moveTo>
                                  <a:pt x="0" y="95"/>
                                </a:moveTo>
                                <a:lnTo>
                                  <a:pt x="0" y="95"/>
                                </a:lnTo>
                                <a:lnTo>
                                  <a:pt x="235" y="95"/>
                                </a:lnTo>
                                <a:lnTo>
                                  <a:pt x="215" y="90"/>
                                </a:lnTo>
                                <a:lnTo>
                                  <a:pt x="195" y="80"/>
                                </a:lnTo>
                                <a:lnTo>
                                  <a:pt x="175" y="70"/>
                                </a:lnTo>
                                <a:lnTo>
                                  <a:pt x="165" y="55"/>
                                </a:lnTo>
                                <a:lnTo>
                                  <a:pt x="150" y="35"/>
                                </a:lnTo>
                                <a:lnTo>
                                  <a:pt x="145" y="15"/>
                                </a:lnTo>
                                <a:lnTo>
                                  <a:pt x="140" y="0"/>
                                </a:lnTo>
                                <a:lnTo>
                                  <a:pt x="140" y="20"/>
                                </a:lnTo>
                              </a:path>
                            </a:pathLst>
                          </a:cu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400"/>
                        <wps:cNvSpPr>
                          <a:spLocks/>
                        </wps:cNvSpPr>
                        <wps:spPr bwMode="auto">
                          <a:xfrm>
                            <a:off x="6148" y="1085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40 h 50"/>
                              <a:gd name="T2" fmla="*/ 0 w 249"/>
                              <a:gd name="T3" fmla="*/ 40 h 50"/>
                              <a:gd name="T4" fmla="*/ 10 w 249"/>
                              <a:gd name="T5" fmla="*/ 30 h 50"/>
                              <a:gd name="T6" fmla="*/ 25 w 249"/>
                              <a:gd name="T7" fmla="*/ 20 h 50"/>
                              <a:gd name="T8" fmla="*/ 50 w 249"/>
                              <a:gd name="T9" fmla="*/ 5 h 50"/>
                              <a:gd name="T10" fmla="*/ 80 w 249"/>
                              <a:gd name="T11" fmla="*/ 5 h 50"/>
                              <a:gd name="T12" fmla="*/ 110 w 249"/>
                              <a:gd name="T13" fmla="*/ 10 h 50"/>
                              <a:gd name="T14" fmla="*/ 135 w 249"/>
                              <a:gd name="T15" fmla="*/ 15 h 50"/>
                              <a:gd name="T16" fmla="*/ 155 w 249"/>
                              <a:gd name="T17" fmla="*/ 30 h 50"/>
                              <a:gd name="T18" fmla="*/ 184 w 249"/>
                              <a:gd name="T19" fmla="*/ 50 h 50"/>
                              <a:gd name="T20" fmla="*/ 184 w 249"/>
                              <a:gd name="T21" fmla="*/ 50 h 50"/>
                              <a:gd name="T22" fmla="*/ 189 w 249"/>
                              <a:gd name="T23" fmla="*/ 50 h 50"/>
                              <a:gd name="T24" fmla="*/ 199 w 249"/>
                              <a:gd name="T25" fmla="*/ 50 h 50"/>
                              <a:gd name="T26" fmla="*/ 214 w 249"/>
                              <a:gd name="T27" fmla="*/ 30 h 50"/>
                              <a:gd name="T28" fmla="*/ 234 w 249"/>
                              <a:gd name="T29" fmla="*/ 0 h 50"/>
                              <a:gd name="T30" fmla="*/ 249 w 249"/>
                              <a:gd name="T31" fmla="*/ 4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10" y="30"/>
                                </a:lnTo>
                                <a:lnTo>
                                  <a:pt x="25" y="20"/>
                                </a:lnTo>
                                <a:lnTo>
                                  <a:pt x="50" y="5"/>
                                </a:lnTo>
                                <a:lnTo>
                                  <a:pt x="80" y="5"/>
                                </a:lnTo>
                                <a:lnTo>
                                  <a:pt x="110" y="10"/>
                                </a:lnTo>
                                <a:lnTo>
                                  <a:pt x="135" y="15"/>
                                </a:lnTo>
                                <a:lnTo>
                                  <a:pt x="155" y="30"/>
                                </a:lnTo>
                                <a:lnTo>
                                  <a:pt x="184" y="50"/>
                                </a:lnTo>
                                <a:lnTo>
                                  <a:pt x="189" y="50"/>
                                </a:lnTo>
                                <a:lnTo>
                                  <a:pt x="199" y="50"/>
                                </a:lnTo>
                                <a:lnTo>
                                  <a:pt x="214" y="30"/>
                                </a:lnTo>
                                <a:lnTo>
                                  <a:pt x="234" y="0"/>
                                </a:lnTo>
                                <a:lnTo>
                                  <a:pt x="249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401"/>
                        <wps:cNvSpPr>
                          <a:spLocks/>
                        </wps:cNvSpPr>
                        <wps:spPr bwMode="auto">
                          <a:xfrm>
                            <a:off x="6148" y="615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0 h 50"/>
                              <a:gd name="T2" fmla="*/ 0 w 249"/>
                              <a:gd name="T3" fmla="*/ 0 h 50"/>
                              <a:gd name="T4" fmla="*/ 25 w 249"/>
                              <a:gd name="T5" fmla="*/ 25 h 50"/>
                              <a:gd name="T6" fmla="*/ 50 w 249"/>
                              <a:gd name="T7" fmla="*/ 35 h 50"/>
                              <a:gd name="T8" fmla="*/ 80 w 249"/>
                              <a:gd name="T9" fmla="*/ 40 h 50"/>
                              <a:gd name="T10" fmla="*/ 110 w 249"/>
                              <a:gd name="T11" fmla="*/ 40 h 50"/>
                              <a:gd name="T12" fmla="*/ 135 w 249"/>
                              <a:gd name="T13" fmla="*/ 30 h 50"/>
                              <a:gd name="T14" fmla="*/ 155 w 249"/>
                              <a:gd name="T15" fmla="*/ 20 h 50"/>
                              <a:gd name="T16" fmla="*/ 184 w 249"/>
                              <a:gd name="T17" fmla="*/ 0 h 50"/>
                              <a:gd name="T18" fmla="*/ 184 w 249"/>
                              <a:gd name="T19" fmla="*/ 0 h 50"/>
                              <a:gd name="T20" fmla="*/ 189 w 249"/>
                              <a:gd name="T21" fmla="*/ 0 h 50"/>
                              <a:gd name="T22" fmla="*/ 194 w 249"/>
                              <a:gd name="T23" fmla="*/ 0 h 50"/>
                              <a:gd name="T24" fmla="*/ 214 w 249"/>
                              <a:gd name="T25" fmla="*/ 20 h 50"/>
                              <a:gd name="T26" fmla="*/ 234 w 249"/>
                              <a:gd name="T27" fmla="*/ 50 h 50"/>
                              <a:gd name="T28" fmla="*/ 249 w 249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25"/>
                                </a:lnTo>
                                <a:lnTo>
                                  <a:pt x="50" y="35"/>
                                </a:lnTo>
                                <a:lnTo>
                                  <a:pt x="80" y="40"/>
                                </a:lnTo>
                                <a:lnTo>
                                  <a:pt x="110" y="40"/>
                                </a:lnTo>
                                <a:lnTo>
                                  <a:pt x="135" y="30"/>
                                </a:lnTo>
                                <a:lnTo>
                                  <a:pt x="155" y="20"/>
                                </a:lnTo>
                                <a:lnTo>
                                  <a:pt x="184" y="0"/>
                                </a:lnTo>
                                <a:lnTo>
                                  <a:pt x="189" y="0"/>
                                </a:lnTo>
                                <a:lnTo>
                                  <a:pt x="194" y="0"/>
                                </a:lnTo>
                                <a:lnTo>
                                  <a:pt x="214" y="20"/>
                                </a:lnTo>
                                <a:lnTo>
                                  <a:pt x="234" y="50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402"/>
                        <wps:cNvSpPr>
                          <a:spLocks/>
                        </wps:cNvSpPr>
                        <wps:spPr bwMode="auto">
                          <a:xfrm>
                            <a:off x="6148" y="655"/>
                            <a:ext cx="244" cy="435"/>
                          </a:xfrm>
                          <a:custGeom>
                            <a:avLst/>
                            <a:gdLst>
                              <a:gd name="T0" fmla="*/ 0 w 244"/>
                              <a:gd name="T1" fmla="*/ 220 h 435"/>
                              <a:gd name="T2" fmla="*/ 0 w 244"/>
                              <a:gd name="T3" fmla="*/ 220 h 435"/>
                              <a:gd name="T4" fmla="*/ 5 w 244"/>
                              <a:gd name="T5" fmla="*/ 305 h 435"/>
                              <a:gd name="T6" fmla="*/ 10 w 244"/>
                              <a:gd name="T7" fmla="*/ 340 h 435"/>
                              <a:gd name="T8" fmla="*/ 15 w 244"/>
                              <a:gd name="T9" fmla="*/ 370 h 435"/>
                              <a:gd name="T10" fmla="*/ 30 w 244"/>
                              <a:gd name="T11" fmla="*/ 400 h 435"/>
                              <a:gd name="T12" fmla="*/ 45 w 244"/>
                              <a:gd name="T13" fmla="*/ 420 h 435"/>
                              <a:gd name="T14" fmla="*/ 65 w 244"/>
                              <a:gd name="T15" fmla="*/ 430 h 435"/>
                              <a:gd name="T16" fmla="*/ 95 w 244"/>
                              <a:gd name="T17" fmla="*/ 435 h 435"/>
                              <a:gd name="T18" fmla="*/ 95 w 244"/>
                              <a:gd name="T19" fmla="*/ 435 h 435"/>
                              <a:gd name="T20" fmla="*/ 125 w 244"/>
                              <a:gd name="T21" fmla="*/ 435 h 435"/>
                              <a:gd name="T22" fmla="*/ 150 w 244"/>
                              <a:gd name="T23" fmla="*/ 420 h 435"/>
                              <a:gd name="T24" fmla="*/ 174 w 244"/>
                              <a:gd name="T25" fmla="*/ 400 h 435"/>
                              <a:gd name="T26" fmla="*/ 199 w 244"/>
                              <a:gd name="T27" fmla="*/ 375 h 435"/>
                              <a:gd name="T28" fmla="*/ 219 w 244"/>
                              <a:gd name="T29" fmla="*/ 340 h 435"/>
                              <a:gd name="T30" fmla="*/ 229 w 244"/>
                              <a:gd name="T31" fmla="*/ 305 h 435"/>
                              <a:gd name="T32" fmla="*/ 239 w 244"/>
                              <a:gd name="T33" fmla="*/ 265 h 435"/>
                              <a:gd name="T34" fmla="*/ 244 w 244"/>
                              <a:gd name="T35" fmla="*/ 220 h 435"/>
                              <a:gd name="T36" fmla="*/ 244 w 244"/>
                              <a:gd name="T37" fmla="*/ 220 h 435"/>
                              <a:gd name="T38" fmla="*/ 239 w 244"/>
                              <a:gd name="T39" fmla="*/ 175 h 435"/>
                              <a:gd name="T40" fmla="*/ 229 w 244"/>
                              <a:gd name="T41" fmla="*/ 135 h 435"/>
                              <a:gd name="T42" fmla="*/ 219 w 244"/>
                              <a:gd name="T43" fmla="*/ 95 h 435"/>
                              <a:gd name="T44" fmla="*/ 199 w 244"/>
                              <a:gd name="T45" fmla="*/ 65 h 435"/>
                              <a:gd name="T46" fmla="*/ 174 w 244"/>
                              <a:gd name="T47" fmla="*/ 40 h 435"/>
                              <a:gd name="T48" fmla="*/ 150 w 244"/>
                              <a:gd name="T49" fmla="*/ 20 h 435"/>
                              <a:gd name="T50" fmla="*/ 125 w 244"/>
                              <a:gd name="T51" fmla="*/ 5 h 435"/>
                              <a:gd name="T52" fmla="*/ 95 w 244"/>
                              <a:gd name="T53" fmla="*/ 0 h 435"/>
                              <a:gd name="T54" fmla="*/ 95 w 244"/>
                              <a:gd name="T55" fmla="*/ 0 h 435"/>
                              <a:gd name="T56" fmla="*/ 65 w 244"/>
                              <a:gd name="T57" fmla="*/ 5 h 435"/>
                              <a:gd name="T58" fmla="*/ 45 w 244"/>
                              <a:gd name="T59" fmla="*/ 15 h 435"/>
                              <a:gd name="T60" fmla="*/ 30 w 244"/>
                              <a:gd name="T61" fmla="*/ 35 h 435"/>
                              <a:gd name="T62" fmla="*/ 15 w 244"/>
                              <a:gd name="T63" fmla="*/ 65 h 435"/>
                              <a:gd name="T64" fmla="*/ 10 w 244"/>
                              <a:gd name="T65" fmla="*/ 95 h 435"/>
                              <a:gd name="T66" fmla="*/ 5 w 244"/>
                              <a:gd name="T67" fmla="*/ 135 h 435"/>
                              <a:gd name="T68" fmla="*/ 0 w 244"/>
                              <a:gd name="T69" fmla="*/ 220 h 435"/>
                              <a:gd name="T70" fmla="*/ 0 w 244"/>
                              <a:gd name="T71" fmla="*/ 220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0" y="220"/>
                                </a:moveTo>
                                <a:lnTo>
                                  <a:pt x="0" y="220"/>
                                </a:lnTo>
                                <a:lnTo>
                                  <a:pt x="5" y="305"/>
                                </a:lnTo>
                                <a:lnTo>
                                  <a:pt x="10" y="340"/>
                                </a:lnTo>
                                <a:lnTo>
                                  <a:pt x="15" y="370"/>
                                </a:lnTo>
                                <a:lnTo>
                                  <a:pt x="30" y="400"/>
                                </a:lnTo>
                                <a:lnTo>
                                  <a:pt x="45" y="420"/>
                                </a:lnTo>
                                <a:lnTo>
                                  <a:pt x="65" y="430"/>
                                </a:lnTo>
                                <a:lnTo>
                                  <a:pt x="95" y="435"/>
                                </a:lnTo>
                                <a:lnTo>
                                  <a:pt x="125" y="435"/>
                                </a:lnTo>
                                <a:lnTo>
                                  <a:pt x="150" y="420"/>
                                </a:lnTo>
                                <a:lnTo>
                                  <a:pt x="174" y="400"/>
                                </a:lnTo>
                                <a:lnTo>
                                  <a:pt x="199" y="375"/>
                                </a:lnTo>
                                <a:lnTo>
                                  <a:pt x="219" y="340"/>
                                </a:lnTo>
                                <a:lnTo>
                                  <a:pt x="229" y="305"/>
                                </a:lnTo>
                                <a:lnTo>
                                  <a:pt x="239" y="265"/>
                                </a:lnTo>
                                <a:lnTo>
                                  <a:pt x="244" y="220"/>
                                </a:lnTo>
                                <a:lnTo>
                                  <a:pt x="239" y="175"/>
                                </a:lnTo>
                                <a:lnTo>
                                  <a:pt x="229" y="135"/>
                                </a:lnTo>
                                <a:lnTo>
                                  <a:pt x="219" y="95"/>
                                </a:lnTo>
                                <a:lnTo>
                                  <a:pt x="199" y="65"/>
                                </a:lnTo>
                                <a:lnTo>
                                  <a:pt x="174" y="40"/>
                                </a:lnTo>
                                <a:lnTo>
                                  <a:pt x="150" y="20"/>
                                </a:lnTo>
                                <a:lnTo>
                                  <a:pt x="125" y="5"/>
                                </a:lnTo>
                                <a:lnTo>
                                  <a:pt x="95" y="0"/>
                                </a:lnTo>
                                <a:lnTo>
                                  <a:pt x="65" y="5"/>
                                </a:lnTo>
                                <a:lnTo>
                                  <a:pt x="45" y="15"/>
                                </a:lnTo>
                                <a:lnTo>
                                  <a:pt x="30" y="35"/>
                                </a:lnTo>
                                <a:lnTo>
                                  <a:pt x="15" y="65"/>
                                </a:lnTo>
                                <a:lnTo>
                                  <a:pt x="10" y="95"/>
                                </a:lnTo>
                                <a:lnTo>
                                  <a:pt x="5" y="135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403"/>
                        <wps:cNvSpPr>
                          <a:spLocks/>
                        </wps:cNvSpPr>
                        <wps:spPr bwMode="auto">
                          <a:xfrm>
                            <a:off x="6148" y="725"/>
                            <a:ext cx="194" cy="300"/>
                          </a:xfrm>
                          <a:custGeom>
                            <a:avLst/>
                            <a:gdLst>
                              <a:gd name="T0" fmla="*/ 0 w 194"/>
                              <a:gd name="T1" fmla="*/ 150 h 300"/>
                              <a:gd name="T2" fmla="*/ 0 w 194"/>
                              <a:gd name="T3" fmla="*/ 150 h 300"/>
                              <a:gd name="T4" fmla="*/ 0 w 194"/>
                              <a:gd name="T5" fmla="*/ 180 h 300"/>
                              <a:gd name="T6" fmla="*/ 5 w 194"/>
                              <a:gd name="T7" fmla="*/ 205 h 300"/>
                              <a:gd name="T8" fmla="*/ 15 w 194"/>
                              <a:gd name="T9" fmla="*/ 230 h 300"/>
                              <a:gd name="T10" fmla="*/ 25 w 194"/>
                              <a:gd name="T11" fmla="*/ 255 h 300"/>
                              <a:gd name="T12" fmla="*/ 40 w 194"/>
                              <a:gd name="T13" fmla="*/ 270 h 300"/>
                              <a:gd name="T14" fmla="*/ 55 w 194"/>
                              <a:gd name="T15" fmla="*/ 285 h 300"/>
                              <a:gd name="T16" fmla="*/ 75 w 194"/>
                              <a:gd name="T17" fmla="*/ 295 h 300"/>
                              <a:gd name="T18" fmla="*/ 95 w 194"/>
                              <a:gd name="T19" fmla="*/ 300 h 300"/>
                              <a:gd name="T20" fmla="*/ 95 w 194"/>
                              <a:gd name="T21" fmla="*/ 300 h 300"/>
                              <a:gd name="T22" fmla="*/ 115 w 194"/>
                              <a:gd name="T23" fmla="*/ 295 h 300"/>
                              <a:gd name="T24" fmla="*/ 135 w 194"/>
                              <a:gd name="T25" fmla="*/ 290 h 300"/>
                              <a:gd name="T26" fmla="*/ 150 w 194"/>
                              <a:gd name="T27" fmla="*/ 275 h 300"/>
                              <a:gd name="T28" fmla="*/ 164 w 194"/>
                              <a:gd name="T29" fmla="*/ 255 h 300"/>
                              <a:gd name="T30" fmla="*/ 179 w 194"/>
                              <a:gd name="T31" fmla="*/ 235 h 300"/>
                              <a:gd name="T32" fmla="*/ 189 w 194"/>
                              <a:gd name="T33" fmla="*/ 210 h 300"/>
                              <a:gd name="T34" fmla="*/ 194 w 194"/>
                              <a:gd name="T35" fmla="*/ 180 h 300"/>
                              <a:gd name="T36" fmla="*/ 194 w 194"/>
                              <a:gd name="T37" fmla="*/ 150 h 300"/>
                              <a:gd name="T38" fmla="*/ 194 w 194"/>
                              <a:gd name="T39" fmla="*/ 150 h 300"/>
                              <a:gd name="T40" fmla="*/ 194 w 194"/>
                              <a:gd name="T41" fmla="*/ 120 h 300"/>
                              <a:gd name="T42" fmla="*/ 189 w 194"/>
                              <a:gd name="T43" fmla="*/ 90 h 300"/>
                              <a:gd name="T44" fmla="*/ 179 w 194"/>
                              <a:gd name="T45" fmla="*/ 65 h 300"/>
                              <a:gd name="T46" fmla="*/ 164 w 194"/>
                              <a:gd name="T47" fmla="*/ 45 h 300"/>
                              <a:gd name="T48" fmla="*/ 150 w 194"/>
                              <a:gd name="T49" fmla="*/ 25 h 300"/>
                              <a:gd name="T50" fmla="*/ 135 w 194"/>
                              <a:gd name="T51" fmla="*/ 10 h 300"/>
                              <a:gd name="T52" fmla="*/ 115 w 194"/>
                              <a:gd name="T53" fmla="*/ 5 h 300"/>
                              <a:gd name="T54" fmla="*/ 95 w 194"/>
                              <a:gd name="T55" fmla="*/ 0 h 300"/>
                              <a:gd name="T56" fmla="*/ 95 w 194"/>
                              <a:gd name="T57" fmla="*/ 0 h 300"/>
                              <a:gd name="T58" fmla="*/ 75 w 194"/>
                              <a:gd name="T59" fmla="*/ 0 h 300"/>
                              <a:gd name="T60" fmla="*/ 55 w 194"/>
                              <a:gd name="T61" fmla="*/ 10 h 300"/>
                              <a:gd name="T62" fmla="*/ 40 w 194"/>
                              <a:gd name="T63" fmla="*/ 25 h 300"/>
                              <a:gd name="T64" fmla="*/ 25 w 194"/>
                              <a:gd name="T65" fmla="*/ 45 h 300"/>
                              <a:gd name="T66" fmla="*/ 15 w 194"/>
                              <a:gd name="T67" fmla="*/ 65 h 300"/>
                              <a:gd name="T68" fmla="*/ 5 w 194"/>
                              <a:gd name="T69" fmla="*/ 90 h 300"/>
                              <a:gd name="T70" fmla="*/ 0 w 194"/>
                              <a:gd name="T71" fmla="*/ 120 h 300"/>
                              <a:gd name="T72" fmla="*/ 0 w 194"/>
                              <a:gd name="T73" fmla="*/ 150 h 300"/>
                              <a:gd name="T74" fmla="*/ 0 w 194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4" h="300">
                                <a:moveTo>
                                  <a:pt x="0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05"/>
                                </a:lnTo>
                                <a:lnTo>
                                  <a:pt x="15" y="230"/>
                                </a:lnTo>
                                <a:lnTo>
                                  <a:pt x="25" y="255"/>
                                </a:lnTo>
                                <a:lnTo>
                                  <a:pt x="40" y="270"/>
                                </a:lnTo>
                                <a:lnTo>
                                  <a:pt x="55" y="285"/>
                                </a:lnTo>
                                <a:lnTo>
                                  <a:pt x="75" y="295"/>
                                </a:lnTo>
                                <a:lnTo>
                                  <a:pt x="95" y="300"/>
                                </a:lnTo>
                                <a:lnTo>
                                  <a:pt x="115" y="295"/>
                                </a:lnTo>
                                <a:lnTo>
                                  <a:pt x="135" y="290"/>
                                </a:lnTo>
                                <a:lnTo>
                                  <a:pt x="150" y="275"/>
                                </a:lnTo>
                                <a:lnTo>
                                  <a:pt x="164" y="255"/>
                                </a:lnTo>
                                <a:lnTo>
                                  <a:pt x="179" y="235"/>
                                </a:lnTo>
                                <a:lnTo>
                                  <a:pt x="189" y="210"/>
                                </a:lnTo>
                                <a:lnTo>
                                  <a:pt x="194" y="180"/>
                                </a:lnTo>
                                <a:lnTo>
                                  <a:pt x="194" y="150"/>
                                </a:lnTo>
                                <a:lnTo>
                                  <a:pt x="194" y="120"/>
                                </a:lnTo>
                                <a:lnTo>
                                  <a:pt x="189" y="90"/>
                                </a:lnTo>
                                <a:lnTo>
                                  <a:pt x="179" y="65"/>
                                </a:lnTo>
                                <a:lnTo>
                                  <a:pt x="164" y="45"/>
                                </a:lnTo>
                                <a:lnTo>
                                  <a:pt x="150" y="25"/>
                                </a:lnTo>
                                <a:lnTo>
                                  <a:pt x="135" y="10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5" y="0"/>
                                </a:lnTo>
                                <a:lnTo>
                                  <a:pt x="55" y="10"/>
                                </a:lnTo>
                                <a:lnTo>
                                  <a:pt x="40" y="25"/>
                                </a:lnTo>
                                <a:lnTo>
                                  <a:pt x="25" y="45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404"/>
                        <wps:cNvSpPr>
                          <a:spLocks/>
                        </wps:cNvSpPr>
                        <wps:spPr bwMode="auto">
                          <a:xfrm>
                            <a:off x="6148" y="770"/>
                            <a:ext cx="164" cy="210"/>
                          </a:xfrm>
                          <a:custGeom>
                            <a:avLst/>
                            <a:gdLst>
                              <a:gd name="T0" fmla="*/ 0 w 164"/>
                              <a:gd name="T1" fmla="*/ 105 h 210"/>
                              <a:gd name="T2" fmla="*/ 0 w 164"/>
                              <a:gd name="T3" fmla="*/ 105 h 210"/>
                              <a:gd name="T4" fmla="*/ 5 w 164"/>
                              <a:gd name="T5" fmla="*/ 125 h 210"/>
                              <a:gd name="T6" fmla="*/ 10 w 164"/>
                              <a:gd name="T7" fmla="*/ 145 h 210"/>
                              <a:gd name="T8" fmla="*/ 20 w 164"/>
                              <a:gd name="T9" fmla="*/ 160 h 210"/>
                              <a:gd name="T10" fmla="*/ 30 w 164"/>
                              <a:gd name="T11" fmla="*/ 175 h 210"/>
                              <a:gd name="T12" fmla="*/ 45 w 164"/>
                              <a:gd name="T13" fmla="*/ 190 h 210"/>
                              <a:gd name="T14" fmla="*/ 65 w 164"/>
                              <a:gd name="T15" fmla="*/ 200 h 210"/>
                              <a:gd name="T16" fmla="*/ 80 w 164"/>
                              <a:gd name="T17" fmla="*/ 205 h 210"/>
                              <a:gd name="T18" fmla="*/ 95 w 164"/>
                              <a:gd name="T19" fmla="*/ 210 h 210"/>
                              <a:gd name="T20" fmla="*/ 95 w 164"/>
                              <a:gd name="T21" fmla="*/ 210 h 210"/>
                              <a:gd name="T22" fmla="*/ 110 w 164"/>
                              <a:gd name="T23" fmla="*/ 205 h 210"/>
                              <a:gd name="T24" fmla="*/ 120 w 164"/>
                              <a:gd name="T25" fmla="*/ 200 h 210"/>
                              <a:gd name="T26" fmla="*/ 135 w 164"/>
                              <a:gd name="T27" fmla="*/ 190 h 210"/>
                              <a:gd name="T28" fmla="*/ 145 w 164"/>
                              <a:gd name="T29" fmla="*/ 180 h 210"/>
                              <a:gd name="T30" fmla="*/ 160 w 164"/>
                              <a:gd name="T31" fmla="*/ 145 h 210"/>
                              <a:gd name="T32" fmla="*/ 164 w 164"/>
                              <a:gd name="T33" fmla="*/ 105 h 210"/>
                              <a:gd name="T34" fmla="*/ 164 w 164"/>
                              <a:gd name="T35" fmla="*/ 105 h 210"/>
                              <a:gd name="T36" fmla="*/ 160 w 164"/>
                              <a:gd name="T37" fmla="*/ 65 h 210"/>
                              <a:gd name="T38" fmla="*/ 145 w 164"/>
                              <a:gd name="T39" fmla="*/ 30 h 210"/>
                              <a:gd name="T40" fmla="*/ 135 w 164"/>
                              <a:gd name="T41" fmla="*/ 20 h 210"/>
                              <a:gd name="T42" fmla="*/ 120 w 164"/>
                              <a:gd name="T43" fmla="*/ 10 h 210"/>
                              <a:gd name="T44" fmla="*/ 110 w 164"/>
                              <a:gd name="T45" fmla="*/ 0 h 210"/>
                              <a:gd name="T46" fmla="*/ 95 w 164"/>
                              <a:gd name="T47" fmla="*/ 0 h 210"/>
                              <a:gd name="T48" fmla="*/ 95 w 164"/>
                              <a:gd name="T49" fmla="*/ 0 h 210"/>
                              <a:gd name="T50" fmla="*/ 80 w 164"/>
                              <a:gd name="T51" fmla="*/ 0 h 210"/>
                              <a:gd name="T52" fmla="*/ 65 w 164"/>
                              <a:gd name="T53" fmla="*/ 5 h 210"/>
                              <a:gd name="T54" fmla="*/ 45 w 164"/>
                              <a:gd name="T55" fmla="*/ 15 h 210"/>
                              <a:gd name="T56" fmla="*/ 30 w 164"/>
                              <a:gd name="T57" fmla="*/ 30 h 210"/>
                              <a:gd name="T58" fmla="*/ 20 w 164"/>
                              <a:gd name="T59" fmla="*/ 45 h 210"/>
                              <a:gd name="T60" fmla="*/ 10 w 164"/>
                              <a:gd name="T61" fmla="*/ 65 h 210"/>
                              <a:gd name="T62" fmla="*/ 5 w 164"/>
                              <a:gd name="T63" fmla="*/ 85 h 210"/>
                              <a:gd name="T64" fmla="*/ 0 w 164"/>
                              <a:gd name="T65" fmla="*/ 105 h 210"/>
                              <a:gd name="T66" fmla="*/ 0 w 164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4" h="210">
                                <a:moveTo>
                                  <a:pt x="0" y="105"/>
                                </a:moveTo>
                                <a:lnTo>
                                  <a:pt x="0" y="105"/>
                                </a:lnTo>
                                <a:lnTo>
                                  <a:pt x="5" y="125"/>
                                </a:lnTo>
                                <a:lnTo>
                                  <a:pt x="10" y="145"/>
                                </a:lnTo>
                                <a:lnTo>
                                  <a:pt x="20" y="160"/>
                                </a:lnTo>
                                <a:lnTo>
                                  <a:pt x="30" y="175"/>
                                </a:lnTo>
                                <a:lnTo>
                                  <a:pt x="45" y="190"/>
                                </a:lnTo>
                                <a:lnTo>
                                  <a:pt x="65" y="200"/>
                                </a:lnTo>
                                <a:lnTo>
                                  <a:pt x="80" y="205"/>
                                </a:lnTo>
                                <a:lnTo>
                                  <a:pt x="95" y="210"/>
                                </a:lnTo>
                                <a:lnTo>
                                  <a:pt x="110" y="205"/>
                                </a:lnTo>
                                <a:lnTo>
                                  <a:pt x="120" y="200"/>
                                </a:lnTo>
                                <a:lnTo>
                                  <a:pt x="135" y="190"/>
                                </a:lnTo>
                                <a:lnTo>
                                  <a:pt x="145" y="180"/>
                                </a:lnTo>
                                <a:lnTo>
                                  <a:pt x="160" y="145"/>
                                </a:lnTo>
                                <a:lnTo>
                                  <a:pt x="164" y="105"/>
                                </a:lnTo>
                                <a:lnTo>
                                  <a:pt x="160" y="65"/>
                                </a:lnTo>
                                <a:lnTo>
                                  <a:pt x="145" y="30"/>
                                </a:lnTo>
                                <a:lnTo>
                                  <a:pt x="135" y="20"/>
                                </a:lnTo>
                                <a:lnTo>
                                  <a:pt x="120" y="10"/>
                                </a:lnTo>
                                <a:lnTo>
                                  <a:pt x="110" y="0"/>
                                </a:lnTo>
                                <a:lnTo>
                                  <a:pt x="95" y="0"/>
                                </a:lnTo>
                                <a:lnTo>
                                  <a:pt x="80" y="0"/>
                                </a:lnTo>
                                <a:lnTo>
                                  <a:pt x="65" y="5"/>
                                </a:lnTo>
                                <a:lnTo>
                                  <a:pt x="45" y="15"/>
                                </a:lnTo>
                                <a:lnTo>
                                  <a:pt x="30" y="30"/>
                                </a:lnTo>
                                <a:lnTo>
                                  <a:pt x="20" y="45"/>
                                </a:lnTo>
                                <a:lnTo>
                                  <a:pt x="10" y="65"/>
                                </a:lnTo>
                                <a:lnTo>
                                  <a:pt x="5" y="85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405"/>
                        <wps:cNvSpPr>
                          <a:spLocks/>
                        </wps:cNvSpPr>
                        <wps:spPr bwMode="auto">
                          <a:xfrm>
                            <a:off x="6148" y="800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75 h 145"/>
                              <a:gd name="T2" fmla="*/ 0 w 145"/>
                              <a:gd name="T3" fmla="*/ 75 h 145"/>
                              <a:gd name="T4" fmla="*/ 5 w 145"/>
                              <a:gd name="T5" fmla="*/ 90 h 145"/>
                              <a:gd name="T6" fmla="*/ 10 w 145"/>
                              <a:gd name="T7" fmla="*/ 100 h 145"/>
                              <a:gd name="T8" fmla="*/ 25 w 145"/>
                              <a:gd name="T9" fmla="*/ 115 h 145"/>
                              <a:gd name="T10" fmla="*/ 35 w 145"/>
                              <a:gd name="T11" fmla="*/ 125 h 145"/>
                              <a:gd name="T12" fmla="*/ 70 w 145"/>
                              <a:gd name="T13" fmla="*/ 140 h 145"/>
                              <a:gd name="T14" fmla="*/ 95 w 145"/>
                              <a:gd name="T15" fmla="*/ 145 h 145"/>
                              <a:gd name="T16" fmla="*/ 95 w 145"/>
                              <a:gd name="T17" fmla="*/ 145 h 145"/>
                              <a:gd name="T18" fmla="*/ 105 w 145"/>
                              <a:gd name="T19" fmla="*/ 145 h 145"/>
                              <a:gd name="T20" fmla="*/ 115 w 145"/>
                              <a:gd name="T21" fmla="*/ 140 h 145"/>
                              <a:gd name="T22" fmla="*/ 130 w 145"/>
                              <a:gd name="T23" fmla="*/ 125 h 145"/>
                              <a:gd name="T24" fmla="*/ 140 w 145"/>
                              <a:gd name="T25" fmla="*/ 105 h 145"/>
                              <a:gd name="T26" fmla="*/ 145 w 145"/>
                              <a:gd name="T27" fmla="*/ 75 h 145"/>
                              <a:gd name="T28" fmla="*/ 145 w 145"/>
                              <a:gd name="T29" fmla="*/ 75 h 145"/>
                              <a:gd name="T30" fmla="*/ 140 w 145"/>
                              <a:gd name="T31" fmla="*/ 45 h 145"/>
                              <a:gd name="T32" fmla="*/ 130 w 145"/>
                              <a:gd name="T33" fmla="*/ 20 h 145"/>
                              <a:gd name="T34" fmla="*/ 115 w 145"/>
                              <a:gd name="T35" fmla="*/ 5 h 145"/>
                              <a:gd name="T36" fmla="*/ 95 w 145"/>
                              <a:gd name="T37" fmla="*/ 0 h 145"/>
                              <a:gd name="T38" fmla="*/ 95 w 145"/>
                              <a:gd name="T39" fmla="*/ 0 h 145"/>
                              <a:gd name="T40" fmla="*/ 70 w 145"/>
                              <a:gd name="T41" fmla="*/ 5 h 145"/>
                              <a:gd name="T42" fmla="*/ 40 w 145"/>
                              <a:gd name="T43" fmla="*/ 20 h 145"/>
                              <a:gd name="T44" fmla="*/ 25 w 145"/>
                              <a:gd name="T45" fmla="*/ 30 h 145"/>
                              <a:gd name="T46" fmla="*/ 10 w 145"/>
                              <a:gd name="T47" fmla="*/ 45 h 145"/>
                              <a:gd name="T48" fmla="*/ 5 w 145"/>
                              <a:gd name="T49" fmla="*/ 55 h 145"/>
                              <a:gd name="T50" fmla="*/ 0 w 145"/>
                              <a:gd name="T51" fmla="*/ 75 h 145"/>
                              <a:gd name="T52" fmla="*/ 0 w 145"/>
                              <a:gd name="T53" fmla="*/ 7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75"/>
                                </a:moveTo>
                                <a:lnTo>
                                  <a:pt x="0" y="75"/>
                                </a:lnTo>
                                <a:lnTo>
                                  <a:pt x="5" y="90"/>
                                </a:lnTo>
                                <a:lnTo>
                                  <a:pt x="10" y="100"/>
                                </a:lnTo>
                                <a:lnTo>
                                  <a:pt x="25" y="115"/>
                                </a:lnTo>
                                <a:lnTo>
                                  <a:pt x="35" y="125"/>
                                </a:lnTo>
                                <a:lnTo>
                                  <a:pt x="70" y="140"/>
                                </a:lnTo>
                                <a:lnTo>
                                  <a:pt x="95" y="145"/>
                                </a:lnTo>
                                <a:lnTo>
                                  <a:pt x="105" y="145"/>
                                </a:lnTo>
                                <a:lnTo>
                                  <a:pt x="115" y="140"/>
                                </a:lnTo>
                                <a:lnTo>
                                  <a:pt x="130" y="125"/>
                                </a:lnTo>
                                <a:lnTo>
                                  <a:pt x="140" y="105"/>
                                </a:lnTo>
                                <a:lnTo>
                                  <a:pt x="145" y="75"/>
                                </a:lnTo>
                                <a:lnTo>
                                  <a:pt x="140" y="45"/>
                                </a:lnTo>
                                <a:lnTo>
                                  <a:pt x="130" y="20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0" y="5"/>
                                </a:lnTo>
                                <a:lnTo>
                                  <a:pt x="40" y="20"/>
                                </a:lnTo>
                                <a:lnTo>
                                  <a:pt x="25" y="30"/>
                                </a:lnTo>
                                <a:lnTo>
                                  <a:pt x="10" y="45"/>
                                </a:lnTo>
                                <a:lnTo>
                                  <a:pt x="5" y="55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406"/>
                        <wps:cNvSpPr>
                          <a:spLocks/>
                        </wps:cNvSpPr>
                        <wps:spPr bwMode="auto">
                          <a:xfrm>
                            <a:off x="6128" y="615"/>
                            <a:ext cx="20" cy="51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510"/>
                              <a:gd name="T2" fmla="*/ 20 w 20"/>
                              <a:gd name="T3" fmla="*/ 0 h 510"/>
                              <a:gd name="T4" fmla="*/ 10 w 20"/>
                              <a:gd name="T5" fmla="*/ 25 h 510"/>
                              <a:gd name="T6" fmla="*/ 0 w 20"/>
                              <a:gd name="T7" fmla="*/ 70 h 510"/>
                              <a:gd name="T8" fmla="*/ 0 w 20"/>
                              <a:gd name="T9" fmla="*/ 105 h 510"/>
                              <a:gd name="T10" fmla="*/ 0 w 20"/>
                              <a:gd name="T11" fmla="*/ 145 h 510"/>
                              <a:gd name="T12" fmla="*/ 10 w 20"/>
                              <a:gd name="T13" fmla="*/ 195 h 510"/>
                              <a:gd name="T14" fmla="*/ 20 w 20"/>
                              <a:gd name="T15" fmla="*/ 260 h 510"/>
                              <a:gd name="T16" fmla="*/ 20 w 20"/>
                              <a:gd name="T17" fmla="*/ 260 h 510"/>
                              <a:gd name="T18" fmla="*/ 20 w 20"/>
                              <a:gd name="T19" fmla="*/ 260 h 510"/>
                              <a:gd name="T20" fmla="*/ 10 w 20"/>
                              <a:gd name="T21" fmla="*/ 320 h 510"/>
                              <a:gd name="T22" fmla="*/ 5 w 20"/>
                              <a:gd name="T23" fmla="*/ 370 h 510"/>
                              <a:gd name="T24" fmla="*/ 0 w 20"/>
                              <a:gd name="T25" fmla="*/ 410 h 510"/>
                              <a:gd name="T26" fmla="*/ 0 w 20"/>
                              <a:gd name="T27" fmla="*/ 445 h 510"/>
                              <a:gd name="T28" fmla="*/ 10 w 20"/>
                              <a:gd name="T29" fmla="*/ 490 h 510"/>
                              <a:gd name="T30" fmla="*/ 20 w 20"/>
                              <a:gd name="T3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25"/>
                                </a:lnTo>
                                <a:lnTo>
                                  <a:pt x="0" y="70"/>
                                </a:lnTo>
                                <a:lnTo>
                                  <a:pt x="0" y="105"/>
                                </a:lnTo>
                                <a:lnTo>
                                  <a:pt x="0" y="145"/>
                                </a:lnTo>
                                <a:lnTo>
                                  <a:pt x="10" y="195"/>
                                </a:lnTo>
                                <a:lnTo>
                                  <a:pt x="20" y="260"/>
                                </a:lnTo>
                                <a:lnTo>
                                  <a:pt x="10" y="320"/>
                                </a:lnTo>
                                <a:lnTo>
                                  <a:pt x="5" y="370"/>
                                </a:lnTo>
                                <a:lnTo>
                                  <a:pt x="0" y="410"/>
                                </a:lnTo>
                                <a:lnTo>
                                  <a:pt x="0" y="445"/>
                                </a:lnTo>
                                <a:lnTo>
                                  <a:pt x="10" y="490"/>
                                </a:lnTo>
                                <a:lnTo>
                                  <a:pt x="20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407"/>
                        <wps:cNvSpPr>
                          <a:spLocks/>
                        </wps:cNvSpPr>
                        <wps:spPr bwMode="auto">
                          <a:xfrm>
                            <a:off x="6103" y="615"/>
                            <a:ext cx="45" cy="510"/>
                          </a:xfrm>
                          <a:custGeom>
                            <a:avLst/>
                            <a:gdLst>
                              <a:gd name="T0" fmla="*/ 45 w 45"/>
                              <a:gd name="T1" fmla="*/ 0 h 510"/>
                              <a:gd name="T2" fmla="*/ 45 w 45"/>
                              <a:gd name="T3" fmla="*/ 0 h 510"/>
                              <a:gd name="T4" fmla="*/ 30 w 45"/>
                              <a:gd name="T5" fmla="*/ 40 h 510"/>
                              <a:gd name="T6" fmla="*/ 20 w 45"/>
                              <a:gd name="T7" fmla="*/ 90 h 510"/>
                              <a:gd name="T8" fmla="*/ 10 w 45"/>
                              <a:gd name="T9" fmla="*/ 155 h 510"/>
                              <a:gd name="T10" fmla="*/ 0 w 45"/>
                              <a:gd name="T11" fmla="*/ 230 h 510"/>
                              <a:gd name="T12" fmla="*/ 5 w 45"/>
                              <a:gd name="T13" fmla="*/ 315 h 510"/>
                              <a:gd name="T14" fmla="*/ 10 w 45"/>
                              <a:gd name="T15" fmla="*/ 365 h 510"/>
                              <a:gd name="T16" fmla="*/ 15 w 45"/>
                              <a:gd name="T17" fmla="*/ 410 h 510"/>
                              <a:gd name="T18" fmla="*/ 30 w 45"/>
                              <a:gd name="T19" fmla="*/ 460 h 510"/>
                              <a:gd name="T20" fmla="*/ 45 w 45"/>
                              <a:gd name="T2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0"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30" y="40"/>
                                </a:lnTo>
                                <a:lnTo>
                                  <a:pt x="20" y="90"/>
                                </a:lnTo>
                                <a:lnTo>
                                  <a:pt x="10" y="155"/>
                                </a:lnTo>
                                <a:lnTo>
                                  <a:pt x="0" y="230"/>
                                </a:lnTo>
                                <a:lnTo>
                                  <a:pt x="5" y="315"/>
                                </a:lnTo>
                                <a:lnTo>
                                  <a:pt x="10" y="365"/>
                                </a:lnTo>
                                <a:lnTo>
                                  <a:pt x="15" y="410"/>
                                </a:lnTo>
                                <a:lnTo>
                                  <a:pt x="30" y="460"/>
                                </a:lnTo>
                                <a:lnTo>
                                  <a:pt x="45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Line 408"/>
                        <wps:cNvCnPr/>
                        <wps:spPr bwMode="auto">
                          <a:xfrm>
                            <a:off x="6053" y="615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" name="Line 409"/>
                        <wps:cNvCnPr/>
                        <wps:spPr bwMode="auto">
                          <a:xfrm>
                            <a:off x="6023" y="615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" name="Freeform 410"/>
                        <wps:cNvSpPr>
                          <a:spLocks/>
                        </wps:cNvSpPr>
                        <wps:spPr bwMode="auto">
                          <a:xfrm>
                            <a:off x="6148" y="1605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40 h 50"/>
                              <a:gd name="T2" fmla="*/ 0 w 249"/>
                              <a:gd name="T3" fmla="*/ 40 h 50"/>
                              <a:gd name="T4" fmla="*/ 10 w 249"/>
                              <a:gd name="T5" fmla="*/ 25 h 50"/>
                              <a:gd name="T6" fmla="*/ 25 w 249"/>
                              <a:gd name="T7" fmla="*/ 15 h 50"/>
                              <a:gd name="T8" fmla="*/ 50 w 249"/>
                              <a:gd name="T9" fmla="*/ 5 h 50"/>
                              <a:gd name="T10" fmla="*/ 80 w 249"/>
                              <a:gd name="T11" fmla="*/ 5 h 50"/>
                              <a:gd name="T12" fmla="*/ 110 w 249"/>
                              <a:gd name="T13" fmla="*/ 5 h 50"/>
                              <a:gd name="T14" fmla="*/ 135 w 249"/>
                              <a:gd name="T15" fmla="*/ 15 h 50"/>
                              <a:gd name="T16" fmla="*/ 155 w 249"/>
                              <a:gd name="T17" fmla="*/ 25 h 50"/>
                              <a:gd name="T18" fmla="*/ 184 w 249"/>
                              <a:gd name="T19" fmla="*/ 45 h 50"/>
                              <a:gd name="T20" fmla="*/ 184 w 249"/>
                              <a:gd name="T21" fmla="*/ 45 h 50"/>
                              <a:gd name="T22" fmla="*/ 189 w 249"/>
                              <a:gd name="T23" fmla="*/ 50 h 50"/>
                              <a:gd name="T24" fmla="*/ 199 w 249"/>
                              <a:gd name="T25" fmla="*/ 50 h 50"/>
                              <a:gd name="T26" fmla="*/ 214 w 249"/>
                              <a:gd name="T27" fmla="*/ 30 h 50"/>
                              <a:gd name="T28" fmla="*/ 234 w 249"/>
                              <a:gd name="T29" fmla="*/ 0 h 50"/>
                              <a:gd name="T30" fmla="*/ 249 w 249"/>
                              <a:gd name="T31" fmla="*/ 4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10" y="25"/>
                                </a:lnTo>
                                <a:lnTo>
                                  <a:pt x="25" y="15"/>
                                </a:lnTo>
                                <a:lnTo>
                                  <a:pt x="50" y="5"/>
                                </a:lnTo>
                                <a:lnTo>
                                  <a:pt x="80" y="5"/>
                                </a:lnTo>
                                <a:lnTo>
                                  <a:pt x="110" y="5"/>
                                </a:lnTo>
                                <a:lnTo>
                                  <a:pt x="135" y="15"/>
                                </a:lnTo>
                                <a:lnTo>
                                  <a:pt x="155" y="25"/>
                                </a:lnTo>
                                <a:lnTo>
                                  <a:pt x="184" y="45"/>
                                </a:lnTo>
                                <a:lnTo>
                                  <a:pt x="189" y="50"/>
                                </a:lnTo>
                                <a:lnTo>
                                  <a:pt x="199" y="50"/>
                                </a:lnTo>
                                <a:lnTo>
                                  <a:pt x="214" y="30"/>
                                </a:lnTo>
                                <a:lnTo>
                                  <a:pt x="234" y="0"/>
                                </a:lnTo>
                                <a:lnTo>
                                  <a:pt x="249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411"/>
                        <wps:cNvSpPr>
                          <a:spLocks/>
                        </wps:cNvSpPr>
                        <wps:spPr bwMode="auto">
                          <a:xfrm>
                            <a:off x="6148" y="1130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5 h 50"/>
                              <a:gd name="T2" fmla="*/ 0 w 249"/>
                              <a:gd name="T3" fmla="*/ 5 h 50"/>
                              <a:gd name="T4" fmla="*/ 25 w 249"/>
                              <a:gd name="T5" fmla="*/ 30 h 50"/>
                              <a:gd name="T6" fmla="*/ 50 w 249"/>
                              <a:gd name="T7" fmla="*/ 40 h 50"/>
                              <a:gd name="T8" fmla="*/ 80 w 249"/>
                              <a:gd name="T9" fmla="*/ 45 h 50"/>
                              <a:gd name="T10" fmla="*/ 110 w 249"/>
                              <a:gd name="T11" fmla="*/ 40 h 50"/>
                              <a:gd name="T12" fmla="*/ 135 w 249"/>
                              <a:gd name="T13" fmla="*/ 35 h 50"/>
                              <a:gd name="T14" fmla="*/ 155 w 249"/>
                              <a:gd name="T15" fmla="*/ 25 h 50"/>
                              <a:gd name="T16" fmla="*/ 184 w 249"/>
                              <a:gd name="T17" fmla="*/ 5 h 50"/>
                              <a:gd name="T18" fmla="*/ 184 w 249"/>
                              <a:gd name="T19" fmla="*/ 5 h 50"/>
                              <a:gd name="T20" fmla="*/ 189 w 249"/>
                              <a:gd name="T21" fmla="*/ 0 h 50"/>
                              <a:gd name="T22" fmla="*/ 194 w 249"/>
                              <a:gd name="T23" fmla="*/ 5 h 50"/>
                              <a:gd name="T24" fmla="*/ 214 w 249"/>
                              <a:gd name="T25" fmla="*/ 20 h 50"/>
                              <a:gd name="T26" fmla="*/ 234 w 249"/>
                              <a:gd name="T27" fmla="*/ 50 h 50"/>
                              <a:gd name="T28" fmla="*/ 249 w 249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5"/>
                                </a:moveTo>
                                <a:lnTo>
                                  <a:pt x="0" y="5"/>
                                </a:lnTo>
                                <a:lnTo>
                                  <a:pt x="25" y="30"/>
                                </a:lnTo>
                                <a:lnTo>
                                  <a:pt x="50" y="40"/>
                                </a:lnTo>
                                <a:lnTo>
                                  <a:pt x="80" y="45"/>
                                </a:lnTo>
                                <a:lnTo>
                                  <a:pt x="110" y="40"/>
                                </a:lnTo>
                                <a:lnTo>
                                  <a:pt x="135" y="35"/>
                                </a:lnTo>
                                <a:lnTo>
                                  <a:pt x="155" y="25"/>
                                </a:lnTo>
                                <a:lnTo>
                                  <a:pt x="184" y="5"/>
                                </a:lnTo>
                                <a:lnTo>
                                  <a:pt x="189" y="0"/>
                                </a:lnTo>
                                <a:lnTo>
                                  <a:pt x="194" y="5"/>
                                </a:lnTo>
                                <a:lnTo>
                                  <a:pt x="214" y="20"/>
                                </a:lnTo>
                                <a:lnTo>
                                  <a:pt x="234" y="50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412"/>
                        <wps:cNvSpPr>
                          <a:spLocks/>
                        </wps:cNvSpPr>
                        <wps:spPr bwMode="auto">
                          <a:xfrm>
                            <a:off x="6148" y="1175"/>
                            <a:ext cx="244" cy="435"/>
                          </a:xfrm>
                          <a:custGeom>
                            <a:avLst/>
                            <a:gdLst>
                              <a:gd name="T0" fmla="*/ 0 w 244"/>
                              <a:gd name="T1" fmla="*/ 220 h 435"/>
                              <a:gd name="T2" fmla="*/ 0 w 244"/>
                              <a:gd name="T3" fmla="*/ 220 h 435"/>
                              <a:gd name="T4" fmla="*/ 5 w 244"/>
                              <a:gd name="T5" fmla="*/ 300 h 435"/>
                              <a:gd name="T6" fmla="*/ 10 w 244"/>
                              <a:gd name="T7" fmla="*/ 340 h 435"/>
                              <a:gd name="T8" fmla="*/ 15 w 244"/>
                              <a:gd name="T9" fmla="*/ 370 h 435"/>
                              <a:gd name="T10" fmla="*/ 30 w 244"/>
                              <a:gd name="T11" fmla="*/ 395 h 435"/>
                              <a:gd name="T12" fmla="*/ 45 w 244"/>
                              <a:gd name="T13" fmla="*/ 415 h 435"/>
                              <a:gd name="T14" fmla="*/ 65 w 244"/>
                              <a:gd name="T15" fmla="*/ 430 h 435"/>
                              <a:gd name="T16" fmla="*/ 95 w 244"/>
                              <a:gd name="T17" fmla="*/ 435 h 435"/>
                              <a:gd name="T18" fmla="*/ 95 w 244"/>
                              <a:gd name="T19" fmla="*/ 435 h 435"/>
                              <a:gd name="T20" fmla="*/ 125 w 244"/>
                              <a:gd name="T21" fmla="*/ 430 h 435"/>
                              <a:gd name="T22" fmla="*/ 150 w 244"/>
                              <a:gd name="T23" fmla="*/ 420 h 435"/>
                              <a:gd name="T24" fmla="*/ 174 w 244"/>
                              <a:gd name="T25" fmla="*/ 400 h 435"/>
                              <a:gd name="T26" fmla="*/ 199 w 244"/>
                              <a:gd name="T27" fmla="*/ 375 h 435"/>
                              <a:gd name="T28" fmla="*/ 219 w 244"/>
                              <a:gd name="T29" fmla="*/ 340 h 435"/>
                              <a:gd name="T30" fmla="*/ 229 w 244"/>
                              <a:gd name="T31" fmla="*/ 305 h 435"/>
                              <a:gd name="T32" fmla="*/ 239 w 244"/>
                              <a:gd name="T33" fmla="*/ 260 h 435"/>
                              <a:gd name="T34" fmla="*/ 244 w 244"/>
                              <a:gd name="T35" fmla="*/ 220 h 435"/>
                              <a:gd name="T36" fmla="*/ 244 w 244"/>
                              <a:gd name="T37" fmla="*/ 220 h 435"/>
                              <a:gd name="T38" fmla="*/ 239 w 244"/>
                              <a:gd name="T39" fmla="*/ 175 h 435"/>
                              <a:gd name="T40" fmla="*/ 229 w 244"/>
                              <a:gd name="T41" fmla="*/ 135 h 435"/>
                              <a:gd name="T42" fmla="*/ 219 w 244"/>
                              <a:gd name="T43" fmla="*/ 95 h 435"/>
                              <a:gd name="T44" fmla="*/ 199 w 244"/>
                              <a:gd name="T45" fmla="*/ 65 h 435"/>
                              <a:gd name="T46" fmla="*/ 174 w 244"/>
                              <a:gd name="T47" fmla="*/ 40 h 435"/>
                              <a:gd name="T48" fmla="*/ 150 w 244"/>
                              <a:gd name="T49" fmla="*/ 20 h 435"/>
                              <a:gd name="T50" fmla="*/ 125 w 244"/>
                              <a:gd name="T51" fmla="*/ 5 h 435"/>
                              <a:gd name="T52" fmla="*/ 95 w 244"/>
                              <a:gd name="T53" fmla="*/ 0 h 435"/>
                              <a:gd name="T54" fmla="*/ 95 w 244"/>
                              <a:gd name="T55" fmla="*/ 0 h 435"/>
                              <a:gd name="T56" fmla="*/ 65 w 244"/>
                              <a:gd name="T57" fmla="*/ 5 h 435"/>
                              <a:gd name="T58" fmla="*/ 45 w 244"/>
                              <a:gd name="T59" fmla="*/ 15 h 435"/>
                              <a:gd name="T60" fmla="*/ 30 w 244"/>
                              <a:gd name="T61" fmla="*/ 35 h 435"/>
                              <a:gd name="T62" fmla="*/ 15 w 244"/>
                              <a:gd name="T63" fmla="*/ 65 h 435"/>
                              <a:gd name="T64" fmla="*/ 10 w 244"/>
                              <a:gd name="T65" fmla="*/ 95 h 435"/>
                              <a:gd name="T66" fmla="*/ 5 w 244"/>
                              <a:gd name="T67" fmla="*/ 135 h 435"/>
                              <a:gd name="T68" fmla="*/ 0 w 244"/>
                              <a:gd name="T69" fmla="*/ 220 h 435"/>
                              <a:gd name="T70" fmla="*/ 0 w 244"/>
                              <a:gd name="T71" fmla="*/ 220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0" y="220"/>
                                </a:moveTo>
                                <a:lnTo>
                                  <a:pt x="0" y="220"/>
                                </a:lnTo>
                                <a:lnTo>
                                  <a:pt x="5" y="300"/>
                                </a:lnTo>
                                <a:lnTo>
                                  <a:pt x="10" y="340"/>
                                </a:lnTo>
                                <a:lnTo>
                                  <a:pt x="15" y="370"/>
                                </a:lnTo>
                                <a:lnTo>
                                  <a:pt x="30" y="395"/>
                                </a:lnTo>
                                <a:lnTo>
                                  <a:pt x="45" y="415"/>
                                </a:lnTo>
                                <a:lnTo>
                                  <a:pt x="65" y="430"/>
                                </a:lnTo>
                                <a:lnTo>
                                  <a:pt x="95" y="435"/>
                                </a:lnTo>
                                <a:lnTo>
                                  <a:pt x="125" y="430"/>
                                </a:lnTo>
                                <a:lnTo>
                                  <a:pt x="150" y="420"/>
                                </a:lnTo>
                                <a:lnTo>
                                  <a:pt x="174" y="400"/>
                                </a:lnTo>
                                <a:lnTo>
                                  <a:pt x="199" y="375"/>
                                </a:lnTo>
                                <a:lnTo>
                                  <a:pt x="219" y="340"/>
                                </a:lnTo>
                                <a:lnTo>
                                  <a:pt x="229" y="305"/>
                                </a:lnTo>
                                <a:lnTo>
                                  <a:pt x="239" y="260"/>
                                </a:lnTo>
                                <a:lnTo>
                                  <a:pt x="244" y="220"/>
                                </a:lnTo>
                                <a:lnTo>
                                  <a:pt x="239" y="175"/>
                                </a:lnTo>
                                <a:lnTo>
                                  <a:pt x="229" y="135"/>
                                </a:lnTo>
                                <a:lnTo>
                                  <a:pt x="219" y="95"/>
                                </a:lnTo>
                                <a:lnTo>
                                  <a:pt x="199" y="65"/>
                                </a:lnTo>
                                <a:lnTo>
                                  <a:pt x="174" y="40"/>
                                </a:lnTo>
                                <a:lnTo>
                                  <a:pt x="150" y="20"/>
                                </a:lnTo>
                                <a:lnTo>
                                  <a:pt x="125" y="5"/>
                                </a:lnTo>
                                <a:lnTo>
                                  <a:pt x="95" y="0"/>
                                </a:lnTo>
                                <a:lnTo>
                                  <a:pt x="65" y="5"/>
                                </a:lnTo>
                                <a:lnTo>
                                  <a:pt x="45" y="15"/>
                                </a:lnTo>
                                <a:lnTo>
                                  <a:pt x="30" y="35"/>
                                </a:lnTo>
                                <a:lnTo>
                                  <a:pt x="15" y="65"/>
                                </a:lnTo>
                                <a:lnTo>
                                  <a:pt x="10" y="95"/>
                                </a:lnTo>
                                <a:lnTo>
                                  <a:pt x="5" y="135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413"/>
                        <wps:cNvSpPr>
                          <a:spLocks/>
                        </wps:cNvSpPr>
                        <wps:spPr bwMode="auto">
                          <a:xfrm>
                            <a:off x="6148" y="1245"/>
                            <a:ext cx="194" cy="295"/>
                          </a:xfrm>
                          <a:custGeom>
                            <a:avLst/>
                            <a:gdLst>
                              <a:gd name="T0" fmla="*/ 0 w 194"/>
                              <a:gd name="T1" fmla="*/ 150 h 295"/>
                              <a:gd name="T2" fmla="*/ 0 w 194"/>
                              <a:gd name="T3" fmla="*/ 150 h 295"/>
                              <a:gd name="T4" fmla="*/ 0 w 194"/>
                              <a:gd name="T5" fmla="*/ 180 h 295"/>
                              <a:gd name="T6" fmla="*/ 5 w 194"/>
                              <a:gd name="T7" fmla="*/ 205 h 295"/>
                              <a:gd name="T8" fmla="*/ 15 w 194"/>
                              <a:gd name="T9" fmla="*/ 230 h 295"/>
                              <a:gd name="T10" fmla="*/ 25 w 194"/>
                              <a:gd name="T11" fmla="*/ 250 h 295"/>
                              <a:gd name="T12" fmla="*/ 40 w 194"/>
                              <a:gd name="T13" fmla="*/ 270 h 295"/>
                              <a:gd name="T14" fmla="*/ 55 w 194"/>
                              <a:gd name="T15" fmla="*/ 285 h 295"/>
                              <a:gd name="T16" fmla="*/ 75 w 194"/>
                              <a:gd name="T17" fmla="*/ 295 h 295"/>
                              <a:gd name="T18" fmla="*/ 95 w 194"/>
                              <a:gd name="T19" fmla="*/ 295 h 295"/>
                              <a:gd name="T20" fmla="*/ 95 w 194"/>
                              <a:gd name="T21" fmla="*/ 295 h 295"/>
                              <a:gd name="T22" fmla="*/ 115 w 194"/>
                              <a:gd name="T23" fmla="*/ 295 h 295"/>
                              <a:gd name="T24" fmla="*/ 135 w 194"/>
                              <a:gd name="T25" fmla="*/ 285 h 295"/>
                              <a:gd name="T26" fmla="*/ 150 w 194"/>
                              <a:gd name="T27" fmla="*/ 275 h 295"/>
                              <a:gd name="T28" fmla="*/ 164 w 194"/>
                              <a:gd name="T29" fmla="*/ 255 h 295"/>
                              <a:gd name="T30" fmla="*/ 179 w 194"/>
                              <a:gd name="T31" fmla="*/ 230 h 295"/>
                              <a:gd name="T32" fmla="*/ 189 w 194"/>
                              <a:gd name="T33" fmla="*/ 205 h 295"/>
                              <a:gd name="T34" fmla="*/ 194 w 194"/>
                              <a:gd name="T35" fmla="*/ 180 h 295"/>
                              <a:gd name="T36" fmla="*/ 194 w 194"/>
                              <a:gd name="T37" fmla="*/ 150 h 295"/>
                              <a:gd name="T38" fmla="*/ 194 w 194"/>
                              <a:gd name="T39" fmla="*/ 150 h 295"/>
                              <a:gd name="T40" fmla="*/ 194 w 194"/>
                              <a:gd name="T41" fmla="*/ 120 h 295"/>
                              <a:gd name="T42" fmla="*/ 189 w 194"/>
                              <a:gd name="T43" fmla="*/ 90 h 295"/>
                              <a:gd name="T44" fmla="*/ 179 w 194"/>
                              <a:gd name="T45" fmla="*/ 65 h 295"/>
                              <a:gd name="T46" fmla="*/ 164 w 194"/>
                              <a:gd name="T47" fmla="*/ 40 h 295"/>
                              <a:gd name="T48" fmla="*/ 150 w 194"/>
                              <a:gd name="T49" fmla="*/ 25 h 295"/>
                              <a:gd name="T50" fmla="*/ 135 w 194"/>
                              <a:gd name="T51" fmla="*/ 10 h 295"/>
                              <a:gd name="T52" fmla="*/ 115 w 194"/>
                              <a:gd name="T53" fmla="*/ 0 h 295"/>
                              <a:gd name="T54" fmla="*/ 95 w 194"/>
                              <a:gd name="T55" fmla="*/ 0 h 295"/>
                              <a:gd name="T56" fmla="*/ 95 w 194"/>
                              <a:gd name="T57" fmla="*/ 0 h 295"/>
                              <a:gd name="T58" fmla="*/ 75 w 194"/>
                              <a:gd name="T59" fmla="*/ 0 h 295"/>
                              <a:gd name="T60" fmla="*/ 55 w 194"/>
                              <a:gd name="T61" fmla="*/ 10 h 295"/>
                              <a:gd name="T62" fmla="*/ 40 w 194"/>
                              <a:gd name="T63" fmla="*/ 25 h 295"/>
                              <a:gd name="T64" fmla="*/ 25 w 194"/>
                              <a:gd name="T65" fmla="*/ 40 h 295"/>
                              <a:gd name="T66" fmla="*/ 15 w 194"/>
                              <a:gd name="T67" fmla="*/ 65 h 295"/>
                              <a:gd name="T68" fmla="*/ 5 w 194"/>
                              <a:gd name="T69" fmla="*/ 90 h 295"/>
                              <a:gd name="T70" fmla="*/ 0 w 194"/>
                              <a:gd name="T71" fmla="*/ 120 h 295"/>
                              <a:gd name="T72" fmla="*/ 0 w 194"/>
                              <a:gd name="T73" fmla="*/ 150 h 295"/>
                              <a:gd name="T74" fmla="*/ 0 w 194"/>
                              <a:gd name="T75" fmla="*/ 150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4" h="295">
                                <a:moveTo>
                                  <a:pt x="0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05"/>
                                </a:lnTo>
                                <a:lnTo>
                                  <a:pt x="15" y="230"/>
                                </a:lnTo>
                                <a:lnTo>
                                  <a:pt x="25" y="250"/>
                                </a:lnTo>
                                <a:lnTo>
                                  <a:pt x="40" y="270"/>
                                </a:lnTo>
                                <a:lnTo>
                                  <a:pt x="55" y="285"/>
                                </a:lnTo>
                                <a:lnTo>
                                  <a:pt x="75" y="295"/>
                                </a:lnTo>
                                <a:lnTo>
                                  <a:pt x="95" y="295"/>
                                </a:lnTo>
                                <a:lnTo>
                                  <a:pt x="115" y="295"/>
                                </a:lnTo>
                                <a:lnTo>
                                  <a:pt x="135" y="285"/>
                                </a:lnTo>
                                <a:lnTo>
                                  <a:pt x="150" y="275"/>
                                </a:lnTo>
                                <a:lnTo>
                                  <a:pt x="164" y="255"/>
                                </a:lnTo>
                                <a:lnTo>
                                  <a:pt x="179" y="230"/>
                                </a:lnTo>
                                <a:lnTo>
                                  <a:pt x="189" y="205"/>
                                </a:lnTo>
                                <a:lnTo>
                                  <a:pt x="194" y="180"/>
                                </a:lnTo>
                                <a:lnTo>
                                  <a:pt x="194" y="150"/>
                                </a:lnTo>
                                <a:lnTo>
                                  <a:pt x="194" y="120"/>
                                </a:lnTo>
                                <a:lnTo>
                                  <a:pt x="189" y="90"/>
                                </a:lnTo>
                                <a:lnTo>
                                  <a:pt x="179" y="65"/>
                                </a:lnTo>
                                <a:lnTo>
                                  <a:pt x="164" y="40"/>
                                </a:lnTo>
                                <a:lnTo>
                                  <a:pt x="150" y="25"/>
                                </a:lnTo>
                                <a:lnTo>
                                  <a:pt x="135" y="10"/>
                                </a:lnTo>
                                <a:lnTo>
                                  <a:pt x="115" y="0"/>
                                </a:lnTo>
                                <a:lnTo>
                                  <a:pt x="95" y="0"/>
                                </a:lnTo>
                                <a:lnTo>
                                  <a:pt x="75" y="0"/>
                                </a:lnTo>
                                <a:lnTo>
                                  <a:pt x="55" y="10"/>
                                </a:lnTo>
                                <a:lnTo>
                                  <a:pt x="40" y="25"/>
                                </a:lnTo>
                                <a:lnTo>
                                  <a:pt x="25" y="40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414"/>
                        <wps:cNvSpPr>
                          <a:spLocks/>
                        </wps:cNvSpPr>
                        <wps:spPr bwMode="auto">
                          <a:xfrm>
                            <a:off x="6148" y="1290"/>
                            <a:ext cx="164" cy="205"/>
                          </a:xfrm>
                          <a:custGeom>
                            <a:avLst/>
                            <a:gdLst>
                              <a:gd name="T0" fmla="*/ 0 w 164"/>
                              <a:gd name="T1" fmla="*/ 105 h 205"/>
                              <a:gd name="T2" fmla="*/ 0 w 164"/>
                              <a:gd name="T3" fmla="*/ 105 h 205"/>
                              <a:gd name="T4" fmla="*/ 5 w 164"/>
                              <a:gd name="T5" fmla="*/ 125 h 205"/>
                              <a:gd name="T6" fmla="*/ 10 w 164"/>
                              <a:gd name="T7" fmla="*/ 145 h 205"/>
                              <a:gd name="T8" fmla="*/ 20 w 164"/>
                              <a:gd name="T9" fmla="*/ 160 h 205"/>
                              <a:gd name="T10" fmla="*/ 30 w 164"/>
                              <a:gd name="T11" fmla="*/ 175 h 205"/>
                              <a:gd name="T12" fmla="*/ 45 w 164"/>
                              <a:gd name="T13" fmla="*/ 190 h 205"/>
                              <a:gd name="T14" fmla="*/ 65 w 164"/>
                              <a:gd name="T15" fmla="*/ 200 h 205"/>
                              <a:gd name="T16" fmla="*/ 80 w 164"/>
                              <a:gd name="T17" fmla="*/ 205 h 205"/>
                              <a:gd name="T18" fmla="*/ 95 w 164"/>
                              <a:gd name="T19" fmla="*/ 205 h 205"/>
                              <a:gd name="T20" fmla="*/ 95 w 164"/>
                              <a:gd name="T21" fmla="*/ 205 h 205"/>
                              <a:gd name="T22" fmla="*/ 110 w 164"/>
                              <a:gd name="T23" fmla="*/ 205 h 205"/>
                              <a:gd name="T24" fmla="*/ 120 w 164"/>
                              <a:gd name="T25" fmla="*/ 200 h 205"/>
                              <a:gd name="T26" fmla="*/ 135 w 164"/>
                              <a:gd name="T27" fmla="*/ 190 h 205"/>
                              <a:gd name="T28" fmla="*/ 145 w 164"/>
                              <a:gd name="T29" fmla="*/ 175 h 205"/>
                              <a:gd name="T30" fmla="*/ 160 w 164"/>
                              <a:gd name="T31" fmla="*/ 145 h 205"/>
                              <a:gd name="T32" fmla="*/ 164 w 164"/>
                              <a:gd name="T33" fmla="*/ 105 h 205"/>
                              <a:gd name="T34" fmla="*/ 164 w 164"/>
                              <a:gd name="T35" fmla="*/ 105 h 205"/>
                              <a:gd name="T36" fmla="*/ 160 w 164"/>
                              <a:gd name="T37" fmla="*/ 60 h 205"/>
                              <a:gd name="T38" fmla="*/ 145 w 164"/>
                              <a:gd name="T39" fmla="*/ 30 h 205"/>
                              <a:gd name="T40" fmla="*/ 135 w 164"/>
                              <a:gd name="T41" fmla="*/ 15 h 205"/>
                              <a:gd name="T42" fmla="*/ 120 w 164"/>
                              <a:gd name="T43" fmla="*/ 5 h 205"/>
                              <a:gd name="T44" fmla="*/ 110 w 164"/>
                              <a:gd name="T45" fmla="*/ 0 h 205"/>
                              <a:gd name="T46" fmla="*/ 95 w 164"/>
                              <a:gd name="T47" fmla="*/ 0 h 205"/>
                              <a:gd name="T48" fmla="*/ 95 w 164"/>
                              <a:gd name="T49" fmla="*/ 0 h 205"/>
                              <a:gd name="T50" fmla="*/ 80 w 164"/>
                              <a:gd name="T51" fmla="*/ 0 h 205"/>
                              <a:gd name="T52" fmla="*/ 65 w 164"/>
                              <a:gd name="T53" fmla="*/ 5 h 205"/>
                              <a:gd name="T54" fmla="*/ 45 w 164"/>
                              <a:gd name="T55" fmla="*/ 15 h 205"/>
                              <a:gd name="T56" fmla="*/ 30 w 164"/>
                              <a:gd name="T57" fmla="*/ 30 h 205"/>
                              <a:gd name="T58" fmla="*/ 20 w 164"/>
                              <a:gd name="T59" fmla="*/ 45 h 205"/>
                              <a:gd name="T60" fmla="*/ 10 w 164"/>
                              <a:gd name="T61" fmla="*/ 60 h 205"/>
                              <a:gd name="T62" fmla="*/ 5 w 164"/>
                              <a:gd name="T63" fmla="*/ 80 h 205"/>
                              <a:gd name="T64" fmla="*/ 0 w 164"/>
                              <a:gd name="T65" fmla="*/ 105 h 205"/>
                              <a:gd name="T66" fmla="*/ 0 w 164"/>
                              <a:gd name="T67" fmla="*/ 105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4" h="205">
                                <a:moveTo>
                                  <a:pt x="0" y="105"/>
                                </a:moveTo>
                                <a:lnTo>
                                  <a:pt x="0" y="105"/>
                                </a:lnTo>
                                <a:lnTo>
                                  <a:pt x="5" y="125"/>
                                </a:lnTo>
                                <a:lnTo>
                                  <a:pt x="10" y="145"/>
                                </a:lnTo>
                                <a:lnTo>
                                  <a:pt x="20" y="160"/>
                                </a:lnTo>
                                <a:lnTo>
                                  <a:pt x="30" y="175"/>
                                </a:lnTo>
                                <a:lnTo>
                                  <a:pt x="45" y="190"/>
                                </a:lnTo>
                                <a:lnTo>
                                  <a:pt x="65" y="200"/>
                                </a:lnTo>
                                <a:lnTo>
                                  <a:pt x="80" y="205"/>
                                </a:lnTo>
                                <a:lnTo>
                                  <a:pt x="95" y="205"/>
                                </a:lnTo>
                                <a:lnTo>
                                  <a:pt x="110" y="205"/>
                                </a:lnTo>
                                <a:lnTo>
                                  <a:pt x="120" y="200"/>
                                </a:lnTo>
                                <a:lnTo>
                                  <a:pt x="135" y="190"/>
                                </a:lnTo>
                                <a:lnTo>
                                  <a:pt x="145" y="175"/>
                                </a:lnTo>
                                <a:lnTo>
                                  <a:pt x="160" y="145"/>
                                </a:lnTo>
                                <a:lnTo>
                                  <a:pt x="164" y="105"/>
                                </a:lnTo>
                                <a:lnTo>
                                  <a:pt x="160" y="60"/>
                                </a:lnTo>
                                <a:lnTo>
                                  <a:pt x="145" y="30"/>
                                </a:lnTo>
                                <a:lnTo>
                                  <a:pt x="135" y="15"/>
                                </a:lnTo>
                                <a:lnTo>
                                  <a:pt x="120" y="5"/>
                                </a:lnTo>
                                <a:lnTo>
                                  <a:pt x="110" y="0"/>
                                </a:lnTo>
                                <a:lnTo>
                                  <a:pt x="95" y="0"/>
                                </a:lnTo>
                                <a:lnTo>
                                  <a:pt x="80" y="0"/>
                                </a:lnTo>
                                <a:lnTo>
                                  <a:pt x="65" y="5"/>
                                </a:lnTo>
                                <a:lnTo>
                                  <a:pt x="45" y="15"/>
                                </a:lnTo>
                                <a:lnTo>
                                  <a:pt x="30" y="30"/>
                                </a:lnTo>
                                <a:lnTo>
                                  <a:pt x="20" y="45"/>
                                </a:lnTo>
                                <a:lnTo>
                                  <a:pt x="10" y="60"/>
                                </a:lnTo>
                                <a:lnTo>
                                  <a:pt x="5" y="80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415"/>
                        <wps:cNvSpPr>
                          <a:spLocks/>
                        </wps:cNvSpPr>
                        <wps:spPr bwMode="auto">
                          <a:xfrm>
                            <a:off x="6148" y="1320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75 h 145"/>
                              <a:gd name="T2" fmla="*/ 0 w 145"/>
                              <a:gd name="T3" fmla="*/ 75 h 145"/>
                              <a:gd name="T4" fmla="*/ 5 w 145"/>
                              <a:gd name="T5" fmla="*/ 85 h 145"/>
                              <a:gd name="T6" fmla="*/ 10 w 145"/>
                              <a:gd name="T7" fmla="*/ 100 h 145"/>
                              <a:gd name="T8" fmla="*/ 25 w 145"/>
                              <a:gd name="T9" fmla="*/ 115 h 145"/>
                              <a:gd name="T10" fmla="*/ 35 w 145"/>
                              <a:gd name="T11" fmla="*/ 125 h 145"/>
                              <a:gd name="T12" fmla="*/ 70 w 145"/>
                              <a:gd name="T13" fmla="*/ 140 h 145"/>
                              <a:gd name="T14" fmla="*/ 95 w 145"/>
                              <a:gd name="T15" fmla="*/ 145 h 145"/>
                              <a:gd name="T16" fmla="*/ 95 w 145"/>
                              <a:gd name="T17" fmla="*/ 145 h 145"/>
                              <a:gd name="T18" fmla="*/ 105 w 145"/>
                              <a:gd name="T19" fmla="*/ 145 h 145"/>
                              <a:gd name="T20" fmla="*/ 115 w 145"/>
                              <a:gd name="T21" fmla="*/ 140 h 145"/>
                              <a:gd name="T22" fmla="*/ 130 w 145"/>
                              <a:gd name="T23" fmla="*/ 125 h 145"/>
                              <a:gd name="T24" fmla="*/ 140 w 145"/>
                              <a:gd name="T25" fmla="*/ 100 h 145"/>
                              <a:gd name="T26" fmla="*/ 145 w 145"/>
                              <a:gd name="T27" fmla="*/ 75 h 145"/>
                              <a:gd name="T28" fmla="*/ 145 w 145"/>
                              <a:gd name="T29" fmla="*/ 75 h 145"/>
                              <a:gd name="T30" fmla="*/ 140 w 145"/>
                              <a:gd name="T31" fmla="*/ 45 h 145"/>
                              <a:gd name="T32" fmla="*/ 130 w 145"/>
                              <a:gd name="T33" fmla="*/ 20 h 145"/>
                              <a:gd name="T34" fmla="*/ 115 w 145"/>
                              <a:gd name="T35" fmla="*/ 5 h 145"/>
                              <a:gd name="T36" fmla="*/ 95 w 145"/>
                              <a:gd name="T37" fmla="*/ 0 h 145"/>
                              <a:gd name="T38" fmla="*/ 95 w 145"/>
                              <a:gd name="T39" fmla="*/ 0 h 145"/>
                              <a:gd name="T40" fmla="*/ 70 w 145"/>
                              <a:gd name="T41" fmla="*/ 5 h 145"/>
                              <a:gd name="T42" fmla="*/ 40 w 145"/>
                              <a:gd name="T43" fmla="*/ 20 h 145"/>
                              <a:gd name="T44" fmla="*/ 25 w 145"/>
                              <a:gd name="T45" fmla="*/ 30 h 145"/>
                              <a:gd name="T46" fmla="*/ 10 w 145"/>
                              <a:gd name="T47" fmla="*/ 40 h 145"/>
                              <a:gd name="T48" fmla="*/ 5 w 145"/>
                              <a:gd name="T49" fmla="*/ 55 h 145"/>
                              <a:gd name="T50" fmla="*/ 0 w 145"/>
                              <a:gd name="T51" fmla="*/ 75 h 145"/>
                              <a:gd name="T52" fmla="*/ 0 w 145"/>
                              <a:gd name="T53" fmla="*/ 7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75"/>
                                </a:moveTo>
                                <a:lnTo>
                                  <a:pt x="0" y="75"/>
                                </a:lnTo>
                                <a:lnTo>
                                  <a:pt x="5" y="85"/>
                                </a:lnTo>
                                <a:lnTo>
                                  <a:pt x="10" y="100"/>
                                </a:lnTo>
                                <a:lnTo>
                                  <a:pt x="25" y="115"/>
                                </a:lnTo>
                                <a:lnTo>
                                  <a:pt x="35" y="125"/>
                                </a:lnTo>
                                <a:lnTo>
                                  <a:pt x="70" y="140"/>
                                </a:lnTo>
                                <a:lnTo>
                                  <a:pt x="95" y="145"/>
                                </a:lnTo>
                                <a:lnTo>
                                  <a:pt x="105" y="145"/>
                                </a:lnTo>
                                <a:lnTo>
                                  <a:pt x="115" y="140"/>
                                </a:lnTo>
                                <a:lnTo>
                                  <a:pt x="130" y="125"/>
                                </a:lnTo>
                                <a:lnTo>
                                  <a:pt x="140" y="100"/>
                                </a:lnTo>
                                <a:lnTo>
                                  <a:pt x="145" y="75"/>
                                </a:lnTo>
                                <a:lnTo>
                                  <a:pt x="140" y="45"/>
                                </a:lnTo>
                                <a:lnTo>
                                  <a:pt x="130" y="20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0" y="5"/>
                                </a:lnTo>
                                <a:lnTo>
                                  <a:pt x="40" y="20"/>
                                </a:lnTo>
                                <a:lnTo>
                                  <a:pt x="25" y="30"/>
                                </a:lnTo>
                                <a:lnTo>
                                  <a:pt x="10" y="40"/>
                                </a:lnTo>
                                <a:lnTo>
                                  <a:pt x="5" y="55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416"/>
                        <wps:cNvSpPr>
                          <a:spLocks/>
                        </wps:cNvSpPr>
                        <wps:spPr bwMode="auto">
                          <a:xfrm>
                            <a:off x="6128" y="1135"/>
                            <a:ext cx="20" cy="51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510"/>
                              <a:gd name="T2" fmla="*/ 20 w 20"/>
                              <a:gd name="T3" fmla="*/ 0 h 510"/>
                              <a:gd name="T4" fmla="*/ 10 w 20"/>
                              <a:gd name="T5" fmla="*/ 25 h 510"/>
                              <a:gd name="T6" fmla="*/ 0 w 20"/>
                              <a:gd name="T7" fmla="*/ 70 h 510"/>
                              <a:gd name="T8" fmla="*/ 0 w 20"/>
                              <a:gd name="T9" fmla="*/ 105 h 510"/>
                              <a:gd name="T10" fmla="*/ 0 w 20"/>
                              <a:gd name="T11" fmla="*/ 145 h 510"/>
                              <a:gd name="T12" fmla="*/ 10 w 20"/>
                              <a:gd name="T13" fmla="*/ 195 h 510"/>
                              <a:gd name="T14" fmla="*/ 20 w 20"/>
                              <a:gd name="T15" fmla="*/ 255 h 510"/>
                              <a:gd name="T16" fmla="*/ 20 w 20"/>
                              <a:gd name="T17" fmla="*/ 255 h 510"/>
                              <a:gd name="T18" fmla="*/ 20 w 20"/>
                              <a:gd name="T19" fmla="*/ 255 h 510"/>
                              <a:gd name="T20" fmla="*/ 10 w 20"/>
                              <a:gd name="T21" fmla="*/ 320 h 510"/>
                              <a:gd name="T22" fmla="*/ 5 w 20"/>
                              <a:gd name="T23" fmla="*/ 370 h 510"/>
                              <a:gd name="T24" fmla="*/ 0 w 20"/>
                              <a:gd name="T25" fmla="*/ 410 h 510"/>
                              <a:gd name="T26" fmla="*/ 0 w 20"/>
                              <a:gd name="T27" fmla="*/ 445 h 510"/>
                              <a:gd name="T28" fmla="*/ 10 w 20"/>
                              <a:gd name="T29" fmla="*/ 490 h 510"/>
                              <a:gd name="T30" fmla="*/ 20 w 20"/>
                              <a:gd name="T3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25"/>
                                </a:lnTo>
                                <a:lnTo>
                                  <a:pt x="0" y="70"/>
                                </a:lnTo>
                                <a:lnTo>
                                  <a:pt x="0" y="105"/>
                                </a:lnTo>
                                <a:lnTo>
                                  <a:pt x="0" y="145"/>
                                </a:lnTo>
                                <a:lnTo>
                                  <a:pt x="10" y="195"/>
                                </a:lnTo>
                                <a:lnTo>
                                  <a:pt x="20" y="255"/>
                                </a:lnTo>
                                <a:lnTo>
                                  <a:pt x="10" y="320"/>
                                </a:lnTo>
                                <a:lnTo>
                                  <a:pt x="5" y="370"/>
                                </a:lnTo>
                                <a:lnTo>
                                  <a:pt x="0" y="410"/>
                                </a:lnTo>
                                <a:lnTo>
                                  <a:pt x="0" y="445"/>
                                </a:lnTo>
                                <a:lnTo>
                                  <a:pt x="10" y="490"/>
                                </a:lnTo>
                                <a:lnTo>
                                  <a:pt x="20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417"/>
                        <wps:cNvSpPr>
                          <a:spLocks/>
                        </wps:cNvSpPr>
                        <wps:spPr bwMode="auto">
                          <a:xfrm>
                            <a:off x="6103" y="1135"/>
                            <a:ext cx="45" cy="510"/>
                          </a:xfrm>
                          <a:custGeom>
                            <a:avLst/>
                            <a:gdLst>
                              <a:gd name="T0" fmla="*/ 45 w 45"/>
                              <a:gd name="T1" fmla="*/ 0 h 510"/>
                              <a:gd name="T2" fmla="*/ 45 w 45"/>
                              <a:gd name="T3" fmla="*/ 0 h 510"/>
                              <a:gd name="T4" fmla="*/ 30 w 45"/>
                              <a:gd name="T5" fmla="*/ 40 h 510"/>
                              <a:gd name="T6" fmla="*/ 20 w 45"/>
                              <a:gd name="T7" fmla="*/ 90 h 510"/>
                              <a:gd name="T8" fmla="*/ 10 w 45"/>
                              <a:gd name="T9" fmla="*/ 155 h 510"/>
                              <a:gd name="T10" fmla="*/ 0 w 45"/>
                              <a:gd name="T11" fmla="*/ 230 h 510"/>
                              <a:gd name="T12" fmla="*/ 5 w 45"/>
                              <a:gd name="T13" fmla="*/ 315 h 510"/>
                              <a:gd name="T14" fmla="*/ 10 w 45"/>
                              <a:gd name="T15" fmla="*/ 365 h 510"/>
                              <a:gd name="T16" fmla="*/ 15 w 45"/>
                              <a:gd name="T17" fmla="*/ 410 h 510"/>
                              <a:gd name="T18" fmla="*/ 30 w 45"/>
                              <a:gd name="T19" fmla="*/ 460 h 510"/>
                              <a:gd name="T20" fmla="*/ 45 w 45"/>
                              <a:gd name="T2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0"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30" y="40"/>
                                </a:lnTo>
                                <a:lnTo>
                                  <a:pt x="20" y="90"/>
                                </a:lnTo>
                                <a:lnTo>
                                  <a:pt x="10" y="155"/>
                                </a:lnTo>
                                <a:lnTo>
                                  <a:pt x="0" y="230"/>
                                </a:lnTo>
                                <a:lnTo>
                                  <a:pt x="5" y="315"/>
                                </a:lnTo>
                                <a:lnTo>
                                  <a:pt x="10" y="365"/>
                                </a:lnTo>
                                <a:lnTo>
                                  <a:pt x="15" y="410"/>
                                </a:lnTo>
                                <a:lnTo>
                                  <a:pt x="30" y="460"/>
                                </a:lnTo>
                                <a:lnTo>
                                  <a:pt x="45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Line 418"/>
                        <wps:cNvCnPr/>
                        <wps:spPr bwMode="auto">
                          <a:xfrm>
                            <a:off x="6053" y="1135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" name="Line 419"/>
                        <wps:cNvCnPr/>
                        <wps:spPr bwMode="auto">
                          <a:xfrm>
                            <a:off x="6023" y="1135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" name="Freeform 420"/>
                        <wps:cNvSpPr>
                          <a:spLocks/>
                        </wps:cNvSpPr>
                        <wps:spPr bwMode="auto">
                          <a:xfrm>
                            <a:off x="6148" y="2125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40 h 50"/>
                              <a:gd name="T2" fmla="*/ 0 w 249"/>
                              <a:gd name="T3" fmla="*/ 40 h 50"/>
                              <a:gd name="T4" fmla="*/ 10 w 249"/>
                              <a:gd name="T5" fmla="*/ 25 h 50"/>
                              <a:gd name="T6" fmla="*/ 25 w 249"/>
                              <a:gd name="T7" fmla="*/ 15 h 50"/>
                              <a:gd name="T8" fmla="*/ 50 w 249"/>
                              <a:gd name="T9" fmla="*/ 5 h 50"/>
                              <a:gd name="T10" fmla="*/ 80 w 249"/>
                              <a:gd name="T11" fmla="*/ 0 h 50"/>
                              <a:gd name="T12" fmla="*/ 110 w 249"/>
                              <a:gd name="T13" fmla="*/ 5 h 50"/>
                              <a:gd name="T14" fmla="*/ 135 w 249"/>
                              <a:gd name="T15" fmla="*/ 15 h 50"/>
                              <a:gd name="T16" fmla="*/ 155 w 249"/>
                              <a:gd name="T17" fmla="*/ 25 h 50"/>
                              <a:gd name="T18" fmla="*/ 184 w 249"/>
                              <a:gd name="T19" fmla="*/ 45 h 50"/>
                              <a:gd name="T20" fmla="*/ 184 w 249"/>
                              <a:gd name="T21" fmla="*/ 45 h 50"/>
                              <a:gd name="T22" fmla="*/ 189 w 249"/>
                              <a:gd name="T23" fmla="*/ 50 h 50"/>
                              <a:gd name="T24" fmla="*/ 199 w 249"/>
                              <a:gd name="T25" fmla="*/ 45 h 50"/>
                              <a:gd name="T26" fmla="*/ 214 w 249"/>
                              <a:gd name="T27" fmla="*/ 30 h 50"/>
                              <a:gd name="T28" fmla="*/ 234 w 249"/>
                              <a:gd name="T29" fmla="*/ 0 h 50"/>
                              <a:gd name="T30" fmla="*/ 249 w 249"/>
                              <a:gd name="T31" fmla="*/ 4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10" y="25"/>
                                </a:lnTo>
                                <a:lnTo>
                                  <a:pt x="25" y="15"/>
                                </a:lnTo>
                                <a:lnTo>
                                  <a:pt x="50" y="5"/>
                                </a:lnTo>
                                <a:lnTo>
                                  <a:pt x="80" y="0"/>
                                </a:lnTo>
                                <a:lnTo>
                                  <a:pt x="110" y="5"/>
                                </a:lnTo>
                                <a:lnTo>
                                  <a:pt x="135" y="15"/>
                                </a:lnTo>
                                <a:lnTo>
                                  <a:pt x="155" y="25"/>
                                </a:lnTo>
                                <a:lnTo>
                                  <a:pt x="184" y="45"/>
                                </a:lnTo>
                                <a:lnTo>
                                  <a:pt x="189" y="50"/>
                                </a:lnTo>
                                <a:lnTo>
                                  <a:pt x="199" y="45"/>
                                </a:lnTo>
                                <a:lnTo>
                                  <a:pt x="214" y="30"/>
                                </a:lnTo>
                                <a:lnTo>
                                  <a:pt x="234" y="0"/>
                                </a:lnTo>
                                <a:lnTo>
                                  <a:pt x="249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Freeform 421"/>
                        <wps:cNvSpPr>
                          <a:spLocks/>
                        </wps:cNvSpPr>
                        <wps:spPr bwMode="auto">
                          <a:xfrm>
                            <a:off x="6148" y="1650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5 h 50"/>
                              <a:gd name="T2" fmla="*/ 0 w 249"/>
                              <a:gd name="T3" fmla="*/ 5 h 50"/>
                              <a:gd name="T4" fmla="*/ 25 w 249"/>
                              <a:gd name="T5" fmla="*/ 25 h 50"/>
                              <a:gd name="T6" fmla="*/ 50 w 249"/>
                              <a:gd name="T7" fmla="*/ 40 h 50"/>
                              <a:gd name="T8" fmla="*/ 80 w 249"/>
                              <a:gd name="T9" fmla="*/ 45 h 50"/>
                              <a:gd name="T10" fmla="*/ 110 w 249"/>
                              <a:gd name="T11" fmla="*/ 40 h 50"/>
                              <a:gd name="T12" fmla="*/ 135 w 249"/>
                              <a:gd name="T13" fmla="*/ 35 h 50"/>
                              <a:gd name="T14" fmla="*/ 155 w 249"/>
                              <a:gd name="T15" fmla="*/ 25 h 50"/>
                              <a:gd name="T16" fmla="*/ 184 w 249"/>
                              <a:gd name="T17" fmla="*/ 5 h 50"/>
                              <a:gd name="T18" fmla="*/ 184 w 249"/>
                              <a:gd name="T19" fmla="*/ 5 h 50"/>
                              <a:gd name="T20" fmla="*/ 189 w 249"/>
                              <a:gd name="T21" fmla="*/ 0 h 50"/>
                              <a:gd name="T22" fmla="*/ 194 w 249"/>
                              <a:gd name="T23" fmla="*/ 5 h 50"/>
                              <a:gd name="T24" fmla="*/ 214 w 249"/>
                              <a:gd name="T25" fmla="*/ 20 h 50"/>
                              <a:gd name="T26" fmla="*/ 234 w 249"/>
                              <a:gd name="T27" fmla="*/ 50 h 50"/>
                              <a:gd name="T28" fmla="*/ 249 w 249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5"/>
                                </a:moveTo>
                                <a:lnTo>
                                  <a:pt x="0" y="5"/>
                                </a:lnTo>
                                <a:lnTo>
                                  <a:pt x="25" y="25"/>
                                </a:lnTo>
                                <a:lnTo>
                                  <a:pt x="50" y="40"/>
                                </a:lnTo>
                                <a:lnTo>
                                  <a:pt x="80" y="45"/>
                                </a:lnTo>
                                <a:lnTo>
                                  <a:pt x="110" y="40"/>
                                </a:lnTo>
                                <a:lnTo>
                                  <a:pt x="135" y="35"/>
                                </a:lnTo>
                                <a:lnTo>
                                  <a:pt x="155" y="25"/>
                                </a:lnTo>
                                <a:lnTo>
                                  <a:pt x="184" y="5"/>
                                </a:lnTo>
                                <a:lnTo>
                                  <a:pt x="189" y="0"/>
                                </a:lnTo>
                                <a:lnTo>
                                  <a:pt x="194" y="5"/>
                                </a:lnTo>
                                <a:lnTo>
                                  <a:pt x="214" y="20"/>
                                </a:lnTo>
                                <a:lnTo>
                                  <a:pt x="234" y="50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422"/>
                        <wps:cNvSpPr>
                          <a:spLocks/>
                        </wps:cNvSpPr>
                        <wps:spPr bwMode="auto">
                          <a:xfrm>
                            <a:off x="6148" y="1695"/>
                            <a:ext cx="244" cy="435"/>
                          </a:xfrm>
                          <a:custGeom>
                            <a:avLst/>
                            <a:gdLst>
                              <a:gd name="T0" fmla="*/ 0 w 244"/>
                              <a:gd name="T1" fmla="*/ 215 h 435"/>
                              <a:gd name="T2" fmla="*/ 0 w 244"/>
                              <a:gd name="T3" fmla="*/ 215 h 435"/>
                              <a:gd name="T4" fmla="*/ 5 w 244"/>
                              <a:gd name="T5" fmla="*/ 300 h 435"/>
                              <a:gd name="T6" fmla="*/ 10 w 244"/>
                              <a:gd name="T7" fmla="*/ 335 h 435"/>
                              <a:gd name="T8" fmla="*/ 15 w 244"/>
                              <a:gd name="T9" fmla="*/ 370 h 435"/>
                              <a:gd name="T10" fmla="*/ 30 w 244"/>
                              <a:gd name="T11" fmla="*/ 395 h 435"/>
                              <a:gd name="T12" fmla="*/ 45 w 244"/>
                              <a:gd name="T13" fmla="*/ 415 h 435"/>
                              <a:gd name="T14" fmla="*/ 65 w 244"/>
                              <a:gd name="T15" fmla="*/ 430 h 435"/>
                              <a:gd name="T16" fmla="*/ 95 w 244"/>
                              <a:gd name="T17" fmla="*/ 435 h 435"/>
                              <a:gd name="T18" fmla="*/ 95 w 244"/>
                              <a:gd name="T19" fmla="*/ 435 h 435"/>
                              <a:gd name="T20" fmla="*/ 125 w 244"/>
                              <a:gd name="T21" fmla="*/ 430 h 435"/>
                              <a:gd name="T22" fmla="*/ 150 w 244"/>
                              <a:gd name="T23" fmla="*/ 420 h 435"/>
                              <a:gd name="T24" fmla="*/ 174 w 244"/>
                              <a:gd name="T25" fmla="*/ 400 h 435"/>
                              <a:gd name="T26" fmla="*/ 199 w 244"/>
                              <a:gd name="T27" fmla="*/ 370 h 435"/>
                              <a:gd name="T28" fmla="*/ 219 w 244"/>
                              <a:gd name="T29" fmla="*/ 340 h 435"/>
                              <a:gd name="T30" fmla="*/ 229 w 244"/>
                              <a:gd name="T31" fmla="*/ 300 h 435"/>
                              <a:gd name="T32" fmla="*/ 239 w 244"/>
                              <a:gd name="T33" fmla="*/ 260 h 435"/>
                              <a:gd name="T34" fmla="*/ 244 w 244"/>
                              <a:gd name="T35" fmla="*/ 215 h 435"/>
                              <a:gd name="T36" fmla="*/ 244 w 244"/>
                              <a:gd name="T37" fmla="*/ 215 h 435"/>
                              <a:gd name="T38" fmla="*/ 239 w 244"/>
                              <a:gd name="T39" fmla="*/ 170 h 435"/>
                              <a:gd name="T40" fmla="*/ 229 w 244"/>
                              <a:gd name="T41" fmla="*/ 130 h 435"/>
                              <a:gd name="T42" fmla="*/ 219 w 244"/>
                              <a:gd name="T43" fmla="*/ 95 h 435"/>
                              <a:gd name="T44" fmla="*/ 199 w 244"/>
                              <a:gd name="T45" fmla="*/ 65 h 435"/>
                              <a:gd name="T46" fmla="*/ 174 w 244"/>
                              <a:gd name="T47" fmla="*/ 35 h 435"/>
                              <a:gd name="T48" fmla="*/ 150 w 244"/>
                              <a:gd name="T49" fmla="*/ 15 h 435"/>
                              <a:gd name="T50" fmla="*/ 125 w 244"/>
                              <a:gd name="T51" fmla="*/ 5 h 435"/>
                              <a:gd name="T52" fmla="*/ 95 w 244"/>
                              <a:gd name="T53" fmla="*/ 0 h 435"/>
                              <a:gd name="T54" fmla="*/ 95 w 244"/>
                              <a:gd name="T55" fmla="*/ 0 h 435"/>
                              <a:gd name="T56" fmla="*/ 65 w 244"/>
                              <a:gd name="T57" fmla="*/ 0 h 435"/>
                              <a:gd name="T58" fmla="*/ 45 w 244"/>
                              <a:gd name="T59" fmla="*/ 15 h 435"/>
                              <a:gd name="T60" fmla="*/ 30 w 244"/>
                              <a:gd name="T61" fmla="*/ 35 h 435"/>
                              <a:gd name="T62" fmla="*/ 15 w 244"/>
                              <a:gd name="T63" fmla="*/ 60 h 435"/>
                              <a:gd name="T64" fmla="*/ 10 w 244"/>
                              <a:gd name="T65" fmla="*/ 95 h 435"/>
                              <a:gd name="T66" fmla="*/ 5 w 244"/>
                              <a:gd name="T67" fmla="*/ 130 h 435"/>
                              <a:gd name="T68" fmla="*/ 0 w 244"/>
                              <a:gd name="T69" fmla="*/ 215 h 435"/>
                              <a:gd name="T70" fmla="*/ 0 w 244"/>
                              <a:gd name="T71" fmla="*/ 215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0" y="215"/>
                                </a:moveTo>
                                <a:lnTo>
                                  <a:pt x="0" y="215"/>
                                </a:lnTo>
                                <a:lnTo>
                                  <a:pt x="5" y="300"/>
                                </a:lnTo>
                                <a:lnTo>
                                  <a:pt x="10" y="335"/>
                                </a:lnTo>
                                <a:lnTo>
                                  <a:pt x="15" y="370"/>
                                </a:lnTo>
                                <a:lnTo>
                                  <a:pt x="30" y="395"/>
                                </a:lnTo>
                                <a:lnTo>
                                  <a:pt x="45" y="415"/>
                                </a:lnTo>
                                <a:lnTo>
                                  <a:pt x="65" y="430"/>
                                </a:lnTo>
                                <a:lnTo>
                                  <a:pt x="95" y="435"/>
                                </a:lnTo>
                                <a:lnTo>
                                  <a:pt x="125" y="430"/>
                                </a:lnTo>
                                <a:lnTo>
                                  <a:pt x="150" y="420"/>
                                </a:lnTo>
                                <a:lnTo>
                                  <a:pt x="174" y="400"/>
                                </a:lnTo>
                                <a:lnTo>
                                  <a:pt x="199" y="370"/>
                                </a:lnTo>
                                <a:lnTo>
                                  <a:pt x="219" y="340"/>
                                </a:lnTo>
                                <a:lnTo>
                                  <a:pt x="229" y="300"/>
                                </a:lnTo>
                                <a:lnTo>
                                  <a:pt x="239" y="260"/>
                                </a:lnTo>
                                <a:lnTo>
                                  <a:pt x="244" y="215"/>
                                </a:lnTo>
                                <a:lnTo>
                                  <a:pt x="239" y="170"/>
                                </a:lnTo>
                                <a:lnTo>
                                  <a:pt x="229" y="130"/>
                                </a:lnTo>
                                <a:lnTo>
                                  <a:pt x="219" y="95"/>
                                </a:lnTo>
                                <a:lnTo>
                                  <a:pt x="199" y="65"/>
                                </a:lnTo>
                                <a:lnTo>
                                  <a:pt x="174" y="35"/>
                                </a:lnTo>
                                <a:lnTo>
                                  <a:pt x="150" y="15"/>
                                </a:lnTo>
                                <a:lnTo>
                                  <a:pt x="125" y="5"/>
                                </a:lnTo>
                                <a:lnTo>
                                  <a:pt x="95" y="0"/>
                                </a:lnTo>
                                <a:lnTo>
                                  <a:pt x="65" y="0"/>
                                </a:lnTo>
                                <a:lnTo>
                                  <a:pt x="45" y="15"/>
                                </a:lnTo>
                                <a:lnTo>
                                  <a:pt x="30" y="35"/>
                                </a:lnTo>
                                <a:lnTo>
                                  <a:pt x="15" y="60"/>
                                </a:lnTo>
                                <a:lnTo>
                                  <a:pt x="10" y="95"/>
                                </a:lnTo>
                                <a:lnTo>
                                  <a:pt x="5" y="130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Freeform 423"/>
                        <wps:cNvSpPr>
                          <a:spLocks/>
                        </wps:cNvSpPr>
                        <wps:spPr bwMode="auto">
                          <a:xfrm>
                            <a:off x="6148" y="1760"/>
                            <a:ext cx="194" cy="300"/>
                          </a:xfrm>
                          <a:custGeom>
                            <a:avLst/>
                            <a:gdLst>
                              <a:gd name="T0" fmla="*/ 0 w 194"/>
                              <a:gd name="T1" fmla="*/ 150 h 300"/>
                              <a:gd name="T2" fmla="*/ 0 w 194"/>
                              <a:gd name="T3" fmla="*/ 150 h 300"/>
                              <a:gd name="T4" fmla="*/ 0 w 194"/>
                              <a:gd name="T5" fmla="*/ 180 h 300"/>
                              <a:gd name="T6" fmla="*/ 5 w 194"/>
                              <a:gd name="T7" fmla="*/ 210 h 300"/>
                              <a:gd name="T8" fmla="*/ 15 w 194"/>
                              <a:gd name="T9" fmla="*/ 235 h 300"/>
                              <a:gd name="T10" fmla="*/ 25 w 194"/>
                              <a:gd name="T11" fmla="*/ 255 h 300"/>
                              <a:gd name="T12" fmla="*/ 40 w 194"/>
                              <a:gd name="T13" fmla="*/ 275 h 300"/>
                              <a:gd name="T14" fmla="*/ 55 w 194"/>
                              <a:gd name="T15" fmla="*/ 290 h 300"/>
                              <a:gd name="T16" fmla="*/ 75 w 194"/>
                              <a:gd name="T17" fmla="*/ 295 h 300"/>
                              <a:gd name="T18" fmla="*/ 95 w 194"/>
                              <a:gd name="T19" fmla="*/ 300 h 300"/>
                              <a:gd name="T20" fmla="*/ 95 w 194"/>
                              <a:gd name="T21" fmla="*/ 300 h 300"/>
                              <a:gd name="T22" fmla="*/ 115 w 194"/>
                              <a:gd name="T23" fmla="*/ 300 h 300"/>
                              <a:gd name="T24" fmla="*/ 135 w 194"/>
                              <a:gd name="T25" fmla="*/ 290 h 300"/>
                              <a:gd name="T26" fmla="*/ 150 w 194"/>
                              <a:gd name="T27" fmla="*/ 275 h 300"/>
                              <a:gd name="T28" fmla="*/ 164 w 194"/>
                              <a:gd name="T29" fmla="*/ 260 h 300"/>
                              <a:gd name="T30" fmla="*/ 179 w 194"/>
                              <a:gd name="T31" fmla="*/ 235 h 300"/>
                              <a:gd name="T32" fmla="*/ 189 w 194"/>
                              <a:gd name="T33" fmla="*/ 210 h 300"/>
                              <a:gd name="T34" fmla="*/ 194 w 194"/>
                              <a:gd name="T35" fmla="*/ 180 h 300"/>
                              <a:gd name="T36" fmla="*/ 194 w 194"/>
                              <a:gd name="T37" fmla="*/ 150 h 300"/>
                              <a:gd name="T38" fmla="*/ 194 w 194"/>
                              <a:gd name="T39" fmla="*/ 150 h 300"/>
                              <a:gd name="T40" fmla="*/ 194 w 194"/>
                              <a:gd name="T41" fmla="*/ 120 h 300"/>
                              <a:gd name="T42" fmla="*/ 189 w 194"/>
                              <a:gd name="T43" fmla="*/ 95 h 300"/>
                              <a:gd name="T44" fmla="*/ 179 w 194"/>
                              <a:gd name="T45" fmla="*/ 70 h 300"/>
                              <a:gd name="T46" fmla="*/ 164 w 194"/>
                              <a:gd name="T47" fmla="*/ 45 h 300"/>
                              <a:gd name="T48" fmla="*/ 150 w 194"/>
                              <a:gd name="T49" fmla="*/ 30 h 300"/>
                              <a:gd name="T50" fmla="*/ 135 w 194"/>
                              <a:gd name="T51" fmla="*/ 15 h 300"/>
                              <a:gd name="T52" fmla="*/ 115 w 194"/>
                              <a:gd name="T53" fmla="*/ 5 h 300"/>
                              <a:gd name="T54" fmla="*/ 95 w 194"/>
                              <a:gd name="T55" fmla="*/ 0 h 300"/>
                              <a:gd name="T56" fmla="*/ 95 w 194"/>
                              <a:gd name="T57" fmla="*/ 0 h 300"/>
                              <a:gd name="T58" fmla="*/ 75 w 194"/>
                              <a:gd name="T59" fmla="*/ 5 h 300"/>
                              <a:gd name="T60" fmla="*/ 55 w 194"/>
                              <a:gd name="T61" fmla="*/ 15 h 300"/>
                              <a:gd name="T62" fmla="*/ 40 w 194"/>
                              <a:gd name="T63" fmla="*/ 25 h 300"/>
                              <a:gd name="T64" fmla="*/ 25 w 194"/>
                              <a:gd name="T65" fmla="*/ 45 h 300"/>
                              <a:gd name="T66" fmla="*/ 15 w 194"/>
                              <a:gd name="T67" fmla="*/ 65 h 300"/>
                              <a:gd name="T68" fmla="*/ 5 w 194"/>
                              <a:gd name="T69" fmla="*/ 95 h 300"/>
                              <a:gd name="T70" fmla="*/ 0 w 194"/>
                              <a:gd name="T71" fmla="*/ 120 h 300"/>
                              <a:gd name="T72" fmla="*/ 0 w 194"/>
                              <a:gd name="T73" fmla="*/ 150 h 300"/>
                              <a:gd name="T74" fmla="*/ 0 w 194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4" h="300">
                                <a:moveTo>
                                  <a:pt x="0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10"/>
                                </a:lnTo>
                                <a:lnTo>
                                  <a:pt x="15" y="235"/>
                                </a:lnTo>
                                <a:lnTo>
                                  <a:pt x="25" y="255"/>
                                </a:lnTo>
                                <a:lnTo>
                                  <a:pt x="40" y="275"/>
                                </a:lnTo>
                                <a:lnTo>
                                  <a:pt x="55" y="290"/>
                                </a:lnTo>
                                <a:lnTo>
                                  <a:pt x="75" y="295"/>
                                </a:lnTo>
                                <a:lnTo>
                                  <a:pt x="95" y="300"/>
                                </a:lnTo>
                                <a:lnTo>
                                  <a:pt x="115" y="300"/>
                                </a:lnTo>
                                <a:lnTo>
                                  <a:pt x="135" y="290"/>
                                </a:lnTo>
                                <a:lnTo>
                                  <a:pt x="150" y="275"/>
                                </a:lnTo>
                                <a:lnTo>
                                  <a:pt x="164" y="260"/>
                                </a:lnTo>
                                <a:lnTo>
                                  <a:pt x="179" y="235"/>
                                </a:lnTo>
                                <a:lnTo>
                                  <a:pt x="189" y="210"/>
                                </a:lnTo>
                                <a:lnTo>
                                  <a:pt x="194" y="180"/>
                                </a:lnTo>
                                <a:lnTo>
                                  <a:pt x="194" y="150"/>
                                </a:lnTo>
                                <a:lnTo>
                                  <a:pt x="194" y="120"/>
                                </a:lnTo>
                                <a:lnTo>
                                  <a:pt x="189" y="95"/>
                                </a:lnTo>
                                <a:lnTo>
                                  <a:pt x="179" y="70"/>
                                </a:lnTo>
                                <a:lnTo>
                                  <a:pt x="164" y="45"/>
                                </a:lnTo>
                                <a:lnTo>
                                  <a:pt x="150" y="30"/>
                                </a:lnTo>
                                <a:lnTo>
                                  <a:pt x="135" y="15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5" y="5"/>
                                </a:lnTo>
                                <a:lnTo>
                                  <a:pt x="55" y="15"/>
                                </a:lnTo>
                                <a:lnTo>
                                  <a:pt x="40" y="25"/>
                                </a:lnTo>
                                <a:lnTo>
                                  <a:pt x="25" y="45"/>
                                </a:lnTo>
                                <a:lnTo>
                                  <a:pt x="15" y="65"/>
                                </a:lnTo>
                                <a:lnTo>
                                  <a:pt x="5" y="95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424"/>
                        <wps:cNvSpPr>
                          <a:spLocks/>
                        </wps:cNvSpPr>
                        <wps:spPr bwMode="auto">
                          <a:xfrm>
                            <a:off x="6148" y="1805"/>
                            <a:ext cx="164" cy="210"/>
                          </a:xfrm>
                          <a:custGeom>
                            <a:avLst/>
                            <a:gdLst>
                              <a:gd name="T0" fmla="*/ 0 w 164"/>
                              <a:gd name="T1" fmla="*/ 105 h 210"/>
                              <a:gd name="T2" fmla="*/ 0 w 164"/>
                              <a:gd name="T3" fmla="*/ 105 h 210"/>
                              <a:gd name="T4" fmla="*/ 5 w 164"/>
                              <a:gd name="T5" fmla="*/ 125 h 210"/>
                              <a:gd name="T6" fmla="*/ 10 w 164"/>
                              <a:gd name="T7" fmla="*/ 145 h 210"/>
                              <a:gd name="T8" fmla="*/ 20 w 164"/>
                              <a:gd name="T9" fmla="*/ 165 h 210"/>
                              <a:gd name="T10" fmla="*/ 30 w 164"/>
                              <a:gd name="T11" fmla="*/ 180 h 210"/>
                              <a:gd name="T12" fmla="*/ 45 w 164"/>
                              <a:gd name="T13" fmla="*/ 190 h 210"/>
                              <a:gd name="T14" fmla="*/ 65 w 164"/>
                              <a:gd name="T15" fmla="*/ 200 h 210"/>
                              <a:gd name="T16" fmla="*/ 80 w 164"/>
                              <a:gd name="T17" fmla="*/ 210 h 210"/>
                              <a:gd name="T18" fmla="*/ 95 w 164"/>
                              <a:gd name="T19" fmla="*/ 210 h 210"/>
                              <a:gd name="T20" fmla="*/ 95 w 164"/>
                              <a:gd name="T21" fmla="*/ 210 h 210"/>
                              <a:gd name="T22" fmla="*/ 110 w 164"/>
                              <a:gd name="T23" fmla="*/ 210 h 210"/>
                              <a:gd name="T24" fmla="*/ 120 w 164"/>
                              <a:gd name="T25" fmla="*/ 205 h 210"/>
                              <a:gd name="T26" fmla="*/ 135 w 164"/>
                              <a:gd name="T27" fmla="*/ 195 h 210"/>
                              <a:gd name="T28" fmla="*/ 145 w 164"/>
                              <a:gd name="T29" fmla="*/ 180 h 210"/>
                              <a:gd name="T30" fmla="*/ 160 w 164"/>
                              <a:gd name="T31" fmla="*/ 150 h 210"/>
                              <a:gd name="T32" fmla="*/ 164 w 164"/>
                              <a:gd name="T33" fmla="*/ 105 h 210"/>
                              <a:gd name="T34" fmla="*/ 164 w 164"/>
                              <a:gd name="T35" fmla="*/ 105 h 210"/>
                              <a:gd name="T36" fmla="*/ 160 w 164"/>
                              <a:gd name="T37" fmla="*/ 65 h 210"/>
                              <a:gd name="T38" fmla="*/ 145 w 164"/>
                              <a:gd name="T39" fmla="*/ 35 h 210"/>
                              <a:gd name="T40" fmla="*/ 135 w 164"/>
                              <a:gd name="T41" fmla="*/ 20 h 210"/>
                              <a:gd name="T42" fmla="*/ 120 w 164"/>
                              <a:gd name="T43" fmla="*/ 10 h 210"/>
                              <a:gd name="T44" fmla="*/ 110 w 164"/>
                              <a:gd name="T45" fmla="*/ 5 h 210"/>
                              <a:gd name="T46" fmla="*/ 95 w 164"/>
                              <a:gd name="T47" fmla="*/ 0 h 210"/>
                              <a:gd name="T48" fmla="*/ 95 w 164"/>
                              <a:gd name="T49" fmla="*/ 0 h 210"/>
                              <a:gd name="T50" fmla="*/ 80 w 164"/>
                              <a:gd name="T51" fmla="*/ 5 h 210"/>
                              <a:gd name="T52" fmla="*/ 65 w 164"/>
                              <a:gd name="T53" fmla="*/ 10 h 210"/>
                              <a:gd name="T54" fmla="*/ 45 w 164"/>
                              <a:gd name="T55" fmla="*/ 20 h 210"/>
                              <a:gd name="T56" fmla="*/ 30 w 164"/>
                              <a:gd name="T57" fmla="*/ 30 h 210"/>
                              <a:gd name="T58" fmla="*/ 20 w 164"/>
                              <a:gd name="T59" fmla="*/ 50 h 210"/>
                              <a:gd name="T60" fmla="*/ 10 w 164"/>
                              <a:gd name="T61" fmla="*/ 65 h 210"/>
                              <a:gd name="T62" fmla="*/ 5 w 164"/>
                              <a:gd name="T63" fmla="*/ 85 h 210"/>
                              <a:gd name="T64" fmla="*/ 0 w 164"/>
                              <a:gd name="T65" fmla="*/ 105 h 210"/>
                              <a:gd name="T66" fmla="*/ 0 w 164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4" h="210">
                                <a:moveTo>
                                  <a:pt x="0" y="105"/>
                                </a:moveTo>
                                <a:lnTo>
                                  <a:pt x="0" y="105"/>
                                </a:lnTo>
                                <a:lnTo>
                                  <a:pt x="5" y="125"/>
                                </a:lnTo>
                                <a:lnTo>
                                  <a:pt x="10" y="145"/>
                                </a:lnTo>
                                <a:lnTo>
                                  <a:pt x="20" y="165"/>
                                </a:lnTo>
                                <a:lnTo>
                                  <a:pt x="30" y="180"/>
                                </a:lnTo>
                                <a:lnTo>
                                  <a:pt x="45" y="190"/>
                                </a:lnTo>
                                <a:lnTo>
                                  <a:pt x="65" y="200"/>
                                </a:lnTo>
                                <a:lnTo>
                                  <a:pt x="80" y="210"/>
                                </a:lnTo>
                                <a:lnTo>
                                  <a:pt x="95" y="210"/>
                                </a:lnTo>
                                <a:lnTo>
                                  <a:pt x="110" y="210"/>
                                </a:lnTo>
                                <a:lnTo>
                                  <a:pt x="120" y="205"/>
                                </a:lnTo>
                                <a:lnTo>
                                  <a:pt x="135" y="195"/>
                                </a:lnTo>
                                <a:lnTo>
                                  <a:pt x="145" y="180"/>
                                </a:lnTo>
                                <a:lnTo>
                                  <a:pt x="160" y="150"/>
                                </a:lnTo>
                                <a:lnTo>
                                  <a:pt x="164" y="105"/>
                                </a:lnTo>
                                <a:lnTo>
                                  <a:pt x="160" y="65"/>
                                </a:lnTo>
                                <a:lnTo>
                                  <a:pt x="145" y="35"/>
                                </a:lnTo>
                                <a:lnTo>
                                  <a:pt x="135" y="20"/>
                                </a:lnTo>
                                <a:lnTo>
                                  <a:pt x="120" y="10"/>
                                </a:lnTo>
                                <a:lnTo>
                                  <a:pt x="110" y="5"/>
                                </a:lnTo>
                                <a:lnTo>
                                  <a:pt x="95" y="0"/>
                                </a:lnTo>
                                <a:lnTo>
                                  <a:pt x="80" y="5"/>
                                </a:lnTo>
                                <a:lnTo>
                                  <a:pt x="65" y="10"/>
                                </a:lnTo>
                                <a:lnTo>
                                  <a:pt x="45" y="20"/>
                                </a:lnTo>
                                <a:lnTo>
                                  <a:pt x="30" y="30"/>
                                </a:lnTo>
                                <a:lnTo>
                                  <a:pt x="20" y="50"/>
                                </a:lnTo>
                                <a:lnTo>
                                  <a:pt x="10" y="65"/>
                                </a:lnTo>
                                <a:lnTo>
                                  <a:pt x="5" y="85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425"/>
                        <wps:cNvSpPr>
                          <a:spLocks/>
                        </wps:cNvSpPr>
                        <wps:spPr bwMode="auto">
                          <a:xfrm>
                            <a:off x="6148" y="1840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70 h 145"/>
                              <a:gd name="T2" fmla="*/ 0 w 145"/>
                              <a:gd name="T3" fmla="*/ 70 h 145"/>
                              <a:gd name="T4" fmla="*/ 5 w 145"/>
                              <a:gd name="T5" fmla="*/ 85 h 145"/>
                              <a:gd name="T6" fmla="*/ 10 w 145"/>
                              <a:gd name="T7" fmla="*/ 100 h 145"/>
                              <a:gd name="T8" fmla="*/ 25 w 145"/>
                              <a:gd name="T9" fmla="*/ 110 h 145"/>
                              <a:gd name="T10" fmla="*/ 35 w 145"/>
                              <a:gd name="T11" fmla="*/ 125 h 145"/>
                              <a:gd name="T12" fmla="*/ 70 w 145"/>
                              <a:gd name="T13" fmla="*/ 140 h 145"/>
                              <a:gd name="T14" fmla="*/ 95 w 145"/>
                              <a:gd name="T15" fmla="*/ 145 h 145"/>
                              <a:gd name="T16" fmla="*/ 95 w 145"/>
                              <a:gd name="T17" fmla="*/ 145 h 145"/>
                              <a:gd name="T18" fmla="*/ 105 w 145"/>
                              <a:gd name="T19" fmla="*/ 145 h 145"/>
                              <a:gd name="T20" fmla="*/ 115 w 145"/>
                              <a:gd name="T21" fmla="*/ 140 h 145"/>
                              <a:gd name="T22" fmla="*/ 130 w 145"/>
                              <a:gd name="T23" fmla="*/ 125 h 145"/>
                              <a:gd name="T24" fmla="*/ 140 w 145"/>
                              <a:gd name="T25" fmla="*/ 100 h 145"/>
                              <a:gd name="T26" fmla="*/ 145 w 145"/>
                              <a:gd name="T27" fmla="*/ 70 h 145"/>
                              <a:gd name="T28" fmla="*/ 145 w 145"/>
                              <a:gd name="T29" fmla="*/ 70 h 145"/>
                              <a:gd name="T30" fmla="*/ 140 w 145"/>
                              <a:gd name="T31" fmla="*/ 45 h 145"/>
                              <a:gd name="T32" fmla="*/ 130 w 145"/>
                              <a:gd name="T33" fmla="*/ 20 h 145"/>
                              <a:gd name="T34" fmla="*/ 115 w 145"/>
                              <a:gd name="T35" fmla="*/ 5 h 145"/>
                              <a:gd name="T36" fmla="*/ 95 w 145"/>
                              <a:gd name="T37" fmla="*/ 0 h 145"/>
                              <a:gd name="T38" fmla="*/ 95 w 145"/>
                              <a:gd name="T39" fmla="*/ 0 h 145"/>
                              <a:gd name="T40" fmla="*/ 70 w 145"/>
                              <a:gd name="T41" fmla="*/ 5 h 145"/>
                              <a:gd name="T42" fmla="*/ 40 w 145"/>
                              <a:gd name="T43" fmla="*/ 15 h 145"/>
                              <a:gd name="T44" fmla="*/ 25 w 145"/>
                              <a:gd name="T45" fmla="*/ 30 h 145"/>
                              <a:gd name="T46" fmla="*/ 10 w 145"/>
                              <a:gd name="T47" fmla="*/ 40 h 145"/>
                              <a:gd name="T48" fmla="*/ 5 w 145"/>
                              <a:gd name="T49" fmla="*/ 55 h 145"/>
                              <a:gd name="T50" fmla="*/ 0 w 145"/>
                              <a:gd name="T51" fmla="*/ 70 h 145"/>
                              <a:gd name="T52" fmla="*/ 0 w 145"/>
                              <a:gd name="T53" fmla="*/ 7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70"/>
                                </a:moveTo>
                                <a:lnTo>
                                  <a:pt x="0" y="70"/>
                                </a:lnTo>
                                <a:lnTo>
                                  <a:pt x="5" y="85"/>
                                </a:lnTo>
                                <a:lnTo>
                                  <a:pt x="10" y="100"/>
                                </a:lnTo>
                                <a:lnTo>
                                  <a:pt x="25" y="110"/>
                                </a:lnTo>
                                <a:lnTo>
                                  <a:pt x="35" y="125"/>
                                </a:lnTo>
                                <a:lnTo>
                                  <a:pt x="70" y="140"/>
                                </a:lnTo>
                                <a:lnTo>
                                  <a:pt x="95" y="145"/>
                                </a:lnTo>
                                <a:lnTo>
                                  <a:pt x="105" y="145"/>
                                </a:lnTo>
                                <a:lnTo>
                                  <a:pt x="115" y="140"/>
                                </a:lnTo>
                                <a:lnTo>
                                  <a:pt x="130" y="125"/>
                                </a:lnTo>
                                <a:lnTo>
                                  <a:pt x="140" y="100"/>
                                </a:lnTo>
                                <a:lnTo>
                                  <a:pt x="145" y="70"/>
                                </a:lnTo>
                                <a:lnTo>
                                  <a:pt x="140" y="45"/>
                                </a:lnTo>
                                <a:lnTo>
                                  <a:pt x="130" y="20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0" y="5"/>
                                </a:lnTo>
                                <a:lnTo>
                                  <a:pt x="40" y="15"/>
                                </a:lnTo>
                                <a:lnTo>
                                  <a:pt x="25" y="30"/>
                                </a:lnTo>
                                <a:lnTo>
                                  <a:pt x="10" y="40"/>
                                </a:lnTo>
                                <a:lnTo>
                                  <a:pt x="5" y="55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426"/>
                        <wps:cNvSpPr>
                          <a:spLocks/>
                        </wps:cNvSpPr>
                        <wps:spPr bwMode="auto">
                          <a:xfrm>
                            <a:off x="6128" y="1655"/>
                            <a:ext cx="20" cy="51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510"/>
                              <a:gd name="T2" fmla="*/ 20 w 20"/>
                              <a:gd name="T3" fmla="*/ 0 h 510"/>
                              <a:gd name="T4" fmla="*/ 10 w 20"/>
                              <a:gd name="T5" fmla="*/ 20 h 510"/>
                              <a:gd name="T6" fmla="*/ 0 w 20"/>
                              <a:gd name="T7" fmla="*/ 70 h 510"/>
                              <a:gd name="T8" fmla="*/ 0 w 20"/>
                              <a:gd name="T9" fmla="*/ 100 h 510"/>
                              <a:gd name="T10" fmla="*/ 0 w 20"/>
                              <a:gd name="T11" fmla="*/ 145 h 510"/>
                              <a:gd name="T12" fmla="*/ 10 w 20"/>
                              <a:gd name="T13" fmla="*/ 195 h 510"/>
                              <a:gd name="T14" fmla="*/ 20 w 20"/>
                              <a:gd name="T15" fmla="*/ 255 h 510"/>
                              <a:gd name="T16" fmla="*/ 20 w 20"/>
                              <a:gd name="T17" fmla="*/ 255 h 510"/>
                              <a:gd name="T18" fmla="*/ 20 w 20"/>
                              <a:gd name="T19" fmla="*/ 255 h 510"/>
                              <a:gd name="T20" fmla="*/ 10 w 20"/>
                              <a:gd name="T21" fmla="*/ 315 h 510"/>
                              <a:gd name="T22" fmla="*/ 5 w 20"/>
                              <a:gd name="T23" fmla="*/ 365 h 510"/>
                              <a:gd name="T24" fmla="*/ 0 w 20"/>
                              <a:gd name="T25" fmla="*/ 410 h 510"/>
                              <a:gd name="T26" fmla="*/ 0 w 20"/>
                              <a:gd name="T27" fmla="*/ 440 h 510"/>
                              <a:gd name="T28" fmla="*/ 10 w 20"/>
                              <a:gd name="T29" fmla="*/ 485 h 510"/>
                              <a:gd name="T30" fmla="*/ 20 w 20"/>
                              <a:gd name="T3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20"/>
                                </a:lnTo>
                                <a:lnTo>
                                  <a:pt x="0" y="70"/>
                                </a:lnTo>
                                <a:lnTo>
                                  <a:pt x="0" y="100"/>
                                </a:lnTo>
                                <a:lnTo>
                                  <a:pt x="0" y="145"/>
                                </a:lnTo>
                                <a:lnTo>
                                  <a:pt x="10" y="195"/>
                                </a:lnTo>
                                <a:lnTo>
                                  <a:pt x="20" y="255"/>
                                </a:lnTo>
                                <a:lnTo>
                                  <a:pt x="10" y="315"/>
                                </a:lnTo>
                                <a:lnTo>
                                  <a:pt x="5" y="365"/>
                                </a:lnTo>
                                <a:lnTo>
                                  <a:pt x="0" y="410"/>
                                </a:lnTo>
                                <a:lnTo>
                                  <a:pt x="0" y="440"/>
                                </a:lnTo>
                                <a:lnTo>
                                  <a:pt x="10" y="485"/>
                                </a:lnTo>
                                <a:lnTo>
                                  <a:pt x="20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427"/>
                        <wps:cNvSpPr>
                          <a:spLocks/>
                        </wps:cNvSpPr>
                        <wps:spPr bwMode="auto">
                          <a:xfrm>
                            <a:off x="6103" y="1655"/>
                            <a:ext cx="45" cy="510"/>
                          </a:xfrm>
                          <a:custGeom>
                            <a:avLst/>
                            <a:gdLst>
                              <a:gd name="T0" fmla="*/ 45 w 45"/>
                              <a:gd name="T1" fmla="*/ 0 h 510"/>
                              <a:gd name="T2" fmla="*/ 45 w 45"/>
                              <a:gd name="T3" fmla="*/ 0 h 510"/>
                              <a:gd name="T4" fmla="*/ 30 w 45"/>
                              <a:gd name="T5" fmla="*/ 40 h 510"/>
                              <a:gd name="T6" fmla="*/ 20 w 45"/>
                              <a:gd name="T7" fmla="*/ 90 h 510"/>
                              <a:gd name="T8" fmla="*/ 10 w 45"/>
                              <a:gd name="T9" fmla="*/ 150 h 510"/>
                              <a:gd name="T10" fmla="*/ 0 w 45"/>
                              <a:gd name="T11" fmla="*/ 230 h 510"/>
                              <a:gd name="T12" fmla="*/ 5 w 45"/>
                              <a:gd name="T13" fmla="*/ 315 h 510"/>
                              <a:gd name="T14" fmla="*/ 10 w 45"/>
                              <a:gd name="T15" fmla="*/ 360 h 510"/>
                              <a:gd name="T16" fmla="*/ 15 w 45"/>
                              <a:gd name="T17" fmla="*/ 410 h 510"/>
                              <a:gd name="T18" fmla="*/ 30 w 45"/>
                              <a:gd name="T19" fmla="*/ 460 h 510"/>
                              <a:gd name="T20" fmla="*/ 45 w 45"/>
                              <a:gd name="T2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0"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30" y="40"/>
                                </a:lnTo>
                                <a:lnTo>
                                  <a:pt x="20" y="90"/>
                                </a:lnTo>
                                <a:lnTo>
                                  <a:pt x="10" y="150"/>
                                </a:lnTo>
                                <a:lnTo>
                                  <a:pt x="0" y="230"/>
                                </a:lnTo>
                                <a:lnTo>
                                  <a:pt x="5" y="315"/>
                                </a:lnTo>
                                <a:lnTo>
                                  <a:pt x="10" y="360"/>
                                </a:lnTo>
                                <a:lnTo>
                                  <a:pt x="15" y="410"/>
                                </a:lnTo>
                                <a:lnTo>
                                  <a:pt x="30" y="460"/>
                                </a:lnTo>
                                <a:lnTo>
                                  <a:pt x="45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Line 428"/>
                        <wps:cNvCnPr/>
                        <wps:spPr bwMode="auto">
                          <a:xfrm>
                            <a:off x="6053" y="1650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Line 429"/>
                        <wps:cNvCnPr/>
                        <wps:spPr bwMode="auto">
                          <a:xfrm>
                            <a:off x="6023" y="1650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" name="Freeform 430"/>
                        <wps:cNvSpPr>
                          <a:spLocks/>
                        </wps:cNvSpPr>
                        <wps:spPr bwMode="auto">
                          <a:xfrm>
                            <a:off x="6148" y="2646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40 h 50"/>
                              <a:gd name="T2" fmla="*/ 0 w 249"/>
                              <a:gd name="T3" fmla="*/ 40 h 50"/>
                              <a:gd name="T4" fmla="*/ 10 w 249"/>
                              <a:gd name="T5" fmla="*/ 25 h 50"/>
                              <a:gd name="T6" fmla="*/ 25 w 249"/>
                              <a:gd name="T7" fmla="*/ 15 h 50"/>
                              <a:gd name="T8" fmla="*/ 50 w 249"/>
                              <a:gd name="T9" fmla="*/ 5 h 50"/>
                              <a:gd name="T10" fmla="*/ 80 w 249"/>
                              <a:gd name="T11" fmla="*/ 0 h 50"/>
                              <a:gd name="T12" fmla="*/ 110 w 249"/>
                              <a:gd name="T13" fmla="*/ 5 h 50"/>
                              <a:gd name="T14" fmla="*/ 135 w 249"/>
                              <a:gd name="T15" fmla="*/ 15 h 50"/>
                              <a:gd name="T16" fmla="*/ 155 w 249"/>
                              <a:gd name="T17" fmla="*/ 25 h 50"/>
                              <a:gd name="T18" fmla="*/ 184 w 249"/>
                              <a:gd name="T19" fmla="*/ 45 h 50"/>
                              <a:gd name="T20" fmla="*/ 184 w 249"/>
                              <a:gd name="T21" fmla="*/ 45 h 50"/>
                              <a:gd name="T22" fmla="*/ 189 w 249"/>
                              <a:gd name="T23" fmla="*/ 50 h 50"/>
                              <a:gd name="T24" fmla="*/ 199 w 249"/>
                              <a:gd name="T25" fmla="*/ 45 h 50"/>
                              <a:gd name="T26" fmla="*/ 214 w 249"/>
                              <a:gd name="T27" fmla="*/ 30 h 50"/>
                              <a:gd name="T28" fmla="*/ 234 w 249"/>
                              <a:gd name="T29" fmla="*/ 0 h 50"/>
                              <a:gd name="T30" fmla="*/ 249 w 249"/>
                              <a:gd name="T31" fmla="*/ 4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10" y="25"/>
                                </a:lnTo>
                                <a:lnTo>
                                  <a:pt x="25" y="15"/>
                                </a:lnTo>
                                <a:lnTo>
                                  <a:pt x="50" y="5"/>
                                </a:lnTo>
                                <a:lnTo>
                                  <a:pt x="80" y="0"/>
                                </a:lnTo>
                                <a:lnTo>
                                  <a:pt x="110" y="5"/>
                                </a:lnTo>
                                <a:lnTo>
                                  <a:pt x="135" y="15"/>
                                </a:lnTo>
                                <a:lnTo>
                                  <a:pt x="155" y="25"/>
                                </a:lnTo>
                                <a:lnTo>
                                  <a:pt x="184" y="45"/>
                                </a:lnTo>
                                <a:lnTo>
                                  <a:pt x="189" y="50"/>
                                </a:lnTo>
                                <a:lnTo>
                                  <a:pt x="199" y="45"/>
                                </a:lnTo>
                                <a:lnTo>
                                  <a:pt x="214" y="30"/>
                                </a:lnTo>
                                <a:lnTo>
                                  <a:pt x="234" y="0"/>
                                </a:lnTo>
                                <a:lnTo>
                                  <a:pt x="249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431"/>
                        <wps:cNvSpPr>
                          <a:spLocks/>
                        </wps:cNvSpPr>
                        <wps:spPr bwMode="auto">
                          <a:xfrm>
                            <a:off x="6148" y="2170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0 h 50"/>
                              <a:gd name="T2" fmla="*/ 0 w 249"/>
                              <a:gd name="T3" fmla="*/ 0 h 50"/>
                              <a:gd name="T4" fmla="*/ 25 w 249"/>
                              <a:gd name="T5" fmla="*/ 25 h 50"/>
                              <a:gd name="T6" fmla="*/ 50 w 249"/>
                              <a:gd name="T7" fmla="*/ 40 h 50"/>
                              <a:gd name="T8" fmla="*/ 80 w 249"/>
                              <a:gd name="T9" fmla="*/ 40 h 50"/>
                              <a:gd name="T10" fmla="*/ 110 w 249"/>
                              <a:gd name="T11" fmla="*/ 40 h 50"/>
                              <a:gd name="T12" fmla="*/ 135 w 249"/>
                              <a:gd name="T13" fmla="*/ 30 h 50"/>
                              <a:gd name="T14" fmla="*/ 155 w 249"/>
                              <a:gd name="T15" fmla="*/ 20 h 50"/>
                              <a:gd name="T16" fmla="*/ 184 w 249"/>
                              <a:gd name="T17" fmla="*/ 5 h 50"/>
                              <a:gd name="T18" fmla="*/ 184 w 249"/>
                              <a:gd name="T19" fmla="*/ 5 h 50"/>
                              <a:gd name="T20" fmla="*/ 189 w 249"/>
                              <a:gd name="T21" fmla="*/ 0 h 50"/>
                              <a:gd name="T22" fmla="*/ 194 w 249"/>
                              <a:gd name="T23" fmla="*/ 0 h 50"/>
                              <a:gd name="T24" fmla="*/ 214 w 249"/>
                              <a:gd name="T25" fmla="*/ 20 h 50"/>
                              <a:gd name="T26" fmla="*/ 234 w 249"/>
                              <a:gd name="T27" fmla="*/ 50 h 50"/>
                              <a:gd name="T28" fmla="*/ 249 w 249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25"/>
                                </a:lnTo>
                                <a:lnTo>
                                  <a:pt x="50" y="40"/>
                                </a:lnTo>
                                <a:lnTo>
                                  <a:pt x="80" y="40"/>
                                </a:lnTo>
                                <a:lnTo>
                                  <a:pt x="110" y="40"/>
                                </a:lnTo>
                                <a:lnTo>
                                  <a:pt x="135" y="30"/>
                                </a:lnTo>
                                <a:lnTo>
                                  <a:pt x="155" y="20"/>
                                </a:lnTo>
                                <a:lnTo>
                                  <a:pt x="184" y="5"/>
                                </a:lnTo>
                                <a:lnTo>
                                  <a:pt x="189" y="0"/>
                                </a:lnTo>
                                <a:lnTo>
                                  <a:pt x="194" y="0"/>
                                </a:lnTo>
                                <a:lnTo>
                                  <a:pt x="214" y="20"/>
                                </a:lnTo>
                                <a:lnTo>
                                  <a:pt x="234" y="50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432"/>
                        <wps:cNvSpPr>
                          <a:spLocks/>
                        </wps:cNvSpPr>
                        <wps:spPr bwMode="auto">
                          <a:xfrm>
                            <a:off x="6148" y="2210"/>
                            <a:ext cx="244" cy="441"/>
                          </a:xfrm>
                          <a:custGeom>
                            <a:avLst/>
                            <a:gdLst>
                              <a:gd name="T0" fmla="*/ 0 w 244"/>
                              <a:gd name="T1" fmla="*/ 221 h 441"/>
                              <a:gd name="T2" fmla="*/ 0 w 244"/>
                              <a:gd name="T3" fmla="*/ 221 h 441"/>
                              <a:gd name="T4" fmla="*/ 5 w 244"/>
                              <a:gd name="T5" fmla="*/ 306 h 441"/>
                              <a:gd name="T6" fmla="*/ 10 w 244"/>
                              <a:gd name="T7" fmla="*/ 341 h 441"/>
                              <a:gd name="T8" fmla="*/ 15 w 244"/>
                              <a:gd name="T9" fmla="*/ 371 h 441"/>
                              <a:gd name="T10" fmla="*/ 30 w 244"/>
                              <a:gd name="T11" fmla="*/ 401 h 441"/>
                              <a:gd name="T12" fmla="*/ 45 w 244"/>
                              <a:gd name="T13" fmla="*/ 421 h 441"/>
                              <a:gd name="T14" fmla="*/ 65 w 244"/>
                              <a:gd name="T15" fmla="*/ 431 h 441"/>
                              <a:gd name="T16" fmla="*/ 95 w 244"/>
                              <a:gd name="T17" fmla="*/ 441 h 441"/>
                              <a:gd name="T18" fmla="*/ 95 w 244"/>
                              <a:gd name="T19" fmla="*/ 441 h 441"/>
                              <a:gd name="T20" fmla="*/ 125 w 244"/>
                              <a:gd name="T21" fmla="*/ 436 h 441"/>
                              <a:gd name="T22" fmla="*/ 150 w 244"/>
                              <a:gd name="T23" fmla="*/ 426 h 441"/>
                              <a:gd name="T24" fmla="*/ 174 w 244"/>
                              <a:gd name="T25" fmla="*/ 406 h 441"/>
                              <a:gd name="T26" fmla="*/ 199 w 244"/>
                              <a:gd name="T27" fmla="*/ 376 h 441"/>
                              <a:gd name="T28" fmla="*/ 219 w 244"/>
                              <a:gd name="T29" fmla="*/ 346 h 441"/>
                              <a:gd name="T30" fmla="*/ 229 w 244"/>
                              <a:gd name="T31" fmla="*/ 306 h 441"/>
                              <a:gd name="T32" fmla="*/ 239 w 244"/>
                              <a:gd name="T33" fmla="*/ 266 h 441"/>
                              <a:gd name="T34" fmla="*/ 244 w 244"/>
                              <a:gd name="T35" fmla="*/ 221 h 441"/>
                              <a:gd name="T36" fmla="*/ 244 w 244"/>
                              <a:gd name="T37" fmla="*/ 221 h 441"/>
                              <a:gd name="T38" fmla="*/ 239 w 244"/>
                              <a:gd name="T39" fmla="*/ 176 h 441"/>
                              <a:gd name="T40" fmla="*/ 229 w 244"/>
                              <a:gd name="T41" fmla="*/ 135 h 441"/>
                              <a:gd name="T42" fmla="*/ 219 w 244"/>
                              <a:gd name="T43" fmla="*/ 100 h 441"/>
                              <a:gd name="T44" fmla="*/ 199 w 244"/>
                              <a:gd name="T45" fmla="*/ 65 h 441"/>
                              <a:gd name="T46" fmla="*/ 174 w 244"/>
                              <a:gd name="T47" fmla="*/ 40 h 441"/>
                              <a:gd name="T48" fmla="*/ 150 w 244"/>
                              <a:gd name="T49" fmla="*/ 20 h 441"/>
                              <a:gd name="T50" fmla="*/ 125 w 244"/>
                              <a:gd name="T51" fmla="*/ 5 h 441"/>
                              <a:gd name="T52" fmla="*/ 95 w 244"/>
                              <a:gd name="T53" fmla="*/ 0 h 441"/>
                              <a:gd name="T54" fmla="*/ 95 w 244"/>
                              <a:gd name="T55" fmla="*/ 0 h 441"/>
                              <a:gd name="T56" fmla="*/ 65 w 244"/>
                              <a:gd name="T57" fmla="*/ 5 h 441"/>
                              <a:gd name="T58" fmla="*/ 45 w 244"/>
                              <a:gd name="T59" fmla="*/ 20 h 441"/>
                              <a:gd name="T60" fmla="*/ 30 w 244"/>
                              <a:gd name="T61" fmla="*/ 40 h 441"/>
                              <a:gd name="T62" fmla="*/ 15 w 244"/>
                              <a:gd name="T63" fmla="*/ 65 h 441"/>
                              <a:gd name="T64" fmla="*/ 10 w 244"/>
                              <a:gd name="T65" fmla="*/ 100 h 441"/>
                              <a:gd name="T66" fmla="*/ 5 w 244"/>
                              <a:gd name="T67" fmla="*/ 135 h 441"/>
                              <a:gd name="T68" fmla="*/ 0 w 244"/>
                              <a:gd name="T69" fmla="*/ 221 h 441"/>
                              <a:gd name="T70" fmla="*/ 0 w 244"/>
                              <a:gd name="T71" fmla="*/ 221 h 4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41">
                                <a:moveTo>
                                  <a:pt x="0" y="221"/>
                                </a:moveTo>
                                <a:lnTo>
                                  <a:pt x="0" y="221"/>
                                </a:lnTo>
                                <a:lnTo>
                                  <a:pt x="5" y="306"/>
                                </a:lnTo>
                                <a:lnTo>
                                  <a:pt x="10" y="341"/>
                                </a:lnTo>
                                <a:lnTo>
                                  <a:pt x="15" y="371"/>
                                </a:lnTo>
                                <a:lnTo>
                                  <a:pt x="30" y="401"/>
                                </a:lnTo>
                                <a:lnTo>
                                  <a:pt x="45" y="421"/>
                                </a:lnTo>
                                <a:lnTo>
                                  <a:pt x="65" y="431"/>
                                </a:lnTo>
                                <a:lnTo>
                                  <a:pt x="95" y="441"/>
                                </a:lnTo>
                                <a:lnTo>
                                  <a:pt x="125" y="436"/>
                                </a:lnTo>
                                <a:lnTo>
                                  <a:pt x="150" y="426"/>
                                </a:lnTo>
                                <a:lnTo>
                                  <a:pt x="174" y="406"/>
                                </a:lnTo>
                                <a:lnTo>
                                  <a:pt x="199" y="376"/>
                                </a:lnTo>
                                <a:lnTo>
                                  <a:pt x="219" y="346"/>
                                </a:lnTo>
                                <a:lnTo>
                                  <a:pt x="229" y="306"/>
                                </a:lnTo>
                                <a:lnTo>
                                  <a:pt x="239" y="266"/>
                                </a:lnTo>
                                <a:lnTo>
                                  <a:pt x="244" y="221"/>
                                </a:lnTo>
                                <a:lnTo>
                                  <a:pt x="239" y="176"/>
                                </a:lnTo>
                                <a:lnTo>
                                  <a:pt x="229" y="135"/>
                                </a:lnTo>
                                <a:lnTo>
                                  <a:pt x="219" y="100"/>
                                </a:lnTo>
                                <a:lnTo>
                                  <a:pt x="199" y="65"/>
                                </a:lnTo>
                                <a:lnTo>
                                  <a:pt x="174" y="40"/>
                                </a:lnTo>
                                <a:lnTo>
                                  <a:pt x="150" y="20"/>
                                </a:lnTo>
                                <a:lnTo>
                                  <a:pt x="125" y="5"/>
                                </a:lnTo>
                                <a:lnTo>
                                  <a:pt x="95" y="0"/>
                                </a:lnTo>
                                <a:lnTo>
                                  <a:pt x="65" y="5"/>
                                </a:lnTo>
                                <a:lnTo>
                                  <a:pt x="45" y="20"/>
                                </a:lnTo>
                                <a:lnTo>
                                  <a:pt x="30" y="40"/>
                                </a:lnTo>
                                <a:lnTo>
                                  <a:pt x="15" y="65"/>
                                </a:lnTo>
                                <a:lnTo>
                                  <a:pt x="10" y="100"/>
                                </a:lnTo>
                                <a:lnTo>
                                  <a:pt x="5" y="135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433"/>
                        <wps:cNvSpPr>
                          <a:spLocks/>
                        </wps:cNvSpPr>
                        <wps:spPr bwMode="auto">
                          <a:xfrm>
                            <a:off x="6148" y="2280"/>
                            <a:ext cx="194" cy="301"/>
                          </a:xfrm>
                          <a:custGeom>
                            <a:avLst/>
                            <a:gdLst>
                              <a:gd name="T0" fmla="*/ 0 w 194"/>
                              <a:gd name="T1" fmla="*/ 151 h 301"/>
                              <a:gd name="T2" fmla="*/ 0 w 194"/>
                              <a:gd name="T3" fmla="*/ 151 h 301"/>
                              <a:gd name="T4" fmla="*/ 0 w 194"/>
                              <a:gd name="T5" fmla="*/ 181 h 301"/>
                              <a:gd name="T6" fmla="*/ 5 w 194"/>
                              <a:gd name="T7" fmla="*/ 211 h 301"/>
                              <a:gd name="T8" fmla="*/ 15 w 194"/>
                              <a:gd name="T9" fmla="*/ 236 h 301"/>
                              <a:gd name="T10" fmla="*/ 25 w 194"/>
                              <a:gd name="T11" fmla="*/ 256 h 301"/>
                              <a:gd name="T12" fmla="*/ 40 w 194"/>
                              <a:gd name="T13" fmla="*/ 276 h 301"/>
                              <a:gd name="T14" fmla="*/ 55 w 194"/>
                              <a:gd name="T15" fmla="*/ 286 h 301"/>
                              <a:gd name="T16" fmla="*/ 75 w 194"/>
                              <a:gd name="T17" fmla="*/ 296 h 301"/>
                              <a:gd name="T18" fmla="*/ 95 w 194"/>
                              <a:gd name="T19" fmla="*/ 301 h 301"/>
                              <a:gd name="T20" fmla="*/ 95 w 194"/>
                              <a:gd name="T21" fmla="*/ 301 h 301"/>
                              <a:gd name="T22" fmla="*/ 115 w 194"/>
                              <a:gd name="T23" fmla="*/ 296 h 301"/>
                              <a:gd name="T24" fmla="*/ 135 w 194"/>
                              <a:gd name="T25" fmla="*/ 291 h 301"/>
                              <a:gd name="T26" fmla="*/ 150 w 194"/>
                              <a:gd name="T27" fmla="*/ 276 h 301"/>
                              <a:gd name="T28" fmla="*/ 164 w 194"/>
                              <a:gd name="T29" fmla="*/ 256 h 301"/>
                              <a:gd name="T30" fmla="*/ 179 w 194"/>
                              <a:gd name="T31" fmla="*/ 236 h 301"/>
                              <a:gd name="T32" fmla="*/ 189 w 194"/>
                              <a:gd name="T33" fmla="*/ 211 h 301"/>
                              <a:gd name="T34" fmla="*/ 194 w 194"/>
                              <a:gd name="T35" fmla="*/ 181 h 301"/>
                              <a:gd name="T36" fmla="*/ 194 w 194"/>
                              <a:gd name="T37" fmla="*/ 151 h 301"/>
                              <a:gd name="T38" fmla="*/ 194 w 194"/>
                              <a:gd name="T39" fmla="*/ 151 h 301"/>
                              <a:gd name="T40" fmla="*/ 194 w 194"/>
                              <a:gd name="T41" fmla="*/ 121 h 301"/>
                              <a:gd name="T42" fmla="*/ 189 w 194"/>
                              <a:gd name="T43" fmla="*/ 91 h 301"/>
                              <a:gd name="T44" fmla="*/ 179 w 194"/>
                              <a:gd name="T45" fmla="*/ 65 h 301"/>
                              <a:gd name="T46" fmla="*/ 164 w 194"/>
                              <a:gd name="T47" fmla="*/ 45 h 301"/>
                              <a:gd name="T48" fmla="*/ 150 w 194"/>
                              <a:gd name="T49" fmla="*/ 25 h 301"/>
                              <a:gd name="T50" fmla="*/ 135 w 194"/>
                              <a:gd name="T51" fmla="*/ 15 h 301"/>
                              <a:gd name="T52" fmla="*/ 115 w 194"/>
                              <a:gd name="T53" fmla="*/ 5 h 301"/>
                              <a:gd name="T54" fmla="*/ 95 w 194"/>
                              <a:gd name="T55" fmla="*/ 0 h 301"/>
                              <a:gd name="T56" fmla="*/ 95 w 194"/>
                              <a:gd name="T57" fmla="*/ 0 h 301"/>
                              <a:gd name="T58" fmla="*/ 75 w 194"/>
                              <a:gd name="T59" fmla="*/ 5 h 301"/>
                              <a:gd name="T60" fmla="*/ 55 w 194"/>
                              <a:gd name="T61" fmla="*/ 10 h 301"/>
                              <a:gd name="T62" fmla="*/ 40 w 194"/>
                              <a:gd name="T63" fmla="*/ 25 h 301"/>
                              <a:gd name="T64" fmla="*/ 25 w 194"/>
                              <a:gd name="T65" fmla="*/ 45 h 301"/>
                              <a:gd name="T66" fmla="*/ 15 w 194"/>
                              <a:gd name="T67" fmla="*/ 65 h 301"/>
                              <a:gd name="T68" fmla="*/ 5 w 194"/>
                              <a:gd name="T69" fmla="*/ 91 h 301"/>
                              <a:gd name="T70" fmla="*/ 0 w 194"/>
                              <a:gd name="T71" fmla="*/ 121 h 301"/>
                              <a:gd name="T72" fmla="*/ 0 w 194"/>
                              <a:gd name="T73" fmla="*/ 151 h 301"/>
                              <a:gd name="T74" fmla="*/ 0 w 194"/>
                              <a:gd name="T75" fmla="*/ 151 h 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4" h="301">
                                <a:moveTo>
                                  <a:pt x="0" y="151"/>
                                </a:moveTo>
                                <a:lnTo>
                                  <a:pt x="0" y="151"/>
                                </a:lnTo>
                                <a:lnTo>
                                  <a:pt x="0" y="181"/>
                                </a:lnTo>
                                <a:lnTo>
                                  <a:pt x="5" y="211"/>
                                </a:lnTo>
                                <a:lnTo>
                                  <a:pt x="15" y="236"/>
                                </a:lnTo>
                                <a:lnTo>
                                  <a:pt x="25" y="256"/>
                                </a:lnTo>
                                <a:lnTo>
                                  <a:pt x="40" y="276"/>
                                </a:lnTo>
                                <a:lnTo>
                                  <a:pt x="55" y="286"/>
                                </a:lnTo>
                                <a:lnTo>
                                  <a:pt x="75" y="296"/>
                                </a:lnTo>
                                <a:lnTo>
                                  <a:pt x="95" y="301"/>
                                </a:lnTo>
                                <a:lnTo>
                                  <a:pt x="115" y="296"/>
                                </a:lnTo>
                                <a:lnTo>
                                  <a:pt x="135" y="291"/>
                                </a:lnTo>
                                <a:lnTo>
                                  <a:pt x="150" y="276"/>
                                </a:lnTo>
                                <a:lnTo>
                                  <a:pt x="164" y="256"/>
                                </a:lnTo>
                                <a:lnTo>
                                  <a:pt x="179" y="236"/>
                                </a:lnTo>
                                <a:lnTo>
                                  <a:pt x="189" y="211"/>
                                </a:lnTo>
                                <a:lnTo>
                                  <a:pt x="194" y="181"/>
                                </a:lnTo>
                                <a:lnTo>
                                  <a:pt x="194" y="151"/>
                                </a:lnTo>
                                <a:lnTo>
                                  <a:pt x="194" y="121"/>
                                </a:lnTo>
                                <a:lnTo>
                                  <a:pt x="189" y="91"/>
                                </a:lnTo>
                                <a:lnTo>
                                  <a:pt x="179" y="65"/>
                                </a:lnTo>
                                <a:lnTo>
                                  <a:pt x="164" y="45"/>
                                </a:lnTo>
                                <a:lnTo>
                                  <a:pt x="150" y="25"/>
                                </a:lnTo>
                                <a:lnTo>
                                  <a:pt x="135" y="15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5" y="5"/>
                                </a:lnTo>
                                <a:lnTo>
                                  <a:pt x="55" y="10"/>
                                </a:lnTo>
                                <a:lnTo>
                                  <a:pt x="40" y="25"/>
                                </a:lnTo>
                                <a:lnTo>
                                  <a:pt x="25" y="45"/>
                                </a:lnTo>
                                <a:lnTo>
                                  <a:pt x="15" y="65"/>
                                </a:lnTo>
                                <a:lnTo>
                                  <a:pt x="5" y="91"/>
                                </a:lnTo>
                                <a:lnTo>
                                  <a:pt x="0" y="121"/>
                                </a:lnTo>
                                <a:lnTo>
                                  <a:pt x="0" y="1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434"/>
                        <wps:cNvSpPr>
                          <a:spLocks/>
                        </wps:cNvSpPr>
                        <wps:spPr bwMode="auto">
                          <a:xfrm>
                            <a:off x="6148" y="2325"/>
                            <a:ext cx="164" cy="211"/>
                          </a:xfrm>
                          <a:custGeom>
                            <a:avLst/>
                            <a:gdLst>
                              <a:gd name="T0" fmla="*/ 0 w 164"/>
                              <a:gd name="T1" fmla="*/ 106 h 211"/>
                              <a:gd name="T2" fmla="*/ 0 w 164"/>
                              <a:gd name="T3" fmla="*/ 106 h 211"/>
                              <a:gd name="T4" fmla="*/ 5 w 164"/>
                              <a:gd name="T5" fmla="*/ 126 h 211"/>
                              <a:gd name="T6" fmla="*/ 10 w 164"/>
                              <a:gd name="T7" fmla="*/ 146 h 211"/>
                              <a:gd name="T8" fmla="*/ 20 w 164"/>
                              <a:gd name="T9" fmla="*/ 166 h 211"/>
                              <a:gd name="T10" fmla="*/ 30 w 164"/>
                              <a:gd name="T11" fmla="*/ 181 h 211"/>
                              <a:gd name="T12" fmla="*/ 45 w 164"/>
                              <a:gd name="T13" fmla="*/ 191 h 211"/>
                              <a:gd name="T14" fmla="*/ 65 w 164"/>
                              <a:gd name="T15" fmla="*/ 201 h 211"/>
                              <a:gd name="T16" fmla="*/ 80 w 164"/>
                              <a:gd name="T17" fmla="*/ 206 h 211"/>
                              <a:gd name="T18" fmla="*/ 95 w 164"/>
                              <a:gd name="T19" fmla="*/ 211 h 211"/>
                              <a:gd name="T20" fmla="*/ 95 w 164"/>
                              <a:gd name="T21" fmla="*/ 211 h 211"/>
                              <a:gd name="T22" fmla="*/ 110 w 164"/>
                              <a:gd name="T23" fmla="*/ 211 h 211"/>
                              <a:gd name="T24" fmla="*/ 120 w 164"/>
                              <a:gd name="T25" fmla="*/ 201 h 211"/>
                              <a:gd name="T26" fmla="*/ 135 w 164"/>
                              <a:gd name="T27" fmla="*/ 196 h 211"/>
                              <a:gd name="T28" fmla="*/ 145 w 164"/>
                              <a:gd name="T29" fmla="*/ 181 h 211"/>
                              <a:gd name="T30" fmla="*/ 160 w 164"/>
                              <a:gd name="T31" fmla="*/ 146 h 211"/>
                              <a:gd name="T32" fmla="*/ 164 w 164"/>
                              <a:gd name="T33" fmla="*/ 106 h 211"/>
                              <a:gd name="T34" fmla="*/ 164 w 164"/>
                              <a:gd name="T35" fmla="*/ 106 h 211"/>
                              <a:gd name="T36" fmla="*/ 160 w 164"/>
                              <a:gd name="T37" fmla="*/ 66 h 211"/>
                              <a:gd name="T38" fmla="*/ 145 w 164"/>
                              <a:gd name="T39" fmla="*/ 30 h 211"/>
                              <a:gd name="T40" fmla="*/ 135 w 164"/>
                              <a:gd name="T41" fmla="*/ 20 h 211"/>
                              <a:gd name="T42" fmla="*/ 120 w 164"/>
                              <a:gd name="T43" fmla="*/ 10 h 211"/>
                              <a:gd name="T44" fmla="*/ 110 w 164"/>
                              <a:gd name="T45" fmla="*/ 5 h 211"/>
                              <a:gd name="T46" fmla="*/ 95 w 164"/>
                              <a:gd name="T47" fmla="*/ 0 h 211"/>
                              <a:gd name="T48" fmla="*/ 95 w 164"/>
                              <a:gd name="T49" fmla="*/ 0 h 211"/>
                              <a:gd name="T50" fmla="*/ 80 w 164"/>
                              <a:gd name="T51" fmla="*/ 0 h 211"/>
                              <a:gd name="T52" fmla="*/ 65 w 164"/>
                              <a:gd name="T53" fmla="*/ 10 h 211"/>
                              <a:gd name="T54" fmla="*/ 45 w 164"/>
                              <a:gd name="T55" fmla="*/ 20 h 211"/>
                              <a:gd name="T56" fmla="*/ 30 w 164"/>
                              <a:gd name="T57" fmla="*/ 30 h 211"/>
                              <a:gd name="T58" fmla="*/ 20 w 164"/>
                              <a:gd name="T59" fmla="*/ 46 h 211"/>
                              <a:gd name="T60" fmla="*/ 10 w 164"/>
                              <a:gd name="T61" fmla="*/ 66 h 211"/>
                              <a:gd name="T62" fmla="*/ 5 w 164"/>
                              <a:gd name="T63" fmla="*/ 86 h 211"/>
                              <a:gd name="T64" fmla="*/ 0 w 164"/>
                              <a:gd name="T65" fmla="*/ 106 h 211"/>
                              <a:gd name="T66" fmla="*/ 0 w 164"/>
                              <a:gd name="T67" fmla="*/ 106 h 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4" h="211">
                                <a:moveTo>
                                  <a:pt x="0" y="106"/>
                                </a:moveTo>
                                <a:lnTo>
                                  <a:pt x="0" y="106"/>
                                </a:lnTo>
                                <a:lnTo>
                                  <a:pt x="5" y="126"/>
                                </a:lnTo>
                                <a:lnTo>
                                  <a:pt x="10" y="146"/>
                                </a:lnTo>
                                <a:lnTo>
                                  <a:pt x="20" y="166"/>
                                </a:lnTo>
                                <a:lnTo>
                                  <a:pt x="30" y="181"/>
                                </a:lnTo>
                                <a:lnTo>
                                  <a:pt x="45" y="191"/>
                                </a:lnTo>
                                <a:lnTo>
                                  <a:pt x="65" y="201"/>
                                </a:lnTo>
                                <a:lnTo>
                                  <a:pt x="80" y="206"/>
                                </a:lnTo>
                                <a:lnTo>
                                  <a:pt x="95" y="211"/>
                                </a:lnTo>
                                <a:lnTo>
                                  <a:pt x="110" y="211"/>
                                </a:lnTo>
                                <a:lnTo>
                                  <a:pt x="120" y="201"/>
                                </a:lnTo>
                                <a:lnTo>
                                  <a:pt x="135" y="196"/>
                                </a:lnTo>
                                <a:lnTo>
                                  <a:pt x="145" y="181"/>
                                </a:lnTo>
                                <a:lnTo>
                                  <a:pt x="160" y="146"/>
                                </a:lnTo>
                                <a:lnTo>
                                  <a:pt x="164" y="106"/>
                                </a:lnTo>
                                <a:lnTo>
                                  <a:pt x="160" y="66"/>
                                </a:lnTo>
                                <a:lnTo>
                                  <a:pt x="145" y="30"/>
                                </a:lnTo>
                                <a:lnTo>
                                  <a:pt x="135" y="20"/>
                                </a:lnTo>
                                <a:lnTo>
                                  <a:pt x="120" y="10"/>
                                </a:lnTo>
                                <a:lnTo>
                                  <a:pt x="110" y="5"/>
                                </a:lnTo>
                                <a:lnTo>
                                  <a:pt x="95" y="0"/>
                                </a:lnTo>
                                <a:lnTo>
                                  <a:pt x="80" y="0"/>
                                </a:lnTo>
                                <a:lnTo>
                                  <a:pt x="65" y="10"/>
                                </a:lnTo>
                                <a:lnTo>
                                  <a:pt x="45" y="20"/>
                                </a:lnTo>
                                <a:lnTo>
                                  <a:pt x="30" y="30"/>
                                </a:lnTo>
                                <a:lnTo>
                                  <a:pt x="20" y="46"/>
                                </a:lnTo>
                                <a:lnTo>
                                  <a:pt x="10" y="66"/>
                                </a:lnTo>
                                <a:lnTo>
                                  <a:pt x="5" y="86"/>
                                </a:lnTo>
                                <a:lnTo>
                                  <a:pt x="0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435"/>
                        <wps:cNvSpPr>
                          <a:spLocks/>
                        </wps:cNvSpPr>
                        <wps:spPr bwMode="auto">
                          <a:xfrm>
                            <a:off x="6148" y="2355"/>
                            <a:ext cx="145" cy="151"/>
                          </a:xfrm>
                          <a:custGeom>
                            <a:avLst/>
                            <a:gdLst>
                              <a:gd name="T0" fmla="*/ 0 w 145"/>
                              <a:gd name="T1" fmla="*/ 76 h 151"/>
                              <a:gd name="T2" fmla="*/ 0 w 145"/>
                              <a:gd name="T3" fmla="*/ 76 h 151"/>
                              <a:gd name="T4" fmla="*/ 5 w 145"/>
                              <a:gd name="T5" fmla="*/ 91 h 151"/>
                              <a:gd name="T6" fmla="*/ 10 w 145"/>
                              <a:gd name="T7" fmla="*/ 106 h 151"/>
                              <a:gd name="T8" fmla="*/ 25 w 145"/>
                              <a:gd name="T9" fmla="*/ 116 h 151"/>
                              <a:gd name="T10" fmla="*/ 35 w 145"/>
                              <a:gd name="T11" fmla="*/ 126 h 151"/>
                              <a:gd name="T12" fmla="*/ 70 w 145"/>
                              <a:gd name="T13" fmla="*/ 141 h 151"/>
                              <a:gd name="T14" fmla="*/ 95 w 145"/>
                              <a:gd name="T15" fmla="*/ 151 h 151"/>
                              <a:gd name="T16" fmla="*/ 95 w 145"/>
                              <a:gd name="T17" fmla="*/ 151 h 151"/>
                              <a:gd name="T18" fmla="*/ 105 w 145"/>
                              <a:gd name="T19" fmla="*/ 146 h 151"/>
                              <a:gd name="T20" fmla="*/ 115 w 145"/>
                              <a:gd name="T21" fmla="*/ 146 h 151"/>
                              <a:gd name="T22" fmla="*/ 130 w 145"/>
                              <a:gd name="T23" fmla="*/ 126 h 151"/>
                              <a:gd name="T24" fmla="*/ 140 w 145"/>
                              <a:gd name="T25" fmla="*/ 106 h 151"/>
                              <a:gd name="T26" fmla="*/ 145 w 145"/>
                              <a:gd name="T27" fmla="*/ 76 h 151"/>
                              <a:gd name="T28" fmla="*/ 145 w 145"/>
                              <a:gd name="T29" fmla="*/ 76 h 151"/>
                              <a:gd name="T30" fmla="*/ 140 w 145"/>
                              <a:gd name="T31" fmla="*/ 46 h 151"/>
                              <a:gd name="T32" fmla="*/ 130 w 145"/>
                              <a:gd name="T33" fmla="*/ 26 h 151"/>
                              <a:gd name="T34" fmla="*/ 115 w 145"/>
                              <a:gd name="T35" fmla="*/ 10 h 151"/>
                              <a:gd name="T36" fmla="*/ 95 w 145"/>
                              <a:gd name="T37" fmla="*/ 0 h 151"/>
                              <a:gd name="T38" fmla="*/ 95 w 145"/>
                              <a:gd name="T39" fmla="*/ 0 h 151"/>
                              <a:gd name="T40" fmla="*/ 70 w 145"/>
                              <a:gd name="T41" fmla="*/ 5 h 151"/>
                              <a:gd name="T42" fmla="*/ 40 w 145"/>
                              <a:gd name="T43" fmla="*/ 21 h 151"/>
                              <a:gd name="T44" fmla="*/ 25 w 145"/>
                              <a:gd name="T45" fmla="*/ 31 h 151"/>
                              <a:gd name="T46" fmla="*/ 10 w 145"/>
                              <a:gd name="T47" fmla="*/ 46 h 151"/>
                              <a:gd name="T48" fmla="*/ 5 w 145"/>
                              <a:gd name="T49" fmla="*/ 61 h 151"/>
                              <a:gd name="T50" fmla="*/ 0 w 145"/>
                              <a:gd name="T51" fmla="*/ 76 h 151"/>
                              <a:gd name="T52" fmla="*/ 0 w 145"/>
                              <a:gd name="T53" fmla="*/ 76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51">
                                <a:moveTo>
                                  <a:pt x="0" y="76"/>
                                </a:moveTo>
                                <a:lnTo>
                                  <a:pt x="0" y="76"/>
                                </a:lnTo>
                                <a:lnTo>
                                  <a:pt x="5" y="91"/>
                                </a:lnTo>
                                <a:lnTo>
                                  <a:pt x="10" y="106"/>
                                </a:lnTo>
                                <a:lnTo>
                                  <a:pt x="25" y="116"/>
                                </a:lnTo>
                                <a:lnTo>
                                  <a:pt x="35" y="126"/>
                                </a:lnTo>
                                <a:lnTo>
                                  <a:pt x="70" y="141"/>
                                </a:lnTo>
                                <a:lnTo>
                                  <a:pt x="95" y="151"/>
                                </a:lnTo>
                                <a:lnTo>
                                  <a:pt x="105" y="146"/>
                                </a:lnTo>
                                <a:lnTo>
                                  <a:pt x="115" y="146"/>
                                </a:lnTo>
                                <a:lnTo>
                                  <a:pt x="130" y="126"/>
                                </a:lnTo>
                                <a:lnTo>
                                  <a:pt x="140" y="106"/>
                                </a:lnTo>
                                <a:lnTo>
                                  <a:pt x="145" y="76"/>
                                </a:lnTo>
                                <a:lnTo>
                                  <a:pt x="140" y="46"/>
                                </a:lnTo>
                                <a:lnTo>
                                  <a:pt x="130" y="26"/>
                                </a:lnTo>
                                <a:lnTo>
                                  <a:pt x="115" y="10"/>
                                </a:lnTo>
                                <a:lnTo>
                                  <a:pt x="95" y="0"/>
                                </a:lnTo>
                                <a:lnTo>
                                  <a:pt x="70" y="5"/>
                                </a:lnTo>
                                <a:lnTo>
                                  <a:pt x="40" y="21"/>
                                </a:lnTo>
                                <a:lnTo>
                                  <a:pt x="25" y="31"/>
                                </a:lnTo>
                                <a:lnTo>
                                  <a:pt x="10" y="46"/>
                                </a:lnTo>
                                <a:lnTo>
                                  <a:pt x="5" y="61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436"/>
                        <wps:cNvSpPr>
                          <a:spLocks/>
                        </wps:cNvSpPr>
                        <wps:spPr bwMode="auto">
                          <a:xfrm>
                            <a:off x="6128" y="2170"/>
                            <a:ext cx="20" cy="516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516"/>
                              <a:gd name="T2" fmla="*/ 20 w 20"/>
                              <a:gd name="T3" fmla="*/ 0 h 516"/>
                              <a:gd name="T4" fmla="*/ 10 w 20"/>
                              <a:gd name="T5" fmla="*/ 25 h 516"/>
                              <a:gd name="T6" fmla="*/ 0 w 20"/>
                              <a:gd name="T7" fmla="*/ 70 h 516"/>
                              <a:gd name="T8" fmla="*/ 0 w 20"/>
                              <a:gd name="T9" fmla="*/ 105 h 516"/>
                              <a:gd name="T10" fmla="*/ 0 w 20"/>
                              <a:gd name="T11" fmla="*/ 145 h 516"/>
                              <a:gd name="T12" fmla="*/ 10 w 20"/>
                              <a:gd name="T13" fmla="*/ 201 h 516"/>
                              <a:gd name="T14" fmla="*/ 20 w 20"/>
                              <a:gd name="T15" fmla="*/ 261 h 516"/>
                              <a:gd name="T16" fmla="*/ 20 w 20"/>
                              <a:gd name="T17" fmla="*/ 261 h 516"/>
                              <a:gd name="T18" fmla="*/ 20 w 20"/>
                              <a:gd name="T19" fmla="*/ 261 h 516"/>
                              <a:gd name="T20" fmla="*/ 10 w 20"/>
                              <a:gd name="T21" fmla="*/ 321 h 516"/>
                              <a:gd name="T22" fmla="*/ 5 w 20"/>
                              <a:gd name="T23" fmla="*/ 371 h 516"/>
                              <a:gd name="T24" fmla="*/ 0 w 20"/>
                              <a:gd name="T25" fmla="*/ 411 h 516"/>
                              <a:gd name="T26" fmla="*/ 0 w 20"/>
                              <a:gd name="T27" fmla="*/ 446 h 516"/>
                              <a:gd name="T28" fmla="*/ 10 w 20"/>
                              <a:gd name="T29" fmla="*/ 491 h 516"/>
                              <a:gd name="T30" fmla="*/ 20 w 20"/>
                              <a:gd name="T31" fmla="*/ 516 h 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6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25"/>
                                </a:lnTo>
                                <a:lnTo>
                                  <a:pt x="0" y="70"/>
                                </a:lnTo>
                                <a:lnTo>
                                  <a:pt x="0" y="105"/>
                                </a:lnTo>
                                <a:lnTo>
                                  <a:pt x="0" y="145"/>
                                </a:lnTo>
                                <a:lnTo>
                                  <a:pt x="10" y="201"/>
                                </a:lnTo>
                                <a:lnTo>
                                  <a:pt x="20" y="261"/>
                                </a:lnTo>
                                <a:lnTo>
                                  <a:pt x="10" y="321"/>
                                </a:lnTo>
                                <a:lnTo>
                                  <a:pt x="5" y="371"/>
                                </a:lnTo>
                                <a:lnTo>
                                  <a:pt x="0" y="411"/>
                                </a:lnTo>
                                <a:lnTo>
                                  <a:pt x="0" y="446"/>
                                </a:lnTo>
                                <a:lnTo>
                                  <a:pt x="10" y="491"/>
                                </a:lnTo>
                                <a:lnTo>
                                  <a:pt x="20" y="51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437"/>
                        <wps:cNvSpPr>
                          <a:spLocks/>
                        </wps:cNvSpPr>
                        <wps:spPr bwMode="auto">
                          <a:xfrm>
                            <a:off x="6103" y="2170"/>
                            <a:ext cx="45" cy="516"/>
                          </a:xfrm>
                          <a:custGeom>
                            <a:avLst/>
                            <a:gdLst>
                              <a:gd name="T0" fmla="*/ 45 w 45"/>
                              <a:gd name="T1" fmla="*/ 0 h 516"/>
                              <a:gd name="T2" fmla="*/ 45 w 45"/>
                              <a:gd name="T3" fmla="*/ 0 h 516"/>
                              <a:gd name="T4" fmla="*/ 30 w 45"/>
                              <a:gd name="T5" fmla="*/ 45 h 516"/>
                              <a:gd name="T6" fmla="*/ 20 w 45"/>
                              <a:gd name="T7" fmla="*/ 90 h 516"/>
                              <a:gd name="T8" fmla="*/ 10 w 45"/>
                              <a:gd name="T9" fmla="*/ 155 h 516"/>
                              <a:gd name="T10" fmla="*/ 0 w 45"/>
                              <a:gd name="T11" fmla="*/ 231 h 516"/>
                              <a:gd name="T12" fmla="*/ 5 w 45"/>
                              <a:gd name="T13" fmla="*/ 321 h 516"/>
                              <a:gd name="T14" fmla="*/ 10 w 45"/>
                              <a:gd name="T15" fmla="*/ 366 h 516"/>
                              <a:gd name="T16" fmla="*/ 15 w 45"/>
                              <a:gd name="T17" fmla="*/ 416 h 516"/>
                              <a:gd name="T18" fmla="*/ 30 w 45"/>
                              <a:gd name="T19" fmla="*/ 461 h 516"/>
                              <a:gd name="T20" fmla="*/ 45 w 45"/>
                              <a:gd name="T21" fmla="*/ 516 h 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6"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30" y="45"/>
                                </a:lnTo>
                                <a:lnTo>
                                  <a:pt x="20" y="90"/>
                                </a:lnTo>
                                <a:lnTo>
                                  <a:pt x="10" y="155"/>
                                </a:lnTo>
                                <a:lnTo>
                                  <a:pt x="0" y="231"/>
                                </a:lnTo>
                                <a:lnTo>
                                  <a:pt x="5" y="321"/>
                                </a:lnTo>
                                <a:lnTo>
                                  <a:pt x="10" y="366"/>
                                </a:lnTo>
                                <a:lnTo>
                                  <a:pt x="15" y="416"/>
                                </a:lnTo>
                                <a:lnTo>
                                  <a:pt x="30" y="461"/>
                                </a:lnTo>
                                <a:lnTo>
                                  <a:pt x="45" y="51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Line 438"/>
                        <wps:cNvCnPr/>
                        <wps:spPr bwMode="auto">
                          <a:xfrm>
                            <a:off x="6053" y="2170"/>
                            <a:ext cx="1" cy="521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Line 439"/>
                        <wps:cNvCnPr/>
                        <wps:spPr bwMode="auto">
                          <a:xfrm>
                            <a:off x="6023" y="2170"/>
                            <a:ext cx="1" cy="521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5" name="Freeform 440"/>
                        <wps:cNvSpPr>
                          <a:spLocks/>
                        </wps:cNvSpPr>
                        <wps:spPr bwMode="auto">
                          <a:xfrm>
                            <a:off x="6148" y="3161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40 h 50"/>
                              <a:gd name="T2" fmla="*/ 0 w 249"/>
                              <a:gd name="T3" fmla="*/ 40 h 50"/>
                              <a:gd name="T4" fmla="*/ 10 w 249"/>
                              <a:gd name="T5" fmla="*/ 30 h 50"/>
                              <a:gd name="T6" fmla="*/ 25 w 249"/>
                              <a:gd name="T7" fmla="*/ 20 h 50"/>
                              <a:gd name="T8" fmla="*/ 50 w 249"/>
                              <a:gd name="T9" fmla="*/ 5 h 50"/>
                              <a:gd name="T10" fmla="*/ 80 w 249"/>
                              <a:gd name="T11" fmla="*/ 5 h 50"/>
                              <a:gd name="T12" fmla="*/ 110 w 249"/>
                              <a:gd name="T13" fmla="*/ 10 h 50"/>
                              <a:gd name="T14" fmla="*/ 135 w 249"/>
                              <a:gd name="T15" fmla="*/ 15 h 50"/>
                              <a:gd name="T16" fmla="*/ 155 w 249"/>
                              <a:gd name="T17" fmla="*/ 30 h 50"/>
                              <a:gd name="T18" fmla="*/ 184 w 249"/>
                              <a:gd name="T19" fmla="*/ 50 h 50"/>
                              <a:gd name="T20" fmla="*/ 184 w 249"/>
                              <a:gd name="T21" fmla="*/ 50 h 50"/>
                              <a:gd name="T22" fmla="*/ 189 w 249"/>
                              <a:gd name="T23" fmla="*/ 50 h 50"/>
                              <a:gd name="T24" fmla="*/ 199 w 249"/>
                              <a:gd name="T25" fmla="*/ 50 h 50"/>
                              <a:gd name="T26" fmla="*/ 214 w 249"/>
                              <a:gd name="T27" fmla="*/ 30 h 50"/>
                              <a:gd name="T28" fmla="*/ 234 w 249"/>
                              <a:gd name="T29" fmla="*/ 0 h 50"/>
                              <a:gd name="T30" fmla="*/ 249 w 249"/>
                              <a:gd name="T31" fmla="*/ 4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10" y="30"/>
                                </a:lnTo>
                                <a:lnTo>
                                  <a:pt x="25" y="20"/>
                                </a:lnTo>
                                <a:lnTo>
                                  <a:pt x="50" y="5"/>
                                </a:lnTo>
                                <a:lnTo>
                                  <a:pt x="80" y="5"/>
                                </a:lnTo>
                                <a:lnTo>
                                  <a:pt x="110" y="10"/>
                                </a:lnTo>
                                <a:lnTo>
                                  <a:pt x="135" y="15"/>
                                </a:lnTo>
                                <a:lnTo>
                                  <a:pt x="155" y="30"/>
                                </a:lnTo>
                                <a:lnTo>
                                  <a:pt x="184" y="50"/>
                                </a:lnTo>
                                <a:lnTo>
                                  <a:pt x="189" y="50"/>
                                </a:lnTo>
                                <a:lnTo>
                                  <a:pt x="199" y="50"/>
                                </a:lnTo>
                                <a:lnTo>
                                  <a:pt x="214" y="30"/>
                                </a:lnTo>
                                <a:lnTo>
                                  <a:pt x="234" y="0"/>
                                </a:lnTo>
                                <a:lnTo>
                                  <a:pt x="249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441"/>
                        <wps:cNvSpPr>
                          <a:spLocks/>
                        </wps:cNvSpPr>
                        <wps:spPr bwMode="auto">
                          <a:xfrm>
                            <a:off x="6148" y="2691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0 h 50"/>
                              <a:gd name="T2" fmla="*/ 0 w 249"/>
                              <a:gd name="T3" fmla="*/ 0 h 50"/>
                              <a:gd name="T4" fmla="*/ 25 w 249"/>
                              <a:gd name="T5" fmla="*/ 25 h 50"/>
                              <a:gd name="T6" fmla="*/ 50 w 249"/>
                              <a:gd name="T7" fmla="*/ 35 h 50"/>
                              <a:gd name="T8" fmla="*/ 80 w 249"/>
                              <a:gd name="T9" fmla="*/ 40 h 50"/>
                              <a:gd name="T10" fmla="*/ 110 w 249"/>
                              <a:gd name="T11" fmla="*/ 40 h 50"/>
                              <a:gd name="T12" fmla="*/ 135 w 249"/>
                              <a:gd name="T13" fmla="*/ 30 h 50"/>
                              <a:gd name="T14" fmla="*/ 155 w 249"/>
                              <a:gd name="T15" fmla="*/ 20 h 50"/>
                              <a:gd name="T16" fmla="*/ 184 w 249"/>
                              <a:gd name="T17" fmla="*/ 0 h 50"/>
                              <a:gd name="T18" fmla="*/ 184 w 249"/>
                              <a:gd name="T19" fmla="*/ 0 h 50"/>
                              <a:gd name="T20" fmla="*/ 189 w 249"/>
                              <a:gd name="T21" fmla="*/ 0 h 50"/>
                              <a:gd name="T22" fmla="*/ 194 w 249"/>
                              <a:gd name="T23" fmla="*/ 0 h 50"/>
                              <a:gd name="T24" fmla="*/ 214 w 249"/>
                              <a:gd name="T25" fmla="*/ 20 h 50"/>
                              <a:gd name="T26" fmla="*/ 234 w 249"/>
                              <a:gd name="T27" fmla="*/ 50 h 50"/>
                              <a:gd name="T28" fmla="*/ 249 w 249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25"/>
                                </a:lnTo>
                                <a:lnTo>
                                  <a:pt x="50" y="35"/>
                                </a:lnTo>
                                <a:lnTo>
                                  <a:pt x="80" y="40"/>
                                </a:lnTo>
                                <a:lnTo>
                                  <a:pt x="110" y="40"/>
                                </a:lnTo>
                                <a:lnTo>
                                  <a:pt x="135" y="30"/>
                                </a:lnTo>
                                <a:lnTo>
                                  <a:pt x="155" y="20"/>
                                </a:lnTo>
                                <a:lnTo>
                                  <a:pt x="184" y="0"/>
                                </a:lnTo>
                                <a:lnTo>
                                  <a:pt x="189" y="0"/>
                                </a:lnTo>
                                <a:lnTo>
                                  <a:pt x="194" y="0"/>
                                </a:lnTo>
                                <a:lnTo>
                                  <a:pt x="214" y="20"/>
                                </a:lnTo>
                                <a:lnTo>
                                  <a:pt x="234" y="50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442"/>
                        <wps:cNvSpPr>
                          <a:spLocks/>
                        </wps:cNvSpPr>
                        <wps:spPr bwMode="auto">
                          <a:xfrm>
                            <a:off x="6148" y="2731"/>
                            <a:ext cx="244" cy="435"/>
                          </a:xfrm>
                          <a:custGeom>
                            <a:avLst/>
                            <a:gdLst>
                              <a:gd name="T0" fmla="*/ 0 w 244"/>
                              <a:gd name="T1" fmla="*/ 220 h 435"/>
                              <a:gd name="T2" fmla="*/ 0 w 244"/>
                              <a:gd name="T3" fmla="*/ 220 h 435"/>
                              <a:gd name="T4" fmla="*/ 5 w 244"/>
                              <a:gd name="T5" fmla="*/ 305 h 435"/>
                              <a:gd name="T6" fmla="*/ 10 w 244"/>
                              <a:gd name="T7" fmla="*/ 340 h 435"/>
                              <a:gd name="T8" fmla="*/ 15 w 244"/>
                              <a:gd name="T9" fmla="*/ 370 h 435"/>
                              <a:gd name="T10" fmla="*/ 30 w 244"/>
                              <a:gd name="T11" fmla="*/ 395 h 435"/>
                              <a:gd name="T12" fmla="*/ 45 w 244"/>
                              <a:gd name="T13" fmla="*/ 420 h 435"/>
                              <a:gd name="T14" fmla="*/ 65 w 244"/>
                              <a:gd name="T15" fmla="*/ 430 h 435"/>
                              <a:gd name="T16" fmla="*/ 95 w 244"/>
                              <a:gd name="T17" fmla="*/ 435 h 435"/>
                              <a:gd name="T18" fmla="*/ 95 w 244"/>
                              <a:gd name="T19" fmla="*/ 435 h 435"/>
                              <a:gd name="T20" fmla="*/ 125 w 244"/>
                              <a:gd name="T21" fmla="*/ 435 h 435"/>
                              <a:gd name="T22" fmla="*/ 150 w 244"/>
                              <a:gd name="T23" fmla="*/ 420 h 435"/>
                              <a:gd name="T24" fmla="*/ 174 w 244"/>
                              <a:gd name="T25" fmla="*/ 400 h 435"/>
                              <a:gd name="T26" fmla="*/ 199 w 244"/>
                              <a:gd name="T27" fmla="*/ 375 h 435"/>
                              <a:gd name="T28" fmla="*/ 219 w 244"/>
                              <a:gd name="T29" fmla="*/ 340 h 435"/>
                              <a:gd name="T30" fmla="*/ 229 w 244"/>
                              <a:gd name="T31" fmla="*/ 305 h 435"/>
                              <a:gd name="T32" fmla="*/ 239 w 244"/>
                              <a:gd name="T33" fmla="*/ 265 h 435"/>
                              <a:gd name="T34" fmla="*/ 244 w 244"/>
                              <a:gd name="T35" fmla="*/ 220 h 435"/>
                              <a:gd name="T36" fmla="*/ 244 w 244"/>
                              <a:gd name="T37" fmla="*/ 220 h 435"/>
                              <a:gd name="T38" fmla="*/ 239 w 244"/>
                              <a:gd name="T39" fmla="*/ 175 h 435"/>
                              <a:gd name="T40" fmla="*/ 229 w 244"/>
                              <a:gd name="T41" fmla="*/ 135 h 435"/>
                              <a:gd name="T42" fmla="*/ 219 w 244"/>
                              <a:gd name="T43" fmla="*/ 95 h 435"/>
                              <a:gd name="T44" fmla="*/ 199 w 244"/>
                              <a:gd name="T45" fmla="*/ 65 h 435"/>
                              <a:gd name="T46" fmla="*/ 174 w 244"/>
                              <a:gd name="T47" fmla="*/ 40 h 435"/>
                              <a:gd name="T48" fmla="*/ 150 w 244"/>
                              <a:gd name="T49" fmla="*/ 20 h 435"/>
                              <a:gd name="T50" fmla="*/ 125 w 244"/>
                              <a:gd name="T51" fmla="*/ 5 h 435"/>
                              <a:gd name="T52" fmla="*/ 95 w 244"/>
                              <a:gd name="T53" fmla="*/ 0 h 435"/>
                              <a:gd name="T54" fmla="*/ 95 w 244"/>
                              <a:gd name="T55" fmla="*/ 0 h 435"/>
                              <a:gd name="T56" fmla="*/ 65 w 244"/>
                              <a:gd name="T57" fmla="*/ 5 h 435"/>
                              <a:gd name="T58" fmla="*/ 45 w 244"/>
                              <a:gd name="T59" fmla="*/ 15 h 435"/>
                              <a:gd name="T60" fmla="*/ 30 w 244"/>
                              <a:gd name="T61" fmla="*/ 35 h 435"/>
                              <a:gd name="T62" fmla="*/ 15 w 244"/>
                              <a:gd name="T63" fmla="*/ 65 h 435"/>
                              <a:gd name="T64" fmla="*/ 10 w 244"/>
                              <a:gd name="T65" fmla="*/ 95 h 435"/>
                              <a:gd name="T66" fmla="*/ 5 w 244"/>
                              <a:gd name="T67" fmla="*/ 135 h 435"/>
                              <a:gd name="T68" fmla="*/ 0 w 244"/>
                              <a:gd name="T69" fmla="*/ 220 h 435"/>
                              <a:gd name="T70" fmla="*/ 0 w 244"/>
                              <a:gd name="T71" fmla="*/ 220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0" y="220"/>
                                </a:moveTo>
                                <a:lnTo>
                                  <a:pt x="0" y="220"/>
                                </a:lnTo>
                                <a:lnTo>
                                  <a:pt x="5" y="305"/>
                                </a:lnTo>
                                <a:lnTo>
                                  <a:pt x="10" y="340"/>
                                </a:lnTo>
                                <a:lnTo>
                                  <a:pt x="15" y="370"/>
                                </a:lnTo>
                                <a:lnTo>
                                  <a:pt x="30" y="395"/>
                                </a:lnTo>
                                <a:lnTo>
                                  <a:pt x="45" y="420"/>
                                </a:lnTo>
                                <a:lnTo>
                                  <a:pt x="65" y="430"/>
                                </a:lnTo>
                                <a:lnTo>
                                  <a:pt x="95" y="435"/>
                                </a:lnTo>
                                <a:lnTo>
                                  <a:pt x="125" y="435"/>
                                </a:lnTo>
                                <a:lnTo>
                                  <a:pt x="150" y="420"/>
                                </a:lnTo>
                                <a:lnTo>
                                  <a:pt x="174" y="400"/>
                                </a:lnTo>
                                <a:lnTo>
                                  <a:pt x="199" y="375"/>
                                </a:lnTo>
                                <a:lnTo>
                                  <a:pt x="219" y="340"/>
                                </a:lnTo>
                                <a:lnTo>
                                  <a:pt x="229" y="305"/>
                                </a:lnTo>
                                <a:lnTo>
                                  <a:pt x="239" y="265"/>
                                </a:lnTo>
                                <a:lnTo>
                                  <a:pt x="244" y="220"/>
                                </a:lnTo>
                                <a:lnTo>
                                  <a:pt x="239" y="175"/>
                                </a:lnTo>
                                <a:lnTo>
                                  <a:pt x="229" y="135"/>
                                </a:lnTo>
                                <a:lnTo>
                                  <a:pt x="219" y="95"/>
                                </a:lnTo>
                                <a:lnTo>
                                  <a:pt x="199" y="65"/>
                                </a:lnTo>
                                <a:lnTo>
                                  <a:pt x="174" y="40"/>
                                </a:lnTo>
                                <a:lnTo>
                                  <a:pt x="150" y="20"/>
                                </a:lnTo>
                                <a:lnTo>
                                  <a:pt x="125" y="5"/>
                                </a:lnTo>
                                <a:lnTo>
                                  <a:pt x="95" y="0"/>
                                </a:lnTo>
                                <a:lnTo>
                                  <a:pt x="65" y="5"/>
                                </a:lnTo>
                                <a:lnTo>
                                  <a:pt x="45" y="15"/>
                                </a:lnTo>
                                <a:lnTo>
                                  <a:pt x="30" y="35"/>
                                </a:lnTo>
                                <a:lnTo>
                                  <a:pt x="15" y="65"/>
                                </a:lnTo>
                                <a:lnTo>
                                  <a:pt x="10" y="95"/>
                                </a:lnTo>
                                <a:lnTo>
                                  <a:pt x="5" y="135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443"/>
                        <wps:cNvSpPr>
                          <a:spLocks/>
                        </wps:cNvSpPr>
                        <wps:spPr bwMode="auto">
                          <a:xfrm>
                            <a:off x="6148" y="2801"/>
                            <a:ext cx="194" cy="300"/>
                          </a:xfrm>
                          <a:custGeom>
                            <a:avLst/>
                            <a:gdLst>
                              <a:gd name="T0" fmla="*/ 0 w 194"/>
                              <a:gd name="T1" fmla="*/ 150 h 300"/>
                              <a:gd name="T2" fmla="*/ 0 w 194"/>
                              <a:gd name="T3" fmla="*/ 150 h 300"/>
                              <a:gd name="T4" fmla="*/ 0 w 194"/>
                              <a:gd name="T5" fmla="*/ 180 h 300"/>
                              <a:gd name="T6" fmla="*/ 5 w 194"/>
                              <a:gd name="T7" fmla="*/ 205 h 300"/>
                              <a:gd name="T8" fmla="*/ 15 w 194"/>
                              <a:gd name="T9" fmla="*/ 230 h 300"/>
                              <a:gd name="T10" fmla="*/ 25 w 194"/>
                              <a:gd name="T11" fmla="*/ 255 h 300"/>
                              <a:gd name="T12" fmla="*/ 40 w 194"/>
                              <a:gd name="T13" fmla="*/ 270 h 300"/>
                              <a:gd name="T14" fmla="*/ 55 w 194"/>
                              <a:gd name="T15" fmla="*/ 285 h 300"/>
                              <a:gd name="T16" fmla="*/ 75 w 194"/>
                              <a:gd name="T17" fmla="*/ 295 h 300"/>
                              <a:gd name="T18" fmla="*/ 95 w 194"/>
                              <a:gd name="T19" fmla="*/ 300 h 300"/>
                              <a:gd name="T20" fmla="*/ 95 w 194"/>
                              <a:gd name="T21" fmla="*/ 300 h 300"/>
                              <a:gd name="T22" fmla="*/ 115 w 194"/>
                              <a:gd name="T23" fmla="*/ 295 h 300"/>
                              <a:gd name="T24" fmla="*/ 135 w 194"/>
                              <a:gd name="T25" fmla="*/ 290 h 300"/>
                              <a:gd name="T26" fmla="*/ 150 w 194"/>
                              <a:gd name="T27" fmla="*/ 275 h 300"/>
                              <a:gd name="T28" fmla="*/ 164 w 194"/>
                              <a:gd name="T29" fmla="*/ 255 h 300"/>
                              <a:gd name="T30" fmla="*/ 179 w 194"/>
                              <a:gd name="T31" fmla="*/ 235 h 300"/>
                              <a:gd name="T32" fmla="*/ 189 w 194"/>
                              <a:gd name="T33" fmla="*/ 210 h 300"/>
                              <a:gd name="T34" fmla="*/ 194 w 194"/>
                              <a:gd name="T35" fmla="*/ 180 h 300"/>
                              <a:gd name="T36" fmla="*/ 194 w 194"/>
                              <a:gd name="T37" fmla="*/ 150 h 300"/>
                              <a:gd name="T38" fmla="*/ 194 w 194"/>
                              <a:gd name="T39" fmla="*/ 150 h 300"/>
                              <a:gd name="T40" fmla="*/ 194 w 194"/>
                              <a:gd name="T41" fmla="*/ 120 h 300"/>
                              <a:gd name="T42" fmla="*/ 189 w 194"/>
                              <a:gd name="T43" fmla="*/ 90 h 300"/>
                              <a:gd name="T44" fmla="*/ 179 w 194"/>
                              <a:gd name="T45" fmla="*/ 65 h 300"/>
                              <a:gd name="T46" fmla="*/ 164 w 194"/>
                              <a:gd name="T47" fmla="*/ 45 h 300"/>
                              <a:gd name="T48" fmla="*/ 150 w 194"/>
                              <a:gd name="T49" fmla="*/ 25 h 300"/>
                              <a:gd name="T50" fmla="*/ 135 w 194"/>
                              <a:gd name="T51" fmla="*/ 10 h 300"/>
                              <a:gd name="T52" fmla="*/ 115 w 194"/>
                              <a:gd name="T53" fmla="*/ 5 h 300"/>
                              <a:gd name="T54" fmla="*/ 95 w 194"/>
                              <a:gd name="T55" fmla="*/ 0 h 300"/>
                              <a:gd name="T56" fmla="*/ 95 w 194"/>
                              <a:gd name="T57" fmla="*/ 0 h 300"/>
                              <a:gd name="T58" fmla="*/ 75 w 194"/>
                              <a:gd name="T59" fmla="*/ 0 h 300"/>
                              <a:gd name="T60" fmla="*/ 55 w 194"/>
                              <a:gd name="T61" fmla="*/ 10 h 300"/>
                              <a:gd name="T62" fmla="*/ 40 w 194"/>
                              <a:gd name="T63" fmla="*/ 25 h 300"/>
                              <a:gd name="T64" fmla="*/ 25 w 194"/>
                              <a:gd name="T65" fmla="*/ 40 h 300"/>
                              <a:gd name="T66" fmla="*/ 15 w 194"/>
                              <a:gd name="T67" fmla="*/ 65 h 300"/>
                              <a:gd name="T68" fmla="*/ 5 w 194"/>
                              <a:gd name="T69" fmla="*/ 90 h 300"/>
                              <a:gd name="T70" fmla="*/ 0 w 194"/>
                              <a:gd name="T71" fmla="*/ 120 h 300"/>
                              <a:gd name="T72" fmla="*/ 0 w 194"/>
                              <a:gd name="T73" fmla="*/ 150 h 300"/>
                              <a:gd name="T74" fmla="*/ 0 w 194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4" h="300">
                                <a:moveTo>
                                  <a:pt x="0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05"/>
                                </a:lnTo>
                                <a:lnTo>
                                  <a:pt x="15" y="230"/>
                                </a:lnTo>
                                <a:lnTo>
                                  <a:pt x="25" y="255"/>
                                </a:lnTo>
                                <a:lnTo>
                                  <a:pt x="40" y="270"/>
                                </a:lnTo>
                                <a:lnTo>
                                  <a:pt x="55" y="285"/>
                                </a:lnTo>
                                <a:lnTo>
                                  <a:pt x="75" y="295"/>
                                </a:lnTo>
                                <a:lnTo>
                                  <a:pt x="95" y="300"/>
                                </a:lnTo>
                                <a:lnTo>
                                  <a:pt x="115" y="295"/>
                                </a:lnTo>
                                <a:lnTo>
                                  <a:pt x="135" y="290"/>
                                </a:lnTo>
                                <a:lnTo>
                                  <a:pt x="150" y="275"/>
                                </a:lnTo>
                                <a:lnTo>
                                  <a:pt x="164" y="255"/>
                                </a:lnTo>
                                <a:lnTo>
                                  <a:pt x="179" y="235"/>
                                </a:lnTo>
                                <a:lnTo>
                                  <a:pt x="189" y="210"/>
                                </a:lnTo>
                                <a:lnTo>
                                  <a:pt x="194" y="180"/>
                                </a:lnTo>
                                <a:lnTo>
                                  <a:pt x="194" y="150"/>
                                </a:lnTo>
                                <a:lnTo>
                                  <a:pt x="194" y="120"/>
                                </a:lnTo>
                                <a:lnTo>
                                  <a:pt x="189" y="90"/>
                                </a:lnTo>
                                <a:lnTo>
                                  <a:pt x="179" y="65"/>
                                </a:lnTo>
                                <a:lnTo>
                                  <a:pt x="164" y="45"/>
                                </a:lnTo>
                                <a:lnTo>
                                  <a:pt x="150" y="25"/>
                                </a:lnTo>
                                <a:lnTo>
                                  <a:pt x="135" y="10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5" y="0"/>
                                </a:lnTo>
                                <a:lnTo>
                                  <a:pt x="55" y="10"/>
                                </a:lnTo>
                                <a:lnTo>
                                  <a:pt x="40" y="25"/>
                                </a:lnTo>
                                <a:lnTo>
                                  <a:pt x="25" y="40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444"/>
                        <wps:cNvSpPr>
                          <a:spLocks/>
                        </wps:cNvSpPr>
                        <wps:spPr bwMode="auto">
                          <a:xfrm>
                            <a:off x="6148" y="2846"/>
                            <a:ext cx="164" cy="210"/>
                          </a:xfrm>
                          <a:custGeom>
                            <a:avLst/>
                            <a:gdLst>
                              <a:gd name="T0" fmla="*/ 0 w 164"/>
                              <a:gd name="T1" fmla="*/ 105 h 210"/>
                              <a:gd name="T2" fmla="*/ 0 w 164"/>
                              <a:gd name="T3" fmla="*/ 105 h 210"/>
                              <a:gd name="T4" fmla="*/ 5 w 164"/>
                              <a:gd name="T5" fmla="*/ 125 h 210"/>
                              <a:gd name="T6" fmla="*/ 10 w 164"/>
                              <a:gd name="T7" fmla="*/ 145 h 210"/>
                              <a:gd name="T8" fmla="*/ 20 w 164"/>
                              <a:gd name="T9" fmla="*/ 160 h 210"/>
                              <a:gd name="T10" fmla="*/ 30 w 164"/>
                              <a:gd name="T11" fmla="*/ 175 h 210"/>
                              <a:gd name="T12" fmla="*/ 45 w 164"/>
                              <a:gd name="T13" fmla="*/ 190 h 210"/>
                              <a:gd name="T14" fmla="*/ 65 w 164"/>
                              <a:gd name="T15" fmla="*/ 200 h 210"/>
                              <a:gd name="T16" fmla="*/ 80 w 164"/>
                              <a:gd name="T17" fmla="*/ 205 h 210"/>
                              <a:gd name="T18" fmla="*/ 95 w 164"/>
                              <a:gd name="T19" fmla="*/ 210 h 210"/>
                              <a:gd name="T20" fmla="*/ 95 w 164"/>
                              <a:gd name="T21" fmla="*/ 210 h 210"/>
                              <a:gd name="T22" fmla="*/ 110 w 164"/>
                              <a:gd name="T23" fmla="*/ 205 h 210"/>
                              <a:gd name="T24" fmla="*/ 120 w 164"/>
                              <a:gd name="T25" fmla="*/ 200 h 210"/>
                              <a:gd name="T26" fmla="*/ 135 w 164"/>
                              <a:gd name="T27" fmla="*/ 190 h 210"/>
                              <a:gd name="T28" fmla="*/ 145 w 164"/>
                              <a:gd name="T29" fmla="*/ 180 h 210"/>
                              <a:gd name="T30" fmla="*/ 160 w 164"/>
                              <a:gd name="T31" fmla="*/ 145 h 210"/>
                              <a:gd name="T32" fmla="*/ 164 w 164"/>
                              <a:gd name="T33" fmla="*/ 105 h 210"/>
                              <a:gd name="T34" fmla="*/ 164 w 164"/>
                              <a:gd name="T35" fmla="*/ 105 h 210"/>
                              <a:gd name="T36" fmla="*/ 160 w 164"/>
                              <a:gd name="T37" fmla="*/ 65 h 210"/>
                              <a:gd name="T38" fmla="*/ 145 w 164"/>
                              <a:gd name="T39" fmla="*/ 30 h 210"/>
                              <a:gd name="T40" fmla="*/ 135 w 164"/>
                              <a:gd name="T41" fmla="*/ 15 h 210"/>
                              <a:gd name="T42" fmla="*/ 120 w 164"/>
                              <a:gd name="T43" fmla="*/ 10 h 210"/>
                              <a:gd name="T44" fmla="*/ 110 w 164"/>
                              <a:gd name="T45" fmla="*/ 0 h 210"/>
                              <a:gd name="T46" fmla="*/ 95 w 164"/>
                              <a:gd name="T47" fmla="*/ 0 h 210"/>
                              <a:gd name="T48" fmla="*/ 95 w 164"/>
                              <a:gd name="T49" fmla="*/ 0 h 210"/>
                              <a:gd name="T50" fmla="*/ 80 w 164"/>
                              <a:gd name="T51" fmla="*/ 0 h 210"/>
                              <a:gd name="T52" fmla="*/ 65 w 164"/>
                              <a:gd name="T53" fmla="*/ 5 h 210"/>
                              <a:gd name="T54" fmla="*/ 45 w 164"/>
                              <a:gd name="T55" fmla="*/ 15 h 210"/>
                              <a:gd name="T56" fmla="*/ 30 w 164"/>
                              <a:gd name="T57" fmla="*/ 30 h 210"/>
                              <a:gd name="T58" fmla="*/ 20 w 164"/>
                              <a:gd name="T59" fmla="*/ 45 h 210"/>
                              <a:gd name="T60" fmla="*/ 10 w 164"/>
                              <a:gd name="T61" fmla="*/ 65 h 210"/>
                              <a:gd name="T62" fmla="*/ 5 w 164"/>
                              <a:gd name="T63" fmla="*/ 85 h 210"/>
                              <a:gd name="T64" fmla="*/ 0 w 164"/>
                              <a:gd name="T65" fmla="*/ 105 h 210"/>
                              <a:gd name="T66" fmla="*/ 0 w 164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4" h="210">
                                <a:moveTo>
                                  <a:pt x="0" y="105"/>
                                </a:moveTo>
                                <a:lnTo>
                                  <a:pt x="0" y="105"/>
                                </a:lnTo>
                                <a:lnTo>
                                  <a:pt x="5" y="125"/>
                                </a:lnTo>
                                <a:lnTo>
                                  <a:pt x="10" y="145"/>
                                </a:lnTo>
                                <a:lnTo>
                                  <a:pt x="20" y="160"/>
                                </a:lnTo>
                                <a:lnTo>
                                  <a:pt x="30" y="175"/>
                                </a:lnTo>
                                <a:lnTo>
                                  <a:pt x="45" y="190"/>
                                </a:lnTo>
                                <a:lnTo>
                                  <a:pt x="65" y="200"/>
                                </a:lnTo>
                                <a:lnTo>
                                  <a:pt x="80" y="205"/>
                                </a:lnTo>
                                <a:lnTo>
                                  <a:pt x="95" y="210"/>
                                </a:lnTo>
                                <a:lnTo>
                                  <a:pt x="110" y="205"/>
                                </a:lnTo>
                                <a:lnTo>
                                  <a:pt x="120" y="200"/>
                                </a:lnTo>
                                <a:lnTo>
                                  <a:pt x="135" y="190"/>
                                </a:lnTo>
                                <a:lnTo>
                                  <a:pt x="145" y="180"/>
                                </a:lnTo>
                                <a:lnTo>
                                  <a:pt x="160" y="145"/>
                                </a:lnTo>
                                <a:lnTo>
                                  <a:pt x="164" y="105"/>
                                </a:lnTo>
                                <a:lnTo>
                                  <a:pt x="160" y="65"/>
                                </a:lnTo>
                                <a:lnTo>
                                  <a:pt x="145" y="30"/>
                                </a:lnTo>
                                <a:lnTo>
                                  <a:pt x="135" y="15"/>
                                </a:lnTo>
                                <a:lnTo>
                                  <a:pt x="120" y="10"/>
                                </a:lnTo>
                                <a:lnTo>
                                  <a:pt x="110" y="0"/>
                                </a:lnTo>
                                <a:lnTo>
                                  <a:pt x="95" y="0"/>
                                </a:lnTo>
                                <a:lnTo>
                                  <a:pt x="80" y="0"/>
                                </a:lnTo>
                                <a:lnTo>
                                  <a:pt x="65" y="5"/>
                                </a:lnTo>
                                <a:lnTo>
                                  <a:pt x="45" y="15"/>
                                </a:lnTo>
                                <a:lnTo>
                                  <a:pt x="30" y="30"/>
                                </a:lnTo>
                                <a:lnTo>
                                  <a:pt x="20" y="45"/>
                                </a:lnTo>
                                <a:lnTo>
                                  <a:pt x="10" y="65"/>
                                </a:lnTo>
                                <a:lnTo>
                                  <a:pt x="5" y="85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445"/>
                        <wps:cNvSpPr>
                          <a:spLocks/>
                        </wps:cNvSpPr>
                        <wps:spPr bwMode="auto">
                          <a:xfrm>
                            <a:off x="6148" y="2876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75 h 145"/>
                              <a:gd name="T2" fmla="*/ 0 w 145"/>
                              <a:gd name="T3" fmla="*/ 75 h 145"/>
                              <a:gd name="T4" fmla="*/ 5 w 145"/>
                              <a:gd name="T5" fmla="*/ 90 h 145"/>
                              <a:gd name="T6" fmla="*/ 10 w 145"/>
                              <a:gd name="T7" fmla="*/ 100 h 145"/>
                              <a:gd name="T8" fmla="*/ 25 w 145"/>
                              <a:gd name="T9" fmla="*/ 115 h 145"/>
                              <a:gd name="T10" fmla="*/ 35 w 145"/>
                              <a:gd name="T11" fmla="*/ 125 h 145"/>
                              <a:gd name="T12" fmla="*/ 70 w 145"/>
                              <a:gd name="T13" fmla="*/ 140 h 145"/>
                              <a:gd name="T14" fmla="*/ 95 w 145"/>
                              <a:gd name="T15" fmla="*/ 145 h 145"/>
                              <a:gd name="T16" fmla="*/ 95 w 145"/>
                              <a:gd name="T17" fmla="*/ 145 h 145"/>
                              <a:gd name="T18" fmla="*/ 105 w 145"/>
                              <a:gd name="T19" fmla="*/ 145 h 145"/>
                              <a:gd name="T20" fmla="*/ 115 w 145"/>
                              <a:gd name="T21" fmla="*/ 140 h 145"/>
                              <a:gd name="T22" fmla="*/ 130 w 145"/>
                              <a:gd name="T23" fmla="*/ 125 h 145"/>
                              <a:gd name="T24" fmla="*/ 140 w 145"/>
                              <a:gd name="T25" fmla="*/ 105 h 145"/>
                              <a:gd name="T26" fmla="*/ 145 w 145"/>
                              <a:gd name="T27" fmla="*/ 75 h 145"/>
                              <a:gd name="T28" fmla="*/ 145 w 145"/>
                              <a:gd name="T29" fmla="*/ 75 h 145"/>
                              <a:gd name="T30" fmla="*/ 140 w 145"/>
                              <a:gd name="T31" fmla="*/ 45 h 145"/>
                              <a:gd name="T32" fmla="*/ 130 w 145"/>
                              <a:gd name="T33" fmla="*/ 20 h 145"/>
                              <a:gd name="T34" fmla="*/ 115 w 145"/>
                              <a:gd name="T35" fmla="*/ 5 h 145"/>
                              <a:gd name="T36" fmla="*/ 95 w 145"/>
                              <a:gd name="T37" fmla="*/ 0 h 145"/>
                              <a:gd name="T38" fmla="*/ 95 w 145"/>
                              <a:gd name="T39" fmla="*/ 0 h 145"/>
                              <a:gd name="T40" fmla="*/ 70 w 145"/>
                              <a:gd name="T41" fmla="*/ 5 h 145"/>
                              <a:gd name="T42" fmla="*/ 40 w 145"/>
                              <a:gd name="T43" fmla="*/ 20 h 145"/>
                              <a:gd name="T44" fmla="*/ 25 w 145"/>
                              <a:gd name="T45" fmla="*/ 30 h 145"/>
                              <a:gd name="T46" fmla="*/ 10 w 145"/>
                              <a:gd name="T47" fmla="*/ 45 h 145"/>
                              <a:gd name="T48" fmla="*/ 5 w 145"/>
                              <a:gd name="T49" fmla="*/ 55 h 145"/>
                              <a:gd name="T50" fmla="*/ 0 w 145"/>
                              <a:gd name="T51" fmla="*/ 75 h 145"/>
                              <a:gd name="T52" fmla="*/ 0 w 145"/>
                              <a:gd name="T53" fmla="*/ 7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75"/>
                                </a:moveTo>
                                <a:lnTo>
                                  <a:pt x="0" y="75"/>
                                </a:lnTo>
                                <a:lnTo>
                                  <a:pt x="5" y="90"/>
                                </a:lnTo>
                                <a:lnTo>
                                  <a:pt x="10" y="100"/>
                                </a:lnTo>
                                <a:lnTo>
                                  <a:pt x="25" y="115"/>
                                </a:lnTo>
                                <a:lnTo>
                                  <a:pt x="35" y="125"/>
                                </a:lnTo>
                                <a:lnTo>
                                  <a:pt x="70" y="140"/>
                                </a:lnTo>
                                <a:lnTo>
                                  <a:pt x="95" y="145"/>
                                </a:lnTo>
                                <a:lnTo>
                                  <a:pt x="105" y="145"/>
                                </a:lnTo>
                                <a:lnTo>
                                  <a:pt x="115" y="140"/>
                                </a:lnTo>
                                <a:lnTo>
                                  <a:pt x="130" y="125"/>
                                </a:lnTo>
                                <a:lnTo>
                                  <a:pt x="140" y="105"/>
                                </a:lnTo>
                                <a:lnTo>
                                  <a:pt x="145" y="75"/>
                                </a:lnTo>
                                <a:lnTo>
                                  <a:pt x="140" y="45"/>
                                </a:lnTo>
                                <a:lnTo>
                                  <a:pt x="130" y="20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0" y="5"/>
                                </a:lnTo>
                                <a:lnTo>
                                  <a:pt x="40" y="20"/>
                                </a:lnTo>
                                <a:lnTo>
                                  <a:pt x="25" y="30"/>
                                </a:lnTo>
                                <a:lnTo>
                                  <a:pt x="10" y="45"/>
                                </a:lnTo>
                                <a:lnTo>
                                  <a:pt x="5" y="55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446"/>
                        <wps:cNvSpPr>
                          <a:spLocks/>
                        </wps:cNvSpPr>
                        <wps:spPr bwMode="auto">
                          <a:xfrm>
                            <a:off x="6128" y="2691"/>
                            <a:ext cx="20" cy="51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510"/>
                              <a:gd name="T2" fmla="*/ 20 w 20"/>
                              <a:gd name="T3" fmla="*/ 0 h 510"/>
                              <a:gd name="T4" fmla="*/ 10 w 20"/>
                              <a:gd name="T5" fmla="*/ 25 h 510"/>
                              <a:gd name="T6" fmla="*/ 0 w 20"/>
                              <a:gd name="T7" fmla="*/ 70 h 510"/>
                              <a:gd name="T8" fmla="*/ 0 w 20"/>
                              <a:gd name="T9" fmla="*/ 105 h 510"/>
                              <a:gd name="T10" fmla="*/ 0 w 20"/>
                              <a:gd name="T11" fmla="*/ 145 h 510"/>
                              <a:gd name="T12" fmla="*/ 10 w 20"/>
                              <a:gd name="T13" fmla="*/ 195 h 510"/>
                              <a:gd name="T14" fmla="*/ 20 w 20"/>
                              <a:gd name="T15" fmla="*/ 260 h 510"/>
                              <a:gd name="T16" fmla="*/ 20 w 20"/>
                              <a:gd name="T17" fmla="*/ 260 h 510"/>
                              <a:gd name="T18" fmla="*/ 20 w 20"/>
                              <a:gd name="T19" fmla="*/ 260 h 510"/>
                              <a:gd name="T20" fmla="*/ 10 w 20"/>
                              <a:gd name="T21" fmla="*/ 320 h 510"/>
                              <a:gd name="T22" fmla="*/ 5 w 20"/>
                              <a:gd name="T23" fmla="*/ 370 h 510"/>
                              <a:gd name="T24" fmla="*/ 0 w 20"/>
                              <a:gd name="T25" fmla="*/ 410 h 510"/>
                              <a:gd name="T26" fmla="*/ 0 w 20"/>
                              <a:gd name="T27" fmla="*/ 445 h 510"/>
                              <a:gd name="T28" fmla="*/ 10 w 20"/>
                              <a:gd name="T29" fmla="*/ 490 h 510"/>
                              <a:gd name="T30" fmla="*/ 20 w 20"/>
                              <a:gd name="T3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25"/>
                                </a:lnTo>
                                <a:lnTo>
                                  <a:pt x="0" y="70"/>
                                </a:lnTo>
                                <a:lnTo>
                                  <a:pt x="0" y="105"/>
                                </a:lnTo>
                                <a:lnTo>
                                  <a:pt x="0" y="145"/>
                                </a:lnTo>
                                <a:lnTo>
                                  <a:pt x="10" y="195"/>
                                </a:lnTo>
                                <a:lnTo>
                                  <a:pt x="20" y="260"/>
                                </a:lnTo>
                                <a:lnTo>
                                  <a:pt x="10" y="320"/>
                                </a:lnTo>
                                <a:lnTo>
                                  <a:pt x="5" y="370"/>
                                </a:lnTo>
                                <a:lnTo>
                                  <a:pt x="0" y="410"/>
                                </a:lnTo>
                                <a:lnTo>
                                  <a:pt x="0" y="445"/>
                                </a:lnTo>
                                <a:lnTo>
                                  <a:pt x="10" y="490"/>
                                </a:lnTo>
                                <a:lnTo>
                                  <a:pt x="20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447"/>
                        <wps:cNvSpPr>
                          <a:spLocks/>
                        </wps:cNvSpPr>
                        <wps:spPr bwMode="auto">
                          <a:xfrm>
                            <a:off x="6103" y="2691"/>
                            <a:ext cx="45" cy="510"/>
                          </a:xfrm>
                          <a:custGeom>
                            <a:avLst/>
                            <a:gdLst>
                              <a:gd name="T0" fmla="*/ 45 w 45"/>
                              <a:gd name="T1" fmla="*/ 0 h 510"/>
                              <a:gd name="T2" fmla="*/ 45 w 45"/>
                              <a:gd name="T3" fmla="*/ 0 h 510"/>
                              <a:gd name="T4" fmla="*/ 30 w 45"/>
                              <a:gd name="T5" fmla="*/ 40 h 510"/>
                              <a:gd name="T6" fmla="*/ 20 w 45"/>
                              <a:gd name="T7" fmla="*/ 90 h 510"/>
                              <a:gd name="T8" fmla="*/ 10 w 45"/>
                              <a:gd name="T9" fmla="*/ 155 h 510"/>
                              <a:gd name="T10" fmla="*/ 0 w 45"/>
                              <a:gd name="T11" fmla="*/ 230 h 510"/>
                              <a:gd name="T12" fmla="*/ 5 w 45"/>
                              <a:gd name="T13" fmla="*/ 315 h 510"/>
                              <a:gd name="T14" fmla="*/ 10 w 45"/>
                              <a:gd name="T15" fmla="*/ 365 h 510"/>
                              <a:gd name="T16" fmla="*/ 15 w 45"/>
                              <a:gd name="T17" fmla="*/ 410 h 510"/>
                              <a:gd name="T18" fmla="*/ 30 w 45"/>
                              <a:gd name="T19" fmla="*/ 460 h 510"/>
                              <a:gd name="T20" fmla="*/ 45 w 45"/>
                              <a:gd name="T2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0"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30" y="40"/>
                                </a:lnTo>
                                <a:lnTo>
                                  <a:pt x="20" y="90"/>
                                </a:lnTo>
                                <a:lnTo>
                                  <a:pt x="10" y="155"/>
                                </a:lnTo>
                                <a:lnTo>
                                  <a:pt x="0" y="230"/>
                                </a:lnTo>
                                <a:lnTo>
                                  <a:pt x="5" y="315"/>
                                </a:lnTo>
                                <a:lnTo>
                                  <a:pt x="10" y="365"/>
                                </a:lnTo>
                                <a:lnTo>
                                  <a:pt x="15" y="410"/>
                                </a:lnTo>
                                <a:lnTo>
                                  <a:pt x="30" y="460"/>
                                </a:lnTo>
                                <a:lnTo>
                                  <a:pt x="45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Line 448"/>
                        <wps:cNvCnPr/>
                        <wps:spPr bwMode="auto">
                          <a:xfrm>
                            <a:off x="6053" y="2691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" name="Line 449"/>
                        <wps:cNvCnPr/>
                        <wps:spPr bwMode="auto">
                          <a:xfrm>
                            <a:off x="6023" y="2691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5" name="Freeform 450"/>
                        <wps:cNvSpPr>
                          <a:spLocks/>
                        </wps:cNvSpPr>
                        <wps:spPr bwMode="auto">
                          <a:xfrm>
                            <a:off x="6148" y="3681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40 h 50"/>
                              <a:gd name="T2" fmla="*/ 0 w 249"/>
                              <a:gd name="T3" fmla="*/ 40 h 50"/>
                              <a:gd name="T4" fmla="*/ 10 w 249"/>
                              <a:gd name="T5" fmla="*/ 25 h 50"/>
                              <a:gd name="T6" fmla="*/ 25 w 249"/>
                              <a:gd name="T7" fmla="*/ 15 h 50"/>
                              <a:gd name="T8" fmla="*/ 50 w 249"/>
                              <a:gd name="T9" fmla="*/ 5 h 50"/>
                              <a:gd name="T10" fmla="*/ 80 w 249"/>
                              <a:gd name="T11" fmla="*/ 5 h 50"/>
                              <a:gd name="T12" fmla="*/ 110 w 249"/>
                              <a:gd name="T13" fmla="*/ 5 h 50"/>
                              <a:gd name="T14" fmla="*/ 135 w 249"/>
                              <a:gd name="T15" fmla="*/ 15 h 50"/>
                              <a:gd name="T16" fmla="*/ 155 w 249"/>
                              <a:gd name="T17" fmla="*/ 25 h 50"/>
                              <a:gd name="T18" fmla="*/ 184 w 249"/>
                              <a:gd name="T19" fmla="*/ 45 h 50"/>
                              <a:gd name="T20" fmla="*/ 184 w 249"/>
                              <a:gd name="T21" fmla="*/ 45 h 50"/>
                              <a:gd name="T22" fmla="*/ 189 w 249"/>
                              <a:gd name="T23" fmla="*/ 50 h 50"/>
                              <a:gd name="T24" fmla="*/ 199 w 249"/>
                              <a:gd name="T25" fmla="*/ 45 h 50"/>
                              <a:gd name="T26" fmla="*/ 214 w 249"/>
                              <a:gd name="T27" fmla="*/ 30 h 50"/>
                              <a:gd name="T28" fmla="*/ 234 w 249"/>
                              <a:gd name="T29" fmla="*/ 0 h 50"/>
                              <a:gd name="T30" fmla="*/ 249 w 249"/>
                              <a:gd name="T31" fmla="*/ 4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10" y="25"/>
                                </a:lnTo>
                                <a:lnTo>
                                  <a:pt x="25" y="15"/>
                                </a:lnTo>
                                <a:lnTo>
                                  <a:pt x="50" y="5"/>
                                </a:lnTo>
                                <a:lnTo>
                                  <a:pt x="80" y="5"/>
                                </a:lnTo>
                                <a:lnTo>
                                  <a:pt x="110" y="5"/>
                                </a:lnTo>
                                <a:lnTo>
                                  <a:pt x="135" y="15"/>
                                </a:lnTo>
                                <a:lnTo>
                                  <a:pt x="155" y="25"/>
                                </a:lnTo>
                                <a:lnTo>
                                  <a:pt x="184" y="45"/>
                                </a:lnTo>
                                <a:lnTo>
                                  <a:pt x="189" y="50"/>
                                </a:lnTo>
                                <a:lnTo>
                                  <a:pt x="199" y="45"/>
                                </a:lnTo>
                                <a:lnTo>
                                  <a:pt x="214" y="30"/>
                                </a:lnTo>
                                <a:lnTo>
                                  <a:pt x="234" y="0"/>
                                </a:lnTo>
                                <a:lnTo>
                                  <a:pt x="249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451"/>
                        <wps:cNvSpPr>
                          <a:spLocks/>
                        </wps:cNvSpPr>
                        <wps:spPr bwMode="auto">
                          <a:xfrm>
                            <a:off x="6148" y="3206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5 h 50"/>
                              <a:gd name="T2" fmla="*/ 0 w 249"/>
                              <a:gd name="T3" fmla="*/ 5 h 50"/>
                              <a:gd name="T4" fmla="*/ 25 w 249"/>
                              <a:gd name="T5" fmla="*/ 30 h 50"/>
                              <a:gd name="T6" fmla="*/ 50 w 249"/>
                              <a:gd name="T7" fmla="*/ 40 h 50"/>
                              <a:gd name="T8" fmla="*/ 80 w 249"/>
                              <a:gd name="T9" fmla="*/ 45 h 50"/>
                              <a:gd name="T10" fmla="*/ 110 w 249"/>
                              <a:gd name="T11" fmla="*/ 40 h 50"/>
                              <a:gd name="T12" fmla="*/ 135 w 249"/>
                              <a:gd name="T13" fmla="*/ 35 h 50"/>
                              <a:gd name="T14" fmla="*/ 155 w 249"/>
                              <a:gd name="T15" fmla="*/ 25 h 50"/>
                              <a:gd name="T16" fmla="*/ 184 w 249"/>
                              <a:gd name="T17" fmla="*/ 5 h 50"/>
                              <a:gd name="T18" fmla="*/ 184 w 249"/>
                              <a:gd name="T19" fmla="*/ 5 h 50"/>
                              <a:gd name="T20" fmla="*/ 189 w 249"/>
                              <a:gd name="T21" fmla="*/ 0 h 50"/>
                              <a:gd name="T22" fmla="*/ 194 w 249"/>
                              <a:gd name="T23" fmla="*/ 5 h 50"/>
                              <a:gd name="T24" fmla="*/ 214 w 249"/>
                              <a:gd name="T25" fmla="*/ 20 h 50"/>
                              <a:gd name="T26" fmla="*/ 234 w 249"/>
                              <a:gd name="T27" fmla="*/ 50 h 50"/>
                              <a:gd name="T28" fmla="*/ 249 w 249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5"/>
                                </a:moveTo>
                                <a:lnTo>
                                  <a:pt x="0" y="5"/>
                                </a:lnTo>
                                <a:lnTo>
                                  <a:pt x="25" y="30"/>
                                </a:lnTo>
                                <a:lnTo>
                                  <a:pt x="50" y="40"/>
                                </a:lnTo>
                                <a:lnTo>
                                  <a:pt x="80" y="45"/>
                                </a:lnTo>
                                <a:lnTo>
                                  <a:pt x="110" y="40"/>
                                </a:lnTo>
                                <a:lnTo>
                                  <a:pt x="135" y="35"/>
                                </a:lnTo>
                                <a:lnTo>
                                  <a:pt x="155" y="25"/>
                                </a:lnTo>
                                <a:lnTo>
                                  <a:pt x="184" y="5"/>
                                </a:lnTo>
                                <a:lnTo>
                                  <a:pt x="189" y="0"/>
                                </a:lnTo>
                                <a:lnTo>
                                  <a:pt x="194" y="5"/>
                                </a:lnTo>
                                <a:lnTo>
                                  <a:pt x="214" y="20"/>
                                </a:lnTo>
                                <a:lnTo>
                                  <a:pt x="234" y="50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Freeform 452"/>
                        <wps:cNvSpPr>
                          <a:spLocks/>
                        </wps:cNvSpPr>
                        <wps:spPr bwMode="auto">
                          <a:xfrm>
                            <a:off x="6148" y="3251"/>
                            <a:ext cx="244" cy="435"/>
                          </a:xfrm>
                          <a:custGeom>
                            <a:avLst/>
                            <a:gdLst>
                              <a:gd name="T0" fmla="*/ 0 w 244"/>
                              <a:gd name="T1" fmla="*/ 215 h 435"/>
                              <a:gd name="T2" fmla="*/ 0 w 244"/>
                              <a:gd name="T3" fmla="*/ 215 h 435"/>
                              <a:gd name="T4" fmla="*/ 5 w 244"/>
                              <a:gd name="T5" fmla="*/ 300 h 435"/>
                              <a:gd name="T6" fmla="*/ 10 w 244"/>
                              <a:gd name="T7" fmla="*/ 340 h 435"/>
                              <a:gd name="T8" fmla="*/ 15 w 244"/>
                              <a:gd name="T9" fmla="*/ 370 h 435"/>
                              <a:gd name="T10" fmla="*/ 30 w 244"/>
                              <a:gd name="T11" fmla="*/ 395 h 435"/>
                              <a:gd name="T12" fmla="*/ 45 w 244"/>
                              <a:gd name="T13" fmla="*/ 415 h 435"/>
                              <a:gd name="T14" fmla="*/ 65 w 244"/>
                              <a:gd name="T15" fmla="*/ 430 h 435"/>
                              <a:gd name="T16" fmla="*/ 95 w 244"/>
                              <a:gd name="T17" fmla="*/ 435 h 435"/>
                              <a:gd name="T18" fmla="*/ 95 w 244"/>
                              <a:gd name="T19" fmla="*/ 435 h 435"/>
                              <a:gd name="T20" fmla="*/ 125 w 244"/>
                              <a:gd name="T21" fmla="*/ 430 h 435"/>
                              <a:gd name="T22" fmla="*/ 150 w 244"/>
                              <a:gd name="T23" fmla="*/ 420 h 435"/>
                              <a:gd name="T24" fmla="*/ 174 w 244"/>
                              <a:gd name="T25" fmla="*/ 400 h 435"/>
                              <a:gd name="T26" fmla="*/ 199 w 244"/>
                              <a:gd name="T27" fmla="*/ 375 h 435"/>
                              <a:gd name="T28" fmla="*/ 219 w 244"/>
                              <a:gd name="T29" fmla="*/ 340 h 435"/>
                              <a:gd name="T30" fmla="*/ 229 w 244"/>
                              <a:gd name="T31" fmla="*/ 305 h 435"/>
                              <a:gd name="T32" fmla="*/ 239 w 244"/>
                              <a:gd name="T33" fmla="*/ 260 h 435"/>
                              <a:gd name="T34" fmla="*/ 244 w 244"/>
                              <a:gd name="T35" fmla="*/ 220 h 435"/>
                              <a:gd name="T36" fmla="*/ 244 w 244"/>
                              <a:gd name="T37" fmla="*/ 220 h 435"/>
                              <a:gd name="T38" fmla="*/ 239 w 244"/>
                              <a:gd name="T39" fmla="*/ 175 h 435"/>
                              <a:gd name="T40" fmla="*/ 229 w 244"/>
                              <a:gd name="T41" fmla="*/ 135 h 435"/>
                              <a:gd name="T42" fmla="*/ 219 w 244"/>
                              <a:gd name="T43" fmla="*/ 95 h 435"/>
                              <a:gd name="T44" fmla="*/ 199 w 244"/>
                              <a:gd name="T45" fmla="*/ 65 h 435"/>
                              <a:gd name="T46" fmla="*/ 174 w 244"/>
                              <a:gd name="T47" fmla="*/ 40 h 435"/>
                              <a:gd name="T48" fmla="*/ 150 w 244"/>
                              <a:gd name="T49" fmla="*/ 15 h 435"/>
                              <a:gd name="T50" fmla="*/ 125 w 244"/>
                              <a:gd name="T51" fmla="*/ 5 h 435"/>
                              <a:gd name="T52" fmla="*/ 95 w 244"/>
                              <a:gd name="T53" fmla="*/ 0 h 435"/>
                              <a:gd name="T54" fmla="*/ 95 w 244"/>
                              <a:gd name="T55" fmla="*/ 0 h 435"/>
                              <a:gd name="T56" fmla="*/ 65 w 244"/>
                              <a:gd name="T57" fmla="*/ 5 h 435"/>
                              <a:gd name="T58" fmla="*/ 45 w 244"/>
                              <a:gd name="T59" fmla="*/ 15 h 435"/>
                              <a:gd name="T60" fmla="*/ 30 w 244"/>
                              <a:gd name="T61" fmla="*/ 35 h 435"/>
                              <a:gd name="T62" fmla="*/ 15 w 244"/>
                              <a:gd name="T63" fmla="*/ 65 h 435"/>
                              <a:gd name="T64" fmla="*/ 10 w 244"/>
                              <a:gd name="T65" fmla="*/ 95 h 435"/>
                              <a:gd name="T66" fmla="*/ 5 w 244"/>
                              <a:gd name="T67" fmla="*/ 130 h 435"/>
                              <a:gd name="T68" fmla="*/ 0 w 244"/>
                              <a:gd name="T69" fmla="*/ 215 h 435"/>
                              <a:gd name="T70" fmla="*/ 0 w 244"/>
                              <a:gd name="T71" fmla="*/ 215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0" y="215"/>
                                </a:moveTo>
                                <a:lnTo>
                                  <a:pt x="0" y="215"/>
                                </a:lnTo>
                                <a:lnTo>
                                  <a:pt x="5" y="300"/>
                                </a:lnTo>
                                <a:lnTo>
                                  <a:pt x="10" y="340"/>
                                </a:lnTo>
                                <a:lnTo>
                                  <a:pt x="15" y="370"/>
                                </a:lnTo>
                                <a:lnTo>
                                  <a:pt x="30" y="395"/>
                                </a:lnTo>
                                <a:lnTo>
                                  <a:pt x="45" y="415"/>
                                </a:lnTo>
                                <a:lnTo>
                                  <a:pt x="65" y="430"/>
                                </a:lnTo>
                                <a:lnTo>
                                  <a:pt x="95" y="435"/>
                                </a:lnTo>
                                <a:lnTo>
                                  <a:pt x="125" y="430"/>
                                </a:lnTo>
                                <a:lnTo>
                                  <a:pt x="150" y="420"/>
                                </a:lnTo>
                                <a:lnTo>
                                  <a:pt x="174" y="400"/>
                                </a:lnTo>
                                <a:lnTo>
                                  <a:pt x="199" y="375"/>
                                </a:lnTo>
                                <a:lnTo>
                                  <a:pt x="219" y="340"/>
                                </a:lnTo>
                                <a:lnTo>
                                  <a:pt x="229" y="305"/>
                                </a:lnTo>
                                <a:lnTo>
                                  <a:pt x="239" y="260"/>
                                </a:lnTo>
                                <a:lnTo>
                                  <a:pt x="244" y="220"/>
                                </a:lnTo>
                                <a:lnTo>
                                  <a:pt x="239" y="175"/>
                                </a:lnTo>
                                <a:lnTo>
                                  <a:pt x="229" y="135"/>
                                </a:lnTo>
                                <a:lnTo>
                                  <a:pt x="219" y="95"/>
                                </a:lnTo>
                                <a:lnTo>
                                  <a:pt x="199" y="65"/>
                                </a:lnTo>
                                <a:lnTo>
                                  <a:pt x="174" y="40"/>
                                </a:lnTo>
                                <a:lnTo>
                                  <a:pt x="150" y="15"/>
                                </a:lnTo>
                                <a:lnTo>
                                  <a:pt x="125" y="5"/>
                                </a:lnTo>
                                <a:lnTo>
                                  <a:pt x="95" y="0"/>
                                </a:lnTo>
                                <a:lnTo>
                                  <a:pt x="65" y="5"/>
                                </a:lnTo>
                                <a:lnTo>
                                  <a:pt x="45" y="15"/>
                                </a:lnTo>
                                <a:lnTo>
                                  <a:pt x="30" y="35"/>
                                </a:lnTo>
                                <a:lnTo>
                                  <a:pt x="15" y="65"/>
                                </a:lnTo>
                                <a:lnTo>
                                  <a:pt x="10" y="95"/>
                                </a:lnTo>
                                <a:lnTo>
                                  <a:pt x="5" y="130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Freeform 453"/>
                        <wps:cNvSpPr>
                          <a:spLocks/>
                        </wps:cNvSpPr>
                        <wps:spPr bwMode="auto">
                          <a:xfrm>
                            <a:off x="6148" y="3321"/>
                            <a:ext cx="194" cy="295"/>
                          </a:xfrm>
                          <a:custGeom>
                            <a:avLst/>
                            <a:gdLst>
                              <a:gd name="T0" fmla="*/ 0 w 194"/>
                              <a:gd name="T1" fmla="*/ 145 h 295"/>
                              <a:gd name="T2" fmla="*/ 0 w 194"/>
                              <a:gd name="T3" fmla="*/ 145 h 295"/>
                              <a:gd name="T4" fmla="*/ 0 w 194"/>
                              <a:gd name="T5" fmla="*/ 175 h 295"/>
                              <a:gd name="T6" fmla="*/ 5 w 194"/>
                              <a:gd name="T7" fmla="*/ 205 h 295"/>
                              <a:gd name="T8" fmla="*/ 15 w 194"/>
                              <a:gd name="T9" fmla="*/ 230 h 295"/>
                              <a:gd name="T10" fmla="*/ 25 w 194"/>
                              <a:gd name="T11" fmla="*/ 250 h 295"/>
                              <a:gd name="T12" fmla="*/ 40 w 194"/>
                              <a:gd name="T13" fmla="*/ 270 h 295"/>
                              <a:gd name="T14" fmla="*/ 55 w 194"/>
                              <a:gd name="T15" fmla="*/ 285 h 295"/>
                              <a:gd name="T16" fmla="*/ 75 w 194"/>
                              <a:gd name="T17" fmla="*/ 295 h 295"/>
                              <a:gd name="T18" fmla="*/ 95 w 194"/>
                              <a:gd name="T19" fmla="*/ 295 h 295"/>
                              <a:gd name="T20" fmla="*/ 95 w 194"/>
                              <a:gd name="T21" fmla="*/ 295 h 295"/>
                              <a:gd name="T22" fmla="*/ 115 w 194"/>
                              <a:gd name="T23" fmla="*/ 295 h 295"/>
                              <a:gd name="T24" fmla="*/ 135 w 194"/>
                              <a:gd name="T25" fmla="*/ 285 h 295"/>
                              <a:gd name="T26" fmla="*/ 150 w 194"/>
                              <a:gd name="T27" fmla="*/ 275 h 295"/>
                              <a:gd name="T28" fmla="*/ 164 w 194"/>
                              <a:gd name="T29" fmla="*/ 255 h 295"/>
                              <a:gd name="T30" fmla="*/ 179 w 194"/>
                              <a:gd name="T31" fmla="*/ 230 h 295"/>
                              <a:gd name="T32" fmla="*/ 189 w 194"/>
                              <a:gd name="T33" fmla="*/ 205 h 295"/>
                              <a:gd name="T34" fmla="*/ 194 w 194"/>
                              <a:gd name="T35" fmla="*/ 180 h 295"/>
                              <a:gd name="T36" fmla="*/ 194 w 194"/>
                              <a:gd name="T37" fmla="*/ 150 h 295"/>
                              <a:gd name="T38" fmla="*/ 194 w 194"/>
                              <a:gd name="T39" fmla="*/ 150 h 295"/>
                              <a:gd name="T40" fmla="*/ 194 w 194"/>
                              <a:gd name="T41" fmla="*/ 115 h 295"/>
                              <a:gd name="T42" fmla="*/ 189 w 194"/>
                              <a:gd name="T43" fmla="*/ 90 h 295"/>
                              <a:gd name="T44" fmla="*/ 179 w 194"/>
                              <a:gd name="T45" fmla="*/ 65 h 295"/>
                              <a:gd name="T46" fmla="*/ 164 w 194"/>
                              <a:gd name="T47" fmla="*/ 40 h 295"/>
                              <a:gd name="T48" fmla="*/ 150 w 194"/>
                              <a:gd name="T49" fmla="*/ 25 h 295"/>
                              <a:gd name="T50" fmla="*/ 135 w 194"/>
                              <a:gd name="T51" fmla="*/ 10 h 295"/>
                              <a:gd name="T52" fmla="*/ 115 w 194"/>
                              <a:gd name="T53" fmla="*/ 0 h 295"/>
                              <a:gd name="T54" fmla="*/ 95 w 194"/>
                              <a:gd name="T55" fmla="*/ 0 h 295"/>
                              <a:gd name="T56" fmla="*/ 95 w 194"/>
                              <a:gd name="T57" fmla="*/ 0 h 295"/>
                              <a:gd name="T58" fmla="*/ 75 w 194"/>
                              <a:gd name="T59" fmla="*/ 0 h 295"/>
                              <a:gd name="T60" fmla="*/ 55 w 194"/>
                              <a:gd name="T61" fmla="*/ 10 h 295"/>
                              <a:gd name="T62" fmla="*/ 40 w 194"/>
                              <a:gd name="T63" fmla="*/ 25 h 295"/>
                              <a:gd name="T64" fmla="*/ 25 w 194"/>
                              <a:gd name="T65" fmla="*/ 40 h 295"/>
                              <a:gd name="T66" fmla="*/ 15 w 194"/>
                              <a:gd name="T67" fmla="*/ 65 h 295"/>
                              <a:gd name="T68" fmla="*/ 5 w 194"/>
                              <a:gd name="T69" fmla="*/ 90 h 295"/>
                              <a:gd name="T70" fmla="*/ 0 w 194"/>
                              <a:gd name="T71" fmla="*/ 115 h 295"/>
                              <a:gd name="T72" fmla="*/ 0 w 194"/>
                              <a:gd name="T73" fmla="*/ 145 h 295"/>
                              <a:gd name="T74" fmla="*/ 0 w 194"/>
                              <a:gd name="T75" fmla="*/ 145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4" h="295">
                                <a:moveTo>
                                  <a:pt x="0" y="145"/>
                                </a:moveTo>
                                <a:lnTo>
                                  <a:pt x="0" y="145"/>
                                </a:lnTo>
                                <a:lnTo>
                                  <a:pt x="0" y="175"/>
                                </a:lnTo>
                                <a:lnTo>
                                  <a:pt x="5" y="205"/>
                                </a:lnTo>
                                <a:lnTo>
                                  <a:pt x="15" y="230"/>
                                </a:lnTo>
                                <a:lnTo>
                                  <a:pt x="25" y="250"/>
                                </a:lnTo>
                                <a:lnTo>
                                  <a:pt x="40" y="270"/>
                                </a:lnTo>
                                <a:lnTo>
                                  <a:pt x="55" y="285"/>
                                </a:lnTo>
                                <a:lnTo>
                                  <a:pt x="75" y="295"/>
                                </a:lnTo>
                                <a:lnTo>
                                  <a:pt x="95" y="295"/>
                                </a:lnTo>
                                <a:lnTo>
                                  <a:pt x="115" y="295"/>
                                </a:lnTo>
                                <a:lnTo>
                                  <a:pt x="135" y="285"/>
                                </a:lnTo>
                                <a:lnTo>
                                  <a:pt x="150" y="275"/>
                                </a:lnTo>
                                <a:lnTo>
                                  <a:pt x="164" y="255"/>
                                </a:lnTo>
                                <a:lnTo>
                                  <a:pt x="179" y="230"/>
                                </a:lnTo>
                                <a:lnTo>
                                  <a:pt x="189" y="205"/>
                                </a:lnTo>
                                <a:lnTo>
                                  <a:pt x="194" y="180"/>
                                </a:lnTo>
                                <a:lnTo>
                                  <a:pt x="194" y="150"/>
                                </a:lnTo>
                                <a:lnTo>
                                  <a:pt x="194" y="115"/>
                                </a:lnTo>
                                <a:lnTo>
                                  <a:pt x="189" y="90"/>
                                </a:lnTo>
                                <a:lnTo>
                                  <a:pt x="179" y="65"/>
                                </a:lnTo>
                                <a:lnTo>
                                  <a:pt x="164" y="40"/>
                                </a:lnTo>
                                <a:lnTo>
                                  <a:pt x="150" y="25"/>
                                </a:lnTo>
                                <a:lnTo>
                                  <a:pt x="135" y="10"/>
                                </a:lnTo>
                                <a:lnTo>
                                  <a:pt x="115" y="0"/>
                                </a:lnTo>
                                <a:lnTo>
                                  <a:pt x="95" y="0"/>
                                </a:lnTo>
                                <a:lnTo>
                                  <a:pt x="75" y="0"/>
                                </a:lnTo>
                                <a:lnTo>
                                  <a:pt x="55" y="10"/>
                                </a:lnTo>
                                <a:lnTo>
                                  <a:pt x="40" y="25"/>
                                </a:lnTo>
                                <a:lnTo>
                                  <a:pt x="25" y="40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15"/>
                                </a:lnTo>
                                <a:lnTo>
                                  <a:pt x="0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454"/>
                        <wps:cNvSpPr>
                          <a:spLocks/>
                        </wps:cNvSpPr>
                        <wps:spPr bwMode="auto">
                          <a:xfrm>
                            <a:off x="6148" y="3366"/>
                            <a:ext cx="164" cy="205"/>
                          </a:xfrm>
                          <a:custGeom>
                            <a:avLst/>
                            <a:gdLst>
                              <a:gd name="T0" fmla="*/ 0 w 164"/>
                              <a:gd name="T1" fmla="*/ 100 h 205"/>
                              <a:gd name="T2" fmla="*/ 0 w 164"/>
                              <a:gd name="T3" fmla="*/ 100 h 205"/>
                              <a:gd name="T4" fmla="*/ 5 w 164"/>
                              <a:gd name="T5" fmla="*/ 125 h 205"/>
                              <a:gd name="T6" fmla="*/ 10 w 164"/>
                              <a:gd name="T7" fmla="*/ 145 h 205"/>
                              <a:gd name="T8" fmla="*/ 20 w 164"/>
                              <a:gd name="T9" fmla="*/ 160 h 205"/>
                              <a:gd name="T10" fmla="*/ 30 w 164"/>
                              <a:gd name="T11" fmla="*/ 175 h 205"/>
                              <a:gd name="T12" fmla="*/ 45 w 164"/>
                              <a:gd name="T13" fmla="*/ 190 h 205"/>
                              <a:gd name="T14" fmla="*/ 65 w 164"/>
                              <a:gd name="T15" fmla="*/ 200 h 205"/>
                              <a:gd name="T16" fmla="*/ 80 w 164"/>
                              <a:gd name="T17" fmla="*/ 205 h 205"/>
                              <a:gd name="T18" fmla="*/ 95 w 164"/>
                              <a:gd name="T19" fmla="*/ 205 h 205"/>
                              <a:gd name="T20" fmla="*/ 95 w 164"/>
                              <a:gd name="T21" fmla="*/ 205 h 205"/>
                              <a:gd name="T22" fmla="*/ 110 w 164"/>
                              <a:gd name="T23" fmla="*/ 205 h 205"/>
                              <a:gd name="T24" fmla="*/ 120 w 164"/>
                              <a:gd name="T25" fmla="*/ 200 h 205"/>
                              <a:gd name="T26" fmla="*/ 135 w 164"/>
                              <a:gd name="T27" fmla="*/ 190 h 205"/>
                              <a:gd name="T28" fmla="*/ 145 w 164"/>
                              <a:gd name="T29" fmla="*/ 175 h 205"/>
                              <a:gd name="T30" fmla="*/ 160 w 164"/>
                              <a:gd name="T31" fmla="*/ 145 h 205"/>
                              <a:gd name="T32" fmla="*/ 164 w 164"/>
                              <a:gd name="T33" fmla="*/ 105 h 205"/>
                              <a:gd name="T34" fmla="*/ 164 w 164"/>
                              <a:gd name="T35" fmla="*/ 105 h 205"/>
                              <a:gd name="T36" fmla="*/ 160 w 164"/>
                              <a:gd name="T37" fmla="*/ 60 h 205"/>
                              <a:gd name="T38" fmla="*/ 145 w 164"/>
                              <a:gd name="T39" fmla="*/ 30 h 205"/>
                              <a:gd name="T40" fmla="*/ 135 w 164"/>
                              <a:gd name="T41" fmla="*/ 15 h 205"/>
                              <a:gd name="T42" fmla="*/ 120 w 164"/>
                              <a:gd name="T43" fmla="*/ 5 h 205"/>
                              <a:gd name="T44" fmla="*/ 110 w 164"/>
                              <a:gd name="T45" fmla="*/ 0 h 205"/>
                              <a:gd name="T46" fmla="*/ 95 w 164"/>
                              <a:gd name="T47" fmla="*/ 0 h 205"/>
                              <a:gd name="T48" fmla="*/ 95 w 164"/>
                              <a:gd name="T49" fmla="*/ 0 h 205"/>
                              <a:gd name="T50" fmla="*/ 80 w 164"/>
                              <a:gd name="T51" fmla="*/ 0 h 205"/>
                              <a:gd name="T52" fmla="*/ 65 w 164"/>
                              <a:gd name="T53" fmla="*/ 5 h 205"/>
                              <a:gd name="T54" fmla="*/ 45 w 164"/>
                              <a:gd name="T55" fmla="*/ 15 h 205"/>
                              <a:gd name="T56" fmla="*/ 30 w 164"/>
                              <a:gd name="T57" fmla="*/ 30 h 205"/>
                              <a:gd name="T58" fmla="*/ 20 w 164"/>
                              <a:gd name="T59" fmla="*/ 45 h 205"/>
                              <a:gd name="T60" fmla="*/ 10 w 164"/>
                              <a:gd name="T61" fmla="*/ 60 h 205"/>
                              <a:gd name="T62" fmla="*/ 5 w 164"/>
                              <a:gd name="T63" fmla="*/ 80 h 205"/>
                              <a:gd name="T64" fmla="*/ 0 w 164"/>
                              <a:gd name="T65" fmla="*/ 100 h 205"/>
                              <a:gd name="T66" fmla="*/ 0 w 164"/>
                              <a:gd name="T67" fmla="*/ 10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4" h="205">
                                <a:moveTo>
                                  <a:pt x="0" y="100"/>
                                </a:moveTo>
                                <a:lnTo>
                                  <a:pt x="0" y="100"/>
                                </a:lnTo>
                                <a:lnTo>
                                  <a:pt x="5" y="125"/>
                                </a:lnTo>
                                <a:lnTo>
                                  <a:pt x="10" y="145"/>
                                </a:lnTo>
                                <a:lnTo>
                                  <a:pt x="20" y="160"/>
                                </a:lnTo>
                                <a:lnTo>
                                  <a:pt x="30" y="175"/>
                                </a:lnTo>
                                <a:lnTo>
                                  <a:pt x="45" y="190"/>
                                </a:lnTo>
                                <a:lnTo>
                                  <a:pt x="65" y="200"/>
                                </a:lnTo>
                                <a:lnTo>
                                  <a:pt x="80" y="205"/>
                                </a:lnTo>
                                <a:lnTo>
                                  <a:pt x="95" y="205"/>
                                </a:lnTo>
                                <a:lnTo>
                                  <a:pt x="110" y="205"/>
                                </a:lnTo>
                                <a:lnTo>
                                  <a:pt x="120" y="200"/>
                                </a:lnTo>
                                <a:lnTo>
                                  <a:pt x="135" y="190"/>
                                </a:lnTo>
                                <a:lnTo>
                                  <a:pt x="145" y="175"/>
                                </a:lnTo>
                                <a:lnTo>
                                  <a:pt x="160" y="145"/>
                                </a:lnTo>
                                <a:lnTo>
                                  <a:pt x="164" y="105"/>
                                </a:lnTo>
                                <a:lnTo>
                                  <a:pt x="160" y="60"/>
                                </a:lnTo>
                                <a:lnTo>
                                  <a:pt x="145" y="30"/>
                                </a:lnTo>
                                <a:lnTo>
                                  <a:pt x="135" y="15"/>
                                </a:lnTo>
                                <a:lnTo>
                                  <a:pt x="120" y="5"/>
                                </a:lnTo>
                                <a:lnTo>
                                  <a:pt x="110" y="0"/>
                                </a:lnTo>
                                <a:lnTo>
                                  <a:pt x="95" y="0"/>
                                </a:lnTo>
                                <a:lnTo>
                                  <a:pt x="80" y="0"/>
                                </a:lnTo>
                                <a:lnTo>
                                  <a:pt x="65" y="5"/>
                                </a:lnTo>
                                <a:lnTo>
                                  <a:pt x="45" y="15"/>
                                </a:lnTo>
                                <a:lnTo>
                                  <a:pt x="30" y="30"/>
                                </a:lnTo>
                                <a:lnTo>
                                  <a:pt x="20" y="45"/>
                                </a:lnTo>
                                <a:lnTo>
                                  <a:pt x="10" y="60"/>
                                </a:lnTo>
                                <a:lnTo>
                                  <a:pt x="5" y="8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455"/>
                        <wps:cNvSpPr>
                          <a:spLocks/>
                        </wps:cNvSpPr>
                        <wps:spPr bwMode="auto">
                          <a:xfrm>
                            <a:off x="6148" y="3396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70 h 145"/>
                              <a:gd name="T2" fmla="*/ 0 w 145"/>
                              <a:gd name="T3" fmla="*/ 70 h 145"/>
                              <a:gd name="T4" fmla="*/ 5 w 145"/>
                              <a:gd name="T5" fmla="*/ 85 h 145"/>
                              <a:gd name="T6" fmla="*/ 10 w 145"/>
                              <a:gd name="T7" fmla="*/ 100 h 145"/>
                              <a:gd name="T8" fmla="*/ 25 w 145"/>
                              <a:gd name="T9" fmla="*/ 115 h 145"/>
                              <a:gd name="T10" fmla="*/ 35 w 145"/>
                              <a:gd name="T11" fmla="*/ 125 h 145"/>
                              <a:gd name="T12" fmla="*/ 70 w 145"/>
                              <a:gd name="T13" fmla="*/ 140 h 145"/>
                              <a:gd name="T14" fmla="*/ 95 w 145"/>
                              <a:gd name="T15" fmla="*/ 145 h 145"/>
                              <a:gd name="T16" fmla="*/ 95 w 145"/>
                              <a:gd name="T17" fmla="*/ 145 h 145"/>
                              <a:gd name="T18" fmla="*/ 105 w 145"/>
                              <a:gd name="T19" fmla="*/ 145 h 145"/>
                              <a:gd name="T20" fmla="*/ 115 w 145"/>
                              <a:gd name="T21" fmla="*/ 140 h 145"/>
                              <a:gd name="T22" fmla="*/ 130 w 145"/>
                              <a:gd name="T23" fmla="*/ 125 h 145"/>
                              <a:gd name="T24" fmla="*/ 140 w 145"/>
                              <a:gd name="T25" fmla="*/ 100 h 145"/>
                              <a:gd name="T26" fmla="*/ 145 w 145"/>
                              <a:gd name="T27" fmla="*/ 75 h 145"/>
                              <a:gd name="T28" fmla="*/ 145 w 145"/>
                              <a:gd name="T29" fmla="*/ 75 h 145"/>
                              <a:gd name="T30" fmla="*/ 140 w 145"/>
                              <a:gd name="T31" fmla="*/ 45 h 145"/>
                              <a:gd name="T32" fmla="*/ 130 w 145"/>
                              <a:gd name="T33" fmla="*/ 20 h 145"/>
                              <a:gd name="T34" fmla="*/ 115 w 145"/>
                              <a:gd name="T35" fmla="*/ 5 h 145"/>
                              <a:gd name="T36" fmla="*/ 95 w 145"/>
                              <a:gd name="T37" fmla="*/ 0 h 145"/>
                              <a:gd name="T38" fmla="*/ 95 w 145"/>
                              <a:gd name="T39" fmla="*/ 0 h 145"/>
                              <a:gd name="T40" fmla="*/ 70 w 145"/>
                              <a:gd name="T41" fmla="*/ 5 h 145"/>
                              <a:gd name="T42" fmla="*/ 40 w 145"/>
                              <a:gd name="T43" fmla="*/ 20 h 145"/>
                              <a:gd name="T44" fmla="*/ 25 w 145"/>
                              <a:gd name="T45" fmla="*/ 30 h 145"/>
                              <a:gd name="T46" fmla="*/ 10 w 145"/>
                              <a:gd name="T47" fmla="*/ 40 h 145"/>
                              <a:gd name="T48" fmla="*/ 5 w 145"/>
                              <a:gd name="T49" fmla="*/ 55 h 145"/>
                              <a:gd name="T50" fmla="*/ 0 w 145"/>
                              <a:gd name="T51" fmla="*/ 70 h 145"/>
                              <a:gd name="T52" fmla="*/ 0 w 145"/>
                              <a:gd name="T53" fmla="*/ 7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70"/>
                                </a:moveTo>
                                <a:lnTo>
                                  <a:pt x="0" y="70"/>
                                </a:lnTo>
                                <a:lnTo>
                                  <a:pt x="5" y="85"/>
                                </a:lnTo>
                                <a:lnTo>
                                  <a:pt x="10" y="100"/>
                                </a:lnTo>
                                <a:lnTo>
                                  <a:pt x="25" y="115"/>
                                </a:lnTo>
                                <a:lnTo>
                                  <a:pt x="35" y="125"/>
                                </a:lnTo>
                                <a:lnTo>
                                  <a:pt x="70" y="140"/>
                                </a:lnTo>
                                <a:lnTo>
                                  <a:pt x="95" y="145"/>
                                </a:lnTo>
                                <a:lnTo>
                                  <a:pt x="105" y="145"/>
                                </a:lnTo>
                                <a:lnTo>
                                  <a:pt x="115" y="140"/>
                                </a:lnTo>
                                <a:lnTo>
                                  <a:pt x="130" y="125"/>
                                </a:lnTo>
                                <a:lnTo>
                                  <a:pt x="140" y="100"/>
                                </a:lnTo>
                                <a:lnTo>
                                  <a:pt x="145" y="75"/>
                                </a:lnTo>
                                <a:lnTo>
                                  <a:pt x="140" y="45"/>
                                </a:lnTo>
                                <a:lnTo>
                                  <a:pt x="130" y="20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0" y="5"/>
                                </a:lnTo>
                                <a:lnTo>
                                  <a:pt x="40" y="20"/>
                                </a:lnTo>
                                <a:lnTo>
                                  <a:pt x="25" y="30"/>
                                </a:lnTo>
                                <a:lnTo>
                                  <a:pt x="10" y="40"/>
                                </a:lnTo>
                                <a:lnTo>
                                  <a:pt x="5" y="55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456"/>
                        <wps:cNvSpPr>
                          <a:spLocks/>
                        </wps:cNvSpPr>
                        <wps:spPr bwMode="auto">
                          <a:xfrm>
                            <a:off x="6128" y="3211"/>
                            <a:ext cx="20" cy="51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510"/>
                              <a:gd name="T2" fmla="*/ 20 w 20"/>
                              <a:gd name="T3" fmla="*/ 0 h 510"/>
                              <a:gd name="T4" fmla="*/ 10 w 20"/>
                              <a:gd name="T5" fmla="*/ 25 h 510"/>
                              <a:gd name="T6" fmla="*/ 0 w 20"/>
                              <a:gd name="T7" fmla="*/ 70 h 510"/>
                              <a:gd name="T8" fmla="*/ 0 w 20"/>
                              <a:gd name="T9" fmla="*/ 105 h 510"/>
                              <a:gd name="T10" fmla="*/ 0 w 20"/>
                              <a:gd name="T11" fmla="*/ 145 h 510"/>
                              <a:gd name="T12" fmla="*/ 10 w 20"/>
                              <a:gd name="T13" fmla="*/ 195 h 510"/>
                              <a:gd name="T14" fmla="*/ 20 w 20"/>
                              <a:gd name="T15" fmla="*/ 255 h 510"/>
                              <a:gd name="T16" fmla="*/ 20 w 20"/>
                              <a:gd name="T17" fmla="*/ 255 h 510"/>
                              <a:gd name="T18" fmla="*/ 20 w 20"/>
                              <a:gd name="T19" fmla="*/ 255 h 510"/>
                              <a:gd name="T20" fmla="*/ 10 w 20"/>
                              <a:gd name="T21" fmla="*/ 320 h 510"/>
                              <a:gd name="T22" fmla="*/ 5 w 20"/>
                              <a:gd name="T23" fmla="*/ 370 h 510"/>
                              <a:gd name="T24" fmla="*/ 0 w 20"/>
                              <a:gd name="T25" fmla="*/ 410 h 510"/>
                              <a:gd name="T26" fmla="*/ 0 w 20"/>
                              <a:gd name="T27" fmla="*/ 445 h 510"/>
                              <a:gd name="T28" fmla="*/ 10 w 20"/>
                              <a:gd name="T29" fmla="*/ 485 h 510"/>
                              <a:gd name="T30" fmla="*/ 20 w 20"/>
                              <a:gd name="T3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25"/>
                                </a:lnTo>
                                <a:lnTo>
                                  <a:pt x="0" y="70"/>
                                </a:lnTo>
                                <a:lnTo>
                                  <a:pt x="0" y="105"/>
                                </a:lnTo>
                                <a:lnTo>
                                  <a:pt x="0" y="145"/>
                                </a:lnTo>
                                <a:lnTo>
                                  <a:pt x="10" y="195"/>
                                </a:lnTo>
                                <a:lnTo>
                                  <a:pt x="20" y="255"/>
                                </a:lnTo>
                                <a:lnTo>
                                  <a:pt x="10" y="320"/>
                                </a:lnTo>
                                <a:lnTo>
                                  <a:pt x="5" y="370"/>
                                </a:lnTo>
                                <a:lnTo>
                                  <a:pt x="0" y="410"/>
                                </a:lnTo>
                                <a:lnTo>
                                  <a:pt x="0" y="445"/>
                                </a:lnTo>
                                <a:lnTo>
                                  <a:pt x="10" y="485"/>
                                </a:lnTo>
                                <a:lnTo>
                                  <a:pt x="20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457"/>
                        <wps:cNvSpPr>
                          <a:spLocks/>
                        </wps:cNvSpPr>
                        <wps:spPr bwMode="auto">
                          <a:xfrm>
                            <a:off x="6103" y="3211"/>
                            <a:ext cx="45" cy="510"/>
                          </a:xfrm>
                          <a:custGeom>
                            <a:avLst/>
                            <a:gdLst>
                              <a:gd name="T0" fmla="*/ 45 w 45"/>
                              <a:gd name="T1" fmla="*/ 0 h 510"/>
                              <a:gd name="T2" fmla="*/ 45 w 45"/>
                              <a:gd name="T3" fmla="*/ 0 h 510"/>
                              <a:gd name="T4" fmla="*/ 30 w 45"/>
                              <a:gd name="T5" fmla="*/ 40 h 510"/>
                              <a:gd name="T6" fmla="*/ 20 w 45"/>
                              <a:gd name="T7" fmla="*/ 90 h 510"/>
                              <a:gd name="T8" fmla="*/ 10 w 45"/>
                              <a:gd name="T9" fmla="*/ 155 h 510"/>
                              <a:gd name="T10" fmla="*/ 0 w 45"/>
                              <a:gd name="T11" fmla="*/ 230 h 510"/>
                              <a:gd name="T12" fmla="*/ 5 w 45"/>
                              <a:gd name="T13" fmla="*/ 315 h 510"/>
                              <a:gd name="T14" fmla="*/ 10 w 45"/>
                              <a:gd name="T15" fmla="*/ 360 h 510"/>
                              <a:gd name="T16" fmla="*/ 15 w 45"/>
                              <a:gd name="T17" fmla="*/ 410 h 510"/>
                              <a:gd name="T18" fmla="*/ 30 w 45"/>
                              <a:gd name="T19" fmla="*/ 460 h 510"/>
                              <a:gd name="T20" fmla="*/ 45 w 45"/>
                              <a:gd name="T2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0"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30" y="40"/>
                                </a:lnTo>
                                <a:lnTo>
                                  <a:pt x="20" y="90"/>
                                </a:lnTo>
                                <a:lnTo>
                                  <a:pt x="10" y="155"/>
                                </a:lnTo>
                                <a:lnTo>
                                  <a:pt x="0" y="230"/>
                                </a:lnTo>
                                <a:lnTo>
                                  <a:pt x="5" y="315"/>
                                </a:lnTo>
                                <a:lnTo>
                                  <a:pt x="10" y="360"/>
                                </a:lnTo>
                                <a:lnTo>
                                  <a:pt x="15" y="410"/>
                                </a:lnTo>
                                <a:lnTo>
                                  <a:pt x="30" y="460"/>
                                </a:lnTo>
                                <a:lnTo>
                                  <a:pt x="45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Line 458"/>
                        <wps:cNvCnPr/>
                        <wps:spPr bwMode="auto">
                          <a:xfrm>
                            <a:off x="6053" y="3211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" name="Line 459"/>
                        <wps:cNvCnPr/>
                        <wps:spPr bwMode="auto">
                          <a:xfrm>
                            <a:off x="6023" y="3211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Freeform 460"/>
                        <wps:cNvSpPr>
                          <a:spLocks/>
                        </wps:cNvSpPr>
                        <wps:spPr bwMode="auto">
                          <a:xfrm>
                            <a:off x="6148" y="4201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40 h 50"/>
                              <a:gd name="T2" fmla="*/ 0 w 249"/>
                              <a:gd name="T3" fmla="*/ 40 h 50"/>
                              <a:gd name="T4" fmla="*/ 10 w 249"/>
                              <a:gd name="T5" fmla="*/ 25 h 50"/>
                              <a:gd name="T6" fmla="*/ 25 w 249"/>
                              <a:gd name="T7" fmla="*/ 15 h 50"/>
                              <a:gd name="T8" fmla="*/ 50 w 249"/>
                              <a:gd name="T9" fmla="*/ 5 h 50"/>
                              <a:gd name="T10" fmla="*/ 80 w 249"/>
                              <a:gd name="T11" fmla="*/ 0 h 50"/>
                              <a:gd name="T12" fmla="*/ 110 w 249"/>
                              <a:gd name="T13" fmla="*/ 5 h 50"/>
                              <a:gd name="T14" fmla="*/ 135 w 249"/>
                              <a:gd name="T15" fmla="*/ 15 h 50"/>
                              <a:gd name="T16" fmla="*/ 155 w 249"/>
                              <a:gd name="T17" fmla="*/ 25 h 50"/>
                              <a:gd name="T18" fmla="*/ 184 w 249"/>
                              <a:gd name="T19" fmla="*/ 45 h 50"/>
                              <a:gd name="T20" fmla="*/ 184 w 249"/>
                              <a:gd name="T21" fmla="*/ 45 h 50"/>
                              <a:gd name="T22" fmla="*/ 189 w 249"/>
                              <a:gd name="T23" fmla="*/ 50 h 50"/>
                              <a:gd name="T24" fmla="*/ 199 w 249"/>
                              <a:gd name="T25" fmla="*/ 45 h 50"/>
                              <a:gd name="T26" fmla="*/ 214 w 249"/>
                              <a:gd name="T27" fmla="*/ 30 h 50"/>
                              <a:gd name="T28" fmla="*/ 234 w 249"/>
                              <a:gd name="T29" fmla="*/ 0 h 50"/>
                              <a:gd name="T30" fmla="*/ 249 w 249"/>
                              <a:gd name="T31" fmla="*/ 4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10" y="25"/>
                                </a:lnTo>
                                <a:lnTo>
                                  <a:pt x="25" y="15"/>
                                </a:lnTo>
                                <a:lnTo>
                                  <a:pt x="50" y="5"/>
                                </a:lnTo>
                                <a:lnTo>
                                  <a:pt x="80" y="0"/>
                                </a:lnTo>
                                <a:lnTo>
                                  <a:pt x="110" y="5"/>
                                </a:lnTo>
                                <a:lnTo>
                                  <a:pt x="135" y="15"/>
                                </a:lnTo>
                                <a:lnTo>
                                  <a:pt x="155" y="25"/>
                                </a:lnTo>
                                <a:lnTo>
                                  <a:pt x="184" y="45"/>
                                </a:lnTo>
                                <a:lnTo>
                                  <a:pt x="189" y="50"/>
                                </a:lnTo>
                                <a:lnTo>
                                  <a:pt x="199" y="45"/>
                                </a:lnTo>
                                <a:lnTo>
                                  <a:pt x="214" y="30"/>
                                </a:lnTo>
                                <a:lnTo>
                                  <a:pt x="234" y="0"/>
                                </a:lnTo>
                                <a:lnTo>
                                  <a:pt x="249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461"/>
                        <wps:cNvSpPr>
                          <a:spLocks/>
                        </wps:cNvSpPr>
                        <wps:spPr bwMode="auto">
                          <a:xfrm>
                            <a:off x="6148" y="3726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5 h 50"/>
                              <a:gd name="T2" fmla="*/ 0 w 249"/>
                              <a:gd name="T3" fmla="*/ 5 h 50"/>
                              <a:gd name="T4" fmla="*/ 25 w 249"/>
                              <a:gd name="T5" fmla="*/ 25 h 50"/>
                              <a:gd name="T6" fmla="*/ 50 w 249"/>
                              <a:gd name="T7" fmla="*/ 40 h 50"/>
                              <a:gd name="T8" fmla="*/ 80 w 249"/>
                              <a:gd name="T9" fmla="*/ 45 h 50"/>
                              <a:gd name="T10" fmla="*/ 110 w 249"/>
                              <a:gd name="T11" fmla="*/ 40 h 50"/>
                              <a:gd name="T12" fmla="*/ 135 w 249"/>
                              <a:gd name="T13" fmla="*/ 35 h 50"/>
                              <a:gd name="T14" fmla="*/ 155 w 249"/>
                              <a:gd name="T15" fmla="*/ 25 h 50"/>
                              <a:gd name="T16" fmla="*/ 184 w 249"/>
                              <a:gd name="T17" fmla="*/ 5 h 50"/>
                              <a:gd name="T18" fmla="*/ 184 w 249"/>
                              <a:gd name="T19" fmla="*/ 5 h 50"/>
                              <a:gd name="T20" fmla="*/ 189 w 249"/>
                              <a:gd name="T21" fmla="*/ 0 h 50"/>
                              <a:gd name="T22" fmla="*/ 194 w 249"/>
                              <a:gd name="T23" fmla="*/ 5 h 50"/>
                              <a:gd name="T24" fmla="*/ 214 w 249"/>
                              <a:gd name="T25" fmla="*/ 20 h 50"/>
                              <a:gd name="T26" fmla="*/ 234 w 249"/>
                              <a:gd name="T27" fmla="*/ 50 h 50"/>
                              <a:gd name="T28" fmla="*/ 249 w 249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5"/>
                                </a:moveTo>
                                <a:lnTo>
                                  <a:pt x="0" y="5"/>
                                </a:lnTo>
                                <a:lnTo>
                                  <a:pt x="25" y="25"/>
                                </a:lnTo>
                                <a:lnTo>
                                  <a:pt x="50" y="40"/>
                                </a:lnTo>
                                <a:lnTo>
                                  <a:pt x="80" y="45"/>
                                </a:lnTo>
                                <a:lnTo>
                                  <a:pt x="110" y="40"/>
                                </a:lnTo>
                                <a:lnTo>
                                  <a:pt x="135" y="35"/>
                                </a:lnTo>
                                <a:lnTo>
                                  <a:pt x="155" y="25"/>
                                </a:lnTo>
                                <a:lnTo>
                                  <a:pt x="184" y="5"/>
                                </a:lnTo>
                                <a:lnTo>
                                  <a:pt x="189" y="0"/>
                                </a:lnTo>
                                <a:lnTo>
                                  <a:pt x="194" y="5"/>
                                </a:lnTo>
                                <a:lnTo>
                                  <a:pt x="214" y="20"/>
                                </a:lnTo>
                                <a:lnTo>
                                  <a:pt x="234" y="50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462"/>
                        <wps:cNvSpPr>
                          <a:spLocks/>
                        </wps:cNvSpPr>
                        <wps:spPr bwMode="auto">
                          <a:xfrm>
                            <a:off x="6148" y="3771"/>
                            <a:ext cx="244" cy="435"/>
                          </a:xfrm>
                          <a:custGeom>
                            <a:avLst/>
                            <a:gdLst>
                              <a:gd name="T0" fmla="*/ 0 w 244"/>
                              <a:gd name="T1" fmla="*/ 215 h 435"/>
                              <a:gd name="T2" fmla="*/ 0 w 244"/>
                              <a:gd name="T3" fmla="*/ 215 h 435"/>
                              <a:gd name="T4" fmla="*/ 5 w 244"/>
                              <a:gd name="T5" fmla="*/ 300 h 435"/>
                              <a:gd name="T6" fmla="*/ 10 w 244"/>
                              <a:gd name="T7" fmla="*/ 335 h 435"/>
                              <a:gd name="T8" fmla="*/ 15 w 244"/>
                              <a:gd name="T9" fmla="*/ 370 h 435"/>
                              <a:gd name="T10" fmla="*/ 30 w 244"/>
                              <a:gd name="T11" fmla="*/ 395 h 435"/>
                              <a:gd name="T12" fmla="*/ 45 w 244"/>
                              <a:gd name="T13" fmla="*/ 415 h 435"/>
                              <a:gd name="T14" fmla="*/ 65 w 244"/>
                              <a:gd name="T15" fmla="*/ 430 h 435"/>
                              <a:gd name="T16" fmla="*/ 95 w 244"/>
                              <a:gd name="T17" fmla="*/ 435 h 435"/>
                              <a:gd name="T18" fmla="*/ 95 w 244"/>
                              <a:gd name="T19" fmla="*/ 435 h 435"/>
                              <a:gd name="T20" fmla="*/ 125 w 244"/>
                              <a:gd name="T21" fmla="*/ 430 h 435"/>
                              <a:gd name="T22" fmla="*/ 150 w 244"/>
                              <a:gd name="T23" fmla="*/ 420 h 435"/>
                              <a:gd name="T24" fmla="*/ 174 w 244"/>
                              <a:gd name="T25" fmla="*/ 400 h 435"/>
                              <a:gd name="T26" fmla="*/ 199 w 244"/>
                              <a:gd name="T27" fmla="*/ 370 h 435"/>
                              <a:gd name="T28" fmla="*/ 219 w 244"/>
                              <a:gd name="T29" fmla="*/ 340 h 435"/>
                              <a:gd name="T30" fmla="*/ 229 w 244"/>
                              <a:gd name="T31" fmla="*/ 300 h 435"/>
                              <a:gd name="T32" fmla="*/ 239 w 244"/>
                              <a:gd name="T33" fmla="*/ 260 h 435"/>
                              <a:gd name="T34" fmla="*/ 244 w 244"/>
                              <a:gd name="T35" fmla="*/ 215 h 435"/>
                              <a:gd name="T36" fmla="*/ 244 w 244"/>
                              <a:gd name="T37" fmla="*/ 215 h 435"/>
                              <a:gd name="T38" fmla="*/ 239 w 244"/>
                              <a:gd name="T39" fmla="*/ 170 h 435"/>
                              <a:gd name="T40" fmla="*/ 229 w 244"/>
                              <a:gd name="T41" fmla="*/ 130 h 435"/>
                              <a:gd name="T42" fmla="*/ 219 w 244"/>
                              <a:gd name="T43" fmla="*/ 95 h 435"/>
                              <a:gd name="T44" fmla="*/ 199 w 244"/>
                              <a:gd name="T45" fmla="*/ 65 h 435"/>
                              <a:gd name="T46" fmla="*/ 174 w 244"/>
                              <a:gd name="T47" fmla="*/ 35 h 435"/>
                              <a:gd name="T48" fmla="*/ 150 w 244"/>
                              <a:gd name="T49" fmla="*/ 15 h 435"/>
                              <a:gd name="T50" fmla="*/ 125 w 244"/>
                              <a:gd name="T51" fmla="*/ 5 h 435"/>
                              <a:gd name="T52" fmla="*/ 95 w 244"/>
                              <a:gd name="T53" fmla="*/ 0 h 435"/>
                              <a:gd name="T54" fmla="*/ 95 w 244"/>
                              <a:gd name="T55" fmla="*/ 0 h 435"/>
                              <a:gd name="T56" fmla="*/ 65 w 244"/>
                              <a:gd name="T57" fmla="*/ 0 h 435"/>
                              <a:gd name="T58" fmla="*/ 45 w 244"/>
                              <a:gd name="T59" fmla="*/ 15 h 435"/>
                              <a:gd name="T60" fmla="*/ 30 w 244"/>
                              <a:gd name="T61" fmla="*/ 35 h 435"/>
                              <a:gd name="T62" fmla="*/ 15 w 244"/>
                              <a:gd name="T63" fmla="*/ 60 h 435"/>
                              <a:gd name="T64" fmla="*/ 10 w 244"/>
                              <a:gd name="T65" fmla="*/ 95 h 435"/>
                              <a:gd name="T66" fmla="*/ 5 w 244"/>
                              <a:gd name="T67" fmla="*/ 130 h 435"/>
                              <a:gd name="T68" fmla="*/ 0 w 244"/>
                              <a:gd name="T69" fmla="*/ 215 h 435"/>
                              <a:gd name="T70" fmla="*/ 0 w 244"/>
                              <a:gd name="T71" fmla="*/ 215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0" y="215"/>
                                </a:moveTo>
                                <a:lnTo>
                                  <a:pt x="0" y="215"/>
                                </a:lnTo>
                                <a:lnTo>
                                  <a:pt x="5" y="300"/>
                                </a:lnTo>
                                <a:lnTo>
                                  <a:pt x="10" y="335"/>
                                </a:lnTo>
                                <a:lnTo>
                                  <a:pt x="15" y="370"/>
                                </a:lnTo>
                                <a:lnTo>
                                  <a:pt x="30" y="395"/>
                                </a:lnTo>
                                <a:lnTo>
                                  <a:pt x="45" y="415"/>
                                </a:lnTo>
                                <a:lnTo>
                                  <a:pt x="65" y="430"/>
                                </a:lnTo>
                                <a:lnTo>
                                  <a:pt x="95" y="435"/>
                                </a:lnTo>
                                <a:lnTo>
                                  <a:pt x="125" y="430"/>
                                </a:lnTo>
                                <a:lnTo>
                                  <a:pt x="150" y="420"/>
                                </a:lnTo>
                                <a:lnTo>
                                  <a:pt x="174" y="400"/>
                                </a:lnTo>
                                <a:lnTo>
                                  <a:pt x="199" y="370"/>
                                </a:lnTo>
                                <a:lnTo>
                                  <a:pt x="219" y="340"/>
                                </a:lnTo>
                                <a:lnTo>
                                  <a:pt x="229" y="300"/>
                                </a:lnTo>
                                <a:lnTo>
                                  <a:pt x="239" y="260"/>
                                </a:lnTo>
                                <a:lnTo>
                                  <a:pt x="244" y="215"/>
                                </a:lnTo>
                                <a:lnTo>
                                  <a:pt x="239" y="170"/>
                                </a:lnTo>
                                <a:lnTo>
                                  <a:pt x="229" y="130"/>
                                </a:lnTo>
                                <a:lnTo>
                                  <a:pt x="219" y="95"/>
                                </a:lnTo>
                                <a:lnTo>
                                  <a:pt x="199" y="65"/>
                                </a:lnTo>
                                <a:lnTo>
                                  <a:pt x="174" y="35"/>
                                </a:lnTo>
                                <a:lnTo>
                                  <a:pt x="150" y="15"/>
                                </a:lnTo>
                                <a:lnTo>
                                  <a:pt x="125" y="5"/>
                                </a:lnTo>
                                <a:lnTo>
                                  <a:pt x="95" y="0"/>
                                </a:lnTo>
                                <a:lnTo>
                                  <a:pt x="65" y="0"/>
                                </a:lnTo>
                                <a:lnTo>
                                  <a:pt x="45" y="15"/>
                                </a:lnTo>
                                <a:lnTo>
                                  <a:pt x="30" y="35"/>
                                </a:lnTo>
                                <a:lnTo>
                                  <a:pt x="15" y="60"/>
                                </a:lnTo>
                                <a:lnTo>
                                  <a:pt x="10" y="95"/>
                                </a:lnTo>
                                <a:lnTo>
                                  <a:pt x="5" y="130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463"/>
                        <wps:cNvSpPr>
                          <a:spLocks/>
                        </wps:cNvSpPr>
                        <wps:spPr bwMode="auto">
                          <a:xfrm>
                            <a:off x="6148" y="3836"/>
                            <a:ext cx="194" cy="300"/>
                          </a:xfrm>
                          <a:custGeom>
                            <a:avLst/>
                            <a:gdLst>
                              <a:gd name="T0" fmla="*/ 0 w 194"/>
                              <a:gd name="T1" fmla="*/ 150 h 300"/>
                              <a:gd name="T2" fmla="*/ 0 w 194"/>
                              <a:gd name="T3" fmla="*/ 150 h 300"/>
                              <a:gd name="T4" fmla="*/ 0 w 194"/>
                              <a:gd name="T5" fmla="*/ 180 h 300"/>
                              <a:gd name="T6" fmla="*/ 5 w 194"/>
                              <a:gd name="T7" fmla="*/ 210 h 300"/>
                              <a:gd name="T8" fmla="*/ 15 w 194"/>
                              <a:gd name="T9" fmla="*/ 235 h 300"/>
                              <a:gd name="T10" fmla="*/ 25 w 194"/>
                              <a:gd name="T11" fmla="*/ 255 h 300"/>
                              <a:gd name="T12" fmla="*/ 40 w 194"/>
                              <a:gd name="T13" fmla="*/ 275 h 300"/>
                              <a:gd name="T14" fmla="*/ 55 w 194"/>
                              <a:gd name="T15" fmla="*/ 290 h 300"/>
                              <a:gd name="T16" fmla="*/ 75 w 194"/>
                              <a:gd name="T17" fmla="*/ 295 h 300"/>
                              <a:gd name="T18" fmla="*/ 95 w 194"/>
                              <a:gd name="T19" fmla="*/ 300 h 300"/>
                              <a:gd name="T20" fmla="*/ 95 w 194"/>
                              <a:gd name="T21" fmla="*/ 300 h 300"/>
                              <a:gd name="T22" fmla="*/ 115 w 194"/>
                              <a:gd name="T23" fmla="*/ 300 h 300"/>
                              <a:gd name="T24" fmla="*/ 135 w 194"/>
                              <a:gd name="T25" fmla="*/ 290 h 300"/>
                              <a:gd name="T26" fmla="*/ 150 w 194"/>
                              <a:gd name="T27" fmla="*/ 275 h 300"/>
                              <a:gd name="T28" fmla="*/ 164 w 194"/>
                              <a:gd name="T29" fmla="*/ 260 h 300"/>
                              <a:gd name="T30" fmla="*/ 179 w 194"/>
                              <a:gd name="T31" fmla="*/ 235 h 300"/>
                              <a:gd name="T32" fmla="*/ 189 w 194"/>
                              <a:gd name="T33" fmla="*/ 210 h 300"/>
                              <a:gd name="T34" fmla="*/ 194 w 194"/>
                              <a:gd name="T35" fmla="*/ 180 h 300"/>
                              <a:gd name="T36" fmla="*/ 194 w 194"/>
                              <a:gd name="T37" fmla="*/ 150 h 300"/>
                              <a:gd name="T38" fmla="*/ 194 w 194"/>
                              <a:gd name="T39" fmla="*/ 150 h 300"/>
                              <a:gd name="T40" fmla="*/ 194 w 194"/>
                              <a:gd name="T41" fmla="*/ 120 h 300"/>
                              <a:gd name="T42" fmla="*/ 189 w 194"/>
                              <a:gd name="T43" fmla="*/ 95 h 300"/>
                              <a:gd name="T44" fmla="*/ 179 w 194"/>
                              <a:gd name="T45" fmla="*/ 70 h 300"/>
                              <a:gd name="T46" fmla="*/ 164 w 194"/>
                              <a:gd name="T47" fmla="*/ 45 h 300"/>
                              <a:gd name="T48" fmla="*/ 150 w 194"/>
                              <a:gd name="T49" fmla="*/ 30 h 300"/>
                              <a:gd name="T50" fmla="*/ 135 w 194"/>
                              <a:gd name="T51" fmla="*/ 15 h 300"/>
                              <a:gd name="T52" fmla="*/ 115 w 194"/>
                              <a:gd name="T53" fmla="*/ 5 h 300"/>
                              <a:gd name="T54" fmla="*/ 95 w 194"/>
                              <a:gd name="T55" fmla="*/ 0 h 300"/>
                              <a:gd name="T56" fmla="*/ 95 w 194"/>
                              <a:gd name="T57" fmla="*/ 0 h 300"/>
                              <a:gd name="T58" fmla="*/ 75 w 194"/>
                              <a:gd name="T59" fmla="*/ 5 h 300"/>
                              <a:gd name="T60" fmla="*/ 55 w 194"/>
                              <a:gd name="T61" fmla="*/ 10 h 300"/>
                              <a:gd name="T62" fmla="*/ 40 w 194"/>
                              <a:gd name="T63" fmla="*/ 25 h 300"/>
                              <a:gd name="T64" fmla="*/ 25 w 194"/>
                              <a:gd name="T65" fmla="*/ 45 h 300"/>
                              <a:gd name="T66" fmla="*/ 15 w 194"/>
                              <a:gd name="T67" fmla="*/ 65 h 300"/>
                              <a:gd name="T68" fmla="*/ 5 w 194"/>
                              <a:gd name="T69" fmla="*/ 95 h 300"/>
                              <a:gd name="T70" fmla="*/ 0 w 194"/>
                              <a:gd name="T71" fmla="*/ 120 h 300"/>
                              <a:gd name="T72" fmla="*/ 0 w 194"/>
                              <a:gd name="T73" fmla="*/ 150 h 300"/>
                              <a:gd name="T74" fmla="*/ 0 w 194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4" h="300">
                                <a:moveTo>
                                  <a:pt x="0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10"/>
                                </a:lnTo>
                                <a:lnTo>
                                  <a:pt x="15" y="235"/>
                                </a:lnTo>
                                <a:lnTo>
                                  <a:pt x="25" y="255"/>
                                </a:lnTo>
                                <a:lnTo>
                                  <a:pt x="40" y="275"/>
                                </a:lnTo>
                                <a:lnTo>
                                  <a:pt x="55" y="290"/>
                                </a:lnTo>
                                <a:lnTo>
                                  <a:pt x="75" y="295"/>
                                </a:lnTo>
                                <a:lnTo>
                                  <a:pt x="95" y="300"/>
                                </a:lnTo>
                                <a:lnTo>
                                  <a:pt x="115" y="300"/>
                                </a:lnTo>
                                <a:lnTo>
                                  <a:pt x="135" y="290"/>
                                </a:lnTo>
                                <a:lnTo>
                                  <a:pt x="150" y="275"/>
                                </a:lnTo>
                                <a:lnTo>
                                  <a:pt x="164" y="260"/>
                                </a:lnTo>
                                <a:lnTo>
                                  <a:pt x="179" y="235"/>
                                </a:lnTo>
                                <a:lnTo>
                                  <a:pt x="189" y="210"/>
                                </a:lnTo>
                                <a:lnTo>
                                  <a:pt x="194" y="180"/>
                                </a:lnTo>
                                <a:lnTo>
                                  <a:pt x="194" y="150"/>
                                </a:lnTo>
                                <a:lnTo>
                                  <a:pt x="194" y="120"/>
                                </a:lnTo>
                                <a:lnTo>
                                  <a:pt x="189" y="95"/>
                                </a:lnTo>
                                <a:lnTo>
                                  <a:pt x="179" y="70"/>
                                </a:lnTo>
                                <a:lnTo>
                                  <a:pt x="164" y="45"/>
                                </a:lnTo>
                                <a:lnTo>
                                  <a:pt x="150" y="30"/>
                                </a:lnTo>
                                <a:lnTo>
                                  <a:pt x="135" y="15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5" y="5"/>
                                </a:lnTo>
                                <a:lnTo>
                                  <a:pt x="55" y="10"/>
                                </a:lnTo>
                                <a:lnTo>
                                  <a:pt x="40" y="25"/>
                                </a:lnTo>
                                <a:lnTo>
                                  <a:pt x="25" y="45"/>
                                </a:lnTo>
                                <a:lnTo>
                                  <a:pt x="15" y="65"/>
                                </a:lnTo>
                                <a:lnTo>
                                  <a:pt x="5" y="95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464"/>
                        <wps:cNvSpPr>
                          <a:spLocks/>
                        </wps:cNvSpPr>
                        <wps:spPr bwMode="auto">
                          <a:xfrm>
                            <a:off x="6148" y="3881"/>
                            <a:ext cx="164" cy="210"/>
                          </a:xfrm>
                          <a:custGeom>
                            <a:avLst/>
                            <a:gdLst>
                              <a:gd name="T0" fmla="*/ 0 w 164"/>
                              <a:gd name="T1" fmla="*/ 105 h 210"/>
                              <a:gd name="T2" fmla="*/ 0 w 164"/>
                              <a:gd name="T3" fmla="*/ 105 h 210"/>
                              <a:gd name="T4" fmla="*/ 5 w 164"/>
                              <a:gd name="T5" fmla="*/ 125 h 210"/>
                              <a:gd name="T6" fmla="*/ 10 w 164"/>
                              <a:gd name="T7" fmla="*/ 145 h 210"/>
                              <a:gd name="T8" fmla="*/ 20 w 164"/>
                              <a:gd name="T9" fmla="*/ 165 h 210"/>
                              <a:gd name="T10" fmla="*/ 30 w 164"/>
                              <a:gd name="T11" fmla="*/ 180 h 210"/>
                              <a:gd name="T12" fmla="*/ 45 w 164"/>
                              <a:gd name="T13" fmla="*/ 190 h 210"/>
                              <a:gd name="T14" fmla="*/ 65 w 164"/>
                              <a:gd name="T15" fmla="*/ 200 h 210"/>
                              <a:gd name="T16" fmla="*/ 80 w 164"/>
                              <a:gd name="T17" fmla="*/ 210 h 210"/>
                              <a:gd name="T18" fmla="*/ 95 w 164"/>
                              <a:gd name="T19" fmla="*/ 210 h 210"/>
                              <a:gd name="T20" fmla="*/ 95 w 164"/>
                              <a:gd name="T21" fmla="*/ 210 h 210"/>
                              <a:gd name="T22" fmla="*/ 110 w 164"/>
                              <a:gd name="T23" fmla="*/ 210 h 210"/>
                              <a:gd name="T24" fmla="*/ 120 w 164"/>
                              <a:gd name="T25" fmla="*/ 205 h 210"/>
                              <a:gd name="T26" fmla="*/ 135 w 164"/>
                              <a:gd name="T27" fmla="*/ 195 h 210"/>
                              <a:gd name="T28" fmla="*/ 145 w 164"/>
                              <a:gd name="T29" fmla="*/ 180 h 210"/>
                              <a:gd name="T30" fmla="*/ 160 w 164"/>
                              <a:gd name="T31" fmla="*/ 145 h 210"/>
                              <a:gd name="T32" fmla="*/ 164 w 164"/>
                              <a:gd name="T33" fmla="*/ 105 h 210"/>
                              <a:gd name="T34" fmla="*/ 164 w 164"/>
                              <a:gd name="T35" fmla="*/ 105 h 210"/>
                              <a:gd name="T36" fmla="*/ 160 w 164"/>
                              <a:gd name="T37" fmla="*/ 65 h 210"/>
                              <a:gd name="T38" fmla="*/ 145 w 164"/>
                              <a:gd name="T39" fmla="*/ 35 h 210"/>
                              <a:gd name="T40" fmla="*/ 135 w 164"/>
                              <a:gd name="T41" fmla="*/ 20 h 210"/>
                              <a:gd name="T42" fmla="*/ 120 w 164"/>
                              <a:gd name="T43" fmla="*/ 10 h 210"/>
                              <a:gd name="T44" fmla="*/ 110 w 164"/>
                              <a:gd name="T45" fmla="*/ 5 h 210"/>
                              <a:gd name="T46" fmla="*/ 95 w 164"/>
                              <a:gd name="T47" fmla="*/ 0 h 210"/>
                              <a:gd name="T48" fmla="*/ 95 w 164"/>
                              <a:gd name="T49" fmla="*/ 0 h 210"/>
                              <a:gd name="T50" fmla="*/ 80 w 164"/>
                              <a:gd name="T51" fmla="*/ 5 h 210"/>
                              <a:gd name="T52" fmla="*/ 65 w 164"/>
                              <a:gd name="T53" fmla="*/ 10 h 210"/>
                              <a:gd name="T54" fmla="*/ 45 w 164"/>
                              <a:gd name="T55" fmla="*/ 20 h 210"/>
                              <a:gd name="T56" fmla="*/ 30 w 164"/>
                              <a:gd name="T57" fmla="*/ 30 h 210"/>
                              <a:gd name="T58" fmla="*/ 20 w 164"/>
                              <a:gd name="T59" fmla="*/ 45 h 210"/>
                              <a:gd name="T60" fmla="*/ 10 w 164"/>
                              <a:gd name="T61" fmla="*/ 65 h 210"/>
                              <a:gd name="T62" fmla="*/ 5 w 164"/>
                              <a:gd name="T63" fmla="*/ 85 h 210"/>
                              <a:gd name="T64" fmla="*/ 0 w 164"/>
                              <a:gd name="T65" fmla="*/ 105 h 210"/>
                              <a:gd name="T66" fmla="*/ 0 w 164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4" h="210">
                                <a:moveTo>
                                  <a:pt x="0" y="105"/>
                                </a:moveTo>
                                <a:lnTo>
                                  <a:pt x="0" y="105"/>
                                </a:lnTo>
                                <a:lnTo>
                                  <a:pt x="5" y="125"/>
                                </a:lnTo>
                                <a:lnTo>
                                  <a:pt x="10" y="145"/>
                                </a:lnTo>
                                <a:lnTo>
                                  <a:pt x="20" y="165"/>
                                </a:lnTo>
                                <a:lnTo>
                                  <a:pt x="30" y="180"/>
                                </a:lnTo>
                                <a:lnTo>
                                  <a:pt x="45" y="190"/>
                                </a:lnTo>
                                <a:lnTo>
                                  <a:pt x="65" y="200"/>
                                </a:lnTo>
                                <a:lnTo>
                                  <a:pt x="80" y="210"/>
                                </a:lnTo>
                                <a:lnTo>
                                  <a:pt x="95" y="210"/>
                                </a:lnTo>
                                <a:lnTo>
                                  <a:pt x="110" y="210"/>
                                </a:lnTo>
                                <a:lnTo>
                                  <a:pt x="120" y="205"/>
                                </a:lnTo>
                                <a:lnTo>
                                  <a:pt x="135" y="195"/>
                                </a:lnTo>
                                <a:lnTo>
                                  <a:pt x="145" y="180"/>
                                </a:lnTo>
                                <a:lnTo>
                                  <a:pt x="160" y="145"/>
                                </a:lnTo>
                                <a:lnTo>
                                  <a:pt x="164" y="105"/>
                                </a:lnTo>
                                <a:lnTo>
                                  <a:pt x="160" y="65"/>
                                </a:lnTo>
                                <a:lnTo>
                                  <a:pt x="145" y="35"/>
                                </a:lnTo>
                                <a:lnTo>
                                  <a:pt x="135" y="20"/>
                                </a:lnTo>
                                <a:lnTo>
                                  <a:pt x="120" y="10"/>
                                </a:lnTo>
                                <a:lnTo>
                                  <a:pt x="110" y="5"/>
                                </a:lnTo>
                                <a:lnTo>
                                  <a:pt x="95" y="0"/>
                                </a:lnTo>
                                <a:lnTo>
                                  <a:pt x="80" y="5"/>
                                </a:lnTo>
                                <a:lnTo>
                                  <a:pt x="65" y="10"/>
                                </a:lnTo>
                                <a:lnTo>
                                  <a:pt x="45" y="20"/>
                                </a:lnTo>
                                <a:lnTo>
                                  <a:pt x="30" y="30"/>
                                </a:lnTo>
                                <a:lnTo>
                                  <a:pt x="20" y="45"/>
                                </a:lnTo>
                                <a:lnTo>
                                  <a:pt x="10" y="65"/>
                                </a:lnTo>
                                <a:lnTo>
                                  <a:pt x="5" y="85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465"/>
                        <wps:cNvSpPr>
                          <a:spLocks/>
                        </wps:cNvSpPr>
                        <wps:spPr bwMode="auto">
                          <a:xfrm>
                            <a:off x="6148" y="3916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70 h 145"/>
                              <a:gd name="T2" fmla="*/ 0 w 145"/>
                              <a:gd name="T3" fmla="*/ 70 h 145"/>
                              <a:gd name="T4" fmla="*/ 5 w 145"/>
                              <a:gd name="T5" fmla="*/ 85 h 145"/>
                              <a:gd name="T6" fmla="*/ 10 w 145"/>
                              <a:gd name="T7" fmla="*/ 100 h 145"/>
                              <a:gd name="T8" fmla="*/ 25 w 145"/>
                              <a:gd name="T9" fmla="*/ 110 h 145"/>
                              <a:gd name="T10" fmla="*/ 35 w 145"/>
                              <a:gd name="T11" fmla="*/ 120 h 145"/>
                              <a:gd name="T12" fmla="*/ 70 w 145"/>
                              <a:gd name="T13" fmla="*/ 140 h 145"/>
                              <a:gd name="T14" fmla="*/ 95 w 145"/>
                              <a:gd name="T15" fmla="*/ 145 h 145"/>
                              <a:gd name="T16" fmla="*/ 95 w 145"/>
                              <a:gd name="T17" fmla="*/ 145 h 145"/>
                              <a:gd name="T18" fmla="*/ 105 w 145"/>
                              <a:gd name="T19" fmla="*/ 145 h 145"/>
                              <a:gd name="T20" fmla="*/ 115 w 145"/>
                              <a:gd name="T21" fmla="*/ 140 h 145"/>
                              <a:gd name="T22" fmla="*/ 130 w 145"/>
                              <a:gd name="T23" fmla="*/ 125 h 145"/>
                              <a:gd name="T24" fmla="*/ 140 w 145"/>
                              <a:gd name="T25" fmla="*/ 100 h 145"/>
                              <a:gd name="T26" fmla="*/ 145 w 145"/>
                              <a:gd name="T27" fmla="*/ 70 h 145"/>
                              <a:gd name="T28" fmla="*/ 145 w 145"/>
                              <a:gd name="T29" fmla="*/ 70 h 145"/>
                              <a:gd name="T30" fmla="*/ 140 w 145"/>
                              <a:gd name="T31" fmla="*/ 45 h 145"/>
                              <a:gd name="T32" fmla="*/ 130 w 145"/>
                              <a:gd name="T33" fmla="*/ 20 h 145"/>
                              <a:gd name="T34" fmla="*/ 115 w 145"/>
                              <a:gd name="T35" fmla="*/ 5 h 145"/>
                              <a:gd name="T36" fmla="*/ 95 w 145"/>
                              <a:gd name="T37" fmla="*/ 0 h 145"/>
                              <a:gd name="T38" fmla="*/ 95 w 145"/>
                              <a:gd name="T39" fmla="*/ 0 h 145"/>
                              <a:gd name="T40" fmla="*/ 70 w 145"/>
                              <a:gd name="T41" fmla="*/ 0 h 145"/>
                              <a:gd name="T42" fmla="*/ 40 w 145"/>
                              <a:gd name="T43" fmla="*/ 15 h 145"/>
                              <a:gd name="T44" fmla="*/ 25 w 145"/>
                              <a:gd name="T45" fmla="*/ 25 h 145"/>
                              <a:gd name="T46" fmla="*/ 10 w 145"/>
                              <a:gd name="T47" fmla="*/ 40 h 145"/>
                              <a:gd name="T48" fmla="*/ 5 w 145"/>
                              <a:gd name="T49" fmla="*/ 55 h 145"/>
                              <a:gd name="T50" fmla="*/ 0 w 145"/>
                              <a:gd name="T51" fmla="*/ 70 h 145"/>
                              <a:gd name="T52" fmla="*/ 0 w 145"/>
                              <a:gd name="T53" fmla="*/ 7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70"/>
                                </a:moveTo>
                                <a:lnTo>
                                  <a:pt x="0" y="70"/>
                                </a:lnTo>
                                <a:lnTo>
                                  <a:pt x="5" y="85"/>
                                </a:lnTo>
                                <a:lnTo>
                                  <a:pt x="10" y="100"/>
                                </a:lnTo>
                                <a:lnTo>
                                  <a:pt x="25" y="110"/>
                                </a:lnTo>
                                <a:lnTo>
                                  <a:pt x="35" y="120"/>
                                </a:lnTo>
                                <a:lnTo>
                                  <a:pt x="70" y="140"/>
                                </a:lnTo>
                                <a:lnTo>
                                  <a:pt x="95" y="145"/>
                                </a:lnTo>
                                <a:lnTo>
                                  <a:pt x="105" y="145"/>
                                </a:lnTo>
                                <a:lnTo>
                                  <a:pt x="115" y="140"/>
                                </a:lnTo>
                                <a:lnTo>
                                  <a:pt x="130" y="125"/>
                                </a:lnTo>
                                <a:lnTo>
                                  <a:pt x="140" y="100"/>
                                </a:lnTo>
                                <a:lnTo>
                                  <a:pt x="145" y="70"/>
                                </a:lnTo>
                                <a:lnTo>
                                  <a:pt x="140" y="45"/>
                                </a:lnTo>
                                <a:lnTo>
                                  <a:pt x="130" y="20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0" y="0"/>
                                </a:lnTo>
                                <a:lnTo>
                                  <a:pt x="40" y="15"/>
                                </a:lnTo>
                                <a:lnTo>
                                  <a:pt x="25" y="25"/>
                                </a:lnTo>
                                <a:lnTo>
                                  <a:pt x="10" y="40"/>
                                </a:lnTo>
                                <a:lnTo>
                                  <a:pt x="5" y="55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466"/>
                        <wps:cNvSpPr>
                          <a:spLocks/>
                        </wps:cNvSpPr>
                        <wps:spPr bwMode="auto">
                          <a:xfrm>
                            <a:off x="6128" y="3731"/>
                            <a:ext cx="20" cy="51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510"/>
                              <a:gd name="T2" fmla="*/ 20 w 20"/>
                              <a:gd name="T3" fmla="*/ 0 h 510"/>
                              <a:gd name="T4" fmla="*/ 10 w 20"/>
                              <a:gd name="T5" fmla="*/ 20 h 510"/>
                              <a:gd name="T6" fmla="*/ 0 w 20"/>
                              <a:gd name="T7" fmla="*/ 70 h 510"/>
                              <a:gd name="T8" fmla="*/ 0 w 20"/>
                              <a:gd name="T9" fmla="*/ 100 h 510"/>
                              <a:gd name="T10" fmla="*/ 0 w 20"/>
                              <a:gd name="T11" fmla="*/ 145 h 510"/>
                              <a:gd name="T12" fmla="*/ 10 w 20"/>
                              <a:gd name="T13" fmla="*/ 195 h 510"/>
                              <a:gd name="T14" fmla="*/ 20 w 20"/>
                              <a:gd name="T15" fmla="*/ 255 h 510"/>
                              <a:gd name="T16" fmla="*/ 20 w 20"/>
                              <a:gd name="T17" fmla="*/ 255 h 510"/>
                              <a:gd name="T18" fmla="*/ 20 w 20"/>
                              <a:gd name="T19" fmla="*/ 255 h 510"/>
                              <a:gd name="T20" fmla="*/ 10 w 20"/>
                              <a:gd name="T21" fmla="*/ 315 h 510"/>
                              <a:gd name="T22" fmla="*/ 5 w 20"/>
                              <a:gd name="T23" fmla="*/ 365 h 510"/>
                              <a:gd name="T24" fmla="*/ 0 w 20"/>
                              <a:gd name="T25" fmla="*/ 410 h 510"/>
                              <a:gd name="T26" fmla="*/ 0 w 20"/>
                              <a:gd name="T27" fmla="*/ 440 h 510"/>
                              <a:gd name="T28" fmla="*/ 10 w 20"/>
                              <a:gd name="T29" fmla="*/ 485 h 510"/>
                              <a:gd name="T30" fmla="*/ 20 w 20"/>
                              <a:gd name="T3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20"/>
                                </a:lnTo>
                                <a:lnTo>
                                  <a:pt x="0" y="70"/>
                                </a:lnTo>
                                <a:lnTo>
                                  <a:pt x="0" y="100"/>
                                </a:lnTo>
                                <a:lnTo>
                                  <a:pt x="0" y="145"/>
                                </a:lnTo>
                                <a:lnTo>
                                  <a:pt x="10" y="195"/>
                                </a:lnTo>
                                <a:lnTo>
                                  <a:pt x="20" y="255"/>
                                </a:lnTo>
                                <a:lnTo>
                                  <a:pt x="10" y="315"/>
                                </a:lnTo>
                                <a:lnTo>
                                  <a:pt x="5" y="365"/>
                                </a:lnTo>
                                <a:lnTo>
                                  <a:pt x="0" y="410"/>
                                </a:lnTo>
                                <a:lnTo>
                                  <a:pt x="0" y="440"/>
                                </a:lnTo>
                                <a:lnTo>
                                  <a:pt x="10" y="485"/>
                                </a:lnTo>
                                <a:lnTo>
                                  <a:pt x="20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467"/>
                        <wps:cNvSpPr>
                          <a:spLocks/>
                        </wps:cNvSpPr>
                        <wps:spPr bwMode="auto">
                          <a:xfrm>
                            <a:off x="6103" y="3731"/>
                            <a:ext cx="45" cy="510"/>
                          </a:xfrm>
                          <a:custGeom>
                            <a:avLst/>
                            <a:gdLst>
                              <a:gd name="T0" fmla="*/ 45 w 45"/>
                              <a:gd name="T1" fmla="*/ 0 h 510"/>
                              <a:gd name="T2" fmla="*/ 45 w 45"/>
                              <a:gd name="T3" fmla="*/ 0 h 510"/>
                              <a:gd name="T4" fmla="*/ 30 w 45"/>
                              <a:gd name="T5" fmla="*/ 40 h 510"/>
                              <a:gd name="T6" fmla="*/ 20 w 45"/>
                              <a:gd name="T7" fmla="*/ 90 h 510"/>
                              <a:gd name="T8" fmla="*/ 10 w 45"/>
                              <a:gd name="T9" fmla="*/ 150 h 510"/>
                              <a:gd name="T10" fmla="*/ 0 w 45"/>
                              <a:gd name="T11" fmla="*/ 230 h 510"/>
                              <a:gd name="T12" fmla="*/ 5 w 45"/>
                              <a:gd name="T13" fmla="*/ 315 h 510"/>
                              <a:gd name="T14" fmla="*/ 10 w 45"/>
                              <a:gd name="T15" fmla="*/ 360 h 510"/>
                              <a:gd name="T16" fmla="*/ 15 w 45"/>
                              <a:gd name="T17" fmla="*/ 410 h 510"/>
                              <a:gd name="T18" fmla="*/ 30 w 45"/>
                              <a:gd name="T19" fmla="*/ 460 h 510"/>
                              <a:gd name="T20" fmla="*/ 45 w 45"/>
                              <a:gd name="T2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0"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30" y="40"/>
                                </a:lnTo>
                                <a:lnTo>
                                  <a:pt x="20" y="90"/>
                                </a:lnTo>
                                <a:lnTo>
                                  <a:pt x="10" y="150"/>
                                </a:lnTo>
                                <a:lnTo>
                                  <a:pt x="0" y="230"/>
                                </a:lnTo>
                                <a:lnTo>
                                  <a:pt x="5" y="315"/>
                                </a:lnTo>
                                <a:lnTo>
                                  <a:pt x="10" y="360"/>
                                </a:lnTo>
                                <a:lnTo>
                                  <a:pt x="15" y="410"/>
                                </a:lnTo>
                                <a:lnTo>
                                  <a:pt x="30" y="460"/>
                                </a:lnTo>
                                <a:lnTo>
                                  <a:pt x="45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Line 468"/>
                        <wps:cNvCnPr/>
                        <wps:spPr bwMode="auto">
                          <a:xfrm>
                            <a:off x="6053" y="3726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4" name="Line 469"/>
                        <wps:cNvCnPr/>
                        <wps:spPr bwMode="auto">
                          <a:xfrm>
                            <a:off x="6023" y="3726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5" name="Freeform 470"/>
                        <wps:cNvSpPr>
                          <a:spLocks/>
                        </wps:cNvSpPr>
                        <wps:spPr bwMode="auto">
                          <a:xfrm>
                            <a:off x="6148" y="4716"/>
                            <a:ext cx="249" cy="55"/>
                          </a:xfrm>
                          <a:custGeom>
                            <a:avLst/>
                            <a:gdLst>
                              <a:gd name="T0" fmla="*/ 0 w 249"/>
                              <a:gd name="T1" fmla="*/ 45 h 55"/>
                              <a:gd name="T2" fmla="*/ 0 w 249"/>
                              <a:gd name="T3" fmla="*/ 45 h 55"/>
                              <a:gd name="T4" fmla="*/ 10 w 249"/>
                              <a:gd name="T5" fmla="*/ 30 h 55"/>
                              <a:gd name="T6" fmla="*/ 25 w 249"/>
                              <a:gd name="T7" fmla="*/ 20 h 55"/>
                              <a:gd name="T8" fmla="*/ 50 w 249"/>
                              <a:gd name="T9" fmla="*/ 10 h 55"/>
                              <a:gd name="T10" fmla="*/ 80 w 249"/>
                              <a:gd name="T11" fmla="*/ 5 h 55"/>
                              <a:gd name="T12" fmla="*/ 110 w 249"/>
                              <a:gd name="T13" fmla="*/ 10 h 55"/>
                              <a:gd name="T14" fmla="*/ 135 w 249"/>
                              <a:gd name="T15" fmla="*/ 20 h 55"/>
                              <a:gd name="T16" fmla="*/ 155 w 249"/>
                              <a:gd name="T17" fmla="*/ 30 h 55"/>
                              <a:gd name="T18" fmla="*/ 184 w 249"/>
                              <a:gd name="T19" fmla="*/ 50 h 55"/>
                              <a:gd name="T20" fmla="*/ 184 w 249"/>
                              <a:gd name="T21" fmla="*/ 50 h 55"/>
                              <a:gd name="T22" fmla="*/ 189 w 249"/>
                              <a:gd name="T23" fmla="*/ 55 h 55"/>
                              <a:gd name="T24" fmla="*/ 199 w 249"/>
                              <a:gd name="T25" fmla="*/ 50 h 55"/>
                              <a:gd name="T26" fmla="*/ 214 w 249"/>
                              <a:gd name="T27" fmla="*/ 35 h 55"/>
                              <a:gd name="T28" fmla="*/ 234 w 249"/>
                              <a:gd name="T29" fmla="*/ 0 h 55"/>
                              <a:gd name="T30" fmla="*/ 249 w 249"/>
                              <a:gd name="T31" fmla="*/ 5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5">
                                <a:moveTo>
                                  <a:pt x="0" y="45"/>
                                </a:moveTo>
                                <a:lnTo>
                                  <a:pt x="0" y="45"/>
                                </a:lnTo>
                                <a:lnTo>
                                  <a:pt x="10" y="30"/>
                                </a:lnTo>
                                <a:lnTo>
                                  <a:pt x="25" y="20"/>
                                </a:lnTo>
                                <a:lnTo>
                                  <a:pt x="50" y="10"/>
                                </a:lnTo>
                                <a:lnTo>
                                  <a:pt x="80" y="5"/>
                                </a:lnTo>
                                <a:lnTo>
                                  <a:pt x="110" y="10"/>
                                </a:lnTo>
                                <a:lnTo>
                                  <a:pt x="135" y="20"/>
                                </a:lnTo>
                                <a:lnTo>
                                  <a:pt x="155" y="30"/>
                                </a:lnTo>
                                <a:lnTo>
                                  <a:pt x="184" y="50"/>
                                </a:lnTo>
                                <a:lnTo>
                                  <a:pt x="189" y="55"/>
                                </a:lnTo>
                                <a:lnTo>
                                  <a:pt x="199" y="50"/>
                                </a:lnTo>
                                <a:lnTo>
                                  <a:pt x="214" y="35"/>
                                </a:lnTo>
                                <a:lnTo>
                                  <a:pt x="234" y="0"/>
                                </a:lnTo>
                                <a:lnTo>
                                  <a:pt x="249" y="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471"/>
                        <wps:cNvSpPr>
                          <a:spLocks/>
                        </wps:cNvSpPr>
                        <wps:spPr bwMode="auto">
                          <a:xfrm>
                            <a:off x="6148" y="4246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0 h 50"/>
                              <a:gd name="T2" fmla="*/ 0 w 249"/>
                              <a:gd name="T3" fmla="*/ 0 h 50"/>
                              <a:gd name="T4" fmla="*/ 25 w 249"/>
                              <a:gd name="T5" fmla="*/ 25 h 50"/>
                              <a:gd name="T6" fmla="*/ 50 w 249"/>
                              <a:gd name="T7" fmla="*/ 40 h 50"/>
                              <a:gd name="T8" fmla="*/ 80 w 249"/>
                              <a:gd name="T9" fmla="*/ 40 h 50"/>
                              <a:gd name="T10" fmla="*/ 110 w 249"/>
                              <a:gd name="T11" fmla="*/ 40 h 50"/>
                              <a:gd name="T12" fmla="*/ 135 w 249"/>
                              <a:gd name="T13" fmla="*/ 30 h 50"/>
                              <a:gd name="T14" fmla="*/ 155 w 249"/>
                              <a:gd name="T15" fmla="*/ 20 h 50"/>
                              <a:gd name="T16" fmla="*/ 184 w 249"/>
                              <a:gd name="T17" fmla="*/ 5 h 50"/>
                              <a:gd name="T18" fmla="*/ 184 w 249"/>
                              <a:gd name="T19" fmla="*/ 5 h 50"/>
                              <a:gd name="T20" fmla="*/ 189 w 249"/>
                              <a:gd name="T21" fmla="*/ 0 h 50"/>
                              <a:gd name="T22" fmla="*/ 194 w 249"/>
                              <a:gd name="T23" fmla="*/ 0 h 50"/>
                              <a:gd name="T24" fmla="*/ 214 w 249"/>
                              <a:gd name="T25" fmla="*/ 20 h 50"/>
                              <a:gd name="T26" fmla="*/ 234 w 249"/>
                              <a:gd name="T27" fmla="*/ 50 h 50"/>
                              <a:gd name="T28" fmla="*/ 249 w 249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25"/>
                                </a:lnTo>
                                <a:lnTo>
                                  <a:pt x="50" y="40"/>
                                </a:lnTo>
                                <a:lnTo>
                                  <a:pt x="80" y="40"/>
                                </a:lnTo>
                                <a:lnTo>
                                  <a:pt x="110" y="40"/>
                                </a:lnTo>
                                <a:lnTo>
                                  <a:pt x="135" y="30"/>
                                </a:lnTo>
                                <a:lnTo>
                                  <a:pt x="155" y="20"/>
                                </a:lnTo>
                                <a:lnTo>
                                  <a:pt x="184" y="5"/>
                                </a:lnTo>
                                <a:lnTo>
                                  <a:pt x="189" y="0"/>
                                </a:lnTo>
                                <a:lnTo>
                                  <a:pt x="194" y="0"/>
                                </a:lnTo>
                                <a:lnTo>
                                  <a:pt x="214" y="20"/>
                                </a:lnTo>
                                <a:lnTo>
                                  <a:pt x="234" y="50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472"/>
                        <wps:cNvSpPr>
                          <a:spLocks/>
                        </wps:cNvSpPr>
                        <wps:spPr bwMode="auto">
                          <a:xfrm>
                            <a:off x="6148" y="4286"/>
                            <a:ext cx="244" cy="440"/>
                          </a:xfrm>
                          <a:custGeom>
                            <a:avLst/>
                            <a:gdLst>
                              <a:gd name="T0" fmla="*/ 0 w 244"/>
                              <a:gd name="T1" fmla="*/ 220 h 440"/>
                              <a:gd name="T2" fmla="*/ 0 w 244"/>
                              <a:gd name="T3" fmla="*/ 220 h 440"/>
                              <a:gd name="T4" fmla="*/ 5 w 244"/>
                              <a:gd name="T5" fmla="*/ 305 h 440"/>
                              <a:gd name="T6" fmla="*/ 10 w 244"/>
                              <a:gd name="T7" fmla="*/ 340 h 440"/>
                              <a:gd name="T8" fmla="*/ 15 w 244"/>
                              <a:gd name="T9" fmla="*/ 370 h 440"/>
                              <a:gd name="T10" fmla="*/ 30 w 244"/>
                              <a:gd name="T11" fmla="*/ 400 h 440"/>
                              <a:gd name="T12" fmla="*/ 45 w 244"/>
                              <a:gd name="T13" fmla="*/ 420 h 440"/>
                              <a:gd name="T14" fmla="*/ 65 w 244"/>
                              <a:gd name="T15" fmla="*/ 430 h 440"/>
                              <a:gd name="T16" fmla="*/ 95 w 244"/>
                              <a:gd name="T17" fmla="*/ 440 h 440"/>
                              <a:gd name="T18" fmla="*/ 95 w 244"/>
                              <a:gd name="T19" fmla="*/ 440 h 440"/>
                              <a:gd name="T20" fmla="*/ 125 w 244"/>
                              <a:gd name="T21" fmla="*/ 435 h 440"/>
                              <a:gd name="T22" fmla="*/ 150 w 244"/>
                              <a:gd name="T23" fmla="*/ 420 h 440"/>
                              <a:gd name="T24" fmla="*/ 174 w 244"/>
                              <a:gd name="T25" fmla="*/ 405 h 440"/>
                              <a:gd name="T26" fmla="*/ 199 w 244"/>
                              <a:gd name="T27" fmla="*/ 375 h 440"/>
                              <a:gd name="T28" fmla="*/ 219 w 244"/>
                              <a:gd name="T29" fmla="*/ 345 h 440"/>
                              <a:gd name="T30" fmla="*/ 229 w 244"/>
                              <a:gd name="T31" fmla="*/ 305 h 440"/>
                              <a:gd name="T32" fmla="*/ 239 w 244"/>
                              <a:gd name="T33" fmla="*/ 265 h 440"/>
                              <a:gd name="T34" fmla="*/ 244 w 244"/>
                              <a:gd name="T35" fmla="*/ 220 h 440"/>
                              <a:gd name="T36" fmla="*/ 244 w 244"/>
                              <a:gd name="T37" fmla="*/ 220 h 440"/>
                              <a:gd name="T38" fmla="*/ 239 w 244"/>
                              <a:gd name="T39" fmla="*/ 175 h 440"/>
                              <a:gd name="T40" fmla="*/ 229 w 244"/>
                              <a:gd name="T41" fmla="*/ 135 h 440"/>
                              <a:gd name="T42" fmla="*/ 219 w 244"/>
                              <a:gd name="T43" fmla="*/ 100 h 440"/>
                              <a:gd name="T44" fmla="*/ 199 w 244"/>
                              <a:gd name="T45" fmla="*/ 65 h 440"/>
                              <a:gd name="T46" fmla="*/ 174 w 244"/>
                              <a:gd name="T47" fmla="*/ 40 h 440"/>
                              <a:gd name="T48" fmla="*/ 150 w 244"/>
                              <a:gd name="T49" fmla="*/ 20 h 440"/>
                              <a:gd name="T50" fmla="*/ 125 w 244"/>
                              <a:gd name="T51" fmla="*/ 5 h 440"/>
                              <a:gd name="T52" fmla="*/ 95 w 244"/>
                              <a:gd name="T53" fmla="*/ 0 h 440"/>
                              <a:gd name="T54" fmla="*/ 95 w 244"/>
                              <a:gd name="T55" fmla="*/ 0 h 440"/>
                              <a:gd name="T56" fmla="*/ 65 w 244"/>
                              <a:gd name="T57" fmla="*/ 5 h 440"/>
                              <a:gd name="T58" fmla="*/ 45 w 244"/>
                              <a:gd name="T59" fmla="*/ 20 h 440"/>
                              <a:gd name="T60" fmla="*/ 30 w 244"/>
                              <a:gd name="T61" fmla="*/ 40 h 440"/>
                              <a:gd name="T62" fmla="*/ 15 w 244"/>
                              <a:gd name="T63" fmla="*/ 65 h 440"/>
                              <a:gd name="T64" fmla="*/ 10 w 244"/>
                              <a:gd name="T65" fmla="*/ 100 h 440"/>
                              <a:gd name="T66" fmla="*/ 5 w 244"/>
                              <a:gd name="T67" fmla="*/ 135 h 440"/>
                              <a:gd name="T68" fmla="*/ 0 w 244"/>
                              <a:gd name="T69" fmla="*/ 220 h 440"/>
                              <a:gd name="T70" fmla="*/ 0 w 244"/>
                              <a:gd name="T71" fmla="*/ 220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40">
                                <a:moveTo>
                                  <a:pt x="0" y="220"/>
                                </a:moveTo>
                                <a:lnTo>
                                  <a:pt x="0" y="220"/>
                                </a:lnTo>
                                <a:lnTo>
                                  <a:pt x="5" y="305"/>
                                </a:lnTo>
                                <a:lnTo>
                                  <a:pt x="10" y="340"/>
                                </a:lnTo>
                                <a:lnTo>
                                  <a:pt x="15" y="370"/>
                                </a:lnTo>
                                <a:lnTo>
                                  <a:pt x="30" y="400"/>
                                </a:lnTo>
                                <a:lnTo>
                                  <a:pt x="45" y="420"/>
                                </a:lnTo>
                                <a:lnTo>
                                  <a:pt x="65" y="430"/>
                                </a:lnTo>
                                <a:lnTo>
                                  <a:pt x="95" y="440"/>
                                </a:lnTo>
                                <a:lnTo>
                                  <a:pt x="125" y="435"/>
                                </a:lnTo>
                                <a:lnTo>
                                  <a:pt x="150" y="420"/>
                                </a:lnTo>
                                <a:lnTo>
                                  <a:pt x="174" y="405"/>
                                </a:lnTo>
                                <a:lnTo>
                                  <a:pt x="199" y="375"/>
                                </a:lnTo>
                                <a:lnTo>
                                  <a:pt x="219" y="345"/>
                                </a:lnTo>
                                <a:lnTo>
                                  <a:pt x="229" y="305"/>
                                </a:lnTo>
                                <a:lnTo>
                                  <a:pt x="239" y="265"/>
                                </a:lnTo>
                                <a:lnTo>
                                  <a:pt x="244" y="220"/>
                                </a:lnTo>
                                <a:lnTo>
                                  <a:pt x="239" y="175"/>
                                </a:lnTo>
                                <a:lnTo>
                                  <a:pt x="229" y="135"/>
                                </a:lnTo>
                                <a:lnTo>
                                  <a:pt x="219" y="100"/>
                                </a:lnTo>
                                <a:lnTo>
                                  <a:pt x="199" y="65"/>
                                </a:lnTo>
                                <a:lnTo>
                                  <a:pt x="174" y="40"/>
                                </a:lnTo>
                                <a:lnTo>
                                  <a:pt x="150" y="20"/>
                                </a:lnTo>
                                <a:lnTo>
                                  <a:pt x="125" y="5"/>
                                </a:lnTo>
                                <a:lnTo>
                                  <a:pt x="95" y="0"/>
                                </a:lnTo>
                                <a:lnTo>
                                  <a:pt x="65" y="5"/>
                                </a:lnTo>
                                <a:lnTo>
                                  <a:pt x="45" y="20"/>
                                </a:lnTo>
                                <a:lnTo>
                                  <a:pt x="30" y="40"/>
                                </a:lnTo>
                                <a:lnTo>
                                  <a:pt x="15" y="65"/>
                                </a:lnTo>
                                <a:lnTo>
                                  <a:pt x="10" y="100"/>
                                </a:lnTo>
                                <a:lnTo>
                                  <a:pt x="5" y="135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473"/>
                        <wps:cNvSpPr>
                          <a:spLocks/>
                        </wps:cNvSpPr>
                        <wps:spPr bwMode="auto">
                          <a:xfrm>
                            <a:off x="6148" y="4356"/>
                            <a:ext cx="194" cy="300"/>
                          </a:xfrm>
                          <a:custGeom>
                            <a:avLst/>
                            <a:gdLst>
                              <a:gd name="T0" fmla="*/ 0 w 194"/>
                              <a:gd name="T1" fmla="*/ 150 h 300"/>
                              <a:gd name="T2" fmla="*/ 0 w 194"/>
                              <a:gd name="T3" fmla="*/ 150 h 300"/>
                              <a:gd name="T4" fmla="*/ 0 w 194"/>
                              <a:gd name="T5" fmla="*/ 180 h 300"/>
                              <a:gd name="T6" fmla="*/ 5 w 194"/>
                              <a:gd name="T7" fmla="*/ 210 h 300"/>
                              <a:gd name="T8" fmla="*/ 15 w 194"/>
                              <a:gd name="T9" fmla="*/ 235 h 300"/>
                              <a:gd name="T10" fmla="*/ 25 w 194"/>
                              <a:gd name="T11" fmla="*/ 255 h 300"/>
                              <a:gd name="T12" fmla="*/ 40 w 194"/>
                              <a:gd name="T13" fmla="*/ 270 h 300"/>
                              <a:gd name="T14" fmla="*/ 55 w 194"/>
                              <a:gd name="T15" fmla="*/ 285 h 300"/>
                              <a:gd name="T16" fmla="*/ 75 w 194"/>
                              <a:gd name="T17" fmla="*/ 295 h 300"/>
                              <a:gd name="T18" fmla="*/ 95 w 194"/>
                              <a:gd name="T19" fmla="*/ 300 h 300"/>
                              <a:gd name="T20" fmla="*/ 95 w 194"/>
                              <a:gd name="T21" fmla="*/ 300 h 300"/>
                              <a:gd name="T22" fmla="*/ 115 w 194"/>
                              <a:gd name="T23" fmla="*/ 295 h 300"/>
                              <a:gd name="T24" fmla="*/ 135 w 194"/>
                              <a:gd name="T25" fmla="*/ 290 h 300"/>
                              <a:gd name="T26" fmla="*/ 150 w 194"/>
                              <a:gd name="T27" fmla="*/ 275 h 300"/>
                              <a:gd name="T28" fmla="*/ 164 w 194"/>
                              <a:gd name="T29" fmla="*/ 255 h 300"/>
                              <a:gd name="T30" fmla="*/ 179 w 194"/>
                              <a:gd name="T31" fmla="*/ 235 h 300"/>
                              <a:gd name="T32" fmla="*/ 189 w 194"/>
                              <a:gd name="T33" fmla="*/ 210 h 300"/>
                              <a:gd name="T34" fmla="*/ 194 w 194"/>
                              <a:gd name="T35" fmla="*/ 180 h 300"/>
                              <a:gd name="T36" fmla="*/ 194 w 194"/>
                              <a:gd name="T37" fmla="*/ 150 h 300"/>
                              <a:gd name="T38" fmla="*/ 194 w 194"/>
                              <a:gd name="T39" fmla="*/ 150 h 300"/>
                              <a:gd name="T40" fmla="*/ 194 w 194"/>
                              <a:gd name="T41" fmla="*/ 120 h 300"/>
                              <a:gd name="T42" fmla="*/ 189 w 194"/>
                              <a:gd name="T43" fmla="*/ 90 h 300"/>
                              <a:gd name="T44" fmla="*/ 179 w 194"/>
                              <a:gd name="T45" fmla="*/ 65 h 300"/>
                              <a:gd name="T46" fmla="*/ 164 w 194"/>
                              <a:gd name="T47" fmla="*/ 45 h 300"/>
                              <a:gd name="T48" fmla="*/ 150 w 194"/>
                              <a:gd name="T49" fmla="*/ 25 h 300"/>
                              <a:gd name="T50" fmla="*/ 135 w 194"/>
                              <a:gd name="T51" fmla="*/ 15 h 300"/>
                              <a:gd name="T52" fmla="*/ 115 w 194"/>
                              <a:gd name="T53" fmla="*/ 5 h 300"/>
                              <a:gd name="T54" fmla="*/ 95 w 194"/>
                              <a:gd name="T55" fmla="*/ 0 h 300"/>
                              <a:gd name="T56" fmla="*/ 95 w 194"/>
                              <a:gd name="T57" fmla="*/ 0 h 300"/>
                              <a:gd name="T58" fmla="*/ 75 w 194"/>
                              <a:gd name="T59" fmla="*/ 5 h 300"/>
                              <a:gd name="T60" fmla="*/ 55 w 194"/>
                              <a:gd name="T61" fmla="*/ 10 h 300"/>
                              <a:gd name="T62" fmla="*/ 40 w 194"/>
                              <a:gd name="T63" fmla="*/ 25 h 300"/>
                              <a:gd name="T64" fmla="*/ 25 w 194"/>
                              <a:gd name="T65" fmla="*/ 45 h 300"/>
                              <a:gd name="T66" fmla="*/ 15 w 194"/>
                              <a:gd name="T67" fmla="*/ 65 h 300"/>
                              <a:gd name="T68" fmla="*/ 5 w 194"/>
                              <a:gd name="T69" fmla="*/ 90 h 300"/>
                              <a:gd name="T70" fmla="*/ 0 w 194"/>
                              <a:gd name="T71" fmla="*/ 120 h 300"/>
                              <a:gd name="T72" fmla="*/ 0 w 194"/>
                              <a:gd name="T73" fmla="*/ 150 h 300"/>
                              <a:gd name="T74" fmla="*/ 0 w 194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4" h="300">
                                <a:moveTo>
                                  <a:pt x="0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10"/>
                                </a:lnTo>
                                <a:lnTo>
                                  <a:pt x="15" y="235"/>
                                </a:lnTo>
                                <a:lnTo>
                                  <a:pt x="25" y="255"/>
                                </a:lnTo>
                                <a:lnTo>
                                  <a:pt x="40" y="270"/>
                                </a:lnTo>
                                <a:lnTo>
                                  <a:pt x="55" y="285"/>
                                </a:lnTo>
                                <a:lnTo>
                                  <a:pt x="75" y="295"/>
                                </a:lnTo>
                                <a:lnTo>
                                  <a:pt x="95" y="300"/>
                                </a:lnTo>
                                <a:lnTo>
                                  <a:pt x="115" y="295"/>
                                </a:lnTo>
                                <a:lnTo>
                                  <a:pt x="135" y="290"/>
                                </a:lnTo>
                                <a:lnTo>
                                  <a:pt x="150" y="275"/>
                                </a:lnTo>
                                <a:lnTo>
                                  <a:pt x="164" y="255"/>
                                </a:lnTo>
                                <a:lnTo>
                                  <a:pt x="179" y="235"/>
                                </a:lnTo>
                                <a:lnTo>
                                  <a:pt x="189" y="210"/>
                                </a:lnTo>
                                <a:lnTo>
                                  <a:pt x="194" y="180"/>
                                </a:lnTo>
                                <a:lnTo>
                                  <a:pt x="194" y="150"/>
                                </a:lnTo>
                                <a:lnTo>
                                  <a:pt x="194" y="120"/>
                                </a:lnTo>
                                <a:lnTo>
                                  <a:pt x="189" y="90"/>
                                </a:lnTo>
                                <a:lnTo>
                                  <a:pt x="179" y="65"/>
                                </a:lnTo>
                                <a:lnTo>
                                  <a:pt x="164" y="45"/>
                                </a:lnTo>
                                <a:lnTo>
                                  <a:pt x="150" y="25"/>
                                </a:lnTo>
                                <a:lnTo>
                                  <a:pt x="135" y="15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5" y="5"/>
                                </a:lnTo>
                                <a:lnTo>
                                  <a:pt x="55" y="10"/>
                                </a:lnTo>
                                <a:lnTo>
                                  <a:pt x="40" y="25"/>
                                </a:lnTo>
                                <a:lnTo>
                                  <a:pt x="25" y="45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474"/>
                        <wps:cNvSpPr>
                          <a:spLocks/>
                        </wps:cNvSpPr>
                        <wps:spPr bwMode="auto">
                          <a:xfrm>
                            <a:off x="6148" y="4401"/>
                            <a:ext cx="164" cy="210"/>
                          </a:xfrm>
                          <a:custGeom>
                            <a:avLst/>
                            <a:gdLst>
                              <a:gd name="T0" fmla="*/ 0 w 164"/>
                              <a:gd name="T1" fmla="*/ 105 h 210"/>
                              <a:gd name="T2" fmla="*/ 0 w 164"/>
                              <a:gd name="T3" fmla="*/ 105 h 210"/>
                              <a:gd name="T4" fmla="*/ 5 w 164"/>
                              <a:gd name="T5" fmla="*/ 125 h 210"/>
                              <a:gd name="T6" fmla="*/ 10 w 164"/>
                              <a:gd name="T7" fmla="*/ 145 h 210"/>
                              <a:gd name="T8" fmla="*/ 20 w 164"/>
                              <a:gd name="T9" fmla="*/ 165 h 210"/>
                              <a:gd name="T10" fmla="*/ 30 w 164"/>
                              <a:gd name="T11" fmla="*/ 180 h 210"/>
                              <a:gd name="T12" fmla="*/ 45 w 164"/>
                              <a:gd name="T13" fmla="*/ 190 h 210"/>
                              <a:gd name="T14" fmla="*/ 65 w 164"/>
                              <a:gd name="T15" fmla="*/ 200 h 210"/>
                              <a:gd name="T16" fmla="*/ 80 w 164"/>
                              <a:gd name="T17" fmla="*/ 205 h 210"/>
                              <a:gd name="T18" fmla="*/ 95 w 164"/>
                              <a:gd name="T19" fmla="*/ 210 h 210"/>
                              <a:gd name="T20" fmla="*/ 95 w 164"/>
                              <a:gd name="T21" fmla="*/ 210 h 210"/>
                              <a:gd name="T22" fmla="*/ 110 w 164"/>
                              <a:gd name="T23" fmla="*/ 210 h 210"/>
                              <a:gd name="T24" fmla="*/ 120 w 164"/>
                              <a:gd name="T25" fmla="*/ 200 h 210"/>
                              <a:gd name="T26" fmla="*/ 135 w 164"/>
                              <a:gd name="T27" fmla="*/ 190 h 210"/>
                              <a:gd name="T28" fmla="*/ 145 w 164"/>
                              <a:gd name="T29" fmla="*/ 180 h 210"/>
                              <a:gd name="T30" fmla="*/ 160 w 164"/>
                              <a:gd name="T31" fmla="*/ 145 h 210"/>
                              <a:gd name="T32" fmla="*/ 164 w 164"/>
                              <a:gd name="T33" fmla="*/ 105 h 210"/>
                              <a:gd name="T34" fmla="*/ 164 w 164"/>
                              <a:gd name="T35" fmla="*/ 105 h 210"/>
                              <a:gd name="T36" fmla="*/ 160 w 164"/>
                              <a:gd name="T37" fmla="*/ 65 h 210"/>
                              <a:gd name="T38" fmla="*/ 145 w 164"/>
                              <a:gd name="T39" fmla="*/ 30 h 210"/>
                              <a:gd name="T40" fmla="*/ 135 w 164"/>
                              <a:gd name="T41" fmla="*/ 20 h 210"/>
                              <a:gd name="T42" fmla="*/ 120 w 164"/>
                              <a:gd name="T43" fmla="*/ 10 h 210"/>
                              <a:gd name="T44" fmla="*/ 110 w 164"/>
                              <a:gd name="T45" fmla="*/ 5 h 210"/>
                              <a:gd name="T46" fmla="*/ 95 w 164"/>
                              <a:gd name="T47" fmla="*/ 0 h 210"/>
                              <a:gd name="T48" fmla="*/ 95 w 164"/>
                              <a:gd name="T49" fmla="*/ 0 h 210"/>
                              <a:gd name="T50" fmla="*/ 80 w 164"/>
                              <a:gd name="T51" fmla="*/ 0 h 210"/>
                              <a:gd name="T52" fmla="*/ 65 w 164"/>
                              <a:gd name="T53" fmla="*/ 10 h 210"/>
                              <a:gd name="T54" fmla="*/ 45 w 164"/>
                              <a:gd name="T55" fmla="*/ 15 h 210"/>
                              <a:gd name="T56" fmla="*/ 30 w 164"/>
                              <a:gd name="T57" fmla="*/ 30 h 210"/>
                              <a:gd name="T58" fmla="*/ 20 w 164"/>
                              <a:gd name="T59" fmla="*/ 45 h 210"/>
                              <a:gd name="T60" fmla="*/ 10 w 164"/>
                              <a:gd name="T61" fmla="*/ 65 h 210"/>
                              <a:gd name="T62" fmla="*/ 5 w 164"/>
                              <a:gd name="T63" fmla="*/ 85 h 210"/>
                              <a:gd name="T64" fmla="*/ 0 w 164"/>
                              <a:gd name="T65" fmla="*/ 105 h 210"/>
                              <a:gd name="T66" fmla="*/ 0 w 164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4" h="210">
                                <a:moveTo>
                                  <a:pt x="0" y="105"/>
                                </a:moveTo>
                                <a:lnTo>
                                  <a:pt x="0" y="105"/>
                                </a:lnTo>
                                <a:lnTo>
                                  <a:pt x="5" y="125"/>
                                </a:lnTo>
                                <a:lnTo>
                                  <a:pt x="10" y="145"/>
                                </a:lnTo>
                                <a:lnTo>
                                  <a:pt x="20" y="165"/>
                                </a:lnTo>
                                <a:lnTo>
                                  <a:pt x="30" y="180"/>
                                </a:lnTo>
                                <a:lnTo>
                                  <a:pt x="45" y="190"/>
                                </a:lnTo>
                                <a:lnTo>
                                  <a:pt x="65" y="200"/>
                                </a:lnTo>
                                <a:lnTo>
                                  <a:pt x="80" y="205"/>
                                </a:lnTo>
                                <a:lnTo>
                                  <a:pt x="95" y="210"/>
                                </a:lnTo>
                                <a:lnTo>
                                  <a:pt x="110" y="210"/>
                                </a:lnTo>
                                <a:lnTo>
                                  <a:pt x="120" y="200"/>
                                </a:lnTo>
                                <a:lnTo>
                                  <a:pt x="135" y="190"/>
                                </a:lnTo>
                                <a:lnTo>
                                  <a:pt x="145" y="180"/>
                                </a:lnTo>
                                <a:lnTo>
                                  <a:pt x="160" y="145"/>
                                </a:lnTo>
                                <a:lnTo>
                                  <a:pt x="164" y="105"/>
                                </a:lnTo>
                                <a:lnTo>
                                  <a:pt x="160" y="65"/>
                                </a:lnTo>
                                <a:lnTo>
                                  <a:pt x="145" y="30"/>
                                </a:lnTo>
                                <a:lnTo>
                                  <a:pt x="135" y="20"/>
                                </a:lnTo>
                                <a:lnTo>
                                  <a:pt x="120" y="10"/>
                                </a:lnTo>
                                <a:lnTo>
                                  <a:pt x="110" y="5"/>
                                </a:lnTo>
                                <a:lnTo>
                                  <a:pt x="95" y="0"/>
                                </a:lnTo>
                                <a:lnTo>
                                  <a:pt x="80" y="0"/>
                                </a:lnTo>
                                <a:lnTo>
                                  <a:pt x="65" y="10"/>
                                </a:lnTo>
                                <a:lnTo>
                                  <a:pt x="45" y="15"/>
                                </a:lnTo>
                                <a:lnTo>
                                  <a:pt x="30" y="30"/>
                                </a:lnTo>
                                <a:lnTo>
                                  <a:pt x="20" y="45"/>
                                </a:lnTo>
                                <a:lnTo>
                                  <a:pt x="10" y="65"/>
                                </a:lnTo>
                                <a:lnTo>
                                  <a:pt x="5" y="85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475"/>
                        <wps:cNvSpPr>
                          <a:spLocks/>
                        </wps:cNvSpPr>
                        <wps:spPr bwMode="auto">
                          <a:xfrm>
                            <a:off x="6148" y="4431"/>
                            <a:ext cx="145" cy="150"/>
                          </a:xfrm>
                          <a:custGeom>
                            <a:avLst/>
                            <a:gdLst>
                              <a:gd name="T0" fmla="*/ 0 w 145"/>
                              <a:gd name="T1" fmla="*/ 75 h 150"/>
                              <a:gd name="T2" fmla="*/ 0 w 145"/>
                              <a:gd name="T3" fmla="*/ 75 h 150"/>
                              <a:gd name="T4" fmla="*/ 5 w 145"/>
                              <a:gd name="T5" fmla="*/ 90 h 150"/>
                              <a:gd name="T6" fmla="*/ 10 w 145"/>
                              <a:gd name="T7" fmla="*/ 105 h 150"/>
                              <a:gd name="T8" fmla="*/ 25 w 145"/>
                              <a:gd name="T9" fmla="*/ 115 h 150"/>
                              <a:gd name="T10" fmla="*/ 35 w 145"/>
                              <a:gd name="T11" fmla="*/ 125 h 150"/>
                              <a:gd name="T12" fmla="*/ 70 w 145"/>
                              <a:gd name="T13" fmla="*/ 140 h 150"/>
                              <a:gd name="T14" fmla="*/ 95 w 145"/>
                              <a:gd name="T15" fmla="*/ 150 h 150"/>
                              <a:gd name="T16" fmla="*/ 95 w 145"/>
                              <a:gd name="T17" fmla="*/ 150 h 150"/>
                              <a:gd name="T18" fmla="*/ 105 w 145"/>
                              <a:gd name="T19" fmla="*/ 145 h 150"/>
                              <a:gd name="T20" fmla="*/ 115 w 145"/>
                              <a:gd name="T21" fmla="*/ 145 h 150"/>
                              <a:gd name="T22" fmla="*/ 130 w 145"/>
                              <a:gd name="T23" fmla="*/ 125 h 150"/>
                              <a:gd name="T24" fmla="*/ 140 w 145"/>
                              <a:gd name="T25" fmla="*/ 105 h 150"/>
                              <a:gd name="T26" fmla="*/ 145 w 145"/>
                              <a:gd name="T27" fmla="*/ 75 h 150"/>
                              <a:gd name="T28" fmla="*/ 145 w 145"/>
                              <a:gd name="T29" fmla="*/ 75 h 150"/>
                              <a:gd name="T30" fmla="*/ 140 w 145"/>
                              <a:gd name="T31" fmla="*/ 45 h 150"/>
                              <a:gd name="T32" fmla="*/ 130 w 145"/>
                              <a:gd name="T33" fmla="*/ 25 h 150"/>
                              <a:gd name="T34" fmla="*/ 115 w 145"/>
                              <a:gd name="T35" fmla="*/ 10 h 150"/>
                              <a:gd name="T36" fmla="*/ 95 w 145"/>
                              <a:gd name="T37" fmla="*/ 0 h 150"/>
                              <a:gd name="T38" fmla="*/ 95 w 145"/>
                              <a:gd name="T39" fmla="*/ 0 h 150"/>
                              <a:gd name="T40" fmla="*/ 70 w 145"/>
                              <a:gd name="T41" fmla="*/ 5 h 150"/>
                              <a:gd name="T42" fmla="*/ 40 w 145"/>
                              <a:gd name="T43" fmla="*/ 20 h 150"/>
                              <a:gd name="T44" fmla="*/ 25 w 145"/>
                              <a:gd name="T45" fmla="*/ 30 h 150"/>
                              <a:gd name="T46" fmla="*/ 10 w 145"/>
                              <a:gd name="T47" fmla="*/ 45 h 150"/>
                              <a:gd name="T48" fmla="*/ 5 w 145"/>
                              <a:gd name="T49" fmla="*/ 60 h 150"/>
                              <a:gd name="T50" fmla="*/ 0 w 145"/>
                              <a:gd name="T51" fmla="*/ 75 h 150"/>
                              <a:gd name="T52" fmla="*/ 0 w 145"/>
                              <a:gd name="T53" fmla="*/ 75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50">
                                <a:moveTo>
                                  <a:pt x="0" y="75"/>
                                </a:moveTo>
                                <a:lnTo>
                                  <a:pt x="0" y="75"/>
                                </a:lnTo>
                                <a:lnTo>
                                  <a:pt x="5" y="90"/>
                                </a:lnTo>
                                <a:lnTo>
                                  <a:pt x="10" y="105"/>
                                </a:lnTo>
                                <a:lnTo>
                                  <a:pt x="25" y="115"/>
                                </a:lnTo>
                                <a:lnTo>
                                  <a:pt x="35" y="125"/>
                                </a:lnTo>
                                <a:lnTo>
                                  <a:pt x="70" y="140"/>
                                </a:lnTo>
                                <a:lnTo>
                                  <a:pt x="95" y="150"/>
                                </a:lnTo>
                                <a:lnTo>
                                  <a:pt x="105" y="145"/>
                                </a:lnTo>
                                <a:lnTo>
                                  <a:pt x="115" y="145"/>
                                </a:lnTo>
                                <a:lnTo>
                                  <a:pt x="130" y="125"/>
                                </a:lnTo>
                                <a:lnTo>
                                  <a:pt x="140" y="105"/>
                                </a:lnTo>
                                <a:lnTo>
                                  <a:pt x="145" y="75"/>
                                </a:lnTo>
                                <a:lnTo>
                                  <a:pt x="140" y="45"/>
                                </a:lnTo>
                                <a:lnTo>
                                  <a:pt x="130" y="25"/>
                                </a:lnTo>
                                <a:lnTo>
                                  <a:pt x="115" y="10"/>
                                </a:lnTo>
                                <a:lnTo>
                                  <a:pt x="95" y="0"/>
                                </a:lnTo>
                                <a:lnTo>
                                  <a:pt x="70" y="5"/>
                                </a:lnTo>
                                <a:lnTo>
                                  <a:pt x="40" y="20"/>
                                </a:lnTo>
                                <a:lnTo>
                                  <a:pt x="25" y="30"/>
                                </a:lnTo>
                                <a:lnTo>
                                  <a:pt x="10" y="45"/>
                                </a:lnTo>
                                <a:lnTo>
                                  <a:pt x="5" y="6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476"/>
                        <wps:cNvSpPr>
                          <a:spLocks/>
                        </wps:cNvSpPr>
                        <wps:spPr bwMode="auto">
                          <a:xfrm>
                            <a:off x="6128" y="4246"/>
                            <a:ext cx="20" cy="515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515"/>
                              <a:gd name="T2" fmla="*/ 20 w 20"/>
                              <a:gd name="T3" fmla="*/ 0 h 515"/>
                              <a:gd name="T4" fmla="*/ 10 w 20"/>
                              <a:gd name="T5" fmla="*/ 25 h 515"/>
                              <a:gd name="T6" fmla="*/ 0 w 20"/>
                              <a:gd name="T7" fmla="*/ 70 h 515"/>
                              <a:gd name="T8" fmla="*/ 0 w 20"/>
                              <a:gd name="T9" fmla="*/ 105 h 515"/>
                              <a:gd name="T10" fmla="*/ 0 w 20"/>
                              <a:gd name="T11" fmla="*/ 145 h 515"/>
                              <a:gd name="T12" fmla="*/ 10 w 20"/>
                              <a:gd name="T13" fmla="*/ 200 h 515"/>
                              <a:gd name="T14" fmla="*/ 20 w 20"/>
                              <a:gd name="T15" fmla="*/ 260 h 515"/>
                              <a:gd name="T16" fmla="*/ 20 w 20"/>
                              <a:gd name="T17" fmla="*/ 260 h 515"/>
                              <a:gd name="T18" fmla="*/ 20 w 20"/>
                              <a:gd name="T19" fmla="*/ 260 h 515"/>
                              <a:gd name="T20" fmla="*/ 10 w 20"/>
                              <a:gd name="T21" fmla="*/ 320 h 515"/>
                              <a:gd name="T22" fmla="*/ 5 w 20"/>
                              <a:gd name="T23" fmla="*/ 370 h 515"/>
                              <a:gd name="T24" fmla="*/ 0 w 20"/>
                              <a:gd name="T25" fmla="*/ 410 h 515"/>
                              <a:gd name="T26" fmla="*/ 0 w 20"/>
                              <a:gd name="T27" fmla="*/ 445 h 515"/>
                              <a:gd name="T28" fmla="*/ 10 w 20"/>
                              <a:gd name="T29" fmla="*/ 490 h 515"/>
                              <a:gd name="T30" fmla="*/ 20 w 20"/>
                              <a:gd name="T31" fmla="*/ 515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5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25"/>
                                </a:lnTo>
                                <a:lnTo>
                                  <a:pt x="0" y="70"/>
                                </a:lnTo>
                                <a:lnTo>
                                  <a:pt x="0" y="105"/>
                                </a:lnTo>
                                <a:lnTo>
                                  <a:pt x="0" y="145"/>
                                </a:lnTo>
                                <a:lnTo>
                                  <a:pt x="10" y="200"/>
                                </a:lnTo>
                                <a:lnTo>
                                  <a:pt x="20" y="260"/>
                                </a:lnTo>
                                <a:lnTo>
                                  <a:pt x="10" y="320"/>
                                </a:lnTo>
                                <a:lnTo>
                                  <a:pt x="5" y="370"/>
                                </a:lnTo>
                                <a:lnTo>
                                  <a:pt x="0" y="410"/>
                                </a:lnTo>
                                <a:lnTo>
                                  <a:pt x="0" y="445"/>
                                </a:lnTo>
                                <a:lnTo>
                                  <a:pt x="10" y="490"/>
                                </a:lnTo>
                                <a:lnTo>
                                  <a:pt x="20" y="51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477"/>
                        <wps:cNvSpPr>
                          <a:spLocks/>
                        </wps:cNvSpPr>
                        <wps:spPr bwMode="auto">
                          <a:xfrm>
                            <a:off x="6103" y="4246"/>
                            <a:ext cx="45" cy="515"/>
                          </a:xfrm>
                          <a:custGeom>
                            <a:avLst/>
                            <a:gdLst>
                              <a:gd name="T0" fmla="*/ 45 w 45"/>
                              <a:gd name="T1" fmla="*/ 0 h 515"/>
                              <a:gd name="T2" fmla="*/ 45 w 45"/>
                              <a:gd name="T3" fmla="*/ 0 h 515"/>
                              <a:gd name="T4" fmla="*/ 30 w 45"/>
                              <a:gd name="T5" fmla="*/ 45 h 515"/>
                              <a:gd name="T6" fmla="*/ 20 w 45"/>
                              <a:gd name="T7" fmla="*/ 90 h 515"/>
                              <a:gd name="T8" fmla="*/ 10 w 45"/>
                              <a:gd name="T9" fmla="*/ 155 h 515"/>
                              <a:gd name="T10" fmla="*/ 0 w 45"/>
                              <a:gd name="T11" fmla="*/ 230 h 515"/>
                              <a:gd name="T12" fmla="*/ 5 w 45"/>
                              <a:gd name="T13" fmla="*/ 320 h 515"/>
                              <a:gd name="T14" fmla="*/ 10 w 45"/>
                              <a:gd name="T15" fmla="*/ 365 h 515"/>
                              <a:gd name="T16" fmla="*/ 15 w 45"/>
                              <a:gd name="T17" fmla="*/ 415 h 515"/>
                              <a:gd name="T18" fmla="*/ 30 w 45"/>
                              <a:gd name="T19" fmla="*/ 460 h 515"/>
                              <a:gd name="T20" fmla="*/ 45 w 45"/>
                              <a:gd name="T21" fmla="*/ 515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5"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30" y="45"/>
                                </a:lnTo>
                                <a:lnTo>
                                  <a:pt x="20" y="90"/>
                                </a:lnTo>
                                <a:lnTo>
                                  <a:pt x="10" y="155"/>
                                </a:lnTo>
                                <a:lnTo>
                                  <a:pt x="0" y="230"/>
                                </a:lnTo>
                                <a:lnTo>
                                  <a:pt x="5" y="320"/>
                                </a:lnTo>
                                <a:lnTo>
                                  <a:pt x="10" y="365"/>
                                </a:lnTo>
                                <a:lnTo>
                                  <a:pt x="15" y="415"/>
                                </a:lnTo>
                                <a:lnTo>
                                  <a:pt x="30" y="460"/>
                                </a:lnTo>
                                <a:lnTo>
                                  <a:pt x="45" y="51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Line 478"/>
                        <wps:cNvCnPr/>
                        <wps:spPr bwMode="auto">
                          <a:xfrm>
                            <a:off x="6053" y="4246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4" name="Line 479"/>
                        <wps:cNvCnPr/>
                        <wps:spPr bwMode="auto">
                          <a:xfrm>
                            <a:off x="6023" y="4246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5" name="Freeform 480"/>
                        <wps:cNvSpPr>
                          <a:spLocks/>
                        </wps:cNvSpPr>
                        <wps:spPr bwMode="auto">
                          <a:xfrm>
                            <a:off x="6148" y="5236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40 h 50"/>
                              <a:gd name="T2" fmla="*/ 0 w 249"/>
                              <a:gd name="T3" fmla="*/ 40 h 50"/>
                              <a:gd name="T4" fmla="*/ 10 w 249"/>
                              <a:gd name="T5" fmla="*/ 30 h 50"/>
                              <a:gd name="T6" fmla="*/ 25 w 249"/>
                              <a:gd name="T7" fmla="*/ 20 h 50"/>
                              <a:gd name="T8" fmla="*/ 50 w 249"/>
                              <a:gd name="T9" fmla="*/ 5 h 50"/>
                              <a:gd name="T10" fmla="*/ 80 w 249"/>
                              <a:gd name="T11" fmla="*/ 5 h 50"/>
                              <a:gd name="T12" fmla="*/ 110 w 249"/>
                              <a:gd name="T13" fmla="*/ 10 h 50"/>
                              <a:gd name="T14" fmla="*/ 135 w 249"/>
                              <a:gd name="T15" fmla="*/ 15 h 50"/>
                              <a:gd name="T16" fmla="*/ 155 w 249"/>
                              <a:gd name="T17" fmla="*/ 30 h 50"/>
                              <a:gd name="T18" fmla="*/ 184 w 249"/>
                              <a:gd name="T19" fmla="*/ 50 h 50"/>
                              <a:gd name="T20" fmla="*/ 184 w 249"/>
                              <a:gd name="T21" fmla="*/ 50 h 50"/>
                              <a:gd name="T22" fmla="*/ 189 w 249"/>
                              <a:gd name="T23" fmla="*/ 50 h 50"/>
                              <a:gd name="T24" fmla="*/ 199 w 249"/>
                              <a:gd name="T25" fmla="*/ 50 h 50"/>
                              <a:gd name="T26" fmla="*/ 214 w 249"/>
                              <a:gd name="T27" fmla="*/ 30 h 50"/>
                              <a:gd name="T28" fmla="*/ 234 w 249"/>
                              <a:gd name="T29" fmla="*/ 0 h 50"/>
                              <a:gd name="T30" fmla="*/ 249 w 249"/>
                              <a:gd name="T31" fmla="*/ 4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10" y="30"/>
                                </a:lnTo>
                                <a:lnTo>
                                  <a:pt x="25" y="20"/>
                                </a:lnTo>
                                <a:lnTo>
                                  <a:pt x="50" y="5"/>
                                </a:lnTo>
                                <a:lnTo>
                                  <a:pt x="80" y="5"/>
                                </a:lnTo>
                                <a:lnTo>
                                  <a:pt x="110" y="10"/>
                                </a:lnTo>
                                <a:lnTo>
                                  <a:pt x="135" y="15"/>
                                </a:lnTo>
                                <a:lnTo>
                                  <a:pt x="155" y="30"/>
                                </a:lnTo>
                                <a:lnTo>
                                  <a:pt x="184" y="50"/>
                                </a:lnTo>
                                <a:lnTo>
                                  <a:pt x="189" y="50"/>
                                </a:lnTo>
                                <a:lnTo>
                                  <a:pt x="199" y="50"/>
                                </a:lnTo>
                                <a:lnTo>
                                  <a:pt x="214" y="30"/>
                                </a:lnTo>
                                <a:lnTo>
                                  <a:pt x="234" y="0"/>
                                </a:lnTo>
                                <a:lnTo>
                                  <a:pt x="249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481"/>
                        <wps:cNvSpPr>
                          <a:spLocks/>
                        </wps:cNvSpPr>
                        <wps:spPr bwMode="auto">
                          <a:xfrm>
                            <a:off x="6148" y="4766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0 h 50"/>
                              <a:gd name="T2" fmla="*/ 0 w 249"/>
                              <a:gd name="T3" fmla="*/ 0 h 50"/>
                              <a:gd name="T4" fmla="*/ 25 w 249"/>
                              <a:gd name="T5" fmla="*/ 25 h 50"/>
                              <a:gd name="T6" fmla="*/ 50 w 249"/>
                              <a:gd name="T7" fmla="*/ 35 h 50"/>
                              <a:gd name="T8" fmla="*/ 80 w 249"/>
                              <a:gd name="T9" fmla="*/ 40 h 50"/>
                              <a:gd name="T10" fmla="*/ 110 w 249"/>
                              <a:gd name="T11" fmla="*/ 40 h 50"/>
                              <a:gd name="T12" fmla="*/ 135 w 249"/>
                              <a:gd name="T13" fmla="*/ 30 h 50"/>
                              <a:gd name="T14" fmla="*/ 155 w 249"/>
                              <a:gd name="T15" fmla="*/ 20 h 50"/>
                              <a:gd name="T16" fmla="*/ 184 w 249"/>
                              <a:gd name="T17" fmla="*/ 0 h 50"/>
                              <a:gd name="T18" fmla="*/ 184 w 249"/>
                              <a:gd name="T19" fmla="*/ 0 h 50"/>
                              <a:gd name="T20" fmla="*/ 189 w 249"/>
                              <a:gd name="T21" fmla="*/ 0 h 50"/>
                              <a:gd name="T22" fmla="*/ 194 w 249"/>
                              <a:gd name="T23" fmla="*/ 0 h 50"/>
                              <a:gd name="T24" fmla="*/ 214 w 249"/>
                              <a:gd name="T25" fmla="*/ 20 h 50"/>
                              <a:gd name="T26" fmla="*/ 234 w 249"/>
                              <a:gd name="T27" fmla="*/ 50 h 50"/>
                              <a:gd name="T28" fmla="*/ 249 w 249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25"/>
                                </a:lnTo>
                                <a:lnTo>
                                  <a:pt x="50" y="35"/>
                                </a:lnTo>
                                <a:lnTo>
                                  <a:pt x="80" y="40"/>
                                </a:lnTo>
                                <a:lnTo>
                                  <a:pt x="110" y="40"/>
                                </a:lnTo>
                                <a:lnTo>
                                  <a:pt x="135" y="30"/>
                                </a:lnTo>
                                <a:lnTo>
                                  <a:pt x="155" y="20"/>
                                </a:lnTo>
                                <a:lnTo>
                                  <a:pt x="184" y="0"/>
                                </a:lnTo>
                                <a:lnTo>
                                  <a:pt x="189" y="0"/>
                                </a:lnTo>
                                <a:lnTo>
                                  <a:pt x="194" y="0"/>
                                </a:lnTo>
                                <a:lnTo>
                                  <a:pt x="214" y="20"/>
                                </a:lnTo>
                                <a:lnTo>
                                  <a:pt x="234" y="50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482"/>
                        <wps:cNvSpPr>
                          <a:spLocks/>
                        </wps:cNvSpPr>
                        <wps:spPr bwMode="auto">
                          <a:xfrm>
                            <a:off x="6148" y="4806"/>
                            <a:ext cx="244" cy="435"/>
                          </a:xfrm>
                          <a:custGeom>
                            <a:avLst/>
                            <a:gdLst>
                              <a:gd name="T0" fmla="*/ 0 w 244"/>
                              <a:gd name="T1" fmla="*/ 220 h 435"/>
                              <a:gd name="T2" fmla="*/ 0 w 244"/>
                              <a:gd name="T3" fmla="*/ 220 h 435"/>
                              <a:gd name="T4" fmla="*/ 5 w 244"/>
                              <a:gd name="T5" fmla="*/ 305 h 435"/>
                              <a:gd name="T6" fmla="*/ 10 w 244"/>
                              <a:gd name="T7" fmla="*/ 340 h 435"/>
                              <a:gd name="T8" fmla="*/ 15 w 244"/>
                              <a:gd name="T9" fmla="*/ 370 h 435"/>
                              <a:gd name="T10" fmla="*/ 30 w 244"/>
                              <a:gd name="T11" fmla="*/ 395 h 435"/>
                              <a:gd name="T12" fmla="*/ 45 w 244"/>
                              <a:gd name="T13" fmla="*/ 415 h 435"/>
                              <a:gd name="T14" fmla="*/ 65 w 244"/>
                              <a:gd name="T15" fmla="*/ 430 h 435"/>
                              <a:gd name="T16" fmla="*/ 95 w 244"/>
                              <a:gd name="T17" fmla="*/ 435 h 435"/>
                              <a:gd name="T18" fmla="*/ 95 w 244"/>
                              <a:gd name="T19" fmla="*/ 435 h 435"/>
                              <a:gd name="T20" fmla="*/ 125 w 244"/>
                              <a:gd name="T21" fmla="*/ 435 h 435"/>
                              <a:gd name="T22" fmla="*/ 150 w 244"/>
                              <a:gd name="T23" fmla="*/ 420 h 435"/>
                              <a:gd name="T24" fmla="*/ 174 w 244"/>
                              <a:gd name="T25" fmla="*/ 400 h 435"/>
                              <a:gd name="T26" fmla="*/ 199 w 244"/>
                              <a:gd name="T27" fmla="*/ 375 h 435"/>
                              <a:gd name="T28" fmla="*/ 219 w 244"/>
                              <a:gd name="T29" fmla="*/ 340 h 435"/>
                              <a:gd name="T30" fmla="*/ 229 w 244"/>
                              <a:gd name="T31" fmla="*/ 305 h 435"/>
                              <a:gd name="T32" fmla="*/ 239 w 244"/>
                              <a:gd name="T33" fmla="*/ 265 h 435"/>
                              <a:gd name="T34" fmla="*/ 244 w 244"/>
                              <a:gd name="T35" fmla="*/ 220 h 435"/>
                              <a:gd name="T36" fmla="*/ 244 w 244"/>
                              <a:gd name="T37" fmla="*/ 220 h 435"/>
                              <a:gd name="T38" fmla="*/ 239 w 244"/>
                              <a:gd name="T39" fmla="*/ 175 h 435"/>
                              <a:gd name="T40" fmla="*/ 229 w 244"/>
                              <a:gd name="T41" fmla="*/ 135 h 435"/>
                              <a:gd name="T42" fmla="*/ 219 w 244"/>
                              <a:gd name="T43" fmla="*/ 95 h 435"/>
                              <a:gd name="T44" fmla="*/ 199 w 244"/>
                              <a:gd name="T45" fmla="*/ 65 h 435"/>
                              <a:gd name="T46" fmla="*/ 174 w 244"/>
                              <a:gd name="T47" fmla="*/ 40 h 435"/>
                              <a:gd name="T48" fmla="*/ 150 w 244"/>
                              <a:gd name="T49" fmla="*/ 20 h 435"/>
                              <a:gd name="T50" fmla="*/ 125 w 244"/>
                              <a:gd name="T51" fmla="*/ 5 h 435"/>
                              <a:gd name="T52" fmla="*/ 95 w 244"/>
                              <a:gd name="T53" fmla="*/ 0 h 435"/>
                              <a:gd name="T54" fmla="*/ 95 w 244"/>
                              <a:gd name="T55" fmla="*/ 0 h 435"/>
                              <a:gd name="T56" fmla="*/ 65 w 244"/>
                              <a:gd name="T57" fmla="*/ 5 h 435"/>
                              <a:gd name="T58" fmla="*/ 45 w 244"/>
                              <a:gd name="T59" fmla="*/ 15 h 435"/>
                              <a:gd name="T60" fmla="*/ 30 w 244"/>
                              <a:gd name="T61" fmla="*/ 35 h 435"/>
                              <a:gd name="T62" fmla="*/ 15 w 244"/>
                              <a:gd name="T63" fmla="*/ 65 h 435"/>
                              <a:gd name="T64" fmla="*/ 10 w 244"/>
                              <a:gd name="T65" fmla="*/ 95 h 435"/>
                              <a:gd name="T66" fmla="*/ 5 w 244"/>
                              <a:gd name="T67" fmla="*/ 135 h 435"/>
                              <a:gd name="T68" fmla="*/ 0 w 244"/>
                              <a:gd name="T69" fmla="*/ 220 h 435"/>
                              <a:gd name="T70" fmla="*/ 0 w 244"/>
                              <a:gd name="T71" fmla="*/ 220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0" y="220"/>
                                </a:moveTo>
                                <a:lnTo>
                                  <a:pt x="0" y="220"/>
                                </a:lnTo>
                                <a:lnTo>
                                  <a:pt x="5" y="305"/>
                                </a:lnTo>
                                <a:lnTo>
                                  <a:pt x="10" y="340"/>
                                </a:lnTo>
                                <a:lnTo>
                                  <a:pt x="15" y="370"/>
                                </a:lnTo>
                                <a:lnTo>
                                  <a:pt x="30" y="395"/>
                                </a:lnTo>
                                <a:lnTo>
                                  <a:pt x="45" y="415"/>
                                </a:lnTo>
                                <a:lnTo>
                                  <a:pt x="65" y="430"/>
                                </a:lnTo>
                                <a:lnTo>
                                  <a:pt x="95" y="435"/>
                                </a:lnTo>
                                <a:lnTo>
                                  <a:pt x="125" y="435"/>
                                </a:lnTo>
                                <a:lnTo>
                                  <a:pt x="150" y="420"/>
                                </a:lnTo>
                                <a:lnTo>
                                  <a:pt x="174" y="400"/>
                                </a:lnTo>
                                <a:lnTo>
                                  <a:pt x="199" y="375"/>
                                </a:lnTo>
                                <a:lnTo>
                                  <a:pt x="219" y="340"/>
                                </a:lnTo>
                                <a:lnTo>
                                  <a:pt x="229" y="305"/>
                                </a:lnTo>
                                <a:lnTo>
                                  <a:pt x="239" y="265"/>
                                </a:lnTo>
                                <a:lnTo>
                                  <a:pt x="244" y="220"/>
                                </a:lnTo>
                                <a:lnTo>
                                  <a:pt x="239" y="175"/>
                                </a:lnTo>
                                <a:lnTo>
                                  <a:pt x="229" y="135"/>
                                </a:lnTo>
                                <a:lnTo>
                                  <a:pt x="219" y="95"/>
                                </a:lnTo>
                                <a:lnTo>
                                  <a:pt x="199" y="65"/>
                                </a:lnTo>
                                <a:lnTo>
                                  <a:pt x="174" y="40"/>
                                </a:lnTo>
                                <a:lnTo>
                                  <a:pt x="150" y="20"/>
                                </a:lnTo>
                                <a:lnTo>
                                  <a:pt x="125" y="5"/>
                                </a:lnTo>
                                <a:lnTo>
                                  <a:pt x="95" y="0"/>
                                </a:lnTo>
                                <a:lnTo>
                                  <a:pt x="65" y="5"/>
                                </a:lnTo>
                                <a:lnTo>
                                  <a:pt x="45" y="15"/>
                                </a:lnTo>
                                <a:lnTo>
                                  <a:pt x="30" y="35"/>
                                </a:lnTo>
                                <a:lnTo>
                                  <a:pt x="15" y="65"/>
                                </a:lnTo>
                                <a:lnTo>
                                  <a:pt x="10" y="95"/>
                                </a:lnTo>
                                <a:lnTo>
                                  <a:pt x="5" y="135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483"/>
                        <wps:cNvSpPr>
                          <a:spLocks/>
                        </wps:cNvSpPr>
                        <wps:spPr bwMode="auto">
                          <a:xfrm>
                            <a:off x="6148" y="4876"/>
                            <a:ext cx="194" cy="300"/>
                          </a:xfrm>
                          <a:custGeom>
                            <a:avLst/>
                            <a:gdLst>
                              <a:gd name="T0" fmla="*/ 0 w 194"/>
                              <a:gd name="T1" fmla="*/ 150 h 300"/>
                              <a:gd name="T2" fmla="*/ 0 w 194"/>
                              <a:gd name="T3" fmla="*/ 150 h 300"/>
                              <a:gd name="T4" fmla="*/ 0 w 194"/>
                              <a:gd name="T5" fmla="*/ 180 h 300"/>
                              <a:gd name="T6" fmla="*/ 5 w 194"/>
                              <a:gd name="T7" fmla="*/ 205 h 300"/>
                              <a:gd name="T8" fmla="*/ 15 w 194"/>
                              <a:gd name="T9" fmla="*/ 230 h 300"/>
                              <a:gd name="T10" fmla="*/ 25 w 194"/>
                              <a:gd name="T11" fmla="*/ 255 h 300"/>
                              <a:gd name="T12" fmla="*/ 40 w 194"/>
                              <a:gd name="T13" fmla="*/ 270 h 300"/>
                              <a:gd name="T14" fmla="*/ 55 w 194"/>
                              <a:gd name="T15" fmla="*/ 285 h 300"/>
                              <a:gd name="T16" fmla="*/ 75 w 194"/>
                              <a:gd name="T17" fmla="*/ 295 h 300"/>
                              <a:gd name="T18" fmla="*/ 95 w 194"/>
                              <a:gd name="T19" fmla="*/ 300 h 300"/>
                              <a:gd name="T20" fmla="*/ 95 w 194"/>
                              <a:gd name="T21" fmla="*/ 300 h 300"/>
                              <a:gd name="T22" fmla="*/ 115 w 194"/>
                              <a:gd name="T23" fmla="*/ 295 h 300"/>
                              <a:gd name="T24" fmla="*/ 135 w 194"/>
                              <a:gd name="T25" fmla="*/ 285 h 300"/>
                              <a:gd name="T26" fmla="*/ 150 w 194"/>
                              <a:gd name="T27" fmla="*/ 275 h 300"/>
                              <a:gd name="T28" fmla="*/ 164 w 194"/>
                              <a:gd name="T29" fmla="*/ 255 h 300"/>
                              <a:gd name="T30" fmla="*/ 179 w 194"/>
                              <a:gd name="T31" fmla="*/ 235 h 300"/>
                              <a:gd name="T32" fmla="*/ 189 w 194"/>
                              <a:gd name="T33" fmla="*/ 205 h 300"/>
                              <a:gd name="T34" fmla="*/ 194 w 194"/>
                              <a:gd name="T35" fmla="*/ 180 h 300"/>
                              <a:gd name="T36" fmla="*/ 194 w 194"/>
                              <a:gd name="T37" fmla="*/ 150 h 300"/>
                              <a:gd name="T38" fmla="*/ 194 w 194"/>
                              <a:gd name="T39" fmla="*/ 150 h 300"/>
                              <a:gd name="T40" fmla="*/ 194 w 194"/>
                              <a:gd name="T41" fmla="*/ 120 h 300"/>
                              <a:gd name="T42" fmla="*/ 189 w 194"/>
                              <a:gd name="T43" fmla="*/ 90 h 300"/>
                              <a:gd name="T44" fmla="*/ 179 w 194"/>
                              <a:gd name="T45" fmla="*/ 65 h 300"/>
                              <a:gd name="T46" fmla="*/ 164 w 194"/>
                              <a:gd name="T47" fmla="*/ 45 h 300"/>
                              <a:gd name="T48" fmla="*/ 150 w 194"/>
                              <a:gd name="T49" fmla="*/ 25 h 300"/>
                              <a:gd name="T50" fmla="*/ 135 w 194"/>
                              <a:gd name="T51" fmla="*/ 10 h 300"/>
                              <a:gd name="T52" fmla="*/ 115 w 194"/>
                              <a:gd name="T53" fmla="*/ 0 h 300"/>
                              <a:gd name="T54" fmla="*/ 95 w 194"/>
                              <a:gd name="T55" fmla="*/ 0 h 300"/>
                              <a:gd name="T56" fmla="*/ 95 w 194"/>
                              <a:gd name="T57" fmla="*/ 0 h 300"/>
                              <a:gd name="T58" fmla="*/ 75 w 194"/>
                              <a:gd name="T59" fmla="*/ 0 h 300"/>
                              <a:gd name="T60" fmla="*/ 55 w 194"/>
                              <a:gd name="T61" fmla="*/ 10 h 300"/>
                              <a:gd name="T62" fmla="*/ 40 w 194"/>
                              <a:gd name="T63" fmla="*/ 25 h 300"/>
                              <a:gd name="T64" fmla="*/ 25 w 194"/>
                              <a:gd name="T65" fmla="*/ 40 h 300"/>
                              <a:gd name="T66" fmla="*/ 15 w 194"/>
                              <a:gd name="T67" fmla="*/ 65 h 300"/>
                              <a:gd name="T68" fmla="*/ 5 w 194"/>
                              <a:gd name="T69" fmla="*/ 90 h 300"/>
                              <a:gd name="T70" fmla="*/ 0 w 194"/>
                              <a:gd name="T71" fmla="*/ 120 h 300"/>
                              <a:gd name="T72" fmla="*/ 0 w 194"/>
                              <a:gd name="T73" fmla="*/ 150 h 300"/>
                              <a:gd name="T74" fmla="*/ 0 w 194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4" h="300">
                                <a:moveTo>
                                  <a:pt x="0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05"/>
                                </a:lnTo>
                                <a:lnTo>
                                  <a:pt x="15" y="230"/>
                                </a:lnTo>
                                <a:lnTo>
                                  <a:pt x="25" y="255"/>
                                </a:lnTo>
                                <a:lnTo>
                                  <a:pt x="40" y="270"/>
                                </a:lnTo>
                                <a:lnTo>
                                  <a:pt x="55" y="285"/>
                                </a:lnTo>
                                <a:lnTo>
                                  <a:pt x="75" y="295"/>
                                </a:lnTo>
                                <a:lnTo>
                                  <a:pt x="95" y="300"/>
                                </a:lnTo>
                                <a:lnTo>
                                  <a:pt x="115" y="295"/>
                                </a:lnTo>
                                <a:lnTo>
                                  <a:pt x="135" y="285"/>
                                </a:lnTo>
                                <a:lnTo>
                                  <a:pt x="150" y="275"/>
                                </a:lnTo>
                                <a:lnTo>
                                  <a:pt x="164" y="255"/>
                                </a:lnTo>
                                <a:lnTo>
                                  <a:pt x="179" y="235"/>
                                </a:lnTo>
                                <a:lnTo>
                                  <a:pt x="189" y="205"/>
                                </a:lnTo>
                                <a:lnTo>
                                  <a:pt x="194" y="180"/>
                                </a:lnTo>
                                <a:lnTo>
                                  <a:pt x="194" y="150"/>
                                </a:lnTo>
                                <a:lnTo>
                                  <a:pt x="194" y="120"/>
                                </a:lnTo>
                                <a:lnTo>
                                  <a:pt x="189" y="90"/>
                                </a:lnTo>
                                <a:lnTo>
                                  <a:pt x="179" y="65"/>
                                </a:lnTo>
                                <a:lnTo>
                                  <a:pt x="164" y="45"/>
                                </a:lnTo>
                                <a:lnTo>
                                  <a:pt x="150" y="25"/>
                                </a:lnTo>
                                <a:lnTo>
                                  <a:pt x="135" y="10"/>
                                </a:lnTo>
                                <a:lnTo>
                                  <a:pt x="115" y="0"/>
                                </a:lnTo>
                                <a:lnTo>
                                  <a:pt x="95" y="0"/>
                                </a:lnTo>
                                <a:lnTo>
                                  <a:pt x="75" y="0"/>
                                </a:lnTo>
                                <a:lnTo>
                                  <a:pt x="55" y="10"/>
                                </a:lnTo>
                                <a:lnTo>
                                  <a:pt x="40" y="25"/>
                                </a:lnTo>
                                <a:lnTo>
                                  <a:pt x="25" y="40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484"/>
                        <wps:cNvSpPr>
                          <a:spLocks/>
                        </wps:cNvSpPr>
                        <wps:spPr bwMode="auto">
                          <a:xfrm>
                            <a:off x="6148" y="4921"/>
                            <a:ext cx="164" cy="210"/>
                          </a:xfrm>
                          <a:custGeom>
                            <a:avLst/>
                            <a:gdLst>
                              <a:gd name="T0" fmla="*/ 0 w 164"/>
                              <a:gd name="T1" fmla="*/ 105 h 210"/>
                              <a:gd name="T2" fmla="*/ 0 w 164"/>
                              <a:gd name="T3" fmla="*/ 105 h 210"/>
                              <a:gd name="T4" fmla="*/ 5 w 164"/>
                              <a:gd name="T5" fmla="*/ 125 h 210"/>
                              <a:gd name="T6" fmla="*/ 10 w 164"/>
                              <a:gd name="T7" fmla="*/ 145 h 210"/>
                              <a:gd name="T8" fmla="*/ 20 w 164"/>
                              <a:gd name="T9" fmla="*/ 160 h 210"/>
                              <a:gd name="T10" fmla="*/ 30 w 164"/>
                              <a:gd name="T11" fmla="*/ 175 h 210"/>
                              <a:gd name="T12" fmla="*/ 45 w 164"/>
                              <a:gd name="T13" fmla="*/ 190 h 210"/>
                              <a:gd name="T14" fmla="*/ 65 w 164"/>
                              <a:gd name="T15" fmla="*/ 200 h 210"/>
                              <a:gd name="T16" fmla="*/ 80 w 164"/>
                              <a:gd name="T17" fmla="*/ 205 h 210"/>
                              <a:gd name="T18" fmla="*/ 95 w 164"/>
                              <a:gd name="T19" fmla="*/ 210 h 210"/>
                              <a:gd name="T20" fmla="*/ 95 w 164"/>
                              <a:gd name="T21" fmla="*/ 210 h 210"/>
                              <a:gd name="T22" fmla="*/ 110 w 164"/>
                              <a:gd name="T23" fmla="*/ 205 h 210"/>
                              <a:gd name="T24" fmla="*/ 120 w 164"/>
                              <a:gd name="T25" fmla="*/ 200 h 210"/>
                              <a:gd name="T26" fmla="*/ 135 w 164"/>
                              <a:gd name="T27" fmla="*/ 190 h 210"/>
                              <a:gd name="T28" fmla="*/ 145 w 164"/>
                              <a:gd name="T29" fmla="*/ 180 h 210"/>
                              <a:gd name="T30" fmla="*/ 160 w 164"/>
                              <a:gd name="T31" fmla="*/ 145 h 210"/>
                              <a:gd name="T32" fmla="*/ 164 w 164"/>
                              <a:gd name="T33" fmla="*/ 105 h 210"/>
                              <a:gd name="T34" fmla="*/ 164 w 164"/>
                              <a:gd name="T35" fmla="*/ 105 h 210"/>
                              <a:gd name="T36" fmla="*/ 160 w 164"/>
                              <a:gd name="T37" fmla="*/ 65 h 210"/>
                              <a:gd name="T38" fmla="*/ 145 w 164"/>
                              <a:gd name="T39" fmla="*/ 30 h 210"/>
                              <a:gd name="T40" fmla="*/ 135 w 164"/>
                              <a:gd name="T41" fmla="*/ 15 h 210"/>
                              <a:gd name="T42" fmla="*/ 120 w 164"/>
                              <a:gd name="T43" fmla="*/ 5 h 210"/>
                              <a:gd name="T44" fmla="*/ 110 w 164"/>
                              <a:gd name="T45" fmla="*/ 0 h 210"/>
                              <a:gd name="T46" fmla="*/ 95 w 164"/>
                              <a:gd name="T47" fmla="*/ 0 h 210"/>
                              <a:gd name="T48" fmla="*/ 95 w 164"/>
                              <a:gd name="T49" fmla="*/ 0 h 210"/>
                              <a:gd name="T50" fmla="*/ 80 w 164"/>
                              <a:gd name="T51" fmla="*/ 0 h 210"/>
                              <a:gd name="T52" fmla="*/ 65 w 164"/>
                              <a:gd name="T53" fmla="*/ 5 h 210"/>
                              <a:gd name="T54" fmla="*/ 45 w 164"/>
                              <a:gd name="T55" fmla="*/ 15 h 210"/>
                              <a:gd name="T56" fmla="*/ 30 w 164"/>
                              <a:gd name="T57" fmla="*/ 30 h 210"/>
                              <a:gd name="T58" fmla="*/ 20 w 164"/>
                              <a:gd name="T59" fmla="*/ 45 h 210"/>
                              <a:gd name="T60" fmla="*/ 10 w 164"/>
                              <a:gd name="T61" fmla="*/ 65 h 210"/>
                              <a:gd name="T62" fmla="*/ 5 w 164"/>
                              <a:gd name="T63" fmla="*/ 80 h 210"/>
                              <a:gd name="T64" fmla="*/ 0 w 164"/>
                              <a:gd name="T65" fmla="*/ 105 h 210"/>
                              <a:gd name="T66" fmla="*/ 0 w 164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4" h="210">
                                <a:moveTo>
                                  <a:pt x="0" y="105"/>
                                </a:moveTo>
                                <a:lnTo>
                                  <a:pt x="0" y="105"/>
                                </a:lnTo>
                                <a:lnTo>
                                  <a:pt x="5" y="125"/>
                                </a:lnTo>
                                <a:lnTo>
                                  <a:pt x="10" y="145"/>
                                </a:lnTo>
                                <a:lnTo>
                                  <a:pt x="20" y="160"/>
                                </a:lnTo>
                                <a:lnTo>
                                  <a:pt x="30" y="175"/>
                                </a:lnTo>
                                <a:lnTo>
                                  <a:pt x="45" y="190"/>
                                </a:lnTo>
                                <a:lnTo>
                                  <a:pt x="65" y="200"/>
                                </a:lnTo>
                                <a:lnTo>
                                  <a:pt x="80" y="205"/>
                                </a:lnTo>
                                <a:lnTo>
                                  <a:pt x="95" y="210"/>
                                </a:lnTo>
                                <a:lnTo>
                                  <a:pt x="110" y="205"/>
                                </a:lnTo>
                                <a:lnTo>
                                  <a:pt x="120" y="200"/>
                                </a:lnTo>
                                <a:lnTo>
                                  <a:pt x="135" y="190"/>
                                </a:lnTo>
                                <a:lnTo>
                                  <a:pt x="145" y="180"/>
                                </a:lnTo>
                                <a:lnTo>
                                  <a:pt x="160" y="145"/>
                                </a:lnTo>
                                <a:lnTo>
                                  <a:pt x="164" y="105"/>
                                </a:lnTo>
                                <a:lnTo>
                                  <a:pt x="160" y="65"/>
                                </a:lnTo>
                                <a:lnTo>
                                  <a:pt x="145" y="30"/>
                                </a:lnTo>
                                <a:lnTo>
                                  <a:pt x="135" y="15"/>
                                </a:lnTo>
                                <a:lnTo>
                                  <a:pt x="120" y="5"/>
                                </a:lnTo>
                                <a:lnTo>
                                  <a:pt x="110" y="0"/>
                                </a:lnTo>
                                <a:lnTo>
                                  <a:pt x="95" y="0"/>
                                </a:lnTo>
                                <a:lnTo>
                                  <a:pt x="80" y="0"/>
                                </a:lnTo>
                                <a:lnTo>
                                  <a:pt x="65" y="5"/>
                                </a:lnTo>
                                <a:lnTo>
                                  <a:pt x="45" y="15"/>
                                </a:lnTo>
                                <a:lnTo>
                                  <a:pt x="30" y="30"/>
                                </a:lnTo>
                                <a:lnTo>
                                  <a:pt x="20" y="45"/>
                                </a:lnTo>
                                <a:lnTo>
                                  <a:pt x="10" y="65"/>
                                </a:lnTo>
                                <a:lnTo>
                                  <a:pt x="5" y="80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485"/>
                        <wps:cNvSpPr>
                          <a:spLocks/>
                        </wps:cNvSpPr>
                        <wps:spPr bwMode="auto">
                          <a:xfrm>
                            <a:off x="6148" y="4951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75 h 145"/>
                              <a:gd name="T2" fmla="*/ 0 w 145"/>
                              <a:gd name="T3" fmla="*/ 75 h 145"/>
                              <a:gd name="T4" fmla="*/ 5 w 145"/>
                              <a:gd name="T5" fmla="*/ 90 h 145"/>
                              <a:gd name="T6" fmla="*/ 10 w 145"/>
                              <a:gd name="T7" fmla="*/ 100 h 145"/>
                              <a:gd name="T8" fmla="*/ 25 w 145"/>
                              <a:gd name="T9" fmla="*/ 115 h 145"/>
                              <a:gd name="T10" fmla="*/ 35 w 145"/>
                              <a:gd name="T11" fmla="*/ 125 h 145"/>
                              <a:gd name="T12" fmla="*/ 70 w 145"/>
                              <a:gd name="T13" fmla="*/ 140 h 145"/>
                              <a:gd name="T14" fmla="*/ 95 w 145"/>
                              <a:gd name="T15" fmla="*/ 145 h 145"/>
                              <a:gd name="T16" fmla="*/ 95 w 145"/>
                              <a:gd name="T17" fmla="*/ 145 h 145"/>
                              <a:gd name="T18" fmla="*/ 105 w 145"/>
                              <a:gd name="T19" fmla="*/ 145 h 145"/>
                              <a:gd name="T20" fmla="*/ 115 w 145"/>
                              <a:gd name="T21" fmla="*/ 140 h 145"/>
                              <a:gd name="T22" fmla="*/ 130 w 145"/>
                              <a:gd name="T23" fmla="*/ 125 h 145"/>
                              <a:gd name="T24" fmla="*/ 140 w 145"/>
                              <a:gd name="T25" fmla="*/ 100 h 145"/>
                              <a:gd name="T26" fmla="*/ 145 w 145"/>
                              <a:gd name="T27" fmla="*/ 75 h 145"/>
                              <a:gd name="T28" fmla="*/ 145 w 145"/>
                              <a:gd name="T29" fmla="*/ 75 h 145"/>
                              <a:gd name="T30" fmla="*/ 140 w 145"/>
                              <a:gd name="T31" fmla="*/ 45 h 145"/>
                              <a:gd name="T32" fmla="*/ 130 w 145"/>
                              <a:gd name="T33" fmla="*/ 20 h 145"/>
                              <a:gd name="T34" fmla="*/ 115 w 145"/>
                              <a:gd name="T35" fmla="*/ 5 h 145"/>
                              <a:gd name="T36" fmla="*/ 95 w 145"/>
                              <a:gd name="T37" fmla="*/ 0 h 145"/>
                              <a:gd name="T38" fmla="*/ 95 w 145"/>
                              <a:gd name="T39" fmla="*/ 0 h 145"/>
                              <a:gd name="T40" fmla="*/ 70 w 145"/>
                              <a:gd name="T41" fmla="*/ 5 h 145"/>
                              <a:gd name="T42" fmla="*/ 40 w 145"/>
                              <a:gd name="T43" fmla="*/ 20 h 145"/>
                              <a:gd name="T44" fmla="*/ 25 w 145"/>
                              <a:gd name="T45" fmla="*/ 30 h 145"/>
                              <a:gd name="T46" fmla="*/ 10 w 145"/>
                              <a:gd name="T47" fmla="*/ 40 h 145"/>
                              <a:gd name="T48" fmla="*/ 5 w 145"/>
                              <a:gd name="T49" fmla="*/ 55 h 145"/>
                              <a:gd name="T50" fmla="*/ 0 w 145"/>
                              <a:gd name="T51" fmla="*/ 75 h 145"/>
                              <a:gd name="T52" fmla="*/ 0 w 145"/>
                              <a:gd name="T53" fmla="*/ 7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75"/>
                                </a:moveTo>
                                <a:lnTo>
                                  <a:pt x="0" y="75"/>
                                </a:lnTo>
                                <a:lnTo>
                                  <a:pt x="5" y="90"/>
                                </a:lnTo>
                                <a:lnTo>
                                  <a:pt x="10" y="100"/>
                                </a:lnTo>
                                <a:lnTo>
                                  <a:pt x="25" y="115"/>
                                </a:lnTo>
                                <a:lnTo>
                                  <a:pt x="35" y="125"/>
                                </a:lnTo>
                                <a:lnTo>
                                  <a:pt x="70" y="140"/>
                                </a:lnTo>
                                <a:lnTo>
                                  <a:pt x="95" y="145"/>
                                </a:lnTo>
                                <a:lnTo>
                                  <a:pt x="105" y="145"/>
                                </a:lnTo>
                                <a:lnTo>
                                  <a:pt x="115" y="140"/>
                                </a:lnTo>
                                <a:lnTo>
                                  <a:pt x="130" y="125"/>
                                </a:lnTo>
                                <a:lnTo>
                                  <a:pt x="140" y="100"/>
                                </a:lnTo>
                                <a:lnTo>
                                  <a:pt x="145" y="75"/>
                                </a:lnTo>
                                <a:lnTo>
                                  <a:pt x="140" y="45"/>
                                </a:lnTo>
                                <a:lnTo>
                                  <a:pt x="130" y="20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0" y="5"/>
                                </a:lnTo>
                                <a:lnTo>
                                  <a:pt x="40" y="20"/>
                                </a:lnTo>
                                <a:lnTo>
                                  <a:pt x="25" y="30"/>
                                </a:lnTo>
                                <a:lnTo>
                                  <a:pt x="10" y="40"/>
                                </a:lnTo>
                                <a:lnTo>
                                  <a:pt x="5" y="55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486"/>
                        <wps:cNvSpPr>
                          <a:spLocks/>
                        </wps:cNvSpPr>
                        <wps:spPr bwMode="auto">
                          <a:xfrm>
                            <a:off x="6128" y="4766"/>
                            <a:ext cx="20" cy="51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510"/>
                              <a:gd name="T2" fmla="*/ 20 w 20"/>
                              <a:gd name="T3" fmla="*/ 0 h 510"/>
                              <a:gd name="T4" fmla="*/ 10 w 20"/>
                              <a:gd name="T5" fmla="*/ 25 h 510"/>
                              <a:gd name="T6" fmla="*/ 0 w 20"/>
                              <a:gd name="T7" fmla="*/ 70 h 510"/>
                              <a:gd name="T8" fmla="*/ 0 w 20"/>
                              <a:gd name="T9" fmla="*/ 105 h 510"/>
                              <a:gd name="T10" fmla="*/ 0 w 20"/>
                              <a:gd name="T11" fmla="*/ 145 h 510"/>
                              <a:gd name="T12" fmla="*/ 10 w 20"/>
                              <a:gd name="T13" fmla="*/ 195 h 510"/>
                              <a:gd name="T14" fmla="*/ 20 w 20"/>
                              <a:gd name="T15" fmla="*/ 260 h 510"/>
                              <a:gd name="T16" fmla="*/ 20 w 20"/>
                              <a:gd name="T17" fmla="*/ 260 h 510"/>
                              <a:gd name="T18" fmla="*/ 20 w 20"/>
                              <a:gd name="T19" fmla="*/ 260 h 510"/>
                              <a:gd name="T20" fmla="*/ 10 w 20"/>
                              <a:gd name="T21" fmla="*/ 320 h 510"/>
                              <a:gd name="T22" fmla="*/ 5 w 20"/>
                              <a:gd name="T23" fmla="*/ 370 h 510"/>
                              <a:gd name="T24" fmla="*/ 0 w 20"/>
                              <a:gd name="T25" fmla="*/ 410 h 510"/>
                              <a:gd name="T26" fmla="*/ 0 w 20"/>
                              <a:gd name="T27" fmla="*/ 445 h 510"/>
                              <a:gd name="T28" fmla="*/ 10 w 20"/>
                              <a:gd name="T29" fmla="*/ 490 h 510"/>
                              <a:gd name="T30" fmla="*/ 20 w 20"/>
                              <a:gd name="T3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25"/>
                                </a:lnTo>
                                <a:lnTo>
                                  <a:pt x="0" y="70"/>
                                </a:lnTo>
                                <a:lnTo>
                                  <a:pt x="0" y="105"/>
                                </a:lnTo>
                                <a:lnTo>
                                  <a:pt x="0" y="145"/>
                                </a:lnTo>
                                <a:lnTo>
                                  <a:pt x="10" y="195"/>
                                </a:lnTo>
                                <a:lnTo>
                                  <a:pt x="20" y="260"/>
                                </a:lnTo>
                                <a:lnTo>
                                  <a:pt x="10" y="320"/>
                                </a:lnTo>
                                <a:lnTo>
                                  <a:pt x="5" y="370"/>
                                </a:lnTo>
                                <a:lnTo>
                                  <a:pt x="0" y="410"/>
                                </a:lnTo>
                                <a:lnTo>
                                  <a:pt x="0" y="445"/>
                                </a:lnTo>
                                <a:lnTo>
                                  <a:pt x="10" y="490"/>
                                </a:lnTo>
                                <a:lnTo>
                                  <a:pt x="20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487"/>
                        <wps:cNvSpPr>
                          <a:spLocks/>
                        </wps:cNvSpPr>
                        <wps:spPr bwMode="auto">
                          <a:xfrm>
                            <a:off x="6103" y="4766"/>
                            <a:ext cx="45" cy="510"/>
                          </a:xfrm>
                          <a:custGeom>
                            <a:avLst/>
                            <a:gdLst>
                              <a:gd name="T0" fmla="*/ 45 w 45"/>
                              <a:gd name="T1" fmla="*/ 0 h 510"/>
                              <a:gd name="T2" fmla="*/ 45 w 45"/>
                              <a:gd name="T3" fmla="*/ 0 h 510"/>
                              <a:gd name="T4" fmla="*/ 30 w 45"/>
                              <a:gd name="T5" fmla="*/ 40 h 510"/>
                              <a:gd name="T6" fmla="*/ 20 w 45"/>
                              <a:gd name="T7" fmla="*/ 90 h 510"/>
                              <a:gd name="T8" fmla="*/ 10 w 45"/>
                              <a:gd name="T9" fmla="*/ 155 h 510"/>
                              <a:gd name="T10" fmla="*/ 0 w 45"/>
                              <a:gd name="T11" fmla="*/ 230 h 510"/>
                              <a:gd name="T12" fmla="*/ 5 w 45"/>
                              <a:gd name="T13" fmla="*/ 315 h 510"/>
                              <a:gd name="T14" fmla="*/ 10 w 45"/>
                              <a:gd name="T15" fmla="*/ 365 h 510"/>
                              <a:gd name="T16" fmla="*/ 15 w 45"/>
                              <a:gd name="T17" fmla="*/ 410 h 510"/>
                              <a:gd name="T18" fmla="*/ 30 w 45"/>
                              <a:gd name="T19" fmla="*/ 460 h 510"/>
                              <a:gd name="T20" fmla="*/ 45 w 45"/>
                              <a:gd name="T2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0"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30" y="40"/>
                                </a:lnTo>
                                <a:lnTo>
                                  <a:pt x="20" y="90"/>
                                </a:lnTo>
                                <a:lnTo>
                                  <a:pt x="10" y="155"/>
                                </a:lnTo>
                                <a:lnTo>
                                  <a:pt x="0" y="230"/>
                                </a:lnTo>
                                <a:lnTo>
                                  <a:pt x="5" y="315"/>
                                </a:lnTo>
                                <a:lnTo>
                                  <a:pt x="10" y="365"/>
                                </a:lnTo>
                                <a:lnTo>
                                  <a:pt x="15" y="410"/>
                                </a:lnTo>
                                <a:lnTo>
                                  <a:pt x="30" y="460"/>
                                </a:lnTo>
                                <a:lnTo>
                                  <a:pt x="45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Line 488"/>
                        <wps:cNvCnPr/>
                        <wps:spPr bwMode="auto">
                          <a:xfrm>
                            <a:off x="6053" y="4766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4" name="Line 489"/>
                        <wps:cNvCnPr/>
                        <wps:spPr bwMode="auto">
                          <a:xfrm>
                            <a:off x="6023" y="4766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5" name="Freeform 490"/>
                        <wps:cNvSpPr>
                          <a:spLocks/>
                        </wps:cNvSpPr>
                        <wps:spPr bwMode="auto">
                          <a:xfrm>
                            <a:off x="6148" y="5756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40 h 50"/>
                              <a:gd name="T2" fmla="*/ 0 w 249"/>
                              <a:gd name="T3" fmla="*/ 40 h 50"/>
                              <a:gd name="T4" fmla="*/ 10 w 249"/>
                              <a:gd name="T5" fmla="*/ 25 h 50"/>
                              <a:gd name="T6" fmla="*/ 25 w 249"/>
                              <a:gd name="T7" fmla="*/ 15 h 50"/>
                              <a:gd name="T8" fmla="*/ 50 w 249"/>
                              <a:gd name="T9" fmla="*/ 5 h 50"/>
                              <a:gd name="T10" fmla="*/ 80 w 249"/>
                              <a:gd name="T11" fmla="*/ 0 h 50"/>
                              <a:gd name="T12" fmla="*/ 110 w 249"/>
                              <a:gd name="T13" fmla="*/ 5 h 50"/>
                              <a:gd name="T14" fmla="*/ 135 w 249"/>
                              <a:gd name="T15" fmla="*/ 15 h 50"/>
                              <a:gd name="T16" fmla="*/ 155 w 249"/>
                              <a:gd name="T17" fmla="*/ 25 h 50"/>
                              <a:gd name="T18" fmla="*/ 184 w 249"/>
                              <a:gd name="T19" fmla="*/ 45 h 50"/>
                              <a:gd name="T20" fmla="*/ 184 w 249"/>
                              <a:gd name="T21" fmla="*/ 45 h 50"/>
                              <a:gd name="T22" fmla="*/ 189 w 249"/>
                              <a:gd name="T23" fmla="*/ 50 h 50"/>
                              <a:gd name="T24" fmla="*/ 199 w 249"/>
                              <a:gd name="T25" fmla="*/ 45 h 50"/>
                              <a:gd name="T26" fmla="*/ 214 w 249"/>
                              <a:gd name="T27" fmla="*/ 30 h 50"/>
                              <a:gd name="T28" fmla="*/ 234 w 249"/>
                              <a:gd name="T29" fmla="*/ 0 h 50"/>
                              <a:gd name="T30" fmla="*/ 249 w 249"/>
                              <a:gd name="T31" fmla="*/ 4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10" y="25"/>
                                </a:lnTo>
                                <a:lnTo>
                                  <a:pt x="25" y="15"/>
                                </a:lnTo>
                                <a:lnTo>
                                  <a:pt x="50" y="5"/>
                                </a:lnTo>
                                <a:lnTo>
                                  <a:pt x="80" y="0"/>
                                </a:lnTo>
                                <a:lnTo>
                                  <a:pt x="110" y="5"/>
                                </a:lnTo>
                                <a:lnTo>
                                  <a:pt x="135" y="15"/>
                                </a:lnTo>
                                <a:lnTo>
                                  <a:pt x="155" y="25"/>
                                </a:lnTo>
                                <a:lnTo>
                                  <a:pt x="184" y="45"/>
                                </a:lnTo>
                                <a:lnTo>
                                  <a:pt x="189" y="50"/>
                                </a:lnTo>
                                <a:lnTo>
                                  <a:pt x="199" y="45"/>
                                </a:lnTo>
                                <a:lnTo>
                                  <a:pt x="214" y="30"/>
                                </a:lnTo>
                                <a:lnTo>
                                  <a:pt x="234" y="0"/>
                                </a:lnTo>
                                <a:lnTo>
                                  <a:pt x="249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491"/>
                        <wps:cNvSpPr>
                          <a:spLocks/>
                        </wps:cNvSpPr>
                        <wps:spPr bwMode="auto">
                          <a:xfrm>
                            <a:off x="6148" y="5281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5 h 50"/>
                              <a:gd name="T2" fmla="*/ 0 w 249"/>
                              <a:gd name="T3" fmla="*/ 5 h 50"/>
                              <a:gd name="T4" fmla="*/ 25 w 249"/>
                              <a:gd name="T5" fmla="*/ 25 h 50"/>
                              <a:gd name="T6" fmla="*/ 50 w 249"/>
                              <a:gd name="T7" fmla="*/ 40 h 50"/>
                              <a:gd name="T8" fmla="*/ 80 w 249"/>
                              <a:gd name="T9" fmla="*/ 45 h 50"/>
                              <a:gd name="T10" fmla="*/ 110 w 249"/>
                              <a:gd name="T11" fmla="*/ 40 h 50"/>
                              <a:gd name="T12" fmla="*/ 135 w 249"/>
                              <a:gd name="T13" fmla="*/ 35 h 50"/>
                              <a:gd name="T14" fmla="*/ 155 w 249"/>
                              <a:gd name="T15" fmla="*/ 25 h 50"/>
                              <a:gd name="T16" fmla="*/ 184 w 249"/>
                              <a:gd name="T17" fmla="*/ 5 h 50"/>
                              <a:gd name="T18" fmla="*/ 184 w 249"/>
                              <a:gd name="T19" fmla="*/ 5 h 50"/>
                              <a:gd name="T20" fmla="*/ 189 w 249"/>
                              <a:gd name="T21" fmla="*/ 0 h 50"/>
                              <a:gd name="T22" fmla="*/ 194 w 249"/>
                              <a:gd name="T23" fmla="*/ 5 h 50"/>
                              <a:gd name="T24" fmla="*/ 214 w 249"/>
                              <a:gd name="T25" fmla="*/ 20 h 50"/>
                              <a:gd name="T26" fmla="*/ 234 w 249"/>
                              <a:gd name="T27" fmla="*/ 50 h 50"/>
                              <a:gd name="T28" fmla="*/ 249 w 249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5"/>
                                </a:moveTo>
                                <a:lnTo>
                                  <a:pt x="0" y="5"/>
                                </a:lnTo>
                                <a:lnTo>
                                  <a:pt x="25" y="25"/>
                                </a:lnTo>
                                <a:lnTo>
                                  <a:pt x="50" y="40"/>
                                </a:lnTo>
                                <a:lnTo>
                                  <a:pt x="80" y="45"/>
                                </a:lnTo>
                                <a:lnTo>
                                  <a:pt x="110" y="40"/>
                                </a:lnTo>
                                <a:lnTo>
                                  <a:pt x="135" y="35"/>
                                </a:lnTo>
                                <a:lnTo>
                                  <a:pt x="155" y="25"/>
                                </a:lnTo>
                                <a:lnTo>
                                  <a:pt x="184" y="5"/>
                                </a:lnTo>
                                <a:lnTo>
                                  <a:pt x="189" y="0"/>
                                </a:lnTo>
                                <a:lnTo>
                                  <a:pt x="194" y="5"/>
                                </a:lnTo>
                                <a:lnTo>
                                  <a:pt x="214" y="20"/>
                                </a:lnTo>
                                <a:lnTo>
                                  <a:pt x="234" y="50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492"/>
                        <wps:cNvSpPr>
                          <a:spLocks/>
                        </wps:cNvSpPr>
                        <wps:spPr bwMode="auto">
                          <a:xfrm>
                            <a:off x="6148" y="5326"/>
                            <a:ext cx="244" cy="435"/>
                          </a:xfrm>
                          <a:custGeom>
                            <a:avLst/>
                            <a:gdLst>
                              <a:gd name="T0" fmla="*/ 0 w 244"/>
                              <a:gd name="T1" fmla="*/ 215 h 435"/>
                              <a:gd name="T2" fmla="*/ 0 w 244"/>
                              <a:gd name="T3" fmla="*/ 215 h 435"/>
                              <a:gd name="T4" fmla="*/ 5 w 244"/>
                              <a:gd name="T5" fmla="*/ 300 h 435"/>
                              <a:gd name="T6" fmla="*/ 10 w 244"/>
                              <a:gd name="T7" fmla="*/ 340 h 435"/>
                              <a:gd name="T8" fmla="*/ 15 w 244"/>
                              <a:gd name="T9" fmla="*/ 370 h 435"/>
                              <a:gd name="T10" fmla="*/ 30 w 244"/>
                              <a:gd name="T11" fmla="*/ 395 h 435"/>
                              <a:gd name="T12" fmla="*/ 45 w 244"/>
                              <a:gd name="T13" fmla="*/ 415 h 435"/>
                              <a:gd name="T14" fmla="*/ 65 w 244"/>
                              <a:gd name="T15" fmla="*/ 430 h 435"/>
                              <a:gd name="T16" fmla="*/ 95 w 244"/>
                              <a:gd name="T17" fmla="*/ 435 h 435"/>
                              <a:gd name="T18" fmla="*/ 95 w 244"/>
                              <a:gd name="T19" fmla="*/ 435 h 435"/>
                              <a:gd name="T20" fmla="*/ 125 w 244"/>
                              <a:gd name="T21" fmla="*/ 430 h 435"/>
                              <a:gd name="T22" fmla="*/ 150 w 244"/>
                              <a:gd name="T23" fmla="*/ 420 h 435"/>
                              <a:gd name="T24" fmla="*/ 174 w 244"/>
                              <a:gd name="T25" fmla="*/ 400 h 435"/>
                              <a:gd name="T26" fmla="*/ 199 w 244"/>
                              <a:gd name="T27" fmla="*/ 375 h 435"/>
                              <a:gd name="T28" fmla="*/ 219 w 244"/>
                              <a:gd name="T29" fmla="*/ 340 h 435"/>
                              <a:gd name="T30" fmla="*/ 229 w 244"/>
                              <a:gd name="T31" fmla="*/ 305 h 435"/>
                              <a:gd name="T32" fmla="*/ 239 w 244"/>
                              <a:gd name="T33" fmla="*/ 260 h 435"/>
                              <a:gd name="T34" fmla="*/ 244 w 244"/>
                              <a:gd name="T35" fmla="*/ 215 h 435"/>
                              <a:gd name="T36" fmla="*/ 244 w 244"/>
                              <a:gd name="T37" fmla="*/ 215 h 435"/>
                              <a:gd name="T38" fmla="*/ 239 w 244"/>
                              <a:gd name="T39" fmla="*/ 175 h 435"/>
                              <a:gd name="T40" fmla="*/ 229 w 244"/>
                              <a:gd name="T41" fmla="*/ 130 h 435"/>
                              <a:gd name="T42" fmla="*/ 219 w 244"/>
                              <a:gd name="T43" fmla="*/ 95 h 435"/>
                              <a:gd name="T44" fmla="*/ 199 w 244"/>
                              <a:gd name="T45" fmla="*/ 65 h 435"/>
                              <a:gd name="T46" fmla="*/ 174 w 244"/>
                              <a:gd name="T47" fmla="*/ 35 h 435"/>
                              <a:gd name="T48" fmla="*/ 150 w 244"/>
                              <a:gd name="T49" fmla="*/ 15 h 435"/>
                              <a:gd name="T50" fmla="*/ 125 w 244"/>
                              <a:gd name="T51" fmla="*/ 5 h 435"/>
                              <a:gd name="T52" fmla="*/ 95 w 244"/>
                              <a:gd name="T53" fmla="*/ 0 h 435"/>
                              <a:gd name="T54" fmla="*/ 95 w 244"/>
                              <a:gd name="T55" fmla="*/ 0 h 435"/>
                              <a:gd name="T56" fmla="*/ 65 w 244"/>
                              <a:gd name="T57" fmla="*/ 5 h 435"/>
                              <a:gd name="T58" fmla="*/ 45 w 244"/>
                              <a:gd name="T59" fmla="*/ 15 h 435"/>
                              <a:gd name="T60" fmla="*/ 30 w 244"/>
                              <a:gd name="T61" fmla="*/ 35 h 435"/>
                              <a:gd name="T62" fmla="*/ 15 w 244"/>
                              <a:gd name="T63" fmla="*/ 60 h 435"/>
                              <a:gd name="T64" fmla="*/ 10 w 244"/>
                              <a:gd name="T65" fmla="*/ 95 h 435"/>
                              <a:gd name="T66" fmla="*/ 5 w 244"/>
                              <a:gd name="T67" fmla="*/ 130 h 435"/>
                              <a:gd name="T68" fmla="*/ 0 w 244"/>
                              <a:gd name="T69" fmla="*/ 215 h 435"/>
                              <a:gd name="T70" fmla="*/ 0 w 244"/>
                              <a:gd name="T71" fmla="*/ 215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0" y="215"/>
                                </a:moveTo>
                                <a:lnTo>
                                  <a:pt x="0" y="215"/>
                                </a:lnTo>
                                <a:lnTo>
                                  <a:pt x="5" y="300"/>
                                </a:lnTo>
                                <a:lnTo>
                                  <a:pt x="10" y="340"/>
                                </a:lnTo>
                                <a:lnTo>
                                  <a:pt x="15" y="370"/>
                                </a:lnTo>
                                <a:lnTo>
                                  <a:pt x="30" y="395"/>
                                </a:lnTo>
                                <a:lnTo>
                                  <a:pt x="45" y="415"/>
                                </a:lnTo>
                                <a:lnTo>
                                  <a:pt x="65" y="430"/>
                                </a:lnTo>
                                <a:lnTo>
                                  <a:pt x="95" y="435"/>
                                </a:lnTo>
                                <a:lnTo>
                                  <a:pt x="125" y="430"/>
                                </a:lnTo>
                                <a:lnTo>
                                  <a:pt x="150" y="420"/>
                                </a:lnTo>
                                <a:lnTo>
                                  <a:pt x="174" y="400"/>
                                </a:lnTo>
                                <a:lnTo>
                                  <a:pt x="199" y="375"/>
                                </a:lnTo>
                                <a:lnTo>
                                  <a:pt x="219" y="340"/>
                                </a:lnTo>
                                <a:lnTo>
                                  <a:pt x="229" y="305"/>
                                </a:lnTo>
                                <a:lnTo>
                                  <a:pt x="239" y="260"/>
                                </a:lnTo>
                                <a:lnTo>
                                  <a:pt x="244" y="215"/>
                                </a:lnTo>
                                <a:lnTo>
                                  <a:pt x="239" y="175"/>
                                </a:lnTo>
                                <a:lnTo>
                                  <a:pt x="229" y="130"/>
                                </a:lnTo>
                                <a:lnTo>
                                  <a:pt x="219" y="95"/>
                                </a:lnTo>
                                <a:lnTo>
                                  <a:pt x="199" y="65"/>
                                </a:lnTo>
                                <a:lnTo>
                                  <a:pt x="174" y="35"/>
                                </a:lnTo>
                                <a:lnTo>
                                  <a:pt x="150" y="15"/>
                                </a:lnTo>
                                <a:lnTo>
                                  <a:pt x="125" y="5"/>
                                </a:lnTo>
                                <a:lnTo>
                                  <a:pt x="95" y="0"/>
                                </a:lnTo>
                                <a:lnTo>
                                  <a:pt x="65" y="5"/>
                                </a:lnTo>
                                <a:lnTo>
                                  <a:pt x="45" y="15"/>
                                </a:lnTo>
                                <a:lnTo>
                                  <a:pt x="30" y="35"/>
                                </a:lnTo>
                                <a:lnTo>
                                  <a:pt x="15" y="60"/>
                                </a:lnTo>
                                <a:lnTo>
                                  <a:pt x="10" y="95"/>
                                </a:lnTo>
                                <a:lnTo>
                                  <a:pt x="5" y="130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493"/>
                        <wps:cNvSpPr>
                          <a:spLocks/>
                        </wps:cNvSpPr>
                        <wps:spPr bwMode="auto">
                          <a:xfrm>
                            <a:off x="6148" y="5391"/>
                            <a:ext cx="194" cy="300"/>
                          </a:xfrm>
                          <a:custGeom>
                            <a:avLst/>
                            <a:gdLst>
                              <a:gd name="T0" fmla="*/ 0 w 194"/>
                              <a:gd name="T1" fmla="*/ 150 h 300"/>
                              <a:gd name="T2" fmla="*/ 0 w 194"/>
                              <a:gd name="T3" fmla="*/ 150 h 300"/>
                              <a:gd name="T4" fmla="*/ 0 w 194"/>
                              <a:gd name="T5" fmla="*/ 180 h 300"/>
                              <a:gd name="T6" fmla="*/ 5 w 194"/>
                              <a:gd name="T7" fmla="*/ 210 h 300"/>
                              <a:gd name="T8" fmla="*/ 15 w 194"/>
                              <a:gd name="T9" fmla="*/ 235 h 300"/>
                              <a:gd name="T10" fmla="*/ 25 w 194"/>
                              <a:gd name="T11" fmla="*/ 255 h 300"/>
                              <a:gd name="T12" fmla="*/ 40 w 194"/>
                              <a:gd name="T13" fmla="*/ 275 h 300"/>
                              <a:gd name="T14" fmla="*/ 55 w 194"/>
                              <a:gd name="T15" fmla="*/ 290 h 300"/>
                              <a:gd name="T16" fmla="*/ 75 w 194"/>
                              <a:gd name="T17" fmla="*/ 300 h 300"/>
                              <a:gd name="T18" fmla="*/ 95 w 194"/>
                              <a:gd name="T19" fmla="*/ 300 h 300"/>
                              <a:gd name="T20" fmla="*/ 95 w 194"/>
                              <a:gd name="T21" fmla="*/ 300 h 300"/>
                              <a:gd name="T22" fmla="*/ 115 w 194"/>
                              <a:gd name="T23" fmla="*/ 300 h 300"/>
                              <a:gd name="T24" fmla="*/ 135 w 194"/>
                              <a:gd name="T25" fmla="*/ 290 h 300"/>
                              <a:gd name="T26" fmla="*/ 150 w 194"/>
                              <a:gd name="T27" fmla="*/ 275 h 300"/>
                              <a:gd name="T28" fmla="*/ 164 w 194"/>
                              <a:gd name="T29" fmla="*/ 260 h 300"/>
                              <a:gd name="T30" fmla="*/ 179 w 194"/>
                              <a:gd name="T31" fmla="*/ 235 h 300"/>
                              <a:gd name="T32" fmla="*/ 189 w 194"/>
                              <a:gd name="T33" fmla="*/ 210 h 300"/>
                              <a:gd name="T34" fmla="*/ 194 w 194"/>
                              <a:gd name="T35" fmla="*/ 185 h 300"/>
                              <a:gd name="T36" fmla="*/ 194 w 194"/>
                              <a:gd name="T37" fmla="*/ 150 h 300"/>
                              <a:gd name="T38" fmla="*/ 194 w 194"/>
                              <a:gd name="T39" fmla="*/ 150 h 300"/>
                              <a:gd name="T40" fmla="*/ 194 w 194"/>
                              <a:gd name="T41" fmla="*/ 120 h 300"/>
                              <a:gd name="T42" fmla="*/ 189 w 194"/>
                              <a:gd name="T43" fmla="*/ 95 h 300"/>
                              <a:gd name="T44" fmla="*/ 179 w 194"/>
                              <a:gd name="T45" fmla="*/ 70 h 300"/>
                              <a:gd name="T46" fmla="*/ 164 w 194"/>
                              <a:gd name="T47" fmla="*/ 45 h 300"/>
                              <a:gd name="T48" fmla="*/ 150 w 194"/>
                              <a:gd name="T49" fmla="*/ 30 h 300"/>
                              <a:gd name="T50" fmla="*/ 135 w 194"/>
                              <a:gd name="T51" fmla="*/ 15 h 300"/>
                              <a:gd name="T52" fmla="*/ 115 w 194"/>
                              <a:gd name="T53" fmla="*/ 5 h 300"/>
                              <a:gd name="T54" fmla="*/ 95 w 194"/>
                              <a:gd name="T55" fmla="*/ 0 h 300"/>
                              <a:gd name="T56" fmla="*/ 95 w 194"/>
                              <a:gd name="T57" fmla="*/ 0 h 300"/>
                              <a:gd name="T58" fmla="*/ 75 w 194"/>
                              <a:gd name="T59" fmla="*/ 5 h 300"/>
                              <a:gd name="T60" fmla="*/ 55 w 194"/>
                              <a:gd name="T61" fmla="*/ 15 h 300"/>
                              <a:gd name="T62" fmla="*/ 40 w 194"/>
                              <a:gd name="T63" fmla="*/ 25 h 300"/>
                              <a:gd name="T64" fmla="*/ 25 w 194"/>
                              <a:gd name="T65" fmla="*/ 45 h 300"/>
                              <a:gd name="T66" fmla="*/ 15 w 194"/>
                              <a:gd name="T67" fmla="*/ 70 h 300"/>
                              <a:gd name="T68" fmla="*/ 5 w 194"/>
                              <a:gd name="T69" fmla="*/ 95 h 300"/>
                              <a:gd name="T70" fmla="*/ 0 w 194"/>
                              <a:gd name="T71" fmla="*/ 120 h 300"/>
                              <a:gd name="T72" fmla="*/ 0 w 194"/>
                              <a:gd name="T73" fmla="*/ 150 h 300"/>
                              <a:gd name="T74" fmla="*/ 0 w 194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4" h="300">
                                <a:moveTo>
                                  <a:pt x="0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10"/>
                                </a:lnTo>
                                <a:lnTo>
                                  <a:pt x="15" y="235"/>
                                </a:lnTo>
                                <a:lnTo>
                                  <a:pt x="25" y="255"/>
                                </a:lnTo>
                                <a:lnTo>
                                  <a:pt x="40" y="275"/>
                                </a:lnTo>
                                <a:lnTo>
                                  <a:pt x="55" y="290"/>
                                </a:lnTo>
                                <a:lnTo>
                                  <a:pt x="75" y="300"/>
                                </a:lnTo>
                                <a:lnTo>
                                  <a:pt x="95" y="300"/>
                                </a:lnTo>
                                <a:lnTo>
                                  <a:pt x="115" y="300"/>
                                </a:lnTo>
                                <a:lnTo>
                                  <a:pt x="135" y="290"/>
                                </a:lnTo>
                                <a:lnTo>
                                  <a:pt x="150" y="275"/>
                                </a:lnTo>
                                <a:lnTo>
                                  <a:pt x="164" y="260"/>
                                </a:lnTo>
                                <a:lnTo>
                                  <a:pt x="179" y="235"/>
                                </a:lnTo>
                                <a:lnTo>
                                  <a:pt x="189" y="210"/>
                                </a:lnTo>
                                <a:lnTo>
                                  <a:pt x="194" y="185"/>
                                </a:lnTo>
                                <a:lnTo>
                                  <a:pt x="194" y="150"/>
                                </a:lnTo>
                                <a:lnTo>
                                  <a:pt x="194" y="120"/>
                                </a:lnTo>
                                <a:lnTo>
                                  <a:pt x="189" y="95"/>
                                </a:lnTo>
                                <a:lnTo>
                                  <a:pt x="179" y="70"/>
                                </a:lnTo>
                                <a:lnTo>
                                  <a:pt x="164" y="45"/>
                                </a:lnTo>
                                <a:lnTo>
                                  <a:pt x="150" y="30"/>
                                </a:lnTo>
                                <a:lnTo>
                                  <a:pt x="135" y="15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5" y="5"/>
                                </a:lnTo>
                                <a:lnTo>
                                  <a:pt x="55" y="15"/>
                                </a:lnTo>
                                <a:lnTo>
                                  <a:pt x="40" y="25"/>
                                </a:lnTo>
                                <a:lnTo>
                                  <a:pt x="25" y="45"/>
                                </a:lnTo>
                                <a:lnTo>
                                  <a:pt x="15" y="70"/>
                                </a:lnTo>
                                <a:lnTo>
                                  <a:pt x="5" y="95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494"/>
                        <wps:cNvSpPr>
                          <a:spLocks/>
                        </wps:cNvSpPr>
                        <wps:spPr bwMode="auto">
                          <a:xfrm>
                            <a:off x="6148" y="5436"/>
                            <a:ext cx="164" cy="210"/>
                          </a:xfrm>
                          <a:custGeom>
                            <a:avLst/>
                            <a:gdLst>
                              <a:gd name="T0" fmla="*/ 0 w 164"/>
                              <a:gd name="T1" fmla="*/ 105 h 210"/>
                              <a:gd name="T2" fmla="*/ 0 w 164"/>
                              <a:gd name="T3" fmla="*/ 105 h 210"/>
                              <a:gd name="T4" fmla="*/ 5 w 164"/>
                              <a:gd name="T5" fmla="*/ 130 h 210"/>
                              <a:gd name="T6" fmla="*/ 10 w 164"/>
                              <a:gd name="T7" fmla="*/ 150 h 210"/>
                              <a:gd name="T8" fmla="*/ 20 w 164"/>
                              <a:gd name="T9" fmla="*/ 165 h 210"/>
                              <a:gd name="T10" fmla="*/ 30 w 164"/>
                              <a:gd name="T11" fmla="*/ 180 h 210"/>
                              <a:gd name="T12" fmla="*/ 45 w 164"/>
                              <a:gd name="T13" fmla="*/ 195 h 210"/>
                              <a:gd name="T14" fmla="*/ 65 w 164"/>
                              <a:gd name="T15" fmla="*/ 205 h 210"/>
                              <a:gd name="T16" fmla="*/ 80 w 164"/>
                              <a:gd name="T17" fmla="*/ 210 h 210"/>
                              <a:gd name="T18" fmla="*/ 95 w 164"/>
                              <a:gd name="T19" fmla="*/ 210 h 210"/>
                              <a:gd name="T20" fmla="*/ 95 w 164"/>
                              <a:gd name="T21" fmla="*/ 210 h 210"/>
                              <a:gd name="T22" fmla="*/ 110 w 164"/>
                              <a:gd name="T23" fmla="*/ 210 h 210"/>
                              <a:gd name="T24" fmla="*/ 120 w 164"/>
                              <a:gd name="T25" fmla="*/ 205 h 210"/>
                              <a:gd name="T26" fmla="*/ 135 w 164"/>
                              <a:gd name="T27" fmla="*/ 195 h 210"/>
                              <a:gd name="T28" fmla="*/ 145 w 164"/>
                              <a:gd name="T29" fmla="*/ 180 h 210"/>
                              <a:gd name="T30" fmla="*/ 160 w 164"/>
                              <a:gd name="T31" fmla="*/ 150 h 210"/>
                              <a:gd name="T32" fmla="*/ 164 w 164"/>
                              <a:gd name="T33" fmla="*/ 105 h 210"/>
                              <a:gd name="T34" fmla="*/ 164 w 164"/>
                              <a:gd name="T35" fmla="*/ 105 h 210"/>
                              <a:gd name="T36" fmla="*/ 160 w 164"/>
                              <a:gd name="T37" fmla="*/ 65 h 210"/>
                              <a:gd name="T38" fmla="*/ 145 w 164"/>
                              <a:gd name="T39" fmla="*/ 35 h 210"/>
                              <a:gd name="T40" fmla="*/ 135 w 164"/>
                              <a:gd name="T41" fmla="*/ 20 h 210"/>
                              <a:gd name="T42" fmla="*/ 120 w 164"/>
                              <a:gd name="T43" fmla="*/ 10 h 210"/>
                              <a:gd name="T44" fmla="*/ 110 w 164"/>
                              <a:gd name="T45" fmla="*/ 5 h 210"/>
                              <a:gd name="T46" fmla="*/ 95 w 164"/>
                              <a:gd name="T47" fmla="*/ 0 h 210"/>
                              <a:gd name="T48" fmla="*/ 95 w 164"/>
                              <a:gd name="T49" fmla="*/ 0 h 210"/>
                              <a:gd name="T50" fmla="*/ 80 w 164"/>
                              <a:gd name="T51" fmla="*/ 5 h 210"/>
                              <a:gd name="T52" fmla="*/ 65 w 164"/>
                              <a:gd name="T53" fmla="*/ 10 h 210"/>
                              <a:gd name="T54" fmla="*/ 45 w 164"/>
                              <a:gd name="T55" fmla="*/ 20 h 210"/>
                              <a:gd name="T56" fmla="*/ 30 w 164"/>
                              <a:gd name="T57" fmla="*/ 35 h 210"/>
                              <a:gd name="T58" fmla="*/ 20 w 164"/>
                              <a:gd name="T59" fmla="*/ 50 h 210"/>
                              <a:gd name="T60" fmla="*/ 10 w 164"/>
                              <a:gd name="T61" fmla="*/ 65 h 210"/>
                              <a:gd name="T62" fmla="*/ 5 w 164"/>
                              <a:gd name="T63" fmla="*/ 85 h 210"/>
                              <a:gd name="T64" fmla="*/ 0 w 164"/>
                              <a:gd name="T65" fmla="*/ 105 h 210"/>
                              <a:gd name="T66" fmla="*/ 0 w 164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4" h="210">
                                <a:moveTo>
                                  <a:pt x="0" y="105"/>
                                </a:moveTo>
                                <a:lnTo>
                                  <a:pt x="0" y="105"/>
                                </a:lnTo>
                                <a:lnTo>
                                  <a:pt x="5" y="130"/>
                                </a:lnTo>
                                <a:lnTo>
                                  <a:pt x="10" y="150"/>
                                </a:lnTo>
                                <a:lnTo>
                                  <a:pt x="20" y="165"/>
                                </a:lnTo>
                                <a:lnTo>
                                  <a:pt x="30" y="180"/>
                                </a:lnTo>
                                <a:lnTo>
                                  <a:pt x="45" y="195"/>
                                </a:lnTo>
                                <a:lnTo>
                                  <a:pt x="65" y="205"/>
                                </a:lnTo>
                                <a:lnTo>
                                  <a:pt x="80" y="210"/>
                                </a:lnTo>
                                <a:lnTo>
                                  <a:pt x="95" y="210"/>
                                </a:lnTo>
                                <a:lnTo>
                                  <a:pt x="110" y="210"/>
                                </a:lnTo>
                                <a:lnTo>
                                  <a:pt x="120" y="205"/>
                                </a:lnTo>
                                <a:lnTo>
                                  <a:pt x="135" y="195"/>
                                </a:lnTo>
                                <a:lnTo>
                                  <a:pt x="145" y="180"/>
                                </a:lnTo>
                                <a:lnTo>
                                  <a:pt x="160" y="150"/>
                                </a:lnTo>
                                <a:lnTo>
                                  <a:pt x="164" y="105"/>
                                </a:lnTo>
                                <a:lnTo>
                                  <a:pt x="160" y="65"/>
                                </a:lnTo>
                                <a:lnTo>
                                  <a:pt x="145" y="35"/>
                                </a:lnTo>
                                <a:lnTo>
                                  <a:pt x="135" y="20"/>
                                </a:lnTo>
                                <a:lnTo>
                                  <a:pt x="120" y="10"/>
                                </a:lnTo>
                                <a:lnTo>
                                  <a:pt x="110" y="5"/>
                                </a:lnTo>
                                <a:lnTo>
                                  <a:pt x="95" y="0"/>
                                </a:lnTo>
                                <a:lnTo>
                                  <a:pt x="80" y="5"/>
                                </a:lnTo>
                                <a:lnTo>
                                  <a:pt x="65" y="10"/>
                                </a:lnTo>
                                <a:lnTo>
                                  <a:pt x="45" y="20"/>
                                </a:lnTo>
                                <a:lnTo>
                                  <a:pt x="30" y="35"/>
                                </a:lnTo>
                                <a:lnTo>
                                  <a:pt x="20" y="50"/>
                                </a:lnTo>
                                <a:lnTo>
                                  <a:pt x="10" y="65"/>
                                </a:lnTo>
                                <a:lnTo>
                                  <a:pt x="5" y="85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495"/>
                        <wps:cNvSpPr>
                          <a:spLocks/>
                        </wps:cNvSpPr>
                        <wps:spPr bwMode="auto">
                          <a:xfrm>
                            <a:off x="6148" y="5471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70 h 145"/>
                              <a:gd name="T2" fmla="*/ 0 w 145"/>
                              <a:gd name="T3" fmla="*/ 70 h 145"/>
                              <a:gd name="T4" fmla="*/ 5 w 145"/>
                              <a:gd name="T5" fmla="*/ 85 h 145"/>
                              <a:gd name="T6" fmla="*/ 10 w 145"/>
                              <a:gd name="T7" fmla="*/ 100 h 145"/>
                              <a:gd name="T8" fmla="*/ 25 w 145"/>
                              <a:gd name="T9" fmla="*/ 115 h 145"/>
                              <a:gd name="T10" fmla="*/ 35 w 145"/>
                              <a:gd name="T11" fmla="*/ 125 h 145"/>
                              <a:gd name="T12" fmla="*/ 70 w 145"/>
                              <a:gd name="T13" fmla="*/ 140 h 145"/>
                              <a:gd name="T14" fmla="*/ 95 w 145"/>
                              <a:gd name="T15" fmla="*/ 145 h 145"/>
                              <a:gd name="T16" fmla="*/ 95 w 145"/>
                              <a:gd name="T17" fmla="*/ 145 h 145"/>
                              <a:gd name="T18" fmla="*/ 105 w 145"/>
                              <a:gd name="T19" fmla="*/ 145 h 145"/>
                              <a:gd name="T20" fmla="*/ 115 w 145"/>
                              <a:gd name="T21" fmla="*/ 140 h 145"/>
                              <a:gd name="T22" fmla="*/ 130 w 145"/>
                              <a:gd name="T23" fmla="*/ 125 h 145"/>
                              <a:gd name="T24" fmla="*/ 140 w 145"/>
                              <a:gd name="T25" fmla="*/ 100 h 145"/>
                              <a:gd name="T26" fmla="*/ 145 w 145"/>
                              <a:gd name="T27" fmla="*/ 70 h 145"/>
                              <a:gd name="T28" fmla="*/ 145 w 145"/>
                              <a:gd name="T29" fmla="*/ 70 h 145"/>
                              <a:gd name="T30" fmla="*/ 140 w 145"/>
                              <a:gd name="T31" fmla="*/ 45 h 145"/>
                              <a:gd name="T32" fmla="*/ 130 w 145"/>
                              <a:gd name="T33" fmla="*/ 20 h 145"/>
                              <a:gd name="T34" fmla="*/ 115 w 145"/>
                              <a:gd name="T35" fmla="*/ 5 h 145"/>
                              <a:gd name="T36" fmla="*/ 95 w 145"/>
                              <a:gd name="T37" fmla="*/ 0 h 145"/>
                              <a:gd name="T38" fmla="*/ 95 w 145"/>
                              <a:gd name="T39" fmla="*/ 0 h 145"/>
                              <a:gd name="T40" fmla="*/ 70 w 145"/>
                              <a:gd name="T41" fmla="*/ 5 h 145"/>
                              <a:gd name="T42" fmla="*/ 40 w 145"/>
                              <a:gd name="T43" fmla="*/ 20 h 145"/>
                              <a:gd name="T44" fmla="*/ 25 w 145"/>
                              <a:gd name="T45" fmla="*/ 30 h 145"/>
                              <a:gd name="T46" fmla="*/ 10 w 145"/>
                              <a:gd name="T47" fmla="*/ 40 h 145"/>
                              <a:gd name="T48" fmla="*/ 5 w 145"/>
                              <a:gd name="T49" fmla="*/ 55 h 145"/>
                              <a:gd name="T50" fmla="*/ 0 w 145"/>
                              <a:gd name="T51" fmla="*/ 70 h 145"/>
                              <a:gd name="T52" fmla="*/ 0 w 145"/>
                              <a:gd name="T53" fmla="*/ 7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70"/>
                                </a:moveTo>
                                <a:lnTo>
                                  <a:pt x="0" y="70"/>
                                </a:lnTo>
                                <a:lnTo>
                                  <a:pt x="5" y="85"/>
                                </a:lnTo>
                                <a:lnTo>
                                  <a:pt x="10" y="100"/>
                                </a:lnTo>
                                <a:lnTo>
                                  <a:pt x="25" y="115"/>
                                </a:lnTo>
                                <a:lnTo>
                                  <a:pt x="35" y="125"/>
                                </a:lnTo>
                                <a:lnTo>
                                  <a:pt x="70" y="140"/>
                                </a:lnTo>
                                <a:lnTo>
                                  <a:pt x="95" y="145"/>
                                </a:lnTo>
                                <a:lnTo>
                                  <a:pt x="105" y="145"/>
                                </a:lnTo>
                                <a:lnTo>
                                  <a:pt x="115" y="140"/>
                                </a:lnTo>
                                <a:lnTo>
                                  <a:pt x="130" y="125"/>
                                </a:lnTo>
                                <a:lnTo>
                                  <a:pt x="140" y="100"/>
                                </a:lnTo>
                                <a:lnTo>
                                  <a:pt x="145" y="70"/>
                                </a:lnTo>
                                <a:lnTo>
                                  <a:pt x="140" y="45"/>
                                </a:lnTo>
                                <a:lnTo>
                                  <a:pt x="130" y="20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0" y="5"/>
                                </a:lnTo>
                                <a:lnTo>
                                  <a:pt x="40" y="20"/>
                                </a:lnTo>
                                <a:lnTo>
                                  <a:pt x="25" y="30"/>
                                </a:lnTo>
                                <a:lnTo>
                                  <a:pt x="10" y="40"/>
                                </a:lnTo>
                                <a:lnTo>
                                  <a:pt x="5" y="55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496"/>
                        <wps:cNvSpPr>
                          <a:spLocks/>
                        </wps:cNvSpPr>
                        <wps:spPr bwMode="auto">
                          <a:xfrm>
                            <a:off x="6128" y="5286"/>
                            <a:ext cx="20" cy="51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510"/>
                              <a:gd name="T2" fmla="*/ 20 w 20"/>
                              <a:gd name="T3" fmla="*/ 0 h 510"/>
                              <a:gd name="T4" fmla="*/ 10 w 20"/>
                              <a:gd name="T5" fmla="*/ 20 h 510"/>
                              <a:gd name="T6" fmla="*/ 0 w 20"/>
                              <a:gd name="T7" fmla="*/ 70 h 510"/>
                              <a:gd name="T8" fmla="*/ 0 w 20"/>
                              <a:gd name="T9" fmla="*/ 105 h 510"/>
                              <a:gd name="T10" fmla="*/ 0 w 20"/>
                              <a:gd name="T11" fmla="*/ 145 h 510"/>
                              <a:gd name="T12" fmla="*/ 10 w 20"/>
                              <a:gd name="T13" fmla="*/ 195 h 510"/>
                              <a:gd name="T14" fmla="*/ 20 w 20"/>
                              <a:gd name="T15" fmla="*/ 255 h 510"/>
                              <a:gd name="T16" fmla="*/ 20 w 20"/>
                              <a:gd name="T17" fmla="*/ 255 h 510"/>
                              <a:gd name="T18" fmla="*/ 20 w 20"/>
                              <a:gd name="T19" fmla="*/ 255 h 510"/>
                              <a:gd name="T20" fmla="*/ 10 w 20"/>
                              <a:gd name="T21" fmla="*/ 315 h 510"/>
                              <a:gd name="T22" fmla="*/ 5 w 20"/>
                              <a:gd name="T23" fmla="*/ 370 h 510"/>
                              <a:gd name="T24" fmla="*/ 0 w 20"/>
                              <a:gd name="T25" fmla="*/ 410 h 510"/>
                              <a:gd name="T26" fmla="*/ 0 w 20"/>
                              <a:gd name="T27" fmla="*/ 440 h 510"/>
                              <a:gd name="T28" fmla="*/ 10 w 20"/>
                              <a:gd name="T29" fmla="*/ 485 h 510"/>
                              <a:gd name="T30" fmla="*/ 20 w 20"/>
                              <a:gd name="T3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20"/>
                                </a:lnTo>
                                <a:lnTo>
                                  <a:pt x="0" y="70"/>
                                </a:lnTo>
                                <a:lnTo>
                                  <a:pt x="0" y="105"/>
                                </a:lnTo>
                                <a:lnTo>
                                  <a:pt x="0" y="145"/>
                                </a:lnTo>
                                <a:lnTo>
                                  <a:pt x="10" y="195"/>
                                </a:lnTo>
                                <a:lnTo>
                                  <a:pt x="20" y="255"/>
                                </a:lnTo>
                                <a:lnTo>
                                  <a:pt x="10" y="315"/>
                                </a:lnTo>
                                <a:lnTo>
                                  <a:pt x="5" y="370"/>
                                </a:lnTo>
                                <a:lnTo>
                                  <a:pt x="0" y="410"/>
                                </a:lnTo>
                                <a:lnTo>
                                  <a:pt x="0" y="440"/>
                                </a:lnTo>
                                <a:lnTo>
                                  <a:pt x="10" y="485"/>
                                </a:lnTo>
                                <a:lnTo>
                                  <a:pt x="20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497"/>
                        <wps:cNvSpPr>
                          <a:spLocks/>
                        </wps:cNvSpPr>
                        <wps:spPr bwMode="auto">
                          <a:xfrm>
                            <a:off x="6103" y="5286"/>
                            <a:ext cx="45" cy="510"/>
                          </a:xfrm>
                          <a:custGeom>
                            <a:avLst/>
                            <a:gdLst>
                              <a:gd name="T0" fmla="*/ 45 w 45"/>
                              <a:gd name="T1" fmla="*/ 0 h 510"/>
                              <a:gd name="T2" fmla="*/ 45 w 45"/>
                              <a:gd name="T3" fmla="*/ 0 h 510"/>
                              <a:gd name="T4" fmla="*/ 30 w 45"/>
                              <a:gd name="T5" fmla="*/ 40 h 510"/>
                              <a:gd name="T6" fmla="*/ 20 w 45"/>
                              <a:gd name="T7" fmla="*/ 90 h 510"/>
                              <a:gd name="T8" fmla="*/ 10 w 45"/>
                              <a:gd name="T9" fmla="*/ 155 h 510"/>
                              <a:gd name="T10" fmla="*/ 0 w 45"/>
                              <a:gd name="T11" fmla="*/ 230 h 510"/>
                              <a:gd name="T12" fmla="*/ 5 w 45"/>
                              <a:gd name="T13" fmla="*/ 315 h 510"/>
                              <a:gd name="T14" fmla="*/ 10 w 45"/>
                              <a:gd name="T15" fmla="*/ 360 h 510"/>
                              <a:gd name="T16" fmla="*/ 15 w 45"/>
                              <a:gd name="T17" fmla="*/ 410 h 510"/>
                              <a:gd name="T18" fmla="*/ 30 w 45"/>
                              <a:gd name="T19" fmla="*/ 460 h 510"/>
                              <a:gd name="T20" fmla="*/ 45 w 45"/>
                              <a:gd name="T2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0"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30" y="40"/>
                                </a:lnTo>
                                <a:lnTo>
                                  <a:pt x="20" y="90"/>
                                </a:lnTo>
                                <a:lnTo>
                                  <a:pt x="10" y="155"/>
                                </a:lnTo>
                                <a:lnTo>
                                  <a:pt x="0" y="230"/>
                                </a:lnTo>
                                <a:lnTo>
                                  <a:pt x="5" y="315"/>
                                </a:lnTo>
                                <a:lnTo>
                                  <a:pt x="10" y="360"/>
                                </a:lnTo>
                                <a:lnTo>
                                  <a:pt x="15" y="410"/>
                                </a:lnTo>
                                <a:lnTo>
                                  <a:pt x="30" y="460"/>
                                </a:lnTo>
                                <a:lnTo>
                                  <a:pt x="45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Line 498"/>
                        <wps:cNvCnPr/>
                        <wps:spPr bwMode="auto">
                          <a:xfrm>
                            <a:off x="6053" y="5286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Line 499"/>
                        <wps:cNvCnPr/>
                        <wps:spPr bwMode="auto">
                          <a:xfrm>
                            <a:off x="6023" y="5286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" name="Freeform 500"/>
                        <wps:cNvSpPr>
                          <a:spLocks/>
                        </wps:cNvSpPr>
                        <wps:spPr bwMode="auto">
                          <a:xfrm>
                            <a:off x="6148" y="6276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40 h 50"/>
                              <a:gd name="T2" fmla="*/ 0 w 249"/>
                              <a:gd name="T3" fmla="*/ 40 h 50"/>
                              <a:gd name="T4" fmla="*/ 10 w 249"/>
                              <a:gd name="T5" fmla="*/ 25 h 50"/>
                              <a:gd name="T6" fmla="*/ 25 w 249"/>
                              <a:gd name="T7" fmla="*/ 15 h 50"/>
                              <a:gd name="T8" fmla="*/ 50 w 249"/>
                              <a:gd name="T9" fmla="*/ 5 h 50"/>
                              <a:gd name="T10" fmla="*/ 80 w 249"/>
                              <a:gd name="T11" fmla="*/ 0 h 50"/>
                              <a:gd name="T12" fmla="*/ 110 w 249"/>
                              <a:gd name="T13" fmla="*/ 5 h 50"/>
                              <a:gd name="T14" fmla="*/ 135 w 249"/>
                              <a:gd name="T15" fmla="*/ 15 h 50"/>
                              <a:gd name="T16" fmla="*/ 155 w 249"/>
                              <a:gd name="T17" fmla="*/ 25 h 50"/>
                              <a:gd name="T18" fmla="*/ 184 w 249"/>
                              <a:gd name="T19" fmla="*/ 45 h 50"/>
                              <a:gd name="T20" fmla="*/ 184 w 249"/>
                              <a:gd name="T21" fmla="*/ 45 h 50"/>
                              <a:gd name="T22" fmla="*/ 189 w 249"/>
                              <a:gd name="T23" fmla="*/ 50 h 50"/>
                              <a:gd name="T24" fmla="*/ 199 w 249"/>
                              <a:gd name="T25" fmla="*/ 45 h 50"/>
                              <a:gd name="T26" fmla="*/ 214 w 249"/>
                              <a:gd name="T27" fmla="*/ 30 h 50"/>
                              <a:gd name="T28" fmla="*/ 234 w 249"/>
                              <a:gd name="T29" fmla="*/ 0 h 50"/>
                              <a:gd name="T30" fmla="*/ 249 w 249"/>
                              <a:gd name="T31" fmla="*/ 4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10" y="25"/>
                                </a:lnTo>
                                <a:lnTo>
                                  <a:pt x="25" y="15"/>
                                </a:lnTo>
                                <a:lnTo>
                                  <a:pt x="50" y="5"/>
                                </a:lnTo>
                                <a:lnTo>
                                  <a:pt x="80" y="0"/>
                                </a:lnTo>
                                <a:lnTo>
                                  <a:pt x="110" y="5"/>
                                </a:lnTo>
                                <a:lnTo>
                                  <a:pt x="135" y="15"/>
                                </a:lnTo>
                                <a:lnTo>
                                  <a:pt x="155" y="25"/>
                                </a:lnTo>
                                <a:lnTo>
                                  <a:pt x="184" y="45"/>
                                </a:lnTo>
                                <a:lnTo>
                                  <a:pt x="189" y="50"/>
                                </a:lnTo>
                                <a:lnTo>
                                  <a:pt x="199" y="45"/>
                                </a:lnTo>
                                <a:lnTo>
                                  <a:pt x="214" y="30"/>
                                </a:lnTo>
                                <a:lnTo>
                                  <a:pt x="234" y="0"/>
                                </a:lnTo>
                                <a:lnTo>
                                  <a:pt x="249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501"/>
                        <wps:cNvSpPr>
                          <a:spLocks/>
                        </wps:cNvSpPr>
                        <wps:spPr bwMode="auto">
                          <a:xfrm>
                            <a:off x="6148" y="5801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5 h 50"/>
                              <a:gd name="T2" fmla="*/ 0 w 249"/>
                              <a:gd name="T3" fmla="*/ 5 h 50"/>
                              <a:gd name="T4" fmla="*/ 25 w 249"/>
                              <a:gd name="T5" fmla="*/ 25 h 50"/>
                              <a:gd name="T6" fmla="*/ 50 w 249"/>
                              <a:gd name="T7" fmla="*/ 40 h 50"/>
                              <a:gd name="T8" fmla="*/ 80 w 249"/>
                              <a:gd name="T9" fmla="*/ 45 h 50"/>
                              <a:gd name="T10" fmla="*/ 110 w 249"/>
                              <a:gd name="T11" fmla="*/ 40 h 50"/>
                              <a:gd name="T12" fmla="*/ 135 w 249"/>
                              <a:gd name="T13" fmla="*/ 30 h 50"/>
                              <a:gd name="T14" fmla="*/ 155 w 249"/>
                              <a:gd name="T15" fmla="*/ 25 h 50"/>
                              <a:gd name="T16" fmla="*/ 184 w 249"/>
                              <a:gd name="T17" fmla="*/ 5 h 50"/>
                              <a:gd name="T18" fmla="*/ 184 w 249"/>
                              <a:gd name="T19" fmla="*/ 5 h 50"/>
                              <a:gd name="T20" fmla="*/ 189 w 249"/>
                              <a:gd name="T21" fmla="*/ 0 h 50"/>
                              <a:gd name="T22" fmla="*/ 194 w 249"/>
                              <a:gd name="T23" fmla="*/ 5 h 50"/>
                              <a:gd name="T24" fmla="*/ 214 w 249"/>
                              <a:gd name="T25" fmla="*/ 20 h 50"/>
                              <a:gd name="T26" fmla="*/ 234 w 249"/>
                              <a:gd name="T27" fmla="*/ 50 h 50"/>
                              <a:gd name="T28" fmla="*/ 249 w 249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5"/>
                                </a:moveTo>
                                <a:lnTo>
                                  <a:pt x="0" y="5"/>
                                </a:lnTo>
                                <a:lnTo>
                                  <a:pt x="25" y="25"/>
                                </a:lnTo>
                                <a:lnTo>
                                  <a:pt x="50" y="40"/>
                                </a:lnTo>
                                <a:lnTo>
                                  <a:pt x="80" y="45"/>
                                </a:lnTo>
                                <a:lnTo>
                                  <a:pt x="110" y="40"/>
                                </a:lnTo>
                                <a:lnTo>
                                  <a:pt x="135" y="30"/>
                                </a:lnTo>
                                <a:lnTo>
                                  <a:pt x="155" y="25"/>
                                </a:lnTo>
                                <a:lnTo>
                                  <a:pt x="184" y="5"/>
                                </a:lnTo>
                                <a:lnTo>
                                  <a:pt x="189" y="0"/>
                                </a:lnTo>
                                <a:lnTo>
                                  <a:pt x="194" y="5"/>
                                </a:lnTo>
                                <a:lnTo>
                                  <a:pt x="214" y="20"/>
                                </a:lnTo>
                                <a:lnTo>
                                  <a:pt x="234" y="50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502"/>
                        <wps:cNvSpPr>
                          <a:spLocks/>
                        </wps:cNvSpPr>
                        <wps:spPr bwMode="auto">
                          <a:xfrm>
                            <a:off x="6148" y="5846"/>
                            <a:ext cx="244" cy="435"/>
                          </a:xfrm>
                          <a:custGeom>
                            <a:avLst/>
                            <a:gdLst>
                              <a:gd name="T0" fmla="*/ 0 w 244"/>
                              <a:gd name="T1" fmla="*/ 215 h 435"/>
                              <a:gd name="T2" fmla="*/ 0 w 244"/>
                              <a:gd name="T3" fmla="*/ 215 h 435"/>
                              <a:gd name="T4" fmla="*/ 5 w 244"/>
                              <a:gd name="T5" fmla="*/ 300 h 435"/>
                              <a:gd name="T6" fmla="*/ 10 w 244"/>
                              <a:gd name="T7" fmla="*/ 335 h 435"/>
                              <a:gd name="T8" fmla="*/ 15 w 244"/>
                              <a:gd name="T9" fmla="*/ 370 h 435"/>
                              <a:gd name="T10" fmla="*/ 30 w 244"/>
                              <a:gd name="T11" fmla="*/ 395 h 435"/>
                              <a:gd name="T12" fmla="*/ 45 w 244"/>
                              <a:gd name="T13" fmla="*/ 415 h 435"/>
                              <a:gd name="T14" fmla="*/ 65 w 244"/>
                              <a:gd name="T15" fmla="*/ 430 h 435"/>
                              <a:gd name="T16" fmla="*/ 95 w 244"/>
                              <a:gd name="T17" fmla="*/ 435 h 435"/>
                              <a:gd name="T18" fmla="*/ 95 w 244"/>
                              <a:gd name="T19" fmla="*/ 435 h 435"/>
                              <a:gd name="T20" fmla="*/ 125 w 244"/>
                              <a:gd name="T21" fmla="*/ 430 h 435"/>
                              <a:gd name="T22" fmla="*/ 150 w 244"/>
                              <a:gd name="T23" fmla="*/ 420 h 435"/>
                              <a:gd name="T24" fmla="*/ 174 w 244"/>
                              <a:gd name="T25" fmla="*/ 400 h 435"/>
                              <a:gd name="T26" fmla="*/ 199 w 244"/>
                              <a:gd name="T27" fmla="*/ 370 h 435"/>
                              <a:gd name="T28" fmla="*/ 219 w 244"/>
                              <a:gd name="T29" fmla="*/ 340 h 435"/>
                              <a:gd name="T30" fmla="*/ 229 w 244"/>
                              <a:gd name="T31" fmla="*/ 300 h 435"/>
                              <a:gd name="T32" fmla="*/ 239 w 244"/>
                              <a:gd name="T33" fmla="*/ 260 h 435"/>
                              <a:gd name="T34" fmla="*/ 244 w 244"/>
                              <a:gd name="T35" fmla="*/ 215 h 435"/>
                              <a:gd name="T36" fmla="*/ 244 w 244"/>
                              <a:gd name="T37" fmla="*/ 215 h 435"/>
                              <a:gd name="T38" fmla="*/ 239 w 244"/>
                              <a:gd name="T39" fmla="*/ 170 h 435"/>
                              <a:gd name="T40" fmla="*/ 229 w 244"/>
                              <a:gd name="T41" fmla="*/ 130 h 435"/>
                              <a:gd name="T42" fmla="*/ 219 w 244"/>
                              <a:gd name="T43" fmla="*/ 95 h 435"/>
                              <a:gd name="T44" fmla="*/ 199 w 244"/>
                              <a:gd name="T45" fmla="*/ 60 h 435"/>
                              <a:gd name="T46" fmla="*/ 174 w 244"/>
                              <a:gd name="T47" fmla="*/ 35 h 435"/>
                              <a:gd name="T48" fmla="*/ 150 w 244"/>
                              <a:gd name="T49" fmla="*/ 15 h 435"/>
                              <a:gd name="T50" fmla="*/ 125 w 244"/>
                              <a:gd name="T51" fmla="*/ 5 h 435"/>
                              <a:gd name="T52" fmla="*/ 95 w 244"/>
                              <a:gd name="T53" fmla="*/ 0 h 435"/>
                              <a:gd name="T54" fmla="*/ 95 w 244"/>
                              <a:gd name="T55" fmla="*/ 0 h 435"/>
                              <a:gd name="T56" fmla="*/ 65 w 244"/>
                              <a:gd name="T57" fmla="*/ 0 h 435"/>
                              <a:gd name="T58" fmla="*/ 45 w 244"/>
                              <a:gd name="T59" fmla="*/ 15 h 435"/>
                              <a:gd name="T60" fmla="*/ 30 w 244"/>
                              <a:gd name="T61" fmla="*/ 35 h 435"/>
                              <a:gd name="T62" fmla="*/ 15 w 244"/>
                              <a:gd name="T63" fmla="*/ 60 h 435"/>
                              <a:gd name="T64" fmla="*/ 10 w 244"/>
                              <a:gd name="T65" fmla="*/ 95 h 435"/>
                              <a:gd name="T66" fmla="*/ 5 w 244"/>
                              <a:gd name="T67" fmla="*/ 130 h 435"/>
                              <a:gd name="T68" fmla="*/ 0 w 244"/>
                              <a:gd name="T69" fmla="*/ 215 h 435"/>
                              <a:gd name="T70" fmla="*/ 0 w 244"/>
                              <a:gd name="T71" fmla="*/ 215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0" y="215"/>
                                </a:moveTo>
                                <a:lnTo>
                                  <a:pt x="0" y="215"/>
                                </a:lnTo>
                                <a:lnTo>
                                  <a:pt x="5" y="300"/>
                                </a:lnTo>
                                <a:lnTo>
                                  <a:pt x="10" y="335"/>
                                </a:lnTo>
                                <a:lnTo>
                                  <a:pt x="15" y="370"/>
                                </a:lnTo>
                                <a:lnTo>
                                  <a:pt x="30" y="395"/>
                                </a:lnTo>
                                <a:lnTo>
                                  <a:pt x="45" y="415"/>
                                </a:lnTo>
                                <a:lnTo>
                                  <a:pt x="65" y="430"/>
                                </a:lnTo>
                                <a:lnTo>
                                  <a:pt x="95" y="435"/>
                                </a:lnTo>
                                <a:lnTo>
                                  <a:pt x="125" y="430"/>
                                </a:lnTo>
                                <a:lnTo>
                                  <a:pt x="150" y="420"/>
                                </a:lnTo>
                                <a:lnTo>
                                  <a:pt x="174" y="400"/>
                                </a:lnTo>
                                <a:lnTo>
                                  <a:pt x="199" y="370"/>
                                </a:lnTo>
                                <a:lnTo>
                                  <a:pt x="219" y="340"/>
                                </a:lnTo>
                                <a:lnTo>
                                  <a:pt x="229" y="300"/>
                                </a:lnTo>
                                <a:lnTo>
                                  <a:pt x="239" y="260"/>
                                </a:lnTo>
                                <a:lnTo>
                                  <a:pt x="244" y="215"/>
                                </a:lnTo>
                                <a:lnTo>
                                  <a:pt x="239" y="170"/>
                                </a:lnTo>
                                <a:lnTo>
                                  <a:pt x="229" y="130"/>
                                </a:lnTo>
                                <a:lnTo>
                                  <a:pt x="219" y="95"/>
                                </a:lnTo>
                                <a:lnTo>
                                  <a:pt x="199" y="60"/>
                                </a:lnTo>
                                <a:lnTo>
                                  <a:pt x="174" y="35"/>
                                </a:lnTo>
                                <a:lnTo>
                                  <a:pt x="150" y="15"/>
                                </a:lnTo>
                                <a:lnTo>
                                  <a:pt x="125" y="5"/>
                                </a:lnTo>
                                <a:lnTo>
                                  <a:pt x="95" y="0"/>
                                </a:lnTo>
                                <a:lnTo>
                                  <a:pt x="65" y="0"/>
                                </a:lnTo>
                                <a:lnTo>
                                  <a:pt x="45" y="15"/>
                                </a:lnTo>
                                <a:lnTo>
                                  <a:pt x="30" y="35"/>
                                </a:lnTo>
                                <a:lnTo>
                                  <a:pt x="15" y="60"/>
                                </a:lnTo>
                                <a:lnTo>
                                  <a:pt x="10" y="95"/>
                                </a:lnTo>
                                <a:lnTo>
                                  <a:pt x="5" y="130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503"/>
                        <wps:cNvSpPr>
                          <a:spLocks/>
                        </wps:cNvSpPr>
                        <wps:spPr bwMode="auto">
                          <a:xfrm>
                            <a:off x="6148" y="5911"/>
                            <a:ext cx="194" cy="300"/>
                          </a:xfrm>
                          <a:custGeom>
                            <a:avLst/>
                            <a:gdLst>
                              <a:gd name="T0" fmla="*/ 0 w 194"/>
                              <a:gd name="T1" fmla="*/ 150 h 300"/>
                              <a:gd name="T2" fmla="*/ 0 w 194"/>
                              <a:gd name="T3" fmla="*/ 150 h 300"/>
                              <a:gd name="T4" fmla="*/ 0 w 194"/>
                              <a:gd name="T5" fmla="*/ 180 h 300"/>
                              <a:gd name="T6" fmla="*/ 5 w 194"/>
                              <a:gd name="T7" fmla="*/ 210 h 300"/>
                              <a:gd name="T8" fmla="*/ 15 w 194"/>
                              <a:gd name="T9" fmla="*/ 235 h 300"/>
                              <a:gd name="T10" fmla="*/ 25 w 194"/>
                              <a:gd name="T11" fmla="*/ 255 h 300"/>
                              <a:gd name="T12" fmla="*/ 40 w 194"/>
                              <a:gd name="T13" fmla="*/ 275 h 300"/>
                              <a:gd name="T14" fmla="*/ 55 w 194"/>
                              <a:gd name="T15" fmla="*/ 285 h 300"/>
                              <a:gd name="T16" fmla="*/ 75 w 194"/>
                              <a:gd name="T17" fmla="*/ 295 h 300"/>
                              <a:gd name="T18" fmla="*/ 95 w 194"/>
                              <a:gd name="T19" fmla="*/ 300 h 300"/>
                              <a:gd name="T20" fmla="*/ 95 w 194"/>
                              <a:gd name="T21" fmla="*/ 300 h 300"/>
                              <a:gd name="T22" fmla="*/ 115 w 194"/>
                              <a:gd name="T23" fmla="*/ 300 h 300"/>
                              <a:gd name="T24" fmla="*/ 135 w 194"/>
                              <a:gd name="T25" fmla="*/ 290 h 300"/>
                              <a:gd name="T26" fmla="*/ 150 w 194"/>
                              <a:gd name="T27" fmla="*/ 275 h 300"/>
                              <a:gd name="T28" fmla="*/ 164 w 194"/>
                              <a:gd name="T29" fmla="*/ 260 h 300"/>
                              <a:gd name="T30" fmla="*/ 179 w 194"/>
                              <a:gd name="T31" fmla="*/ 235 h 300"/>
                              <a:gd name="T32" fmla="*/ 189 w 194"/>
                              <a:gd name="T33" fmla="*/ 210 h 300"/>
                              <a:gd name="T34" fmla="*/ 194 w 194"/>
                              <a:gd name="T35" fmla="*/ 180 h 300"/>
                              <a:gd name="T36" fmla="*/ 194 w 194"/>
                              <a:gd name="T37" fmla="*/ 150 h 300"/>
                              <a:gd name="T38" fmla="*/ 194 w 194"/>
                              <a:gd name="T39" fmla="*/ 150 h 300"/>
                              <a:gd name="T40" fmla="*/ 194 w 194"/>
                              <a:gd name="T41" fmla="*/ 120 h 300"/>
                              <a:gd name="T42" fmla="*/ 189 w 194"/>
                              <a:gd name="T43" fmla="*/ 95 h 300"/>
                              <a:gd name="T44" fmla="*/ 179 w 194"/>
                              <a:gd name="T45" fmla="*/ 70 h 300"/>
                              <a:gd name="T46" fmla="*/ 164 w 194"/>
                              <a:gd name="T47" fmla="*/ 45 h 300"/>
                              <a:gd name="T48" fmla="*/ 150 w 194"/>
                              <a:gd name="T49" fmla="*/ 30 h 300"/>
                              <a:gd name="T50" fmla="*/ 135 w 194"/>
                              <a:gd name="T51" fmla="*/ 15 h 300"/>
                              <a:gd name="T52" fmla="*/ 115 w 194"/>
                              <a:gd name="T53" fmla="*/ 5 h 300"/>
                              <a:gd name="T54" fmla="*/ 95 w 194"/>
                              <a:gd name="T55" fmla="*/ 0 h 300"/>
                              <a:gd name="T56" fmla="*/ 95 w 194"/>
                              <a:gd name="T57" fmla="*/ 0 h 300"/>
                              <a:gd name="T58" fmla="*/ 75 w 194"/>
                              <a:gd name="T59" fmla="*/ 5 h 300"/>
                              <a:gd name="T60" fmla="*/ 55 w 194"/>
                              <a:gd name="T61" fmla="*/ 10 h 300"/>
                              <a:gd name="T62" fmla="*/ 40 w 194"/>
                              <a:gd name="T63" fmla="*/ 25 h 300"/>
                              <a:gd name="T64" fmla="*/ 25 w 194"/>
                              <a:gd name="T65" fmla="*/ 45 h 300"/>
                              <a:gd name="T66" fmla="*/ 15 w 194"/>
                              <a:gd name="T67" fmla="*/ 65 h 300"/>
                              <a:gd name="T68" fmla="*/ 5 w 194"/>
                              <a:gd name="T69" fmla="*/ 95 h 300"/>
                              <a:gd name="T70" fmla="*/ 0 w 194"/>
                              <a:gd name="T71" fmla="*/ 120 h 300"/>
                              <a:gd name="T72" fmla="*/ 0 w 194"/>
                              <a:gd name="T73" fmla="*/ 150 h 300"/>
                              <a:gd name="T74" fmla="*/ 0 w 194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4" h="300">
                                <a:moveTo>
                                  <a:pt x="0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10"/>
                                </a:lnTo>
                                <a:lnTo>
                                  <a:pt x="15" y="235"/>
                                </a:lnTo>
                                <a:lnTo>
                                  <a:pt x="25" y="255"/>
                                </a:lnTo>
                                <a:lnTo>
                                  <a:pt x="40" y="275"/>
                                </a:lnTo>
                                <a:lnTo>
                                  <a:pt x="55" y="285"/>
                                </a:lnTo>
                                <a:lnTo>
                                  <a:pt x="75" y="295"/>
                                </a:lnTo>
                                <a:lnTo>
                                  <a:pt x="95" y="300"/>
                                </a:lnTo>
                                <a:lnTo>
                                  <a:pt x="115" y="300"/>
                                </a:lnTo>
                                <a:lnTo>
                                  <a:pt x="135" y="290"/>
                                </a:lnTo>
                                <a:lnTo>
                                  <a:pt x="150" y="275"/>
                                </a:lnTo>
                                <a:lnTo>
                                  <a:pt x="164" y="260"/>
                                </a:lnTo>
                                <a:lnTo>
                                  <a:pt x="179" y="235"/>
                                </a:lnTo>
                                <a:lnTo>
                                  <a:pt x="189" y="210"/>
                                </a:lnTo>
                                <a:lnTo>
                                  <a:pt x="194" y="180"/>
                                </a:lnTo>
                                <a:lnTo>
                                  <a:pt x="194" y="150"/>
                                </a:lnTo>
                                <a:lnTo>
                                  <a:pt x="194" y="120"/>
                                </a:lnTo>
                                <a:lnTo>
                                  <a:pt x="189" y="95"/>
                                </a:lnTo>
                                <a:lnTo>
                                  <a:pt x="179" y="70"/>
                                </a:lnTo>
                                <a:lnTo>
                                  <a:pt x="164" y="45"/>
                                </a:lnTo>
                                <a:lnTo>
                                  <a:pt x="150" y="30"/>
                                </a:lnTo>
                                <a:lnTo>
                                  <a:pt x="135" y="15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5" y="5"/>
                                </a:lnTo>
                                <a:lnTo>
                                  <a:pt x="55" y="10"/>
                                </a:lnTo>
                                <a:lnTo>
                                  <a:pt x="40" y="25"/>
                                </a:lnTo>
                                <a:lnTo>
                                  <a:pt x="25" y="45"/>
                                </a:lnTo>
                                <a:lnTo>
                                  <a:pt x="15" y="65"/>
                                </a:lnTo>
                                <a:lnTo>
                                  <a:pt x="5" y="95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504"/>
                        <wps:cNvSpPr>
                          <a:spLocks/>
                        </wps:cNvSpPr>
                        <wps:spPr bwMode="auto">
                          <a:xfrm>
                            <a:off x="6148" y="5956"/>
                            <a:ext cx="164" cy="210"/>
                          </a:xfrm>
                          <a:custGeom>
                            <a:avLst/>
                            <a:gdLst>
                              <a:gd name="T0" fmla="*/ 0 w 164"/>
                              <a:gd name="T1" fmla="*/ 105 h 210"/>
                              <a:gd name="T2" fmla="*/ 0 w 164"/>
                              <a:gd name="T3" fmla="*/ 105 h 210"/>
                              <a:gd name="T4" fmla="*/ 5 w 164"/>
                              <a:gd name="T5" fmla="*/ 125 h 210"/>
                              <a:gd name="T6" fmla="*/ 10 w 164"/>
                              <a:gd name="T7" fmla="*/ 145 h 210"/>
                              <a:gd name="T8" fmla="*/ 20 w 164"/>
                              <a:gd name="T9" fmla="*/ 165 h 210"/>
                              <a:gd name="T10" fmla="*/ 30 w 164"/>
                              <a:gd name="T11" fmla="*/ 180 h 210"/>
                              <a:gd name="T12" fmla="*/ 45 w 164"/>
                              <a:gd name="T13" fmla="*/ 190 h 210"/>
                              <a:gd name="T14" fmla="*/ 65 w 164"/>
                              <a:gd name="T15" fmla="*/ 200 h 210"/>
                              <a:gd name="T16" fmla="*/ 80 w 164"/>
                              <a:gd name="T17" fmla="*/ 210 h 210"/>
                              <a:gd name="T18" fmla="*/ 95 w 164"/>
                              <a:gd name="T19" fmla="*/ 210 h 210"/>
                              <a:gd name="T20" fmla="*/ 95 w 164"/>
                              <a:gd name="T21" fmla="*/ 210 h 210"/>
                              <a:gd name="T22" fmla="*/ 110 w 164"/>
                              <a:gd name="T23" fmla="*/ 210 h 210"/>
                              <a:gd name="T24" fmla="*/ 120 w 164"/>
                              <a:gd name="T25" fmla="*/ 205 h 210"/>
                              <a:gd name="T26" fmla="*/ 135 w 164"/>
                              <a:gd name="T27" fmla="*/ 195 h 210"/>
                              <a:gd name="T28" fmla="*/ 145 w 164"/>
                              <a:gd name="T29" fmla="*/ 180 h 210"/>
                              <a:gd name="T30" fmla="*/ 160 w 164"/>
                              <a:gd name="T31" fmla="*/ 145 h 210"/>
                              <a:gd name="T32" fmla="*/ 164 w 164"/>
                              <a:gd name="T33" fmla="*/ 105 h 210"/>
                              <a:gd name="T34" fmla="*/ 164 w 164"/>
                              <a:gd name="T35" fmla="*/ 105 h 210"/>
                              <a:gd name="T36" fmla="*/ 160 w 164"/>
                              <a:gd name="T37" fmla="*/ 65 h 210"/>
                              <a:gd name="T38" fmla="*/ 145 w 164"/>
                              <a:gd name="T39" fmla="*/ 30 h 210"/>
                              <a:gd name="T40" fmla="*/ 135 w 164"/>
                              <a:gd name="T41" fmla="*/ 20 h 210"/>
                              <a:gd name="T42" fmla="*/ 120 w 164"/>
                              <a:gd name="T43" fmla="*/ 10 h 210"/>
                              <a:gd name="T44" fmla="*/ 110 w 164"/>
                              <a:gd name="T45" fmla="*/ 5 h 210"/>
                              <a:gd name="T46" fmla="*/ 95 w 164"/>
                              <a:gd name="T47" fmla="*/ 0 h 210"/>
                              <a:gd name="T48" fmla="*/ 95 w 164"/>
                              <a:gd name="T49" fmla="*/ 0 h 210"/>
                              <a:gd name="T50" fmla="*/ 80 w 164"/>
                              <a:gd name="T51" fmla="*/ 5 h 210"/>
                              <a:gd name="T52" fmla="*/ 65 w 164"/>
                              <a:gd name="T53" fmla="*/ 10 h 210"/>
                              <a:gd name="T54" fmla="*/ 45 w 164"/>
                              <a:gd name="T55" fmla="*/ 20 h 210"/>
                              <a:gd name="T56" fmla="*/ 30 w 164"/>
                              <a:gd name="T57" fmla="*/ 30 h 210"/>
                              <a:gd name="T58" fmla="*/ 20 w 164"/>
                              <a:gd name="T59" fmla="*/ 45 h 210"/>
                              <a:gd name="T60" fmla="*/ 10 w 164"/>
                              <a:gd name="T61" fmla="*/ 65 h 210"/>
                              <a:gd name="T62" fmla="*/ 5 w 164"/>
                              <a:gd name="T63" fmla="*/ 85 h 210"/>
                              <a:gd name="T64" fmla="*/ 0 w 164"/>
                              <a:gd name="T65" fmla="*/ 105 h 210"/>
                              <a:gd name="T66" fmla="*/ 0 w 164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4" h="210">
                                <a:moveTo>
                                  <a:pt x="0" y="105"/>
                                </a:moveTo>
                                <a:lnTo>
                                  <a:pt x="0" y="105"/>
                                </a:lnTo>
                                <a:lnTo>
                                  <a:pt x="5" y="125"/>
                                </a:lnTo>
                                <a:lnTo>
                                  <a:pt x="10" y="145"/>
                                </a:lnTo>
                                <a:lnTo>
                                  <a:pt x="20" y="165"/>
                                </a:lnTo>
                                <a:lnTo>
                                  <a:pt x="30" y="180"/>
                                </a:lnTo>
                                <a:lnTo>
                                  <a:pt x="45" y="190"/>
                                </a:lnTo>
                                <a:lnTo>
                                  <a:pt x="65" y="200"/>
                                </a:lnTo>
                                <a:lnTo>
                                  <a:pt x="80" y="210"/>
                                </a:lnTo>
                                <a:lnTo>
                                  <a:pt x="95" y="210"/>
                                </a:lnTo>
                                <a:lnTo>
                                  <a:pt x="110" y="210"/>
                                </a:lnTo>
                                <a:lnTo>
                                  <a:pt x="120" y="205"/>
                                </a:lnTo>
                                <a:lnTo>
                                  <a:pt x="135" y="195"/>
                                </a:lnTo>
                                <a:lnTo>
                                  <a:pt x="145" y="180"/>
                                </a:lnTo>
                                <a:lnTo>
                                  <a:pt x="160" y="145"/>
                                </a:lnTo>
                                <a:lnTo>
                                  <a:pt x="164" y="105"/>
                                </a:lnTo>
                                <a:lnTo>
                                  <a:pt x="160" y="65"/>
                                </a:lnTo>
                                <a:lnTo>
                                  <a:pt x="145" y="30"/>
                                </a:lnTo>
                                <a:lnTo>
                                  <a:pt x="135" y="20"/>
                                </a:lnTo>
                                <a:lnTo>
                                  <a:pt x="120" y="10"/>
                                </a:lnTo>
                                <a:lnTo>
                                  <a:pt x="110" y="5"/>
                                </a:lnTo>
                                <a:lnTo>
                                  <a:pt x="95" y="0"/>
                                </a:lnTo>
                                <a:lnTo>
                                  <a:pt x="80" y="5"/>
                                </a:lnTo>
                                <a:lnTo>
                                  <a:pt x="65" y="10"/>
                                </a:lnTo>
                                <a:lnTo>
                                  <a:pt x="45" y="20"/>
                                </a:lnTo>
                                <a:lnTo>
                                  <a:pt x="30" y="30"/>
                                </a:lnTo>
                                <a:lnTo>
                                  <a:pt x="20" y="45"/>
                                </a:lnTo>
                                <a:lnTo>
                                  <a:pt x="10" y="65"/>
                                </a:lnTo>
                                <a:lnTo>
                                  <a:pt x="5" y="85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505"/>
                        <wps:cNvSpPr>
                          <a:spLocks/>
                        </wps:cNvSpPr>
                        <wps:spPr bwMode="auto">
                          <a:xfrm>
                            <a:off x="6148" y="5986"/>
                            <a:ext cx="145" cy="150"/>
                          </a:xfrm>
                          <a:custGeom>
                            <a:avLst/>
                            <a:gdLst>
                              <a:gd name="T0" fmla="*/ 0 w 145"/>
                              <a:gd name="T1" fmla="*/ 75 h 150"/>
                              <a:gd name="T2" fmla="*/ 0 w 145"/>
                              <a:gd name="T3" fmla="*/ 75 h 150"/>
                              <a:gd name="T4" fmla="*/ 5 w 145"/>
                              <a:gd name="T5" fmla="*/ 90 h 150"/>
                              <a:gd name="T6" fmla="*/ 10 w 145"/>
                              <a:gd name="T7" fmla="*/ 105 h 150"/>
                              <a:gd name="T8" fmla="*/ 25 w 145"/>
                              <a:gd name="T9" fmla="*/ 115 h 150"/>
                              <a:gd name="T10" fmla="*/ 35 w 145"/>
                              <a:gd name="T11" fmla="*/ 125 h 150"/>
                              <a:gd name="T12" fmla="*/ 70 w 145"/>
                              <a:gd name="T13" fmla="*/ 145 h 150"/>
                              <a:gd name="T14" fmla="*/ 95 w 145"/>
                              <a:gd name="T15" fmla="*/ 150 h 150"/>
                              <a:gd name="T16" fmla="*/ 95 w 145"/>
                              <a:gd name="T17" fmla="*/ 150 h 150"/>
                              <a:gd name="T18" fmla="*/ 105 w 145"/>
                              <a:gd name="T19" fmla="*/ 150 h 150"/>
                              <a:gd name="T20" fmla="*/ 115 w 145"/>
                              <a:gd name="T21" fmla="*/ 145 h 150"/>
                              <a:gd name="T22" fmla="*/ 130 w 145"/>
                              <a:gd name="T23" fmla="*/ 130 h 150"/>
                              <a:gd name="T24" fmla="*/ 140 w 145"/>
                              <a:gd name="T25" fmla="*/ 105 h 150"/>
                              <a:gd name="T26" fmla="*/ 145 w 145"/>
                              <a:gd name="T27" fmla="*/ 75 h 150"/>
                              <a:gd name="T28" fmla="*/ 145 w 145"/>
                              <a:gd name="T29" fmla="*/ 75 h 150"/>
                              <a:gd name="T30" fmla="*/ 140 w 145"/>
                              <a:gd name="T31" fmla="*/ 50 h 150"/>
                              <a:gd name="T32" fmla="*/ 130 w 145"/>
                              <a:gd name="T33" fmla="*/ 25 h 150"/>
                              <a:gd name="T34" fmla="*/ 115 w 145"/>
                              <a:gd name="T35" fmla="*/ 10 h 150"/>
                              <a:gd name="T36" fmla="*/ 95 w 145"/>
                              <a:gd name="T37" fmla="*/ 0 h 150"/>
                              <a:gd name="T38" fmla="*/ 95 w 145"/>
                              <a:gd name="T39" fmla="*/ 0 h 150"/>
                              <a:gd name="T40" fmla="*/ 70 w 145"/>
                              <a:gd name="T41" fmla="*/ 5 h 150"/>
                              <a:gd name="T42" fmla="*/ 40 w 145"/>
                              <a:gd name="T43" fmla="*/ 20 h 150"/>
                              <a:gd name="T44" fmla="*/ 25 w 145"/>
                              <a:gd name="T45" fmla="*/ 30 h 150"/>
                              <a:gd name="T46" fmla="*/ 10 w 145"/>
                              <a:gd name="T47" fmla="*/ 45 h 150"/>
                              <a:gd name="T48" fmla="*/ 5 w 145"/>
                              <a:gd name="T49" fmla="*/ 60 h 150"/>
                              <a:gd name="T50" fmla="*/ 0 w 145"/>
                              <a:gd name="T51" fmla="*/ 75 h 150"/>
                              <a:gd name="T52" fmla="*/ 0 w 145"/>
                              <a:gd name="T53" fmla="*/ 75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50">
                                <a:moveTo>
                                  <a:pt x="0" y="75"/>
                                </a:moveTo>
                                <a:lnTo>
                                  <a:pt x="0" y="75"/>
                                </a:lnTo>
                                <a:lnTo>
                                  <a:pt x="5" y="90"/>
                                </a:lnTo>
                                <a:lnTo>
                                  <a:pt x="10" y="105"/>
                                </a:lnTo>
                                <a:lnTo>
                                  <a:pt x="25" y="115"/>
                                </a:lnTo>
                                <a:lnTo>
                                  <a:pt x="35" y="125"/>
                                </a:lnTo>
                                <a:lnTo>
                                  <a:pt x="70" y="145"/>
                                </a:lnTo>
                                <a:lnTo>
                                  <a:pt x="95" y="150"/>
                                </a:lnTo>
                                <a:lnTo>
                                  <a:pt x="105" y="150"/>
                                </a:lnTo>
                                <a:lnTo>
                                  <a:pt x="115" y="145"/>
                                </a:lnTo>
                                <a:lnTo>
                                  <a:pt x="130" y="130"/>
                                </a:lnTo>
                                <a:lnTo>
                                  <a:pt x="140" y="105"/>
                                </a:lnTo>
                                <a:lnTo>
                                  <a:pt x="145" y="75"/>
                                </a:lnTo>
                                <a:lnTo>
                                  <a:pt x="140" y="50"/>
                                </a:lnTo>
                                <a:lnTo>
                                  <a:pt x="130" y="25"/>
                                </a:lnTo>
                                <a:lnTo>
                                  <a:pt x="115" y="10"/>
                                </a:lnTo>
                                <a:lnTo>
                                  <a:pt x="95" y="0"/>
                                </a:lnTo>
                                <a:lnTo>
                                  <a:pt x="70" y="5"/>
                                </a:lnTo>
                                <a:lnTo>
                                  <a:pt x="40" y="20"/>
                                </a:lnTo>
                                <a:lnTo>
                                  <a:pt x="25" y="30"/>
                                </a:lnTo>
                                <a:lnTo>
                                  <a:pt x="10" y="45"/>
                                </a:lnTo>
                                <a:lnTo>
                                  <a:pt x="5" y="6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506"/>
                        <wps:cNvSpPr>
                          <a:spLocks/>
                        </wps:cNvSpPr>
                        <wps:spPr bwMode="auto">
                          <a:xfrm>
                            <a:off x="6128" y="5806"/>
                            <a:ext cx="20" cy="51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510"/>
                              <a:gd name="T2" fmla="*/ 20 w 20"/>
                              <a:gd name="T3" fmla="*/ 0 h 510"/>
                              <a:gd name="T4" fmla="*/ 10 w 20"/>
                              <a:gd name="T5" fmla="*/ 20 h 510"/>
                              <a:gd name="T6" fmla="*/ 0 w 20"/>
                              <a:gd name="T7" fmla="*/ 70 h 510"/>
                              <a:gd name="T8" fmla="*/ 0 w 20"/>
                              <a:gd name="T9" fmla="*/ 100 h 510"/>
                              <a:gd name="T10" fmla="*/ 0 w 20"/>
                              <a:gd name="T11" fmla="*/ 145 h 510"/>
                              <a:gd name="T12" fmla="*/ 10 w 20"/>
                              <a:gd name="T13" fmla="*/ 195 h 510"/>
                              <a:gd name="T14" fmla="*/ 20 w 20"/>
                              <a:gd name="T15" fmla="*/ 255 h 510"/>
                              <a:gd name="T16" fmla="*/ 20 w 20"/>
                              <a:gd name="T17" fmla="*/ 255 h 510"/>
                              <a:gd name="T18" fmla="*/ 20 w 20"/>
                              <a:gd name="T19" fmla="*/ 255 h 510"/>
                              <a:gd name="T20" fmla="*/ 10 w 20"/>
                              <a:gd name="T21" fmla="*/ 315 h 510"/>
                              <a:gd name="T22" fmla="*/ 5 w 20"/>
                              <a:gd name="T23" fmla="*/ 365 h 510"/>
                              <a:gd name="T24" fmla="*/ 0 w 20"/>
                              <a:gd name="T25" fmla="*/ 410 h 510"/>
                              <a:gd name="T26" fmla="*/ 0 w 20"/>
                              <a:gd name="T27" fmla="*/ 440 h 510"/>
                              <a:gd name="T28" fmla="*/ 10 w 20"/>
                              <a:gd name="T29" fmla="*/ 485 h 510"/>
                              <a:gd name="T30" fmla="*/ 20 w 20"/>
                              <a:gd name="T3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20"/>
                                </a:lnTo>
                                <a:lnTo>
                                  <a:pt x="0" y="70"/>
                                </a:lnTo>
                                <a:lnTo>
                                  <a:pt x="0" y="100"/>
                                </a:lnTo>
                                <a:lnTo>
                                  <a:pt x="0" y="145"/>
                                </a:lnTo>
                                <a:lnTo>
                                  <a:pt x="10" y="195"/>
                                </a:lnTo>
                                <a:lnTo>
                                  <a:pt x="20" y="255"/>
                                </a:lnTo>
                                <a:lnTo>
                                  <a:pt x="10" y="315"/>
                                </a:lnTo>
                                <a:lnTo>
                                  <a:pt x="5" y="365"/>
                                </a:lnTo>
                                <a:lnTo>
                                  <a:pt x="0" y="410"/>
                                </a:lnTo>
                                <a:lnTo>
                                  <a:pt x="0" y="440"/>
                                </a:lnTo>
                                <a:lnTo>
                                  <a:pt x="10" y="485"/>
                                </a:lnTo>
                                <a:lnTo>
                                  <a:pt x="20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507"/>
                        <wps:cNvSpPr>
                          <a:spLocks/>
                        </wps:cNvSpPr>
                        <wps:spPr bwMode="auto">
                          <a:xfrm>
                            <a:off x="6103" y="5806"/>
                            <a:ext cx="45" cy="510"/>
                          </a:xfrm>
                          <a:custGeom>
                            <a:avLst/>
                            <a:gdLst>
                              <a:gd name="T0" fmla="*/ 45 w 45"/>
                              <a:gd name="T1" fmla="*/ 0 h 510"/>
                              <a:gd name="T2" fmla="*/ 45 w 45"/>
                              <a:gd name="T3" fmla="*/ 0 h 510"/>
                              <a:gd name="T4" fmla="*/ 30 w 45"/>
                              <a:gd name="T5" fmla="*/ 40 h 510"/>
                              <a:gd name="T6" fmla="*/ 20 w 45"/>
                              <a:gd name="T7" fmla="*/ 90 h 510"/>
                              <a:gd name="T8" fmla="*/ 10 w 45"/>
                              <a:gd name="T9" fmla="*/ 150 h 510"/>
                              <a:gd name="T10" fmla="*/ 0 w 45"/>
                              <a:gd name="T11" fmla="*/ 230 h 510"/>
                              <a:gd name="T12" fmla="*/ 5 w 45"/>
                              <a:gd name="T13" fmla="*/ 315 h 510"/>
                              <a:gd name="T14" fmla="*/ 10 w 45"/>
                              <a:gd name="T15" fmla="*/ 360 h 510"/>
                              <a:gd name="T16" fmla="*/ 15 w 45"/>
                              <a:gd name="T17" fmla="*/ 410 h 510"/>
                              <a:gd name="T18" fmla="*/ 30 w 45"/>
                              <a:gd name="T19" fmla="*/ 460 h 510"/>
                              <a:gd name="T20" fmla="*/ 45 w 45"/>
                              <a:gd name="T2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0"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30" y="40"/>
                                </a:lnTo>
                                <a:lnTo>
                                  <a:pt x="20" y="90"/>
                                </a:lnTo>
                                <a:lnTo>
                                  <a:pt x="10" y="150"/>
                                </a:lnTo>
                                <a:lnTo>
                                  <a:pt x="0" y="230"/>
                                </a:lnTo>
                                <a:lnTo>
                                  <a:pt x="5" y="315"/>
                                </a:lnTo>
                                <a:lnTo>
                                  <a:pt x="10" y="360"/>
                                </a:lnTo>
                                <a:lnTo>
                                  <a:pt x="15" y="410"/>
                                </a:lnTo>
                                <a:lnTo>
                                  <a:pt x="30" y="460"/>
                                </a:lnTo>
                                <a:lnTo>
                                  <a:pt x="45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Line 508"/>
                        <wps:cNvCnPr/>
                        <wps:spPr bwMode="auto">
                          <a:xfrm>
                            <a:off x="6053" y="5801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4" name="Line 509"/>
                        <wps:cNvCnPr/>
                        <wps:spPr bwMode="auto">
                          <a:xfrm>
                            <a:off x="6023" y="5801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" name="Freeform 510"/>
                        <wps:cNvSpPr>
                          <a:spLocks/>
                        </wps:cNvSpPr>
                        <wps:spPr bwMode="auto">
                          <a:xfrm>
                            <a:off x="6148" y="6791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40 h 50"/>
                              <a:gd name="T2" fmla="*/ 0 w 249"/>
                              <a:gd name="T3" fmla="*/ 40 h 50"/>
                              <a:gd name="T4" fmla="*/ 10 w 249"/>
                              <a:gd name="T5" fmla="*/ 30 h 50"/>
                              <a:gd name="T6" fmla="*/ 25 w 249"/>
                              <a:gd name="T7" fmla="*/ 20 h 50"/>
                              <a:gd name="T8" fmla="*/ 50 w 249"/>
                              <a:gd name="T9" fmla="*/ 5 h 50"/>
                              <a:gd name="T10" fmla="*/ 80 w 249"/>
                              <a:gd name="T11" fmla="*/ 5 h 50"/>
                              <a:gd name="T12" fmla="*/ 110 w 249"/>
                              <a:gd name="T13" fmla="*/ 10 h 50"/>
                              <a:gd name="T14" fmla="*/ 135 w 249"/>
                              <a:gd name="T15" fmla="*/ 20 h 50"/>
                              <a:gd name="T16" fmla="*/ 155 w 249"/>
                              <a:gd name="T17" fmla="*/ 30 h 50"/>
                              <a:gd name="T18" fmla="*/ 184 w 249"/>
                              <a:gd name="T19" fmla="*/ 50 h 50"/>
                              <a:gd name="T20" fmla="*/ 184 w 249"/>
                              <a:gd name="T21" fmla="*/ 50 h 50"/>
                              <a:gd name="T22" fmla="*/ 189 w 249"/>
                              <a:gd name="T23" fmla="*/ 50 h 50"/>
                              <a:gd name="T24" fmla="*/ 199 w 249"/>
                              <a:gd name="T25" fmla="*/ 50 h 50"/>
                              <a:gd name="T26" fmla="*/ 214 w 249"/>
                              <a:gd name="T27" fmla="*/ 35 h 50"/>
                              <a:gd name="T28" fmla="*/ 234 w 249"/>
                              <a:gd name="T29" fmla="*/ 0 h 50"/>
                              <a:gd name="T30" fmla="*/ 249 w 249"/>
                              <a:gd name="T31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10" y="30"/>
                                </a:lnTo>
                                <a:lnTo>
                                  <a:pt x="25" y="20"/>
                                </a:lnTo>
                                <a:lnTo>
                                  <a:pt x="50" y="5"/>
                                </a:lnTo>
                                <a:lnTo>
                                  <a:pt x="80" y="5"/>
                                </a:lnTo>
                                <a:lnTo>
                                  <a:pt x="110" y="10"/>
                                </a:lnTo>
                                <a:lnTo>
                                  <a:pt x="135" y="20"/>
                                </a:lnTo>
                                <a:lnTo>
                                  <a:pt x="155" y="30"/>
                                </a:lnTo>
                                <a:lnTo>
                                  <a:pt x="184" y="50"/>
                                </a:lnTo>
                                <a:lnTo>
                                  <a:pt x="189" y="50"/>
                                </a:lnTo>
                                <a:lnTo>
                                  <a:pt x="199" y="50"/>
                                </a:lnTo>
                                <a:lnTo>
                                  <a:pt x="214" y="35"/>
                                </a:lnTo>
                                <a:lnTo>
                                  <a:pt x="234" y="0"/>
                                </a:lnTo>
                                <a:lnTo>
                                  <a:pt x="249" y="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511"/>
                        <wps:cNvSpPr>
                          <a:spLocks/>
                        </wps:cNvSpPr>
                        <wps:spPr bwMode="auto">
                          <a:xfrm>
                            <a:off x="6148" y="6321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0 h 50"/>
                              <a:gd name="T2" fmla="*/ 0 w 249"/>
                              <a:gd name="T3" fmla="*/ 0 h 50"/>
                              <a:gd name="T4" fmla="*/ 25 w 249"/>
                              <a:gd name="T5" fmla="*/ 25 h 50"/>
                              <a:gd name="T6" fmla="*/ 50 w 249"/>
                              <a:gd name="T7" fmla="*/ 40 h 50"/>
                              <a:gd name="T8" fmla="*/ 80 w 249"/>
                              <a:gd name="T9" fmla="*/ 40 h 50"/>
                              <a:gd name="T10" fmla="*/ 110 w 249"/>
                              <a:gd name="T11" fmla="*/ 40 h 50"/>
                              <a:gd name="T12" fmla="*/ 135 w 249"/>
                              <a:gd name="T13" fmla="*/ 30 h 50"/>
                              <a:gd name="T14" fmla="*/ 155 w 249"/>
                              <a:gd name="T15" fmla="*/ 20 h 50"/>
                              <a:gd name="T16" fmla="*/ 184 w 249"/>
                              <a:gd name="T17" fmla="*/ 0 h 50"/>
                              <a:gd name="T18" fmla="*/ 184 w 249"/>
                              <a:gd name="T19" fmla="*/ 0 h 50"/>
                              <a:gd name="T20" fmla="*/ 189 w 249"/>
                              <a:gd name="T21" fmla="*/ 0 h 50"/>
                              <a:gd name="T22" fmla="*/ 194 w 249"/>
                              <a:gd name="T23" fmla="*/ 0 h 50"/>
                              <a:gd name="T24" fmla="*/ 214 w 249"/>
                              <a:gd name="T25" fmla="*/ 20 h 50"/>
                              <a:gd name="T26" fmla="*/ 234 w 249"/>
                              <a:gd name="T27" fmla="*/ 50 h 50"/>
                              <a:gd name="T28" fmla="*/ 249 w 249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25"/>
                                </a:lnTo>
                                <a:lnTo>
                                  <a:pt x="50" y="40"/>
                                </a:lnTo>
                                <a:lnTo>
                                  <a:pt x="80" y="40"/>
                                </a:lnTo>
                                <a:lnTo>
                                  <a:pt x="110" y="40"/>
                                </a:lnTo>
                                <a:lnTo>
                                  <a:pt x="135" y="30"/>
                                </a:lnTo>
                                <a:lnTo>
                                  <a:pt x="155" y="20"/>
                                </a:lnTo>
                                <a:lnTo>
                                  <a:pt x="184" y="0"/>
                                </a:lnTo>
                                <a:lnTo>
                                  <a:pt x="189" y="0"/>
                                </a:lnTo>
                                <a:lnTo>
                                  <a:pt x="194" y="0"/>
                                </a:lnTo>
                                <a:lnTo>
                                  <a:pt x="214" y="20"/>
                                </a:lnTo>
                                <a:lnTo>
                                  <a:pt x="234" y="50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512"/>
                        <wps:cNvSpPr>
                          <a:spLocks/>
                        </wps:cNvSpPr>
                        <wps:spPr bwMode="auto">
                          <a:xfrm>
                            <a:off x="6148" y="6361"/>
                            <a:ext cx="244" cy="435"/>
                          </a:xfrm>
                          <a:custGeom>
                            <a:avLst/>
                            <a:gdLst>
                              <a:gd name="T0" fmla="*/ 0 w 244"/>
                              <a:gd name="T1" fmla="*/ 220 h 435"/>
                              <a:gd name="T2" fmla="*/ 0 w 244"/>
                              <a:gd name="T3" fmla="*/ 220 h 435"/>
                              <a:gd name="T4" fmla="*/ 5 w 244"/>
                              <a:gd name="T5" fmla="*/ 305 h 435"/>
                              <a:gd name="T6" fmla="*/ 10 w 244"/>
                              <a:gd name="T7" fmla="*/ 340 h 435"/>
                              <a:gd name="T8" fmla="*/ 15 w 244"/>
                              <a:gd name="T9" fmla="*/ 370 h 435"/>
                              <a:gd name="T10" fmla="*/ 30 w 244"/>
                              <a:gd name="T11" fmla="*/ 400 h 435"/>
                              <a:gd name="T12" fmla="*/ 45 w 244"/>
                              <a:gd name="T13" fmla="*/ 420 h 435"/>
                              <a:gd name="T14" fmla="*/ 65 w 244"/>
                              <a:gd name="T15" fmla="*/ 430 h 435"/>
                              <a:gd name="T16" fmla="*/ 95 w 244"/>
                              <a:gd name="T17" fmla="*/ 435 h 435"/>
                              <a:gd name="T18" fmla="*/ 95 w 244"/>
                              <a:gd name="T19" fmla="*/ 435 h 435"/>
                              <a:gd name="T20" fmla="*/ 125 w 244"/>
                              <a:gd name="T21" fmla="*/ 435 h 435"/>
                              <a:gd name="T22" fmla="*/ 150 w 244"/>
                              <a:gd name="T23" fmla="*/ 420 h 435"/>
                              <a:gd name="T24" fmla="*/ 174 w 244"/>
                              <a:gd name="T25" fmla="*/ 400 h 435"/>
                              <a:gd name="T26" fmla="*/ 199 w 244"/>
                              <a:gd name="T27" fmla="*/ 375 h 435"/>
                              <a:gd name="T28" fmla="*/ 219 w 244"/>
                              <a:gd name="T29" fmla="*/ 345 h 435"/>
                              <a:gd name="T30" fmla="*/ 229 w 244"/>
                              <a:gd name="T31" fmla="*/ 305 h 435"/>
                              <a:gd name="T32" fmla="*/ 239 w 244"/>
                              <a:gd name="T33" fmla="*/ 265 h 435"/>
                              <a:gd name="T34" fmla="*/ 244 w 244"/>
                              <a:gd name="T35" fmla="*/ 220 h 435"/>
                              <a:gd name="T36" fmla="*/ 244 w 244"/>
                              <a:gd name="T37" fmla="*/ 220 h 435"/>
                              <a:gd name="T38" fmla="*/ 239 w 244"/>
                              <a:gd name="T39" fmla="*/ 175 h 435"/>
                              <a:gd name="T40" fmla="*/ 229 w 244"/>
                              <a:gd name="T41" fmla="*/ 135 h 435"/>
                              <a:gd name="T42" fmla="*/ 219 w 244"/>
                              <a:gd name="T43" fmla="*/ 100 h 435"/>
                              <a:gd name="T44" fmla="*/ 199 w 244"/>
                              <a:gd name="T45" fmla="*/ 65 h 435"/>
                              <a:gd name="T46" fmla="*/ 174 w 244"/>
                              <a:gd name="T47" fmla="*/ 40 h 435"/>
                              <a:gd name="T48" fmla="*/ 150 w 244"/>
                              <a:gd name="T49" fmla="*/ 20 h 435"/>
                              <a:gd name="T50" fmla="*/ 125 w 244"/>
                              <a:gd name="T51" fmla="*/ 5 h 435"/>
                              <a:gd name="T52" fmla="*/ 95 w 244"/>
                              <a:gd name="T53" fmla="*/ 0 h 435"/>
                              <a:gd name="T54" fmla="*/ 95 w 244"/>
                              <a:gd name="T55" fmla="*/ 0 h 435"/>
                              <a:gd name="T56" fmla="*/ 65 w 244"/>
                              <a:gd name="T57" fmla="*/ 5 h 435"/>
                              <a:gd name="T58" fmla="*/ 45 w 244"/>
                              <a:gd name="T59" fmla="*/ 20 h 435"/>
                              <a:gd name="T60" fmla="*/ 30 w 244"/>
                              <a:gd name="T61" fmla="*/ 40 h 435"/>
                              <a:gd name="T62" fmla="*/ 15 w 244"/>
                              <a:gd name="T63" fmla="*/ 65 h 435"/>
                              <a:gd name="T64" fmla="*/ 10 w 244"/>
                              <a:gd name="T65" fmla="*/ 95 h 435"/>
                              <a:gd name="T66" fmla="*/ 5 w 244"/>
                              <a:gd name="T67" fmla="*/ 135 h 435"/>
                              <a:gd name="T68" fmla="*/ 0 w 244"/>
                              <a:gd name="T69" fmla="*/ 220 h 435"/>
                              <a:gd name="T70" fmla="*/ 0 w 244"/>
                              <a:gd name="T71" fmla="*/ 220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0" y="220"/>
                                </a:moveTo>
                                <a:lnTo>
                                  <a:pt x="0" y="220"/>
                                </a:lnTo>
                                <a:lnTo>
                                  <a:pt x="5" y="305"/>
                                </a:lnTo>
                                <a:lnTo>
                                  <a:pt x="10" y="340"/>
                                </a:lnTo>
                                <a:lnTo>
                                  <a:pt x="15" y="370"/>
                                </a:lnTo>
                                <a:lnTo>
                                  <a:pt x="30" y="400"/>
                                </a:lnTo>
                                <a:lnTo>
                                  <a:pt x="45" y="420"/>
                                </a:lnTo>
                                <a:lnTo>
                                  <a:pt x="65" y="430"/>
                                </a:lnTo>
                                <a:lnTo>
                                  <a:pt x="95" y="435"/>
                                </a:lnTo>
                                <a:lnTo>
                                  <a:pt x="125" y="435"/>
                                </a:lnTo>
                                <a:lnTo>
                                  <a:pt x="150" y="420"/>
                                </a:lnTo>
                                <a:lnTo>
                                  <a:pt x="174" y="400"/>
                                </a:lnTo>
                                <a:lnTo>
                                  <a:pt x="199" y="375"/>
                                </a:lnTo>
                                <a:lnTo>
                                  <a:pt x="219" y="345"/>
                                </a:lnTo>
                                <a:lnTo>
                                  <a:pt x="229" y="305"/>
                                </a:lnTo>
                                <a:lnTo>
                                  <a:pt x="239" y="265"/>
                                </a:lnTo>
                                <a:lnTo>
                                  <a:pt x="244" y="220"/>
                                </a:lnTo>
                                <a:lnTo>
                                  <a:pt x="239" y="175"/>
                                </a:lnTo>
                                <a:lnTo>
                                  <a:pt x="229" y="135"/>
                                </a:lnTo>
                                <a:lnTo>
                                  <a:pt x="219" y="100"/>
                                </a:lnTo>
                                <a:lnTo>
                                  <a:pt x="199" y="65"/>
                                </a:lnTo>
                                <a:lnTo>
                                  <a:pt x="174" y="40"/>
                                </a:lnTo>
                                <a:lnTo>
                                  <a:pt x="150" y="20"/>
                                </a:lnTo>
                                <a:lnTo>
                                  <a:pt x="125" y="5"/>
                                </a:lnTo>
                                <a:lnTo>
                                  <a:pt x="95" y="0"/>
                                </a:lnTo>
                                <a:lnTo>
                                  <a:pt x="65" y="5"/>
                                </a:lnTo>
                                <a:lnTo>
                                  <a:pt x="45" y="20"/>
                                </a:lnTo>
                                <a:lnTo>
                                  <a:pt x="30" y="40"/>
                                </a:lnTo>
                                <a:lnTo>
                                  <a:pt x="15" y="65"/>
                                </a:lnTo>
                                <a:lnTo>
                                  <a:pt x="10" y="95"/>
                                </a:lnTo>
                                <a:lnTo>
                                  <a:pt x="5" y="135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513"/>
                        <wps:cNvSpPr>
                          <a:spLocks/>
                        </wps:cNvSpPr>
                        <wps:spPr bwMode="auto">
                          <a:xfrm>
                            <a:off x="6148" y="6431"/>
                            <a:ext cx="194" cy="300"/>
                          </a:xfrm>
                          <a:custGeom>
                            <a:avLst/>
                            <a:gdLst>
                              <a:gd name="T0" fmla="*/ 0 w 194"/>
                              <a:gd name="T1" fmla="*/ 150 h 300"/>
                              <a:gd name="T2" fmla="*/ 0 w 194"/>
                              <a:gd name="T3" fmla="*/ 150 h 300"/>
                              <a:gd name="T4" fmla="*/ 0 w 194"/>
                              <a:gd name="T5" fmla="*/ 180 h 300"/>
                              <a:gd name="T6" fmla="*/ 5 w 194"/>
                              <a:gd name="T7" fmla="*/ 205 h 300"/>
                              <a:gd name="T8" fmla="*/ 15 w 194"/>
                              <a:gd name="T9" fmla="*/ 230 h 300"/>
                              <a:gd name="T10" fmla="*/ 25 w 194"/>
                              <a:gd name="T11" fmla="*/ 255 h 300"/>
                              <a:gd name="T12" fmla="*/ 40 w 194"/>
                              <a:gd name="T13" fmla="*/ 270 h 300"/>
                              <a:gd name="T14" fmla="*/ 55 w 194"/>
                              <a:gd name="T15" fmla="*/ 285 h 300"/>
                              <a:gd name="T16" fmla="*/ 75 w 194"/>
                              <a:gd name="T17" fmla="*/ 295 h 300"/>
                              <a:gd name="T18" fmla="*/ 95 w 194"/>
                              <a:gd name="T19" fmla="*/ 300 h 300"/>
                              <a:gd name="T20" fmla="*/ 95 w 194"/>
                              <a:gd name="T21" fmla="*/ 300 h 300"/>
                              <a:gd name="T22" fmla="*/ 115 w 194"/>
                              <a:gd name="T23" fmla="*/ 295 h 300"/>
                              <a:gd name="T24" fmla="*/ 135 w 194"/>
                              <a:gd name="T25" fmla="*/ 290 h 300"/>
                              <a:gd name="T26" fmla="*/ 150 w 194"/>
                              <a:gd name="T27" fmla="*/ 275 h 300"/>
                              <a:gd name="T28" fmla="*/ 164 w 194"/>
                              <a:gd name="T29" fmla="*/ 255 h 300"/>
                              <a:gd name="T30" fmla="*/ 179 w 194"/>
                              <a:gd name="T31" fmla="*/ 235 h 300"/>
                              <a:gd name="T32" fmla="*/ 189 w 194"/>
                              <a:gd name="T33" fmla="*/ 210 h 300"/>
                              <a:gd name="T34" fmla="*/ 194 w 194"/>
                              <a:gd name="T35" fmla="*/ 180 h 300"/>
                              <a:gd name="T36" fmla="*/ 194 w 194"/>
                              <a:gd name="T37" fmla="*/ 150 h 300"/>
                              <a:gd name="T38" fmla="*/ 194 w 194"/>
                              <a:gd name="T39" fmla="*/ 150 h 300"/>
                              <a:gd name="T40" fmla="*/ 194 w 194"/>
                              <a:gd name="T41" fmla="*/ 120 h 300"/>
                              <a:gd name="T42" fmla="*/ 189 w 194"/>
                              <a:gd name="T43" fmla="*/ 90 h 300"/>
                              <a:gd name="T44" fmla="*/ 179 w 194"/>
                              <a:gd name="T45" fmla="*/ 65 h 300"/>
                              <a:gd name="T46" fmla="*/ 164 w 194"/>
                              <a:gd name="T47" fmla="*/ 45 h 300"/>
                              <a:gd name="T48" fmla="*/ 150 w 194"/>
                              <a:gd name="T49" fmla="*/ 25 h 300"/>
                              <a:gd name="T50" fmla="*/ 135 w 194"/>
                              <a:gd name="T51" fmla="*/ 10 h 300"/>
                              <a:gd name="T52" fmla="*/ 115 w 194"/>
                              <a:gd name="T53" fmla="*/ 5 h 300"/>
                              <a:gd name="T54" fmla="*/ 95 w 194"/>
                              <a:gd name="T55" fmla="*/ 0 h 300"/>
                              <a:gd name="T56" fmla="*/ 95 w 194"/>
                              <a:gd name="T57" fmla="*/ 0 h 300"/>
                              <a:gd name="T58" fmla="*/ 75 w 194"/>
                              <a:gd name="T59" fmla="*/ 0 h 300"/>
                              <a:gd name="T60" fmla="*/ 55 w 194"/>
                              <a:gd name="T61" fmla="*/ 10 h 300"/>
                              <a:gd name="T62" fmla="*/ 40 w 194"/>
                              <a:gd name="T63" fmla="*/ 25 h 300"/>
                              <a:gd name="T64" fmla="*/ 25 w 194"/>
                              <a:gd name="T65" fmla="*/ 45 h 300"/>
                              <a:gd name="T66" fmla="*/ 15 w 194"/>
                              <a:gd name="T67" fmla="*/ 65 h 300"/>
                              <a:gd name="T68" fmla="*/ 5 w 194"/>
                              <a:gd name="T69" fmla="*/ 90 h 300"/>
                              <a:gd name="T70" fmla="*/ 0 w 194"/>
                              <a:gd name="T71" fmla="*/ 120 h 300"/>
                              <a:gd name="T72" fmla="*/ 0 w 194"/>
                              <a:gd name="T73" fmla="*/ 150 h 300"/>
                              <a:gd name="T74" fmla="*/ 0 w 194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4" h="300">
                                <a:moveTo>
                                  <a:pt x="0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05"/>
                                </a:lnTo>
                                <a:lnTo>
                                  <a:pt x="15" y="230"/>
                                </a:lnTo>
                                <a:lnTo>
                                  <a:pt x="25" y="255"/>
                                </a:lnTo>
                                <a:lnTo>
                                  <a:pt x="40" y="270"/>
                                </a:lnTo>
                                <a:lnTo>
                                  <a:pt x="55" y="285"/>
                                </a:lnTo>
                                <a:lnTo>
                                  <a:pt x="75" y="295"/>
                                </a:lnTo>
                                <a:lnTo>
                                  <a:pt x="95" y="300"/>
                                </a:lnTo>
                                <a:lnTo>
                                  <a:pt x="115" y="295"/>
                                </a:lnTo>
                                <a:lnTo>
                                  <a:pt x="135" y="290"/>
                                </a:lnTo>
                                <a:lnTo>
                                  <a:pt x="150" y="275"/>
                                </a:lnTo>
                                <a:lnTo>
                                  <a:pt x="164" y="255"/>
                                </a:lnTo>
                                <a:lnTo>
                                  <a:pt x="179" y="235"/>
                                </a:lnTo>
                                <a:lnTo>
                                  <a:pt x="189" y="210"/>
                                </a:lnTo>
                                <a:lnTo>
                                  <a:pt x="194" y="180"/>
                                </a:lnTo>
                                <a:lnTo>
                                  <a:pt x="194" y="150"/>
                                </a:lnTo>
                                <a:lnTo>
                                  <a:pt x="194" y="120"/>
                                </a:lnTo>
                                <a:lnTo>
                                  <a:pt x="189" y="90"/>
                                </a:lnTo>
                                <a:lnTo>
                                  <a:pt x="179" y="65"/>
                                </a:lnTo>
                                <a:lnTo>
                                  <a:pt x="164" y="45"/>
                                </a:lnTo>
                                <a:lnTo>
                                  <a:pt x="150" y="25"/>
                                </a:lnTo>
                                <a:lnTo>
                                  <a:pt x="135" y="10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5" y="0"/>
                                </a:lnTo>
                                <a:lnTo>
                                  <a:pt x="55" y="10"/>
                                </a:lnTo>
                                <a:lnTo>
                                  <a:pt x="40" y="25"/>
                                </a:lnTo>
                                <a:lnTo>
                                  <a:pt x="25" y="45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514"/>
                        <wps:cNvSpPr>
                          <a:spLocks/>
                        </wps:cNvSpPr>
                        <wps:spPr bwMode="auto">
                          <a:xfrm>
                            <a:off x="6148" y="6476"/>
                            <a:ext cx="164" cy="210"/>
                          </a:xfrm>
                          <a:custGeom>
                            <a:avLst/>
                            <a:gdLst>
                              <a:gd name="T0" fmla="*/ 0 w 164"/>
                              <a:gd name="T1" fmla="*/ 105 h 210"/>
                              <a:gd name="T2" fmla="*/ 0 w 164"/>
                              <a:gd name="T3" fmla="*/ 105 h 210"/>
                              <a:gd name="T4" fmla="*/ 5 w 164"/>
                              <a:gd name="T5" fmla="*/ 125 h 210"/>
                              <a:gd name="T6" fmla="*/ 10 w 164"/>
                              <a:gd name="T7" fmla="*/ 145 h 210"/>
                              <a:gd name="T8" fmla="*/ 20 w 164"/>
                              <a:gd name="T9" fmla="*/ 165 h 210"/>
                              <a:gd name="T10" fmla="*/ 30 w 164"/>
                              <a:gd name="T11" fmla="*/ 180 h 210"/>
                              <a:gd name="T12" fmla="*/ 45 w 164"/>
                              <a:gd name="T13" fmla="*/ 190 h 210"/>
                              <a:gd name="T14" fmla="*/ 65 w 164"/>
                              <a:gd name="T15" fmla="*/ 200 h 210"/>
                              <a:gd name="T16" fmla="*/ 80 w 164"/>
                              <a:gd name="T17" fmla="*/ 205 h 210"/>
                              <a:gd name="T18" fmla="*/ 95 w 164"/>
                              <a:gd name="T19" fmla="*/ 210 h 210"/>
                              <a:gd name="T20" fmla="*/ 95 w 164"/>
                              <a:gd name="T21" fmla="*/ 210 h 210"/>
                              <a:gd name="T22" fmla="*/ 110 w 164"/>
                              <a:gd name="T23" fmla="*/ 210 h 210"/>
                              <a:gd name="T24" fmla="*/ 120 w 164"/>
                              <a:gd name="T25" fmla="*/ 200 h 210"/>
                              <a:gd name="T26" fmla="*/ 135 w 164"/>
                              <a:gd name="T27" fmla="*/ 190 h 210"/>
                              <a:gd name="T28" fmla="*/ 145 w 164"/>
                              <a:gd name="T29" fmla="*/ 180 h 210"/>
                              <a:gd name="T30" fmla="*/ 160 w 164"/>
                              <a:gd name="T31" fmla="*/ 145 h 210"/>
                              <a:gd name="T32" fmla="*/ 164 w 164"/>
                              <a:gd name="T33" fmla="*/ 105 h 210"/>
                              <a:gd name="T34" fmla="*/ 164 w 164"/>
                              <a:gd name="T35" fmla="*/ 105 h 210"/>
                              <a:gd name="T36" fmla="*/ 160 w 164"/>
                              <a:gd name="T37" fmla="*/ 65 h 210"/>
                              <a:gd name="T38" fmla="*/ 145 w 164"/>
                              <a:gd name="T39" fmla="*/ 30 h 210"/>
                              <a:gd name="T40" fmla="*/ 135 w 164"/>
                              <a:gd name="T41" fmla="*/ 20 h 210"/>
                              <a:gd name="T42" fmla="*/ 120 w 164"/>
                              <a:gd name="T43" fmla="*/ 10 h 210"/>
                              <a:gd name="T44" fmla="*/ 110 w 164"/>
                              <a:gd name="T45" fmla="*/ 0 h 210"/>
                              <a:gd name="T46" fmla="*/ 95 w 164"/>
                              <a:gd name="T47" fmla="*/ 0 h 210"/>
                              <a:gd name="T48" fmla="*/ 95 w 164"/>
                              <a:gd name="T49" fmla="*/ 0 h 210"/>
                              <a:gd name="T50" fmla="*/ 80 w 164"/>
                              <a:gd name="T51" fmla="*/ 0 h 210"/>
                              <a:gd name="T52" fmla="*/ 65 w 164"/>
                              <a:gd name="T53" fmla="*/ 5 h 210"/>
                              <a:gd name="T54" fmla="*/ 45 w 164"/>
                              <a:gd name="T55" fmla="*/ 15 h 210"/>
                              <a:gd name="T56" fmla="*/ 30 w 164"/>
                              <a:gd name="T57" fmla="*/ 30 h 210"/>
                              <a:gd name="T58" fmla="*/ 20 w 164"/>
                              <a:gd name="T59" fmla="*/ 45 h 210"/>
                              <a:gd name="T60" fmla="*/ 10 w 164"/>
                              <a:gd name="T61" fmla="*/ 65 h 210"/>
                              <a:gd name="T62" fmla="*/ 5 w 164"/>
                              <a:gd name="T63" fmla="*/ 85 h 210"/>
                              <a:gd name="T64" fmla="*/ 0 w 164"/>
                              <a:gd name="T65" fmla="*/ 105 h 210"/>
                              <a:gd name="T66" fmla="*/ 0 w 164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4" h="210">
                                <a:moveTo>
                                  <a:pt x="0" y="105"/>
                                </a:moveTo>
                                <a:lnTo>
                                  <a:pt x="0" y="105"/>
                                </a:lnTo>
                                <a:lnTo>
                                  <a:pt x="5" y="125"/>
                                </a:lnTo>
                                <a:lnTo>
                                  <a:pt x="10" y="145"/>
                                </a:lnTo>
                                <a:lnTo>
                                  <a:pt x="20" y="165"/>
                                </a:lnTo>
                                <a:lnTo>
                                  <a:pt x="30" y="180"/>
                                </a:lnTo>
                                <a:lnTo>
                                  <a:pt x="45" y="190"/>
                                </a:lnTo>
                                <a:lnTo>
                                  <a:pt x="65" y="200"/>
                                </a:lnTo>
                                <a:lnTo>
                                  <a:pt x="80" y="205"/>
                                </a:lnTo>
                                <a:lnTo>
                                  <a:pt x="95" y="210"/>
                                </a:lnTo>
                                <a:lnTo>
                                  <a:pt x="110" y="210"/>
                                </a:lnTo>
                                <a:lnTo>
                                  <a:pt x="120" y="200"/>
                                </a:lnTo>
                                <a:lnTo>
                                  <a:pt x="135" y="190"/>
                                </a:lnTo>
                                <a:lnTo>
                                  <a:pt x="145" y="180"/>
                                </a:lnTo>
                                <a:lnTo>
                                  <a:pt x="160" y="145"/>
                                </a:lnTo>
                                <a:lnTo>
                                  <a:pt x="164" y="105"/>
                                </a:lnTo>
                                <a:lnTo>
                                  <a:pt x="160" y="65"/>
                                </a:lnTo>
                                <a:lnTo>
                                  <a:pt x="145" y="30"/>
                                </a:lnTo>
                                <a:lnTo>
                                  <a:pt x="135" y="20"/>
                                </a:lnTo>
                                <a:lnTo>
                                  <a:pt x="120" y="10"/>
                                </a:lnTo>
                                <a:lnTo>
                                  <a:pt x="110" y="0"/>
                                </a:lnTo>
                                <a:lnTo>
                                  <a:pt x="95" y="0"/>
                                </a:lnTo>
                                <a:lnTo>
                                  <a:pt x="80" y="0"/>
                                </a:lnTo>
                                <a:lnTo>
                                  <a:pt x="65" y="5"/>
                                </a:lnTo>
                                <a:lnTo>
                                  <a:pt x="45" y="15"/>
                                </a:lnTo>
                                <a:lnTo>
                                  <a:pt x="30" y="30"/>
                                </a:lnTo>
                                <a:lnTo>
                                  <a:pt x="20" y="45"/>
                                </a:lnTo>
                                <a:lnTo>
                                  <a:pt x="10" y="65"/>
                                </a:lnTo>
                                <a:lnTo>
                                  <a:pt x="5" y="85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515"/>
                        <wps:cNvSpPr>
                          <a:spLocks/>
                        </wps:cNvSpPr>
                        <wps:spPr bwMode="auto">
                          <a:xfrm>
                            <a:off x="6148" y="6506"/>
                            <a:ext cx="145" cy="150"/>
                          </a:xfrm>
                          <a:custGeom>
                            <a:avLst/>
                            <a:gdLst>
                              <a:gd name="T0" fmla="*/ 0 w 145"/>
                              <a:gd name="T1" fmla="*/ 75 h 150"/>
                              <a:gd name="T2" fmla="*/ 0 w 145"/>
                              <a:gd name="T3" fmla="*/ 75 h 150"/>
                              <a:gd name="T4" fmla="*/ 5 w 145"/>
                              <a:gd name="T5" fmla="*/ 90 h 150"/>
                              <a:gd name="T6" fmla="*/ 10 w 145"/>
                              <a:gd name="T7" fmla="*/ 105 h 150"/>
                              <a:gd name="T8" fmla="*/ 25 w 145"/>
                              <a:gd name="T9" fmla="*/ 115 h 150"/>
                              <a:gd name="T10" fmla="*/ 35 w 145"/>
                              <a:gd name="T11" fmla="*/ 125 h 150"/>
                              <a:gd name="T12" fmla="*/ 70 w 145"/>
                              <a:gd name="T13" fmla="*/ 140 h 150"/>
                              <a:gd name="T14" fmla="*/ 95 w 145"/>
                              <a:gd name="T15" fmla="*/ 150 h 150"/>
                              <a:gd name="T16" fmla="*/ 95 w 145"/>
                              <a:gd name="T17" fmla="*/ 150 h 150"/>
                              <a:gd name="T18" fmla="*/ 105 w 145"/>
                              <a:gd name="T19" fmla="*/ 145 h 150"/>
                              <a:gd name="T20" fmla="*/ 115 w 145"/>
                              <a:gd name="T21" fmla="*/ 145 h 150"/>
                              <a:gd name="T22" fmla="*/ 130 w 145"/>
                              <a:gd name="T23" fmla="*/ 125 h 150"/>
                              <a:gd name="T24" fmla="*/ 140 w 145"/>
                              <a:gd name="T25" fmla="*/ 105 h 150"/>
                              <a:gd name="T26" fmla="*/ 145 w 145"/>
                              <a:gd name="T27" fmla="*/ 75 h 150"/>
                              <a:gd name="T28" fmla="*/ 145 w 145"/>
                              <a:gd name="T29" fmla="*/ 75 h 150"/>
                              <a:gd name="T30" fmla="*/ 140 w 145"/>
                              <a:gd name="T31" fmla="*/ 45 h 150"/>
                              <a:gd name="T32" fmla="*/ 130 w 145"/>
                              <a:gd name="T33" fmla="*/ 25 h 150"/>
                              <a:gd name="T34" fmla="*/ 115 w 145"/>
                              <a:gd name="T35" fmla="*/ 5 h 150"/>
                              <a:gd name="T36" fmla="*/ 95 w 145"/>
                              <a:gd name="T37" fmla="*/ 0 h 150"/>
                              <a:gd name="T38" fmla="*/ 95 w 145"/>
                              <a:gd name="T39" fmla="*/ 0 h 150"/>
                              <a:gd name="T40" fmla="*/ 70 w 145"/>
                              <a:gd name="T41" fmla="*/ 5 h 150"/>
                              <a:gd name="T42" fmla="*/ 40 w 145"/>
                              <a:gd name="T43" fmla="*/ 20 h 150"/>
                              <a:gd name="T44" fmla="*/ 25 w 145"/>
                              <a:gd name="T45" fmla="*/ 30 h 150"/>
                              <a:gd name="T46" fmla="*/ 10 w 145"/>
                              <a:gd name="T47" fmla="*/ 45 h 150"/>
                              <a:gd name="T48" fmla="*/ 5 w 145"/>
                              <a:gd name="T49" fmla="*/ 60 h 150"/>
                              <a:gd name="T50" fmla="*/ 0 w 145"/>
                              <a:gd name="T51" fmla="*/ 75 h 150"/>
                              <a:gd name="T52" fmla="*/ 0 w 145"/>
                              <a:gd name="T53" fmla="*/ 75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50">
                                <a:moveTo>
                                  <a:pt x="0" y="75"/>
                                </a:moveTo>
                                <a:lnTo>
                                  <a:pt x="0" y="75"/>
                                </a:lnTo>
                                <a:lnTo>
                                  <a:pt x="5" y="90"/>
                                </a:lnTo>
                                <a:lnTo>
                                  <a:pt x="10" y="105"/>
                                </a:lnTo>
                                <a:lnTo>
                                  <a:pt x="25" y="115"/>
                                </a:lnTo>
                                <a:lnTo>
                                  <a:pt x="35" y="125"/>
                                </a:lnTo>
                                <a:lnTo>
                                  <a:pt x="70" y="140"/>
                                </a:lnTo>
                                <a:lnTo>
                                  <a:pt x="95" y="150"/>
                                </a:lnTo>
                                <a:lnTo>
                                  <a:pt x="105" y="145"/>
                                </a:lnTo>
                                <a:lnTo>
                                  <a:pt x="115" y="145"/>
                                </a:lnTo>
                                <a:lnTo>
                                  <a:pt x="130" y="125"/>
                                </a:lnTo>
                                <a:lnTo>
                                  <a:pt x="140" y="105"/>
                                </a:lnTo>
                                <a:lnTo>
                                  <a:pt x="145" y="75"/>
                                </a:lnTo>
                                <a:lnTo>
                                  <a:pt x="140" y="45"/>
                                </a:lnTo>
                                <a:lnTo>
                                  <a:pt x="130" y="25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0" y="5"/>
                                </a:lnTo>
                                <a:lnTo>
                                  <a:pt x="40" y="20"/>
                                </a:lnTo>
                                <a:lnTo>
                                  <a:pt x="25" y="30"/>
                                </a:lnTo>
                                <a:lnTo>
                                  <a:pt x="10" y="45"/>
                                </a:lnTo>
                                <a:lnTo>
                                  <a:pt x="5" y="6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Freeform 516"/>
                        <wps:cNvSpPr>
                          <a:spLocks/>
                        </wps:cNvSpPr>
                        <wps:spPr bwMode="auto">
                          <a:xfrm>
                            <a:off x="6128" y="6321"/>
                            <a:ext cx="20" cy="51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510"/>
                              <a:gd name="T2" fmla="*/ 20 w 20"/>
                              <a:gd name="T3" fmla="*/ 0 h 510"/>
                              <a:gd name="T4" fmla="*/ 10 w 20"/>
                              <a:gd name="T5" fmla="*/ 25 h 510"/>
                              <a:gd name="T6" fmla="*/ 0 w 20"/>
                              <a:gd name="T7" fmla="*/ 70 h 510"/>
                              <a:gd name="T8" fmla="*/ 0 w 20"/>
                              <a:gd name="T9" fmla="*/ 105 h 510"/>
                              <a:gd name="T10" fmla="*/ 0 w 20"/>
                              <a:gd name="T11" fmla="*/ 145 h 510"/>
                              <a:gd name="T12" fmla="*/ 10 w 20"/>
                              <a:gd name="T13" fmla="*/ 200 h 510"/>
                              <a:gd name="T14" fmla="*/ 20 w 20"/>
                              <a:gd name="T15" fmla="*/ 260 h 510"/>
                              <a:gd name="T16" fmla="*/ 20 w 20"/>
                              <a:gd name="T17" fmla="*/ 260 h 510"/>
                              <a:gd name="T18" fmla="*/ 20 w 20"/>
                              <a:gd name="T19" fmla="*/ 260 h 510"/>
                              <a:gd name="T20" fmla="*/ 10 w 20"/>
                              <a:gd name="T21" fmla="*/ 320 h 510"/>
                              <a:gd name="T22" fmla="*/ 5 w 20"/>
                              <a:gd name="T23" fmla="*/ 370 h 510"/>
                              <a:gd name="T24" fmla="*/ 0 w 20"/>
                              <a:gd name="T25" fmla="*/ 410 h 510"/>
                              <a:gd name="T26" fmla="*/ 0 w 20"/>
                              <a:gd name="T27" fmla="*/ 445 h 510"/>
                              <a:gd name="T28" fmla="*/ 10 w 20"/>
                              <a:gd name="T29" fmla="*/ 490 h 510"/>
                              <a:gd name="T30" fmla="*/ 20 w 20"/>
                              <a:gd name="T3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25"/>
                                </a:lnTo>
                                <a:lnTo>
                                  <a:pt x="0" y="70"/>
                                </a:lnTo>
                                <a:lnTo>
                                  <a:pt x="0" y="105"/>
                                </a:lnTo>
                                <a:lnTo>
                                  <a:pt x="0" y="145"/>
                                </a:lnTo>
                                <a:lnTo>
                                  <a:pt x="10" y="200"/>
                                </a:lnTo>
                                <a:lnTo>
                                  <a:pt x="20" y="260"/>
                                </a:lnTo>
                                <a:lnTo>
                                  <a:pt x="10" y="320"/>
                                </a:lnTo>
                                <a:lnTo>
                                  <a:pt x="5" y="370"/>
                                </a:lnTo>
                                <a:lnTo>
                                  <a:pt x="0" y="410"/>
                                </a:lnTo>
                                <a:lnTo>
                                  <a:pt x="0" y="445"/>
                                </a:lnTo>
                                <a:lnTo>
                                  <a:pt x="10" y="490"/>
                                </a:lnTo>
                                <a:lnTo>
                                  <a:pt x="20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517"/>
                        <wps:cNvSpPr>
                          <a:spLocks/>
                        </wps:cNvSpPr>
                        <wps:spPr bwMode="auto">
                          <a:xfrm>
                            <a:off x="6103" y="6321"/>
                            <a:ext cx="45" cy="510"/>
                          </a:xfrm>
                          <a:custGeom>
                            <a:avLst/>
                            <a:gdLst>
                              <a:gd name="T0" fmla="*/ 45 w 45"/>
                              <a:gd name="T1" fmla="*/ 0 h 510"/>
                              <a:gd name="T2" fmla="*/ 45 w 45"/>
                              <a:gd name="T3" fmla="*/ 0 h 510"/>
                              <a:gd name="T4" fmla="*/ 30 w 45"/>
                              <a:gd name="T5" fmla="*/ 45 h 510"/>
                              <a:gd name="T6" fmla="*/ 20 w 45"/>
                              <a:gd name="T7" fmla="*/ 90 h 510"/>
                              <a:gd name="T8" fmla="*/ 10 w 45"/>
                              <a:gd name="T9" fmla="*/ 155 h 510"/>
                              <a:gd name="T10" fmla="*/ 0 w 45"/>
                              <a:gd name="T11" fmla="*/ 230 h 510"/>
                              <a:gd name="T12" fmla="*/ 5 w 45"/>
                              <a:gd name="T13" fmla="*/ 320 h 510"/>
                              <a:gd name="T14" fmla="*/ 10 w 45"/>
                              <a:gd name="T15" fmla="*/ 365 h 510"/>
                              <a:gd name="T16" fmla="*/ 15 w 45"/>
                              <a:gd name="T17" fmla="*/ 415 h 510"/>
                              <a:gd name="T18" fmla="*/ 30 w 45"/>
                              <a:gd name="T19" fmla="*/ 460 h 510"/>
                              <a:gd name="T20" fmla="*/ 45 w 45"/>
                              <a:gd name="T2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0"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30" y="45"/>
                                </a:lnTo>
                                <a:lnTo>
                                  <a:pt x="20" y="90"/>
                                </a:lnTo>
                                <a:lnTo>
                                  <a:pt x="10" y="155"/>
                                </a:lnTo>
                                <a:lnTo>
                                  <a:pt x="0" y="230"/>
                                </a:lnTo>
                                <a:lnTo>
                                  <a:pt x="5" y="320"/>
                                </a:lnTo>
                                <a:lnTo>
                                  <a:pt x="10" y="365"/>
                                </a:lnTo>
                                <a:lnTo>
                                  <a:pt x="15" y="415"/>
                                </a:lnTo>
                                <a:lnTo>
                                  <a:pt x="30" y="460"/>
                                </a:lnTo>
                                <a:lnTo>
                                  <a:pt x="45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Line 518"/>
                        <wps:cNvCnPr/>
                        <wps:spPr bwMode="auto">
                          <a:xfrm>
                            <a:off x="6053" y="6321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4" name="Line 519"/>
                        <wps:cNvCnPr/>
                        <wps:spPr bwMode="auto">
                          <a:xfrm>
                            <a:off x="6023" y="6321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" name="Freeform 520"/>
                        <wps:cNvSpPr>
                          <a:spLocks/>
                        </wps:cNvSpPr>
                        <wps:spPr bwMode="auto">
                          <a:xfrm>
                            <a:off x="6148" y="7312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40 h 50"/>
                              <a:gd name="T2" fmla="*/ 0 w 249"/>
                              <a:gd name="T3" fmla="*/ 40 h 50"/>
                              <a:gd name="T4" fmla="*/ 10 w 249"/>
                              <a:gd name="T5" fmla="*/ 30 h 50"/>
                              <a:gd name="T6" fmla="*/ 25 w 249"/>
                              <a:gd name="T7" fmla="*/ 20 h 50"/>
                              <a:gd name="T8" fmla="*/ 50 w 249"/>
                              <a:gd name="T9" fmla="*/ 5 h 50"/>
                              <a:gd name="T10" fmla="*/ 80 w 249"/>
                              <a:gd name="T11" fmla="*/ 5 h 50"/>
                              <a:gd name="T12" fmla="*/ 110 w 249"/>
                              <a:gd name="T13" fmla="*/ 10 h 50"/>
                              <a:gd name="T14" fmla="*/ 135 w 249"/>
                              <a:gd name="T15" fmla="*/ 15 h 50"/>
                              <a:gd name="T16" fmla="*/ 155 w 249"/>
                              <a:gd name="T17" fmla="*/ 30 h 50"/>
                              <a:gd name="T18" fmla="*/ 184 w 249"/>
                              <a:gd name="T19" fmla="*/ 50 h 50"/>
                              <a:gd name="T20" fmla="*/ 184 w 249"/>
                              <a:gd name="T21" fmla="*/ 50 h 50"/>
                              <a:gd name="T22" fmla="*/ 189 w 249"/>
                              <a:gd name="T23" fmla="*/ 50 h 50"/>
                              <a:gd name="T24" fmla="*/ 199 w 249"/>
                              <a:gd name="T25" fmla="*/ 50 h 50"/>
                              <a:gd name="T26" fmla="*/ 214 w 249"/>
                              <a:gd name="T27" fmla="*/ 30 h 50"/>
                              <a:gd name="T28" fmla="*/ 234 w 249"/>
                              <a:gd name="T29" fmla="*/ 0 h 50"/>
                              <a:gd name="T30" fmla="*/ 249 w 249"/>
                              <a:gd name="T31" fmla="*/ 4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10" y="30"/>
                                </a:lnTo>
                                <a:lnTo>
                                  <a:pt x="25" y="20"/>
                                </a:lnTo>
                                <a:lnTo>
                                  <a:pt x="50" y="5"/>
                                </a:lnTo>
                                <a:lnTo>
                                  <a:pt x="80" y="5"/>
                                </a:lnTo>
                                <a:lnTo>
                                  <a:pt x="110" y="10"/>
                                </a:lnTo>
                                <a:lnTo>
                                  <a:pt x="135" y="15"/>
                                </a:lnTo>
                                <a:lnTo>
                                  <a:pt x="155" y="30"/>
                                </a:lnTo>
                                <a:lnTo>
                                  <a:pt x="184" y="50"/>
                                </a:lnTo>
                                <a:lnTo>
                                  <a:pt x="189" y="50"/>
                                </a:lnTo>
                                <a:lnTo>
                                  <a:pt x="199" y="50"/>
                                </a:lnTo>
                                <a:lnTo>
                                  <a:pt x="214" y="30"/>
                                </a:lnTo>
                                <a:lnTo>
                                  <a:pt x="234" y="0"/>
                                </a:lnTo>
                                <a:lnTo>
                                  <a:pt x="249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521"/>
                        <wps:cNvSpPr>
                          <a:spLocks/>
                        </wps:cNvSpPr>
                        <wps:spPr bwMode="auto">
                          <a:xfrm>
                            <a:off x="6148" y="6841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0 h 50"/>
                              <a:gd name="T2" fmla="*/ 0 w 249"/>
                              <a:gd name="T3" fmla="*/ 0 h 50"/>
                              <a:gd name="T4" fmla="*/ 25 w 249"/>
                              <a:gd name="T5" fmla="*/ 25 h 50"/>
                              <a:gd name="T6" fmla="*/ 50 w 249"/>
                              <a:gd name="T7" fmla="*/ 35 h 50"/>
                              <a:gd name="T8" fmla="*/ 80 w 249"/>
                              <a:gd name="T9" fmla="*/ 40 h 50"/>
                              <a:gd name="T10" fmla="*/ 110 w 249"/>
                              <a:gd name="T11" fmla="*/ 35 h 50"/>
                              <a:gd name="T12" fmla="*/ 135 w 249"/>
                              <a:gd name="T13" fmla="*/ 30 h 50"/>
                              <a:gd name="T14" fmla="*/ 155 w 249"/>
                              <a:gd name="T15" fmla="*/ 20 h 50"/>
                              <a:gd name="T16" fmla="*/ 184 w 249"/>
                              <a:gd name="T17" fmla="*/ 0 h 50"/>
                              <a:gd name="T18" fmla="*/ 184 w 249"/>
                              <a:gd name="T19" fmla="*/ 0 h 50"/>
                              <a:gd name="T20" fmla="*/ 189 w 249"/>
                              <a:gd name="T21" fmla="*/ 0 h 50"/>
                              <a:gd name="T22" fmla="*/ 194 w 249"/>
                              <a:gd name="T23" fmla="*/ 0 h 50"/>
                              <a:gd name="T24" fmla="*/ 214 w 249"/>
                              <a:gd name="T25" fmla="*/ 15 h 50"/>
                              <a:gd name="T26" fmla="*/ 234 w 249"/>
                              <a:gd name="T27" fmla="*/ 50 h 50"/>
                              <a:gd name="T28" fmla="*/ 249 w 249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25"/>
                                </a:lnTo>
                                <a:lnTo>
                                  <a:pt x="50" y="35"/>
                                </a:lnTo>
                                <a:lnTo>
                                  <a:pt x="80" y="40"/>
                                </a:lnTo>
                                <a:lnTo>
                                  <a:pt x="110" y="35"/>
                                </a:lnTo>
                                <a:lnTo>
                                  <a:pt x="135" y="30"/>
                                </a:lnTo>
                                <a:lnTo>
                                  <a:pt x="155" y="20"/>
                                </a:lnTo>
                                <a:lnTo>
                                  <a:pt x="184" y="0"/>
                                </a:lnTo>
                                <a:lnTo>
                                  <a:pt x="189" y="0"/>
                                </a:lnTo>
                                <a:lnTo>
                                  <a:pt x="194" y="0"/>
                                </a:lnTo>
                                <a:lnTo>
                                  <a:pt x="214" y="15"/>
                                </a:lnTo>
                                <a:lnTo>
                                  <a:pt x="234" y="50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522"/>
                        <wps:cNvSpPr>
                          <a:spLocks/>
                        </wps:cNvSpPr>
                        <wps:spPr bwMode="auto">
                          <a:xfrm>
                            <a:off x="6148" y="6881"/>
                            <a:ext cx="244" cy="436"/>
                          </a:xfrm>
                          <a:custGeom>
                            <a:avLst/>
                            <a:gdLst>
                              <a:gd name="T0" fmla="*/ 0 w 244"/>
                              <a:gd name="T1" fmla="*/ 220 h 436"/>
                              <a:gd name="T2" fmla="*/ 0 w 244"/>
                              <a:gd name="T3" fmla="*/ 220 h 436"/>
                              <a:gd name="T4" fmla="*/ 5 w 244"/>
                              <a:gd name="T5" fmla="*/ 301 h 436"/>
                              <a:gd name="T6" fmla="*/ 10 w 244"/>
                              <a:gd name="T7" fmla="*/ 341 h 436"/>
                              <a:gd name="T8" fmla="*/ 15 w 244"/>
                              <a:gd name="T9" fmla="*/ 371 h 436"/>
                              <a:gd name="T10" fmla="*/ 30 w 244"/>
                              <a:gd name="T11" fmla="*/ 396 h 436"/>
                              <a:gd name="T12" fmla="*/ 45 w 244"/>
                              <a:gd name="T13" fmla="*/ 416 h 436"/>
                              <a:gd name="T14" fmla="*/ 65 w 244"/>
                              <a:gd name="T15" fmla="*/ 431 h 436"/>
                              <a:gd name="T16" fmla="*/ 95 w 244"/>
                              <a:gd name="T17" fmla="*/ 436 h 436"/>
                              <a:gd name="T18" fmla="*/ 95 w 244"/>
                              <a:gd name="T19" fmla="*/ 436 h 436"/>
                              <a:gd name="T20" fmla="*/ 125 w 244"/>
                              <a:gd name="T21" fmla="*/ 436 h 436"/>
                              <a:gd name="T22" fmla="*/ 150 w 244"/>
                              <a:gd name="T23" fmla="*/ 421 h 436"/>
                              <a:gd name="T24" fmla="*/ 174 w 244"/>
                              <a:gd name="T25" fmla="*/ 401 h 436"/>
                              <a:gd name="T26" fmla="*/ 199 w 244"/>
                              <a:gd name="T27" fmla="*/ 376 h 436"/>
                              <a:gd name="T28" fmla="*/ 219 w 244"/>
                              <a:gd name="T29" fmla="*/ 341 h 436"/>
                              <a:gd name="T30" fmla="*/ 229 w 244"/>
                              <a:gd name="T31" fmla="*/ 306 h 436"/>
                              <a:gd name="T32" fmla="*/ 239 w 244"/>
                              <a:gd name="T33" fmla="*/ 266 h 436"/>
                              <a:gd name="T34" fmla="*/ 244 w 244"/>
                              <a:gd name="T35" fmla="*/ 220 h 436"/>
                              <a:gd name="T36" fmla="*/ 244 w 244"/>
                              <a:gd name="T37" fmla="*/ 220 h 436"/>
                              <a:gd name="T38" fmla="*/ 239 w 244"/>
                              <a:gd name="T39" fmla="*/ 175 h 436"/>
                              <a:gd name="T40" fmla="*/ 229 w 244"/>
                              <a:gd name="T41" fmla="*/ 135 h 436"/>
                              <a:gd name="T42" fmla="*/ 219 w 244"/>
                              <a:gd name="T43" fmla="*/ 95 h 436"/>
                              <a:gd name="T44" fmla="*/ 199 w 244"/>
                              <a:gd name="T45" fmla="*/ 65 h 436"/>
                              <a:gd name="T46" fmla="*/ 174 w 244"/>
                              <a:gd name="T47" fmla="*/ 40 h 436"/>
                              <a:gd name="T48" fmla="*/ 150 w 244"/>
                              <a:gd name="T49" fmla="*/ 20 h 436"/>
                              <a:gd name="T50" fmla="*/ 125 w 244"/>
                              <a:gd name="T51" fmla="*/ 5 h 436"/>
                              <a:gd name="T52" fmla="*/ 95 w 244"/>
                              <a:gd name="T53" fmla="*/ 0 h 436"/>
                              <a:gd name="T54" fmla="*/ 95 w 244"/>
                              <a:gd name="T55" fmla="*/ 0 h 436"/>
                              <a:gd name="T56" fmla="*/ 65 w 244"/>
                              <a:gd name="T57" fmla="*/ 5 h 436"/>
                              <a:gd name="T58" fmla="*/ 45 w 244"/>
                              <a:gd name="T59" fmla="*/ 15 h 436"/>
                              <a:gd name="T60" fmla="*/ 30 w 244"/>
                              <a:gd name="T61" fmla="*/ 35 h 436"/>
                              <a:gd name="T62" fmla="*/ 15 w 244"/>
                              <a:gd name="T63" fmla="*/ 65 h 436"/>
                              <a:gd name="T64" fmla="*/ 10 w 244"/>
                              <a:gd name="T65" fmla="*/ 95 h 436"/>
                              <a:gd name="T66" fmla="*/ 5 w 244"/>
                              <a:gd name="T67" fmla="*/ 135 h 436"/>
                              <a:gd name="T68" fmla="*/ 0 w 244"/>
                              <a:gd name="T69" fmla="*/ 220 h 436"/>
                              <a:gd name="T70" fmla="*/ 0 w 244"/>
                              <a:gd name="T71" fmla="*/ 220 h 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6">
                                <a:moveTo>
                                  <a:pt x="0" y="220"/>
                                </a:moveTo>
                                <a:lnTo>
                                  <a:pt x="0" y="220"/>
                                </a:lnTo>
                                <a:lnTo>
                                  <a:pt x="5" y="301"/>
                                </a:lnTo>
                                <a:lnTo>
                                  <a:pt x="10" y="341"/>
                                </a:lnTo>
                                <a:lnTo>
                                  <a:pt x="15" y="371"/>
                                </a:lnTo>
                                <a:lnTo>
                                  <a:pt x="30" y="396"/>
                                </a:lnTo>
                                <a:lnTo>
                                  <a:pt x="45" y="416"/>
                                </a:lnTo>
                                <a:lnTo>
                                  <a:pt x="65" y="431"/>
                                </a:lnTo>
                                <a:lnTo>
                                  <a:pt x="95" y="436"/>
                                </a:lnTo>
                                <a:lnTo>
                                  <a:pt x="125" y="436"/>
                                </a:lnTo>
                                <a:lnTo>
                                  <a:pt x="150" y="421"/>
                                </a:lnTo>
                                <a:lnTo>
                                  <a:pt x="174" y="401"/>
                                </a:lnTo>
                                <a:lnTo>
                                  <a:pt x="199" y="376"/>
                                </a:lnTo>
                                <a:lnTo>
                                  <a:pt x="219" y="341"/>
                                </a:lnTo>
                                <a:lnTo>
                                  <a:pt x="229" y="306"/>
                                </a:lnTo>
                                <a:lnTo>
                                  <a:pt x="239" y="266"/>
                                </a:lnTo>
                                <a:lnTo>
                                  <a:pt x="244" y="220"/>
                                </a:lnTo>
                                <a:lnTo>
                                  <a:pt x="239" y="175"/>
                                </a:lnTo>
                                <a:lnTo>
                                  <a:pt x="229" y="135"/>
                                </a:lnTo>
                                <a:lnTo>
                                  <a:pt x="219" y="95"/>
                                </a:lnTo>
                                <a:lnTo>
                                  <a:pt x="199" y="65"/>
                                </a:lnTo>
                                <a:lnTo>
                                  <a:pt x="174" y="40"/>
                                </a:lnTo>
                                <a:lnTo>
                                  <a:pt x="150" y="20"/>
                                </a:lnTo>
                                <a:lnTo>
                                  <a:pt x="125" y="5"/>
                                </a:lnTo>
                                <a:lnTo>
                                  <a:pt x="95" y="0"/>
                                </a:lnTo>
                                <a:lnTo>
                                  <a:pt x="65" y="5"/>
                                </a:lnTo>
                                <a:lnTo>
                                  <a:pt x="45" y="15"/>
                                </a:lnTo>
                                <a:lnTo>
                                  <a:pt x="30" y="35"/>
                                </a:lnTo>
                                <a:lnTo>
                                  <a:pt x="15" y="65"/>
                                </a:lnTo>
                                <a:lnTo>
                                  <a:pt x="10" y="95"/>
                                </a:lnTo>
                                <a:lnTo>
                                  <a:pt x="5" y="135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523"/>
                        <wps:cNvSpPr>
                          <a:spLocks/>
                        </wps:cNvSpPr>
                        <wps:spPr bwMode="auto">
                          <a:xfrm>
                            <a:off x="6148" y="6951"/>
                            <a:ext cx="194" cy="301"/>
                          </a:xfrm>
                          <a:custGeom>
                            <a:avLst/>
                            <a:gdLst>
                              <a:gd name="T0" fmla="*/ 0 w 194"/>
                              <a:gd name="T1" fmla="*/ 150 h 301"/>
                              <a:gd name="T2" fmla="*/ 0 w 194"/>
                              <a:gd name="T3" fmla="*/ 150 h 301"/>
                              <a:gd name="T4" fmla="*/ 0 w 194"/>
                              <a:gd name="T5" fmla="*/ 181 h 301"/>
                              <a:gd name="T6" fmla="*/ 5 w 194"/>
                              <a:gd name="T7" fmla="*/ 206 h 301"/>
                              <a:gd name="T8" fmla="*/ 15 w 194"/>
                              <a:gd name="T9" fmla="*/ 231 h 301"/>
                              <a:gd name="T10" fmla="*/ 25 w 194"/>
                              <a:gd name="T11" fmla="*/ 256 h 301"/>
                              <a:gd name="T12" fmla="*/ 40 w 194"/>
                              <a:gd name="T13" fmla="*/ 271 h 301"/>
                              <a:gd name="T14" fmla="*/ 55 w 194"/>
                              <a:gd name="T15" fmla="*/ 286 h 301"/>
                              <a:gd name="T16" fmla="*/ 75 w 194"/>
                              <a:gd name="T17" fmla="*/ 296 h 301"/>
                              <a:gd name="T18" fmla="*/ 95 w 194"/>
                              <a:gd name="T19" fmla="*/ 301 h 301"/>
                              <a:gd name="T20" fmla="*/ 95 w 194"/>
                              <a:gd name="T21" fmla="*/ 301 h 301"/>
                              <a:gd name="T22" fmla="*/ 115 w 194"/>
                              <a:gd name="T23" fmla="*/ 296 h 301"/>
                              <a:gd name="T24" fmla="*/ 135 w 194"/>
                              <a:gd name="T25" fmla="*/ 286 h 301"/>
                              <a:gd name="T26" fmla="*/ 150 w 194"/>
                              <a:gd name="T27" fmla="*/ 276 h 301"/>
                              <a:gd name="T28" fmla="*/ 164 w 194"/>
                              <a:gd name="T29" fmla="*/ 256 h 301"/>
                              <a:gd name="T30" fmla="*/ 179 w 194"/>
                              <a:gd name="T31" fmla="*/ 236 h 301"/>
                              <a:gd name="T32" fmla="*/ 189 w 194"/>
                              <a:gd name="T33" fmla="*/ 206 h 301"/>
                              <a:gd name="T34" fmla="*/ 194 w 194"/>
                              <a:gd name="T35" fmla="*/ 181 h 301"/>
                              <a:gd name="T36" fmla="*/ 194 w 194"/>
                              <a:gd name="T37" fmla="*/ 150 h 301"/>
                              <a:gd name="T38" fmla="*/ 194 w 194"/>
                              <a:gd name="T39" fmla="*/ 150 h 301"/>
                              <a:gd name="T40" fmla="*/ 194 w 194"/>
                              <a:gd name="T41" fmla="*/ 120 h 301"/>
                              <a:gd name="T42" fmla="*/ 189 w 194"/>
                              <a:gd name="T43" fmla="*/ 90 h 301"/>
                              <a:gd name="T44" fmla="*/ 179 w 194"/>
                              <a:gd name="T45" fmla="*/ 65 h 301"/>
                              <a:gd name="T46" fmla="*/ 164 w 194"/>
                              <a:gd name="T47" fmla="*/ 45 h 301"/>
                              <a:gd name="T48" fmla="*/ 150 w 194"/>
                              <a:gd name="T49" fmla="*/ 25 h 301"/>
                              <a:gd name="T50" fmla="*/ 135 w 194"/>
                              <a:gd name="T51" fmla="*/ 10 h 301"/>
                              <a:gd name="T52" fmla="*/ 115 w 194"/>
                              <a:gd name="T53" fmla="*/ 0 h 301"/>
                              <a:gd name="T54" fmla="*/ 95 w 194"/>
                              <a:gd name="T55" fmla="*/ 0 h 301"/>
                              <a:gd name="T56" fmla="*/ 95 w 194"/>
                              <a:gd name="T57" fmla="*/ 0 h 301"/>
                              <a:gd name="T58" fmla="*/ 75 w 194"/>
                              <a:gd name="T59" fmla="*/ 0 h 301"/>
                              <a:gd name="T60" fmla="*/ 55 w 194"/>
                              <a:gd name="T61" fmla="*/ 10 h 301"/>
                              <a:gd name="T62" fmla="*/ 40 w 194"/>
                              <a:gd name="T63" fmla="*/ 25 h 301"/>
                              <a:gd name="T64" fmla="*/ 25 w 194"/>
                              <a:gd name="T65" fmla="*/ 40 h 301"/>
                              <a:gd name="T66" fmla="*/ 15 w 194"/>
                              <a:gd name="T67" fmla="*/ 65 h 301"/>
                              <a:gd name="T68" fmla="*/ 5 w 194"/>
                              <a:gd name="T69" fmla="*/ 90 h 301"/>
                              <a:gd name="T70" fmla="*/ 0 w 194"/>
                              <a:gd name="T71" fmla="*/ 120 h 301"/>
                              <a:gd name="T72" fmla="*/ 0 w 194"/>
                              <a:gd name="T73" fmla="*/ 150 h 301"/>
                              <a:gd name="T74" fmla="*/ 0 w 194"/>
                              <a:gd name="T75" fmla="*/ 150 h 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4" h="301">
                                <a:moveTo>
                                  <a:pt x="0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181"/>
                                </a:lnTo>
                                <a:lnTo>
                                  <a:pt x="5" y="206"/>
                                </a:lnTo>
                                <a:lnTo>
                                  <a:pt x="15" y="231"/>
                                </a:lnTo>
                                <a:lnTo>
                                  <a:pt x="25" y="256"/>
                                </a:lnTo>
                                <a:lnTo>
                                  <a:pt x="40" y="271"/>
                                </a:lnTo>
                                <a:lnTo>
                                  <a:pt x="55" y="286"/>
                                </a:lnTo>
                                <a:lnTo>
                                  <a:pt x="75" y="296"/>
                                </a:lnTo>
                                <a:lnTo>
                                  <a:pt x="95" y="301"/>
                                </a:lnTo>
                                <a:lnTo>
                                  <a:pt x="115" y="296"/>
                                </a:lnTo>
                                <a:lnTo>
                                  <a:pt x="135" y="286"/>
                                </a:lnTo>
                                <a:lnTo>
                                  <a:pt x="150" y="276"/>
                                </a:lnTo>
                                <a:lnTo>
                                  <a:pt x="164" y="256"/>
                                </a:lnTo>
                                <a:lnTo>
                                  <a:pt x="179" y="236"/>
                                </a:lnTo>
                                <a:lnTo>
                                  <a:pt x="189" y="206"/>
                                </a:lnTo>
                                <a:lnTo>
                                  <a:pt x="194" y="181"/>
                                </a:lnTo>
                                <a:lnTo>
                                  <a:pt x="194" y="150"/>
                                </a:lnTo>
                                <a:lnTo>
                                  <a:pt x="194" y="120"/>
                                </a:lnTo>
                                <a:lnTo>
                                  <a:pt x="189" y="90"/>
                                </a:lnTo>
                                <a:lnTo>
                                  <a:pt x="179" y="65"/>
                                </a:lnTo>
                                <a:lnTo>
                                  <a:pt x="164" y="45"/>
                                </a:lnTo>
                                <a:lnTo>
                                  <a:pt x="150" y="25"/>
                                </a:lnTo>
                                <a:lnTo>
                                  <a:pt x="135" y="10"/>
                                </a:lnTo>
                                <a:lnTo>
                                  <a:pt x="115" y="0"/>
                                </a:lnTo>
                                <a:lnTo>
                                  <a:pt x="95" y="0"/>
                                </a:lnTo>
                                <a:lnTo>
                                  <a:pt x="75" y="0"/>
                                </a:lnTo>
                                <a:lnTo>
                                  <a:pt x="55" y="10"/>
                                </a:lnTo>
                                <a:lnTo>
                                  <a:pt x="40" y="25"/>
                                </a:lnTo>
                                <a:lnTo>
                                  <a:pt x="25" y="40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524"/>
                        <wps:cNvSpPr>
                          <a:spLocks/>
                        </wps:cNvSpPr>
                        <wps:spPr bwMode="auto">
                          <a:xfrm>
                            <a:off x="6148" y="6996"/>
                            <a:ext cx="164" cy="211"/>
                          </a:xfrm>
                          <a:custGeom>
                            <a:avLst/>
                            <a:gdLst>
                              <a:gd name="T0" fmla="*/ 0 w 164"/>
                              <a:gd name="T1" fmla="*/ 105 h 211"/>
                              <a:gd name="T2" fmla="*/ 0 w 164"/>
                              <a:gd name="T3" fmla="*/ 105 h 211"/>
                              <a:gd name="T4" fmla="*/ 5 w 164"/>
                              <a:gd name="T5" fmla="*/ 126 h 211"/>
                              <a:gd name="T6" fmla="*/ 10 w 164"/>
                              <a:gd name="T7" fmla="*/ 146 h 211"/>
                              <a:gd name="T8" fmla="*/ 20 w 164"/>
                              <a:gd name="T9" fmla="*/ 161 h 211"/>
                              <a:gd name="T10" fmla="*/ 30 w 164"/>
                              <a:gd name="T11" fmla="*/ 176 h 211"/>
                              <a:gd name="T12" fmla="*/ 45 w 164"/>
                              <a:gd name="T13" fmla="*/ 191 h 211"/>
                              <a:gd name="T14" fmla="*/ 65 w 164"/>
                              <a:gd name="T15" fmla="*/ 201 h 211"/>
                              <a:gd name="T16" fmla="*/ 80 w 164"/>
                              <a:gd name="T17" fmla="*/ 206 h 211"/>
                              <a:gd name="T18" fmla="*/ 95 w 164"/>
                              <a:gd name="T19" fmla="*/ 211 h 211"/>
                              <a:gd name="T20" fmla="*/ 95 w 164"/>
                              <a:gd name="T21" fmla="*/ 211 h 211"/>
                              <a:gd name="T22" fmla="*/ 110 w 164"/>
                              <a:gd name="T23" fmla="*/ 206 h 211"/>
                              <a:gd name="T24" fmla="*/ 120 w 164"/>
                              <a:gd name="T25" fmla="*/ 201 h 211"/>
                              <a:gd name="T26" fmla="*/ 135 w 164"/>
                              <a:gd name="T27" fmla="*/ 191 h 211"/>
                              <a:gd name="T28" fmla="*/ 145 w 164"/>
                              <a:gd name="T29" fmla="*/ 181 h 211"/>
                              <a:gd name="T30" fmla="*/ 160 w 164"/>
                              <a:gd name="T31" fmla="*/ 146 h 211"/>
                              <a:gd name="T32" fmla="*/ 164 w 164"/>
                              <a:gd name="T33" fmla="*/ 105 h 211"/>
                              <a:gd name="T34" fmla="*/ 164 w 164"/>
                              <a:gd name="T35" fmla="*/ 105 h 211"/>
                              <a:gd name="T36" fmla="*/ 160 w 164"/>
                              <a:gd name="T37" fmla="*/ 65 h 211"/>
                              <a:gd name="T38" fmla="*/ 145 w 164"/>
                              <a:gd name="T39" fmla="*/ 30 h 211"/>
                              <a:gd name="T40" fmla="*/ 135 w 164"/>
                              <a:gd name="T41" fmla="*/ 15 h 211"/>
                              <a:gd name="T42" fmla="*/ 120 w 164"/>
                              <a:gd name="T43" fmla="*/ 5 h 211"/>
                              <a:gd name="T44" fmla="*/ 110 w 164"/>
                              <a:gd name="T45" fmla="*/ 0 h 211"/>
                              <a:gd name="T46" fmla="*/ 95 w 164"/>
                              <a:gd name="T47" fmla="*/ 0 h 211"/>
                              <a:gd name="T48" fmla="*/ 95 w 164"/>
                              <a:gd name="T49" fmla="*/ 0 h 211"/>
                              <a:gd name="T50" fmla="*/ 80 w 164"/>
                              <a:gd name="T51" fmla="*/ 0 h 211"/>
                              <a:gd name="T52" fmla="*/ 65 w 164"/>
                              <a:gd name="T53" fmla="*/ 5 h 211"/>
                              <a:gd name="T54" fmla="*/ 45 w 164"/>
                              <a:gd name="T55" fmla="*/ 15 h 211"/>
                              <a:gd name="T56" fmla="*/ 30 w 164"/>
                              <a:gd name="T57" fmla="*/ 30 h 211"/>
                              <a:gd name="T58" fmla="*/ 20 w 164"/>
                              <a:gd name="T59" fmla="*/ 45 h 211"/>
                              <a:gd name="T60" fmla="*/ 10 w 164"/>
                              <a:gd name="T61" fmla="*/ 60 h 211"/>
                              <a:gd name="T62" fmla="*/ 5 w 164"/>
                              <a:gd name="T63" fmla="*/ 80 h 211"/>
                              <a:gd name="T64" fmla="*/ 0 w 164"/>
                              <a:gd name="T65" fmla="*/ 105 h 211"/>
                              <a:gd name="T66" fmla="*/ 0 w 164"/>
                              <a:gd name="T67" fmla="*/ 105 h 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4" h="211">
                                <a:moveTo>
                                  <a:pt x="0" y="105"/>
                                </a:moveTo>
                                <a:lnTo>
                                  <a:pt x="0" y="105"/>
                                </a:lnTo>
                                <a:lnTo>
                                  <a:pt x="5" y="126"/>
                                </a:lnTo>
                                <a:lnTo>
                                  <a:pt x="10" y="146"/>
                                </a:lnTo>
                                <a:lnTo>
                                  <a:pt x="20" y="161"/>
                                </a:lnTo>
                                <a:lnTo>
                                  <a:pt x="30" y="176"/>
                                </a:lnTo>
                                <a:lnTo>
                                  <a:pt x="45" y="191"/>
                                </a:lnTo>
                                <a:lnTo>
                                  <a:pt x="65" y="201"/>
                                </a:lnTo>
                                <a:lnTo>
                                  <a:pt x="80" y="206"/>
                                </a:lnTo>
                                <a:lnTo>
                                  <a:pt x="95" y="211"/>
                                </a:lnTo>
                                <a:lnTo>
                                  <a:pt x="110" y="206"/>
                                </a:lnTo>
                                <a:lnTo>
                                  <a:pt x="120" y="201"/>
                                </a:lnTo>
                                <a:lnTo>
                                  <a:pt x="135" y="191"/>
                                </a:lnTo>
                                <a:lnTo>
                                  <a:pt x="145" y="181"/>
                                </a:lnTo>
                                <a:lnTo>
                                  <a:pt x="160" y="146"/>
                                </a:lnTo>
                                <a:lnTo>
                                  <a:pt x="164" y="105"/>
                                </a:lnTo>
                                <a:lnTo>
                                  <a:pt x="160" y="65"/>
                                </a:lnTo>
                                <a:lnTo>
                                  <a:pt x="145" y="30"/>
                                </a:lnTo>
                                <a:lnTo>
                                  <a:pt x="135" y="15"/>
                                </a:lnTo>
                                <a:lnTo>
                                  <a:pt x="120" y="5"/>
                                </a:lnTo>
                                <a:lnTo>
                                  <a:pt x="110" y="0"/>
                                </a:lnTo>
                                <a:lnTo>
                                  <a:pt x="95" y="0"/>
                                </a:lnTo>
                                <a:lnTo>
                                  <a:pt x="80" y="0"/>
                                </a:lnTo>
                                <a:lnTo>
                                  <a:pt x="65" y="5"/>
                                </a:lnTo>
                                <a:lnTo>
                                  <a:pt x="45" y="15"/>
                                </a:lnTo>
                                <a:lnTo>
                                  <a:pt x="30" y="30"/>
                                </a:lnTo>
                                <a:lnTo>
                                  <a:pt x="20" y="45"/>
                                </a:lnTo>
                                <a:lnTo>
                                  <a:pt x="10" y="60"/>
                                </a:lnTo>
                                <a:lnTo>
                                  <a:pt x="5" y="80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525"/>
                        <wps:cNvSpPr>
                          <a:spLocks/>
                        </wps:cNvSpPr>
                        <wps:spPr bwMode="auto">
                          <a:xfrm>
                            <a:off x="6148" y="7026"/>
                            <a:ext cx="145" cy="146"/>
                          </a:xfrm>
                          <a:custGeom>
                            <a:avLst/>
                            <a:gdLst>
                              <a:gd name="T0" fmla="*/ 0 w 145"/>
                              <a:gd name="T1" fmla="*/ 75 h 146"/>
                              <a:gd name="T2" fmla="*/ 0 w 145"/>
                              <a:gd name="T3" fmla="*/ 75 h 146"/>
                              <a:gd name="T4" fmla="*/ 5 w 145"/>
                              <a:gd name="T5" fmla="*/ 91 h 146"/>
                              <a:gd name="T6" fmla="*/ 10 w 145"/>
                              <a:gd name="T7" fmla="*/ 101 h 146"/>
                              <a:gd name="T8" fmla="*/ 25 w 145"/>
                              <a:gd name="T9" fmla="*/ 116 h 146"/>
                              <a:gd name="T10" fmla="*/ 35 w 145"/>
                              <a:gd name="T11" fmla="*/ 126 h 146"/>
                              <a:gd name="T12" fmla="*/ 70 w 145"/>
                              <a:gd name="T13" fmla="*/ 141 h 146"/>
                              <a:gd name="T14" fmla="*/ 95 w 145"/>
                              <a:gd name="T15" fmla="*/ 146 h 146"/>
                              <a:gd name="T16" fmla="*/ 95 w 145"/>
                              <a:gd name="T17" fmla="*/ 146 h 146"/>
                              <a:gd name="T18" fmla="*/ 105 w 145"/>
                              <a:gd name="T19" fmla="*/ 146 h 146"/>
                              <a:gd name="T20" fmla="*/ 115 w 145"/>
                              <a:gd name="T21" fmla="*/ 141 h 146"/>
                              <a:gd name="T22" fmla="*/ 130 w 145"/>
                              <a:gd name="T23" fmla="*/ 126 h 146"/>
                              <a:gd name="T24" fmla="*/ 140 w 145"/>
                              <a:gd name="T25" fmla="*/ 101 h 146"/>
                              <a:gd name="T26" fmla="*/ 145 w 145"/>
                              <a:gd name="T27" fmla="*/ 75 h 146"/>
                              <a:gd name="T28" fmla="*/ 145 w 145"/>
                              <a:gd name="T29" fmla="*/ 75 h 146"/>
                              <a:gd name="T30" fmla="*/ 140 w 145"/>
                              <a:gd name="T31" fmla="*/ 45 h 146"/>
                              <a:gd name="T32" fmla="*/ 130 w 145"/>
                              <a:gd name="T33" fmla="*/ 20 h 146"/>
                              <a:gd name="T34" fmla="*/ 115 w 145"/>
                              <a:gd name="T35" fmla="*/ 5 h 146"/>
                              <a:gd name="T36" fmla="*/ 95 w 145"/>
                              <a:gd name="T37" fmla="*/ 0 h 146"/>
                              <a:gd name="T38" fmla="*/ 95 w 145"/>
                              <a:gd name="T39" fmla="*/ 0 h 146"/>
                              <a:gd name="T40" fmla="*/ 70 w 145"/>
                              <a:gd name="T41" fmla="*/ 5 h 146"/>
                              <a:gd name="T42" fmla="*/ 40 w 145"/>
                              <a:gd name="T43" fmla="*/ 20 h 146"/>
                              <a:gd name="T44" fmla="*/ 25 w 145"/>
                              <a:gd name="T45" fmla="*/ 30 h 146"/>
                              <a:gd name="T46" fmla="*/ 10 w 145"/>
                              <a:gd name="T47" fmla="*/ 40 h 146"/>
                              <a:gd name="T48" fmla="*/ 5 w 145"/>
                              <a:gd name="T49" fmla="*/ 55 h 146"/>
                              <a:gd name="T50" fmla="*/ 0 w 145"/>
                              <a:gd name="T51" fmla="*/ 75 h 146"/>
                              <a:gd name="T52" fmla="*/ 0 w 145"/>
                              <a:gd name="T53" fmla="*/ 75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6">
                                <a:moveTo>
                                  <a:pt x="0" y="75"/>
                                </a:moveTo>
                                <a:lnTo>
                                  <a:pt x="0" y="75"/>
                                </a:lnTo>
                                <a:lnTo>
                                  <a:pt x="5" y="91"/>
                                </a:lnTo>
                                <a:lnTo>
                                  <a:pt x="10" y="101"/>
                                </a:lnTo>
                                <a:lnTo>
                                  <a:pt x="25" y="116"/>
                                </a:lnTo>
                                <a:lnTo>
                                  <a:pt x="35" y="126"/>
                                </a:lnTo>
                                <a:lnTo>
                                  <a:pt x="70" y="141"/>
                                </a:lnTo>
                                <a:lnTo>
                                  <a:pt x="95" y="146"/>
                                </a:lnTo>
                                <a:lnTo>
                                  <a:pt x="105" y="146"/>
                                </a:lnTo>
                                <a:lnTo>
                                  <a:pt x="115" y="141"/>
                                </a:lnTo>
                                <a:lnTo>
                                  <a:pt x="130" y="126"/>
                                </a:lnTo>
                                <a:lnTo>
                                  <a:pt x="140" y="101"/>
                                </a:lnTo>
                                <a:lnTo>
                                  <a:pt x="145" y="75"/>
                                </a:lnTo>
                                <a:lnTo>
                                  <a:pt x="140" y="45"/>
                                </a:lnTo>
                                <a:lnTo>
                                  <a:pt x="130" y="20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0" y="5"/>
                                </a:lnTo>
                                <a:lnTo>
                                  <a:pt x="40" y="20"/>
                                </a:lnTo>
                                <a:lnTo>
                                  <a:pt x="25" y="30"/>
                                </a:lnTo>
                                <a:lnTo>
                                  <a:pt x="10" y="40"/>
                                </a:lnTo>
                                <a:lnTo>
                                  <a:pt x="5" y="55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526"/>
                        <wps:cNvSpPr>
                          <a:spLocks/>
                        </wps:cNvSpPr>
                        <wps:spPr bwMode="auto">
                          <a:xfrm>
                            <a:off x="6128" y="6841"/>
                            <a:ext cx="20" cy="511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511"/>
                              <a:gd name="T2" fmla="*/ 20 w 20"/>
                              <a:gd name="T3" fmla="*/ 0 h 511"/>
                              <a:gd name="T4" fmla="*/ 10 w 20"/>
                              <a:gd name="T5" fmla="*/ 25 h 511"/>
                              <a:gd name="T6" fmla="*/ 0 w 20"/>
                              <a:gd name="T7" fmla="*/ 70 h 511"/>
                              <a:gd name="T8" fmla="*/ 0 w 20"/>
                              <a:gd name="T9" fmla="*/ 105 h 511"/>
                              <a:gd name="T10" fmla="*/ 0 w 20"/>
                              <a:gd name="T11" fmla="*/ 145 h 511"/>
                              <a:gd name="T12" fmla="*/ 10 w 20"/>
                              <a:gd name="T13" fmla="*/ 195 h 511"/>
                              <a:gd name="T14" fmla="*/ 20 w 20"/>
                              <a:gd name="T15" fmla="*/ 260 h 511"/>
                              <a:gd name="T16" fmla="*/ 20 w 20"/>
                              <a:gd name="T17" fmla="*/ 260 h 511"/>
                              <a:gd name="T18" fmla="*/ 20 w 20"/>
                              <a:gd name="T19" fmla="*/ 260 h 511"/>
                              <a:gd name="T20" fmla="*/ 10 w 20"/>
                              <a:gd name="T21" fmla="*/ 321 h 511"/>
                              <a:gd name="T22" fmla="*/ 5 w 20"/>
                              <a:gd name="T23" fmla="*/ 371 h 511"/>
                              <a:gd name="T24" fmla="*/ 0 w 20"/>
                              <a:gd name="T25" fmla="*/ 411 h 511"/>
                              <a:gd name="T26" fmla="*/ 0 w 20"/>
                              <a:gd name="T27" fmla="*/ 446 h 511"/>
                              <a:gd name="T28" fmla="*/ 10 w 20"/>
                              <a:gd name="T29" fmla="*/ 491 h 511"/>
                              <a:gd name="T30" fmla="*/ 20 w 20"/>
                              <a:gd name="T31" fmla="*/ 511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1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25"/>
                                </a:lnTo>
                                <a:lnTo>
                                  <a:pt x="0" y="70"/>
                                </a:lnTo>
                                <a:lnTo>
                                  <a:pt x="0" y="105"/>
                                </a:lnTo>
                                <a:lnTo>
                                  <a:pt x="0" y="145"/>
                                </a:lnTo>
                                <a:lnTo>
                                  <a:pt x="10" y="195"/>
                                </a:lnTo>
                                <a:lnTo>
                                  <a:pt x="20" y="260"/>
                                </a:lnTo>
                                <a:lnTo>
                                  <a:pt x="10" y="321"/>
                                </a:lnTo>
                                <a:lnTo>
                                  <a:pt x="5" y="371"/>
                                </a:lnTo>
                                <a:lnTo>
                                  <a:pt x="0" y="411"/>
                                </a:lnTo>
                                <a:lnTo>
                                  <a:pt x="0" y="446"/>
                                </a:lnTo>
                                <a:lnTo>
                                  <a:pt x="10" y="491"/>
                                </a:lnTo>
                                <a:lnTo>
                                  <a:pt x="20" y="511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527"/>
                        <wps:cNvSpPr>
                          <a:spLocks/>
                        </wps:cNvSpPr>
                        <wps:spPr bwMode="auto">
                          <a:xfrm>
                            <a:off x="6103" y="6841"/>
                            <a:ext cx="45" cy="511"/>
                          </a:xfrm>
                          <a:custGeom>
                            <a:avLst/>
                            <a:gdLst>
                              <a:gd name="T0" fmla="*/ 45 w 45"/>
                              <a:gd name="T1" fmla="*/ 0 h 511"/>
                              <a:gd name="T2" fmla="*/ 45 w 45"/>
                              <a:gd name="T3" fmla="*/ 0 h 511"/>
                              <a:gd name="T4" fmla="*/ 30 w 45"/>
                              <a:gd name="T5" fmla="*/ 40 h 511"/>
                              <a:gd name="T6" fmla="*/ 20 w 45"/>
                              <a:gd name="T7" fmla="*/ 90 h 511"/>
                              <a:gd name="T8" fmla="*/ 10 w 45"/>
                              <a:gd name="T9" fmla="*/ 155 h 511"/>
                              <a:gd name="T10" fmla="*/ 0 w 45"/>
                              <a:gd name="T11" fmla="*/ 230 h 511"/>
                              <a:gd name="T12" fmla="*/ 5 w 45"/>
                              <a:gd name="T13" fmla="*/ 316 h 511"/>
                              <a:gd name="T14" fmla="*/ 10 w 45"/>
                              <a:gd name="T15" fmla="*/ 366 h 511"/>
                              <a:gd name="T16" fmla="*/ 15 w 45"/>
                              <a:gd name="T17" fmla="*/ 411 h 511"/>
                              <a:gd name="T18" fmla="*/ 30 w 45"/>
                              <a:gd name="T19" fmla="*/ 461 h 511"/>
                              <a:gd name="T20" fmla="*/ 45 w 45"/>
                              <a:gd name="T21" fmla="*/ 511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1"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30" y="40"/>
                                </a:lnTo>
                                <a:lnTo>
                                  <a:pt x="20" y="90"/>
                                </a:lnTo>
                                <a:lnTo>
                                  <a:pt x="10" y="155"/>
                                </a:lnTo>
                                <a:lnTo>
                                  <a:pt x="0" y="230"/>
                                </a:lnTo>
                                <a:lnTo>
                                  <a:pt x="5" y="316"/>
                                </a:lnTo>
                                <a:lnTo>
                                  <a:pt x="10" y="366"/>
                                </a:lnTo>
                                <a:lnTo>
                                  <a:pt x="15" y="411"/>
                                </a:lnTo>
                                <a:lnTo>
                                  <a:pt x="30" y="461"/>
                                </a:lnTo>
                                <a:lnTo>
                                  <a:pt x="45" y="511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Line 528"/>
                        <wps:cNvCnPr/>
                        <wps:spPr bwMode="auto">
                          <a:xfrm>
                            <a:off x="6053" y="6841"/>
                            <a:ext cx="1" cy="516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Line 529"/>
                        <wps:cNvCnPr/>
                        <wps:spPr bwMode="auto">
                          <a:xfrm>
                            <a:off x="6023" y="6841"/>
                            <a:ext cx="1" cy="516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5" name="Freeform 530"/>
                        <wps:cNvSpPr>
                          <a:spLocks/>
                        </wps:cNvSpPr>
                        <wps:spPr bwMode="auto">
                          <a:xfrm>
                            <a:off x="6148" y="7832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40 h 50"/>
                              <a:gd name="T2" fmla="*/ 0 w 249"/>
                              <a:gd name="T3" fmla="*/ 40 h 50"/>
                              <a:gd name="T4" fmla="*/ 10 w 249"/>
                              <a:gd name="T5" fmla="*/ 25 h 50"/>
                              <a:gd name="T6" fmla="*/ 25 w 249"/>
                              <a:gd name="T7" fmla="*/ 15 h 50"/>
                              <a:gd name="T8" fmla="*/ 50 w 249"/>
                              <a:gd name="T9" fmla="*/ 5 h 50"/>
                              <a:gd name="T10" fmla="*/ 80 w 249"/>
                              <a:gd name="T11" fmla="*/ 0 h 50"/>
                              <a:gd name="T12" fmla="*/ 110 w 249"/>
                              <a:gd name="T13" fmla="*/ 5 h 50"/>
                              <a:gd name="T14" fmla="*/ 135 w 249"/>
                              <a:gd name="T15" fmla="*/ 15 h 50"/>
                              <a:gd name="T16" fmla="*/ 155 w 249"/>
                              <a:gd name="T17" fmla="*/ 25 h 50"/>
                              <a:gd name="T18" fmla="*/ 184 w 249"/>
                              <a:gd name="T19" fmla="*/ 45 h 50"/>
                              <a:gd name="T20" fmla="*/ 184 w 249"/>
                              <a:gd name="T21" fmla="*/ 45 h 50"/>
                              <a:gd name="T22" fmla="*/ 189 w 249"/>
                              <a:gd name="T23" fmla="*/ 50 h 50"/>
                              <a:gd name="T24" fmla="*/ 199 w 249"/>
                              <a:gd name="T25" fmla="*/ 45 h 50"/>
                              <a:gd name="T26" fmla="*/ 214 w 249"/>
                              <a:gd name="T27" fmla="*/ 30 h 50"/>
                              <a:gd name="T28" fmla="*/ 234 w 249"/>
                              <a:gd name="T29" fmla="*/ 0 h 50"/>
                              <a:gd name="T30" fmla="*/ 249 w 249"/>
                              <a:gd name="T31" fmla="*/ 4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10" y="25"/>
                                </a:lnTo>
                                <a:lnTo>
                                  <a:pt x="25" y="15"/>
                                </a:lnTo>
                                <a:lnTo>
                                  <a:pt x="50" y="5"/>
                                </a:lnTo>
                                <a:lnTo>
                                  <a:pt x="80" y="0"/>
                                </a:lnTo>
                                <a:lnTo>
                                  <a:pt x="110" y="5"/>
                                </a:lnTo>
                                <a:lnTo>
                                  <a:pt x="135" y="15"/>
                                </a:lnTo>
                                <a:lnTo>
                                  <a:pt x="155" y="25"/>
                                </a:lnTo>
                                <a:lnTo>
                                  <a:pt x="184" y="45"/>
                                </a:lnTo>
                                <a:lnTo>
                                  <a:pt x="189" y="50"/>
                                </a:lnTo>
                                <a:lnTo>
                                  <a:pt x="199" y="45"/>
                                </a:lnTo>
                                <a:lnTo>
                                  <a:pt x="214" y="30"/>
                                </a:lnTo>
                                <a:lnTo>
                                  <a:pt x="234" y="0"/>
                                </a:lnTo>
                                <a:lnTo>
                                  <a:pt x="249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531"/>
                        <wps:cNvSpPr>
                          <a:spLocks/>
                        </wps:cNvSpPr>
                        <wps:spPr bwMode="auto">
                          <a:xfrm>
                            <a:off x="6148" y="7357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5 h 50"/>
                              <a:gd name="T2" fmla="*/ 0 w 249"/>
                              <a:gd name="T3" fmla="*/ 5 h 50"/>
                              <a:gd name="T4" fmla="*/ 25 w 249"/>
                              <a:gd name="T5" fmla="*/ 25 h 50"/>
                              <a:gd name="T6" fmla="*/ 50 w 249"/>
                              <a:gd name="T7" fmla="*/ 40 h 50"/>
                              <a:gd name="T8" fmla="*/ 80 w 249"/>
                              <a:gd name="T9" fmla="*/ 45 h 50"/>
                              <a:gd name="T10" fmla="*/ 110 w 249"/>
                              <a:gd name="T11" fmla="*/ 40 h 50"/>
                              <a:gd name="T12" fmla="*/ 135 w 249"/>
                              <a:gd name="T13" fmla="*/ 35 h 50"/>
                              <a:gd name="T14" fmla="*/ 155 w 249"/>
                              <a:gd name="T15" fmla="*/ 25 h 50"/>
                              <a:gd name="T16" fmla="*/ 184 w 249"/>
                              <a:gd name="T17" fmla="*/ 5 h 50"/>
                              <a:gd name="T18" fmla="*/ 184 w 249"/>
                              <a:gd name="T19" fmla="*/ 5 h 50"/>
                              <a:gd name="T20" fmla="*/ 189 w 249"/>
                              <a:gd name="T21" fmla="*/ 0 h 50"/>
                              <a:gd name="T22" fmla="*/ 194 w 249"/>
                              <a:gd name="T23" fmla="*/ 5 h 50"/>
                              <a:gd name="T24" fmla="*/ 214 w 249"/>
                              <a:gd name="T25" fmla="*/ 20 h 50"/>
                              <a:gd name="T26" fmla="*/ 234 w 249"/>
                              <a:gd name="T27" fmla="*/ 50 h 50"/>
                              <a:gd name="T28" fmla="*/ 249 w 249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5"/>
                                </a:moveTo>
                                <a:lnTo>
                                  <a:pt x="0" y="5"/>
                                </a:lnTo>
                                <a:lnTo>
                                  <a:pt x="25" y="25"/>
                                </a:lnTo>
                                <a:lnTo>
                                  <a:pt x="50" y="40"/>
                                </a:lnTo>
                                <a:lnTo>
                                  <a:pt x="80" y="45"/>
                                </a:lnTo>
                                <a:lnTo>
                                  <a:pt x="110" y="40"/>
                                </a:lnTo>
                                <a:lnTo>
                                  <a:pt x="135" y="35"/>
                                </a:lnTo>
                                <a:lnTo>
                                  <a:pt x="155" y="25"/>
                                </a:lnTo>
                                <a:lnTo>
                                  <a:pt x="184" y="5"/>
                                </a:lnTo>
                                <a:lnTo>
                                  <a:pt x="189" y="0"/>
                                </a:lnTo>
                                <a:lnTo>
                                  <a:pt x="194" y="5"/>
                                </a:lnTo>
                                <a:lnTo>
                                  <a:pt x="214" y="20"/>
                                </a:lnTo>
                                <a:lnTo>
                                  <a:pt x="234" y="50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532"/>
                        <wps:cNvSpPr>
                          <a:spLocks/>
                        </wps:cNvSpPr>
                        <wps:spPr bwMode="auto">
                          <a:xfrm>
                            <a:off x="6148" y="7402"/>
                            <a:ext cx="244" cy="435"/>
                          </a:xfrm>
                          <a:custGeom>
                            <a:avLst/>
                            <a:gdLst>
                              <a:gd name="T0" fmla="*/ 0 w 244"/>
                              <a:gd name="T1" fmla="*/ 215 h 435"/>
                              <a:gd name="T2" fmla="*/ 0 w 244"/>
                              <a:gd name="T3" fmla="*/ 215 h 435"/>
                              <a:gd name="T4" fmla="*/ 5 w 244"/>
                              <a:gd name="T5" fmla="*/ 300 h 435"/>
                              <a:gd name="T6" fmla="*/ 10 w 244"/>
                              <a:gd name="T7" fmla="*/ 335 h 435"/>
                              <a:gd name="T8" fmla="*/ 15 w 244"/>
                              <a:gd name="T9" fmla="*/ 370 h 435"/>
                              <a:gd name="T10" fmla="*/ 30 w 244"/>
                              <a:gd name="T11" fmla="*/ 395 h 435"/>
                              <a:gd name="T12" fmla="*/ 45 w 244"/>
                              <a:gd name="T13" fmla="*/ 415 h 435"/>
                              <a:gd name="T14" fmla="*/ 65 w 244"/>
                              <a:gd name="T15" fmla="*/ 430 h 435"/>
                              <a:gd name="T16" fmla="*/ 95 w 244"/>
                              <a:gd name="T17" fmla="*/ 435 h 435"/>
                              <a:gd name="T18" fmla="*/ 95 w 244"/>
                              <a:gd name="T19" fmla="*/ 435 h 435"/>
                              <a:gd name="T20" fmla="*/ 125 w 244"/>
                              <a:gd name="T21" fmla="*/ 430 h 435"/>
                              <a:gd name="T22" fmla="*/ 150 w 244"/>
                              <a:gd name="T23" fmla="*/ 420 h 435"/>
                              <a:gd name="T24" fmla="*/ 174 w 244"/>
                              <a:gd name="T25" fmla="*/ 400 h 435"/>
                              <a:gd name="T26" fmla="*/ 199 w 244"/>
                              <a:gd name="T27" fmla="*/ 375 h 435"/>
                              <a:gd name="T28" fmla="*/ 219 w 244"/>
                              <a:gd name="T29" fmla="*/ 340 h 435"/>
                              <a:gd name="T30" fmla="*/ 229 w 244"/>
                              <a:gd name="T31" fmla="*/ 305 h 435"/>
                              <a:gd name="T32" fmla="*/ 239 w 244"/>
                              <a:gd name="T33" fmla="*/ 260 h 435"/>
                              <a:gd name="T34" fmla="*/ 244 w 244"/>
                              <a:gd name="T35" fmla="*/ 215 h 435"/>
                              <a:gd name="T36" fmla="*/ 244 w 244"/>
                              <a:gd name="T37" fmla="*/ 215 h 435"/>
                              <a:gd name="T38" fmla="*/ 239 w 244"/>
                              <a:gd name="T39" fmla="*/ 175 h 435"/>
                              <a:gd name="T40" fmla="*/ 229 w 244"/>
                              <a:gd name="T41" fmla="*/ 130 h 435"/>
                              <a:gd name="T42" fmla="*/ 219 w 244"/>
                              <a:gd name="T43" fmla="*/ 95 h 435"/>
                              <a:gd name="T44" fmla="*/ 199 w 244"/>
                              <a:gd name="T45" fmla="*/ 65 h 435"/>
                              <a:gd name="T46" fmla="*/ 174 w 244"/>
                              <a:gd name="T47" fmla="*/ 35 h 435"/>
                              <a:gd name="T48" fmla="*/ 150 w 244"/>
                              <a:gd name="T49" fmla="*/ 15 h 435"/>
                              <a:gd name="T50" fmla="*/ 125 w 244"/>
                              <a:gd name="T51" fmla="*/ 5 h 435"/>
                              <a:gd name="T52" fmla="*/ 95 w 244"/>
                              <a:gd name="T53" fmla="*/ 0 h 435"/>
                              <a:gd name="T54" fmla="*/ 95 w 244"/>
                              <a:gd name="T55" fmla="*/ 0 h 435"/>
                              <a:gd name="T56" fmla="*/ 65 w 244"/>
                              <a:gd name="T57" fmla="*/ 5 h 435"/>
                              <a:gd name="T58" fmla="*/ 45 w 244"/>
                              <a:gd name="T59" fmla="*/ 15 h 435"/>
                              <a:gd name="T60" fmla="*/ 30 w 244"/>
                              <a:gd name="T61" fmla="*/ 35 h 435"/>
                              <a:gd name="T62" fmla="*/ 15 w 244"/>
                              <a:gd name="T63" fmla="*/ 60 h 435"/>
                              <a:gd name="T64" fmla="*/ 10 w 244"/>
                              <a:gd name="T65" fmla="*/ 95 h 435"/>
                              <a:gd name="T66" fmla="*/ 5 w 244"/>
                              <a:gd name="T67" fmla="*/ 130 h 435"/>
                              <a:gd name="T68" fmla="*/ 0 w 244"/>
                              <a:gd name="T69" fmla="*/ 215 h 435"/>
                              <a:gd name="T70" fmla="*/ 0 w 244"/>
                              <a:gd name="T71" fmla="*/ 215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0" y="215"/>
                                </a:moveTo>
                                <a:lnTo>
                                  <a:pt x="0" y="215"/>
                                </a:lnTo>
                                <a:lnTo>
                                  <a:pt x="5" y="300"/>
                                </a:lnTo>
                                <a:lnTo>
                                  <a:pt x="10" y="335"/>
                                </a:lnTo>
                                <a:lnTo>
                                  <a:pt x="15" y="370"/>
                                </a:lnTo>
                                <a:lnTo>
                                  <a:pt x="30" y="395"/>
                                </a:lnTo>
                                <a:lnTo>
                                  <a:pt x="45" y="415"/>
                                </a:lnTo>
                                <a:lnTo>
                                  <a:pt x="65" y="430"/>
                                </a:lnTo>
                                <a:lnTo>
                                  <a:pt x="95" y="435"/>
                                </a:lnTo>
                                <a:lnTo>
                                  <a:pt x="125" y="430"/>
                                </a:lnTo>
                                <a:lnTo>
                                  <a:pt x="150" y="420"/>
                                </a:lnTo>
                                <a:lnTo>
                                  <a:pt x="174" y="400"/>
                                </a:lnTo>
                                <a:lnTo>
                                  <a:pt x="199" y="375"/>
                                </a:lnTo>
                                <a:lnTo>
                                  <a:pt x="219" y="340"/>
                                </a:lnTo>
                                <a:lnTo>
                                  <a:pt x="229" y="305"/>
                                </a:lnTo>
                                <a:lnTo>
                                  <a:pt x="239" y="260"/>
                                </a:lnTo>
                                <a:lnTo>
                                  <a:pt x="244" y="215"/>
                                </a:lnTo>
                                <a:lnTo>
                                  <a:pt x="239" y="175"/>
                                </a:lnTo>
                                <a:lnTo>
                                  <a:pt x="229" y="130"/>
                                </a:lnTo>
                                <a:lnTo>
                                  <a:pt x="219" y="95"/>
                                </a:lnTo>
                                <a:lnTo>
                                  <a:pt x="199" y="65"/>
                                </a:lnTo>
                                <a:lnTo>
                                  <a:pt x="174" y="35"/>
                                </a:lnTo>
                                <a:lnTo>
                                  <a:pt x="150" y="15"/>
                                </a:lnTo>
                                <a:lnTo>
                                  <a:pt x="125" y="5"/>
                                </a:lnTo>
                                <a:lnTo>
                                  <a:pt x="95" y="0"/>
                                </a:lnTo>
                                <a:lnTo>
                                  <a:pt x="65" y="5"/>
                                </a:lnTo>
                                <a:lnTo>
                                  <a:pt x="45" y="15"/>
                                </a:lnTo>
                                <a:lnTo>
                                  <a:pt x="30" y="35"/>
                                </a:lnTo>
                                <a:lnTo>
                                  <a:pt x="15" y="60"/>
                                </a:lnTo>
                                <a:lnTo>
                                  <a:pt x="10" y="95"/>
                                </a:lnTo>
                                <a:lnTo>
                                  <a:pt x="5" y="130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533"/>
                        <wps:cNvSpPr>
                          <a:spLocks/>
                        </wps:cNvSpPr>
                        <wps:spPr bwMode="auto">
                          <a:xfrm>
                            <a:off x="6148" y="7467"/>
                            <a:ext cx="194" cy="300"/>
                          </a:xfrm>
                          <a:custGeom>
                            <a:avLst/>
                            <a:gdLst>
                              <a:gd name="T0" fmla="*/ 0 w 194"/>
                              <a:gd name="T1" fmla="*/ 150 h 300"/>
                              <a:gd name="T2" fmla="*/ 0 w 194"/>
                              <a:gd name="T3" fmla="*/ 150 h 300"/>
                              <a:gd name="T4" fmla="*/ 0 w 194"/>
                              <a:gd name="T5" fmla="*/ 180 h 300"/>
                              <a:gd name="T6" fmla="*/ 5 w 194"/>
                              <a:gd name="T7" fmla="*/ 210 h 300"/>
                              <a:gd name="T8" fmla="*/ 15 w 194"/>
                              <a:gd name="T9" fmla="*/ 235 h 300"/>
                              <a:gd name="T10" fmla="*/ 25 w 194"/>
                              <a:gd name="T11" fmla="*/ 255 h 300"/>
                              <a:gd name="T12" fmla="*/ 40 w 194"/>
                              <a:gd name="T13" fmla="*/ 275 h 300"/>
                              <a:gd name="T14" fmla="*/ 55 w 194"/>
                              <a:gd name="T15" fmla="*/ 290 h 300"/>
                              <a:gd name="T16" fmla="*/ 75 w 194"/>
                              <a:gd name="T17" fmla="*/ 300 h 300"/>
                              <a:gd name="T18" fmla="*/ 95 w 194"/>
                              <a:gd name="T19" fmla="*/ 300 h 300"/>
                              <a:gd name="T20" fmla="*/ 95 w 194"/>
                              <a:gd name="T21" fmla="*/ 300 h 300"/>
                              <a:gd name="T22" fmla="*/ 115 w 194"/>
                              <a:gd name="T23" fmla="*/ 300 h 300"/>
                              <a:gd name="T24" fmla="*/ 135 w 194"/>
                              <a:gd name="T25" fmla="*/ 290 h 300"/>
                              <a:gd name="T26" fmla="*/ 150 w 194"/>
                              <a:gd name="T27" fmla="*/ 275 h 300"/>
                              <a:gd name="T28" fmla="*/ 164 w 194"/>
                              <a:gd name="T29" fmla="*/ 260 h 300"/>
                              <a:gd name="T30" fmla="*/ 179 w 194"/>
                              <a:gd name="T31" fmla="*/ 235 h 300"/>
                              <a:gd name="T32" fmla="*/ 189 w 194"/>
                              <a:gd name="T33" fmla="*/ 210 h 300"/>
                              <a:gd name="T34" fmla="*/ 194 w 194"/>
                              <a:gd name="T35" fmla="*/ 180 h 300"/>
                              <a:gd name="T36" fmla="*/ 194 w 194"/>
                              <a:gd name="T37" fmla="*/ 150 h 300"/>
                              <a:gd name="T38" fmla="*/ 194 w 194"/>
                              <a:gd name="T39" fmla="*/ 150 h 300"/>
                              <a:gd name="T40" fmla="*/ 194 w 194"/>
                              <a:gd name="T41" fmla="*/ 120 h 300"/>
                              <a:gd name="T42" fmla="*/ 189 w 194"/>
                              <a:gd name="T43" fmla="*/ 95 h 300"/>
                              <a:gd name="T44" fmla="*/ 179 w 194"/>
                              <a:gd name="T45" fmla="*/ 70 h 300"/>
                              <a:gd name="T46" fmla="*/ 164 w 194"/>
                              <a:gd name="T47" fmla="*/ 45 h 300"/>
                              <a:gd name="T48" fmla="*/ 150 w 194"/>
                              <a:gd name="T49" fmla="*/ 30 h 300"/>
                              <a:gd name="T50" fmla="*/ 135 w 194"/>
                              <a:gd name="T51" fmla="*/ 15 h 300"/>
                              <a:gd name="T52" fmla="*/ 115 w 194"/>
                              <a:gd name="T53" fmla="*/ 5 h 300"/>
                              <a:gd name="T54" fmla="*/ 95 w 194"/>
                              <a:gd name="T55" fmla="*/ 0 h 300"/>
                              <a:gd name="T56" fmla="*/ 95 w 194"/>
                              <a:gd name="T57" fmla="*/ 0 h 300"/>
                              <a:gd name="T58" fmla="*/ 75 w 194"/>
                              <a:gd name="T59" fmla="*/ 5 h 300"/>
                              <a:gd name="T60" fmla="*/ 55 w 194"/>
                              <a:gd name="T61" fmla="*/ 15 h 300"/>
                              <a:gd name="T62" fmla="*/ 40 w 194"/>
                              <a:gd name="T63" fmla="*/ 25 h 300"/>
                              <a:gd name="T64" fmla="*/ 25 w 194"/>
                              <a:gd name="T65" fmla="*/ 45 h 300"/>
                              <a:gd name="T66" fmla="*/ 15 w 194"/>
                              <a:gd name="T67" fmla="*/ 70 h 300"/>
                              <a:gd name="T68" fmla="*/ 5 w 194"/>
                              <a:gd name="T69" fmla="*/ 95 h 300"/>
                              <a:gd name="T70" fmla="*/ 0 w 194"/>
                              <a:gd name="T71" fmla="*/ 120 h 300"/>
                              <a:gd name="T72" fmla="*/ 0 w 194"/>
                              <a:gd name="T73" fmla="*/ 150 h 300"/>
                              <a:gd name="T74" fmla="*/ 0 w 194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4" h="300">
                                <a:moveTo>
                                  <a:pt x="0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10"/>
                                </a:lnTo>
                                <a:lnTo>
                                  <a:pt x="15" y="235"/>
                                </a:lnTo>
                                <a:lnTo>
                                  <a:pt x="25" y="255"/>
                                </a:lnTo>
                                <a:lnTo>
                                  <a:pt x="40" y="275"/>
                                </a:lnTo>
                                <a:lnTo>
                                  <a:pt x="55" y="290"/>
                                </a:lnTo>
                                <a:lnTo>
                                  <a:pt x="75" y="300"/>
                                </a:lnTo>
                                <a:lnTo>
                                  <a:pt x="95" y="300"/>
                                </a:lnTo>
                                <a:lnTo>
                                  <a:pt x="115" y="300"/>
                                </a:lnTo>
                                <a:lnTo>
                                  <a:pt x="135" y="290"/>
                                </a:lnTo>
                                <a:lnTo>
                                  <a:pt x="150" y="275"/>
                                </a:lnTo>
                                <a:lnTo>
                                  <a:pt x="164" y="260"/>
                                </a:lnTo>
                                <a:lnTo>
                                  <a:pt x="179" y="235"/>
                                </a:lnTo>
                                <a:lnTo>
                                  <a:pt x="189" y="210"/>
                                </a:lnTo>
                                <a:lnTo>
                                  <a:pt x="194" y="180"/>
                                </a:lnTo>
                                <a:lnTo>
                                  <a:pt x="194" y="150"/>
                                </a:lnTo>
                                <a:lnTo>
                                  <a:pt x="194" y="120"/>
                                </a:lnTo>
                                <a:lnTo>
                                  <a:pt x="189" y="95"/>
                                </a:lnTo>
                                <a:lnTo>
                                  <a:pt x="179" y="70"/>
                                </a:lnTo>
                                <a:lnTo>
                                  <a:pt x="164" y="45"/>
                                </a:lnTo>
                                <a:lnTo>
                                  <a:pt x="150" y="30"/>
                                </a:lnTo>
                                <a:lnTo>
                                  <a:pt x="135" y="15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5" y="5"/>
                                </a:lnTo>
                                <a:lnTo>
                                  <a:pt x="55" y="15"/>
                                </a:lnTo>
                                <a:lnTo>
                                  <a:pt x="40" y="25"/>
                                </a:lnTo>
                                <a:lnTo>
                                  <a:pt x="25" y="45"/>
                                </a:lnTo>
                                <a:lnTo>
                                  <a:pt x="15" y="70"/>
                                </a:lnTo>
                                <a:lnTo>
                                  <a:pt x="5" y="95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534"/>
                        <wps:cNvSpPr>
                          <a:spLocks/>
                        </wps:cNvSpPr>
                        <wps:spPr bwMode="auto">
                          <a:xfrm>
                            <a:off x="6148" y="7512"/>
                            <a:ext cx="164" cy="210"/>
                          </a:xfrm>
                          <a:custGeom>
                            <a:avLst/>
                            <a:gdLst>
                              <a:gd name="T0" fmla="*/ 0 w 164"/>
                              <a:gd name="T1" fmla="*/ 105 h 210"/>
                              <a:gd name="T2" fmla="*/ 0 w 164"/>
                              <a:gd name="T3" fmla="*/ 105 h 210"/>
                              <a:gd name="T4" fmla="*/ 5 w 164"/>
                              <a:gd name="T5" fmla="*/ 130 h 210"/>
                              <a:gd name="T6" fmla="*/ 10 w 164"/>
                              <a:gd name="T7" fmla="*/ 145 h 210"/>
                              <a:gd name="T8" fmla="*/ 20 w 164"/>
                              <a:gd name="T9" fmla="*/ 165 h 210"/>
                              <a:gd name="T10" fmla="*/ 30 w 164"/>
                              <a:gd name="T11" fmla="*/ 180 h 210"/>
                              <a:gd name="T12" fmla="*/ 45 w 164"/>
                              <a:gd name="T13" fmla="*/ 195 h 210"/>
                              <a:gd name="T14" fmla="*/ 65 w 164"/>
                              <a:gd name="T15" fmla="*/ 205 h 210"/>
                              <a:gd name="T16" fmla="*/ 80 w 164"/>
                              <a:gd name="T17" fmla="*/ 210 h 210"/>
                              <a:gd name="T18" fmla="*/ 95 w 164"/>
                              <a:gd name="T19" fmla="*/ 210 h 210"/>
                              <a:gd name="T20" fmla="*/ 95 w 164"/>
                              <a:gd name="T21" fmla="*/ 210 h 210"/>
                              <a:gd name="T22" fmla="*/ 110 w 164"/>
                              <a:gd name="T23" fmla="*/ 210 h 210"/>
                              <a:gd name="T24" fmla="*/ 120 w 164"/>
                              <a:gd name="T25" fmla="*/ 205 h 210"/>
                              <a:gd name="T26" fmla="*/ 135 w 164"/>
                              <a:gd name="T27" fmla="*/ 195 h 210"/>
                              <a:gd name="T28" fmla="*/ 145 w 164"/>
                              <a:gd name="T29" fmla="*/ 180 h 210"/>
                              <a:gd name="T30" fmla="*/ 160 w 164"/>
                              <a:gd name="T31" fmla="*/ 150 h 210"/>
                              <a:gd name="T32" fmla="*/ 164 w 164"/>
                              <a:gd name="T33" fmla="*/ 105 h 210"/>
                              <a:gd name="T34" fmla="*/ 164 w 164"/>
                              <a:gd name="T35" fmla="*/ 105 h 210"/>
                              <a:gd name="T36" fmla="*/ 160 w 164"/>
                              <a:gd name="T37" fmla="*/ 65 h 210"/>
                              <a:gd name="T38" fmla="*/ 145 w 164"/>
                              <a:gd name="T39" fmla="*/ 35 h 210"/>
                              <a:gd name="T40" fmla="*/ 135 w 164"/>
                              <a:gd name="T41" fmla="*/ 20 h 210"/>
                              <a:gd name="T42" fmla="*/ 120 w 164"/>
                              <a:gd name="T43" fmla="*/ 10 h 210"/>
                              <a:gd name="T44" fmla="*/ 110 w 164"/>
                              <a:gd name="T45" fmla="*/ 5 h 210"/>
                              <a:gd name="T46" fmla="*/ 95 w 164"/>
                              <a:gd name="T47" fmla="*/ 0 h 210"/>
                              <a:gd name="T48" fmla="*/ 95 w 164"/>
                              <a:gd name="T49" fmla="*/ 0 h 210"/>
                              <a:gd name="T50" fmla="*/ 80 w 164"/>
                              <a:gd name="T51" fmla="*/ 5 h 210"/>
                              <a:gd name="T52" fmla="*/ 65 w 164"/>
                              <a:gd name="T53" fmla="*/ 10 h 210"/>
                              <a:gd name="T54" fmla="*/ 45 w 164"/>
                              <a:gd name="T55" fmla="*/ 20 h 210"/>
                              <a:gd name="T56" fmla="*/ 30 w 164"/>
                              <a:gd name="T57" fmla="*/ 30 h 210"/>
                              <a:gd name="T58" fmla="*/ 20 w 164"/>
                              <a:gd name="T59" fmla="*/ 50 h 210"/>
                              <a:gd name="T60" fmla="*/ 10 w 164"/>
                              <a:gd name="T61" fmla="*/ 65 h 210"/>
                              <a:gd name="T62" fmla="*/ 5 w 164"/>
                              <a:gd name="T63" fmla="*/ 85 h 210"/>
                              <a:gd name="T64" fmla="*/ 0 w 164"/>
                              <a:gd name="T65" fmla="*/ 105 h 210"/>
                              <a:gd name="T66" fmla="*/ 0 w 164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4" h="210">
                                <a:moveTo>
                                  <a:pt x="0" y="105"/>
                                </a:moveTo>
                                <a:lnTo>
                                  <a:pt x="0" y="105"/>
                                </a:lnTo>
                                <a:lnTo>
                                  <a:pt x="5" y="130"/>
                                </a:lnTo>
                                <a:lnTo>
                                  <a:pt x="10" y="145"/>
                                </a:lnTo>
                                <a:lnTo>
                                  <a:pt x="20" y="165"/>
                                </a:lnTo>
                                <a:lnTo>
                                  <a:pt x="30" y="180"/>
                                </a:lnTo>
                                <a:lnTo>
                                  <a:pt x="45" y="195"/>
                                </a:lnTo>
                                <a:lnTo>
                                  <a:pt x="65" y="205"/>
                                </a:lnTo>
                                <a:lnTo>
                                  <a:pt x="80" y="210"/>
                                </a:lnTo>
                                <a:lnTo>
                                  <a:pt x="95" y="210"/>
                                </a:lnTo>
                                <a:lnTo>
                                  <a:pt x="110" y="210"/>
                                </a:lnTo>
                                <a:lnTo>
                                  <a:pt x="120" y="205"/>
                                </a:lnTo>
                                <a:lnTo>
                                  <a:pt x="135" y="195"/>
                                </a:lnTo>
                                <a:lnTo>
                                  <a:pt x="145" y="180"/>
                                </a:lnTo>
                                <a:lnTo>
                                  <a:pt x="160" y="150"/>
                                </a:lnTo>
                                <a:lnTo>
                                  <a:pt x="164" y="105"/>
                                </a:lnTo>
                                <a:lnTo>
                                  <a:pt x="160" y="65"/>
                                </a:lnTo>
                                <a:lnTo>
                                  <a:pt x="145" y="35"/>
                                </a:lnTo>
                                <a:lnTo>
                                  <a:pt x="135" y="20"/>
                                </a:lnTo>
                                <a:lnTo>
                                  <a:pt x="120" y="10"/>
                                </a:lnTo>
                                <a:lnTo>
                                  <a:pt x="110" y="5"/>
                                </a:lnTo>
                                <a:lnTo>
                                  <a:pt x="95" y="0"/>
                                </a:lnTo>
                                <a:lnTo>
                                  <a:pt x="80" y="5"/>
                                </a:lnTo>
                                <a:lnTo>
                                  <a:pt x="65" y="10"/>
                                </a:lnTo>
                                <a:lnTo>
                                  <a:pt x="45" y="20"/>
                                </a:lnTo>
                                <a:lnTo>
                                  <a:pt x="30" y="30"/>
                                </a:lnTo>
                                <a:lnTo>
                                  <a:pt x="20" y="50"/>
                                </a:lnTo>
                                <a:lnTo>
                                  <a:pt x="10" y="65"/>
                                </a:lnTo>
                                <a:lnTo>
                                  <a:pt x="5" y="85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535"/>
                        <wps:cNvSpPr>
                          <a:spLocks/>
                        </wps:cNvSpPr>
                        <wps:spPr bwMode="auto">
                          <a:xfrm>
                            <a:off x="6148" y="7547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70 h 145"/>
                              <a:gd name="T2" fmla="*/ 0 w 145"/>
                              <a:gd name="T3" fmla="*/ 70 h 145"/>
                              <a:gd name="T4" fmla="*/ 5 w 145"/>
                              <a:gd name="T5" fmla="*/ 85 h 145"/>
                              <a:gd name="T6" fmla="*/ 10 w 145"/>
                              <a:gd name="T7" fmla="*/ 100 h 145"/>
                              <a:gd name="T8" fmla="*/ 25 w 145"/>
                              <a:gd name="T9" fmla="*/ 115 h 145"/>
                              <a:gd name="T10" fmla="*/ 35 w 145"/>
                              <a:gd name="T11" fmla="*/ 125 h 145"/>
                              <a:gd name="T12" fmla="*/ 70 w 145"/>
                              <a:gd name="T13" fmla="*/ 140 h 145"/>
                              <a:gd name="T14" fmla="*/ 95 w 145"/>
                              <a:gd name="T15" fmla="*/ 145 h 145"/>
                              <a:gd name="T16" fmla="*/ 95 w 145"/>
                              <a:gd name="T17" fmla="*/ 145 h 145"/>
                              <a:gd name="T18" fmla="*/ 105 w 145"/>
                              <a:gd name="T19" fmla="*/ 145 h 145"/>
                              <a:gd name="T20" fmla="*/ 115 w 145"/>
                              <a:gd name="T21" fmla="*/ 140 h 145"/>
                              <a:gd name="T22" fmla="*/ 130 w 145"/>
                              <a:gd name="T23" fmla="*/ 125 h 145"/>
                              <a:gd name="T24" fmla="*/ 140 w 145"/>
                              <a:gd name="T25" fmla="*/ 100 h 145"/>
                              <a:gd name="T26" fmla="*/ 145 w 145"/>
                              <a:gd name="T27" fmla="*/ 70 h 145"/>
                              <a:gd name="T28" fmla="*/ 145 w 145"/>
                              <a:gd name="T29" fmla="*/ 70 h 145"/>
                              <a:gd name="T30" fmla="*/ 140 w 145"/>
                              <a:gd name="T31" fmla="*/ 45 h 145"/>
                              <a:gd name="T32" fmla="*/ 130 w 145"/>
                              <a:gd name="T33" fmla="*/ 20 h 145"/>
                              <a:gd name="T34" fmla="*/ 115 w 145"/>
                              <a:gd name="T35" fmla="*/ 5 h 145"/>
                              <a:gd name="T36" fmla="*/ 95 w 145"/>
                              <a:gd name="T37" fmla="*/ 0 h 145"/>
                              <a:gd name="T38" fmla="*/ 95 w 145"/>
                              <a:gd name="T39" fmla="*/ 0 h 145"/>
                              <a:gd name="T40" fmla="*/ 70 w 145"/>
                              <a:gd name="T41" fmla="*/ 5 h 145"/>
                              <a:gd name="T42" fmla="*/ 40 w 145"/>
                              <a:gd name="T43" fmla="*/ 20 h 145"/>
                              <a:gd name="T44" fmla="*/ 25 w 145"/>
                              <a:gd name="T45" fmla="*/ 30 h 145"/>
                              <a:gd name="T46" fmla="*/ 10 w 145"/>
                              <a:gd name="T47" fmla="*/ 40 h 145"/>
                              <a:gd name="T48" fmla="*/ 5 w 145"/>
                              <a:gd name="T49" fmla="*/ 55 h 145"/>
                              <a:gd name="T50" fmla="*/ 0 w 145"/>
                              <a:gd name="T51" fmla="*/ 70 h 145"/>
                              <a:gd name="T52" fmla="*/ 0 w 145"/>
                              <a:gd name="T53" fmla="*/ 7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70"/>
                                </a:moveTo>
                                <a:lnTo>
                                  <a:pt x="0" y="70"/>
                                </a:lnTo>
                                <a:lnTo>
                                  <a:pt x="5" y="85"/>
                                </a:lnTo>
                                <a:lnTo>
                                  <a:pt x="10" y="100"/>
                                </a:lnTo>
                                <a:lnTo>
                                  <a:pt x="25" y="115"/>
                                </a:lnTo>
                                <a:lnTo>
                                  <a:pt x="35" y="125"/>
                                </a:lnTo>
                                <a:lnTo>
                                  <a:pt x="70" y="140"/>
                                </a:lnTo>
                                <a:lnTo>
                                  <a:pt x="95" y="145"/>
                                </a:lnTo>
                                <a:lnTo>
                                  <a:pt x="105" y="145"/>
                                </a:lnTo>
                                <a:lnTo>
                                  <a:pt x="115" y="140"/>
                                </a:lnTo>
                                <a:lnTo>
                                  <a:pt x="130" y="125"/>
                                </a:lnTo>
                                <a:lnTo>
                                  <a:pt x="140" y="100"/>
                                </a:lnTo>
                                <a:lnTo>
                                  <a:pt x="145" y="70"/>
                                </a:lnTo>
                                <a:lnTo>
                                  <a:pt x="140" y="45"/>
                                </a:lnTo>
                                <a:lnTo>
                                  <a:pt x="130" y="20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0" y="5"/>
                                </a:lnTo>
                                <a:lnTo>
                                  <a:pt x="40" y="20"/>
                                </a:lnTo>
                                <a:lnTo>
                                  <a:pt x="25" y="30"/>
                                </a:lnTo>
                                <a:lnTo>
                                  <a:pt x="10" y="40"/>
                                </a:lnTo>
                                <a:lnTo>
                                  <a:pt x="5" y="55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reeform 536"/>
                        <wps:cNvSpPr>
                          <a:spLocks/>
                        </wps:cNvSpPr>
                        <wps:spPr bwMode="auto">
                          <a:xfrm>
                            <a:off x="6128" y="7362"/>
                            <a:ext cx="20" cy="51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510"/>
                              <a:gd name="T2" fmla="*/ 20 w 20"/>
                              <a:gd name="T3" fmla="*/ 0 h 510"/>
                              <a:gd name="T4" fmla="*/ 10 w 20"/>
                              <a:gd name="T5" fmla="*/ 20 h 510"/>
                              <a:gd name="T6" fmla="*/ 0 w 20"/>
                              <a:gd name="T7" fmla="*/ 70 h 510"/>
                              <a:gd name="T8" fmla="*/ 0 w 20"/>
                              <a:gd name="T9" fmla="*/ 100 h 510"/>
                              <a:gd name="T10" fmla="*/ 0 w 20"/>
                              <a:gd name="T11" fmla="*/ 145 h 510"/>
                              <a:gd name="T12" fmla="*/ 10 w 20"/>
                              <a:gd name="T13" fmla="*/ 195 h 510"/>
                              <a:gd name="T14" fmla="*/ 20 w 20"/>
                              <a:gd name="T15" fmla="*/ 255 h 510"/>
                              <a:gd name="T16" fmla="*/ 20 w 20"/>
                              <a:gd name="T17" fmla="*/ 255 h 510"/>
                              <a:gd name="T18" fmla="*/ 20 w 20"/>
                              <a:gd name="T19" fmla="*/ 255 h 510"/>
                              <a:gd name="T20" fmla="*/ 10 w 20"/>
                              <a:gd name="T21" fmla="*/ 315 h 510"/>
                              <a:gd name="T22" fmla="*/ 5 w 20"/>
                              <a:gd name="T23" fmla="*/ 370 h 510"/>
                              <a:gd name="T24" fmla="*/ 0 w 20"/>
                              <a:gd name="T25" fmla="*/ 410 h 510"/>
                              <a:gd name="T26" fmla="*/ 0 w 20"/>
                              <a:gd name="T27" fmla="*/ 440 h 510"/>
                              <a:gd name="T28" fmla="*/ 10 w 20"/>
                              <a:gd name="T29" fmla="*/ 485 h 510"/>
                              <a:gd name="T30" fmla="*/ 20 w 20"/>
                              <a:gd name="T3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20"/>
                                </a:lnTo>
                                <a:lnTo>
                                  <a:pt x="0" y="70"/>
                                </a:lnTo>
                                <a:lnTo>
                                  <a:pt x="0" y="100"/>
                                </a:lnTo>
                                <a:lnTo>
                                  <a:pt x="0" y="145"/>
                                </a:lnTo>
                                <a:lnTo>
                                  <a:pt x="10" y="195"/>
                                </a:lnTo>
                                <a:lnTo>
                                  <a:pt x="20" y="255"/>
                                </a:lnTo>
                                <a:lnTo>
                                  <a:pt x="10" y="315"/>
                                </a:lnTo>
                                <a:lnTo>
                                  <a:pt x="5" y="370"/>
                                </a:lnTo>
                                <a:lnTo>
                                  <a:pt x="0" y="410"/>
                                </a:lnTo>
                                <a:lnTo>
                                  <a:pt x="0" y="440"/>
                                </a:lnTo>
                                <a:lnTo>
                                  <a:pt x="10" y="485"/>
                                </a:lnTo>
                                <a:lnTo>
                                  <a:pt x="20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537"/>
                        <wps:cNvSpPr>
                          <a:spLocks/>
                        </wps:cNvSpPr>
                        <wps:spPr bwMode="auto">
                          <a:xfrm>
                            <a:off x="6103" y="7362"/>
                            <a:ext cx="45" cy="510"/>
                          </a:xfrm>
                          <a:custGeom>
                            <a:avLst/>
                            <a:gdLst>
                              <a:gd name="T0" fmla="*/ 45 w 45"/>
                              <a:gd name="T1" fmla="*/ 0 h 510"/>
                              <a:gd name="T2" fmla="*/ 45 w 45"/>
                              <a:gd name="T3" fmla="*/ 0 h 510"/>
                              <a:gd name="T4" fmla="*/ 30 w 45"/>
                              <a:gd name="T5" fmla="*/ 40 h 510"/>
                              <a:gd name="T6" fmla="*/ 20 w 45"/>
                              <a:gd name="T7" fmla="*/ 90 h 510"/>
                              <a:gd name="T8" fmla="*/ 10 w 45"/>
                              <a:gd name="T9" fmla="*/ 155 h 510"/>
                              <a:gd name="T10" fmla="*/ 0 w 45"/>
                              <a:gd name="T11" fmla="*/ 230 h 510"/>
                              <a:gd name="T12" fmla="*/ 5 w 45"/>
                              <a:gd name="T13" fmla="*/ 315 h 510"/>
                              <a:gd name="T14" fmla="*/ 10 w 45"/>
                              <a:gd name="T15" fmla="*/ 360 h 510"/>
                              <a:gd name="T16" fmla="*/ 15 w 45"/>
                              <a:gd name="T17" fmla="*/ 410 h 510"/>
                              <a:gd name="T18" fmla="*/ 30 w 45"/>
                              <a:gd name="T19" fmla="*/ 460 h 510"/>
                              <a:gd name="T20" fmla="*/ 45 w 45"/>
                              <a:gd name="T2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0"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30" y="40"/>
                                </a:lnTo>
                                <a:lnTo>
                                  <a:pt x="20" y="90"/>
                                </a:lnTo>
                                <a:lnTo>
                                  <a:pt x="10" y="155"/>
                                </a:lnTo>
                                <a:lnTo>
                                  <a:pt x="0" y="230"/>
                                </a:lnTo>
                                <a:lnTo>
                                  <a:pt x="5" y="315"/>
                                </a:lnTo>
                                <a:lnTo>
                                  <a:pt x="10" y="360"/>
                                </a:lnTo>
                                <a:lnTo>
                                  <a:pt x="15" y="410"/>
                                </a:lnTo>
                                <a:lnTo>
                                  <a:pt x="30" y="460"/>
                                </a:lnTo>
                                <a:lnTo>
                                  <a:pt x="45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Line 538"/>
                        <wps:cNvCnPr/>
                        <wps:spPr bwMode="auto">
                          <a:xfrm>
                            <a:off x="6053" y="7362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" name="Line 539"/>
                        <wps:cNvCnPr/>
                        <wps:spPr bwMode="auto">
                          <a:xfrm>
                            <a:off x="6023" y="7362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" name="Freeform 540"/>
                        <wps:cNvSpPr>
                          <a:spLocks/>
                        </wps:cNvSpPr>
                        <wps:spPr bwMode="auto">
                          <a:xfrm>
                            <a:off x="6148" y="8352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40 h 50"/>
                              <a:gd name="T2" fmla="*/ 0 w 249"/>
                              <a:gd name="T3" fmla="*/ 40 h 50"/>
                              <a:gd name="T4" fmla="*/ 10 w 249"/>
                              <a:gd name="T5" fmla="*/ 25 h 50"/>
                              <a:gd name="T6" fmla="*/ 25 w 249"/>
                              <a:gd name="T7" fmla="*/ 15 h 50"/>
                              <a:gd name="T8" fmla="*/ 50 w 249"/>
                              <a:gd name="T9" fmla="*/ 5 h 50"/>
                              <a:gd name="T10" fmla="*/ 80 w 249"/>
                              <a:gd name="T11" fmla="*/ 0 h 50"/>
                              <a:gd name="T12" fmla="*/ 110 w 249"/>
                              <a:gd name="T13" fmla="*/ 5 h 50"/>
                              <a:gd name="T14" fmla="*/ 135 w 249"/>
                              <a:gd name="T15" fmla="*/ 15 h 50"/>
                              <a:gd name="T16" fmla="*/ 155 w 249"/>
                              <a:gd name="T17" fmla="*/ 25 h 50"/>
                              <a:gd name="T18" fmla="*/ 184 w 249"/>
                              <a:gd name="T19" fmla="*/ 45 h 50"/>
                              <a:gd name="T20" fmla="*/ 184 w 249"/>
                              <a:gd name="T21" fmla="*/ 45 h 50"/>
                              <a:gd name="T22" fmla="*/ 189 w 249"/>
                              <a:gd name="T23" fmla="*/ 50 h 50"/>
                              <a:gd name="T24" fmla="*/ 199 w 249"/>
                              <a:gd name="T25" fmla="*/ 45 h 50"/>
                              <a:gd name="T26" fmla="*/ 214 w 249"/>
                              <a:gd name="T27" fmla="*/ 30 h 50"/>
                              <a:gd name="T28" fmla="*/ 234 w 249"/>
                              <a:gd name="T29" fmla="*/ 0 h 50"/>
                              <a:gd name="T30" fmla="*/ 249 w 249"/>
                              <a:gd name="T31" fmla="*/ 4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10" y="25"/>
                                </a:lnTo>
                                <a:lnTo>
                                  <a:pt x="25" y="15"/>
                                </a:lnTo>
                                <a:lnTo>
                                  <a:pt x="50" y="5"/>
                                </a:lnTo>
                                <a:lnTo>
                                  <a:pt x="80" y="0"/>
                                </a:lnTo>
                                <a:lnTo>
                                  <a:pt x="110" y="5"/>
                                </a:lnTo>
                                <a:lnTo>
                                  <a:pt x="135" y="15"/>
                                </a:lnTo>
                                <a:lnTo>
                                  <a:pt x="155" y="25"/>
                                </a:lnTo>
                                <a:lnTo>
                                  <a:pt x="184" y="45"/>
                                </a:lnTo>
                                <a:lnTo>
                                  <a:pt x="189" y="50"/>
                                </a:lnTo>
                                <a:lnTo>
                                  <a:pt x="199" y="45"/>
                                </a:lnTo>
                                <a:lnTo>
                                  <a:pt x="214" y="30"/>
                                </a:lnTo>
                                <a:lnTo>
                                  <a:pt x="234" y="0"/>
                                </a:lnTo>
                                <a:lnTo>
                                  <a:pt x="249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541"/>
                        <wps:cNvSpPr>
                          <a:spLocks/>
                        </wps:cNvSpPr>
                        <wps:spPr bwMode="auto">
                          <a:xfrm>
                            <a:off x="6148" y="7877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0 h 50"/>
                              <a:gd name="T2" fmla="*/ 0 w 249"/>
                              <a:gd name="T3" fmla="*/ 0 h 50"/>
                              <a:gd name="T4" fmla="*/ 25 w 249"/>
                              <a:gd name="T5" fmla="*/ 25 h 50"/>
                              <a:gd name="T6" fmla="*/ 50 w 249"/>
                              <a:gd name="T7" fmla="*/ 40 h 50"/>
                              <a:gd name="T8" fmla="*/ 80 w 249"/>
                              <a:gd name="T9" fmla="*/ 45 h 50"/>
                              <a:gd name="T10" fmla="*/ 110 w 249"/>
                              <a:gd name="T11" fmla="*/ 40 h 50"/>
                              <a:gd name="T12" fmla="*/ 135 w 249"/>
                              <a:gd name="T13" fmla="*/ 30 h 50"/>
                              <a:gd name="T14" fmla="*/ 155 w 249"/>
                              <a:gd name="T15" fmla="*/ 20 h 50"/>
                              <a:gd name="T16" fmla="*/ 184 w 249"/>
                              <a:gd name="T17" fmla="*/ 5 h 50"/>
                              <a:gd name="T18" fmla="*/ 184 w 249"/>
                              <a:gd name="T19" fmla="*/ 5 h 50"/>
                              <a:gd name="T20" fmla="*/ 189 w 249"/>
                              <a:gd name="T21" fmla="*/ 0 h 50"/>
                              <a:gd name="T22" fmla="*/ 194 w 249"/>
                              <a:gd name="T23" fmla="*/ 5 h 50"/>
                              <a:gd name="T24" fmla="*/ 214 w 249"/>
                              <a:gd name="T25" fmla="*/ 20 h 50"/>
                              <a:gd name="T26" fmla="*/ 234 w 249"/>
                              <a:gd name="T27" fmla="*/ 50 h 50"/>
                              <a:gd name="T28" fmla="*/ 249 w 249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25"/>
                                </a:lnTo>
                                <a:lnTo>
                                  <a:pt x="50" y="40"/>
                                </a:lnTo>
                                <a:lnTo>
                                  <a:pt x="80" y="45"/>
                                </a:lnTo>
                                <a:lnTo>
                                  <a:pt x="110" y="40"/>
                                </a:lnTo>
                                <a:lnTo>
                                  <a:pt x="135" y="30"/>
                                </a:lnTo>
                                <a:lnTo>
                                  <a:pt x="155" y="20"/>
                                </a:lnTo>
                                <a:lnTo>
                                  <a:pt x="184" y="5"/>
                                </a:lnTo>
                                <a:lnTo>
                                  <a:pt x="189" y="0"/>
                                </a:lnTo>
                                <a:lnTo>
                                  <a:pt x="194" y="5"/>
                                </a:lnTo>
                                <a:lnTo>
                                  <a:pt x="214" y="20"/>
                                </a:lnTo>
                                <a:lnTo>
                                  <a:pt x="234" y="50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542"/>
                        <wps:cNvSpPr>
                          <a:spLocks/>
                        </wps:cNvSpPr>
                        <wps:spPr bwMode="auto">
                          <a:xfrm>
                            <a:off x="6148" y="7922"/>
                            <a:ext cx="244" cy="435"/>
                          </a:xfrm>
                          <a:custGeom>
                            <a:avLst/>
                            <a:gdLst>
                              <a:gd name="T0" fmla="*/ 0 w 244"/>
                              <a:gd name="T1" fmla="*/ 215 h 435"/>
                              <a:gd name="T2" fmla="*/ 0 w 244"/>
                              <a:gd name="T3" fmla="*/ 215 h 435"/>
                              <a:gd name="T4" fmla="*/ 5 w 244"/>
                              <a:gd name="T5" fmla="*/ 300 h 435"/>
                              <a:gd name="T6" fmla="*/ 10 w 244"/>
                              <a:gd name="T7" fmla="*/ 335 h 435"/>
                              <a:gd name="T8" fmla="*/ 15 w 244"/>
                              <a:gd name="T9" fmla="*/ 370 h 435"/>
                              <a:gd name="T10" fmla="*/ 30 w 244"/>
                              <a:gd name="T11" fmla="*/ 395 h 435"/>
                              <a:gd name="T12" fmla="*/ 45 w 244"/>
                              <a:gd name="T13" fmla="*/ 415 h 435"/>
                              <a:gd name="T14" fmla="*/ 65 w 244"/>
                              <a:gd name="T15" fmla="*/ 430 h 435"/>
                              <a:gd name="T16" fmla="*/ 95 w 244"/>
                              <a:gd name="T17" fmla="*/ 435 h 435"/>
                              <a:gd name="T18" fmla="*/ 95 w 244"/>
                              <a:gd name="T19" fmla="*/ 435 h 435"/>
                              <a:gd name="T20" fmla="*/ 125 w 244"/>
                              <a:gd name="T21" fmla="*/ 430 h 435"/>
                              <a:gd name="T22" fmla="*/ 150 w 244"/>
                              <a:gd name="T23" fmla="*/ 420 h 435"/>
                              <a:gd name="T24" fmla="*/ 174 w 244"/>
                              <a:gd name="T25" fmla="*/ 400 h 435"/>
                              <a:gd name="T26" fmla="*/ 199 w 244"/>
                              <a:gd name="T27" fmla="*/ 370 h 435"/>
                              <a:gd name="T28" fmla="*/ 219 w 244"/>
                              <a:gd name="T29" fmla="*/ 340 h 435"/>
                              <a:gd name="T30" fmla="*/ 229 w 244"/>
                              <a:gd name="T31" fmla="*/ 300 h 435"/>
                              <a:gd name="T32" fmla="*/ 239 w 244"/>
                              <a:gd name="T33" fmla="*/ 260 h 435"/>
                              <a:gd name="T34" fmla="*/ 244 w 244"/>
                              <a:gd name="T35" fmla="*/ 215 h 435"/>
                              <a:gd name="T36" fmla="*/ 244 w 244"/>
                              <a:gd name="T37" fmla="*/ 215 h 435"/>
                              <a:gd name="T38" fmla="*/ 239 w 244"/>
                              <a:gd name="T39" fmla="*/ 170 h 435"/>
                              <a:gd name="T40" fmla="*/ 229 w 244"/>
                              <a:gd name="T41" fmla="*/ 130 h 435"/>
                              <a:gd name="T42" fmla="*/ 219 w 244"/>
                              <a:gd name="T43" fmla="*/ 95 h 435"/>
                              <a:gd name="T44" fmla="*/ 199 w 244"/>
                              <a:gd name="T45" fmla="*/ 60 h 435"/>
                              <a:gd name="T46" fmla="*/ 174 w 244"/>
                              <a:gd name="T47" fmla="*/ 35 h 435"/>
                              <a:gd name="T48" fmla="*/ 150 w 244"/>
                              <a:gd name="T49" fmla="*/ 15 h 435"/>
                              <a:gd name="T50" fmla="*/ 125 w 244"/>
                              <a:gd name="T51" fmla="*/ 5 h 435"/>
                              <a:gd name="T52" fmla="*/ 95 w 244"/>
                              <a:gd name="T53" fmla="*/ 0 h 435"/>
                              <a:gd name="T54" fmla="*/ 95 w 244"/>
                              <a:gd name="T55" fmla="*/ 0 h 435"/>
                              <a:gd name="T56" fmla="*/ 65 w 244"/>
                              <a:gd name="T57" fmla="*/ 0 h 435"/>
                              <a:gd name="T58" fmla="*/ 45 w 244"/>
                              <a:gd name="T59" fmla="*/ 15 h 435"/>
                              <a:gd name="T60" fmla="*/ 30 w 244"/>
                              <a:gd name="T61" fmla="*/ 35 h 435"/>
                              <a:gd name="T62" fmla="*/ 15 w 244"/>
                              <a:gd name="T63" fmla="*/ 60 h 435"/>
                              <a:gd name="T64" fmla="*/ 10 w 244"/>
                              <a:gd name="T65" fmla="*/ 95 h 435"/>
                              <a:gd name="T66" fmla="*/ 5 w 244"/>
                              <a:gd name="T67" fmla="*/ 130 h 435"/>
                              <a:gd name="T68" fmla="*/ 0 w 244"/>
                              <a:gd name="T69" fmla="*/ 215 h 435"/>
                              <a:gd name="T70" fmla="*/ 0 w 244"/>
                              <a:gd name="T71" fmla="*/ 215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0" y="215"/>
                                </a:moveTo>
                                <a:lnTo>
                                  <a:pt x="0" y="215"/>
                                </a:lnTo>
                                <a:lnTo>
                                  <a:pt x="5" y="300"/>
                                </a:lnTo>
                                <a:lnTo>
                                  <a:pt x="10" y="335"/>
                                </a:lnTo>
                                <a:lnTo>
                                  <a:pt x="15" y="370"/>
                                </a:lnTo>
                                <a:lnTo>
                                  <a:pt x="30" y="395"/>
                                </a:lnTo>
                                <a:lnTo>
                                  <a:pt x="45" y="415"/>
                                </a:lnTo>
                                <a:lnTo>
                                  <a:pt x="65" y="430"/>
                                </a:lnTo>
                                <a:lnTo>
                                  <a:pt x="95" y="435"/>
                                </a:lnTo>
                                <a:lnTo>
                                  <a:pt x="125" y="430"/>
                                </a:lnTo>
                                <a:lnTo>
                                  <a:pt x="150" y="420"/>
                                </a:lnTo>
                                <a:lnTo>
                                  <a:pt x="174" y="400"/>
                                </a:lnTo>
                                <a:lnTo>
                                  <a:pt x="199" y="370"/>
                                </a:lnTo>
                                <a:lnTo>
                                  <a:pt x="219" y="340"/>
                                </a:lnTo>
                                <a:lnTo>
                                  <a:pt x="229" y="300"/>
                                </a:lnTo>
                                <a:lnTo>
                                  <a:pt x="239" y="260"/>
                                </a:lnTo>
                                <a:lnTo>
                                  <a:pt x="244" y="215"/>
                                </a:lnTo>
                                <a:lnTo>
                                  <a:pt x="239" y="170"/>
                                </a:lnTo>
                                <a:lnTo>
                                  <a:pt x="229" y="130"/>
                                </a:lnTo>
                                <a:lnTo>
                                  <a:pt x="219" y="95"/>
                                </a:lnTo>
                                <a:lnTo>
                                  <a:pt x="199" y="60"/>
                                </a:lnTo>
                                <a:lnTo>
                                  <a:pt x="174" y="35"/>
                                </a:lnTo>
                                <a:lnTo>
                                  <a:pt x="150" y="15"/>
                                </a:lnTo>
                                <a:lnTo>
                                  <a:pt x="125" y="5"/>
                                </a:lnTo>
                                <a:lnTo>
                                  <a:pt x="95" y="0"/>
                                </a:lnTo>
                                <a:lnTo>
                                  <a:pt x="65" y="0"/>
                                </a:lnTo>
                                <a:lnTo>
                                  <a:pt x="45" y="15"/>
                                </a:lnTo>
                                <a:lnTo>
                                  <a:pt x="30" y="35"/>
                                </a:lnTo>
                                <a:lnTo>
                                  <a:pt x="15" y="60"/>
                                </a:lnTo>
                                <a:lnTo>
                                  <a:pt x="10" y="95"/>
                                </a:lnTo>
                                <a:lnTo>
                                  <a:pt x="5" y="130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543"/>
                        <wps:cNvSpPr>
                          <a:spLocks/>
                        </wps:cNvSpPr>
                        <wps:spPr bwMode="auto">
                          <a:xfrm>
                            <a:off x="6148" y="7987"/>
                            <a:ext cx="194" cy="300"/>
                          </a:xfrm>
                          <a:custGeom>
                            <a:avLst/>
                            <a:gdLst>
                              <a:gd name="T0" fmla="*/ 0 w 194"/>
                              <a:gd name="T1" fmla="*/ 150 h 300"/>
                              <a:gd name="T2" fmla="*/ 0 w 194"/>
                              <a:gd name="T3" fmla="*/ 150 h 300"/>
                              <a:gd name="T4" fmla="*/ 0 w 194"/>
                              <a:gd name="T5" fmla="*/ 180 h 300"/>
                              <a:gd name="T6" fmla="*/ 5 w 194"/>
                              <a:gd name="T7" fmla="*/ 210 h 300"/>
                              <a:gd name="T8" fmla="*/ 15 w 194"/>
                              <a:gd name="T9" fmla="*/ 235 h 300"/>
                              <a:gd name="T10" fmla="*/ 25 w 194"/>
                              <a:gd name="T11" fmla="*/ 255 h 300"/>
                              <a:gd name="T12" fmla="*/ 40 w 194"/>
                              <a:gd name="T13" fmla="*/ 275 h 300"/>
                              <a:gd name="T14" fmla="*/ 55 w 194"/>
                              <a:gd name="T15" fmla="*/ 285 h 300"/>
                              <a:gd name="T16" fmla="*/ 75 w 194"/>
                              <a:gd name="T17" fmla="*/ 295 h 300"/>
                              <a:gd name="T18" fmla="*/ 95 w 194"/>
                              <a:gd name="T19" fmla="*/ 300 h 300"/>
                              <a:gd name="T20" fmla="*/ 95 w 194"/>
                              <a:gd name="T21" fmla="*/ 300 h 300"/>
                              <a:gd name="T22" fmla="*/ 115 w 194"/>
                              <a:gd name="T23" fmla="*/ 300 h 300"/>
                              <a:gd name="T24" fmla="*/ 135 w 194"/>
                              <a:gd name="T25" fmla="*/ 290 h 300"/>
                              <a:gd name="T26" fmla="*/ 150 w 194"/>
                              <a:gd name="T27" fmla="*/ 275 h 300"/>
                              <a:gd name="T28" fmla="*/ 164 w 194"/>
                              <a:gd name="T29" fmla="*/ 260 h 300"/>
                              <a:gd name="T30" fmla="*/ 179 w 194"/>
                              <a:gd name="T31" fmla="*/ 235 h 300"/>
                              <a:gd name="T32" fmla="*/ 189 w 194"/>
                              <a:gd name="T33" fmla="*/ 210 h 300"/>
                              <a:gd name="T34" fmla="*/ 194 w 194"/>
                              <a:gd name="T35" fmla="*/ 180 h 300"/>
                              <a:gd name="T36" fmla="*/ 194 w 194"/>
                              <a:gd name="T37" fmla="*/ 150 h 300"/>
                              <a:gd name="T38" fmla="*/ 194 w 194"/>
                              <a:gd name="T39" fmla="*/ 150 h 300"/>
                              <a:gd name="T40" fmla="*/ 194 w 194"/>
                              <a:gd name="T41" fmla="*/ 120 h 300"/>
                              <a:gd name="T42" fmla="*/ 189 w 194"/>
                              <a:gd name="T43" fmla="*/ 95 h 300"/>
                              <a:gd name="T44" fmla="*/ 179 w 194"/>
                              <a:gd name="T45" fmla="*/ 65 h 300"/>
                              <a:gd name="T46" fmla="*/ 164 w 194"/>
                              <a:gd name="T47" fmla="*/ 45 h 300"/>
                              <a:gd name="T48" fmla="*/ 150 w 194"/>
                              <a:gd name="T49" fmla="*/ 25 h 300"/>
                              <a:gd name="T50" fmla="*/ 135 w 194"/>
                              <a:gd name="T51" fmla="*/ 15 h 300"/>
                              <a:gd name="T52" fmla="*/ 115 w 194"/>
                              <a:gd name="T53" fmla="*/ 5 h 300"/>
                              <a:gd name="T54" fmla="*/ 95 w 194"/>
                              <a:gd name="T55" fmla="*/ 0 h 300"/>
                              <a:gd name="T56" fmla="*/ 95 w 194"/>
                              <a:gd name="T57" fmla="*/ 0 h 300"/>
                              <a:gd name="T58" fmla="*/ 75 w 194"/>
                              <a:gd name="T59" fmla="*/ 5 h 300"/>
                              <a:gd name="T60" fmla="*/ 55 w 194"/>
                              <a:gd name="T61" fmla="*/ 10 h 300"/>
                              <a:gd name="T62" fmla="*/ 40 w 194"/>
                              <a:gd name="T63" fmla="*/ 25 h 300"/>
                              <a:gd name="T64" fmla="*/ 25 w 194"/>
                              <a:gd name="T65" fmla="*/ 45 h 300"/>
                              <a:gd name="T66" fmla="*/ 15 w 194"/>
                              <a:gd name="T67" fmla="*/ 65 h 300"/>
                              <a:gd name="T68" fmla="*/ 5 w 194"/>
                              <a:gd name="T69" fmla="*/ 90 h 300"/>
                              <a:gd name="T70" fmla="*/ 0 w 194"/>
                              <a:gd name="T71" fmla="*/ 120 h 300"/>
                              <a:gd name="T72" fmla="*/ 0 w 194"/>
                              <a:gd name="T73" fmla="*/ 150 h 300"/>
                              <a:gd name="T74" fmla="*/ 0 w 194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4" h="300">
                                <a:moveTo>
                                  <a:pt x="0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10"/>
                                </a:lnTo>
                                <a:lnTo>
                                  <a:pt x="15" y="235"/>
                                </a:lnTo>
                                <a:lnTo>
                                  <a:pt x="25" y="255"/>
                                </a:lnTo>
                                <a:lnTo>
                                  <a:pt x="40" y="275"/>
                                </a:lnTo>
                                <a:lnTo>
                                  <a:pt x="55" y="285"/>
                                </a:lnTo>
                                <a:lnTo>
                                  <a:pt x="75" y="295"/>
                                </a:lnTo>
                                <a:lnTo>
                                  <a:pt x="95" y="300"/>
                                </a:lnTo>
                                <a:lnTo>
                                  <a:pt x="115" y="300"/>
                                </a:lnTo>
                                <a:lnTo>
                                  <a:pt x="135" y="290"/>
                                </a:lnTo>
                                <a:lnTo>
                                  <a:pt x="150" y="275"/>
                                </a:lnTo>
                                <a:lnTo>
                                  <a:pt x="164" y="260"/>
                                </a:lnTo>
                                <a:lnTo>
                                  <a:pt x="179" y="235"/>
                                </a:lnTo>
                                <a:lnTo>
                                  <a:pt x="189" y="210"/>
                                </a:lnTo>
                                <a:lnTo>
                                  <a:pt x="194" y="180"/>
                                </a:lnTo>
                                <a:lnTo>
                                  <a:pt x="194" y="150"/>
                                </a:lnTo>
                                <a:lnTo>
                                  <a:pt x="194" y="120"/>
                                </a:lnTo>
                                <a:lnTo>
                                  <a:pt x="189" y="95"/>
                                </a:lnTo>
                                <a:lnTo>
                                  <a:pt x="179" y="65"/>
                                </a:lnTo>
                                <a:lnTo>
                                  <a:pt x="164" y="45"/>
                                </a:lnTo>
                                <a:lnTo>
                                  <a:pt x="150" y="25"/>
                                </a:lnTo>
                                <a:lnTo>
                                  <a:pt x="135" y="15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5" y="5"/>
                                </a:lnTo>
                                <a:lnTo>
                                  <a:pt x="55" y="10"/>
                                </a:lnTo>
                                <a:lnTo>
                                  <a:pt x="40" y="25"/>
                                </a:lnTo>
                                <a:lnTo>
                                  <a:pt x="25" y="45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544"/>
                        <wps:cNvSpPr>
                          <a:spLocks/>
                        </wps:cNvSpPr>
                        <wps:spPr bwMode="auto">
                          <a:xfrm>
                            <a:off x="6148" y="8032"/>
                            <a:ext cx="164" cy="210"/>
                          </a:xfrm>
                          <a:custGeom>
                            <a:avLst/>
                            <a:gdLst>
                              <a:gd name="T0" fmla="*/ 0 w 164"/>
                              <a:gd name="T1" fmla="*/ 105 h 210"/>
                              <a:gd name="T2" fmla="*/ 0 w 164"/>
                              <a:gd name="T3" fmla="*/ 105 h 210"/>
                              <a:gd name="T4" fmla="*/ 5 w 164"/>
                              <a:gd name="T5" fmla="*/ 125 h 210"/>
                              <a:gd name="T6" fmla="*/ 10 w 164"/>
                              <a:gd name="T7" fmla="*/ 145 h 210"/>
                              <a:gd name="T8" fmla="*/ 20 w 164"/>
                              <a:gd name="T9" fmla="*/ 165 h 210"/>
                              <a:gd name="T10" fmla="*/ 30 w 164"/>
                              <a:gd name="T11" fmla="*/ 180 h 210"/>
                              <a:gd name="T12" fmla="*/ 45 w 164"/>
                              <a:gd name="T13" fmla="*/ 190 h 210"/>
                              <a:gd name="T14" fmla="*/ 65 w 164"/>
                              <a:gd name="T15" fmla="*/ 200 h 210"/>
                              <a:gd name="T16" fmla="*/ 80 w 164"/>
                              <a:gd name="T17" fmla="*/ 210 h 210"/>
                              <a:gd name="T18" fmla="*/ 95 w 164"/>
                              <a:gd name="T19" fmla="*/ 210 h 210"/>
                              <a:gd name="T20" fmla="*/ 95 w 164"/>
                              <a:gd name="T21" fmla="*/ 210 h 210"/>
                              <a:gd name="T22" fmla="*/ 110 w 164"/>
                              <a:gd name="T23" fmla="*/ 210 h 210"/>
                              <a:gd name="T24" fmla="*/ 120 w 164"/>
                              <a:gd name="T25" fmla="*/ 205 h 210"/>
                              <a:gd name="T26" fmla="*/ 135 w 164"/>
                              <a:gd name="T27" fmla="*/ 195 h 210"/>
                              <a:gd name="T28" fmla="*/ 145 w 164"/>
                              <a:gd name="T29" fmla="*/ 180 h 210"/>
                              <a:gd name="T30" fmla="*/ 160 w 164"/>
                              <a:gd name="T31" fmla="*/ 145 h 210"/>
                              <a:gd name="T32" fmla="*/ 164 w 164"/>
                              <a:gd name="T33" fmla="*/ 105 h 210"/>
                              <a:gd name="T34" fmla="*/ 164 w 164"/>
                              <a:gd name="T35" fmla="*/ 105 h 210"/>
                              <a:gd name="T36" fmla="*/ 160 w 164"/>
                              <a:gd name="T37" fmla="*/ 65 h 210"/>
                              <a:gd name="T38" fmla="*/ 145 w 164"/>
                              <a:gd name="T39" fmla="*/ 30 h 210"/>
                              <a:gd name="T40" fmla="*/ 135 w 164"/>
                              <a:gd name="T41" fmla="*/ 20 h 210"/>
                              <a:gd name="T42" fmla="*/ 120 w 164"/>
                              <a:gd name="T43" fmla="*/ 10 h 210"/>
                              <a:gd name="T44" fmla="*/ 110 w 164"/>
                              <a:gd name="T45" fmla="*/ 5 h 210"/>
                              <a:gd name="T46" fmla="*/ 95 w 164"/>
                              <a:gd name="T47" fmla="*/ 0 h 210"/>
                              <a:gd name="T48" fmla="*/ 95 w 164"/>
                              <a:gd name="T49" fmla="*/ 0 h 210"/>
                              <a:gd name="T50" fmla="*/ 80 w 164"/>
                              <a:gd name="T51" fmla="*/ 5 h 210"/>
                              <a:gd name="T52" fmla="*/ 65 w 164"/>
                              <a:gd name="T53" fmla="*/ 10 h 210"/>
                              <a:gd name="T54" fmla="*/ 45 w 164"/>
                              <a:gd name="T55" fmla="*/ 20 h 210"/>
                              <a:gd name="T56" fmla="*/ 30 w 164"/>
                              <a:gd name="T57" fmla="*/ 30 h 210"/>
                              <a:gd name="T58" fmla="*/ 20 w 164"/>
                              <a:gd name="T59" fmla="*/ 45 h 210"/>
                              <a:gd name="T60" fmla="*/ 10 w 164"/>
                              <a:gd name="T61" fmla="*/ 65 h 210"/>
                              <a:gd name="T62" fmla="*/ 5 w 164"/>
                              <a:gd name="T63" fmla="*/ 85 h 210"/>
                              <a:gd name="T64" fmla="*/ 0 w 164"/>
                              <a:gd name="T65" fmla="*/ 105 h 210"/>
                              <a:gd name="T66" fmla="*/ 0 w 164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4" h="210">
                                <a:moveTo>
                                  <a:pt x="0" y="105"/>
                                </a:moveTo>
                                <a:lnTo>
                                  <a:pt x="0" y="105"/>
                                </a:lnTo>
                                <a:lnTo>
                                  <a:pt x="5" y="125"/>
                                </a:lnTo>
                                <a:lnTo>
                                  <a:pt x="10" y="145"/>
                                </a:lnTo>
                                <a:lnTo>
                                  <a:pt x="20" y="165"/>
                                </a:lnTo>
                                <a:lnTo>
                                  <a:pt x="30" y="180"/>
                                </a:lnTo>
                                <a:lnTo>
                                  <a:pt x="45" y="190"/>
                                </a:lnTo>
                                <a:lnTo>
                                  <a:pt x="65" y="200"/>
                                </a:lnTo>
                                <a:lnTo>
                                  <a:pt x="80" y="210"/>
                                </a:lnTo>
                                <a:lnTo>
                                  <a:pt x="95" y="210"/>
                                </a:lnTo>
                                <a:lnTo>
                                  <a:pt x="110" y="210"/>
                                </a:lnTo>
                                <a:lnTo>
                                  <a:pt x="120" y="205"/>
                                </a:lnTo>
                                <a:lnTo>
                                  <a:pt x="135" y="195"/>
                                </a:lnTo>
                                <a:lnTo>
                                  <a:pt x="145" y="180"/>
                                </a:lnTo>
                                <a:lnTo>
                                  <a:pt x="160" y="145"/>
                                </a:lnTo>
                                <a:lnTo>
                                  <a:pt x="164" y="105"/>
                                </a:lnTo>
                                <a:lnTo>
                                  <a:pt x="160" y="65"/>
                                </a:lnTo>
                                <a:lnTo>
                                  <a:pt x="145" y="30"/>
                                </a:lnTo>
                                <a:lnTo>
                                  <a:pt x="135" y="20"/>
                                </a:lnTo>
                                <a:lnTo>
                                  <a:pt x="120" y="10"/>
                                </a:lnTo>
                                <a:lnTo>
                                  <a:pt x="110" y="5"/>
                                </a:lnTo>
                                <a:lnTo>
                                  <a:pt x="95" y="0"/>
                                </a:lnTo>
                                <a:lnTo>
                                  <a:pt x="80" y="5"/>
                                </a:lnTo>
                                <a:lnTo>
                                  <a:pt x="65" y="10"/>
                                </a:lnTo>
                                <a:lnTo>
                                  <a:pt x="45" y="20"/>
                                </a:lnTo>
                                <a:lnTo>
                                  <a:pt x="30" y="30"/>
                                </a:lnTo>
                                <a:lnTo>
                                  <a:pt x="20" y="45"/>
                                </a:lnTo>
                                <a:lnTo>
                                  <a:pt x="10" y="65"/>
                                </a:lnTo>
                                <a:lnTo>
                                  <a:pt x="5" y="85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545"/>
                        <wps:cNvSpPr>
                          <a:spLocks/>
                        </wps:cNvSpPr>
                        <wps:spPr bwMode="auto">
                          <a:xfrm>
                            <a:off x="6148" y="8062"/>
                            <a:ext cx="145" cy="150"/>
                          </a:xfrm>
                          <a:custGeom>
                            <a:avLst/>
                            <a:gdLst>
                              <a:gd name="T0" fmla="*/ 0 w 145"/>
                              <a:gd name="T1" fmla="*/ 75 h 150"/>
                              <a:gd name="T2" fmla="*/ 0 w 145"/>
                              <a:gd name="T3" fmla="*/ 75 h 150"/>
                              <a:gd name="T4" fmla="*/ 5 w 145"/>
                              <a:gd name="T5" fmla="*/ 90 h 150"/>
                              <a:gd name="T6" fmla="*/ 10 w 145"/>
                              <a:gd name="T7" fmla="*/ 105 h 150"/>
                              <a:gd name="T8" fmla="*/ 25 w 145"/>
                              <a:gd name="T9" fmla="*/ 115 h 150"/>
                              <a:gd name="T10" fmla="*/ 35 w 145"/>
                              <a:gd name="T11" fmla="*/ 125 h 150"/>
                              <a:gd name="T12" fmla="*/ 70 w 145"/>
                              <a:gd name="T13" fmla="*/ 145 h 150"/>
                              <a:gd name="T14" fmla="*/ 95 w 145"/>
                              <a:gd name="T15" fmla="*/ 150 h 150"/>
                              <a:gd name="T16" fmla="*/ 95 w 145"/>
                              <a:gd name="T17" fmla="*/ 150 h 150"/>
                              <a:gd name="T18" fmla="*/ 105 w 145"/>
                              <a:gd name="T19" fmla="*/ 150 h 150"/>
                              <a:gd name="T20" fmla="*/ 115 w 145"/>
                              <a:gd name="T21" fmla="*/ 145 h 150"/>
                              <a:gd name="T22" fmla="*/ 130 w 145"/>
                              <a:gd name="T23" fmla="*/ 130 h 150"/>
                              <a:gd name="T24" fmla="*/ 140 w 145"/>
                              <a:gd name="T25" fmla="*/ 105 h 150"/>
                              <a:gd name="T26" fmla="*/ 145 w 145"/>
                              <a:gd name="T27" fmla="*/ 75 h 150"/>
                              <a:gd name="T28" fmla="*/ 145 w 145"/>
                              <a:gd name="T29" fmla="*/ 75 h 150"/>
                              <a:gd name="T30" fmla="*/ 140 w 145"/>
                              <a:gd name="T31" fmla="*/ 45 h 150"/>
                              <a:gd name="T32" fmla="*/ 130 w 145"/>
                              <a:gd name="T33" fmla="*/ 25 h 150"/>
                              <a:gd name="T34" fmla="*/ 115 w 145"/>
                              <a:gd name="T35" fmla="*/ 10 h 150"/>
                              <a:gd name="T36" fmla="*/ 95 w 145"/>
                              <a:gd name="T37" fmla="*/ 0 h 150"/>
                              <a:gd name="T38" fmla="*/ 95 w 145"/>
                              <a:gd name="T39" fmla="*/ 0 h 150"/>
                              <a:gd name="T40" fmla="*/ 70 w 145"/>
                              <a:gd name="T41" fmla="*/ 5 h 150"/>
                              <a:gd name="T42" fmla="*/ 40 w 145"/>
                              <a:gd name="T43" fmla="*/ 20 h 150"/>
                              <a:gd name="T44" fmla="*/ 25 w 145"/>
                              <a:gd name="T45" fmla="*/ 30 h 150"/>
                              <a:gd name="T46" fmla="*/ 10 w 145"/>
                              <a:gd name="T47" fmla="*/ 45 h 150"/>
                              <a:gd name="T48" fmla="*/ 5 w 145"/>
                              <a:gd name="T49" fmla="*/ 60 h 150"/>
                              <a:gd name="T50" fmla="*/ 0 w 145"/>
                              <a:gd name="T51" fmla="*/ 75 h 150"/>
                              <a:gd name="T52" fmla="*/ 0 w 145"/>
                              <a:gd name="T53" fmla="*/ 75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50">
                                <a:moveTo>
                                  <a:pt x="0" y="75"/>
                                </a:moveTo>
                                <a:lnTo>
                                  <a:pt x="0" y="75"/>
                                </a:lnTo>
                                <a:lnTo>
                                  <a:pt x="5" y="90"/>
                                </a:lnTo>
                                <a:lnTo>
                                  <a:pt x="10" y="105"/>
                                </a:lnTo>
                                <a:lnTo>
                                  <a:pt x="25" y="115"/>
                                </a:lnTo>
                                <a:lnTo>
                                  <a:pt x="35" y="125"/>
                                </a:lnTo>
                                <a:lnTo>
                                  <a:pt x="70" y="145"/>
                                </a:lnTo>
                                <a:lnTo>
                                  <a:pt x="95" y="150"/>
                                </a:lnTo>
                                <a:lnTo>
                                  <a:pt x="105" y="150"/>
                                </a:lnTo>
                                <a:lnTo>
                                  <a:pt x="115" y="145"/>
                                </a:lnTo>
                                <a:lnTo>
                                  <a:pt x="130" y="130"/>
                                </a:lnTo>
                                <a:lnTo>
                                  <a:pt x="140" y="105"/>
                                </a:lnTo>
                                <a:lnTo>
                                  <a:pt x="145" y="75"/>
                                </a:lnTo>
                                <a:lnTo>
                                  <a:pt x="140" y="45"/>
                                </a:lnTo>
                                <a:lnTo>
                                  <a:pt x="130" y="25"/>
                                </a:lnTo>
                                <a:lnTo>
                                  <a:pt x="115" y="10"/>
                                </a:lnTo>
                                <a:lnTo>
                                  <a:pt x="95" y="0"/>
                                </a:lnTo>
                                <a:lnTo>
                                  <a:pt x="70" y="5"/>
                                </a:lnTo>
                                <a:lnTo>
                                  <a:pt x="40" y="20"/>
                                </a:lnTo>
                                <a:lnTo>
                                  <a:pt x="25" y="30"/>
                                </a:lnTo>
                                <a:lnTo>
                                  <a:pt x="10" y="45"/>
                                </a:lnTo>
                                <a:lnTo>
                                  <a:pt x="5" y="6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546"/>
                        <wps:cNvSpPr>
                          <a:spLocks/>
                        </wps:cNvSpPr>
                        <wps:spPr bwMode="auto">
                          <a:xfrm>
                            <a:off x="6128" y="7877"/>
                            <a:ext cx="20" cy="515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515"/>
                              <a:gd name="T2" fmla="*/ 20 w 20"/>
                              <a:gd name="T3" fmla="*/ 0 h 515"/>
                              <a:gd name="T4" fmla="*/ 10 w 20"/>
                              <a:gd name="T5" fmla="*/ 25 h 515"/>
                              <a:gd name="T6" fmla="*/ 0 w 20"/>
                              <a:gd name="T7" fmla="*/ 70 h 515"/>
                              <a:gd name="T8" fmla="*/ 0 w 20"/>
                              <a:gd name="T9" fmla="*/ 105 h 515"/>
                              <a:gd name="T10" fmla="*/ 0 w 20"/>
                              <a:gd name="T11" fmla="*/ 150 h 515"/>
                              <a:gd name="T12" fmla="*/ 10 w 20"/>
                              <a:gd name="T13" fmla="*/ 200 h 515"/>
                              <a:gd name="T14" fmla="*/ 20 w 20"/>
                              <a:gd name="T15" fmla="*/ 260 h 515"/>
                              <a:gd name="T16" fmla="*/ 20 w 20"/>
                              <a:gd name="T17" fmla="*/ 260 h 515"/>
                              <a:gd name="T18" fmla="*/ 20 w 20"/>
                              <a:gd name="T19" fmla="*/ 260 h 515"/>
                              <a:gd name="T20" fmla="*/ 10 w 20"/>
                              <a:gd name="T21" fmla="*/ 320 h 515"/>
                              <a:gd name="T22" fmla="*/ 5 w 20"/>
                              <a:gd name="T23" fmla="*/ 370 h 515"/>
                              <a:gd name="T24" fmla="*/ 0 w 20"/>
                              <a:gd name="T25" fmla="*/ 415 h 515"/>
                              <a:gd name="T26" fmla="*/ 0 w 20"/>
                              <a:gd name="T27" fmla="*/ 445 h 515"/>
                              <a:gd name="T28" fmla="*/ 10 w 20"/>
                              <a:gd name="T29" fmla="*/ 490 h 515"/>
                              <a:gd name="T30" fmla="*/ 20 w 20"/>
                              <a:gd name="T31" fmla="*/ 515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5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25"/>
                                </a:lnTo>
                                <a:lnTo>
                                  <a:pt x="0" y="70"/>
                                </a:lnTo>
                                <a:lnTo>
                                  <a:pt x="0" y="105"/>
                                </a:lnTo>
                                <a:lnTo>
                                  <a:pt x="0" y="150"/>
                                </a:lnTo>
                                <a:lnTo>
                                  <a:pt x="10" y="200"/>
                                </a:lnTo>
                                <a:lnTo>
                                  <a:pt x="20" y="260"/>
                                </a:lnTo>
                                <a:lnTo>
                                  <a:pt x="10" y="320"/>
                                </a:lnTo>
                                <a:lnTo>
                                  <a:pt x="5" y="370"/>
                                </a:lnTo>
                                <a:lnTo>
                                  <a:pt x="0" y="415"/>
                                </a:lnTo>
                                <a:lnTo>
                                  <a:pt x="0" y="445"/>
                                </a:lnTo>
                                <a:lnTo>
                                  <a:pt x="10" y="490"/>
                                </a:lnTo>
                                <a:lnTo>
                                  <a:pt x="20" y="51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547"/>
                        <wps:cNvSpPr>
                          <a:spLocks/>
                        </wps:cNvSpPr>
                        <wps:spPr bwMode="auto">
                          <a:xfrm>
                            <a:off x="6103" y="7877"/>
                            <a:ext cx="45" cy="515"/>
                          </a:xfrm>
                          <a:custGeom>
                            <a:avLst/>
                            <a:gdLst>
                              <a:gd name="T0" fmla="*/ 45 w 45"/>
                              <a:gd name="T1" fmla="*/ 0 h 515"/>
                              <a:gd name="T2" fmla="*/ 45 w 45"/>
                              <a:gd name="T3" fmla="*/ 0 h 515"/>
                              <a:gd name="T4" fmla="*/ 30 w 45"/>
                              <a:gd name="T5" fmla="*/ 45 h 515"/>
                              <a:gd name="T6" fmla="*/ 20 w 45"/>
                              <a:gd name="T7" fmla="*/ 95 h 515"/>
                              <a:gd name="T8" fmla="*/ 10 w 45"/>
                              <a:gd name="T9" fmla="*/ 155 h 515"/>
                              <a:gd name="T10" fmla="*/ 0 w 45"/>
                              <a:gd name="T11" fmla="*/ 235 h 515"/>
                              <a:gd name="T12" fmla="*/ 5 w 45"/>
                              <a:gd name="T13" fmla="*/ 320 h 515"/>
                              <a:gd name="T14" fmla="*/ 10 w 45"/>
                              <a:gd name="T15" fmla="*/ 365 h 515"/>
                              <a:gd name="T16" fmla="*/ 15 w 45"/>
                              <a:gd name="T17" fmla="*/ 415 h 515"/>
                              <a:gd name="T18" fmla="*/ 30 w 45"/>
                              <a:gd name="T19" fmla="*/ 465 h 515"/>
                              <a:gd name="T20" fmla="*/ 45 w 45"/>
                              <a:gd name="T21" fmla="*/ 515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5"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30" y="45"/>
                                </a:lnTo>
                                <a:lnTo>
                                  <a:pt x="20" y="95"/>
                                </a:lnTo>
                                <a:lnTo>
                                  <a:pt x="10" y="155"/>
                                </a:lnTo>
                                <a:lnTo>
                                  <a:pt x="0" y="235"/>
                                </a:lnTo>
                                <a:lnTo>
                                  <a:pt x="5" y="320"/>
                                </a:lnTo>
                                <a:lnTo>
                                  <a:pt x="10" y="365"/>
                                </a:lnTo>
                                <a:lnTo>
                                  <a:pt x="15" y="415"/>
                                </a:lnTo>
                                <a:lnTo>
                                  <a:pt x="30" y="465"/>
                                </a:lnTo>
                                <a:lnTo>
                                  <a:pt x="45" y="51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Line 548"/>
                        <wps:cNvCnPr/>
                        <wps:spPr bwMode="auto">
                          <a:xfrm>
                            <a:off x="6053" y="7877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4" name="Line 549"/>
                        <wps:cNvCnPr/>
                        <wps:spPr bwMode="auto">
                          <a:xfrm>
                            <a:off x="6023" y="7877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Freeform 550"/>
                        <wps:cNvSpPr>
                          <a:spLocks/>
                        </wps:cNvSpPr>
                        <wps:spPr bwMode="auto">
                          <a:xfrm>
                            <a:off x="6148" y="8867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40 h 50"/>
                              <a:gd name="T2" fmla="*/ 0 w 249"/>
                              <a:gd name="T3" fmla="*/ 40 h 50"/>
                              <a:gd name="T4" fmla="*/ 10 w 249"/>
                              <a:gd name="T5" fmla="*/ 30 h 50"/>
                              <a:gd name="T6" fmla="*/ 25 w 249"/>
                              <a:gd name="T7" fmla="*/ 20 h 50"/>
                              <a:gd name="T8" fmla="*/ 50 w 249"/>
                              <a:gd name="T9" fmla="*/ 5 h 50"/>
                              <a:gd name="T10" fmla="*/ 80 w 249"/>
                              <a:gd name="T11" fmla="*/ 5 h 50"/>
                              <a:gd name="T12" fmla="*/ 110 w 249"/>
                              <a:gd name="T13" fmla="*/ 10 h 50"/>
                              <a:gd name="T14" fmla="*/ 135 w 249"/>
                              <a:gd name="T15" fmla="*/ 15 h 50"/>
                              <a:gd name="T16" fmla="*/ 155 w 249"/>
                              <a:gd name="T17" fmla="*/ 30 h 50"/>
                              <a:gd name="T18" fmla="*/ 184 w 249"/>
                              <a:gd name="T19" fmla="*/ 50 h 50"/>
                              <a:gd name="T20" fmla="*/ 184 w 249"/>
                              <a:gd name="T21" fmla="*/ 50 h 50"/>
                              <a:gd name="T22" fmla="*/ 189 w 249"/>
                              <a:gd name="T23" fmla="*/ 50 h 50"/>
                              <a:gd name="T24" fmla="*/ 199 w 249"/>
                              <a:gd name="T25" fmla="*/ 50 h 50"/>
                              <a:gd name="T26" fmla="*/ 214 w 249"/>
                              <a:gd name="T27" fmla="*/ 35 h 50"/>
                              <a:gd name="T28" fmla="*/ 234 w 249"/>
                              <a:gd name="T29" fmla="*/ 0 h 50"/>
                              <a:gd name="T30" fmla="*/ 249 w 249"/>
                              <a:gd name="T31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10" y="30"/>
                                </a:lnTo>
                                <a:lnTo>
                                  <a:pt x="25" y="20"/>
                                </a:lnTo>
                                <a:lnTo>
                                  <a:pt x="50" y="5"/>
                                </a:lnTo>
                                <a:lnTo>
                                  <a:pt x="80" y="5"/>
                                </a:lnTo>
                                <a:lnTo>
                                  <a:pt x="110" y="10"/>
                                </a:lnTo>
                                <a:lnTo>
                                  <a:pt x="135" y="15"/>
                                </a:lnTo>
                                <a:lnTo>
                                  <a:pt x="155" y="30"/>
                                </a:lnTo>
                                <a:lnTo>
                                  <a:pt x="184" y="50"/>
                                </a:lnTo>
                                <a:lnTo>
                                  <a:pt x="189" y="50"/>
                                </a:lnTo>
                                <a:lnTo>
                                  <a:pt x="199" y="50"/>
                                </a:lnTo>
                                <a:lnTo>
                                  <a:pt x="214" y="35"/>
                                </a:lnTo>
                                <a:lnTo>
                                  <a:pt x="234" y="0"/>
                                </a:lnTo>
                                <a:lnTo>
                                  <a:pt x="249" y="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Freeform 551"/>
                        <wps:cNvSpPr>
                          <a:spLocks/>
                        </wps:cNvSpPr>
                        <wps:spPr bwMode="auto">
                          <a:xfrm>
                            <a:off x="6148" y="8397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0 h 50"/>
                              <a:gd name="T2" fmla="*/ 0 w 249"/>
                              <a:gd name="T3" fmla="*/ 0 h 50"/>
                              <a:gd name="T4" fmla="*/ 25 w 249"/>
                              <a:gd name="T5" fmla="*/ 25 h 50"/>
                              <a:gd name="T6" fmla="*/ 50 w 249"/>
                              <a:gd name="T7" fmla="*/ 35 h 50"/>
                              <a:gd name="T8" fmla="*/ 80 w 249"/>
                              <a:gd name="T9" fmla="*/ 40 h 50"/>
                              <a:gd name="T10" fmla="*/ 110 w 249"/>
                              <a:gd name="T11" fmla="*/ 40 h 50"/>
                              <a:gd name="T12" fmla="*/ 135 w 249"/>
                              <a:gd name="T13" fmla="*/ 30 h 50"/>
                              <a:gd name="T14" fmla="*/ 155 w 249"/>
                              <a:gd name="T15" fmla="*/ 20 h 50"/>
                              <a:gd name="T16" fmla="*/ 184 w 249"/>
                              <a:gd name="T17" fmla="*/ 0 h 50"/>
                              <a:gd name="T18" fmla="*/ 184 w 249"/>
                              <a:gd name="T19" fmla="*/ 0 h 50"/>
                              <a:gd name="T20" fmla="*/ 189 w 249"/>
                              <a:gd name="T21" fmla="*/ 0 h 50"/>
                              <a:gd name="T22" fmla="*/ 194 w 249"/>
                              <a:gd name="T23" fmla="*/ 0 h 50"/>
                              <a:gd name="T24" fmla="*/ 214 w 249"/>
                              <a:gd name="T25" fmla="*/ 20 h 50"/>
                              <a:gd name="T26" fmla="*/ 234 w 249"/>
                              <a:gd name="T27" fmla="*/ 50 h 50"/>
                              <a:gd name="T28" fmla="*/ 249 w 249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25"/>
                                </a:lnTo>
                                <a:lnTo>
                                  <a:pt x="50" y="35"/>
                                </a:lnTo>
                                <a:lnTo>
                                  <a:pt x="80" y="40"/>
                                </a:lnTo>
                                <a:lnTo>
                                  <a:pt x="110" y="40"/>
                                </a:lnTo>
                                <a:lnTo>
                                  <a:pt x="135" y="30"/>
                                </a:lnTo>
                                <a:lnTo>
                                  <a:pt x="155" y="20"/>
                                </a:lnTo>
                                <a:lnTo>
                                  <a:pt x="184" y="0"/>
                                </a:lnTo>
                                <a:lnTo>
                                  <a:pt x="189" y="0"/>
                                </a:lnTo>
                                <a:lnTo>
                                  <a:pt x="194" y="0"/>
                                </a:lnTo>
                                <a:lnTo>
                                  <a:pt x="214" y="20"/>
                                </a:lnTo>
                                <a:lnTo>
                                  <a:pt x="234" y="50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Freeform 552"/>
                        <wps:cNvSpPr>
                          <a:spLocks/>
                        </wps:cNvSpPr>
                        <wps:spPr bwMode="auto">
                          <a:xfrm>
                            <a:off x="6148" y="8437"/>
                            <a:ext cx="244" cy="435"/>
                          </a:xfrm>
                          <a:custGeom>
                            <a:avLst/>
                            <a:gdLst>
                              <a:gd name="T0" fmla="*/ 0 w 244"/>
                              <a:gd name="T1" fmla="*/ 220 h 435"/>
                              <a:gd name="T2" fmla="*/ 0 w 244"/>
                              <a:gd name="T3" fmla="*/ 220 h 435"/>
                              <a:gd name="T4" fmla="*/ 5 w 244"/>
                              <a:gd name="T5" fmla="*/ 305 h 435"/>
                              <a:gd name="T6" fmla="*/ 10 w 244"/>
                              <a:gd name="T7" fmla="*/ 340 h 435"/>
                              <a:gd name="T8" fmla="*/ 15 w 244"/>
                              <a:gd name="T9" fmla="*/ 370 h 435"/>
                              <a:gd name="T10" fmla="*/ 30 w 244"/>
                              <a:gd name="T11" fmla="*/ 400 h 435"/>
                              <a:gd name="T12" fmla="*/ 45 w 244"/>
                              <a:gd name="T13" fmla="*/ 420 h 435"/>
                              <a:gd name="T14" fmla="*/ 65 w 244"/>
                              <a:gd name="T15" fmla="*/ 430 h 435"/>
                              <a:gd name="T16" fmla="*/ 95 w 244"/>
                              <a:gd name="T17" fmla="*/ 435 h 435"/>
                              <a:gd name="T18" fmla="*/ 95 w 244"/>
                              <a:gd name="T19" fmla="*/ 435 h 435"/>
                              <a:gd name="T20" fmla="*/ 125 w 244"/>
                              <a:gd name="T21" fmla="*/ 435 h 435"/>
                              <a:gd name="T22" fmla="*/ 150 w 244"/>
                              <a:gd name="T23" fmla="*/ 420 h 435"/>
                              <a:gd name="T24" fmla="*/ 174 w 244"/>
                              <a:gd name="T25" fmla="*/ 400 h 435"/>
                              <a:gd name="T26" fmla="*/ 199 w 244"/>
                              <a:gd name="T27" fmla="*/ 375 h 435"/>
                              <a:gd name="T28" fmla="*/ 219 w 244"/>
                              <a:gd name="T29" fmla="*/ 345 h 435"/>
                              <a:gd name="T30" fmla="*/ 229 w 244"/>
                              <a:gd name="T31" fmla="*/ 305 h 435"/>
                              <a:gd name="T32" fmla="*/ 239 w 244"/>
                              <a:gd name="T33" fmla="*/ 265 h 435"/>
                              <a:gd name="T34" fmla="*/ 244 w 244"/>
                              <a:gd name="T35" fmla="*/ 220 h 435"/>
                              <a:gd name="T36" fmla="*/ 244 w 244"/>
                              <a:gd name="T37" fmla="*/ 220 h 435"/>
                              <a:gd name="T38" fmla="*/ 239 w 244"/>
                              <a:gd name="T39" fmla="*/ 175 h 435"/>
                              <a:gd name="T40" fmla="*/ 229 w 244"/>
                              <a:gd name="T41" fmla="*/ 135 h 435"/>
                              <a:gd name="T42" fmla="*/ 219 w 244"/>
                              <a:gd name="T43" fmla="*/ 100 h 435"/>
                              <a:gd name="T44" fmla="*/ 199 w 244"/>
                              <a:gd name="T45" fmla="*/ 65 h 435"/>
                              <a:gd name="T46" fmla="*/ 174 w 244"/>
                              <a:gd name="T47" fmla="*/ 40 h 435"/>
                              <a:gd name="T48" fmla="*/ 150 w 244"/>
                              <a:gd name="T49" fmla="*/ 20 h 435"/>
                              <a:gd name="T50" fmla="*/ 125 w 244"/>
                              <a:gd name="T51" fmla="*/ 5 h 435"/>
                              <a:gd name="T52" fmla="*/ 95 w 244"/>
                              <a:gd name="T53" fmla="*/ 0 h 435"/>
                              <a:gd name="T54" fmla="*/ 95 w 244"/>
                              <a:gd name="T55" fmla="*/ 0 h 435"/>
                              <a:gd name="T56" fmla="*/ 65 w 244"/>
                              <a:gd name="T57" fmla="*/ 5 h 435"/>
                              <a:gd name="T58" fmla="*/ 45 w 244"/>
                              <a:gd name="T59" fmla="*/ 15 h 435"/>
                              <a:gd name="T60" fmla="*/ 30 w 244"/>
                              <a:gd name="T61" fmla="*/ 40 h 435"/>
                              <a:gd name="T62" fmla="*/ 15 w 244"/>
                              <a:gd name="T63" fmla="*/ 65 h 435"/>
                              <a:gd name="T64" fmla="*/ 10 w 244"/>
                              <a:gd name="T65" fmla="*/ 95 h 435"/>
                              <a:gd name="T66" fmla="*/ 5 w 244"/>
                              <a:gd name="T67" fmla="*/ 135 h 435"/>
                              <a:gd name="T68" fmla="*/ 0 w 244"/>
                              <a:gd name="T69" fmla="*/ 220 h 435"/>
                              <a:gd name="T70" fmla="*/ 0 w 244"/>
                              <a:gd name="T71" fmla="*/ 220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0" y="220"/>
                                </a:moveTo>
                                <a:lnTo>
                                  <a:pt x="0" y="220"/>
                                </a:lnTo>
                                <a:lnTo>
                                  <a:pt x="5" y="305"/>
                                </a:lnTo>
                                <a:lnTo>
                                  <a:pt x="10" y="340"/>
                                </a:lnTo>
                                <a:lnTo>
                                  <a:pt x="15" y="370"/>
                                </a:lnTo>
                                <a:lnTo>
                                  <a:pt x="30" y="400"/>
                                </a:lnTo>
                                <a:lnTo>
                                  <a:pt x="45" y="420"/>
                                </a:lnTo>
                                <a:lnTo>
                                  <a:pt x="65" y="430"/>
                                </a:lnTo>
                                <a:lnTo>
                                  <a:pt x="95" y="435"/>
                                </a:lnTo>
                                <a:lnTo>
                                  <a:pt x="125" y="435"/>
                                </a:lnTo>
                                <a:lnTo>
                                  <a:pt x="150" y="420"/>
                                </a:lnTo>
                                <a:lnTo>
                                  <a:pt x="174" y="400"/>
                                </a:lnTo>
                                <a:lnTo>
                                  <a:pt x="199" y="375"/>
                                </a:lnTo>
                                <a:lnTo>
                                  <a:pt x="219" y="345"/>
                                </a:lnTo>
                                <a:lnTo>
                                  <a:pt x="229" y="305"/>
                                </a:lnTo>
                                <a:lnTo>
                                  <a:pt x="239" y="265"/>
                                </a:lnTo>
                                <a:lnTo>
                                  <a:pt x="244" y="220"/>
                                </a:lnTo>
                                <a:lnTo>
                                  <a:pt x="239" y="175"/>
                                </a:lnTo>
                                <a:lnTo>
                                  <a:pt x="229" y="135"/>
                                </a:lnTo>
                                <a:lnTo>
                                  <a:pt x="219" y="100"/>
                                </a:lnTo>
                                <a:lnTo>
                                  <a:pt x="199" y="65"/>
                                </a:lnTo>
                                <a:lnTo>
                                  <a:pt x="174" y="40"/>
                                </a:lnTo>
                                <a:lnTo>
                                  <a:pt x="150" y="20"/>
                                </a:lnTo>
                                <a:lnTo>
                                  <a:pt x="125" y="5"/>
                                </a:lnTo>
                                <a:lnTo>
                                  <a:pt x="95" y="0"/>
                                </a:lnTo>
                                <a:lnTo>
                                  <a:pt x="65" y="5"/>
                                </a:lnTo>
                                <a:lnTo>
                                  <a:pt x="45" y="15"/>
                                </a:lnTo>
                                <a:lnTo>
                                  <a:pt x="30" y="40"/>
                                </a:lnTo>
                                <a:lnTo>
                                  <a:pt x="15" y="65"/>
                                </a:lnTo>
                                <a:lnTo>
                                  <a:pt x="10" y="95"/>
                                </a:lnTo>
                                <a:lnTo>
                                  <a:pt x="5" y="135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Freeform 553"/>
                        <wps:cNvSpPr>
                          <a:spLocks/>
                        </wps:cNvSpPr>
                        <wps:spPr bwMode="auto">
                          <a:xfrm>
                            <a:off x="6148" y="8507"/>
                            <a:ext cx="194" cy="300"/>
                          </a:xfrm>
                          <a:custGeom>
                            <a:avLst/>
                            <a:gdLst>
                              <a:gd name="T0" fmla="*/ 0 w 194"/>
                              <a:gd name="T1" fmla="*/ 150 h 300"/>
                              <a:gd name="T2" fmla="*/ 0 w 194"/>
                              <a:gd name="T3" fmla="*/ 150 h 300"/>
                              <a:gd name="T4" fmla="*/ 0 w 194"/>
                              <a:gd name="T5" fmla="*/ 180 h 300"/>
                              <a:gd name="T6" fmla="*/ 5 w 194"/>
                              <a:gd name="T7" fmla="*/ 205 h 300"/>
                              <a:gd name="T8" fmla="*/ 15 w 194"/>
                              <a:gd name="T9" fmla="*/ 230 h 300"/>
                              <a:gd name="T10" fmla="*/ 25 w 194"/>
                              <a:gd name="T11" fmla="*/ 255 h 300"/>
                              <a:gd name="T12" fmla="*/ 40 w 194"/>
                              <a:gd name="T13" fmla="*/ 270 h 300"/>
                              <a:gd name="T14" fmla="*/ 55 w 194"/>
                              <a:gd name="T15" fmla="*/ 285 h 300"/>
                              <a:gd name="T16" fmla="*/ 75 w 194"/>
                              <a:gd name="T17" fmla="*/ 295 h 300"/>
                              <a:gd name="T18" fmla="*/ 95 w 194"/>
                              <a:gd name="T19" fmla="*/ 300 h 300"/>
                              <a:gd name="T20" fmla="*/ 95 w 194"/>
                              <a:gd name="T21" fmla="*/ 300 h 300"/>
                              <a:gd name="T22" fmla="*/ 115 w 194"/>
                              <a:gd name="T23" fmla="*/ 295 h 300"/>
                              <a:gd name="T24" fmla="*/ 135 w 194"/>
                              <a:gd name="T25" fmla="*/ 290 h 300"/>
                              <a:gd name="T26" fmla="*/ 150 w 194"/>
                              <a:gd name="T27" fmla="*/ 275 h 300"/>
                              <a:gd name="T28" fmla="*/ 164 w 194"/>
                              <a:gd name="T29" fmla="*/ 255 h 300"/>
                              <a:gd name="T30" fmla="*/ 179 w 194"/>
                              <a:gd name="T31" fmla="*/ 235 h 300"/>
                              <a:gd name="T32" fmla="*/ 189 w 194"/>
                              <a:gd name="T33" fmla="*/ 210 h 300"/>
                              <a:gd name="T34" fmla="*/ 194 w 194"/>
                              <a:gd name="T35" fmla="*/ 180 h 300"/>
                              <a:gd name="T36" fmla="*/ 194 w 194"/>
                              <a:gd name="T37" fmla="*/ 150 h 300"/>
                              <a:gd name="T38" fmla="*/ 194 w 194"/>
                              <a:gd name="T39" fmla="*/ 150 h 300"/>
                              <a:gd name="T40" fmla="*/ 194 w 194"/>
                              <a:gd name="T41" fmla="*/ 120 h 300"/>
                              <a:gd name="T42" fmla="*/ 189 w 194"/>
                              <a:gd name="T43" fmla="*/ 90 h 300"/>
                              <a:gd name="T44" fmla="*/ 179 w 194"/>
                              <a:gd name="T45" fmla="*/ 65 h 300"/>
                              <a:gd name="T46" fmla="*/ 164 w 194"/>
                              <a:gd name="T47" fmla="*/ 45 h 300"/>
                              <a:gd name="T48" fmla="*/ 150 w 194"/>
                              <a:gd name="T49" fmla="*/ 25 h 300"/>
                              <a:gd name="T50" fmla="*/ 135 w 194"/>
                              <a:gd name="T51" fmla="*/ 10 h 300"/>
                              <a:gd name="T52" fmla="*/ 115 w 194"/>
                              <a:gd name="T53" fmla="*/ 5 h 300"/>
                              <a:gd name="T54" fmla="*/ 95 w 194"/>
                              <a:gd name="T55" fmla="*/ 0 h 300"/>
                              <a:gd name="T56" fmla="*/ 95 w 194"/>
                              <a:gd name="T57" fmla="*/ 0 h 300"/>
                              <a:gd name="T58" fmla="*/ 75 w 194"/>
                              <a:gd name="T59" fmla="*/ 0 h 300"/>
                              <a:gd name="T60" fmla="*/ 55 w 194"/>
                              <a:gd name="T61" fmla="*/ 10 h 300"/>
                              <a:gd name="T62" fmla="*/ 40 w 194"/>
                              <a:gd name="T63" fmla="*/ 25 h 300"/>
                              <a:gd name="T64" fmla="*/ 25 w 194"/>
                              <a:gd name="T65" fmla="*/ 45 h 300"/>
                              <a:gd name="T66" fmla="*/ 15 w 194"/>
                              <a:gd name="T67" fmla="*/ 65 h 300"/>
                              <a:gd name="T68" fmla="*/ 5 w 194"/>
                              <a:gd name="T69" fmla="*/ 90 h 300"/>
                              <a:gd name="T70" fmla="*/ 0 w 194"/>
                              <a:gd name="T71" fmla="*/ 120 h 300"/>
                              <a:gd name="T72" fmla="*/ 0 w 194"/>
                              <a:gd name="T73" fmla="*/ 150 h 300"/>
                              <a:gd name="T74" fmla="*/ 0 w 194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4" h="300">
                                <a:moveTo>
                                  <a:pt x="0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05"/>
                                </a:lnTo>
                                <a:lnTo>
                                  <a:pt x="15" y="230"/>
                                </a:lnTo>
                                <a:lnTo>
                                  <a:pt x="25" y="255"/>
                                </a:lnTo>
                                <a:lnTo>
                                  <a:pt x="40" y="270"/>
                                </a:lnTo>
                                <a:lnTo>
                                  <a:pt x="55" y="285"/>
                                </a:lnTo>
                                <a:lnTo>
                                  <a:pt x="75" y="295"/>
                                </a:lnTo>
                                <a:lnTo>
                                  <a:pt x="95" y="300"/>
                                </a:lnTo>
                                <a:lnTo>
                                  <a:pt x="115" y="295"/>
                                </a:lnTo>
                                <a:lnTo>
                                  <a:pt x="135" y="290"/>
                                </a:lnTo>
                                <a:lnTo>
                                  <a:pt x="150" y="275"/>
                                </a:lnTo>
                                <a:lnTo>
                                  <a:pt x="164" y="255"/>
                                </a:lnTo>
                                <a:lnTo>
                                  <a:pt x="179" y="235"/>
                                </a:lnTo>
                                <a:lnTo>
                                  <a:pt x="189" y="210"/>
                                </a:lnTo>
                                <a:lnTo>
                                  <a:pt x="194" y="180"/>
                                </a:lnTo>
                                <a:lnTo>
                                  <a:pt x="194" y="150"/>
                                </a:lnTo>
                                <a:lnTo>
                                  <a:pt x="194" y="120"/>
                                </a:lnTo>
                                <a:lnTo>
                                  <a:pt x="189" y="90"/>
                                </a:lnTo>
                                <a:lnTo>
                                  <a:pt x="179" y="65"/>
                                </a:lnTo>
                                <a:lnTo>
                                  <a:pt x="164" y="45"/>
                                </a:lnTo>
                                <a:lnTo>
                                  <a:pt x="150" y="25"/>
                                </a:lnTo>
                                <a:lnTo>
                                  <a:pt x="135" y="10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5" y="0"/>
                                </a:lnTo>
                                <a:lnTo>
                                  <a:pt x="55" y="10"/>
                                </a:lnTo>
                                <a:lnTo>
                                  <a:pt x="40" y="25"/>
                                </a:lnTo>
                                <a:lnTo>
                                  <a:pt x="25" y="45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554"/>
                        <wps:cNvSpPr>
                          <a:spLocks/>
                        </wps:cNvSpPr>
                        <wps:spPr bwMode="auto">
                          <a:xfrm>
                            <a:off x="6148" y="8552"/>
                            <a:ext cx="164" cy="210"/>
                          </a:xfrm>
                          <a:custGeom>
                            <a:avLst/>
                            <a:gdLst>
                              <a:gd name="T0" fmla="*/ 0 w 164"/>
                              <a:gd name="T1" fmla="*/ 105 h 210"/>
                              <a:gd name="T2" fmla="*/ 0 w 164"/>
                              <a:gd name="T3" fmla="*/ 105 h 210"/>
                              <a:gd name="T4" fmla="*/ 5 w 164"/>
                              <a:gd name="T5" fmla="*/ 125 h 210"/>
                              <a:gd name="T6" fmla="*/ 10 w 164"/>
                              <a:gd name="T7" fmla="*/ 145 h 210"/>
                              <a:gd name="T8" fmla="*/ 20 w 164"/>
                              <a:gd name="T9" fmla="*/ 160 h 210"/>
                              <a:gd name="T10" fmla="*/ 30 w 164"/>
                              <a:gd name="T11" fmla="*/ 180 h 210"/>
                              <a:gd name="T12" fmla="*/ 45 w 164"/>
                              <a:gd name="T13" fmla="*/ 190 h 210"/>
                              <a:gd name="T14" fmla="*/ 65 w 164"/>
                              <a:gd name="T15" fmla="*/ 200 h 210"/>
                              <a:gd name="T16" fmla="*/ 80 w 164"/>
                              <a:gd name="T17" fmla="*/ 205 h 210"/>
                              <a:gd name="T18" fmla="*/ 95 w 164"/>
                              <a:gd name="T19" fmla="*/ 210 h 210"/>
                              <a:gd name="T20" fmla="*/ 95 w 164"/>
                              <a:gd name="T21" fmla="*/ 210 h 210"/>
                              <a:gd name="T22" fmla="*/ 110 w 164"/>
                              <a:gd name="T23" fmla="*/ 205 h 210"/>
                              <a:gd name="T24" fmla="*/ 120 w 164"/>
                              <a:gd name="T25" fmla="*/ 200 h 210"/>
                              <a:gd name="T26" fmla="*/ 135 w 164"/>
                              <a:gd name="T27" fmla="*/ 190 h 210"/>
                              <a:gd name="T28" fmla="*/ 145 w 164"/>
                              <a:gd name="T29" fmla="*/ 180 h 210"/>
                              <a:gd name="T30" fmla="*/ 160 w 164"/>
                              <a:gd name="T31" fmla="*/ 145 h 210"/>
                              <a:gd name="T32" fmla="*/ 164 w 164"/>
                              <a:gd name="T33" fmla="*/ 105 h 210"/>
                              <a:gd name="T34" fmla="*/ 164 w 164"/>
                              <a:gd name="T35" fmla="*/ 105 h 210"/>
                              <a:gd name="T36" fmla="*/ 160 w 164"/>
                              <a:gd name="T37" fmla="*/ 65 h 210"/>
                              <a:gd name="T38" fmla="*/ 145 w 164"/>
                              <a:gd name="T39" fmla="*/ 30 h 210"/>
                              <a:gd name="T40" fmla="*/ 135 w 164"/>
                              <a:gd name="T41" fmla="*/ 20 h 210"/>
                              <a:gd name="T42" fmla="*/ 120 w 164"/>
                              <a:gd name="T43" fmla="*/ 10 h 210"/>
                              <a:gd name="T44" fmla="*/ 110 w 164"/>
                              <a:gd name="T45" fmla="*/ 0 h 210"/>
                              <a:gd name="T46" fmla="*/ 95 w 164"/>
                              <a:gd name="T47" fmla="*/ 0 h 210"/>
                              <a:gd name="T48" fmla="*/ 95 w 164"/>
                              <a:gd name="T49" fmla="*/ 0 h 210"/>
                              <a:gd name="T50" fmla="*/ 80 w 164"/>
                              <a:gd name="T51" fmla="*/ 0 h 210"/>
                              <a:gd name="T52" fmla="*/ 65 w 164"/>
                              <a:gd name="T53" fmla="*/ 5 h 210"/>
                              <a:gd name="T54" fmla="*/ 45 w 164"/>
                              <a:gd name="T55" fmla="*/ 15 h 210"/>
                              <a:gd name="T56" fmla="*/ 30 w 164"/>
                              <a:gd name="T57" fmla="*/ 30 h 210"/>
                              <a:gd name="T58" fmla="*/ 20 w 164"/>
                              <a:gd name="T59" fmla="*/ 45 h 210"/>
                              <a:gd name="T60" fmla="*/ 10 w 164"/>
                              <a:gd name="T61" fmla="*/ 65 h 210"/>
                              <a:gd name="T62" fmla="*/ 5 w 164"/>
                              <a:gd name="T63" fmla="*/ 85 h 210"/>
                              <a:gd name="T64" fmla="*/ 0 w 164"/>
                              <a:gd name="T65" fmla="*/ 105 h 210"/>
                              <a:gd name="T66" fmla="*/ 0 w 164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4" h="210">
                                <a:moveTo>
                                  <a:pt x="0" y="105"/>
                                </a:moveTo>
                                <a:lnTo>
                                  <a:pt x="0" y="105"/>
                                </a:lnTo>
                                <a:lnTo>
                                  <a:pt x="5" y="125"/>
                                </a:lnTo>
                                <a:lnTo>
                                  <a:pt x="10" y="145"/>
                                </a:lnTo>
                                <a:lnTo>
                                  <a:pt x="20" y="160"/>
                                </a:lnTo>
                                <a:lnTo>
                                  <a:pt x="30" y="180"/>
                                </a:lnTo>
                                <a:lnTo>
                                  <a:pt x="45" y="190"/>
                                </a:lnTo>
                                <a:lnTo>
                                  <a:pt x="65" y="200"/>
                                </a:lnTo>
                                <a:lnTo>
                                  <a:pt x="80" y="205"/>
                                </a:lnTo>
                                <a:lnTo>
                                  <a:pt x="95" y="210"/>
                                </a:lnTo>
                                <a:lnTo>
                                  <a:pt x="110" y="205"/>
                                </a:lnTo>
                                <a:lnTo>
                                  <a:pt x="120" y="200"/>
                                </a:lnTo>
                                <a:lnTo>
                                  <a:pt x="135" y="190"/>
                                </a:lnTo>
                                <a:lnTo>
                                  <a:pt x="145" y="180"/>
                                </a:lnTo>
                                <a:lnTo>
                                  <a:pt x="160" y="145"/>
                                </a:lnTo>
                                <a:lnTo>
                                  <a:pt x="164" y="105"/>
                                </a:lnTo>
                                <a:lnTo>
                                  <a:pt x="160" y="65"/>
                                </a:lnTo>
                                <a:lnTo>
                                  <a:pt x="145" y="30"/>
                                </a:lnTo>
                                <a:lnTo>
                                  <a:pt x="135" y="20"/>
                                </a:lnTo>
                                <a:lnTo>
                                  <a:pt x="120" y="10"/>
                                </a:lnTo>
                                <a:lnTo>
                                  <a:pt x="110" y="0"/>
                                </a:lnTo>
                                <a:lnTo>
                                  <a:pt x="95" y="0"/>
                                </a:lnTo>
                                <a:lnTo>
                                  <a:pt x="80" y="0"/>
                                </a:lnTo>
                                <a:lnTo>
                                  <a:pt x="65" y="5"/>
                                </a:lnTo>
                                <a:lnTo>
                                  <a:pt x="45" y="15"/>
                                </a:lnTo>
                                <a:lnTo>
                                  <a:pt x="30" y="30"/>
                                </a:lnTo>
                                <a:lnTo>
                                  <a:pt x="20" y="45"/>
                                </a:lnTo>
                                <a:lnTo>
                                  <a:pt x="10" y="65"/>
                                </a:lnTo>
                                <a:lnTo>
                                  <a:pt x="5" y="85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555"/>
                        <wps:cNvSpPr>
                          <a:spLocks/>
                        </wps:cNvSpPr>
                        <wps:spPr bwMode="auto">
                          <a:xfrm>
                            <a:off x="6148" y="8582"/>
                            <a:ext cx="145" cy="150"/>
                          </a:xfrm>
                          <a:custGeom>
                            <a:avLst/>
                            <a:gdLst>
                              <a:gd name="T0" fmla="*/ 0 w 145"/>
                              <a:gd name="T1" fmla="*/ 75 h 150"/>
                              <a:gd name="T2" fmla="*/ 0 w 145"/>
                              <a:gd name="T3" fmla="*/ 75 h 150"/>
                              <a:gd name="T4" fmla="*/ 5 w 145"/>
                              <a:gd name="T5" fmla="*/ 90 h 150"/>
                              <a:gd name="T6" fmla="*/ 10 w 145"/>
                              <a:gd name="T7" fmla="*/ 105 h 150"/>
                              <a:gd name="T8" fmla="*/ 25 w 145"/>
                              <a:gd name="T9" fmla="*/ 115 h 150"/>
                              <a:gd name="T10" fmla="*/ 35 w 145"/>
                              <a:gd name="T11" fmla="*/ 125 h 150"/>
                              <a:gd name="T12" fmla="*/ 70 w 145"/>
                              <a:gd name="T13" fmla="*/ 140 h 150"/>
                              <a:gd name="T14" fmla="*/ 95 w 145"/>
                              <a:gd name="T15" fmla="*/ 150 h 150"/>
                              <a:gd name="T16" fmla="*/ 95 w 145"/>
                              <a:gd name="T17" fmla="*/ 150 h 150"/>
                              <a:gd name="T18" fmla="*/ 105 w 145"/>
                              <a:gd name="T19" fmla="*/ 145 h 150"/>
                              <a:gd name="T20" fmla="*/ 115 w 145"/>
                              <a:gd name="T21" fmla="*/ 140 h 150"/>
                              <a:gd name="T22" fmla="*/ 130 w 145"/>
                              <a:gd name="T23" fmla="*/ 125 h 150"/>
                              <a:gd name="T24" fmla="*/ 140 w 145"/>
                              <a:gd name="T25" fmla="*/ 105 h 150"/>
                              <a:gd name="T26" fmla="*/ 145 w 145"/>
                              <a:gd name="T27" fmla="*/ 75 h 150"/>
                              <a:gd name="T28" fmla="*/ 145 w 145"/>
                              <a:gd name="T29" fmla="*/ 75 h 150"/>
                              <a:gd name="T30" fmla="*/ 140 w 145"/>
                              <a:gd name="T31" fmla="*/ 45 h 150"/>
                              <a:gd name="T32" fmla="*/ 130 w 145"/>
                              <a:gd name="T33" fmla="*/ 25 h 150"/>
                              <a:gd name="T34" fmla="*/ 115 w 145"/>
                              <a:gd name="T35" fmla="*/ 5 h 150"/>
                              <a:gd name="T36" fmla="*/ 95 w 145"/>
                              <a:gd name="T37" fmla="*/ 0 h 150"/>
                              <a:gd name="T38" fmla="*/ 95 w 145"/>
                              <a:gd name="T39" fmla="*/ 0 h 150"/>
                              <a:gd name="T40" fmla="*/ 70 w 145"/>
                              <a:gd name="T41" fmla="*/ 5 h 150"/>
                              <a:gd name="T42" fmla="*/ 40 w 145"/>
                              <a:gd name="T43" fmla="*/ 20 h 150"/>
                              <a:gd name="T44" fmla="*/ 25 w 145"/>
                              <a:gd name="T45" fmla="*/ 30 h 150"/>
                              <a:gd name="T46" fmla="*/ 10 w 145"/>
                              <a:gd name="T47" fmla="*/ 45 h 150"/>
                              <a:gd name="T48" fmla="*/ 5 w 145"/>
                              <a:gd name="T49" fmla="*/ 60 h 150"/>
                              <a:gd name="T50" fmla="*/ 0 w 145"/>
                              <a:gd name="T51" fmla="*/ 75 h 150"/>
                              <a:gd name="T52" fmla="*/ 0 w 145"/>
                              <a:gd name="T53" fmla="*/ 75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50">
                                <a:moveTo>
                                  <a:pt x="0" y="75"/>
                                </a:moveTo>
                                <a:lnTo>
                                  <a:pt x="0" y="75"/>
                                </a:lnTo>
                                <a:lnTo>
                                  <a:pt x="5" y="90"/>
                                </a:lnTo>
                                <a:lnTo>
                                  <a:pt x="10" y="105"/>
                                </a:lnTo>
                                <a:lnTo>
                                  <a:pt x="25" y="115"/>
                                </a:lnTo>
                                <a:lnTo>
                                  <a:pt x="35" y="125"/>
                                </a:lnTo>
                                <a:lnTo>
                                  <a:pt x="70" y="140"/>
                                </a:lnTo>
                                <a:lnTo>
                                  <a:pt x="95" y="150"/>
                                </a:lnTo>
                                <a:lnTo>
                                  <a:pt x="105" y="145"/>
                                </a:lnTo>
                                <a:lnTo>
                                  <a:pt x="115" y="140"/>
                                </a:lnTo>
                                <a:lnTo>
                                  <a:pt x="130" y="125"/>
                                </a:lnTo>
                                <a:lnTo>
                                  <a:pt x="140" y="105"/>
                                </a:lnTo>
                                <a:lnTo>
                                  <a:pt x="145" y="75"/>
                                </a:lnTo>
                                <a:lnTo>
                                  <a:pt x="140" y="45"/>
                                </a:lnTo>
                                <a:lnTo>
                                  <a:pt x="130" y="25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0" y="5"/>
                                </a:lnTo>
                                <a:lnTo>
                                  <a:pt x="40" y="20"/>
                                </a:lnTo>
                                <a:lnTo>
                                  <a:pt x="25" y="30"/>
                                </a:lnTo>
                                <a:lnTo>
                                  <a:pt x="10" y="45"/>
                                </a:lnTo>
                                <a:lnTo>
                                  <a:pt x="5" y="6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556"/>
                        <wps:cNvSpPr>
                          <a:spLocks/>
                        </wps:cNvSpPr>
                        <wps:spPr bwMode="auto">
                          <a:xfrm>
                            <a:off x="6128" y="8397"/>
                            <a:ext cx="20" cy="51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510"/>
                              <a:gd name="T2" fmla="*/ 20 w 20"/>
                              <a:gd name="T3" fmla="*/ 0 h 510"/>
                              <a:gd name="T4" fmla="*/ 10 w 20"/>
                              <a:gd name="T5" fmla="*/ 25 h 510"/>
                              <a:gd name="T6" fmla="*/ 0 w 20"/>
                              <a:gd name="T7" fmla="*/ 70 h 510"/>
                              <a:gd name="T8" fmla="*/ 0 w 20"/>
                              <a:gd name="T9" fmla="*/ 105 h 510"/>
                              <a:gd name="T10" fmla="*/ 0 w 20"/>
                              <a:gd name="T11" fmla="*/ 145 h 510"/>
                              <a:gd name="T12" fmla="*/ 10 w 20"/>
                              <a:gd name="T13" fmla="*/ 200 h 510"/>
                              <a:gd name="T14" fmla="*/ 20 w 20"/>
                              <a:gd name="T15" fmla="*/ 260 h 510"/>
                              <a:gd name="T16" fmla="*/ 20 w 20"/>
                              <a:gd name="T17" fmla="*/ 260 h 510"/>
                              <a:gd name="T18" fmla="*/ 20 w 20"/>
                              <a:gd name="T19" fmla="*/ 260 h 510"/>
                              <a:gd name="T20" fmla="*/ 10 w 20"/>
                              <a:gd name="T21" fmla="*/ 320 h 510"/>
                              <a:gd name="T22" fmla="*/ 5 w 20"/>
                              <a:gd name="T23" fmla="*/ 370 h 510"/>
                              <a:gd name="T24" fmla="*/ 0 w 20"/>
                              <a:gd name="T25" fmla="*/ 410 h 510"/>
                              <a:gd name="T26" fmla="*/ 0 w 20"/>
                              <a:gd name="T27" fmla="*/ 445 h 510"/>
                              <a:gd name="T28" fmla="*/ 10 w 20"/>
                              <a:gd name="T29" fmla="*/ 490 h 510"/>
                              <a:gd name="T30" fmla="*/ 20 w 20"/>
                              <a:gd name="T3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25"/>
                                </a:lnTo>
                                <a:lnTo>
                                  <a:pt x="0" y="70"/>
                                </a:lnTo>
                                <a:lnTo>
                                  <a:pt x="0" y="105"/>
                                </a:lnTo>
                                <a:lnTo>
                                  <a:pt x="0" y="145"/>
                                </a:lnTo>
                                <a:lnTo>
                                  <a:pt x="10" y="200"/>
                                </a:lnTo>
                                <a:lnTo>
                                  <a:pt x="20" y="260"/>
                                </a:lnTo>
                                <a:lnTo>
                                  <a:pt x="10" y="320"/>
                                </a:lnTo>
                                <a:lnTo>
                                  <a:pt x="5" y="370"/>
                                </a:lnTo>
                                <a:lnTo>
                                  <a:pt x="0" y="410"/>
                                </a:lnTo>
                                <a:lnTo>
                                  <a:pt x="0" y="445"/>
                                </a:lnTo>
                                <a:lnTo>
                                  <a:pt x="10" y="490"/>
                                </a:lnTo>
                                <a:lnTo>
                                  <a:pt x="20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557"/>
                        <wps:cNvSpPr>
                          <a:spLocks/>
                        </wps:cNvSpPr>
                        <wps:spPr bwMode="auto">
                          <a:xfrm>
                            <a:off x="6103" y="8397"/>
                            <a:ext cx="45" cy="510"/>
                          </a:xfrm>
                          <a:custGeom>
                            <a:avLst/>
                            <a:gdLst>
                              <a:gd name="T0" fmla="*/ 45 w 45"/>
                              <a:gd name="T1" fmla="*/ 0 h 510"/>
                              <a:gd name="T2" fmla="*/ 45 w 45"/>
                              <a:gd name="T3" fmla="*/ 0 h 510"/>
                              <a:gd name="T4" fmla="*/ 30 w 45"/>
                              <a:gd name="T5" fmla="*/ 45 h 510"/>
                              <a:gd name="T6" fmla="*/ 20 w 45"/>
                              <a:gd name="T7" fmla="*/ 90 h 510"/>
                              <a:gd name="T8" fmla="*/ 10 w 45"/>
                              <a:gd name="T9" fmla="*/ 155 h 510"/>
                              <a:gd name="T10" fmla="*/ 0 w 45"/>
                              <a:gd name="T11" fmla="*/ 230 h 510"/>
                              <a:gd name="T12" fmla="*/ 5 w 45"/>
                              <a:gd name="T13" fmla="*/ 320 h 510"/>
                              <a:gd name="T14" fmla="*/ 10 w 45"/>
                              <a:gd name="T15" fmla="*/ 365 h 510"/>
                              <a:gd name="T16" fmla="*/ 15 w 45"/>
                              <a:gd name="T17" fmla="*/ 410 h 510"/>
                              <a:gd name="T18" fmla="*/ 30 w 45"/>
                              <a:gd name="T19" fmla="*/ 460 h 510"/>
                              <a:gd name="T20" fmla="*/ 45 w 45"/>
                              <a:gd name="T2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0"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30" y="45"/>
                                </a:lnTo>
                                <a:lnTo>
                                  <a:pt x="20" y="90"/>
                                </a:lnTo>
                                <a:lnTo>
                                  <a:pt x="10" y="155"/>
                                </a:lnTo>
                                <a:lnTo>
                                  <a:pt x="0" y="230"/>
                                </a:lnTo>
                                <a:lnTo>
                                  <a:pt x="5" y="320"/>
                                </a:lnTo>
                                <a:lnTo>
                                  <a:pt x="10" y="365"/>
                                </a:lnTo>
                                <a:lnTo>
                                  <a:pt x="15" y="410"/>
                                </a:lnTo>
                                <a:lnTo>
                                  <a:pt x="30" y="460"/>
                                </a:lnTo>
                                <a:lnTo>
                                  <a:pt x="45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Line 558"/>
                        <wps:cNvCnPr/>
                        <wps:spPr bwMode="auto">
                          <a:xfrm>
                            <a:off x="6053" y="8397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" name="Line 559"/>
                        <wps:cNvCnPr/>
                        <wps:spPr bwMode="auto">
                          <a:xfrm>
                            <a:off x="6023" y="8397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47.25pt;margin-top:71.85pt;width:4in;height:6in;z-index:251652092" coordorigin="415,315" coordsize="5982,8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">
                <v:shape id="Freeform 10" o:spid="_x0000_s1027" style="position:absolute;left:5848;top:8937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w7YsUA&#10;AADcAAAADwAAAGRycy9kb3ducmV2LnhtbESPzWrDMBCE74W8g9hAb42cgk1xrYRSSAjJwdgNhd4W&#10;a/2DrZWx1Nh9+6hQ6HGYmW+YbL+YQdxocp1lBdtNBIK4srrjRsH14/D0AsJ5ZI2DZVLwQw72u9VD&#10;hqm2Mxd0K30jAoRdigpa78dUSle1ZNBt7EgcvNpOBn2QUyP1hHOAm0E+R1EiDXYcFloc6b2lqi+/&#10;jYLPIvk65Hkv+0uRz/WRe1zOV6Ue18vbKwhPi/8P/7VPWkGcxPB7Jhw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DtixQAAANwAAAAPAAAAAAAAAAAAAAAAAJgCAABkcnMv&#10;ZG93bnJldi54bWxQSwUGAAAAAAQABAD1AAAAigMAAAAA&#10;" path="m10,r,l25,10,35,25,45,50r5,30l45,110,35,135,25,155,5,185,,190r5,10l20,215r30,20l5,250e" filled="f" strokecolor="#e36c0a [2409]" strokeweight="42e-5mm">
                  <v:path arrowok="t" o:connecttype="custom" o:connectlocs="10,0;10,0;25,10;35,25;45,50;50,80;45,110;35,135;25,155;5,185;5,185;0,190;5,200;20,215;50,235;5,250" o:connectangles="0,0,0,0,0,0,0,0,0,0,0,0,0,0,0,0"/>
                </v:shape>
                <v:shape id="Freeform 11" o:spid="_x0000_s1028" style="position:absolute;left:6148;top:8912;width:249;height:85;visibility:visible;mso-wrap-style:square;v-text-anchor:top" coordsize="249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MDsUA&#10;AADcAAAADwAAAGRycy9kb3ducmV2LnhtbESPQWvCQBSE70L/w/IEb7pRaZDUVaQi5lLE2EJ7e80+&#10;k2D2bdjdavrvuwXB4zAz3zDLdW9acSXnG8sKppMEBHFpdcOVgvfTbrwA4QOyxtYyKfglD+vV02CJ&#10;mbY3PtK1CJWIEPYZKqhD6DIpfVmTQT+xHXH0ztYZDFG6SmqHtwg3rZwlSSoNNhwXauzotabyUvwY&#10;BYft5m0+/8rduTAfdr///jSHS67UaNhvXkAE6sMjfG/nWsFzmsL/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2AwOxQAAANwAAAAPAAAAAAAAAAAAAAAAAJgCAABkcnMv&#10;ZG93bnJldi54bWxQSwUGAAAAAAQABAD1AAAAigMAAAAA&#10;" path="m,5r,l25,10,50,20,75,30r30,5l130,35,155,25,169,15,179,5,189,r10,5l209,30r10,35l219,85,239,45,249,5e" filled="f" strokecolor="#e36c0a [2409]" strokeweight="42e-5mm">
                  <v:path arrowok="t" o:connecttype="custom" o:connectlocs="0,5;0,5;25,10;50,20;75,30;105,35;105,35;130,35;155,25;169,15;179,5;179,5;189,0;199,5;209,30;219,65;219,85;219,85;239,45;249,5" o:connectangles="0,0,0,0,0,0,0,0,0,0,0,0,0,0,0,0,0,0,0,0"/>
                </v:shape>
                <v:shape id="Freeform 12" o:spid="_x0000_s1029" style="position:absolute;left:5893;top:8937;width:405;height:245;visibility:visible;mso-wrap-style:square;v-text-anchor:top" coordsize="40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scg8UA&#10;AADcAAAADwAAAGRycy9kb3ducmV2LnhtbESPQWvCQBSE70L/w/IKvelGQW1jNtIKVqmn2kLx9sg+&#10;s8Hs25BdTfz3rlDwOMzMN0y27G0tLtT6yrGC8SgBQVw4XXGp4PdnPXwF4QOyxtoxKbiSh2X+NMgw&#10;1a7jb7rsQykihH2KCkwITSqlLwxZ9CPXEEfv6FqLIcq2lLrFLsJtLSdJMpMWK44LBhtaGSpO+7NV&#10;UH5+nSfTHRV/O+7eToftx3xTG6Venvv3BYhAfXiE/9tbrWA6m8P9TDw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xyDxQAAANwAAAAPAAAAAAAAAAAAAAAAAJgCAABkcnMv&#10;ZG93bnJldi54bWxQSwUGAAAAAAQABAD1AAAAigMAAAAA&#10;" path="m220,r,l135,5r-35,5l65,15,40,30,20,45,5,65,,95r5,30l15,150r20,25l65,200r30,20l135,230r40,10l220,245r30,-5l285,235r30,-15l340,205r25,-20l385,165r15,-25l405,115r,-20l405,75,400,60,395,45,385,30,370,20,345,10,265,,220,xe" filled="f" strokecolor="#e36c0a [2409]" strokeweight="42e-5mm">
                  <v:path arrowok="t" o:connecttype="custom" o:connectlocs="220,0;220,0;135,5;100,10;65,15;40,30;20,45;5,65;0,95;0,95;5,125;15,150;35,175;65,200;95,220;135,230;175,240;220,245;220,245;250,240;285,235;315,220;340,205;365,185;385,165;400,140;405,115;405,115;405,95;405,75;400,60;395,45;385,30;370,20;345,10;345,10;265,0;220,0;220,0" o:connectangles="0,0,0,0,0,0,0,0,0,0,0,0,0,0,0,0,0,0,0,0,0,0,0,0,0,0,0,0,0,0,0,0,0,0,0,0,0,0,0"/>
                </v:shape>
                <v:shape id="Freeform 13" o:spid="_x0000_s1030" style="position:absolute;left:5963;top:8937;width:275;height:195;visibility:visible;mso-wrap-style:square;v-text-anchor:top" coordsize="275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FT8AA&#10;AADcAAAADwAAAGRycy9kb3ducmV2LnhtbERP3WrCMBS+H+wdwhG8m6nblLUzynDIBK90e4BDc9oU&#10;m5OQZLa+vbkQvPz4/leb0fbiQiF2jhXMZwUI4trpjlsFf7+7lw8QMSFr7B2TgitF2Kyfn1ZYaTfw&#10;kS6n1IocwrFCBSYlX0kZa0MW48x54sw1LlhMGYZW6oBDDre9fC2KpbTYcW4w6GlrqD6f/q0Cf3j/&#10;7kgvyvObH362ZTBl0xilppPx6xNEojE9xHf3XitYLPPafCYfAbm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THFT8AAAADcAAAADwAAAAAAAAAAAAAAAACYAgAAZHJzL2Rvd25y&#10;ZXYueG1sUEsFBgAAAAAEAAQA9QAAAIUDAAAAAA==&#10;" path="m150,r,l120,,90,5,65,15,45,25,25,40,10,55,5,75,,95r,20l10,135r15,15l40,165r25,15l90,190r30,5l150,195r40,-5l225,180r25,-20l265,135r10,-25l275,85,265,65,250,50,190,15,170,5,150,xe" filled="f" strokecolor="#e36c0a [2409]" strokeweight="42e-5mm">
                  <v:path arrowok="t" o:connecttype="custom" o:connectlocs="150,0;150,0;120,0;90,5;65,15;45,25;25,40;10,55;5,75;0,95;0,95;0,115;10,135;25,150;40,165;65,180;90,190;120,195;150,195;150,195;190,190;225,180;250,160;265,135;275,110;275,85;265,65;250,50;250,50;190,15;170,5;150,0;150,0" o:connectangles="0,0,0,0,0,0,0,0,0,0,0,0,0,0,0,0,0,0,0,0,0,0,0,0,0,0,0,0,0,0,0,0,0"/>
                </v:shape>
                <v:shape id="Freeform 14" o:spid="_x0000_s1031" style="position:absolute;left:6008;top:8937;width:190;height:165;visibility:visible;mso-wrap-style:square;v-text-anchor:top" coordsize="19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WIR8YA&#10;AADcAAAADwAAAGRycy9kb3ducmV2LnhtbESPQWvCQBSE7wX/w/KEXopuKhg0ukpRC6W9aBT0+Mi+&#10;ZkOzb0N2a9L++m5B8DjMzDfMct3bWlyp9ZVjBc/jBARx4XTFpYLT8XU0A+EDssbaMSn4IQ/r1eBh&#10;iZl2HR/omodSRAj7DBWYEJpMSl8YsujHriGO3qdrLYYo21LqFrsIt7WcJEkqLVYcFww2tDFUfOXf&#10;VsGF3pN0+nHePv3uDlvrzT7fdHulHof9ywJEoD7cw7f2m1YwTef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WIR8YAAADcAAAADwAAAAAAAAAAAAAAAACYAgAAZHJz&#10;L2Rvd25yZXYueG1sUEsFBgAAAAAEAAQA9QAAAIsDAAAAAA==&#10;" path="m105,r,l85,5,65,10,45,20,30,30,20,45,10,65,,80,,95r,15l5,120r10,15l30,145r35,15l105,165r25,l150,155r15,-10l180,135r5,-20l190,100r,-15l180,75,160,50,140,25,120,10,105,xe" filled="f" strokecolor="#e36c0a [2409]" strokeweight="42e-5mm">
                  <v:path arrowok="t" o:connecttype="custom" o:connectlocs="105,0;105,0;85,5;65,10;45,20;30,30;20,45;10,65;0,80;0,95;0,95;0,110;5,120;15,135;30,145;65,160;105,165;105,165;130,165;150,155;165,145;180,135;185,115;190,100;190,85;180,75;180,75;160,50;140,25;120,10;105,0;105,0" o:connectangles="0,0,0,0,0,0,0,0,0,0,0,0,0,0,0,0,0,0,0,0,0,0,0,0,0,0,0,0,0,0,0,0"/>
                </v:shape>
                <v:shape id="Freeform 15" o:spid="_x0000_s1032" style="position:absolute;left:6038;top:8937;width:135;height:145;visibility:visible;mso-wrap-style:square;v-text-anchor:top" coordsize="13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EmpsMA&#10;AADcAAAADwAAAGRycy9kb3ducmV2LnhtbERPz2vCMBS+D/Y/hDfwtqYOdK4zigzFwg7SVnC7PZpn&#10;U2xeSpNp998vh4HHj+/3cj3aTlxp8K1jBdMkBUFcO91yo+BY7Z4XIHxA1tg5JgW/5GG9enxYYqbd&#10;jQu6lqERMYR9hgpMCH0mpa8NWfSJ64kjd3aDxRDh0Eg94C2G206+pOlcWmw5Nhjs6cNQfSl/rAI6&#10;7N/yr8+N3B5O36Ey81NRnvdKTZ7GzTuIQGO4i//duVYwe43z45l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EmpsMAAADcAAAADwAAAAAAAAAAAAAAAACYAgAAZHJzL2Rv&#10;d25yZXYueG1sUEsFBgAAAAAEAAQA9QAAAIgDAAAAAA==&#10;" path="m75,r,l60,5,45,10,35,25,25,35,5,70,,95r,10l5,115r15,15l45,140r30,5l90,145r15,-5l125,125r10,-20l135,95,130,85,120,65,105,35,90,10,80,5,75,xe" filled="f" strokecolor="#e36c0a [2409]" strokeweight="42e-5mm">
                  <v:path arrowok="t" o:connecttype="custom" o:connectlocs="75,0;75,0;60,5;45,10;35,25;25,35;5,70;0,95;0,95;0,105;5,115;20,130;45,140;75,145;75,145;90,145;105,140;125,125;135,105;135,95;130,85;130,85;120,65;105,35;90,10;80,5;75,0;75,0" o:connectangles="0,0,0,0,0,0,0,0,0,0,0,0,0,0,0,0,0,0,0,0,0,0,0,0,0,0,0,0"/>
                </v:shape>
                <v:shape id="Freeform 16" o:spid="_x0000_s1033" style="position:absolute;left:5858;top:8917;width:290;height:20;visibility:visible;mso-wrap-style:square;v-text-anchor:top" coordsize="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jOcUA&#10;AADcAAAADwAAAGRycy9kb3ducmV2LnhtbESPQWvCQBSE70L/w/IKXopuYm2V1DUUqcWL0Mbg+ZF9&#10;JsHdtyG7avrvu4WCx2FmvmFW+WCNuFLvW8cK0mkCgrhyuuVaQXnYTpYgfEDWaByTgh/ykK8fRivM&#10;tLvxN12LUIsIYZ+hgiaELpPSVw1Z9FPXEUfv5HqLIcq+lrrHW4RbI2dJ8iotthwXGuxo01B1Li5W&#10;weVp3n5VflbKD/m8d+58NGb7qdT4cXh/AxFoCPfwf3unFbwsUv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6OM5xQAAANwAAAAPAAAAAAAAAAAAAAAAAJgCAABkcnMv&#10;ZG93bnJldi54bWxQSwUGAAAAAAQABAD1AAAAigMAAAAA&#10;" path="m290,r,l270,r,5l255,20,195,10,145,5,100,,70,,25,10,,20e" filled="f" strokecolor="#e36c0a [2409]" strokeweight="42e-5mm">
                  <v:path arrowok="t" o:connecttype="custom" o:connectlocs="290,0;290,0;270,0;270,0;270,0;270,0;270,5;255,20;255,20;255,20;195,10;145,5;100,0;70,0;25,10;0,20" o:connectangles="0,0,0,0,0,0,0,0,0,0,0,0,0,0,0,0"/>
                </v:shape>
                <v:shape id="Freeform 17" o:spid="_x0000_s1034" style="position:absolute;left:5858;top:8892;width:290;height:45;visibility:visible;mso-wrap-style:square;v-text-anchor:top" coordsize="29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Y/YsYA&#10;AADcAAAADwAAAGRycy9kb3ducmV2LnhtbESPT2sCMRTE70K/Q3iFXkSzSuvKahTZUijYi38QvD2S&#10;192lm5ewSXXbT28KBY/DzPyGWa5724oLdaFxrGAyzkAQa2carhQcD2+jOYgQkQ22jknBDwVYrx4G&#10;SyyMu/KOLvtYiQThUKCCOkZfSBl0TRbD2Hni5H26zmJMsquk6fCa4LaV0yybSYsNp4UaPZU16a/9&#10;t1UwnPmT1vm5f6Vn//uxZV/mpVfq6bHfLEBE6uM9/N9+Nwpe8in8nU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Y/YsYAAADcAAAADwAAAAAAAAAAAAAAAACYAgAAZHJz&#10;L2Rvd25yZXYueG1sUEsFBgAAAAAEAAQA9QAAAIsDAAAAAA==&#10;" path="m290,25r,l275,25,265,20,260,10r,-5l265,,195,5r-45,5l100,15,50,30,,45e" filled="f" strokecolor="#e36c0a [2409]" strokeweight="42e-5mm">
                  <v:path arrowok="t" o:connecttype="custom" o:connectlocs="290,25;290,25;275,25;265,20;260,10;260,10;260,5;265,0;265,0;195,5;195,5;150,10;100,15;50,30;0,45" o:connectangles="0,0,0,0,0,0,0,0,0,0,0,0,0,0,0"/>
                </v:shape>
                <v:shape id="Freeform 18" o:spid="_x0000_s1035" style="position:absolute;left:5853;top:8842;width:260;height:70;visibility:visible;mso-wrap-style:square;v-text-anchor:top" coordsize="26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xvi8MA&#10;AADcAAAADwAAAGRycy9kb3ducmV2LnhtbESPT4vCMBTE78J+h/AEL7ImVXSlaxQrCB48+A+8Ppq3&#10;bbF5KU1W67c3wsIeh5n5DbNYdbYWd2p95VhDMlIgiHNnKi40XM7bzzkIH5AN1o5Jw5M8rJYfvQWm&#10;xj34SPdTKESEsE9RQxlCk0rp85Is+pFriKP341qLIcq2kKbFR4TbWo6VmkmLFceFEhvalJTfTr9W&#10;wx7HKqmz4XZtDhd1zphNlly1HvS79TeIQF34D/+1d0bD9GsC7zPx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xvi8MAAADcAAAADwAAAAAAAAAAAAAAAACYAgAAZHJzL2Rv&#10;d25yZXYueG1sUEsFBgAAAAAEAAQA9QAAAIgDAAAAAA==&#10;" path="m200,70r,l200,55r5,-10l215,30,225,20,250,5,260,,,e" filled="f" strokecolor="#e36c0a [2409]" strokeweight="42e-5mm">
                  <v:path arrowok="t" o:connecttype="custom" o:connectlocs="200,70;200,70;200,55;205,45;215,30;225,20;250,5;260,0;0,0" o:connectangles="0,0,0,0,0,0,0,0,0"/>
                </v:shape>
                <v:shape id="Freeform 19" o:spid="_x0000_s1036" style="position:absolute;left:5853;top:8812;width:260;height:100;visibility:visible;mso-wrap-style:square;v-text-anchor:top" coordsize="26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pcG8QA&#10;AADcAAAADwAAAGRycy9kb3ducmV2LnhtbESPQWvCQBSE7wX/w/IEb3VjbWuIriLBUqEnreD1kX0m&#10;wezbsLuNyb/vCoLHYWa+YVab3jSiI+drywpm0wQEcWF1zaWC0+/XawrCB2SNjWVSMJCHzXr0ssJM&#10;2xsfqDuGUkQI+wwVVCG0mZS+qMign9qWOHoX6wyGKF0ptcNbhJtGviXJpzRYc1yosKW8ouJ6/DMK&#10;3O6Unw+dTIvkO09n88HvfoZUqcm43y5BBOrDM/xo77WCj8U7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KXBvEAAAA3AAAAA8AAAAAAAAAAAAAAAAAmAIAAGRycy9k&#10;b3ducmV2LnhtbFBLBQYAAAAABAAEAPUAAACJAwAAAAA=&#10;" path="m170,100r,l170,80,180,60,190,45,205,30,240,5,250,r10,l,e" filled="f" strokecolor="#e36c0a [2409]" strokeweight="69e-5mm">
                  <v:path arrowok="t" o:connecttype="custom" o:connectlocs="170,100;170,100;170,80;180,60;190,45;205,30;240,5;250,0;260,0;0,0" o:connectangles="0,0,0,0,0,0,0,0,0,0"/>
                </v:shape>
                <v:shape id="Freeform 20" o:spid="_x0000_s1037" style="position:absolute;left:5334;top:8937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Wtv8QA&#10;AADcAAAADwAAAGRycy9kb3ducmV2LnhtbESPQYvCMBSE78L+h/AW9qapC+pSjSILyqKHUpUFb4/m&#10;2ZY2L6WJtv57Iwgeh5n5hlmselOLG7WutKxgPIpAEGdWl5wrOB03wx8QziNrrC2Tgjs5WC0/BguM&#10;te04pdvB5yJA2MWooPC+iaV0WUEG3cg2xMG72NagD7LNpW6xC3BTy+8omkqDJYeFAhv6LSirDlej&#10;4D+dnjdJUslqnybdZcsV9ruTUl+f/XoOwlPv3+FX+08rmMwm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lrb/EAAAA3AAAAA8AAAAAAAAAAAAAAAAAmAIAAGRycy9k&#10;b3ducmV2LnhtbFBLBQYAAAAABAAEAPUAAACJAwAAAAA=&#10;" path="m5,r,l20,10,30,25,45,50r,30l40,110,30,135,20,155,,185r,5l,200r15,15l50,235,,250e" filled="f" strokecolor="#e36c0a [2409]" strokeweight="42e-5mm">
                  <v:path arrowok="t" o:connecttype="custom" o:connectlocs="5,0;5,0;20,10;30,25;45,50;45,80;40,110;30,135;20,155;0,185;0,185;0,190;0,200;15,215;50,235;0,250" o:connectangles="0,0,0,0,0,0,0,0,0,0,0,0,0,0,0,0"/>
                </v:shape>
                <v:shape id="Freeform 21" o:spid="_x0000_s1038" style="position:absolute;left:5803;top:8937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czyMUA&#10;AADcAAAADwAAAGRycy9kb3ducmV2LnhtbESPT2vCQBTE7wW/w/KE3upGoWmJWUUERdpDiBXB2yP7&#10;8odk34bsatJv3y0Uehxm5jdMup1MJx40uMayguUiAkFcWN1wpeDydXh5B+E8ssbOMin4Jgfbzewp&#10;xUTbkXN6nH0lAoRdggpq7/tESlfUZNAtbE8cvNIOBn2QQyX1gGOAm06uoiiWBhsOCzX2tK+paM93&#10;o+Cax7dDlrWy/cyzsTxyi9PHRann+bRbg/A0+f/wX/ukFby+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dzPIxQAAANwAAAAPAAAAAAAAAAAAAAAAAJgCAABkcnMv&#10;ZG93bnJldi54bWxQSwUGAAAAAAQABAD1AAAAigMAAAAA&#10;" path="m50,r,l25,25,10,50r,30l10,110r10,25l30,155r20,30l50,190r,5l30,215,,235r50,15e" filled="f" strokecolor="#e36c0a [2409]" strokeweight="42e-5mm">
                  <v:path arrowok="t" o:connecttype="custom" o:connectlocs="50,0;50,0;25,25;10,50;10,80;10,110;20,135;30,155;50,185;50,185;50,190;50,195;30,215;0,235;50,250" o:connectangles="0,0,0,0,0,0,0,0,0,0,0,0,0,0,0"/>
                </v:shape>
                <v:shape id="Freeform 22" o:spid="_x0000_s1039" style="position:absolute;left:5374;top:8937;width:439;height:245;visibility:visible;mso-wrap-style:square;v-text-anchor:top" coordsize="439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OfYMMA&#10;AADcAAAADwAAAGRycy9kb3ducmV2LnhtbESPT4vCMBTE74LfITzBm6YK659qlGXBxd2bbS/eHs2z&#10;LTYvJYlav71ZWPA4zMxvmO2+N624k/ONZQWzaQKCuLS64UpBkR8mKxA+IGtsLZOCJ3nY74aDLaba&#10;PvhE9yxUIkLYp6igDqFLpfRlTQb91HbE0btYZzBE6SqpHT4i3LRyniQLabDhuFBjR181ldfsZhS0&#10;s2+3Kohl/ru4Zevies678kep8aj/3IAI1Id3+L991Ao+lkv4OxOP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OfYMMAAADcAAAADwAAAAAAAAAAAAAAAACYAgAAZHJzL2Rv&#10;d25yZXYueG1sUEsFBgAAAAAEAAQA9QAAAIgDAAAAAA==&#10;" path="m219,r,l134,5,99,10,70,15,40,30,20,45,10,65,,95r5,30l20,150r20,25l65,200r30,20l134,230r40,10l219,245r45,-5l304,230r35,-10l374,200r25,-25l419,150r15,-25l439,95,434,65,419,45,399,30,374,15,344,10,304,5,219,xe" filled="f" strokecolor="#e36c0a [2409]" strokeweight="42e-5mm">
                  <v:path arrowok="t" o:connecttype="custom" o:connectlocs="219,0;219,0;134,5;99,10;70,15;40,30;20,45;10,65;0,95;0,95;5,125;20,150;40,175;65,200;95,220;134,230;174,240;219,245;219,245;264,240;304,230;339,220;374,200;399,175;419,150;434,125;439,95;439,95;434,65;419,45;399,30;374,15;344,10;304,5;219,0;219,0" o:connectangles="0,0,0,0,0,0,0,0,0,0,0,0,0,0,0,0,0,0,0,0,0,0,0,0,0,0,0,0,0,0,0,0,0,0,0,0"/>
                </v:shape>
                <v:shape id="Freeform 23" o:spid="_x0000_s1040" style="position:absolute;left:5444;top:8937;width:299;height:195;visibility:visible;mso-wrap-style:square;v-text-anchor:top" coordsize="29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IeM8IA&#10;AADcAAAADwAAAGRycy9kb3ducmV2LnhtbERPTUvDQBC9C/6HZQRvdtOCbYndhFgU9OChrdgeh+y4&#10;WczOhuzaxn/vHASPj/e9qafQqzONyUc2MJ8VoIjbaD07A++H57s1qJSRLfaRycAPJair66sNljZe&#10;eEfnfXZKQjiVaKDLeSi1Tm1HAdMsDsTCfcYxYBY4Om1HvEh46PWiKJY6oGdp6HCgbUft1/47GLj3&#10;88fGndzb9jUdlwvfhKcPG4y5vZmaB1CZpvwv/nO/WPGtZK2ckSOg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4h4zwgAAANwAAAAPAAAAAAAAAAAAAAAAAJgCAABkcnMvZG93&#10;bnJldi54bWxQSwUGAAAAAAQABAD1AAAAhwMAAAAA&#10;" path="m149,r,l119,,94,5,69,15,44,25,29,40,15,55,5,75,,95r5,20l10,135r15,15l44,165r20,15l89,190r30,5l149,195r30,l209,190r25,-10l254,165r20,-15l284,135r10,-20l299,95,294,75,289,55,274,40,254,25,234,15,209,5,179,,149,xe" filled="f" strokecolor="#e36c0a [2409]" strokeweight="42e-5mm">
                  <v:path arrowok="t" o:connecttype="custom" o:connectlocs="149,0;149,0;119,0;94,5;69,15;44,25;29,40;15,55;5,75;0,95;0,95;5,115;10,135;25,150;44,165;64,180;89,190;119,195;149,195;149,195;179,195;209,190;234,180;254,165;274,150;284,135;294,115;299,95;299,95;294,75;289,55;274,40;254,25;234,15;209,5;179,0;149,0;149,0" o:connectangles="0,0,0,0,0,0,0,0,0,0,0,0,0,0,0,0,0,0,0,0,0,0,0,0,0,0,0,0,0,0,0,0,0,0,0,0,0,0"/>
                </v:shape>
                <v:shape id="Freeform 24" o:spid="_x0000_s1041" style="position:absolute;left:5488;top:8937;width:210;height:165;visibility:visible;mso-wrap-style:square;v-text-anchor:top" coordsize="21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Q3sYA&#10;AADcAAAADwAAAGRycy9kb3ducmV2LnhtbESPQWsCMRSE7wX/Q3hCL6VmFWzr1ihSEHroxdUK3p6b&#10;183i5mWbpO76741Q8DjMzDfMfNnbRpzJh9qxgvEoA0FcOl1zpWC3XT+/gQgRWWPjmBRcKMByMXiY&#10;Y65dxxs6F7ESCcIhRwUmxjaXMpSGLIaRa4mT9+O8xZikr6T22CW4beQky16kxZrTgsGWPgyVp+LP&#10;KohHv6/2R/O9+vqVbfdkiu2huCj1OOxX7yAi9fEe/m9/agXT1xnczq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YQ3sYAAADcAAAADwAAAAAAAAAAAAAAAACYAgAAZHJz&#10;L2Rvd25yZXYueG1sUEsFBgAAAAAEAAQA9QAAAIsDAAAAAA==&#10;" path="m105,r,l85,5,65,10,45,20,30,30,20,45,10,65,5,80,,95r,15l10,120r10,15l30,145r35,15l105,165r40,-5l180,145r10,-10l200,120r10,-10l210,95r,-15l200,65,195,45,180,30,165,20,145,10,125,5,105,xe" filled="f" strokecolor="#e36c0a [2409]" strokeweight="42e-5mm">
                  <v:path arrowok="t" o:connecttype="custom" o:connectlocs="105,0;105,0;85,5;65,10;45,20;30,30;20,45;10,65;5,80;0,95;0,95;0,110;10,120;20,135;30,145;65,160;105,165;105,165;145,160;180,145;190,135;200,120;210,110;210,95;210,95;210,80;200,65;195,45;180,30;165,20;145,10;125,5;105,0;105,0" o:connectangles="0,0,0,0,0,0,0,0,0,0,0,0,0,0,0,0,0,0,0,0,0,0,0,0,0,0,0,0,0,0,0,0,0,0"/>
                </v:shape>
                <v:shape id="Freeform 25" o:spid="_x0000_s1042" style="position:absolute;left:5518;top:8937;width:150;height:145;visibility:visible;mso-wrap-style:square;v-text-anchor:top" coordsize="15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2S+8EA&#10;AADcAAAADwAAAGRycy9kb3ducmV2LnhtbERPTWvCQBC9C/0Pywi9mY3SSEhdxQrS3MRY6HWanSah&#10;2dmQXZPUX+8eBI+P973ZTaYVA/WusaxgGcUgiEurG64UfF2OixSE88gaW8uk4J8c7LYvsw1m2o58&#10;pqHwlQgh7DJUUHvfZVK6siaDLrIdceB+bW/QB9hXUvc4hnDTylUcr6XBhkNDjR0dair/iqtRkNP3&#10;23r10e5v1+Sn+zz5Mc+TSqnX+bR/B+Fp8k/xw51rBUka5ocz4QjI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dkvvBAAAA3AAAAA8AAAAAAAAAAAAAAAAAmAIAAGRycy9kb3du&#10;cmV2LnhtbFBLBQYAAAAABAAEAPUAAACGAwAAAAA=&#10;" path="m75,r,l60,5,45,10,35,25,25,35,10,70,,95r5,10l5,115r20,15l45,140r30,5l105,140r20,-10l145,115r5,-20l145,70,130,40,120,25,105,10,90,5,75,xe" filled="f" strokecolor="#e36c0a [2409]" strokeweight="42e-5mm">
                  <v:path arrowok="t" o:connecttype="custom" o:connectlocs="75,0;75,0;60,5;45,10;35,25;25,35;10,70;0,95;0,95;5,105;5,115;25,130;45,140;75,145;75,145;105,140;125,130;145,115;150,95;150,95;145,70;130,40;120,25;105,10;90,5;75,0;75,0" o:connectangles="0,0,0,0,0,0,0,0,0,0,0,0,0,0,0,0,0,0,0,0,0,0,0,0,0,0,0"/>
                </v:shape>
                <v:shape id="Freeform 26" o:spid="_x0000_s1043" style="position:absolute;left:5339;top:8917;width:514;height:20;visibility:visible;mso-wrap-style:square;v-text-anchor:top" coordsize="51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3dMQA&#10;AADcAAAADwAAAGRycy9kb3ducmV2LnhtbESPT2vCQBTE74LfYXmCF9EXBUVTVxGhpRcP9Q9eH9nX&#10;JG32bchuNPXTdwsFj8PM/IZZbztbqRs3vnSiYTpJQLFkzpSSazifXsdLUD6QGKqcsIYf9rDd9Htr&#10;So27ywffjiFXESI+JQ1FCHWK6LOCLfmJq1mi9+kaSyHKJkfT0D3CbYWzJFmgpVLiQkE17wvOvo+t&#10;1SB4eMxt7q6Ib627rLJR+1W2Wg8H3e4FVOAuPMP/7XejYb6cwt+ZeARw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p93TEAAAA3AAAAA8AAAAAAAAAAAAAAAAAmAIAAGRycy9k&#10;b3ducmV2LnhtbFBLBQYAAAAABAAEAPUAAACJAwAAAAA=&#10;" path="m514,20r,l489,10,444,,409,,369,,314,10,254,20,194,10,144,5,105,,70,,25,10,,20e" filled="f" strokecolor="#e36c0a [2409]" strokeweight="42e-5mm">
                  <v:path arrowok="t" o:connecttype="custom" o:connectlocs="514,20;514,20;489,10;444,0;409,0;369,0;314,10;254,20;254,20;254,20;194,10;144,5;105,0;70,0;25,10;0,20" o:connectangles="0,0,0,0,0,0,0,0,0,0,0,0,0,0,0,0"/>
                </v:shape>
                <v:shape id="Freeform 27" o:spid="_x0000_s1044" style="position:absolute;left:5339;top:8892;width:514;height:45;visibility:visible;mso-wrap-style:square;v-text-anchor:top" coordsize="51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8brsMA&#10;AADcAAAADwAAAGRycy9kb3ducmV2LnhtbESPwWrDMBBE74H8g9hAL6GRa0hr3CihGEp7jZsP2Fpr&#10;2dhauZZqu39fBQI5DjPzhjmcFtuLiUbfOlbwtEtAEFdOt2wUXL7eHzMQPiBr7B2Tgj/ycDquVwfM&#10;tZv5TFMZjIgQ9jkqaEIYcil91ZBFv3MDcfRqN1oMUY5G6hHnCLe9TJPkWVpsOS40OFDRUNWVv1aB&#10;Kc+SO237ov7+ybqPbTu/FKVSD5vl7RVEoCXcw7f2p1awz1K4nolHQB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8brsMAAADcAAAADwAAAAAAAAAAAAAAAACYAgAAZHJzL2Rv&#10;d25yZXYueG1sUEsFBgAAAAAEAAQA9QAAAIgDAAAAAA==&#10;" path="m514,45r,l469,30,424,20,359,10,284,,194,5r-45,5l100,15,55,30,,45e" filled="f" strokecolor="#e36c0a [2409]" strokeweight="42e-5mm">
                  <v:path arrowok="t" o:connecttype="custom" o:connectlocs="514,45;514,45;469,30;424,20;359,10;284,0;194,5;149,10;100,15;55,30;0,45" o:connectangles="0,0,0,0,0,0,0,0,0,0,0"/>
                </v:shape>
                <v:line id="Line 28" o:spid="_x0000_s1045" style="position:absolute;flip:x;visibility:visible;mso-wrap-style:square" from="5334,8842" to="5853,8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7448IAAADcAAAADwAAAGRycy9kb3ducmV2LnhtbESPQWvCQBSE70L/w/IK3nSjYiupq4hF&#10;8Krtxdsj+8yGZt+G7DOm/npXEDwOM/MNs1z3vlYdtbEKbGAyzkARF8FWXBr4/dmNFqCiIFusA5OB&#10;f4qwXr0NlpjbcOUDdUcpVYJwzNGAE2lyrWPhyGMch4Y4eefQepQk21LbFq8J7ms9zbIP7bHitOCw&#10;oa2j4u948QZOcvjuzrOJbLqd+7TZyV/45o0ZvvebL1BCvbzCz/beGpgvZvA4k46AXt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r7448IAAADcAAAADwAAAAAAAAAAAAAA&#10;AAChAgAAZHJzL2Rvd25yZXYueG1sUEsFBgAAAAAEAAQA+QAAAJADAAAAAA==&#10;" strokecolor="#e36c0a [2409]" strokeweight="42e-5mm"/>
                <v:line id="Line 29" o:spid="_x0000_s1046" style="position:absolute;flip:x;visibility:visible;mso-wrap-style:square" from="5334,8812" to="5853,8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A9icYAAADcAAAADwAAAGRycy9kb3ducmV2LnhtbESPT2vCQBTE7wW/w/KE3upGaSVEN6GK&#10;/YOHSK16fmZfk2D2bchuNf32XUHwOMzMb5h51ptGnKlztWUF41EEgriwuuZSwe777SkG4TyyxsYy&#10;KfgjB1k6eJhjou2Fv+i89aUIEHYJKqi8bxMpXVGRQTeyLXHwfmxn0AfZlVJ3eAlw08hJFE2lwZrD&#10;QoUtLSsqTttfo2DxweuVXcfSb1bF5Lh/z/P9IVfqcdi/zkB46v09fGt/agUv8TNcz4QjIN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wPYnGAAAA3AAAAA8AAAAAAAAA&#10;AAAAAAAAoQIAAGRycy9kb3ducmV2LnhtbFBLBQYAAAAABAAEAPkAAACUAwAAAAA=&#10;" strokecolor="#e36c0a [2409]" strokeweight="69e-5mm"/>
                <v:shape id="Freeform 30" o:spid="_x0000_s1047" style="position:absolute;left:4814;top:8937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dmMQA&#10;AADcAAAADwAAAGRycy9kb3ducmV2LnhtbESPQYvCMBSE74L/ITzBm6YrKNI1yrKgiB5KtQjeHs2z&#10;LW1eShNt/febhYU9DjPzDbPZDaYRL+pcZVnBxzwCQZxbXXGhILvuZ2sQziNrbCyTgjc52G3How3G&#10;2vac0uviCxEg7GJUUHrfxlK6vCSDbm5b4uA9bGfQB9kVUnfYB7hp5CKKVtJgxWGhxJa+S8rry9Mo&#10;uKWr+z5Jalmf06R/HLjG4ZQpNZ0MX58gPA3+P/zXPmoFy/USfs+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w3ZjEAAAA3AAAAA8AAAAAAAAAAAAAAAAAmAIAAGRycy9k&#10;b3ducmV2LnhtbFBLBQYAAAAABAAEAPUAAACJAwAAAAA=&#10;" path="m10,r,l20,10,30,25,45,50r,30l40,110r-5,25l20,155,,185r,5l,200r20,15l50,235,5,250e" filled="f" strokecolor="#e36c0a [2409]" strokeweight="42e-5mm">
                  <v:path arrowok="t" o:connecttype="custom" o:connectlocs="10,0;10,0;20,10;30,25;45,50;45,80;40,110;35,135;20,155;0,185;0,185;0,190;0,200;20,215;50,235;5,250" o:connectangles="0,0,0,0,0,0,0,0,0,0,0,0,0,0,0,0"/>
                </v:shape>
                <v:shape id="Freeform 31" o:spid="_x0000_s1048" style="position:absolute;left:5284;top:8937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JD78UA&#10;AADcAAAADwAAAGRycy9kb3ducmV2LnhtbESPzWrDMBCE74W8g9hAb42cQo1xrYRSSAjJwdgNhd4W&#10;a/2DrZWx1Nh5+6pQ6HGYmW+YbL+YQdxocp1lBdtNBIK4srrjRsH14/CUgHAeWeNgmRTcycF+t3rI&#10;MNV25oJupW9EgLBLUUHr/ZhK6aqWDLqNHYmDV9vJoA9yaqSecA5wM8jnKIqlwY7DQosjvbdU9eW3&#10;UfBZxF+HPO9lfynyuT5yj8v5qtTjenl7BeFp8f/hv/ZJK3hJYvg9E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kPvxQAAANwAAAAPAAAAAAAAAAAAAAAAAJgCAABkcnMv&#10;ZG93bnJldi54bWxQSwUGAAAAAAQABAD1AAAAigMAAAAA&#10;" path="m50,r,l25,25,15,50,10,80r5,30l20,135r10,20l50,185r,5l50,195,35,215,,235r50,15e" filled="f" strokecolor="#e36c0a [2409]" strokeweight="42e-5mm">
                  <v:path arrowok="t" o:connecttype="custom" o:connectlocs="50,0;50,0;25,25;15,50;10,80;15,110;20,135;30,155;50,185;50,185;50,190;50,195;35,215;0,235;50,250" o:connectangles="0,0,0,0,0,0,0,0,0,0,0,0,0,0,0"/>
                </v:shape>
                <v:shape id="Freeform 32" o:spid="_x0000_s1049" style="position:absolute;left:4859;top:8937;width:435;height:245;visibility:visible;mso-wrap-style:square;v-text-anchor:top" coordsize="43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US8cA&#10;AADcAAAADwAAAGRycy9kb3ducmV2LnhtbESPQWvCQBSE74X+h+UVehGzMWiN0VVKi9BDERpF8fbM&#10;PpPQ7NuQ3Wr677uC0OMwM98wi1VvGnGhztWWFYyiGARxYXXNpYLddj1MQTiPrLGxTAp+ycFq+fiw&#10;wEzbK3/RJfelCBB2GSqovG8zKV1RkUEX2ZY4eGfbGfRBdqXUHV4D3DQyieMXabDmsFBhS28VFd/5&#10;j1FwHBzek9n4MxltXN6n51MiY9or9fzUv85BeOr9f/je/tAKJukUbm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rlEvHAAAA3AAAAA8AAAAAAAAAAAAAAAAAmAIAAGRy&#10;cy9kb3ducmV2LnhtbFBLBQYAAAAABAAEAPUAAACMAwAAAAA=&#10;" path="m215,r,l135,5,95,10,65,15,40,30,20,45,5,65,,95r,30l15,150r20,25l60,200r35,20l130,230r40,10l215,245r45,-5l300,230r40,-10l370,200r25,-25l415,150r15,-25l435,95,430,65,420,45,400,30,370,15,340,10,300,5,215,xe" filled="f" strokecolor="#e36c0a [2409]" strokeweight="42e-5mm">
                  <v:path arrowok="t" o:connecttype="custom" o:connectlocs="215,0;215,0;135,5;95,10;65,15;40,30;20,45;5,65;0,95;0,95;0,125;15,150;35,175;60,200;95,220;130,230;170,240;215,245;215,245;260,240;300,230;340,220;370,200;395,175;415,150;430,125;435,95;435,95;430,65;420,45;400,30;370,15;340,10;300,5;215,0;215,0" o:connectangles="0,0,0,0,0,0,0,0,0,0,0,0,0,0,0,0,0,0,0,0,0,0,0,0,0,0,0,0,0,0,0,0,0,0,0,0"/>
                </v:shape>
                <v:shape id="Freeform 33" o:spid="_x0000_s1050" style="position:absolute;left:4924;top:8937;width:300;height:195;visibility:visible;mso-wrap-style:square;v-text-anchor:top" coordsize="30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+2MAA&#10;AADcAAAADwAAAGRycy9kb3ducmV2LnhtbERPTUsDMRC9C/0PYQrebFJBXdampRQEj9uqB2/TzZjd&#10;dmeyJLFd/705CB4f73u1mXhQF4qpD2JhuTCgSNrgevEW3t9e7ipQKaM4HIKQhR9KsFnPblZYu3CV&#10;PV0O2asSIqlGC13OY611ajtiTIswkhTuK0TGXGD02kW8lnAe9L0xj5qxl9LQ4Ui7jtrz4ZstNJ/+&#10;NJk9x8p8HI/N07YJzN7a2/m0fQaVacr/4j/3q7PwUJW15Uw5Anr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S+2MAAAADcAAAADwAAAAAAAAAAAAAAAACYAgAAZHJzL2Rvd25y&#10;ZXYueG1sUEsFBgAAAAAEAAQA9QAAAIUDAAAAAA==&#10;" path="m150,r,l120,,95,5,70,15,45,25,30,40,15,55,5,75,,95r5,20l15,135r10,15l45,165r20,15l95,190r25,5l150,195r30,l210,190r25,-10l255,165r20,-15l290,135r10,-20l300,95r,-20l290,55,275,40,260,25,235,15,210,5,180,,150,xe" filled="f" strokecolor="#e36c0a [2409]" strokeweight="42e-5mm">
                  <v:path arrowok="t" o:connecttype="custom" o:connectlocs="150,0;150,0;120,0;95,5;70,15;45,25;30,40;15,55;5,75;0,95;0,95;5,115;15,135;25,150;45,165;65,180;95,190;120,195;150,195;150,195;180,195;210,190;235,180;255,165;275,150;290,135;300,115;300,95;300,95;300,75;290,55;275,40;260,25;235,15;210,5;180,0;150,0;150,0" o:connectangles="0,0,0,0,0,0,0,0,0,0,0,0,0,0,0,0,0,0,0,0,0,0,0,0,0,0,0,0,0,0,0,0,0,0,0,0,0,0"/>
                </v:shape>
                <v:shape id="Freeform 34" o:spid="_x0000_s1051" style="position:absolute;left:4969;top:8937;width:210;height:165;visibility:visible;mso-wrap-style:square;v-text-anchor:top" coordsize="21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Ng+cYA&#10;AADcAAAADwAAAGRycy9kb3ducmV2LnhtbESPQWsCMRSE74L/ITyhF9FsC8p2NYoIhR566doKvT03&#10;r5ulm5c1Sd3135tCweMwM98w6+1gW3EhHxrHCh7nGQjiyumGawUfh5dZDiJEZI2tY1JwpQDbzXi0&#10;xkK7nt/pUsZaJAiHAhWYGLtCylAZshjmriNO3rfzFmOSvpbaY5/gtpVPWbaUFhtOCwY72huqfspf&#10;qyCe/LE+nszn7u0su35qysNXeVXqYTLsViAiDfEe/m+/agWL/Bn+zq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Ng+cYAAADcAAAADwAAAAAAAAAAAAAAAACYAgAAZHJz&#10;L2Rvd25yZXYueG1sUEsFBgAAAAAEAAQA9QAAAIsDAAAAAA==&#10;" path="m105,r,l85,5,65,10,50,20,35,30,20,45,10,65,5,80,,95r5,15l10,120r10,15l30,145r35,15l105,165r40,-5l180,145r15,-10l205,120r5,-10l210,95r,-15l205,65,195,45,180,30,165,20,145,10,130,5,105,xe" filled="f" strokecolor="#e36c0a [2409]" strokeweight="42e-5mm">
                  <v:path arrowok="t" o:connecttype="custom" o:connectlocs="105,0;105,0;85,5;65,10;50,20;35,30;20,45;10,65;5,80;0,95;0,95;5,110;10,120;20,135;30,145;65,160;105,165;105,165;145,160;180,145;195,135;205,120;210,110;210,95;210,95;210,80;205,65;195,45;180,30;165,20;145,10;130,5;105,0;105,0" o:connectangles="0,0,0,0,0,0,0,0,0,0,0,0,0,0,0,0,0,0,0,0,0,0,0,0,0,0,0,0,0,0,0,0,0,0"/>
                </v:shape>
                <v:shape id="Freeform 35" o:spid="_x0000_s1052" style="position:absolute;left:5004;top:893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gQAMAA&#10;AADcAAAADwAAAGRycy9kb3ducmV2LnhtbERPz2vCMBS+D/wfwhO8zbRjK1s1imwU7HHddn80b021&#10;eQlNtPW/N4fBjh/f7+1+toO40hh6xwrydQaCuHW6507B91f1+AoiRGSNg2NScKMA+93iYYuldhN/&#10;0rWJnUghHEpUYGL0pZShNWQxrJ0nTtyvGy3GBMdO6hGnFG4H+ZRlhbTYc2ow6OndUHtuLlZB/YN9&#10;Xrj8lNX+o/LPwV/MUCu1Ws6HDYhIc/wX/7mPWsHLW5qfzqQjIH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gQAMAAAADcAAAADwAAAAAAAAAAAAAAAACYAgAAZHJzL2Rvd25y&#10;ZXYueG1sUEsFBgAAAAAEAAQA9QAAAIUDAAAAAA==&#10;" path="m70,r,l55,5,45,10,30,25,20,35,5,70,,95r,10l5,115r15,15l45,140r25,5l100,140r25,-10l140,115r5,-20l140,70,125,40,115,25,105,10,90,5,70,xe" filled="f" strokecolor="#e36c0a [2409]" strokeweight="42e-5mm">
                  <v:path arrowok="t" o:connecttype="custom" o:connectlocs="70,0;70,0;55,5;45,10;30,25;20,35;5,70;0,95;0,95;0,105;5,115;20,130;45,140;70,145;70,145;100,140;125,130;140,115;145,95;145,95;140,70;125,40;115,25;105,10;90,5;70,0;70,0" o:connectangles="0,0,0,0,0,0,0,0,0,0,0,0,0,0,0,0,0,0,0,0,0,0,0,0,0,0,0"/>
                </v:shape>
                <v:shape id="Freeform 36" o:spid="_x0000_s1053" style="position:absolute;left:4824;top:8917;width:510;height:20;visibility:visible;mso-wrap-style:square;v-text-anchor:top" coordsize="5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s+8MA&#10;AADcAAAADwAAAGRycy9kb3ducmV2LnhtbESPUWvCMBSF3wf+h3AF32bqxGE7o4hMFPY09Qdcmru2&#10;W3MTk1jbf28Ggz0ezjnf4aw2vWlFRz40lhXMphkI4tLqhisFl/P+eQkiRGSNrWVSMFCAzXr0tMJC&#10;2zt/UneKlUgQDgUqqGN0hZShrMlgmFpHnLwv6w3GJH0ltcd7gptWvmTZqzTYcFqo0dGupvLndDMK&#10;nOvM8J0Pvrzy++Fjf+V8bg9KTcb99g1EpD7+h//aR61gkc/g90w6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rs+8MAAADcAAAADwAAAAAAAAAAAAAAAACYAgAAZHJzL2Rv&#10;d25yZXYueG1sUEsFBgAAAAAEAAQA9QAAAIgDAAAAAA==&#10;" path="m510,20r,l485,10,440,,405,,365,,315,10,250,20,190,10,140,5,100,,65,,20,10,,20e" filled="f" strokecolor="#e36c0a [2409]" strokeweight="42e-5mm">
                  <v:path arrowok="t" o:connecttype="custom" o:connectlocs="510,20;510,20;485,10;440,0;405,0;365,0;315,10;250,20;250,20;250,20;190,10;140,5;100,0;65,0;20,10;0,20" o:connectangles="0,0,0,0,0,0,0,0,0,0,0,0,0,0,0,0"/>
                </v:shape>
                <v:shape id="Freeform 37" o:spid="_x0000_s1054" style="position:absolute;left:4824;top:8892;width:510;height:45;visibility:visible;mso-wrap-style:square;v-text-anchor:top" coordsize="51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swMYA&#10;AADcAAAADwAAAGRycy9kb3ducmV2LnhtbESPT2sCMRTE7wW/Q3iCt5pV0OpqFFuw7KXU/+jtsXlu&#10;FjcvyybV7bdvCoUeh5n5DTNftrYSd2p86VjBoJ+AIM6dLrlQcNivnycgfEDWWDkmBd/kYbnoPM0x&#10;1e7BW7rvQiEihH2KCkwIdSqlzw1Z9H1XE0fv6hqLIcqmkLrBR4TbSg6TZCwtlhwXDNb0Zii/7b6s&#10;gs34TKv3tj5lx8vny8fUnNevg0ypXrddzUAEasN/+K+daQWj6RB+z8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nswMYAAADcAAAADwAAAAAAAAAAAAAAAACYAgAAZHJz&#10;L2Rvd25yZXYueG1sUEsFBgAAAAAEAAQA9QAAAIsDAAAAAA==&#10;" path="m510,45r,l470,30,420,20,355,10,280,,195,5r-50,5l100,15,50,30,,45e" filled="f" strokecolor="#e36c0a [2409]" strokeweight="42e-5mm">
                  <v:path arrowok="t" o:connecttype="custom" o:connectlocs="510,45;510,45;470,30;420,20;355,10;280,0;195,5;145,10;100,15;50,30;0,45" o:connectangles="0,0,0,0,0,0,0,0,0,0,0"/>
                </v:shape>
                <v:line id="Line 38" o:spid="_x0000_s1055" style="position:absolute;flip:x;visibility:visible;mso-wrap-style:square" from="4819,8842" to="5334,8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duPsMAAADcAAAADwAAAGRycy9kb3ducmV2LnhtbESPT2vCQBTE7wW/w/IK3upGpWpTV5EW&#10;oVf/XLw9ss9saPZtyD5j9NO7hYLHYWZ+wyzXva9VR22sAhsYjzJQxEWwFZcGjoft2wJUFGSLdWAy&#10;cKMI69XgZYm5DVfeUbeXUiUIxxwNOJEm1zoWjjzGUWiIk3cOrUdJsi21bfGa4L7WkyybaY8VpwWH&#10;DX05Kn73F2/gJLvv7jwdy6bburnNTv7Cd2/M8LXffIIS6uUZ/m//WAPvH1P4O5OOgF4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9nbj7DAAAA3AAAAA8AAAAAAAAAAAAA&#10;AAAAoQIAAGRycy9kb3ducmV2LnhtbFBLBQYAAAAABAAEAPkAAACRAwAAAAA=&#10;" strokecolor="#e36c0a [2409]" strokeweight="42e-5mm"/>
                <v:line id="Line 39" o:spid="_x0000_s1056" style="position:absolute;flip:x;visibility:visible;mso-wrap-style:square" from="4819,8812" to="5334,8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mrVMUAAADcAAAADwAAAGRycy9kb3ducmV2LnhtbESPT2vCQBTE7wW/w/IK3uqmUotGV9Gi&#10;VTxE/Ht+Zp9JMPs2ZLcav323IPQ4zMxvmNGkMaW4Ue0KywreOxEI4tTqgjMFh/3irQ/CeWSNpWVS&#10;8CAHk3HrZYSxtnfe0m3nMxEg7GJUkHtfxVK6NCeDrmMr4uBdbG3QB1lnUtd4D3BTym4UfUqDBYeF&#10;HCv6yim97n6MgtmS13O77ku/mafd8/E7SY6nRKn2azMdgvDU+P/ws73SCnqDD/g7E46AH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mrVMUAAADcAAAADwAAAAAAAAAA&#10;AAAAAAChAgAAZHJzL2Rvd25yZXYueG1sUEsFBgAAAAAEAAQA+QAAAJMDAAAAAA==&#10;" strokecolor="#e36c0a [2409]" strokeweight="69e-5mm"/>
                <v:shape id="Freeform 40" o:spid="_x0000_s1057" style="position:absolute;left:4295;top:8937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lLRcQA&#10;AADcAAAADwAAAGRycy9kb3ducmV2LnhtbESPQYvCMBSE78L+h/AW9qapC4pbjSILyqKHUpUFb4/m&#10;2ZY2L6WJtv57Iwgeh5n5hlmselOLG7WutKxgPIpAEGdWl5wrOB03wxkI55E11pZJwZ0crJYfgwXG&#10;2nac0u3gcxEg7GJUUHjfxFK6rCCDbmQb4uBdbGvQB9nmUrfYBbip5XcUTaXBksNCgQ39FpRVh6tR&#10;8J9Oz5skqWS1T5PusuUK+91Jqa/Pfj0H4an37/Cr/acVTH4m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pS0XEAAAA3AAAAA8AAAAAAAAAAAAAAAAAmAIAAGRycy9k&#10;b3ducmV2LnhtbFBLBQYAAAAABAAEAPUAAACJAwAAAAA=&#10;" path="m10,r,l25,10,35,25,45,50r5,30l45,110,35,135,25,155,5,185,,190r5,10l20,215r30,20l5,250e" filled="f" strokecolor="#e36c0a [2409]" strokeweight="42e-5mm">
                  <v:path arrowok="t" o:connecttype="custom" o:connectlocs="10,0;10,0;25,10;35,25;45,50;50,80;45,110;35,135;25,155;5,185;5,185;0,190;5,200;20,215;50,235;5,250" o:connectangles="0,0,0,0,0,0,0,0,0,0,0,0,0,0,0,0"/>
                </v:shape>
                <v:shape id="Freeform 41" o:spid="_x0000_s1058" style="position:absolute;left:4769;top:8937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VMsUA&#10;AADcAAAADwAAAGRycy9kb3ducmV2LnhtbESPT2vCQBTE7wW/w/KE3upGoaGNWUUERdpDiBXB2yP7&#10;8odk34bsatJv3y0Uehxm5jdMup1MJx40uMayguUiAkFcWN1wpeDydXh5A+E8ssbOMin4Jgfbzewp&#10;xUTbkXN6nH0lAoRdggpq7/tESlfUZNAtbE8cvNIOBn2QQyX1gGOAm06uoiiWBhsOCzX2tK+paM93&#10;o+Cax7dDlrWy/cyzsTxyi9PHRann+bRbg/A0+f/wX/ukFby+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9UyxQAAANwAAAAPAAAAAAAAAAAAAAAAAJgCAABkcnMv&#10;ZG93bnJldi54bWxQSwUGAAAAAAQABAD1AAAAigMAAAAA&#10;" path="m45,r,l25,25,10,50,5,80r5,30l15,135r10,20l45,185r5,5l45,195,30,215,,235r50,15e" filled="f" strokecolor="#e36c0a [2409]" strokeweight="42e-5mm">
                  <v:path arrowok="t" o:connecttype="custom" o:connectlocs="45,0;45,0;25,25;10,50;5,80;10,110;15,135;25,155;45,185;45,185;50,190;45,195;30,215;0,235;50,250" o:connectangles="0,0,0,0,0,0,0,0,0,0,0,0,0,0,0"/>
                </v:shape>
                <v:shape id="Freeform 42" o:spid="_x0000_s1059" style="position:absolute;left:4340;top:8937;width:434;height:245;visibility:visible;mso-wrap-style:square;v-text-anchor:top" coordsize="43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mEMMA&#10;AADcAAAADwAAAGRycy9kb3ducmV2LnhtbESPQWsCMRSE7wX/Q3iCt5q1oNbVKFIoqDfXHvT22DyT&#10;1c3LsknX7b9vhEKPw8x8w6w2vatFR22oPCuYjDMQxKXXFRsFX6fP13cQISJrrD2Tgh8KsFkPXlaY&#10;a//gI3VFNCJBOOSowMbY5FKG0pLDMPYNcfKuvnUYk2yN1C0+EtzV8i3LZtJhxWnBYkMflsp78e0U&#10;mPnpcqY9yUM3LS+2WJzZ3HZKjYb9dgkiUh//w3/tnVYwXczheSYd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CmEMMAAADcAAAADwAAAAAAAAAAAAAAAACYAgAAZHJzL2Rv&#10;d25yZXYueG1sUEsFBgAAAAAEAAQA9QAAAIgDAAAAAA==&#10;" path="m220,r,l135,5,95,10,65,15,40,30,20,45,5,65,,95r5,30l15,150r20,25l60,200r35,20l130,230r45,10l220,245r40,-5l304,230r35,-10l369,200r30,-25l419,150r10,-25l434,95,429,65,419,45,399,30,374,15,339,10,304,5,220,xe" filled="f" strokecolor="#e36c0a [2409]" strokeweight="42e-5mm">
                  <v:path arrowok="t" o:connecttype="custom" o:connectlocs="220,0;220,0;135,5;95,10;65,15;40,30;20,45;5,65;0,95;0,95;5,125;15,150;35,175;60,200;95,220;130,230;175,240;220,245;220,245;260,240;304,230;339,220;369,200;399,175;419,150;429,125;434,95;434,95;429,65;419,45;399,30;374,15;339,10;304,5;220,0;220,0" o:connectangles="0,0,0,0,0,0,0,0,0,0,0,0,0,0,0,0,0,0,0,0,0,0,0,0,0,0,0,0,0,0,0,0,0,0,0,0"/>
                </v:shape>
                <v:shape id="Freeform 43" o:spid="_x0000_s1060" style="position:absolute;left:4410;top:8937;width:299;height:195;visibility:visible;mso-wrap-style:square;v-text-anchor:top" coordsize="29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74ycIA&#10;AADcAAAADwAAAGRycy9kb3ducmV2LnhtbERPTUvDQBC9C/6HZQRvdtOCpY3dhFgU9OChrdgeh+y4&#10;WczOhuzaxn/vHASPj/e9qafQqzONyUc2MJ8VoIjbaD07A++H57sVqJSRLfaRycAPJair66sNljZe&#10;eEfnfXZKQjiVaKDLeSi1Tm1HAdMsDsTCfcYxYBY4Om1HvEh46PWiKJY6oGdp6HCgbUft1/47GLj3&#10;88fGndzb9jUdlwvfhKcPG4y5vZmaB1CZpvwv/nO/WPGtZa2ckSOg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7vjJwgAAANwAAAAPAAAAAAAAAAAAAAAAAJgCAABkcnMvZG93&#10;bnJldi54bWxQSwUGAAAAAAQABAD1AAAAhwMAAAAA&#10;" path="m150,r,l120,,90,5,65,15,45,25,25,40,10,55,,75,,95r,20l10,135r15,15l40,165r25,15l90,190r25,5l150,195r30,l205,190r24,-10l254,165r15,-15l284,135r10,-20l299,95,294,75,284,55,274,40,254,25,229,15,205,5,180,,150,xe" filled="f" strokecolor="#e36c0a [2409]" strokeweight="42e-5mm">
                  <v:path arrowok="t" o:connecttype="custom" o:connectlocs="150,0;150,0;120,0;90,5;65,15;45,25;25,40;10,55;0,75;0,95;0,95;0,115;10,135;25,150;40,165;65,180;90,190;115,195;150,195;150,195;180,195;205,190;229,180;254,165;269,150;284,135;294,115;299,95;299,95;294,75;284,55;274,40;254,25;229,15;205,5;180,0;150,0;150,0" o:connectangles="0,0,0,0,0,0,0,0,0,0,0,0,0,0,0,0,0,0,0,0,0,0,0,0,0,0,0,0,0,0,0,0,0,0,0,0,0,0"/>
                </v:shape>
                <v:shape id="Freeform 44" o:spid="_x0000_s1061" style="position:absolute;left:4455;top:8937;width:209;height:165;visibility:visible;mso-wrap-style:square;v-text-anchor:top" coordsize="20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4XJ8MA&#10;AADcAAAADwAAAGRycy9kb3ducmV2LnhtbESPQWvCQBSE7wX/w/IEL0U3kVY0uopU0vbaqPdn9pkE&#10;s2/D7jbGf98tFHocZuYbZrMbTCt6cr6xrCCdJSCIS6sbrhScjvl0CcIHZI2tZVLwIA+77ehpg5m2&#10;d/6ivgiViBD2GSqoQ+gyKX1Zk0E/sx1x9K7WGQxRukpqh/cIN62cJ8lCGmw4LtTY0VtN5a34Ngrs&#10;O348u3OTvywueX9J+9QeirNSk/GwX4MINIT/8F/7Uyt4Xa3g90w8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4XJ8MAAADcAAAADwAAAAAAAAAAAAAAAACYAgAAZHJzL2Rv&#10;d25yZXYueG1sUEsFBgAAAAAEAAQA9QAAAIgDAAAAAA==&#10;" path="m105,r,l80,5,60,10,45,20,30,30,15,45,5,65,,80,,95r,15l5,120r10,15l30,145r30,15l105,165r40,-5l174,145r15,-10l199,120r5,-10l209,95,204,80,199,65,189,45,174,30,160,20,145,10,125,5,105,xe" filled="f" strokecolor="#e36c0a [2409]" strokeweight="42e-5mm">
                  <v:path arrowok="t" o:connecttype="custom" o:connectlocs="105,0;105,0;80,5;60,10;45,20;30,30;15,45;5,65;0,80;0,95;0,95;0,110;5,120;15,135;30,145;60,160;105,165;105,165;145,160;174,145;189,135;199,120;204,110;209,95;209,95;204,80;199,65;189,45;174,30;160,20;145,10;125,5;105,0;105,0" o:connectangles="0,0,0,0,0,0,0,0,0,0,0,0,0,0,0,0,0,0,0,0,0,0,0,0,0,0,0,0,0,0,0,0,0,0"/>
                </v:shape>
                <v:shape id="Freeform 45" o:spid="_x0000_s1062" style="position:absolute;left:4485;top:8937;width:144;height:145;visibility:visible;mso-wrap-style:square;v-text-anchor:top" coordsize="144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Fq0cAA&#10;AADcAAAADwAAAGRycy9kb3ducmV2LnhtbERPTYvCMBC9C/6HMII3TRQs0jXKIoq6eNFdZI9DM7Zl&#10;m0lpoq3++s1B8Ph434tVZytxp8aXjjVMxgoEceZMybmGn+/taA7CB2SDlWPS8CAPq2W/t8DUuJZP&#10;dD+HXMQQ9ilqKEKoUyl9VpBFP3Y1ceSurrEYImxyaRpsY7it5FSpRFosOTYUWNO6oOzvfLMaKkp2&#10;X+3menHqcjzOfpkOzwdpPRx0nx8gAnXhLX6590ZDouL8eCYe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IFq0cAAAADcAAAADwAAAAAAAAAAAAAAAACYAgAAZHJzL2Rvd25y&#10;ZXYueG1sUEsFBgAAAAAEAAQA9QAAAIUDAAAAAA==&#10;" path="m75,r,l60,5,45,10,30,25,20,35,5,70,,95r,10l5,115r15,15l45,140r30,5l100,140r25,-10l140,115r4,-20l140,70,125,40,115,25,105,10,90,5,75,xe" filled="f" strokecolor="#e36c0a [2409]" strokeweight="42e-5mm">
                  <v:path arrowok="t" o:connecttype="custom" o:connectlocs="75,0;75,0;60,5;45,10;30,25;20,35;5,70;0,95;0,95;0,105;5,115;20,130;45,140;75,145;75,145;100,140;125,130;140,115;144,95;144,95;140,70;125,40;115,25;105,10;90,5;75,0;75,0" o:connectangles="0,0,0,0,0,0,0,0,0,0,0,0,0,0,0,0,0,0,0,0,0,0,0,0,0,0,0"/>
                </v:shape>
                <v:shape id="Freeform 46" o:spid="_x0000_s1063" style="position:absolute;left:4305;top:8917;width:509;height:20;visibility:visible;mso-wrap-style:square;v-text-anchor:top" coordsize="5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vbncUA&#10;AADcAAAADwAAAGRycy9kb3ducmV2LnhtbESPQWsCMRSE7wX/Q3hCbzW7ClJWo1RFsAcP1ZZ6fGye&#10;m62blyWJ7tpf3xQKPQ4z8w0zX/a2ETfyoXasIB9lIIhLp2uuFLwft0/PIEJE1tg4JgV3CrBcDB7m&#10;WGjX8RvdDrESCcKhQAUmxraQMpSGLIaRa4mTd3beYkzSV1J77BLcNnKcZVNpsea0YLCltaHycrha&#10;Ba9Hv9Hfk3zVfX5Yf+o2+vxl9ko9DvuXGYhIffwP/7V3WsE0y+H3TD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9udxQAAANwAAAAPAAAAAAAAAAAAAAAAAJgCAABkcnMv&#10;ZG93bnJldi54bWxQSwUGAAAAAAQABAD1AAAAigMAAAAA&#10;" path="m509,20r,l489,10,439,,404,,364,,315,10,255,20,195,10,140,5,100,,70,,25,10,,20e" filled="f" strokecolor="#e36c0a [2409]" strokeweight="42e-5mm">
                  <v:path arrowok="t" o:connecttype="custom" o:connectlocs="509,20;509,20;489,10;439,0;404,0;364,0;315,10;255,20;255,20;255,20;195,10;140,5;100,0;70,0;25,10;0,20" o:connectangles="0,0,0,0,0,0,0,0,0,0,0,0,0,0,0,0"/>
                </v:shape>
                <v:shape id="Freeform 47" o:spid="_x0000_s1064" style="position:absolute;left:4305;top:8892;width:509;height:45;visibility:visible;mso-wrap-style:square;v-text-anchor:top" coordsize="50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BPX8MA&#10;AADcAAAADwAAAGRycy9kb3ducmV2LnhtbESPW2sCMRSE3wv9D+EUfKtJVyqyGqUXRF/r9fWwOW5W&#10;NyfbJNXtv28KhT4OM/MNM1v0rhVXCrHxrOFpqEAQV940XGvYbZePExAxIRtsPZOGb4qwmN/fzbA0&#10;/sYfdN2kWmQIxxI12JS6UspYWXIYh74jzt7JB4cpy1BLE/CW4a6VhVJj6bDhvGCxozdL1WXz5TSE&#10;/WplR+r8+nz0n0VcH0b98Z21Hjz0L1MQifr0H/5rr42GsSrg90w+An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BPX8MAAADcAAAADwAAAAAAAAAAAAAAAACYAgAAZHJzL2Rv&#10;d25yZXYueG1sUEsFBgAAAAAEAAQA9QAAAIgDAAAAAA==&#10;" path="m509,45r,l469,30,419,20,354,10,280,,195,5r-45,5l100,15,50,30,,45e" filled="f" strokecolor="#e36c0a [2409]" strokeweight="42e-5mm">
                  <v:path arrowok="t" o:connecttype="custom" o:connectlocs="509,45;509,45;469,30;419,20;354,10;280,0;195,5;150,10;100,15;50,30;0,45" o:connectangles="0,0,0,0,0,0,0,0,0,0,0"/>
                </v:shape>
                <v:line id="Line 48" o:spid="_x0000_s1065" style="position:absolute;flip:x;visibility:visible;mso-wrap-style:square" from="4300,8842" to="4814,8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iaxcMAAADcAAAADwAAAGRycy9kb3ducmV2LnhtbESPwWrDMBBE74X8g9hAb42UBtLgRjYh&#10;IdBr0l5yW6yNZWqtjLVx3H59VSj0OMzMG2ZbTaFTIw2pjWxhuTCgiOvoWm4sfLwfnzagkiA77CKT&#10;hS9KUJWzhy0WLt75RONZGpUhnAq04EX6QutUewqYFrEnzt41DgEly6HRbsB7hodOPxuz1gFbzgse&#10;e9p7qj/Pt2DhIqfDeF0tZTce/Yszl3Dj72Dt43zavYISmuQ//Nd+cxbWZgW/Z/IR0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ImsXDAAAA3AAAAA8AAAAAAAAAAAAA&#10;AAAAoQIAAGRycy9kb3ducmV2LnhtbFBLBQYAAAAABAAEAPkAAACRAwAAAAA=&#10;" strokecolor="#e36c0a [2409]" strokeweight="42e-5mm"/>
                <v:line id="Line 49" o:spid="_x0000_s1066" style="position:absolute;flip:x;visibility:visible;mso-wrap-style:square" from="4300,8812" to="4814,8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Zfr8QAAADcAAAADwAAAGRycy9kb3ducmV2LnhtbESPT4vCMBTE74LfITzBm6bKIlKNsiu6&#10;iofK+u/8tnnbFpuX0kSt394Iwh6HmfkNM503phQ3ql1hWcGgH4EgTq0uOFNwPKx6YxDOI2ssLZOC&#10;BzmYz9qtKcba3vmHbnufiQBhF6OC3PsqltKlORl0fVsRB+/P1gZ9kHUmdY33ADelHEbRSBosOCzk&#10;WNEip/SyvxoFX2veLu12LP1umQ5/T99JcjonSnU7zecEhKfG/4ff7Y1WMIo+4HUmHAE5e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Rl+vxAAAANwAAAAPAAAAAAAAAAAA&#10;AAAAAKECAABkcnMvZG93bnJldi54bWxQSwUGAAAAAAQABAD5AAAAkgMAAAAA&#10;" strokecolor="#e36c0a [2409]" strokeweight="69e-5mm"/>
                <v:shape id="Freeform 50" o:spid="_x0000_s1067" style="position:absolute;left:3776;top:8937;width:49;height:250;visibility:visible;mso-wrap-style:square;v-text-anchor:top" coordsize="49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crQMQA&#10;AADcAAAADwAAAGRycy9kb3ducmV2LnhtbESPzWrDMBCE74G+g9hCL6GRWpLQulFCCC74WqfQ62Jt&#10;bWNrZSzFP336KFDIcZiZb5jdYbKtGKj3tWMNLysFgrhwpuZSw/f58/kNhA/IBlvHpGEmD4f9w2KH&#10;iXEjf9GQh1JECPsENVQhdImUvqjIol+5jjh6v663GKLsS2l6HCPctvJVqa20WHNcqLCjU0VFk1+s&#10;BpMtf/K5WY/p37s6tmuZ+rFptH56nI4fIAJN4R7+b2dGw1Zt4HYmHgG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HK0DEAAAA3AAAAA8AAAAAAAAAAAAAAAAAmAIAAGRycy9k&#10;b3ducmV2LnhtbFBLBQYAAAAABAAEAPUAAACJAwAAAAA=&#10;" path="m10,r,l24,10,34,25,44,50r5,30l44,110,34,135,24,155,5,185,,190r5,10l19,215r30,20l5,250e" filled="f" strokecolor="#e36c0a [2409]" strokeweight="42e-5mm">
                  <v:path arrowok="t" o:connecttype="custom" o:connectlocs="10,0;10,0;24,10;34,25;44,50;49,80;44,110;34,135;24,155;5,185;5,185;0,190;5,200;19,215;49,235;5,250" o:connectangles="0,0,0,0,0,0,0,0,0,0,0,0,0,0,0,0"/>
                </v:shape>
                <v:shape id="Freeform 51" o:spid="_x0000_s1068" style="position:absolute;left:4250;top:8937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QhycMA&#10;AADcAAAADwAAAGRycy9kb3ducmV2LnhtbESPQYvCMBSE74L/ITxhb5rqoUg1igguy+6hVIvg7dE8&#10;29LmpTTRdv/9ZkHwOMzMN8x2P5pWPKl3tWUFy0UEgriwuuZSQX45zdcgnEfW2FomBb/kYL+bTraY&#10;aDtwRs+zL0WAsEtQQeV9l0jpiooMuoXtiIN3t71BH2RfSt3jEOCmlasoiqXBmsNChR0dKyqa88Mo&#10;uGbx7ZSmjWx+snS4f3KD43eu1MdsPGxAeBr9O/xqf2kFcRTD/5lwBO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QhycMAAADcAAAADwAAAAAAAAAAAAAAAACYAgAAZHJzL2Rv&#10;d25yZXYueG1sUEsFBgAAAAAEAAQA9QAAAIgDAAAAAA==&#10;" path="m50,r,l25,25,10,50,5,80r5,30l20,135r10,20l45,185r5,5l45,195,30,215,,235r50,15e" filled="f" strokecolor="#e36c0a [2409]" strokeweight="42e-5mm">
                  <v:path arrowok="t" o:connecttype="custom" o:connectlocs="50,0;50,0;25,25;10,50;5,80;10,110;20,135;30,155;45,185;45,185;50,190;45,195;30,215;0,235;50,250" o:connectangles="0,0,0,0,0,0,0,0,0,0,0,0,0,0,0"/>
                </v:shape>
                <v:shape id="Freeform 52" o:spid="_x0000_s1069" style="position:absolute;left:3820;top:8937;width:435;height:245;visibility:visible;mso-wrap-style:square;v-text-anchor:top" coordsize="43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32bcYA&#10;AADcAAAADwAAAGRycy9kb3ducmV2LnhtbESPQWvCQBSE70L/w/IEL1J3DcXa6CqiCD2IYJSW3l6z&#10;zyQ0+zZkV43/vlsQehxm5htmvuxsLa7U+sqxhvFIgSDOnam40HA6bp+nIHxANlg7Jg138rBcPPXm&#10;mBp34wNds1CICGGfooYyhCaV0uclWfQj1xBH7+xaiyHKtpCmxVuE21omSk2kxYrjQokNrUvKf7KL&#10;1fA1/Nwkby+7ZLz3WTc9fydS0YfWg363moEI1IX/8KP9bjRM1Cv8nY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32bcYAAADcAAAADwAAAAAAAAAAAAAAAACYAgAAZHJz&#10;L2Rvd25yZXYueG1sUEsFBgAAAAAEAAQA9QAAAIsDAAAAAA==&#10;" path="m220,r,l135,5r-35,5l65,15,40,30,20,45,5,65,,95r5,30l15,150r20,25l65,200r30,20l135,230r40,10l220,245r45,-5l305,230r35,-10l375,200r25,-25l420,150r10,-25l435,95r,-30l420,45,400,30,375,15,340,10,305,5,220,xe" filled="f" strokecolor="#e36c0a [2409]" strokeweight="42e-5mm">
                  <v:path arrowok="t" o:connecttype="custom" o:connectlocs="220,0;220,0;135,5;100,10;65,15;40,30;20,45;5,65;0,95;0,95;5,125;15,150;35,175;65,200;95,220;135,230;175,240;220,245;220,245;265,240;305,230;340,220;375,200;400,175;420,150;430,125;435,95;435,95;435,65;420,45;400,30;375,15;340,10;305,5;220,0;220,0" o:connectangles="0,0,0,0,0,0,0,0,0,0,0,0,0,0,0,0,0,0,0,0,0,0,0,0,0,0,0,0,0,0,0,0,0,0,0,0"/>
                </v:shape>
                <v:shape id="Freeform 53" o:spid="_x0000_s1070" style="position:absolute;left:3890;top:8937;width:300;height:195;visibility:visible;mso-wrap-style:square;v-text-anchor:top" coordsize="30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Lc/sAA&#10;AADcAAAADwAAAGRycy9kb3ducmV2LnhtbERPPW/CMBDdK/U/WFepW7HbgaIUgxBSpY6BwtDtiA8n&#10;kDtHtgvpv68HJMan9z1fjtyrC8XUBbHwOjGgSJrgOvEWdt+fLzNQKaM47IOQhT9KsFw8PsyxcuEq&#10;G7pss1clRFKFFtqch0rr1LTEmCZhICncMUTGXGD02kW8lnDu9ZsxU83YSWlocaB1S815+8sW6h9/&#10;Gs2G48zsD4f6fVUHZm/t89O4+gCVacx38c395SxMTVlbzpQjo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Lc/sAAAADcAAAADwAAAAAAAAAAAAAAAACYAgAAZHJzL2Rvd25y&#10;ZXYueG1sUEsFBgAAAAAEAAQA9QAAAIUDAAAAAA==&#10;" path="m150,r,l120,,90,5,65,15,45,25,25,40,15,55,5,75,,95r,20l10,135r15,15l40,165r25,15l90,190r30,5l150,195r30,l205,190r25,-10l255,165r20,-15l285,135r10,-20l300,95,295,75,290,55,275,40,255,25,235,15,210,5,180,,150,xe" filled="f" strokecolor="#e36c0a [2409]" strokeweight="42e-5mm">
                  <v:path arrowok="t" o:connecttype="custom" o:connectlocs="150,0;150,0;120,0;90,5;65,15;45,25;25,40;15,55;5,75;0,95;0,95;0,115;10,135;25,150;40,165;65,180;90,190;120,195;150,195;150,195;180,195;205,190;230,180;255,165;275,150;285,135;295,115;300,95;300,95;295,75;290,55;275,40;255,25;235,15;210,5;180,0;150,0;150,0" o:connectangles="0,0,0,0,0,0,0,0,0,0,0,0,0,0,0,0,0,0,0,0,0,0,0,0,0,0,0,0,0,0,0,0,0,0,0,0,0,0"/>
                </v:shape>
                <v:shape id="Freeform 54" o:spid="_x0000_s1071" style="position:absolute;left:3935;top:8937;width:210;height:165;visibility:visible;mso-wrap-style:square;v-text-anchor:top" coordsize="21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C38UA&#10;AADcAAAADwAAAGRycy9kb3ducmV2LnhtbESPQWsCMRSE7wX/Q3hCL0Wz7UHqahQRCh566VoFb8/N&#10;c7O4eVmT6K7/3giFHoeZ+YaZL3vbiBv5UDtW8D7OQBCXTtdcKfjdfo0+QYSIrLFxTAruFGC5GLzM&#10;Mdeu4x+6FbESCcIhRwUmxjaXMpSGLIaxa4mTd3LeYkzSV1J77BLcNvIjyybSYs1pwWBLa0Plubha&#10;BfHo99X+aHar74tsuzdTbA/FXanXYb+agYjUx//wX3ujFUyyKTzPp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JQLfxQAAANwAAAAPAAAAAAAAAAAAAAAAAJgCAABkcnMv&#10;ZG93bnJldi54bWxQSwUGAAAAAAQABAD1AAAAigMAAAAA&#10;" path="m105,r,l85,5,65,10,45,20,30,30,20,45,10,65,,80,,95r,15l5,120r10,15l30,145r35,15l105,165r40,-5l180,145r10,-10l200,120r5,-10l210,95,205,80,200,65,190,45,180,30,165,20,145,10,125,5,105,xe" filled="f" strokecolor="#e36c0a [2409]" strokeweight="42e-5mm">
                  <v:path arrowok="t" o:connecttype="custom" o:connectlocs="105,0;105,0;85,5;65,10;45,20;30,30;20,45;10,65;0,80;0,95;0,95;0,110;5,120;15,135;30,145;65,160;105,165;105,165;145,160;180,145;190,135;200,120;205,110;210,95;210,95;205,80;200,65;190,45;180,30;165,20;145,10;125,5;105,0;105,0" o:connectangles="0,0,0,0,0,0,0,0,0,0,0,0,0,0,0,0,0,0,0,0,0,0,0,0,0,0,0,0,0,0,0,0,0,0"/>
                </v:shape>
                <v:shape id="Freeform 55" o:spid="_x0000_s1072" style="position:absolute;left:3965;top:8937;width:150;height:145;visibility:visible;mso-wrap-style:square;v-text-anchor:top" coordsize="15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JmAMIA&#10;AADcAAAADwAAAGRycy9kb3ducmV2LnhtbERPTWuDQBC9F/oflin0VtdII8G4Sloo9VaaBHKduBOV&#10;urPirtHm12cPhR4f7zsvF9OLK42us6xgFcUgiGurO24UHA8fLxsQziNr7C2Tgl9yUBaPDzlm2s78&#10;Tde9b0QIYZehgtb7IZPS1S0ZdJEdiAN3saNBH+DYSD3iHMJNL5M4TqXBjkNDiwO9t1T/7CejoKLT&#10;a5q89bvbtD4Pn19+rqp1o9Tz07LbgvC0+H/xn7vSCtJVmB/OhCM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cmYAwgAAANwAAAAPAAAAAAAAAAAAAAAAAJgCAABkcnMvZG93&#10;bnJldi54bWxQSwUGAAAAAAQABAD1AAAAhwMAAAAA&#10;" path="m75,r,l60,5,45,10,35,25,25,35,5,70,,95r,10l5,115r15,15l45,140r30,5l105,140r20,-10l140,115,150,95,145,70,130,40,120,25,105,10,90,5,75,xe" filled="f" strokecolor="#e36c0a [2409]" strokeweight="42e-5mm">
                  <v:path arrowok="t" o:connecttype="custom" o:connectlocs="75,0;75,0;60,5;45,10;35,25;25,35;5,70;0,95;0,95;0,105;5,115;20,130;45,140;75,145;75,145;105,140;125,130;140,115;150,95;150,95;145,70;130,40;120,25;105,10;90,5;75,0;75,0" o:connectangles="0,0,0,0,0,0,0,0,0,0,0,0,0,0,0,0,0,0,0,0,0,0,0,0,0,0,0"/>
                </v:shape>
                <v:shape id="Freeform 56" o:spid="_x0000_s1073" style="position:absolute;left:3786;top:8917;width:514;height:20;visibility:visible;mso-wrap-style:square;v-text-anchor:top" coordsize="51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YDj8QA&#10;AADcAAAADwAAAGRycy9kb3ducmV2LnhtbESPQWvCQBSE70L/w/IKvYi+pKDU1FVKQfHSg9rS6yP7&#10;mkSzb0N2o7G/3hUEj8PMfMPMl72t1YlbXznRkI4TUCy5M5UUGr73q9EbKB9IDNVOWMOFPSwXT4M5&#10;ZcadZcunXShUhIjPSEMZQpMh+rxkS37sGpbo/bnWUoiyLdC0dI5wW+NrkkzRUiVxoaSGP0vOj7vO&#10;ahD8+p/Ywv0irjv3M8uH3aHqtH557j/eQQXuwyN8b2+Mhmmawu1MPAK4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GA4/EAAAA3AAAAA8AAAAAAAAAAAAAAAAAmAIAAGRycy9k&#10;b3ducmV2LnhtbFBLBQYAAAAABAAEAPUAAACJAwAAAAA=&#10;" path="m514,20r,l489,10,444,,409,,364,,314,10,254,20,194,10,144,5,99,,69,,24,10,,20e" filled="f" strokecolor="#e36c0a [2409]" strokeweight="42e-5mm">
                  <v:path arrowok="t" o:connecttype="custom" o:connectlocs="514,20;514,20;489,10;444,0;409,0;364,0;314,10;254,20;254,20;254,20;194,10;144,5;99,0;69,0;24,10;0,20" o:connectangles="0,0,0,0,0,0,0,0,0,0,0,0,0,0,0,0"/>
                </v:shape>
                <v:shape id="Freeform 57" o:spid="_x0000_s1074" style="position:absolute;left:3786;top:8892;width:514;height:45;visibility:visible;mso-wrap-style:square;v-text-anchor:top" coordsize="51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DvVcIA&#10;AADcAAAADwAAAGRycy9kb3ducmV2LnhtbESPQWuDQBSE74X8h+UVcinNGg82GNdQhNJctf0Br+6L&#10;iu5b427U/PtsodDjMDPfMNlpNYOYaXKdZQX7XQSCuLa640bB99fH6wGE88gaB8uk4E4OTvnmKcNU&#10;24VLmivfiABhl6KC1vsxldLVLRl0OzsSB+9iJ4M+yKmResIlwM0g4yhKpMGOw0KLIxUt1X11Mwqa&#10;qpTcazMUl5/rof986Za3olJq+7y+H0F4Wv1/+K991gqSfQy/Z8IR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IO9VwgAAANwAAAAPAAAAAAAAAAAAAAAAAJgCAABkcnMvZG93&#10;bnJldi54bWxQSwUGAAAAAAQABAD1AAAAhwMAAAAA&#10;" path="m514,45r,l469,30,419,20,359,10,279,,194,5r-45,5l99,15,49,30,,45e" filled="f" strokecolor="#e36c0a [2409]" strokeweight="42e-5mm">
                  <v:path arrowok="t" o:connecttype="custom" o:connectlocs="514,45;514,45;469,30;419,20;359,10;279,0;194,5;149,10;99,15;49,30;0,45" o:connectangles="0,0,0,0,0,0,0,0,0,0,0"/>
                </v:shape>
                <v:line id="Line 58" o:spid="_x0000_s1075" style="position:absolute;flip:x;visibility:visible;mso-wrap-style:square" from="3781,8842" to="4300,8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EMGMIAAADcAAAADwAAAGRycy9kb3ducmV2LnhtbESPQWvCQBSE7wX/w/IEb3WTClbSbERa&#10;hF61vXh7ZJ/Z0OzbkH3GtL/eFYQeh5n5him3k+/USENsAxvIlxko4jrYlhsD31/75w2oKMgWu8Bk&#10;4JcibKvZU4mFDVc+0HiURiUIxwINOJG+0DrWjjzGZeiJk3cOg0dJcmi0HfCa4L7TL1m21h5bTgsO&#10;e3p3VP8cL97ASQ4f43mVy27cu1ebnfyF/7wxi/m0ewMlNMl/+NH+tAbW+QruZ9IR0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EMGMIAAADcAAAADwAAAAAAAAAAAAAA&#10;AAChAgAAZHJzL2Rvd25yZXYueG1sUEsFBgAAAAAEAAQA+QAAAJADAAAAAA==&#10;" strokecolor="#e36c0a [2409]" strokeweight="42e-5mm"/>
                <v:line id="Line 59" o:spid="_x0000_s1076" style="position:absolute;flip:x;visibility:visible;mso-wrap-style:square" from="3781,8812" to="4300,8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/JcsYAAADcAAAADwAAAGRycy9kb3ducmV2LnhtbESPT2vCQBTE74V+h+UJ3uomUkRiVqnF&#10;/sFDSq3x/My+JqHZtyG7xvjtXUHocZiZ3zDpajCN6KlztWUF8SQCQVxYXXOpYP/z9jQH4TyyxsYy&#10;KbiQg9Xy8SHFRNszf1O/86UIEHYJKqi8bxMpXVGRQTexLXHwfm1n0AfZlVJ3eA5w08hpFM2kwZrD&#10;QoUtvVZU/O1ORsH6g7cbu51L/7Uppsf8PcvyQ6bUeDS8LEB4Gvx/+N7+1Apm8TPczoQjIJ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fyXLGAAAA3AAAAA8AAAAAAAAA&#10;AAAAAAAAoQIAAGRycy9kb3ducmV2LnhtbFBLBQYAAAAABAAEAPkAAACUAwAAAAA=&#10;" strokecolor="#e36c0a [2409]" strokeweight="69e-5mm"/>
                <v:shape id="Freeform 60" o:spid="_x0000_s1077" style="position:absolute;left:3261;top:8937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8pY8QA&#10;AADcAAAADwAAAGRycy9kb3ducmV2LnhtbESPQYvCMBSE7wv+h/AEb2uqYJGuUZYFRfRQqiLs7dE8&#10;29LmpTTR1n9vFhY8DjPzDbPaDKYRD+pcZVnBbBqBIM6trrhQcDlvP5cgnEfW2FgmBU9ysFmPPlaY&#10;aNtzRo+TL0SAsEtQQel9m0jp8pIMuqltiYN3s51BH2RXSN1hH+CmkfMoiqXBisNCiS39lJTXp7tR&#10;cM3i322a1rI+Zml/23GNw+Gi1GQ8fH+B8DT4d/i/vdcK4tkC/s6EI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fKWPEAAAA3AAAAA8AAAAAAAAAAAAAAAAAmAIAAGRycy9k&#10;b3ducmV2LnhtbFBLBQYAAAAABAAEAPUAAACJAwAAAAA=&#10;" path="m10,r,l20,10,30,25,45,50r,30l40,110,30,135,20,155,,185r,5l,200r20,15l50,235,,250e" filled="f" strokecolor="#e36c0a [2409]" strokeweight="42e-5mm">
                  <v:path arrowok="t" o:connecttype="custom" o:connectlocs="10,0;10,0;20,10;30,25;45,50;45,80;40,110;30,135;20,155;0,185;0,185;0,190;0,200;20,215;50,235;0,250" o:connectangles="0,0,0,0,0,0,0,0,0,0,0,0,0,0,0,0"/>
                </v:shape>
                <v:shape id="Freeform 61" o:spid="_x0000_s1078" style="position:absolute;left:3731;top:8937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23FMQA&#10;AADcAAAADwAAAGRycy9kb3ducmV2LnhtbESPQYvCMBSE78L+h/AWvGmqhyJdo4jgsuweSrUIe3s0&#10;z7a0eSlNtPXfG0HwOMzMN8x6O5pW3Kh3tWUFi3kEgriwuuZSQX46zFYgnEfW2FomBXdysN18TNaY&#10;aDtwRrejL0WAsEtQQeV9l0jpiooMurntiIN3sb1BH2RfSt3jEOCmlcsoiqXBmsNChR3tKyqa49Uo&#10;OGfx/yFNG9n8Zelw+eYGx99cqennuPsC4Wn07/Cr/aMVxIsYnmfC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NtxTEAAAA3AAAAA8AAAAAAAAAAAAAAAAAmAIAAGRycy9k&#10;b3ducmV2LnhtbFBLBQYAAAAABAAEAPUAAACJAwAAAAA=&#10;" path="m50,r,l25,25,15,50,10,80r,30l20,135r10,20l50,185r,5l50,195,30,215,,235r50,15e" filled="f" strokecolor="#e36c0a [2409]" strokeweight="42e-5mm">
                  <v:path arrowok="t" o:connecttype="custom" o:connectlocs="50,0;50,0;25,25;15,50;10,80;10,110;20,135;30,155;50,185;50,185;50,190;50,195;30,215;0,235;50,250" o:connectangles="0,0,0,0,0,0,0,0,0,0,0,0,0,0,0"/>
                </v:shape>
                <v:shape id="Freeform 62" o:spid="_x0000_s1079" style="position:absolute;left:3306;top:8937;width:435;height:245;visibility:visible;mso-wrap-style:square;v-text-anchor:top" coordsize="43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RgsMYA&#10;AADcAAAADwAAAGRycy9kb3ducmV2LnhtbESPQWvCQBSE70L/w/IKXkQ3CcVq6iqiCD1IwShKb6/Z&#10;ZxKafRuyq8Z/7wqFHoeZ+YaZLTpTiyu1rrKsIB5FIIhzqysuFBz2m+EEhPPIGmvLpOBODhbzl94M&#10;U21vvKNr5gsRIOxSVFB636RSurwkg25kG+LgnW1r0AfZFlK3eAtwU8skisbSYMVhocSGViXlv9nF&#10;KPgenNbJ9G2bxF8u6ybnn0RGdFSq/9otP0B46vx/+K/9qRWM43d4ng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RgsMYAAADcAAAADwAAAAAAAAAAAAAAAACYAgAAZHJz&#10;L2Rvd25yZXYueG1sUEsFBgAAAAAEAAQA9QAAAIsDAAAAAA==&#10;" path="m215,r,l130,5,95,10,65,15,35,30,15,45,5,65,,95r,30l15,150r20,25l60,200r30,20l130,230r40,10l215,245r45,-5l300,230r35,-10l370,200r25,-25l415,150r15,-25l435,95,430,65,415,45,395,30,370,15,340,10,300,5,215,xe" filled="f" strokecolor="#e36c0a [2409]" strokeweight="42e-5mm">
                  <v:path arrowok="t" o:connecttype="custom" o:connectlocs="215,0;215,0;130,5;95,10;65,15;35,30;15,45;5,65;0,95;0,95;0,125;15,150;35,175;60,200;90,220;130,230;170,240;215,245;215,245;260,240;300,230;335,220;370,200;395,175;415,150;430,125;435,95;435,95;430,65;415,45;395,30;370,15;340,10;300,5;215,0;215,0" o:connectangles="0,0,0,0,0,0,0,0,0,0,0,0,0,0,0,0,0,0,0,0,0,0,0,0,0,0,0,0,0,0,0,0,0,0,0,0"/>
                </v:shape>
                <v:shape id="Freeform 63" o:spid="_x0000_s1080" style="position:absolute;left:3371;top:8937;width:300;height:195;visibility:visible;mso-wrap-style:square;v-text-anchor:top" coordsize="30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tKI8AA&#10;AADcAAAADwAAAGRycy9kb3ducmV2LnhtbERPPW/CMBDdK/EfrKvUrdh0oChgEKqE1DHQdmA74sMJ&#10;5M6R7UL67+uhUsen973ajNyrG8XUBbEwmxpQJE1wnXgLnx+75wWolFEc9kHIwg8l2KwnDyusXLjL&#10;nm6H7FUJkVShhTbnodI6NS0xpmkYSAp3DpExFxi9dhHvJZx7/WLMXDN2UhpaHOitpeZ6+GYL9dFf&#10;RrPnuDBfp1P9uq0Ds7f26XHcLkFlGvO/+M/97izMZ2VtOVOOgF7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6tKI8AAAADcAAAADwAAAAAAAAAAAAAAAACYAgAAZHJzL2Rvd25y&#10;ZXYueG1sUEsFBgAAAAAEAAQA9QAAAIUDAAAAAA==&#10;" path="m150,r,l120,,95,5,70,15,45,25,30,40,15,55,5,75,,95r5,20l10,135r15,15l45,165r20,15l90,190r30,5l150,195r30,l210,190r25,-10l255,165r20,-15l290,135r5,-20l300,95r,-20l290,55,275,40,255,25,235,15,210,5,180,,150,xe" filled="f" strokecolor="#e36c0a [2409]" strokeweight="42e-5mm">
                  <v:path arrowok="t" o:connecttype="custom" o:connectlocs="150,0;150,0;120,0;95,5;70,15;45,25;30,40;15,55;5,75;0,95;0,95;5,115;10,135;25,150;45,165;65,180;90,190;120,195;150,195;150,195;180,195;210,190;235,180;255,165;275,150;290,135;295,115;300,95;300,95;300,75;290,55;275,40;255,25;235,15;210,5;180,0;150,0;150,0" o:connectangles="0,0,0,0,0,0,0,0,0,0,0,0,0,0,0,0,0,0,0,0,0,0,0,0,0,0,0,0,0,0,0,0,0,0,0,0,0,0"/>
                </v:shape>
                <v:shape id="Freeform 64" o:spid="_x0000_s1081" style="position:absolute;left:3416;top:8937;width:210;height:165;visibility:visible;mso-wrap-style:square;v-text-anchor:top" coordsize="21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UAsUA&#10;AADcAAAADwAAAGRycy9kb3ducmV2LnhtbESPQWsCMRSE7wX/Q3hCL0Wz9iDtahQRBA+9dG0Fb8/N&#10;c7O4eVmT6K7/vikIHoeZ+YaZL3vbiBv5UDtWMBlnIIhLp2uuFPzsNqMPECEia2wck4I7BVguBi9z&#10;zLXr+JtuRaxEgnDIUYGJsc2lDKUhi2HsWuLknZy3GJP0ldQeuwS3jXzPsqm0WHNaMNjS2lB5Lq5W&#10;QTz6fbU/mt/V10W23ZspdofirtTrsF/NQETq4zP8aG+1gunkE/7P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/JQCxQAAANwAAAAPAAAAAAAAAAAAAAAAAJgCAABkcnMv&#10;ZG93bnJldi54bWxQSwUGAAAAAAQABAD1AAAAigMAAAAA&#10;" path="m105,r,l85,5,65,10,50,20,30,30,20,45,10,65,5,80,,95r5,15l10,120r10,15l30,145r35,15l105,165r40,-5l180,145r10,-10l200,120r10,-10l210,95r,-15l205,65,195,45,180,30,165,20,145,10,125,5,105,xe" filled="f" strokecolor="#e36c0a [2409]" strokeweight="42e-5mm">
                  <v:path arrowok="t" o:connecttype="custom" o:connectlocs="105,0;105,0;85,5;65,10;50,20;30,30;20,45;10,65;5,80;0,95;0,95;5,110;10,120;20,135;30,145;65,160;105,165;105,165;145,160;180,145;190,135;200,120;210,110;210,95;210,95;210,80;205,65;195,45;180,30;165,20;145,10;125,5;105,0;105,0" o:connectangles="0,0,0,0,0,0,0,0,0,0,0,0,0,0,0,0,0,0,0,0,0,0,0,0,0,0,0,0,0,0,0,0,0,0"/>
                </v:shape>
                <v:shape id="Freeform 65" o:spid="_x0000_s1082" style="position:absolute;left:3446;top:8937;width:150;height:145;visibility:visible;mso-wrap-style:square;v-text-anchor:top" coordsize="15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6svcIA&#10;AADcAAAADwAAAGRycy9kb3ducmV2LnhtbERPy2rCQBTdF/yH4Qru6sSgQVLHEAvF7Eptwe1t5jYJ&#10;zdwJmclDv95ZFLo8nPchm00rRupdY1nBZh2BIC6tbrhS8PX59rwH4TyyxtYyKbiRg+y4eDpgqu3E&#10;HzRefCVCCLsUFdTed6mUrqzJoFvbjjhwP7Y36APsK6l7nEK4aWUcRYk02HBoqLGj15rK38tgFBR0&#10;3Sbxqc3vw+67O7/7qSh2lVKr5Zy/gPA0+3/xn7vQCpI4zA9nwhGQx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Hqy9wgAAANwAAAAPAAAAAAAAAAAAAAAAAJgCAABkcnMvZG93&#10;bnJldi54bWxQSwUGAAAAAAQABAD1AAAAhwMAAAAA&#10;" path="m75,r,l60,5,45,10,35,25,25,35,10,70,,95r5,10l10,115r15,15l45,140r30,5l105,140r20,-10l145,115r5,-20l145,70,130,40,120,25,105,10,90,5,75,xe" filled="f" strokecolor="#e36c0a [2409]" strokeweight="42e-5mm">
                  <v:path arrowok="t" o:connecttype="custom" o:connectlocs="75,0;75,0;60,5;45,10;35,25;25,35;10,70;0,95;0,95;5,105;10,115;25,130;45,140;75,145;75,145;105,140;125,130;145,115;150,95;150,95;145,70;130,40;120,25;105,10;90,5;75,0;75,0" o:connectangles="0,0,0,0,0,0,0,0,0,0,0,0,0,0,0,0,0,0,0,0,0,0,0,0,0,0,0"/>
                </v:shape>
                <v:shape id="Freeform 66" o:spid="_x0000_s1083" style="position:absolute;left:3271;top:8917;width:510;height:20;visibility:visible;mso-wrap-style:square;v-text-anchor:top" coordsize="5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BEYMQA&#10;AADcAAAADwAAAGRycy9kb3ducmV2LnhtbESPwWrDMBBE74X+g9hAbrWcBELjRjahNKTQU5N8wGJt&#10;bSfWSpFUx/77qlDocZiZN8y2Gk0vBvKhs6xgkeUgiGurO24UnE/7p2cQISJr7C2TgokCVOXjwxYL&#10;be/8ScMxNiJBOBSooI3RFVKGuiWDIbOOOHlf1huMSfpGao/3BDe9XOb5WhrsOC206Oi1pfp6/DYK&#10;nBvMdNlMvr7x2+Fjf+PNyh6Ums/G3QuISGP8D/+137WC9XIBv2fSEZ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gRGDEAAAA3AAAAA8AAAAAAAAAAAAAAAAAmAIAAGRycy9k&#10;b3ducmV2LnhtbFBLBQYAAAAABAAEAPUAAACJAwAAAAA=&#10;" path="m510,20r,l485,10,440,,405,,365,,310,10,250,20,190,10,140,5,100,,65,,20,10,,20e" filled="f" strokecolor="#e36c0a [2409]" strokeweight="42e-5mm">
                  <v:path arrowok="t" o:connecttype="custom" o:connectlocs="510,20;510,20;485,10;440,0;405,0;365,0;310,10;250,20;250,20;250,20;190,10;140,5;100,0;65,0;20,10;0,20" o:connectangles="0,0,0,0,0,0,0,0,0,0,0,0,0,0,0,0"/>
                </v:shape>
                <v:shape id="Freeform 67" o:spid="_x0000_s1084" style="position:absolute;left:3271;top:8892;width:510;height:45;visibility:visible;mso-wrap-style:square;v-text-anchor:top" coordsize="51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EW8YA&#10;AADcAAAADwAAAGRycy9kb3ducmV2LnhtbESPQWvCQBSE7wX/w/IKvdWNOaQaXUUFSy6l1VbR2yP7&#10;mg1m34bsVtN/3y0IHoeZ+YaZLXrbiAt1vnasYDRMQBCXTtdcKfj63DyPQfiArLFxTAp+ycNiPniY&#10;Ya7dlbd02YVKRAj7HBWYENpcSl8asuiHriWO3rfrLIYou0rqDq8RbhuZJkkmLdYcFwy2tDZUnnc/&#10;VsFHdqTla98eiv3p/eVtYo6b1ahQ6umxX05BBOrDPXxrF1pBlqbwfy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NEW8YAAADcAAAADwAAAAAAAAAAAAAAAACYAgAAZHJz&#10;L2Rvd25yZXYueG1sUEsFBgAAAAAEAAQA9QAAAIsDAAAAAA==&#10;" path="m510,45r,l465,30,420,20,355,10,280,,190,5r-45,5l95,15,50,30,,45e" filled="f" strokecolor="#e36c0a [2409]" strokeweight="42e-5mm">
                  <v:path arrowok="t" o:connecttype="custom" o:connectlocs="510,45;510,45;465,30;420,20;355,10;280,0;190,5;145,10;95,15;50,30;0,45" o:connectangles="0,0,0,0,0,0,0,0,0,0,0"/>
                </v:shape>
                <v:line id="Line 68" o:spid="_x0000_s1085" style="position:absolute;flip:x;visibility:visible;mso-wrap-style:square" from="3261,8842" to="3781,8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3GpcIAAADcAAAADwAAAGRycy9kb3ducmV2LnhtbESPzYrCQBCE7wu+w9DC3nSigkp0FHER&#10;9urPxVuTaTPBTE/ItDG7T78jCHssquorar3tfa06amMV2MBknIEiLoKtuDRwOR9GS1BRkC3WgcnA&#10;D0XYbgYfa8xtePKRupOUKkE45mjAiTS51rFw5DGOQ0OcvFtoPUqSbalti88E97WeZtlce6w4LThs&#10;aO+ouJ8e3sBVjl/dbTaRXXdwC5td/YN/vTGfw363AiXUy3/43f62BubTGbzOpCO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/3GpcIAAADcAAAADwAAAAAAAAAAAAAA&#10;AAChAgAAZHJzL2Rvd25yZXYueG1sUEsFBgAAAAAEAAQA+QAAAJADAAAAAA==&#10;" strokecolor="#e36c0a [2409]" strokeweight="42e-5mm"/>
                <v:line id="Line 69" o:spid="_x0000_s1086" style="position:absolute;flip:x;visibility:visible;mso-wrap-style:square" from="3261,8812" to="3781,8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MDz8UAAADcAAAADwAAAGRycy9kb3ducmV2LnhtbESPT2vCQBTE70K/w/IK3nTTUERSN6LF&#10;/sFDRGs8v2Zfk9Ds25BdNX57VxA8DjPzG2Y2700jTtS52rKCl3EEgriwuuZSwf7nYzQF4TyyxsYy&#10;KbiQg3n6NJhhou2Zt3Ta+VIECLsEFVTet4mUrqjIoBvbljh4f7Yz6IPsSqk7PAe4aWQcRRNpsOaw&#10;UGFL7xUV/7ujUbD84vXKrqfSb1ZF/Jt/Zll+yJQaPveLNxCeev8I39vfWsEkfoXbmXAEZH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fMDz8UAAADcAAAADwAAAAAAAAAA&#10;AAAAAAChAgAAZHJzL2Rvd25yZXYueG1sUEsFBgAAAAAEAAQA+QAAAJMDAAAAAA==&#10;" strokecolor="#e36c0a [2409]" strokeweight="69e-5mm"/>
                <v:shape id="Freeform 70" o:spid="_x0000_s1087" style="position:absolute;left:2742;top:8937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Pj3sQA&#10;AADcAAAADwAAAGRycy9kb3ducmV2LnhtbESPQYvCMBSE78L+h/AWvGm6whapRhHBRdZDqSsL3h7N&#10;sy1tXkoTbf33RhA8DjPzDbNcD6YRN+pcZVnB1zQCQZxbXXGh4PS3m8xBOI+ssbFMCu7kYL36GC0x&#10;0bbnjG5HX4gAYZeggtL7NpHS5SUZdFPbEgfvYjuDPsiukLrDPsBNI2dRFEuDFYeFElvalpTXx6tR&#10;8J/F512a1rI+ZGl/+eEah9+TUuPPYbMA4Wnw7/CrvdcK4tk3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z497EAAAA3AAAAA8AAAAAAAAAAAAAAAAAmAIAAGRycy9k&#10;b3ducmV2LnhtbFBLBQYAAAAABAAEAPUAAACJAwAAAAA=&#10;" path="m10,r,l20,10,30,25,45,50r,30l45,110,35,135,25,155,,185r,5l,200r20,15l50,235,5,250e" filled="f" strokecolor="#e36c0a [2409]" strokeweight="42e-5mm">
                  <v:path arrowok="t" o:connecttype="custom" o:connectlocs="10,0;10,0;20,10;30,25;45,50;45,80;45,110;35,135;25,155;0,185;0,185;0,190;0,200;20,215;50,235;5,250" o:connectangles="0,0,0,0,0,0,0,0,0,0,0,0,0,0,0,0"/>
                </v:shape>
                <v:shape id="Freeform 71" o:spid="_x0000_s1088" style="position:absolute;left:3211;top:8937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F9qcQA&#10;AADcAAAADwAAAGRycy9kb3ducmV2LnhtbESPQWuDQBSE74X+h+UVeqtrPUgxbkIIpIT2IKYSyO3h&#10;vqjovhV3o/bfdwuFHoeZ+YbJd6sZxEyT6ywreI1iEMS11R03Cqqv48sbCOeRNQ6WScE3OdhtHx9y&#10;zLRduKT57BsRIOwyVNB6P2ZSurolgy6yI3HwbnYy6IOcGqknXALcDDKJ41Qa7DgstDjSoaW6P9+N&#10;gkuZXo9F0cv+syyW2zv3uH5USj0/rfsNCE+r/w//tU9aQZqk8HsmHA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hfanEAAAA3AAAAA8AAAAAAAAAAAAAAAAAmAIAAGRycy9k&#10;b3ducmV2LnhtbFBLBQYAAAAABAAEAPUAAACJAwAAAAA=&#10;" path="m50,r,l25,25,15,50,10,80r5,30l20,135r10,20l50,185r,5l50,195,35,215,,235r50,15e" filled="f" strokecolor="#e36c0a [2409]" strokeweight="42e-5mm">
                  <v:path arrowok="t" o:connecttype="custom" o:connectlocs="50,0;50,0;25,25;15,50;10,80;15,110;20,135;30,155;50,185;50,185;50,190;50,195;35,215;0,235;50,250" o:connectangles="0,0,0,0,0,0,0,0,0,0,0,0,0,0,0"/>
                </v:shape>
                <v:shape id="Freeform 72" o:spid="_x0000_s1089" style="position:absolute;left:2787;top:8937;width:434;height:245;visibility:visible;mso-wrap-style:square;v-text-anchor:top" coordsize="43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Oi8MA&#10;AADcAAAADwAAAGRycy9kb3ducmV2LnhtbESPQWsCMRSE7wX/Q3hCbzWrULVbo5SCYHtz9aC3x+aZ&#10;rG5elk1ct/++EQSPw8x8wyxWvatFR22oPCsYjzIQxKXXFRsF+936bQ4iRGSNtWdS8EcBVsvBywJz&#10;7W+8pa6IRiQIhxwV2BibXMpQWnIYRr4hTt7Jtw5jkq2RusVbgrtaTrJsKh1WnBYsNvRtqbwUV6fA&#10;zHbHA/2Q/O3ey6MtPg5szhulXof91yeISH18hh/tjVYwnczgfiYd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oOi8MAAADcAAAADwAAAAAAAAAAAAAAAACYAgAAZHJzL2Rv&#10;d25yZXYueG1sUEsFBgAAAAAEAAQA9QAAAIgDAAAAAA==&#10;" path="m214,r,l135,5,95,10,65,15,40,30,20,45,5,65,,95r,30l15,150r20,25l60,200r35,20l130,230r39,10l214,245r45,-5l299,230r40,-10l369,200r25,-25l414,150r15,-25l434,95,429,65,419,45,399,30,369,15,339,10,299,5,214,xe" filled="f" strokecolor="#e36c0a [2409]" strokeweight="42e-5mm">
                  <v:path arrowok="t" o:connecttype="custom" o:connectlocs="214,0;214,0;135,5;95,10;65,15;40,30;20,45;5,65;0,95;0,95;0,125;15,150;35,175;60,200;95,220;130,230;169,240;214,245;214,245;259,240;299,230;339,220;369,200;394,175;414,150;429,125;434,95;434,95;429,65;419,45;399,30;369,15;339,10;299,5;214,0;214,0" o:connectangles="0,0,0,0,0,0,0,0,0,0,0,0,0,0,0,0,0,0,0,0,0,0,0,0,0,0,0,0,0,0,0,0,0,0,0,0"/>
                </v:shape>
                <v:shape id="Freeform 73" o:spid="_x0000_s1090" style="position:absolute;left:2852;top:8937;width:299;height:195;visibility:visible;mso-wrap-style:square;v-text-anchor:top" coordsize="29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RQUsEA&#10;AADcAAAADwAAAGRycy9kb3ducmV2LnhtbERPz2vCMBS+D/wfwhO8zdSCZVSjVFHYDjtMRT0+mmca&#10;bF5Kk2n33y+HwY4f3+/lenCteFAfrGcFs2kGgrj22rJRcDruX99AhIissfVMCn4owHo1elliqf2T&#10;v+hxiEakEA4lKmhi7EopQ92QwzD1HXHibr53GBPsjdQ9PlO4a2WeZYV0aDk1NNjRtqH6fvh2CuZ2&#10;tqnM1XxuP8KlyG3ldmftlJqMh2oBItIQ/8V/7netoMjT2nQmHQ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0UFLBAAAA3AAAAA8AAAAAAAAAAAAAAAAAmAIAAGRycy9kb3du&#10;cmV2LnhtbFBLBQYAAAAABAAEAPUAAACGAwAAAAA=&#10;" path="m149,r,l119,,94,5,70,15,45,25,30,40,15,55,5,75,,95r5,20l15,135r10,15l45,165r20,15l94,190r25,5l149,195r30,l209,190r25,-10l254,165r20,-15l289,135r10,-20l299,95r,-20l289,55,274,40,259,25,234,15,209,5,179,,149,xe" filled="f" strokecolor="#e36c0a [2409]" strokeweight="42e-5mm">
                  <v:path arrowok="t" o:connecttype="custom" o:connectlocs="149,0;149,0;119,0;94,5;70,15;45,25;30,40;15,55;5,75;0,95;0,95;5,115;15,135;25,150;45,165;65,180;94,190;119,195;149,195;149,195;179,195;209,190;234,180;254,165;274,150;289,135;299,115;299,95;299,95;299,75;289,55;274,40;259,25;234,15;209,5;179,0;149,0;149,0" o:connectangles="0,0,0,0,0,0,0,0,0,0,0,0,0,0,0,0,0,0,0,0,0,0,0,0,0,0,0,0,0,0,0,0,0,0,0,0,0,0"/>
                </v:shape>
                <v:shape id="Freeform 74" o:spid="_x0000_s1091" style="position:absolute;left:2897;top:8937;width:209;height:165;visibility:visible;mso-wrap-style:square;v-text-anchor:top" coordsize="20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S/vMMA&#10;AADcAAAADwAAAGRycy9kb3ducmV2LnhtbESPQWvCQBSE7wX/w/IKXopuIiVo6irSkuq1Ue/P7GsS&#10;mn0bdteY/nu3IPQ4zMw3zHo7mk4M5HxrWUE6T0AQV1a3XCs4HYvZEoQPyBo7y6TglzxsN5OnNeba&#10;3viLhjLUIkLY56igCaHPpfRVQwb93PbE0fu2zmCI0tVSO7xFuOnkIkkyabDluNBgT+8NVT/l1Siw&#10;n7h/cee2eM0uxXBJh9R+lGelps/j7g1EoDH8hx/tg1aQLVbwdyYe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S/vMMAAADcAAAADwAAAAAAAAAAAAAAAACYAgAAZHJzL2Rv&#10;d25yZXYueG1sUEsFBgAAAAAEAAQA9QAAAIgDAAAAAA==&#10;" path="m104,r,l84,5,64,10,49,20,35,30,20,45,10,65,5,80,,95r5,15l10,120r10,15l30,145r34,15l104,165r40,-5l179,145r15,-10l204,120r5,-10l209,95r,-15l204,65,194,45,179,30,164,20,149,10,129,5,104,xe" filled="f" strokecolor="#e36c0a [2409]" strokeweight="42e-5mm">
                  <v:path arrowok="t" o:connecttype="custom" o:connectlocs="104,0;104,0;84,5;64,10;49,20;35,30;20,45;10,65;5,80;0,95;0,95;5,110;10,120;20,135;30,145;64,160;104,165;104,165;144,160;179,145;194,135;204,120;209,110;209,95;209,95;209,80;204,65;194,45;179,30;164,20;149,10;129,5;104,0;104,0" o:connectangles="0,0,0,0,0,0,0,0,0,0,0,0,0,0,0,0,0,0,0,0,0,0,0,0,0,0,0,0,0,0,0,0,0,0"/>
                </v:shape>
                <v:shape id="Freeform 75" o:spid="_x0000_s1092" style="position:absolute;left:2932;top:8937;width:144;height:145;visibility:visible;mso-wrap-style:square;v-text-anchor:top" coordsize="144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2gbMEA&#10;AADcAAAADwAAAGRycy9kb3ducmV2LnhtbERPTYvCMBC9C/6HMII3TVexSDXKsqysihfrInscmrEt&#10;NpPSZG3115uD4PHxvpfrzlTiRo0rLSv4GEcgiDOrS84V/J42ozkI55E1VpZJwZ0crFf93hITbVs+&#10;0i31uQgh7BJUUHhfJ1K6rCCDbmxr4sBdbGPQB9jkUjfYhnBTyUkUxdJgyaGhwJq+Csqu6b9RUFH8&#10;s2+/L2cbnQ+H2R/T7nEnpYaD7nMBwlPn3+KXe6sVxNMwP5w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toGzBAAAA3AAAAA8AAAAAAAAAAAAAAAAAmAIAAGRycy9kb3du&#10;cmV2LnhtbFBLBQYAAAAABAAEAPUAAACGAwAAAAA=&#10;" path="m69,r,l54,5,44,10,29,25,19,35,5,70,,95r,10l5,115r14,15l44,140r25,5l99,140r25,-10l139,115r5,-20l139,70,124,40,114,25,104,10,89,5,69,xe" filled="f" strokecolor="#e36c0a [2409]" strokeweight="42e-5mm">
                  <v:path arrowok="t" o:connecttype="custom" o:connectlocs="69,0;69,0;54,5;44,10;29,25;19,35;5,70;0,95;0,95;0,105;5,115;19,130;44,140;69,145;69,145;99,140;124,130;139,115;144,95;144,95;139,70;124,40;114,25;104,10;89,5;69,0;69,0" o:connectangles="0,0,0,0,0,0,0,0,0,0,0,0,0,0,0,0,0,0,0,0,0,0,0,0,0,0,0"/>
                </v:shape>
                <v:shape id="Freeform 76" o:spid="_x0000_s1093" style="position:absolute;left:2752;top:8917;width:509;height:20;visibility:visible;mso-wrap-style:square;v-text-anchor:top" coordsize="5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cRIMUA&#10;AADcAAAADwAAAGRycy9kb3ducmV2LnhtbESPQWsCMRSE7wX/Q3iCt5pdBZGtUaoi1EMP1Zb2+Ng8&#10;N9tuXpYkdbf+elMQPA4z8w2zWPW2EWfyoXasIB9nIIhLp2uuFLwfd49zECEia2wck4I/CrBaDh4W&#10;WGjX8RudD7ESCcKhQAUmxraQMpSGLIaxa4mTd3LeYkzSV1J77BLcNnKSZTNpsea0YLCljaHy5/Br&#10;FeyPfqsv03zdfX5Y/9Vt9enbvCo1GvbPTyAi9fEevrVftILZNIf/M+k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1xEgxQAAANwAAAAPAAAAAAAAAAAAAAAAAJgCAABkcnMv&#10;ZG93bnJldi54bWxQSwUGAAAAAAQABAD1AAAAigMAAAAA&#10;" path="m509,20r,l484,10,439,,404,,364,,314,10,254,20r-5,l190,10,140,5,100,,65,,20,10,,20e" filled="f" strokecolor="#e36c0a [2409]" strokeweight="42e-5mm">
                  <v:path arrowok="t" o:connecttype="custom" o:connectlocs="509,20;509,20;484,10;439,0;404,0;364,0;314,10;254,20;249,20;249,20;190,10;140,5;100,0;65,0;20,10;0,20" o:connectangles="0,0,0,0,0,0,0,0,0,0,0,0,0,0,0,0"/>
                </v:shape>
                <v:shape id="Freeform 77" o:spid="_x0000_s1094" style="position:absolute;left:2752;top:8892;width:509;height:45;visibility:visible;mso-wrap-style:square;v-text-anchor:top" coordsize="50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F4sQA&#10;AADcAAAADwAAAGRycy9kb3ducmV2LnhtbESPQWsCMRSE7wX/Q3iCt5rtLkpZjVItotdqW6+PzXOz&#10;unnZJlG3/74pFHocZuYbZr7sbStu5EPjWMHTOANBXDndcK3g/bB5fAYRIrLG1jEp+KYAy8XgYY6l&#10;dnd+o9s+1iJBOJSowMTYlVKGypDFMHYdcfJOzluMSfpaao/3BLetzLNsKi02nBYMdrQ2VF32V6vA&#10;f2y3psjOq8nRfeVh91n0x1dWajTsX2YgIvXxP/zX3mkF0yKH3zPpCM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MheLEAAAA3AAAAA8AAAAAAAAAAAAAAAAAmAIAAGRycy9k&#10;b3ducmV2LnhtbFBLBQYAAAAABAAEAPUAAACJAwAAAAA=&#10;" path="m509,45r,l469,30,419,20,354,10,279,,194,5r-49,5l100,15,50,30,,45e" filled="f" strokecolor="#e36c0a [2409]" strokeweight="42e-5mm">
                  <v:path arrowok="t" o:connecttype="custom" o:connectlocs="509,45;509,45;469,30;419,20;354,10;279,0;194,5;145,10;100,15;50,30;0,45" o:connectangles="0,0,0,0,0,0,0,0,0,0,0"/>
                </v:shape>
                <v:line id="Line 78" o:spid="_x0000_s1095" style="position:absolute;flip:x;visibility:visible;mso-wrap-style:square" from="2747,8842" to="3261,8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RQeMMAAADcAAAADwAAAGRycy9kb3ducmV2LnhtbESPT2vCQBTE74LfYXlCb7qxAZXUVaRF&#10;6NU/l9we2Wc2NPs2ZJ8x7afvFgoeh5n5DbPdj75VA/WxCWxguchAEVfBNlwbuF6O8w2oKMgW28Bk&#10;4Jsi7HfTyRYLGx58ouEstUoQjgUacCJdoXWsHHmMi9ARJ+8Weo+SZF9r2+MjwX2rX7NspT02nBYc&#10;dvTuqPo6372BUk4fwy1fymE4urXNSn/nH2/My2w8vIESGuUZ/m9/WgOrPIe/M+kI6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kUHjDAAAA3AAAAA8AAAAAAAAAAAAA&#10;AAAAoQIAAGRycy9kb3ducmV2LnhtbFBLBQYAAAAABAAEAPkAAACRAwAAAAA=&#10;" strokecolor="#e36c0a [2409]" strokeweight="42e-5mm"/>
                <v:line id="Line 79" o:spid="_x0000_s1096" style="position:absolute;flip:x;visibility:visible;mso-wrap-style:square" from="2747,8812" to="3261,8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qVEsUAAADcAAAADwAAAGRycy9kb3ducmV2LnhtbESPT2vCQBTE7wW/w/IEb3VTLSLRVaqo&#10;FQ8p9d/5NfuaBLNvQ3bV+O1dQfA4zMxvmPG0MaW4UO0Kywo+uhEI4tTqgjMF+93yfQjCeWSNpWVS&#10;cCMH00nrbYyxtlf+pcvWZyJA2MWoIPe+iqV0aU4GXddWxMH7t7VBH2SdSV3jNcBNKXtRNJAGCw4L&#10;OVY0zyk9bc9GweybNwu7GUr/s0h7f4dVkhyOiVKddvM1AuGp8a/ws73WCgb9T3icCUdAT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CqVEsUAAADcAAAADwAAAAAAAAAA&#10;AAAAAAChAgAAZHJzL2Rvd25yZXYueG1sUEsFBgAAAAAEAAQA+QAAAJMDAAAAAA==&#10;" strokecolor="#e36c0a [2409]" strokeweight="69e-5mm"/>
                <v:shape id="Freeform 80" o:spid="_x0000_s1097" style="position:absolute;left:2222;top:8937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p1A8UA&#10;AADcAAAADwAAAGRycy9kb3ducmV2LnhtbESPT2vCQBTE7wW/w/KE3upGS0OJWUUERdpDiBXB2yP7&#10;8odk34bsatJv3y0Uehxm5jdMup1MJx40uMayguUiAkFcWN1wpeDydXh5B+E8ssbOMin4Jgfbzewp&#10;xUTbkXN6nH0lAoRdggpq7/tESlfUZNAtbE8cvNIOBn2QQyX1gGOAm06uoiiWBhsOCzX2tK+paM93&#10;o+Cax7dDlrWy/cyzsTxyi9PHRann+bRbg/A0+f/wX/ukFcSvb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6nUDxQAAANwAAAAPAAAAAAAAAAAAAAAAAJgCAABkcnMv&#10;ZG93bnJldi54bWxQSwUGAAAAAAQABAD1AAAAigMAAAAA&#10;" path="m10,r,l25,10,35,25,45,50r5,30l45,110,35,135,25,155,5,185,,190r5,10l20,215r30,20l5,250e" filled="f" strokecolor="#e36c0a [2409]" strokeweight="42e-5mm">
                  <v:path arrowok="t" o:connecttype="custom" o:connectlocs="10,0;10,0;25,10;35,25;45,50;50,80;45,110;35,135;25,155;5,185;5,185;0,190;5,200;20,215;50,235;5,250" o:connectangles="0,0,0,0,0,0,0,0,0,0,0,0,0,0,0,0"/>
                </v:shape>
                <v:shape id="Freeform 81" o:spid="_x0000_s1098" style="position:absolute;left:2697;top:8937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jrdMUA&#10;AADcAAAADwAAAGRycy9kb3ducmV2LnhtbESPzWrDMBCE74W8g9hAb7XcBExxrYRSSCjpwTgxgdwW&#10;a/2DrZWx1Nh9+6pQ6HGYmW+YbL+YQdxpcp1lBc9RDIK4srrjRkF5OTy9gHAeWeNgmRR8k4P9bvWQ&#10;YartzAXdz74RAcIuRQWt92MqpataMugiOxIHr7aTQR/k1Eg94RzgZpCbOE6kwY7DQosjvbdU9ecv&#10;o+BaJLdDnvey/yzyuT5yj8upVOpxvby9gvC0+P/wX/tDK0i2CfyeC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Ot0xQAAANwAAAAPAAAAAAAAAAAAAAAAAJgCAABkcnMv&#10;ZG93bnJldi54bWxQSwUGAAAAAAQABAD1AAAAigMAAAAA&#10;" path="m45,r,l25,25,10,50,5,80r5,30l15,135r10,20l45,185r5,5l45,195,30,215,,235r50,15e" filled="f" strokecolor="#e36c0a [2409]" strokeweight="42e-5mm">
                  <v:path arrowok="t" o:connecttype="custom" o:connectlocs="45,0;45,0;25,25;10,50;5,80;10,110;15,135;25,155;45,185;45,185;50,190;45,195;30,215;0,235;50,250" o:connectangles="0,0,0,0,0,0,0,0,0,0,0,0,0,0,0"/>
                </v:shape>
                <v:shape id="Freeform 82" o:spid="_x0000_s1099" style="position:absolute;left:2267;top:8937;width:435;height:245;visibility:visible;mso-wrap-style:square;v-text-anchor:top" coordsize="43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E80McA&#10;AADcAAAADwAAAGRycy9kb3ducmV2LnhtbESPT2vCQBTE7wW/w/KEXopujMU/0VVKi+ChFIyieHtm&#10;n0kw+zZkV43f3i0Uehxm5jfMfNmaStyocaVlBYN+BII4s7rkXMFuu+pNQDiPrLGyTAoe5GC56LzM&#10;MdH2zhu6pT4XAcIuQQWF93UipcsKMuj6tiYO3tk2Bn2QTS51g/cAN5WMo2gkDZYcFgqs6bOg7JJe&#10;jYLj2+Ernr5/x4Mfl7aT8ymWEe2Veu22HzMQnlr/H/5rr7WC0XAMv2fCEZCL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xPNDHAAAA3AAAAA8AAAAAAAAAAAAAAAAAmAIAAGRy&#10;cy9kb3ducmV2LnhtbFBLBQYAAAAABAAEAPUAAACMAwAAAAA=&#10;" path="m220,r,l135,5r-35,5l65,15,40,30,20,45,5,65,,95r5,30l15,150r20,25l60,200r35,20l130,230r45,10l220,245r40,-5l305,230r35,-10l370,200r30,-25l420,150r10,-25l435,95,430,65,420,45,400,30,375,15,340,10,305,5,220,xe" filled="f" strokecolor="#e36c0a [2409]" strokeweight="42e-5mm">
                  <v:path arrowok="t" o:connecttype="custom" o:connectlocs="220,0;220,0;135,5;100,10;65,15;40,30;20,45;5,65;0,95;0,95;5,125;15,150;35,175;60,200;95,220;130,230;175,240;220,245;220,245;260,240;305,230;340,220;370,200;400,175;420,150;430,125;435,95;435,95;430,65;420,45;400,30;375,15;340,10;305,5;220,0;220,0" o:connectangles="0,0,0,0,0,0,0,0,0,0,0,0,0,0,0,0,0,0,0,0,0,0,0,0,0,0,0,0,0,0,0,0,0,0,0,0"/>
                </v:shape>
                <v:shape id="Freeform 83" o:spid="_x0000_s1100" style="position:absolute;left:2337;top:8937;width:300;height:195;visibility:visible;mso-wrap-style:square;v-text-anchor:top" coordsize="30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4WQ8AA&#10;AADcAAAADwAAAGRycy9kb3ducmV2LnhtbERPTU8CMRC9m/gfmjHxJq2aIFkohJCQeFxQDtyG7dBd&#10;3Jlu2grrv7cHE48v73uxGrlXV4qpC2LheWJAkTTBdeItfH5sn2agUkZx2AchCz+UYLW8v1tg5cJN&#10;dnTdZ69KiKQKLbQ5D5XWqWmJMU3CQFK4c4iMucDotYt4K+Hc6xdjppqxk9LQ4kCblpqv/TdbqI/+&#10;Mpodx5k5nE7127oOzN7ax4dxPQeVacz/4j/3u7MwfS1ry5lyBP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4WQ8AAAADcAAAADwAAAAAAAAAAAAAAAACYAgAAZHJzL2Rvd25y&#10;ZXYueG1sUEsFBgAAAAAEAAQA9QAAAIUDAAAAAA==&#10;" path="m150,r,l120,,90,5,65,15,45,25,25,40,10,55,5,75,,95r,20l10,135r15,15l40,165r25,15l90,190r30,5l150,195r30,l205,190r25,-10l255,165r15,-15l285,135r10,-20l300,95,295,75,285,55,275,40,255,25,230,15,205,5,180,,150,xe" filled="f" strokecolor="#e36c0a [2409]" strokeweight="42e-5mm">
                  <v:path arrowok="t" o:connecttype="custom" o:connectlocs="150,0;150,0;120,0;90,5;65,15;45,25;25,40;10,55;5,75;0,95;0,95;0,115;10,135;25,150;40,165;65,180;90,190;120,195;150,195;150,195;180,195;205,190;230,180;255,165;270,150;285,135;295,115;300,95;300,95;295,75;285,55;275,40;255,25;230,15;205,5;180,0;150,0;150,0" o:connectangles="0,0,0,0,0,0,0,0,0,0,0,0,0,0,0,0,0,0,0,0,0,0,0,0,0,0,0,0,0,0,0,0,0,0,0,0,0,0"/>
                </v:shape>
                <v:shape id="Freeform 84" o:spid="_x0000_s1101" style="position:absolute;left:2382;top:8937;width:210;height:165;visibility:visible;mso-wrap-style:square;v-text-anchor:top" coordsize="21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nIYsYA&#10;AADcAAAADwAAAGRycy9kb3ducmV2LnhtbESPT2sCMRTE74V+h/AKXqRmqyDtahQpCB68uP6B3p6b&#10;52bp5mWbRHf99k1B6HGYmd8w82VvG3EjH2rHCt5GGQji0umaKwWH/fr1HUSIyBobx6TgTgGWi+en&#10;OebadbyjWxErkSAcclRgYmxzKUNpyGIYuZY4eRfnLcYkfSW1xy7BbSPHWTaVFmtOCwZb+jRUfhdX&#10;qyCe/ak6nc1xtf2RbTc0xf6ruCs1eOlXMxCR+vgffrQ3WsF08gF/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0nIYsYAAADcAAAADwAAAAAAAAAAAAAAAACYAgAAZHJz&#10;L2Rvd25yZXYueG1sUEsFBgAAAAAEAAQA9QAAAIsDAAAAAA==&#10;" path="m105,r,l80,5,65,10,45,20,30,30,15,45,10,65,,80,,95r,15l5,120r10,15l30,145r30,15l105,165r40,-5l175,145r15,-10l200,120r5,-10l210,95,205,80,200,65,190,45,180,30,160,20,145,10,125,5,105,xe" filled="f" strokecolor="#e36c0a [2409]" strokeweight="42e-5mm">
                  <v:path arrowok="t" o:connecttype="custom" o:connectlocs="105,0;105,0;80,5;65,10;45,20;30,30;15,45;10,65;0,80;0,95;0,95;0,110;5,120;15,135;30,145;60,160;105,165;105,165;145,160;175,145;190,135;200,120;205,110;210,95;210,95;205,80;200,65;190,45;180,30;160,20;145,10;125,5;105,0;105,0" o:connectangles="0,0,0,0,0,0,0,0,0,0,0,0,0,0,0,0,0,0,0,0,0,0,0,0,0,0,0,0,0,0,0,0,0,0"/>
                </v:shape>
                <v:shape id="Freeform 85" o:spid="_x0000_s1102" style="position:absolute;left:2412;top:893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1dO74A&#10;AADcAAAADwAAAGRycy9kb3ducmV2LnhtbERPy4rCMBTdC/5DuMLsbNpBinSMIg7CdOlrf2nuNNXm&#10;JjRRO38/WQguD+e92oy2Fw8aQudYQZHlIIgbpztuFZxP+/kSRIjIGnvHpOCPAmzW08kKK+2efKDH&#10;MbYihXCoUIGJ0VdShsaQxZA5T5y4XzdYjAkOrdQDPlO47eVnnpfSYsepwaCnnaHmdrxbBfUFu6J0&#10;xTWv/ffeL4K/m75W6mM2br9ARBrjW/xy/2gF5SLNT2fSEZDr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RtXTu+AAAA3AAAAA8AAAAAAAAAAAAAAAAAmAIAAGRycy9kb3ducmV2&#10;LnhtbFBLBQYAAAAABAAEAPUAAACDAwAAAAA=&#10;" path="m75,r,l60,5,45,10,35,25,20,35,5,70,,95r,10l5,115r15,15l45,140r30,5l100,140r25,-10l140,115r5,-20l140,70,125,40,115,25,105,10,90,5,75,xe" filled="f" strokecolor="#e36c0a [2409]" strokeweight="42e-5mm">
                  <v:path arrowok="t" o:connecttype="custom" o:connectlocs="75,0;75,0;60,5;45,10;35,25;20,35;5,70;0,95;0,95;0,105;5,115;20,130;45,140;75,145;75,145;100,140;125,130;140,115;145,95;145,95;140,70;125,40;115,25;105,10;90,5;75,0;75,0" o:connectangles="0,0,0,0,0,0,0,0,0,0,0,0,0,0,0,0,0,0,0,0,0,0,0,0,0,0,0"/>
                </v:shape>
                <v:shape id="Freeform 86" o:spid="_x0000_s1103" style="position:absolute;left:2232;top:8917;width:510;height:20;visibility:visible;mso-wrap-style:square;v-text-anchor:top" coordsize="5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+hwMMA&#10;AADcAAAADwAAAGRycy9kb3ducmV2LnhtbESP3WoCMRSE7wu+QzgF72rWH6SuRhFRFHpV2wc4bE53&#10;125OYhLX3bc3QqGXw8x8w6w2nWlESz7UlhWMRxkI4sLqmksF31+Ht3cQISJrbCyTgp4CbNaDlxXm&#10;2t75k9pzLEWCcMhRQRWjy6UMRUUGw8g64uT9WG8wJulLqT3eE9w0cpJlc2mw5rRQoaNdRcXv+WYU&#10;ONea/rLofXHl/fHjcOXF1B6VGr522yWISF38D/+1T1rBfDaG55l0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+hwMMAAADcAAAADwAAAAAAAAAAAAAAAACYAgAAZHJzL2Rv&#10;d25yZXYueG1sUEsFBgAAAAAEAAQA9QAAAIgDAAAAAA==&#10;" path="m510,20r,l490,10,440,,410,,365,,315,10,255,20,195,10,140,5,100,,70,,25,10,,20e" filled="f" strokecolor="#e36c0a [2409]" strokeweight="42e-5mm">
                  <v:path arrowok="t" o:connecttype="custom" o:connectlocs="510,20;510,20;490,10;440,0;410,0;365,0;315,10;255,20;255,20;255,20;195,10;140,5;100,0;70,0;25,10;0,20" o:connectangles="0,0,0,0,0,0,0,0,0,0,0,0,0,0,0,0"/>
                </v:shape>
                <v:shape id="Freeform 87" o:spid="_x0000_s1104" style="position:absolute;left:2232;top:8892;width:510;height:45;visibility:visible;mso-wrap-style:square;v-text-anchor:top" coordsize="51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h+8cA&#10;AADcAAAADwAAAGRycy9kb3ducmV2LnhtbESPT2vCQBTE74V+h+UVeqsbpaQ2uooKllzEf1X09si+&#10;ZkOzb0N2q/Hbu4VCj8PM/IYZTztbiwu1vnKsoN9LQBAXTldcKvjcL1+GIHxA1lg7JgU38jCdPD6M&#10;MdPuylu67EIpIoR9hgpMCE0mpS8MWfQ91xBH78u1FkOUbSl1i9cIt7UcJEkqLVYcFww2tDBUfO9+&#10;rIJNeqLZR9cc88N5/bZ6N6flvJ8r9fzUzUYgAnXhP/zXzrWC9HUAv2fiEZC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MofvHAAAA3AAAAA8AAAAAAAAAAAAAAAAAmAIAAGRy&#10;cy9kb3ducmV2LnhtbFBLBQYAAAAABAAEAPUAAACMAwAAAAA=&#10;" path="m510,45r,l470,30,420,20,360,10,280,,195,5r-45,5l100,15,50,30,,45e" filled="f" strokecolor="#e36c0a [2409]" strokeweight="42e-5mm">
                  <v:path arrowok="t" o:connecttype="custom" o:connectlocs="510,45;510,45;470,30;420,20;360,10;280,0;195,5;150,10;100,15;50,30;0,45" o:connectangles="0,0,0,0,0,0,0,0,0,0,0"/>
                </v:shape>
                <v:line id="Line 88" o:spid="_x0000_s1105" style="position:absolute;flip:x;visibility:visible;mso-wrap-style:square" from="2227,8842" to="2742,8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IjBcIAAADcAAAADwAAAGRycy9kb3ducmV2LnhtbESPQWvCQBSE7wX/w/IK3urGKirRVcQi&#10;9Kr14u2RfWZDs29D9hmjv94tCD0OM/MNs9r0vlYdtbEKbGA8ykARF8FWXBo4/ew/FqCiIFusA5OB&#10;O0XYrAdvK8xtuPGBuqOUKkE45mjAiTS51rFw5DGOQkOcvEtoPUqSbalti7cE97X+zLKZ9lhxWnDY&#10;0M5R8Xu8egNnOXx1l8lYtt3ezW129ld+eGOG7/12CUqol//wq/1tDcymE/g7k46AXj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iIjBcIAAADcAAAADwAAAAAAAAAAAAAA&#10;AAChAgAAZHJzL2Rvd25yZXYueG1sUEsFBgAAAAAEAAQA+QAAAJADAAAAAA==&#10;" strokecolor="#e36c0a [2409]" strokeweight="42e-5mm"/>
                <v:line id="Line 89" o:spid="_x0000_s1106" style="position:absolute;flip:x;visibility:visible;mso-wrap-style:square" from="2227,8812" to="2742,8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zmb8QAAADcAAAADwAAAGRycy9kb3ducmV2LnhtbESPT4vCMBTE74LfITzBm6aKiHSNouL+&#10;wUNFXff8tnm2xealNFHrtzeC4HGYmd8w03ljSnGl2hWWFQz6EQji1OqCMwW/h8/eBITzyBpLy6Tg&#10;Tg7ms3ZrirG2N97Rde8zESDsYlSQe1/FUro0J4Oubyvi4J1sbdAHWWdS13gLcFPKYRSNpcGCw0KO&#10;Fa1ySs/7i1Gw/ObN2m4m0m/X6fD/+JUkx79EqW6nWXyA8NT4d/jV/tEKxqMRPM+E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LOZvxAAAANwAAAAPAAAAAAAAAAAA&#10;AAAAAKECAABkcnMvZG93bnJldi54bWxQSwUGAAAAAAQABAD5AAAAkgMAAAAA&#10;" strokecolor="#e36c0a [2409]" strokeweight="69e-5mm"/>
                <v:shape id="Freeform 90" o:spid="_x0000_s1107" style="position:absolute;left:1703;top:8937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wGfsUA&#10;AADcAAAADwAAAGRycy9kb3ducmV2LnhtbESPT2vCQBTE7wW/w/KE3upGaUOJWUUERdpDiBXB2yP7&#10;8odk34bsatJv3y0Uehxm5jdMup1MJx40uMayguUiAkFcWN1wpeDydXh5B+E8ssbOMin4Jgfbzewp&#10;xUTbkXN6nH0lAoRdggpq7/tESlfUZNAtbE8cvNIOBn2QQyX1gGOAm06uoiiWBhsOCzX2tK+paM93&#10;o+Cax7dDlrWy/cyzsTxyi9PHRann+bRbg/A0+f/wX/ukFcSvb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7AZ+xQAAANwAAAAPAAAAAAAAAAAAAAAAAJgCAABkcnMv&#10;ZG93bnJldi54bWxQSwUGAAAAAAQABAD1AAAAigMAAAAA&#10;" path="m10,r,l25,10,35,25,45,50r5,30l45,110,35,135,25,155,5,185,,190r5,10l20,215r30,20l5,250e" filled="f" strokecolor="#e36c0a [2409]" strokeweight="42e-5mm">
                  <v:path arrowok="t" o:connecttype="custom" o:connectlocs="10,0;10,0;25,10;35,25;45,50;50,80;45,110;35,135;25,155;5,185;5,185;0,190;5,200;20,215;50,235;5,250" o:connectangles="0,0,0,0,0,0,0,0,0,0,0,0,0,0,0,0"/>
                </v:shape>
                <v:shape id="Freeform 91" o:spid="_x0000_s1108" style="position:absolute;left:2177;top:8937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6YCcUA&#10;AADcAAAADwAAAGRycy9kb3ducmV2LnhtbESPzWrDMBCE74W8g9hAb7XcEExxrYRSSCjpwTgxgdwW&#10;a/2DrZWx1Nh9+6pQ6HGYmW+YbL+YQdxpcp1lBc9RDIK4srrjRkF5OTy9gHAeWeNgmRR8k4P9bvWQ&#10;YartzAXdz74RAcIuRQWt92MqpataMugiOxIHr7aTQR/k1Eg94RzgZpCbOE6kwY7DQosjvbdU9ecv&#10;o+BaJLdDnvey/yzyuT5yj8upVOpxvby9gvC0+P/wX/tDK0i2CfyeC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pgJxQAAANwAAAAPAAAAAAAAAAAAAAAAAJgCAABkcnMv&#10;ZG93bnJldi54bWxQSwUGAAAAAAQABAD1AAAAigMAAAAA&#10;" path="m50,r,l25,25,10,50r,30l10,110r10,25l30,155r15,30l50,190r-5,5l30,215,,235r50,15e" filled="f" strokecolor="#e36c0a [2409]" strokeweight="42e-5mm">
                  <v:path arrowok="t" o:connecttype="custom" o:connectlocs="50,0;50,0;25,25;10,50;10,80;10,110;20,135;30,155;45,185;45,185;50,190;45,195;30,215;0,235;50,250" o:connectangles="0,0,0,0,0,0,0,0,0,0,0,0,0,0,0"/>
                </v:shape>
                <v:shape id="Freeform 92" o:spid="_x0000_s1109" style="position:absolute;left:1748;top:8937;width:439;height:245;visibility:visible;mso-wrap-style:square;v-text-anchor:top" coordsize="439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o0ocMA&#10;AADcAAAADwAAAGRycy9kb3ducmV2LnhtbESPQWvCQBSE7wX/w/IEb3VjkVSjq0ihxXprkou3R/aZ&#10;BLNvw+6q8d93BcHjMDPfMOvtYDpxJedbywpm0wQEcWV1y7WCsvh+X4DwAVljZ5kU3MnDdjN6W2Om&#10;7Y3/6JqHWkQI+wwVNCH0mZS+asign9qeOHon6wyGKF0ttcNbhJtOfiRJKg22HBca7OmroeqcX4yC&#10;bvbjFiWxLA7pJV+W52PRV79KTcbDbgUi0BBe4Wd7rxWk8094nI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o0ocMAAADcAAAADwAAAAAAAAAAAAAAAACYAgAAZHJzL2Rv&#10;d25yZXYueG1sUEsFBgAAAAAEAAQA9QAAAIgDAAAAAA==&#10;" path="m220,r,l135,5r-35,5l65,15,40,30,20,45,5,65,,95r5,30l15,150r20,25l65,200r30,20l135,230r40,10l220,245r45,-5l305,230r35,-10l374,200r25,-25l419,150r10,-25l439,95,434,65,419,45,399,30,374,15,340,10,305,5,220,xe" filled="f" strokecolor="#e36c0a [2409]" strokeweight="42e-5mm">
                  <v:path arrowok="t" o:connecttype="custom" o:connectlocs="220,0;220,0;135,5;100,10;65,15;40,30;20,45;5,65;0,95;0,95;5,125;15,150;35,175;65,200;95,220;135,230;175,240;220,245;220,245;265,240;305,230;340,220;374,200;399,175;419,150;429,125;439,95;439,95;434,65;419,45;399,30;374,15;340,10;305,5;220,0;220,0" o:connectangles="0,0,0,0,0,0,0,0,0,0,0,0,0,0,0,0,0,0,0,0,0,0,0,0,0,0,0,0,0,0,0,0,0,0,0,0"/>
                </v:shape>
                <v:shape id="Freeform 93" o:spid="_x0000_s1110" style="position:absolute;left:1818;top:8937;width:299;height:195;visibility:visible;mso-wrap-style:square;v-text-anchor:top" coordsize="29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u18sIA&#10;AADcAAAADwAAAGRycy9kb3ducmV2LnhtbERPz2vCMBS+D/Y/hDfwNtPKLKMaSycb6MHD3JgeH80z&#10;DWteSpNp/e/NQdjx4/u9rEbXiTMNwXpWkE8zEMSN15aNgu+vj+dXECEia+w8k4IrBahWjw9LLLW/&#10;8Ced99GIFMKhRAVtjH0pZWhachimvidO3MkPDmOCg5F6wEsKd52cZVkhHVpODS32tG6p+d3/OQVz&#10;m7/V5mh26204FDNbu/cf7ZSaPI31AkSkMf6L7+6NVlC8pLXpTDo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q7XywgAAANwAAAAPAAAAAAAAAAAAAAAAAJgCAABkcnMvZG93&#10;bnJldi54bWxQSwUGAAAAAAQABAD1AAAAhwMAAAAA&#10;" path="m150,r,l120,,90,5,65,15,45,25,25,40,15,55,5,75,,95r,20l10,135r15,15l40,165r25,15l90,190r30,5l150,195r30,l205,190r30,-10l255,165r20,-15l285,135r9,-20l299,95,294,75,289,55,275,40,255,25,235,15,210,5,180,,150,xe" filled="f" strokecolor="#e36c0a [2409]" strokeweight="42e-5mm">
                  <v:path arrowok="t" o:connecttype="custom" o:connectlocs="150,0;150,0;120,0;90,5;65,15;45,25;25,40;15,55;5,75;0,95;0,95;0,115;10,135;25,150;40,165;65,180;90,190;120,195;150,195;150,195;180,195;205,190;235,180;255,165;275,150;285,135;294,115;299,95;299,95;294,75;289,55;275,40;255,25;235,15;210,5;180,0;150,0;150,0" o:connectangles="0,0,0,0,0,0,0,0,0,0,0,0,0,0,0,0,0,0,0,0,0,0,0,0,0,0,0,0,0,0,0,0,0,0,0,0,0,0"/>
                </v:shape>
                <v:shape id="Freeform 94" o:spid="_x0000_s1111" style="position:absolute;left:1863;top:8937;width:210;height:165;visibility:visible;mso-wrap-style:square;v-text-anchor:top" coordsize="21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+7H8YA&#10;AADcAAAADwAAAGRycy9kb3ducmV2LnhtbESPT2sCMRTE74V+h/AKXqRmKyLtahQpCB68uP6B3p6b&#10;52bp5mWbRHf99k1B6HGYmd8w82VvG3EjH2rHCt5GGQji0umaKwWH/fr1HUSIyBobx6TgTgGWi+en&#10;OebadbyjWxErkSAcclRgYmxzKUNpyGIYuZY4eRfnLcYkfSW1xy7BbSPHWTaVFmtOCwZb+jRUfhdX&#10;qyCe/ak6nc1xtf2RbTc0xf6ruCs1eOlXMxCR+vgffrQ3WsF08gF/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+7H8YAAADcAAAADwAAAAAAAAAAAAAAAACYAgAAZHJz&#10;L2Rvd25yZXYueG1sUEsFBgAAAAAEAAQA9QAAAIsDAAAAAA==&#10;" path="m105,r,l85,5,65,10,45,20,30,30,20,45,10,65,5,80,,95r,15l5,120r10,15l30,145r35,15l105,165r40,-5l180,145r10,-10l200,120r5,-10l210,95r,-15l200,65,190,45,180,30,165,20,145,10,125,5,105,xe" filled="f" strokecolor="#e36c0a [2409]" strokeweight="42e-5mm">
                  <v:path arrowok="t" o:connecttype="custom" o:connectlocs="105,0;105,0;85,5;65,10;45,20;30,30;20,45;10,65;5,80;0,95;0,95;0,110;5,120;15,135;30,145;65,160;105,165;105,165;145,160;180,145;190,135;200,120;205,110;210,95;210,95;210,80;200,65;190,45;180,30;165,20;145,10;125,5;105,0;105,0" o:connectangles="0,0,0,0,0,0,0,0,0,0,0,0,0,0,0,0,0,0,0,0,0,0,0,0,0,0,0,0,0,0,0,0,0,0"/>
                </v:shape>
                <v:shape id="Freeform 95" o:spid="_x0000_s1112" style="position:absolute;left:1893;top:8937;width:150;height:145;visibility:visible;mso-wrap-style:square;v-text-anchor:top" coordsize="15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jfwMIA&#10;AADcAAAADwAAAGRycy9kb3ducmV2LnhtbERPTWuDQBC9F/Iflgnk1qwJUYJ1DUmhxFupLeQ6dacq&#10;dWfF3ajJr88eCj0+3nd2mE0nRhpca1nBZh2BIK6sbrlW8PX59rwH4Tyyxs4yKbiRg0O+eMow1Xbi&#10;DxpLX4sQwi5FBY33fSqlqxoy6Na2Jw7cjx0M+gCHWuoBpxBuOrmNokQabDk0NNjTa0PVb3k1Cgq6&#10;7JLtqTver/F3f373U1HEtVKr5Xx8AeFp9v/iP3ehFSRxmB/OhCMg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GN/AwgAAANwAAAAPAAAAAAAAAAAAAAAAAJgCAABkcnMvZG93&#10;bnJldi54bWxQSwUGAAAAAAQABAD1AAAAhwMAAAAA&#10;" path="m75,r,l60,5,45,10,35,25,25,35,10,70,,95r,10l5,115r15,15l45,140r30,5l105,140r20,-10l140,115,150,95,145,70,130,40,120,25,105,10,90,5,75,xe" filled="f" strokecolor="#e36c0a [2409]" strokeweight="42e-5mm">
                  <v:path arrowok="t" o:connecttype="custom" o:connectlocs="75,0;75,0;60,5;45,10;35,25;25,35;10,70;0,95;0,95;0,105;5,115;20,130;45,140;75,145;75,145;105,140;125,130;140,115;150,95;150,95;145,70;130,40;120,25;105,10;90,5;75,0;75,0" o:connectangles="0,0,0,0,0,0,0,0,0,0,0,0,0,0,0,0,0,0,0,0,0,0,0,0,0,0,0"/>
                </v:shape>
                <v:shape id="Freeform 96" o:spid="_x0000_s1113" style="position:absolute;left:1713;top:8917;width:514;height:20;visibility:visible;mso-wrap-style:square;v-text-anchor:top" coordsize="51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y6T8QA&#10;AADcAAAADwAAAGRycy9kb3ducmV2LnhtbESPT2vCQBTE74LfYXlCL6IvFhQbXUUESy8e6h96fWRf&#10;k9Ts25DdaNpP7xYEj8PM/IZZrjtbqSs3vnSiYTJOQLFkzpSSazgdd6M5KB9IDFVOWMMve1iv+r0l&#10;pcbd5JOvh5CrCBGfkoYihDpF9FnBlvzY1SzR+3aNpRBlk6Np6BbhtsLXJJmhpVLiQkE1bwvOLofW&#10;ahDc/01t7r4Q31t3fsuG7U/Zav0y6DYLUIG78Aw/2h9Gw2w6gf8z8Qjg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suk/EAAAA3AAAAA8AAAAAAAAAAAAAAAAAmAIAAGRycy9k&#10;b3ducmV2LnhtbFBLBQYAAAAABAAEAPUAAACJAwAAAAA=&#10;" path="m514,20r,l489,10,444,,409,,365,,315,10,255,20,195,10,145,5,100,,70,,25,10,,20e" filled="f" strokecolor="#e36c0a [2409]" strokeweight="42e-5mm">
                  <v:path arrowok="t" o:connecttype="custom" o:connectlocs="514,20;514,20;489,10;444,0;409,0;365,0;315,10;255,20;255,20;255,20;195,10;145,5;100,0;70,0;25,10;0,20" o:connectangles="0,0,0,0,0,0,0,0,0,0,0,0,0,0,0,0"/>
                </v:shape>
                <v:shape id="Freeform 97" o:spid="_x0000_s1114" style="position:absolute;left:1713;top:8892;width:514;height:45;visibility:visible;mso-wrap-style:square;v-text-anchor:top" coordsize="51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pWlcIA&#10;AADcAAAADwAAAGRycy9kb3ducmV2LnhtbESP0YrCMBRE3wX/IdwFX8SmCqvSbRQpiL7a9QOuzbUt&#10;bW5qE2337zfCwj4OM3OGSfejacWLeldbVrCMYhDEhdU1lwqu38fFFoTzyBpby6Tghxzsd9NJiom2&#10;A1/olftSBAi7BBVU3neJlK6oyKCLbEccvLvtDfog+1LqHocAN61cxfFaGqw5LFTYUVZR0eRPo6DM&#10;L5Ibbdrsfntsm9O8HjZZrtTsYzx8gfA0+v/wX/usFaw/V/A+E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SlaVwgAAANwAAAAPAAAAAAAAAAAAAAAAAJgCAABkcnMvZG93&#10;bnJldi54bWxQSwUGAAAAAAQABAD1AAAAhwMAAAAA&#10;" path="m514,45r,l469,30,424,20,360,10,285,,195,5r-45,5l100,15,50,30,,45e" filled="f" strokecolor="#e36c0a [2409]" strokeweight="42e-5mm">
                  <v:path arrowok="t" o:connecttype="custom" o:connectlocs="514,45;514,45;469,30;424,20;360,10;285,0;195,5;150,10;100,15;50,30;0,45" o:connectangles="0,0,0,0,0,0,0,0,0,0,0"/>
                </v:shape>
                <v:line id="Line 98" o:spid="_x0000_s1115" style="position:absolute;flip:x;visibility:visible;mso-wrap-style:square" from="1708,8842" to="2227,8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u12MIAAADcAAAADwAAAGRycy9kb3ducmV2LnhtbESPT2vCQBTE7wW/w/IK3urGin+IriIW&#10;oVetF2+P7DMbmn0bss8Y/fRuQehxmJnfMKtN72vVURurwAbGowwUcRFsxaWB08/+YwEqCrLFOjAZ&#10;uFOEzXrwtsLchhsfqDtKqRKEY44GnEiTax0LRx7jKDTEybuE1qMk2ZbatnhLcF/rzyybaY8VpwWH&#10;De0cFb/HqzdwlsNXd5mMZdvt3dxmZ3/lhzdm+N5vl6CEevkPv9rf1sBsOoG/M+kI6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/u12MIAAADcAAAADwAAAAAAAAAAAAAA&#10;AAChAgAAZHJzL2Rvd25yZXYueG1sUEsFBgAAAAAEAAQA+QAAAJADAAAAAA==&#10;" strokecolor="#e36c0a [2409]" strokeweight="42e-5mm"/>
                <v:line id="Line 99" o:spid="_x0000_s1116" style="position:absolute;flip:x;visibility:visible;mso-wrap-style:square" from="1708,8812" to="2227,8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VwssUAAADcAAAADwAAAGRycy9kb3ducmV2LnhtbESPT2vCQBTE7wW/w/IEb3VTsSLRVaqo&#10;FQ8p9d/5NfuaBLNvQ3bV+O1dQfA4zMxvmPG0MaW4UO0Kywo+uhEI4tTqgjMF+93yfQjCeWSNpWVS&#10;cCMH00nrbYyxtlf+pcvWZyJA2MWoIPe+iqV0aU4GXddWxMH7t7VBH2SdSV3jNcBNKXtRNJAGCw4L&#10;OVY0zyk9bc9GweybNwu7GUr/s0h7f4dVkhyOiVKddvM1AuGp8a/ws73WCgaffXicCUdAT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VwssUAAADcAAAADwAAAAAAAAAA&#10;AAAAAAChAgAAZHJzL2Rvd25yZXYueG1sUEsFBgAAAAAEAAQA+QAAAJMDAAAAAA==&#10;" strokecolor="#e36c0a [2409]" strokeweight="69e-5mm"/>
                <v:shape id="Freeform 100" o:spid="_x0000_s1117" style="position:absolute;left:1189;top:8937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WQo8UA&#10;AADcAAAADwAAAGRycy9kb3ducmV2LnhtbESPzWrDMBCE74W8g9hAb42cgk1xrYRSSAjJwdgNhd4W&#10;a/2DrZWx1Nh9+6hQ6HGYmW+YbL+YQdxocp1lBdtNBIK4srrjRsH14/D0AsJ5ZI2DZVLwQw72u9VD&#10;hqm2Mxd0K30jAoRdigpa78dUSle1ZNBt7EgcvNpOBn2QUyP1hHOAm0E+R1EiDXYcFloc6b2lqi+/&#10;jYLPIvk65Hkv+0uRz/WRe1zOV6Ue18vbKwhPi/8P/7VPWkESx/B7Jhw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NZCjxQAAANwAAAAPAAAAAAAAAAAAAAAAAJgCAABkcnMv&#10;ZG93bnJldi54bWxQSwUGAAAAAAQABAD1AAAAigMAAAAA&#10;" path="m10,r,l20,10,30,25,45,50r,30l40,110r-5,25l20,155,,185r,5l,200r20,15l50,235,,250e" filled="f" strokecolor="#e36c0a [2409]" strokeweight="42e-5mm">
                  <v:path arrowok="t" o:connecttype="custom" o:connectlocs="10,0;10,0;20,10;30,25;45,50;45,80;40,110;35,135;20,155;0,185;0,185;0,190;0,200;20,215;50,235;0,250" o:connectangles="0,0,0,0,0,0,0,0,0,0,0,0,0,0,0,0"/>
                </v:shape>
                <v:shape id="Freeform 101" o:spid="_x0000_s1118" style="position:absolute;left:1658;top:8937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O1MUA&#10;AADcAAAADwAAAGRycy9kb3ducmV2LnhtbESPzWrDMBCE74W8g9hAb7XcQExxrYRSSCjpwTgxgdwW&#10;a/2DrZWx1Nh9+6pQ6HGYmW+YbL+YQdxpcp1lBc9RDIK4srrjRkF5OTy9gHAeWeNgmRR8k4P9bvWQ&#10;YartzAXdz74RAcIuRQWt92MqpataMugiOxIHr7aTQR/k1Eg94RzgZpCbOE6kwY7DQosjvbdU9ecv&#10;o+BaJLdDnvey/yzyuT5yj8upVOpxvby9gvC0+P/wX/tDK0i2CfyeC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5w7UxQAAANwAAAAPAAAAAAAAAAAAAAAAAJgCAABkcnMv&#10;ZG93bnJldi54bWxQSwUGAAAAAAQABAD1AAAAigMAAAAA&#10;" path="m50,r,l25,25,15,50,10,80r,30l20,135r10,20l50,185r,5l50,195,30,215,,235r50,15e" filled="f" strokecolor="#e36c0a [2409]" strokeweight="42e-5mm">
                  <v:path arrowok="t" o:connecttype="custom" o:connectlocs="50,0;50,0;25,25;15,50;10,80;10,110;20,135;30,155;50,185;50,185;50,190;50,195;30,215;0,235;50,250" o:connectangles="0,0,0,0,0,0,0,0,0,0,0,0,0,0,0"/>
                </v:shape>
                <v:shape id="Freeform 102" o:spid="_x0000_s1119" style="position:absolute;left:1234;top:8937;width:434;height:245;visibility:visible;mso-wrap-style:square;v-text-anchor:top" coordsize="43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x99sQA&#10;AADcAAAADwAAAGRycy9kb3ducmV2LnhtbESPT2sCMRTE74V+h/AKvdWsgn+6NYoIgu3N1YPeHptn&#10;srp5WTbpuv32jSB4HGbmN8x82btadNSGyrOC4SADQVx6XbFRcNhvPmYgQkTWWHsmBX8UYLl4fZlj&#10;rv2Nd9QV0YgE4ZCjAhtjk0sZSksOw8A3xMk7+9ZhTLI1Urd4S3BXy1GWTaTDitOCxYbWlspr8esU&#10;mOn+dKRvkj/duDzZ4vPI5rJV6v2tX32BiNTHZ/jR3moFk/EU7mfS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MffbEAAAA3AAAAA8AAAAAAAAAAAAAAAAAmAIAAGRycy9k&#10;b3ducmV2LnhtbFBLBQYAAAAABAAEAPUAAACJAwAAAAA=&#10;" path="m214,r,l129,5,94,10,64,15,34,30,15,45,5,65,,95r,30l15,150r19,25l59,200r30,20l129,230r40,10l214,245r45,-5l299,230r35,-10l369,200r25,-25l414,150r15,-25l434,95,429,65,419,45,394,30,369,15,339,10,299,5,214,xe" filled="f" strokecolor="#e36c0a [2409]" strokeweight="42e-5mm">
                  <v:path arrowok="t" o:connecttype="custom" o:connectlocs="214,0;214,0;129,5;94,10;64,15;34,30;15,45;5,65;0,95;0,95;0,125;15,150;34,175;59,200;89,220;129,230;169,240;214,245;214,245;259,240;299,230;334,220;369,200;394,175;414,150;429,125;434,95;434,95;429,65;419,45;394,30;369,15;339,10;299,5;214,0;214,0" o:connectangles="0,0,0,0,0,0,0,0,0,0,0,0,0,0,0,0,0,0,0,0,0,0,0,0,0,0,0,0,0,0,0,0,0,0,0,0"/>
                </v:shape>
                <v:shape id="Freeform 103" o:spid="_x0000_s1120" style="position:absolute;left:1298;top:8937;width:300;height:195;visibility:visible;mso-wrap-style:square;v-text-anchor:top" coordsize="30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z48AA&#10;AADcAAAADwAAAGRycy9kb3ducmV2LnhtbERPTU8CMRC9m/gfmjHxJq0mIlkohJCQeFxQDtyG7dBd&#10;3Jlu2grrv7cHE48v73uxGrlXV4qpC2LheWJAkTTBdeItfH5sn2agUkZx2AchCz+UYLW8v1tg5cJN&#10;dnTdZ69KiKQKLbQ5D5XWqWmJMU3CQFK4c4iMucDotYt4K+Hc6xdjppqxk9LQ4kCblpqv/TdbqI/+&#10;Mpodx5k5nE7127oOzN7ax4dxPQeVacz/4j/3u7MwfS1ry5lyBP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cHz48AAAADcAAAADwAAAAAAAAAAAAAAAACYAgAAZHJzL2Rvd25y&#10;ZXYueG1sUEsFBgAAAAAEAAQA9QAAAIUDAAAAAA==&#10;" path="m150,r,l120,,95,5,70,15,45,25,30,40,15,55,5,75,,95r5,20l10,135r15,15l45,165r20,15l90,190r30,5l150,195r30,l210,190r25,-10l255,165r20,-15l290,135r5,-20l300,95r,-20l290,55,275,40,255,25,235,15,210,5,180,,150,xe" filled="f" strokecolor="#e36c0a [2409]" strokeweight="42e-5mm">
                  <v:path arrowok="t" o:connecttype="custom" o:connectlocs="150,0;150,0;120,0;95,5;70,15;45,25;30,40;15,55;5,75;0,95;0,95;5,115;10,135;25,150;45,165;65,180;90,190;120,195;150,195;150,195;180,195;210,190;235,180;255,165;275,150;290,135;295,115;300,95;300,95;300,75;290,55;275,40;255,25;235,15;210,5;180,0;150,0;150,0" o:connectangles="0,0,0,0,0,0,0,0,0,0,0,0,0,0,0,0,0,0,0,0,0,0,0,0,0,0,0,0,0,0,0,0,0,0,0,0,0,0"/>
                </v:shape>
                <v:shape id="Freeform 104" o:spid="_x0000_s1121" style="position:absolute;left:1343;top:8937;width:210;height:165;visibility:visible;mso-wrap-style:square;v-text-anchor:top" coordsize="21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twsYA&#10;AADcAAAADwAAAGRycy9kb3ducmV2LnhtbESPT2sCMRTE74V+h/AKXqRmKyjtahQpCB68uP6B3p6b&#10;52bp5mWbRHf99k1B6HGYmd8w82VvG3EjH2rHCt5GGQji0umaKwWH/fr1HUSIyBobx6TgTgGWi+en&#10;OebadbyjWxErkSAcclRgYmxzKUNpyGIYuZY4eRfnLcYkfSW1xy7BbSPHWTaVFmtOCwZb+jRUfhdX&#10;qyCe/ak6nc1xtf2RbTc0xf6ruCs1eOlXMxCR+vgffrQ3WsF08gF/Z9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YtwsYAAADcAAAADwAAAAAAAAAAAAAAAACYAgAAZHJz&#10;L2Rvd25yZXYueG1sUEsFBgAAAAAEAAQA9QAAAIsDAAAAAA==&#10;" path="m105,r,l85,5,65,10,50,20,35,30,20,45,10,65,5,80,,95r5,15l10,120r10,15l30,145r35,15l105,165r40,-5l180,145r10,-10l200,120r10,-10l210,95r,-15l205,65,195,45,180,30,165,20,145,10,125,5,105,xe" filled="f" strokecolor="#e36c0a [2409]" strokeweight="42e-5mm">
                  <v:path arrowok="t" o:connecttype="custom" o:connectlocs="105,0;105,0;85,5;65,10;50,20;35,30;20,45;10,65;5,80;0,95;0,95;5,110;10,120;20,135;30,145;65,160;105,165;105,165;145,160;180,145;190,135;200,120;210,110;210,95;210,95;210,80;205,65;195,45;180,30;165,20;145,10;125,5;105,0;105,0" o:connectangles="0,0,0,0,0,0,0,0,0,0,0,0,0,0,0,0,0,0,0,0,0,0,0,0,0,0,0,0,0,0,0,0,0,0"/>
                </v:shape>
                <v:shape id="Freeform 105" o:spid="_x0000_s1122" style="position:absolute;left:1378;top:893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gBW70A&#10;AADcAAAADwAAAGRycy9kb3ducmV2LnhtbERPTYvCMBC9L/gfwgje1rSLFKlGEUXYHnX1PjRjU20m&#10;oYla/705CHt8vO/lerCdeFAfWscK8mkGgrh2uuVGwelv/z0HESKyxs4xKXhRgPVq9LXEUrsnH+hx&#10;jI1IIRxKVGBi9KWUoTZkMUydJ07cxfUWY4J9I3WPzxRuO/mTZYW02HJqMOhpa6i+He9WQXXGNi9c&#10;fs0qv9v7WfB301VKTcbDZgEi0hD/xR/3r1ZQFGl+OpOOgFy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9gBW70AAADcAAAADwAAAAAAAAAAAAAAAACYAgAAZHJzL2Rvd25yZXYu&#10;eG1sUEsFBgAAAAAEAAQA9QAAAIIDAAAAAA==&#10;" path="m70,r,l55,5,40,10,30,25,20,35,5,70,,95r,10l5,115r15,15l40,140r30,5l100,140r20,-10l140,115r5,-20l140,70,125,40,115,25,100,10,85,5,70,xe" filled="f" strokecolor="#e36c0a [2409]" strokeweight="42e-5mm">
                  <v:path arrowok="t" o:connecttype="custom" o:connectlocs="70,0;70,0;55,5;40,10;30,25;20,35;5,70;0,95;0,95;0,105;5,115;20,130;40,140;70,145;70,145;100,140;120,130;140,115;145,95;145,95;140,70;125,40;115,25;100,10;85,5;70,0;70,0" o:connectangles="0,0,0,0,0,0,0,0,0,0,0,0,0,0,0,0,0,0,0,0,0,0,0,0,0,0,0"/>
                </v:shape>
                <v:shape id="Freeform 106" o:spid="_x0000_s1123" style="position:absolute;left:1199;top:8917;width:509;height:20;visibility:visible;mso-wrap-style:square;v-text-anchor:top" coordsize="5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Q+PcYA&#10;AADcAAAADwAAAGRycy9kb3ducmV2LnhtbESPQWsCMRSE7wX/Q3hCbzW7CkvZGqUqgj30UK3Y42Pz&#10;3GzdvCxJdLf99U2h0OMwM98w8+VgW3EjHxrHCvJJBoK4crrhWsH7YfvwCCJEZI2tY1LwRQGWi9Hd&#10;HEvten6j2z7WIkE4lKjAxNiVUobKkMUwcR1x8s7OW4xJ+lpqj32C21ZOs6yQFhtOCwY7WhuqLvur&#10;VfBy8Bv9PctX/elo/Ue/0edP86rU/Xh4fgIRaYj/4b/2Tisoihx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Q+PcYAAADcAAAADwAAAAAAAAAAAAAAAACYAgAAZHJz&#10;L2Rvd25yZXYueG1sUEsFBgAAAAAEAAQA9QAAAIsDAAAAAA==&#10;" path="m509,20r,l484,10,439,,404,,364,,309,10,249,20,189,10,139,5,99,,64,,20,10,,20e" filled="f" strokecolor="#e36c0a [2409]" strokeweight="42e-5mm">
                  <v:path arrowok="t" o:connecttype="custom" o:connectlocs="509,20;509,20;484,10;439,0;404,0;364,0;309,10;249,20;249,20;249,20;189,10;139,5;99,0;64,0;20,10;0,20" o:connectangles="0,0,0,0,0,0,0,0,0,0,0,0,0,0,0,0"/>
                </v:shape>
                <v:shape id="Freeform 107" o:spid="_x0000_s1124" style="position:absolute;left:1199;top:8892;width:509;height:45;visibility:visible;mso-wrap-style:square;v-text-anchor:top" coordsize="50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+q/8QA&#10;AADcAAAADwAAAGRycy9kb3ducmV2LnhtbESPQWsCMRSE74L/ITzBW812xaVsjVIV0Wu1rdfH5nWz&#10;7eZlTaJu/31TKHgcZuYbZr7sbSuu5EPjWMHjJANBXDndcK3g7bh9eAIRIrLG1jEp+KEAy8VwMMdS&#10;uxu/0vUQa5EgHEpUYGLsSilDZchimLiOOHmfzluMSfpaao+3BLetzLOskBYbTgsGO1obqr4PF6vA&#10;v+92Zpp9rWYnd87D/mPanzas1HjUvzyDiNTHe/i/vdcKiiKHvzPp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/qv/EAAAA3AAAAA8AAAAAAAAAAAAAAAAAmAIAAGRycy9k&#10;b3ducmV2LnhtbFBLBQYAAAAABAAEAPUAAACJAwAAAAA=&#10;" path="m509,45r,l464,30,419,20,354,10,279,,189,5r-45,5l99,15,50,30,,45e" filled="f" strokecolor="#e36c0a [2409]" strokeweight="42e-5mm">
                  <v:path arrowok="t" o:connecttype="custom" o:connectlocs="509,45;509,45;464,30;419,20;354,10;279,0;189,5;144,10;99,15;50,30;0,45" o:connectangles="0,0,0,0,0,0,0,0,0,0,0"/>
                </v:shape>
                <v:line id="Line 108" o:spid="_x0000_s1125" style="position:absolute;flip:x;visibility:visible;mso-wrap-style:square" from="1189,8842" to="1708,8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d/ZcIAAADcAAAADwAAAGRycy9kb3ducmV2LnhtbESPT2vCQBTE7wW/w/IEb7qxQpTUVaRF&#10;6NU/F2+P7DMbmn0bss+Y9tO7gtDjMDO/YdbbwTeqpy7WgQ3MZxko4jLYmisD59N+ugIVBdliE5gM&#10;/FKE7Wb0tsbChjsfqD9KpRKEY4EGnEhbaB1LRx7jLLTEybuGzqMk2VXadnhPcN/o9yzLtcea04LD&#10;lj4dlT/HmzdwkcNXf13MZdfv3dJmF3/jP2/MZDzsPkAJDfIffrW/rYE8X8DzTDoCevM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Zd/ZcIAAADcAAAADwAAAAAAAAAAAAAA&#10;AAChAgAAZHJzL2Rvd25yZXYueG1sUEsFBgAAAAAEAAQA+QAAAJADAAAAAA==&#10;" strokecolor="#e36c0a [2409]" strokeweight="42e-5mm"/>
                <v:line id="Line 109" o:spid="_x0000_s1126" style="position:absolute;flip:x;visibility:visible;mso-wrap-style:square" from="1189,8812" to="1708,8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m6D8UAAADcAAAADwAAAGRycy9kb3ducmV2LnhtbESPT2vCQBTE70K/w/KE3nSjlCDRVVS0&#10;LR4ijX/Oz+wzCc2+Ddmtxm/fFQo9DjPzG2a26EwtbtS6yrKC0TACQZxbXXGh4HjYDiYgnEfWWFsm&#10;BQ9ysJi/9GaYaHvnL7plvhABwi5BBaX3TSKly0sy6Ia2IQ7e1bYGfZBtIXWL9wA3tRxHUSwNVhwW&#10;SmxoXVL+nf0YBasP3m3sbiL9fpOPL6f3ND2dU6Ve+91yCsJT5//Df+1PrSCO3+B5Jhw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5m6D8UAAADcAAAADwAAAAAAAAAA&#10;AAAAAAChAgAAZHJzL2Rvd25yZXYueG1sUEsFBgAAAAAEAAQA+QAAAJMDAAAAAA==&#10;" strokecolor="#e36c0a [2409]" strokeweight="69e-5mm"/>
                <v:shape id="Freeform 110" o:spid="_x0000_s1127" style="position:absolute;left:664;top:8937;width:55;height:250;visibility:visible;mso-wrap-style:square;v-text-anchor:top" coordsize="55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GV08IA&#10;AADcAAAADwAAAGRycy9kb3ducmV2LnhtbESPzarCMBSE94LvEI7gTlOFFqlGUUFRrht/cH1sjm2x&#10;OSlN1N63v7kguBxm5htmtmhNJV7UuNKygtEwAkGcWV1yruBy3gwmIJxH1lhZJgW/5GAx73ZmmGr7&#10;5iO9Tj4XAcIuRQWF93UqpcsKMuiGtiYO3t02Bn2QTS51g+8AN5UcR1EiDZYcFgqsaV1Q9jg9jYLV&#10;z2UcbyfxgeUqft7OWF+3j71S/V67nILw1Ppv+NPeaQVJEsP/mXAE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8ZXTwgAAANwAAAAPAAAAAAAAAAAAAAAAAJgCAABkcnMvZG93&#10;bnJldi54bWxQSwUGAAAAAAQABAD1AAAAhwMAAAAA&#10;" path="m20,r,l40,25,50,50r,30l45,110r-5,25l30,155,15,175,5,180,,190r,5l20,215r35,20l30,245,,250e" filled="f" strokecolor="#e36c0a [2409]" strokeweight="42e-5mm">
                  <v:path arrowok="t" o:connecttype="custom" o:connectlocs="20,0;20,0;40,25;50,50;50,80;45,110;40,135;30,155;15,175;5,180;5,180;0,190;0,195;20,215;55,235;55,235;30,245;0,250" o:connectangles="0,0,0,0,0,0,0,0,0,0,0,0,0,0,0,0,0,0"/>
                </v:shape>
                <v:shape id="Freeform 111" o:spid="_x0000_s1128" style="position:absolute;left:1144;top:8937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vEacQA&#10;AADcAAAADwAAAGRycy9kb3ducmV2LnhtbESPQWvCQBSE7wX/w/IEb3VjD0tJXUUERfQQYqXg7ZF9&#10;JiHZtyG7NfHfu0Khx2FmvmGW69G24k69rx1rWMwTEMSFMzWXGi7fu/dPED4gG2wdk4YHeVivJm9L&#10;TI0bOKf7OZQiQtinqKEKoUul9EVFFv3cdcTRu7neYoiyL6XpcYhw28qPJFHSYs1xocKOthUVzfnX&#10;avjJ1XWXZY1sTnk23Pbc4Hi8aD2bjpsvEIHG8B/+ax+MBqUUvM7E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LxGnEAAAA3AAAAA8AAAAAAAAAAAAAAAAAmAIAAGRycy9k&#10;b3ducmV2LnhtbFBLBQYAAAAABAAEAPUAAACJAwAAAAA=&#10;" path="m45,r,l20,25,10,50,5,80r5,30l15,135r10,20l45,185r5,5l45,195,30,215,,235r45,15e" filled="f" strokecolor="#e36c0a [2409]" strokeweight="42e-5mm">
                  <v:path arrowok="t" o:connecttype="custom" o:connectlocs="45,0;45,0;20,25;10,50;5,80;10,110;15,135;25,155;45,185;45,185;50,190;45,195;30,215;0,235;45,250" o:connectangles="0,0,0,0,0,0,0,0,0,0,0,0,0,0,0"/>
                </v:shape>
                <v:shape id="Freeform 112" o:spid="_x0000_s1129" style="position:absolute;left:714;top:8937;width:435;height:245;visibility:visible;mso-wrap-style:square;v-text-anchor:top" coordsize="43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ITzccA&#10;AADcAAAADwAAAGRycy9kb3ducmV2LnhtbESPT2vCQBTE74LfYXlCL6IbQ4k2ZpXSUuihCKbF4u2Z&#10;ffmD2bchu9X023cLgsdhZn7DZNvBtOJCvWssK1jMIxDEhdUNVwq+Pt9mKxDOI2tsLZOCX3Kw3YxH&#10;GabaXnlPl9xXIkDYpaig9r5LpXRFTQbd3HbEwSttb9AH2VdS93gNcNPKOIoSabDhsFBjRy81Fef8&#10;xyg4Tr9f46fHj3ixc/mwKk+xjOig1MNkeF6D8DT4e/jWftcKkmQJ/2fCEZ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CE83HAAAA3AAAAA8AAAAAAAAAAAAAAAAAmAIAAGRy&#10;cy9kb3ducmV2LnhtbFBLBQYAAAAABAAEAPUAAACMAwAAAAA=&#10;" path="m215,r,l135,5,95,10,65,15,40,30,20,45,5,65,,95r,30l15,150r20,25l60,200r35,20l130,230r45,10l215,245r45,-5l300,230r40,-10l370,200r25,-25l415,150r15,-25l435,95,430,65,420,45,400,30,370,15,340,10,300,5,215,xe" filled="f" strokecolor="#e36c0a [2409]" strokeweight="42e-5mm">
                  <v:path arrowok="t" o:connecttype="custom" o:connectlocs="215,0;215,0;135,5;95,10;65,15;40,30;20,45;5,65;0,95;0,95;0,125;15,150;35,175;60,200;95,220;130,230;175,240;215,245;215,245;260,240;300,230;340,220;370,200;395,175;415,150;430,125;435,95;435,95;430,65;420,45;400,30;370,15;340,10;300,5;215,0;215,0" o:connectangles="0,0,0,0,0,0,0,0,0,0,0,0,0,0,0,0,0,0,0,0,0,0,0,0,0,0,0,0,0,0,0,0,0,0,0,0"/>
                </v:shape>
                <v:shape id="Freeform 113" o:spid="_x0000_s1130" style="position:absolute;left:784;top:8937;width:295;height:195;visibility:visible;mso-wrap-style:square;v-text-anchor:top" coordsize="295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KQssMA&#10;AADcAAAADwAAAGRycy9kb3ducmV2LnhtbERPz2vCMBS+D/Y/hDfwNlM9FOmaljIRBgPRTub1rXlr&#10;y5qX2kSN/vXLYbDjx/c7L4MZxIUm11tWsJgnIIgbq3tuFRw+Ns8rEM4jaxwsk4IbOSiLx4ccM22v&#10;vKdL7VsRQ9hlqKDzfsykdE1HBt3cjsSR+7aTQR/h1Eo94TWGm0EukySVBnuODR2O9NpR81OfjQL3&#10;dV9Xyzq8n47bZjvcP3fHsNopNXsK1QsIT8H/i//cb1pBmsa18Uw8Ar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KQssMAAADcAAAADwAAAAAAAAAAAAAAAACYAgAAZHJzL2Rv&#10;d25yZXYueG1sUEsFBgAAAAAEAAQA9QAAAIgDAAAAAA==&#10;" path="m145,r,l115,,90,5,65,15,40,25,25,40,10,55,,75,,95r,20l10,135r10,15l40,165r20,15l90,190r25,5l145,195r30,l205,190r25,-10l250,165r20,-15l285,135r10,-20l295,95r,-20l285,55,270,40,255,25,230,15,205,5,175,,145,xe" filled="f" strokecolor="#e36c0a [2409]" strokeweight="42e-5mm">
                  <v:path arrowok="t" o:connecttype="custom" o:connectlocs="145,0;145,0;115,0;90,5;65,15;40,25;25,40;10,55;0,75;0,95;0,95;0,115;10,135;20,150;40,165;60,180;90,190;115,195;145,195;145,195;175,195;205,190;230,180;250,165;270,150;285,135;295,115;295,95;295,95;295,75;285,55;270,40;255,25;230,15;205,5;175,0;145,0;145,0" o:connectangles="0,0,0,0,0,0,0,0,0,0,0,0,0,0,0,0,0,0,0,0,0,0,0,0,0,0,0,0,0,0,0,0,0,0,0,0,0,0"/>
                </v:shape>
                <v:shape id="Freeform 114" o:spid="_x0000_s1131" style="position:absolute;left:824;top:8937;width:210;height:165;visibility:visible;mso-wrap-style:square;v-text-anchor:top" coordsize="21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rnf8UA&#10;AADcAAAADwAAAGRycy9kb3ducmV2LnhtbESPQWsCMRSE7wX/Q3hCL0Wz7WGpq1FEKHjopWsVvD03&#10;z83i5mVNorv++6ZQ6HGYmW+YxWqwrbiTD41jBa/TDARx5XTDtYLv3cfkHUSIyBpbx6TgQQFWy9HT&#10;Agvtev6iexlrkSAcClRgYuwKKUNlyGKYuo44eWfnLcYkfS21xz7BbSvfsiyXFhtOCwY72hiqLuXN&#10;Kognf6gPJ7Nff15l17+YcncsH0o9j4f1HESkIf6H/9pbrSDPZ/B7Jh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+ud/xQAAANwAAAAPAAAAAAAAAAAAAAAAAJgCAABkcnMv&#10;ZG93bnJldi54bWxQSwUGAAAAAAQABAD1AAAAigMAAAAA&#10;" path="m105,r,l85,5,65,10,50,20,35,30,20,45,10,65,5,80,,95r5,15l10,120r10,15l30,145r35,15l105,165r45,-5l180,145r15,-10l205,120r5,-10l210,95r,-15l205,65,195,45,180,30,165,20,150,10,130,5,105,xe" filled="f" strokecolor="#e36c0a [2409]" strokeweight="42e-5mm">
                  <v:path arrowok="t" o:connecttype="custom" o:connectlocs="105,0;105,0;85,5;65,10;50,20;35,30;20,45;10,65;5,80;0,95;0,95;5,110;10,120;20,135;30,145;65,160;105,165;105,165;150,160;180,145;195,135;205,120;210,110;210,95;210,95;210,80;205,65;195,45;180,30;165,20;150,10;130,5;105,0;105,0" o:connectangles="0,0,0,0,0,0,0,0,0,0,0,0,0,0,0,0,0,0,0,0,0,0,0,0,0,0,0,0,0,0,0,0,0,0"/>
                </v:shape>
                <v:shape id="Freeform 115" o:spid="_x0000_s1132" style="position:absolute;left:859;top:893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GXhr8A&#10;AADcAAAADwAAAGRycy9kb3ducmV2LnhtbERPz0vDMBS+C/sfwhvsZtOK1FGbjTEp2KNzuz+aZ1Nt&#10;XkKTrd1/bw6Cx4/vd71f7ChuNIXBsYIiy0EQd04P3Cs4fzaPWxAhImscHZOCOwXY71YPNVbazfxB&#10;t1PsRQrhUKECE6OvpAydIYshc544cV9ushgTnHqpJ5xTuB3lU56X0uLAqcGgp6Oh7ud0tQraCw5F&#10;6YrvvPVvjX8O/mrGVqnNejm8goi0xH/xn/tdKyhf0vx0Jh0Bufs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AZeGvwAAANwAAAAPAAAAAAAAAAAAAAAAAJgCAABkcnMvZG93bnJl&#10;di54bWxQSwUGAAAAAAQABAD1AAAAhAMAAAAA&#10;" path="m70,r,l55,5,45,10,30,25,20,35,5,70,,95r,10l5,115r15,15l45,140r25,5l100,140r25,-10l140,115r5,-20l140,70,125,40,115,25,105,10,90,5,70,xe" filled="f" strokecolor="#e36c0a [2409]" strokeweight="42e-5mm">
                  <v:path arrowok="t" o:connecttype="custom" o:connectlocs="70,0;70,0;55,5;45,10;30,25;20,35;5,70;0,95;0,95;0,105;5,115;20,130;45,140;70,145;70,145;100,140;125,130;140,115;145,95;145,95;140,70;125,40;115,25;105,10;90,5;70,0;70,0" o:connectangles="0,0,0,0,0,0,0,0,0,0,0,0,0,0,0,0,0,0,0,0,0,0,0,0,0,0,0"/>
                </v:shape>
                <v:shape id="Freeform 116" o:spid="_x0000_s1133" style="position:absolute;left:684;top:8917;width:505;height:20;visibility:visible;mso-wrap-style:square;v-text-anchor:top" coordsize="5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xBLcIA&#10;AADcAAAADwAAAGRycy9kb3ducmV2LnhtbESPQYvCMBSE74L/ITzBm6YuolKNIoIie1sVxduzebbF&#10;5qU2WVv/vREEj8PMfMPMFo0pxIMql1tWMOhHIIgTq3NOFRz2694EhPPIGgvLpOBJDhbzdmuGsbY1&#10;/9Fj51MRIOxiVJB5X8ZSuiQjg65vS+LgXW1l0AdZpVJXWAe4KeRPFI2kwZzDQoYlrTJKbrt/oyA/&#10;3s8cnYhul+dms6ybYfp73yrV7TTLKQhPjf+GP+2tVjAaD+B9Jhw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jEEtwgAAANwAAAAPAAAAAAAAAAAAAAAAAJgCAABkcnMvZG93&#10;bnJldi54bWxQSwUGAAAAAAQABAD1AAAAhwMAAAAA&#10;" path="m505,20r,l480,10,435,,400,,360,,310,10,250,20r-5,l185,10,135,5,95,,60,,15,10,5,15,,20e" filled="f" strokecolor="#e36c0a [2409]" strokeweight="42e-5mm">
                  <v:path arrowok="t" o:connecttype="custom" o:connectlocs="505,20;505,20;480,10;435,0;400,0;360,0;310,10;250,20;245,20;245,20;185,10;135,5;95,0;60,0;15,10;5,15;0,20" o:connectangles="0,0,0,0,0,0,0,0,0,0,0,0,0,0,0,0,0"/>
                </v:shape>
                <v:shape id="Freeform 117" o:spid="_x0000_s1134" style="position:absolute;left:684;top:8892;width:505;height:45;visibility:visible;mso-wrap-style:square;v-text-anchor:top" coordsize="50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coTsMA&#10;AADcAAAADwAAAGRycy9kb3ducmV2LnhtbESPzYrCMBSF98K8Q7jC7GxqFyrVKCKM6EYYp4LLS3Nt&#10;S5ub0sS28/ZmQJjl4fx8nM1uNI3oqXOVZQXzKAZBnFtdcaEg+/marUA4j6yxsUwKfsnBbvsx2WCq&#10;7cDf1F99IcIIuxQVlN63qZQuL8mgi2xLHLyH7Qz6ILtC6g6HMG4amcTxQhqsOBBKbOlQUl5fnyZw&#10;6yPdb2c5ZMPjUtTz7HjqV4lSn9NxvwbhafT/4Xf7pBUslgn8nQlH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coTsMAAADcAAAADwAAAAAAAAAAAAAAAACYAgAAZHJzL2Rv&#10;d25yZXYueG1sUEsFBgAAAAAEAAQA9QAAAIgDAAAAAA==&#10;" path="m505,45r,l465,30,415,20,350,10,275,,190,5r-45,5l95,15,50,30,,45e" filled="f" strokecolor="#e36c0a [2409]" strokeweight="42e-5mm">
                  <v:path arrowok="t" o:connecttype="custom" o:connectlocs="505,45;505,45;465,30;415,20;350,10;275,0;190,5;145,10;95,15;50,30;0,45" o:connectangles="0,0,0,0,0,0,0,0,0,0,0"/>
                </v:shape>
                <v:shape id="Freeform 118" o:spid="_x0000_s1135" style="position:absolute;left:694;top:8842;width:495;height:1;visibility:visible;mso-wrap-style:square;v-text-anchor:top" coordsize="49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g9n8YA&#10;AADcAAAADwAAAGRycy9kb3ducmV2LnhtbESPQWvCQBSE74L/YXmCN91oqYbUVUQR20MPTeOht0f2&#10;NQnNvg27W43+erdQ8DjMzDfMatObVpzJ+caygtk0AUFcWt1wpaD4PExSED4ga2wtk4Iredish4MV&#10;Ztpe+IPOeahEhLDPUEEdQpdJ6cuaDPqp7Yij922dwRClq6R2eIlw08p5kiykwYbjQo0d7Woqf/Jf&#10;oyDVrljOridKj4dbsefT23P+/qXUeNRvX0AE6sMj/N9+1QoWyyf4Ox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g9n8YAAADcAAAADwAAAAAAAAAAAAAAAACYAgAAZHJz&#10;L2Rvd25yZXYueG1sUEsFBgAAAAAEAAQA9QAAAIsDAAAAAA==&#10;" path="m495,r,l,e" filled="f" strokecolor="#e36c0a [2409]" strokeweight="42e-5mm">
                  <v:path arrowok="t" o:connecttype="custom" o:connectlocs="495,0;495,0;0,0" o:connectangles="0,0,0"/>
                </v:shape>
                <v:shape id="Freeform 119" o:spid="_x0000_s1136" style="position:absolute;left:694;top:8812;width:495;height:1;visibility:visible;mso-wrap-style:square;v-text-anchor:top" coordsize="49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dzLMYA&#10;AADcAAAADwAAAGRycy9kb3ducmV2LnhtbESPQWvCQBSE70L/w/IKvelupVpNsxEVlSK0VNuDx0f2&#10;NQnNvg3ZVeO/dwuCx2FmvmHSWWdrcaLWV441PA8UCOLcmYoLDT/f6/4EhA/IBmvHpOFCHmbZQy/F&#10;xLgz7+i0D4WIEPYJaihDaBIpfV6SRT9wDXH0fl1rMUTZFtK0eI5wW8uhUmNpseK4UGJDy5Lyv/3R&#10;aqAwNRurVp9fh9FyvnEfC7U97LR+euzmbyACdeEevrXfjYbx6wv8n4lH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dzLMYAAADcAAAADwAAAAAAAAAAAAAAAACYAgAAZHJz&#10;L2Rvd25yZXYueG1sUEsFBgAAAAAEAAQA9QAAAIsDAAAAAA==&#10;" path="m495,r,l,e" filled="f" strokecolor="#e36c0a [2409]" strokeweight="69e-5mm">
                  <v:path arrowok="t" o:connecttype="custom" o:connectlocs="495,0;495,0;0,0" o:connectangles="0,0,0"/>
                </v:shape>
                <v:shape id="Freeform 120" o:spid="_x0000_s1137" style="position:absolute;left:415;top:8627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vv2cQA&#10;AADcAAAADwAAAGRycy9kb3ducmV2LnhtbESPT4vCMBTE7wt+h/AEL4umFValGkUFRfa0/gGvj+bZ&#10;VpuXkkTtfvuNIOxxmJnfMLNFa2rxIOcrywrSQQKCOLe64kLB6bjpT0D4gKyxtkwKfsnDYt75mGGm&#10;7ZP39DiEQkQI+wwVlCE0mZQ+L8mgH9iGOHoX6wyGKF0htcNnhJtaDpNkJA1WHBdKbGhdUn473I2C&#10;rf0Mu1OaOONW9+r8ff1Jt5NCqV63XU5BBGrDf/jd3mkFo/EX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r79nEAAAA3AAAAA8AAAAAAAAAAAAAAAAAmAIAAGRycy9k&#10;b3ducmV2LnhtbFBLBQYAAAAABAAEAPUAAACJAwAAAAA=&#10;" path="m249,10r,l239,20,224,30,199,45r-30,l139,40,114,30,94,20,64,,59,,49,,34,15,14,50,,e" filled="f" strokecolor="#e36c0a [2409]" strokeweight="42e-5mm">
                  <v:path arrowok="t" o:connecttype="custom" o:connectlocs="249,10;249,10;239,20;224,30;199,45;169,45;139,40;114,30;94,20;64,0;64,0;59,0;49,0;34,15;14,50;0,0" o:connectangles="0,0,0,0,0,0,0,0,0,0,0,0,0,0,0,0"/>
                </v:shape>
                <v:shape id="Freeform 121" o:spid="_x0000_s1138" style="position:absolute;left:584;top:8937;width:100;height:250;visibility:visible;mso-wrap-style:square;v-text-anchor:top" coordsize="10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51PcMA&#10;AADcAAAADwAAAGRycy9kb3ducmV2LnhtbESPwWrDMBBE74X8g9hAb7WcUNziRDFpQqC30LgfsFhr&#10;2cRaCUt1nH59VSj0OMzMG2ZbzXYQE42hd6xgleUgiBunezYKPuvT0yuIEJE1Do5JwZ0CVLvFwxZL&#10;7W78QdMlGpEgHEpU0MXoSylD05HFkDlPnLzWjRZjkqOResRbgttBrvO8kBZ7Tgsdejp01FwvX1YB&#10;yTd9Pn8fsI5yOJ6Oz741tVfqcTnvNyAizfE//Nd+1wqKlwJ+z6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51PcMAAADcAAAADwAAAAAAAAAAAAAAAACYAgAAZHJzL2Rv&#10;d25yZXYueG1sUEsFBgAAAAAEAAQA9QAAAIgDAAAAAA==&#10;" path="m100,r,l90,20,80,45,65,75r-5,25l60,125r,25l70,170r10,10l85,190r-5,5l50,210r-30,5l,215r40,20l80,250e" filled="f" strokecolor="#e36c0a [2409]" strokeweight="42e-5mm">
                  <v:path arrowok="t" o:connecttype="custom" o:connectlocs="100,0;100,0;90,20;80,45;65,75;60,100;60,100;60,125;60,150;70,170;80,180;80,180;85,190;80,195;50,210;20,215;0,215;0,215;40,235;80,250" o:connectangles="0,0,0,0,0,0,0,0,0,0,0,0,0,0,0,0,0,0,0,0"/>
                </v:shape>
                <v:shape id="Freeform 122" o:spid="_x0000_s1139" style="position:absolute;left:420;top:8672;width:244;height:405;visibility:visible;mso-wrap-style:square;v-text-anchor:top" coordsize="244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BTD8IA&#10;AADcAAAADwAAAGRycy9kb3ducmV2LnhtbESPzYrCMBSF94LvEK7gTlO7qNIxigoDbhSmupndpbm2&#10;xeSmNBmtPr0RBlwezs/HWa57a8SNOt84VjCbJiCIS6cbrhScT9+TBQgfkDUax6TgQR7Wq+Fgibl2&#10;d/6hWxEqEUfY56igDqHNpfRlTRb91LXE0bu4zmKIsquk7vAex62RaZJk0mLDkVBjS7uaymvxZyP3&#10;mPbG7k2Rpb9y+zwl/vw4lEqNR/3mC0SgPnzC/+29VpDN5/A+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FMPwgAAANwAAAAPAAAAAAAAAAAAAAAAAJgCAABkcnMvZG93&#10;bnJldi54bWxQSwUGAAAAAAQABAD1AAAAhwMAAAAA&#10;" path="m244,215r,l239,130,234,95,229,65,214,35,199,15,179,5,149,,119,,94,15,69,35,44,60,24,90,14,130,4,170,,215r,25l4,270r10,30l29,330r20,30l69,380r20,15l114,400r20,5l154,405r20,l189,395r10,-5l209,375r15,-25l234,325r5,-25l239,270r5,-15l244,215xe" filled="f" strokecolor="#e36c0a [2409]" strokeweight="42e-5mm">
                  <v:path arrowok="t" o:connecttype="custom" o:connectlocs="244,215;244,215;239,130;234,95;229,65;214,35;199,15;179,5;149,0;149,0;119,0;94,15;69,35;44,60;24,90;14,130;4,170;0,215;0,215;0,240;4,270;14,300;29,330;49,360;69,380;89,395;114,400;114,400;134,405;154,405;174,405;189,395;199,390;209,375;224,350;224,350;234,325;239,300;239,270;239,270;244,255;244,215;244,215" o:connectangles="0,0,0,0,0,0,0,0,0,0,0,0,0,0,0,0,0,0,0,0,0,0,0,0,0,0,0,0,0,0,0,0,0,0,0,0,0,0,0,0,0,0,0"/>
                </v:shape>
                <v:shape id="Freeform 123" o:spid="_x0000_s1140" style="position:absolute;left:469;top:8737;width:195;height:280;visibility:visible;mso-wrap-style:square;v-text-anchor:top" coordsize="195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Q5K8IA&#10;AADcAAAADwAAAGRycy9kb3ducmV2LnhtbERP3WrCMBS+F/YO4Qi701RhteuMIuJg4Lxo3QMcmrOm&#10;2Jx0TWy7Pf1yMdjlx/e/3U+2FQP1vnGsYLVMQBBXTjdcK/i4vi4yED4ga2wdk4Jv8rDfPcy2mGs3&#10;ckFDGWoRQ9jnqMCE0OVS+sqQRb90HXHkPl1vMUTY11L3OMZw28p1kqTSYsOxwWBHR0PVrbxbBfK8&#10;/sHTJZzNs8sK/f6U3g6nL6Ue59PhBUSgKfyL/9xvWkG6iWvjmXg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JDkrwgAAANwAAAAPAAAAAAAAAAAAAAAAAJgCAABkcnMvZG93&#10;bnJldi54bWxQSwUGAAAAAAQABAD1AAAAhwMAAAAA&#10;" path="m195,150r,l195,120,190,95,180,70,170,45,155,30,140,15,120,5,100,,80,5,60,10,45,25,30,45,15,65,5,90,,120r,30l,180r10,40l30,250r10,10l50,265r25,10l100,280r20,-10l135,260r15,-15l160,230r15,-30l185,190r5,-5l195,175r,-25xe" filled="f" strokecolor="#e36c0a [2409]" strokeweight="42e-5mm">
                  <v:path arrowok="t" o:connecttype="custom" o:connectlocs="195,150;195,150;195,120;190,95;180,70;170,45;155,30;140,15;120,5;100,0;100,0;80,5;60,10;45,25;30,45;15,65;5,90;0,120;0,150;0,150;0,180;10,220;30,250;40,260;50,265;50,265;75,275;100,280;120,270;135,260;135,260;150,245;160,230;175,200;175,200;185,190;190,185;195,175;195,150;195,150" o:connectangles="0,0,0,0,0,0,0,0,0,0,0,0,0,0,0,0,0,0,0,0,0,0,0,0,0,0,0,0,0,0,0,0,0,0,0,0,0,0,0,0"/>
                </v:shape>
                <v:shape id="Freeform 124" o:spid="_x0000_s1141" style="position:absolute;left:499;top:8782;width:165;height:195;visibility:visible;mso-wrap-style:square;v-text-anchor:top" coordsize="165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c1sUA&#10;AADcAAAADwAAAGRycy9kb3ducmV2LnhtbESPQWsCMRSE74L/ITyhN03sQetqFBGE0iJFW/H62Dw3&#10;y25elk3qbvvrTaHgcZiZb5jVpne1uFEbSs8aphMFgjj3puRCw9fnfvwCIkRkg7Vn0vBDATbr4WCF&#10;mfEdH+l2ioVIEA4ZarAxNpmUIbfkMEx8Q5y8q28dxiTbQpoWuwR3tXxWaiYdlpwWLDa0s5RXp2+n&#10;QV3s+3Tx0c3fjsWvqrqDqc7nqPXTqN8uQUTq4yP83341GmbzBfydS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ZzWxQAAANwAAAAPAAAAAAAAAAAAAAAAAJgCAABkcnMv&#10;ZG93bnJldi54bWxQSwUGAAAAAAQABAD1AAAAigMAAAAA&#10;" path="m165,105r,l160,85,155,65,145,45,135,30,120,20,100,10,85,5,70,,55,,45,10,30,20,20,30,5,65,,105r,25l5,150r10,15l30,180r10,10l55,195r15,l85,185r25,-15l135,150r10,-10l155,135r10,-10l165,105xe" filled="f" strokecolor="#e36c0a [2409]" strokeweight="42e-5mm">
                  <v:path arrowok="t" o:connecttype="custom" o:connectlocs="165,105;165,105;160,85;155,65;145,45;135,30;120,20;100,10;85,5;70,0;70,0;55,0;45,10;30,20;20,30;5,65;0,105;0,105;0,130;5,150;15,165;30,180;40,190;55,195;70,195;85,185;85,185;110,170;135,150;135,150;145,140;155,135;165,125;165,105;165,105" o:connectangles="0,0,0,0,0,0,0,0,0,0,0,0,0,0,0,0,0,0,0,0,0,0,0,0,0,0,0,0,0,0,0,0,0,0,0"/>
                </v:shape>
                <v:shape id="Freeform 125" o:spid="_x0000_s1142" style="position:absolute;left:519;top:8812;width:145;height:140;visibility:visible;mso-wrap-style:square;v-text-anchor:top" coordsize="14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h188IA&#10;AADcAAAADwAAAGRycy9kb3ducmV2LnhtbERPTYvCMBC9L/gfwgje1tTVlVqNIqKLHgStgtehGdti&#10;M+k2Wa3/3hwWPD7e92zRmkrcqXGlZQWDfgSCOLO65FzB+bT5jEE4j6yxskwKnuRgMe98zDDR9sFH&#10;uqc+FyGEXYIKCu/rREqXFWTQ9W1NHLirbQz6AJtc6gYfIdxU8iuKxtJgyaGhwJpWBWW39M8oOOy+&#10;jf/53WbH/WR4uV5G5/VmclOq122XUxCeWv8W/7u3WsE4DvPDmXA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+HXzwgAAANwAAAAPAAAAAAAAAAAAAAAAAJgCAABkcnMvZG93&#10;bnJldi54bWxQSwUGAAAAAAQABAD1AAAAhwMAAAAA&#10;" path="m145,75r,l140,60,135,45,120,35,110,25,75,10,50,,40,5,30,5,15,25,5,45,,75,,90r5,15l20,125r15,10l45,140r10,-5l105,115r15,-5l135,105r5,-10l145,75xe" filled="f" strokecolor="#e36c0a [2409]" strokeweight="42e-5mm">
                  <v:path arrowok="t" o:connecttype="custom" o:connectlocs="145,75;145,75;140,60;135,45;120,35;110,25;75,10;50,0;50,0;40,5;30,5;15,25;5,45;0,75;0,75;0,90;5,105;20,125;35,135;45,140;55,135;55,135;105,115;105,115;120,110;135,105;140,95;145,75;145,75" o:connectangles="0,0,0,0,0,0,0,0,0,0,0,0,0,0,0,0,0,0,0,0,0,0,0,0,0,0,0,0,0"/>
                </v:shape>
                <v:shape id="Freeform 126" o:spid="_x0000_s1143" style="position:absolute;left:664;top:8637;width:20;height:300;visibility:visible;mso-wrap-style:square;v-text-anchor:top" coordsize="20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7Sv8EA&#10;AADcAAAADwAAAGRycy9kb3ducmV2LnhtbESP0WoCMRRE3wX/IVyhb5pYqMjWKKIUfLS6H3DZ3O6u&#10;bm7CJrrRr28KBR+HmTnDrDbJduJOfWgda5jPFAjiypmWaw3l+Wu6BBEissHOMWl4UIDNejxaYWHc&#10;wN90P8VaZAiHAjU0MfpCylA1ZDHMnCfO3o/rLcYs+1qaHocMt518V2ohLbacFxr0tGuoup5uVkN1&#10;UT56FezzQ93KlMrjfrjUWr9N0vYTRKQUX+H/9sFoWCzn8HcmHw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O0r/BAAAA3AAAAA8AAAAAAAAAAAAAAAAAmAIAAGRycy9kb3du&#10;cmV2LnhtbFBLBQYAAAAABAAEAPUAAACGAwAAAAA=&#10;" path="m20,300r,l20,280r-5,l10,280,5,275,,250,10,190r5,-50l20,100r,-35l10,20,,e" filled="f" strokecolor="#e36c0a [2409]" strokeweight="42e-5mm">
                  <v:path arrowok="t" o:connecttype="custom" o:connectlocs="20,300;20,300;20,280;20,280;20,280;20,280;15,280;15,280;10,280;5,275;0,250;0,250;0,250;10,190;15,140;20,100;20,65;10,20;0,0" o:connectangles="0,0,0,0,0,0,0,0,0,0,0,0,0,0,0,0,0,0,0"/>
                </v:shape>
                <v:shape id="Freeform 127" o:spid="_x0000_s1144" style="position:absolute;left:664;top:8637;width:40;height:300;visibility:visible;mso-wrap-style:square;v-text-anchor:top" coordsize="40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QfcQA&#10;AADcAAAADwAAAGRycy9kb3ducmV2LnhtbESPQWvCQBSE70L/w/KE3nSjUJHUTTAJxZxa1EKvj+wz&#10;Sc2+DdnVpP++Wyh4HGbmG2aXTqYTdxpca1nBahmBIK6sbrlW8Hl+W2xBOI+ssbNMCn7IQZo8zXYY&#10;azvyke4nX4sAYRejgsb7PpbSVQ0ZdEvbEwfvYgeDPsihlnrAMcBNJ9dRtJEGWw4LDfaUN1RdTzej&#10;4Nv2H1keUYbny0tXlMVX7t4PSj3Pp/0rCE+Tf4T/26VWsNmu4e9MOAI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n0H3EAAAA3AAAAA8AAAAAAAAAAAAAAAAAmAIAAGRycy9k&#10;b3ducmV2LnhtbFBLBQYAAAAABAAEAPUAAACJAwAAAAA=&#10;" path="m20,300r,l15,290r5,-5l30,280r5,-10l40,240r,-45l30,115,,e" filled="f" strokecolor="#e36c0a [2409]" strokeweight="42e-5mm">
                  <v:path arrowok="t" o:connecttype="custom" o:connectlocs="20,300;20,300;15,290;20,285;30,280;35,270;40,240;40,195;30,115;0,0" o:connectangles="0,0,0,0,0,0,0,0,0,0"/>
                </v:shape>
                <v:shape id="Freeform 128" o:spid="_x0000_s1145" style="position:absolute;left:694;top:8627;width:65;height:285;visibility:visible;mso-wrap-style:square;v-text-anchor:top" coordsize="65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ykksUA&#10;AADcAAAADwAAAGRycy9kb3ducmV2LnhtbESPQWvCQBSE7wX/w/IEb3WjKaLRVWSL4EEojb309sg+&#10;k5js25Ddavz3bqHQ4zAz3zCb3WBbcaPe144VzKYJCOLCmZpLBV/nw+sShA/IBlvHpOBBHnbb0csG&#10;M+Pu/Em3PJQiQthnqKAKocuk9EVFFv3UdcTRu7jeYoiyL6Xp8R7htpXzJFlIizXHhQo70hUVTf5j&#10;FTSzd+0bfXrTK51/f5we5yZNr0pNxsN+DSLQEP7Df+2jUbBYpvB7Jh4Bu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KSSxQAAANwAAAAPAAAAAAAAAAAAAAAAAJgCAABkcnMv&#10;ZG93bnJldi54bWxQSwUGAAAAAAQABAD1AAAAigMAAAAA&#10;" path="m,215r,l15,220r10,5l40,235r10,10l55,255r5,15l65,285r,-25l65,e" filled="f" strokecolor="#e36c0a [2409]" strokeweight="42e-5mm">
                  <v:path arrowok="t" o:connecttype="custom" o:connectlocs="0,215;0,215;15,220;25,225;40,235;50,245;50,245;55,255;60,270;60,270;65,285;65,260;65,0" o:connectangles="0,0,0,0,0,0,0,0,0,0,0,0,0"/>
                </v:shape>
                <v:shape id="Freeform 129" o:spid="_x0000_s1146" style="position:absolute;left:699;top:8627;width:90;height:285;visibility:visible;mso-wrap-style:square;v-text-anchor:top" coordsize="9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ST/8UA&#10;AADcAAAADwAAAGRycy9kb3ducmV2LnhtbESPW2sCMRSE34X+h3AKvpSarRQvq1GKaJH6olbx9bA5&#10;e8HNyZJEXf+9KRR8HGbmG2Y6b00truR8ZVnBRy8BQZxZXXGh4PC7eh+B8AFZY22ZFNzJw3z20pli&#10;qu2Nd3Tdh0JECPsUFZQhNKmUPivJoO/Zhjh6uXUGQ5SukNrhLcJNLftJMpAGK44LJTa0KCk77y9G&#10;wVtzdms0y+F4m+fH7/EPbfSJlOq+tl8TEIHa8Az/t9dawWD0CX9n4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JP/xQAAANwAAAAPAAAAAAAAAAAAAAAAAJgCAABkcnMv&#10;ZG93bnJldi54bWxQSwUGAAAAAAQABAD1AAAAigMAAAAA&#10;" path="m,185r,l20,190r15,10l55,210r15,15l80,245r5,20l90,285r,-25l90,e" filled="f" strokecolor="#e36c0a [2409]" strokeweight="69e-5mm">
                  <v:path arrowok="t" o:connecttype="custom" o:connectlocs="0,185;0,185;20,190;35,200;55,210;70,225;70,225;80,245;85,265;85,265;90,285;90,285;90,260;90,0" o:connectangles="0,0,0,0,0,0,0,0,0,0,0,0,0,0"/>
                </v:shape>
                <v:shape id="Freeform 130" o:spid="_x0000_s1147" style="position:absolute;left:415;top:8107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6f/sUA&#10;AADcAAAADwAAAGRycy9kb3ducmV2LnhtbESPQWvCQBSE70L/w/IKvUjdpGAIqau0hUrwVK3Q6yP7&#10;TGKzb8PuJqb/3hUKHoeZ+YZZbSbTiZGcby0rSBcJCOLK6pZrBcfvz+cchA/IGjvLpOCPPGzWD7MV&#10;FtpeeE/jIdQiQtgXqKAJoS+k9FVDBv3C9sTRO1lnMETpaqkdXiLcdPIlSTJpsOW40GBPHw1Vv4fB&#10;KNjaeSiPaeKMex/an935K93mtVJPj9PbK4hAU7iH/9ulVpDlS7idiU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/p/+xQAAANwAAAAPAAAAAAAAAAAAAAAAAJgCAABkcnMv&#10;ZG93bnJldi54bWxQSwUGAAAAAAQABAD1AAAAigMAAAAA&#10;" path="m249,10r,l239,20,224,30,199,45r-30,l139,40,114,35,94,20,64,,59,,49,,34,20,14,50,,5e" filled="f" strokecolor="#e36c0a [2409]" strokeweight="42e-5mm">
                  <v:path arrowok="t" o:connecttype="custom" o:connectlocs="249,10;249,10;239,20;224,30;199,45;169,45;139,40;114,35;94,20;64,0;64,0;59,0;49,0;34,20;14,50;0,5" o:connectangles="0,0,0,0,0,0,0,0,0,0,0,0,0,0,0,0"/>
                </v:shape>
                <v:shape id="Freeform 131" o:spid="_x0000_s1148" style="position:absolute;left:415;top:8577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BicMA&#10;AADcAAAADwAAAGRycy9kb3ducmV2LnhtbESPT4vCMBTE78J+h/AW9iKadg+lVKPsCorsyX/g9dE8&#10;22rzUpKo3W9vBMHjMDO/Yabz3rTiRs43lhWk4wQEcWl1w5WCw345ykH4gKyxtUwK/snDfPYxmGKh&#10;7Z23dNuFSkQI+wIV1CF0hZS+rMmgH9uOOHon6wyGKF0ltcN7hJtWfidJJg02HBdq7GhRU3nZXY2C&#10;lR2G9SFNnHG/1+b4d96kq7xS6uuz/5mACNSHd/jVXmsFWZ7B80w8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wBicMAAADcAAAADwAAAAAAAAAAAAAAAACYAgAAZHJzL2Rv&#10;d25yZXYueG1sUEsFBgAAAAAEAAQA9QAAAIgDAAAAAA==&#10;" path="m249,50r,l224,25,199,15,169,10r-30,5l114,20,94,30,64,50r-5,l54,50,34,35,14,,,50e" filled="f" strokecolor="#e36c0a [2409]" strokeweight="42e-5mm">
                  <v:path arrowok="t" o:connecttype="custom" o:connectlocs="249,50;249,50;224,25;199,15;169,10;139,15;114,20;94,30;64,50;64,50;59,50;54,50;34,35;14,0;0,50" o:connectangles="0,0,0,0,0,0,0,0,0,0,0,0,0,0,0"/>
                </v:shape>
                <v:shape id="Freeform 132" o:spid="_x0000_s1149" style="position:absolute;left:420;top:8152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6zAMUA&#10;AADcAAAADwAAAGRycy9kb3ducmV2LnhtbESPT2vCQBTE7wW/w/IK3uqmQjWkrqKiYi/Ff/T8yD6T&#10;YPZt2N2a6Kd3CwWPw8z8hpnMOlOLKzlfWVbwPkhAEOdWV1woOB3XbykIH5A11pZJwY08zKa9lwlm&#10;2ra8p+shFCJC2GeooAyhyaT0eUkG/cA2xNE7W2cwROkKqR22EW5qOUySkTRYcVwosaFlSfnl8GsU&#10;8Pxuds16f1r8uHT8taJN+/E9VKr/2s0/QQTqwjP8395qBaN0DH9n4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7rMAxQAAANwAAAAPAAAAAAAAAAAAAAAAAJgCAABkcnMv&#10;ZG93bnJldi54bWxQSwUGAAAAAAQABAD1AAAAigMAAAAA&#10;" path="m244,215r,l239,135,234,95,229,65,214,40,199,20,179,5,149,,119,,94,15,69,35,44,60,24,95,14,130,4,170,,215r4,45l14,300r10,40l44,370r25,25l94,415r25,15l149,435r30,-5l199,420r15,-20l229,370r5,-30l239,300r5,-85xe" filled="f" strokecolor="#e36c0a [2409]" strokeweight="42e-5mm">
                  <v:path arrowok="t" o:connecttype="custom" o:connectlocs="244,215;244,215;239,135;234,95;229,65;214,40;199,20;179,5;149,0;149,0;119,0;94,15;69,35;44,60;24,95;14,130;4,170;0,215;0,215;4,260;14,300;24,340;44,370;69,395;94,415;119,430;149,435;149,435;179,430;199,420;214,400;229,370;234,340;239,300;244,215;244,215" o:connectangles="0,0,0,0,0,0,0,0,0,0,0,0,0,0,0,0,0,0,0,0,0,0,0,0,0,0,0,0,0,0,0,0,0,0,0,0"/>
                </v:shape>
                <v:shape id="Freeform 133" o:spid="_x0000_s1150" style="position:absolute;left:469;top:8217;width:195;height:300;visibility:visible;mso-wrap-style:square;v-text-anchor:top" coordsize="19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XYTsEA&#10;AADcAAAADwAAAGRycy9kb3ducmV2LnhtbERPy4rCMBTdD/gP4Q7MbkzngXSqUWRAdDaCVWZ9aa5N&#10;sbmpSaz1781CcHk479lisK3oyYfGsYKPcQaCuHK64VrBYb96z0GEiKyxdUwKbhRgMR+9zLDQ7so7&#10;6stYixTCoUAFJsaukDJUhiyGseuIE3d03mJM0NdSe7ymcNvKzyybSIsNpwaDHf0aqk7lxSr4bs7+&#10;9Df0/+f17Wv7s94aS/lOqbfXYTkFEWmIT/HDvdEKJnlam86kIy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F2E7BAAAA3AAAAA8AAAAAAAAAAAAAAAAAmAIAAGRycy9kb3du&#10;cmV2LnhtbFBLBQYAAAAABAAEAPUAAACGAwAAAAA=&#10;" path="m195,150r,l195,120,190,95,180,70,170,45,155,30,140,15,120,5,100,,80,5,60,15,45,25,30,45,15,65,5,95,,120r,30l,180r5,30l15,235r15,20l45,275r15,15l80,300r20,l120,300r20,-10l155,275r15,-15l180,235r10,-25l195,180r,-30xe" filled="f" strokecolor="#e36c0a [2409]" strokeweight="42e-5mm">
                  <v:path arrowok="t" o:connecttype="custom" o:connectlocs="195,150;195,150;195,120;190,95;180,70;170,45;155,30;140,15;120,5;100,0;100,0;80,5;60,15;45,25;30,45;15,65;5,95;0,120;0,150;0,150;0,180;5,210;15,235;30,255;45,275;60,290;80,300;100,300;100,300;120,300;140,290;155,275;170,260;180,235;190,210;195,180;195,150;195,150" o:connectangles="0,0,0,0,0,0,0,0,0,0,0,0,0,0,0,0,0,0,0,0,0,0,0,0,0,0,0,0,0,0,0,0,0,0,0,0,0,0"/>
                </v:shape>
                <v:shape id="Freeform 134" o:spid="_x0000_s1151" style="position:absolute;left:499;top:8262;width:165;height:210;visibility:visible;mso-wrap-style:square;v-text-anchor:top" coordsize="16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X4AsUA&#10;AADcAAAADwAAAGRycy9kb3ducmV2LnhtbESPQWvCQBSE74L/YXmCN92Yg8bUVURaLL1pta23R/aZ&#10;RLNvQ3bV+O9dQehxmJlvmNmiNZW4UuNKywpGwwgEcWZ1ybmC3ffHIAHhPLLGyjIpuJODxbzbmWGq&#10;7Y03dN36XAQIuxQVFN7XqZQuK8igG9qaOHhH2xj0QTa51A3eAtxUMo6isTRYclgosKZVQdl5ezEK&#10;6v3PX3w5xeuzTyaH3/evuJq2Rql+r12+gfDU+v/wq/2pFYyTKTzPh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fgCxQAAANwAAAAPAAAAAAAAAAAAAAAAAJgCAABkcnMv&#10;ZG93bnJldi54bWxQSwUGAAAAAAQABAD1AAAAigMAAAAA&#10;" path="m165,105r,l160,85,155,65,145,50,135,35,120,20,100,10,85,5,70,,55,5,45,10,30,20,20,30,5,65,,105r5,40l20,180r10,15l45,205r10,5l70,210r15,l100,205r20,-10l135,180r10,-15l155,150r5,-20l165,105xe" filled="f" strokecolor="#e36c0a [2409]" strokeweight="42e-5mm">
                  <v:path arrowok="t" o:connecttype="custom" o:connectlocs="165,105;165,105;160,85;155,65;145,50;135,35;120,20;100,10;85,5;70,0;70,0;55,5;45,10;30,20;20,30;5,65;0,105;0,105;5,145;20,180;30,195;45,205;55,210;70,210;70,210;85,210;100,205;120,195;135,180;145,165;155,150;160,130;165,105;165,105" o:connectangles="0,0,0,0,0,0,0,0,0,0,0,0,0,0,0,0,0,0,0,0,0,0,0,0,0,0,0,0,0,0,0,0,0,0"/>
                </v:shape>
                <v:shape id="Freeform 135" o:spid="_x0000_s1152" style="position:absolute;left:519;top:829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1xfL8A&#10;AADcAAAADwAAAGRycy9kb3ducmV2LnhtbERPz0vDMBS+C/sfwhvsZtOKFFebjTEp2KNzuz+aZ1Nt&#10;XkKTrd1/bw6Cx4/vd71f7ChuNIXBsYIiy0EQd04P3Cs4fzaPLyBCRNY4OiYFdwqw360eaqy0m/mD&#10;bqfYixTCoUIFJkZfSRk6QxZD5jxx4r7cZDEmOPVSTzincDvKpzwvpcWBU4NBT0dD3c/pahW0FxyK&#10;0hXfeevfGv8c/NWMrVKb9XJ4BRFpif/iP/e7VlBu0/x0Jh0Bufs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DXF8vwAAANwAAAAPAAAAAAAAAAAAAAAAAJgCAABkcnMvZG93bnJl&#10;di54bWxQSwUGAAAAAAQABAD1AAAAhAMAAAAA&#10;" path="m145,70r,l140,55,135,45,120,30,110,20,75,5,50,,40,,30,5,15,20,5,45,,70r5,30l15,125r15,15l50,145r25,-5l105,125r15,-10l135,105r5,-15l145,70xe" filled="f" strokecolor="#e36c0a [2409]" strokeweight="42e-5mm">
                  <v:path arrowok="t" o:connecttype="custom" o:connectlocs="145,70;145,70;140,55;135,45;120,30;110,20;75,5;50,0;50,0;40,0;30,5;15,20;5,45;0,70;0,70;5,100;15,125;30,140;50,145;50,145;75,140;105,125;120,115;135,105;140,90;145,70;145,70" o:connectangles="0,0,0,0,0,0,0,0,0,0,0,0,0,0,0,0,0,0,0,0,0,0,0,0,0,0,0"/>
                </v:shape>
                <v:shape id="Freeform 136" o:spid="_x0000_s1153" style="position:absolute;left:664;top:8117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EqLsUA&#10;AADcAAAADwAAAGRycy9kb3ducmV2LnhtbESPS2/CMBCE75X4D9YicSsOOaQlxSAeQlSiFx6X3lbx&#10;Nk6J11FsSOivr5Eq9TianW92Zove1uJGra8cK5iMExDEhdMVlwrOp+3zKwgfkDXWjknBnTws5oOn&#10;GebadXyg2zGUIkLY56jAhNDkUvrCkEU/dg1x9L5cazFE2ZZSt9hFuK1lmiSZtFhxbDDY0NpQcTle&#10;bXzjc0cmzToyP/ojdZvie796OSk1GvbLNxCB+vB//Jd+1wqy6QQeYyIB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USouxQAAANwAAAAPAAAAAAAAAAAAAAAAAJgCAABkcnMv&#10;ZG93bnJldi54bWxQSwUGAAAAAAQABAD1AAAAigMAAAAA&#10;" path="m,510r,l10,485,20,440r,-35l20,365,10,315,,250,10,190r5,-50l20,100r,-35l10,20,,e" filled="f" strokecolor="#e36c0a [2409]" strokeweight="42e-5mm">
                  <v:path arrowok="t" o:connecttype="custom" o:connectlocs="0,510;0,510;10,485;20,440;20,405;20,365;10,315;0,250;0,250;0,250;10,190;15,140;20,100;20,65;10,20;0,0" o:connectangles="0,0,0,0,0,0,0,0,0,0,0,0,0,0,0,0"/>
                </v:shape>
                <v:shape id="Freeform 137" o:spid="_x0000_s1154" style="position:absolute;left:664;top:8117;width:45;height:510;visibility:visible;mso-wrap-style:square;v-text-anchor:top" coordsize="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OTDcQA&#10;AADcAAAADwAAAGRycy9kb3ducmV2LnhtbESPT4vCMBTE7wt+h/CEvYhNFfxXG0VEwevW6vnRPNtq&#10;81KaqN1vv1lY2OMwM79h0m1vGvGiztWWFUyiGARxYXXNpYL8fBwvQTiPrLGxTAq+ycF2M/hIMdH2&#10;zV/0ynwpAoRdggoq79tESldUZNBFtiUO3s12Bn2QXSl1h+8AN42cxvFcGqw5LFTY0r6i4pE9jYLF&#10;cnbMR7OLObnDff8YrSbZ/XpR6nPY79YgPPX+P/zXPmkF89UUfs+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zkw3EAAAA3AAAAA8AAAAAAAAAAAAAAAAAmAIAAGRycy9k&#10;b3ducmV2LnhtbFBLBQYAAAAABAAEAPUAAACJAwAAAAA=&#10;" path="m,510r,l15,470,25,420,35,355,45,280,40,195,35,145,30,100,15,50,,e" filled="f" strokecolor="#e36c0a [2409]" strokeweight="42e-5mm">
                  <v:path arrowok="t" o:connecttype="custom" o:connectlocs="0,510;0,510;15,470;25,420;35,355;45,280;40,195;35,145;30,100;15,50;0,0" o:connectangles="0,0,0,0,0,0,0,0,0,0,0"/>
                </v:shape>
                <v:line id="Line 138" o:spid="_x0000_s1155" style="position:absolute;flip:y;visibility:visible;mso-wrap-style:square" from="759,8112" to="760,8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IPQsIAAADcAAAADwAAAGRycy9kb3ducmV2LnhtbESPQWvCQBSE74L/YXkFb7qxgtXoKmIR&#10;etV68fbIPrOh2bch+4yxv75bEDwOM/MNs972vlYdtbEKbGA6yUARF8FWXBo4fx/GC1BRkC3WgcnA&#10;gyJsN8PBGnMb7nyk7iSlShCOORpwIk2udSwceYyT0BAn7xpaj5JkW2rb4j3Bfa3fs2yuPVacFhw2&#10;tHdU/Jxu3sBFjp/ddTaVXXdwHza7+Bv/emNGb/1uBUqol1f42f6yBubLGfyfSUdAb/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EIPQsIAAADcAAAADwAAAAAAAAAAAAAA&#10;AAChAgAAZHJzL2Rvd25yZXYueG1sUEsFBgAAAAAEAAQA+QAAAJADAAAAAA==&#10;" strokecolor="#e36c0a [2409]" strokeweight="42e-5mm"/>
                <v:line id="Line 139" o:spid="_x0000_s1156" style="position:absolute;flip:y;visibility:visible;mso-wrap-style:square" from="789,8112" to="790,8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zKKMUAAADcAAAADwAAAGRycy9kb3ducmV2LnhtbESPW2vCQBSE3wX/w3IE3+qmImKjq1Tx&#10;hg8p9fZ8mj1NgtmzIbtq/PduoeDjMDPfMJNZY0pxo9oVlhW89yIQxKnVBWcKjofV2wiE88gaS8uk&#10;4EEOZtN2a4Kxtnf+ptveZyJA2MWoIPe+iqV0aU4GXc9WxMH7tbVBH2SdSV3jPcBNKftRNJQGCw4L&#10;OVa0yCm97K9GwXzDu6XdjaT/Wqb9n9M6SU7nRKlup/kcg/DU+Ff4v73VCoYfA/g7E46An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zKKMUAAADcAAAADwAAAAAAAAAA&#10;AAAAAAChAgAAZHJzL2Rvd25yZXYueG1sUEsFBgAAAAAEAAQA+QAAAJMDAAAAAA==&#10;" strokecolor="#e36c0a [2409]" strokeweight="69e-5mm"/>
                <v:shape id="Freeform 140" o:spid="_x0000_s1157" style="position:absolute;left:415;top:7587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JI8MA&#10;AADcAAAADwAAAGRycy9kb3ducmV2LnhtbESPQYvCMBSE78L+h/AWvIimXVC0GmUVVsST6wpeH82z&#10;rdu8lCRq/fdGEDwOM/MNM1u0phZXcr6yrCAdJCCIc6srLhQc/n76YxA+IGusLZOCO3lYzD86M8y0&#10;vfEvXfehEBHCPkMFZQhNJqXPSzLoB7Yhjt7JOoMhSldI7fAW4aaWX0kykgYrjgslNrQqKf/fX4yC&#10;te2FzSFNnHHLS3Xcnnfpelwo1f1sv6cgArXhHX61N1rBaDKE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cJI8MAAADcAAAADwAAAAAAAAAAAAAAAACYAgAAZHJzL2Rv&#10;d25yZXYueG1sUEsFBgAAAAAEAAQA9QAAAIgDAAAAAA==&#10;" path="m249,10r,l239,25,224,35,199,45r-30,5l139,45,114,35,94,25,64,5,59,,49,5,34,20,14,50,,5e" filled="f" strokecolor="#e36c0a [2409]" strokeweight="42e-5mm">
                  <v:path arrowok="t" o:connecttype="custom" o:connectlocs="249,10;249,10;239,25;224,35;199,45;169,50;139,45;114,35;94,25;64,5;64,5;59,0;49,5;34,20;14,50;0,5" o:connectangles="0,0,0,0,0,0,0,0,0,0,0,0,0,0,0,0"/>
                </v:shape>
                <v:shape id="Freeform 141" o:spid="_x0000_s1158" style="position:absolute;left:415;top:8062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WXVMUA&#10;AADcAAAADwAAAGRycy9kb3ducmV2LnhtbESPzWrDMBCE74W8g9hALqWRnYNJnSghKdSEnto00Oti&#10;bWy31spI8k/ePioUehxm5htmu59MKwZyvrGsIF0mIIhLqxuuFFw+X5/WIHxA1thaJgU38rDfzR62&#10;mGs78gcN51CJCGGfo4I6hC6X0pc1GfRL2xFH72qdwRClq6R2OEa4aeUqSTJpsOG4UGNHLzWVP+fe&#10;KCjsYzhd0sQZd+ybr7fv97RYV0ot5tNhAyLQFP7Df+2TVpA9Z/B7Jh4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9ZdUxQAAANwAAAAPAAAAAAAAAAAAAAAAAJgCAABkcnMv&#10;ZG93bnJldi54bWxQSwUGAAAAAAQABAD1AAAAigMAAAAA&#10;" path="m249,45r,l224,25,199,10,169,5r-30,5l114,15,94,25,64,45r-5,5l54,45,34,30,14,,,50e" filled="f" strokecolor="#e36c0a [2409]" strokeweight="42e-5mm">
                  <v:path arrowok="t" o:connecttype="custom" o:connectlocs="249,45;249,45;224,25;199,10;169,5;139,10;114,15;94,25;64,45;64,45;59,50;54,45;34,30;14,0;0,50" o:connectangles="0,0,0,0,0,0,0,0,0,0,0,0,0,0,0"/>
                </v:shape>
                <v:shape id="Freeform 142" o:spid="_x0000_s1159" style="position:absolute;left:420;top:7632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cl3cUA&#10;AADcAAAADwAAAGRycy9kb3ducmV2LnhtbESPT2sCMRTE74LfITzBm2Yr+Kdbo6io2ItUKz0/Nq+7&#10;SzcvSxLd1U/fFAoeh5n5DTNftqYSN3K+tKzgZZiAIM6sLjlXcPncDWYgfEDWWFkmBXfysFx0O3NM&#10;tW34RLdzyEWEsE9RQRFCnUrps4IM+qGtiaP3bZ3BEKXLpXbYRLip5ChJJtJgyXGhwJo2BWU/56tR&#10;wKuH+ah3p8v6y82m71vaN+PjSKl+r129gQjUhmf4v33QCiavU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yXdxQAAANwAAAAPAAAAAAAAAAAAAAAAAJgCAABkcnMv&#10;ZG93bnJldi54bWxQSwUGAAAAAAQABAD1AAAAigMAAAAA&#10;" path="m244,220r,l239,135r-5,-35l229,65,214,40,199,20,179,5,149,,119,5,94,15,69,35,44,60,24,95,14,130,4,175,,220r4,40l14,305r10,35l44,370r25,30l94,420r25,10l149,435r30,-5l199,420r15,-20l229,375r5,-35l239,305r5,-85xe" filled="f" strokecolor="#e36c0a [2409]" strokeweight="42e-5mm">
                  <v:path arrowok="t" o:connecttype="custom" o:connectlocs="244,220;244,220;239,135;234,100;229,65;214,40;199,20;179,5;149,0;149,0;119,5;94,15;69,35;44,60;24,95;14,130;4,175;0,220;0,220;4,260;14,305;24,340;44,370;69,400;94,420;119,430;149,435;149,435;179,430;199,420;214,400;229,375;234,340;239,305;244,220;244,220" o:connectangles="0,0,0,0,0,0,0,0,0,0,0,0,0,0,0,0,0,0,0,0,0,0,0,0,0,0,0,0,0,0,0,0,0,0,0,0"/>
                </v:shape>
                <v:shape id="Freeform 143" o:spid="_x0000_s1160" style="position:absolute;left:469;top:7702;width:195;height:300;visibility:visible;mso-wrap-style:square;v-text-anchor:top" coordsize="19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xOk8AA&#10;AADcAAAADwAAAGRycy9kb3ducmV2LnhtbERPy4rCMBTdC/5DuII7TR0H0WoUGRBnNoIPXF+aa1Ns&#10;bmoSa/37yWJglofzXm06W4uWfKgcK5iMMxDEhdMVlwou591oDiJEZI21Y1LwpgCbdb+3wly7Fx+p&#10;PcVSpBAOOSowMTa5lKEwZDGMXUOcuJvzFmOCvpTa4yuF21p+ZNlMWqw4NRhs6MtQcT89rYLP6uHv&#10;P117fezf08NifzCW5kelhoNuuwQRqYv/4j/3t1YwW6S16Uw6An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ZxOk8AAAADcAAAADwAAAAAAAAAAAAAAAACYAgAAZHJzL2Rvd25y&#10;ZXYueG1sUEsFBgAAAAAEAAQA9QAAAIUDAAAAAA==&#10;" path="m195,150r,l195,120,190,90,180,65,170,45,155,25,140,10,120,,100,,80,,60,10,45,25,30,40,15,65,5,90,,120r,30l,180r5,25l15,230r15,25l45,270r15,15l80,295r20,5l120,295r20,-10l155,275r15,-20l180,230r10,-25l195,180r,-30xe" filled="f" strokecolor="#e36c0a [2409]" strokeweight="42e-5mm">
                  <v:path arrowok="t" o:connecttype="custom" o:connectlocs="195,150;195,150;195,120;190,90;180,65;170,45;155,25;140,10;120,0;100,0;100,0;80,0;60,10;45,25;30,40;15,65;5,90;0,120;0,150;0,150;0,180;5,205;15,230;30,255;45,270;60,285;80,295;100,300;100,300;120,295;140,285;155,275;170,255;180,230;190,205;195,180;195,150;195,150" o:connectangles="0,0,0,0,0,0,0,0,0,0,0,0,0,0,0,0,0,0,0,0,0,0,0,0,0,0,0,0,0,0,0,0,0,0,0,0,0,0"/>
                </v:shape>
                <v:shape id="Freeform 144" o:spid="_x0000_s1161" style="position:absolute;left:499;top:7747;width:165;height:210;visibility:visible;mso-wrap-style:square;v-text-anchor:top" coordsize="16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xu38UA&#10;AADcAAAADwAAAGRycy9kb3ducmV2LnhtbESPT2vCQBTE7wW/w/IEb3VjDmpSVxFpsfTmv7beHtln&#10;Es2+DdlV47d3BcHjMDO/YSaz1lTiQo0rLSsY9CMQxJnVJecKtpuv9zEI55E1VpZJwY0czKadtwmm&#10;2l55RZe1z0WAsEtRQeF9nUrpsoIMur6tiYN3sI1BH2STS93gNcBNJeMoGkqDJYeFAmtaFJSd1mej&#10;oN79/sfnY7w8+fFo//f5E1dJa5Tqddv5BwhPrX+Fn+1vrWCYJPA4E46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bG7fxQAAANwAAAAPAAAAAAAAAAAAAAAAAJgCAABkcnMv&#10;ZG93bnJldi54bWxQSwUGAAAAAAQABAD1AAAAigMAAAAA&#10;" path="m165,105r,l160,80,155,65,145,45,135,30,120,15,100,5,85,,70,,55,,45,5,30,15,20,30,5,60,,105r5,40l20,175r10,15l45,200r10,5l70,210r15,-5l100,200r20,-10l135,180r10,-20l155,145r5,-20l165,105xe" filled="f" strokecolor="#e36c0a [2409]" strokeweight="42e-5mm">
                  <v:path arrowok="t" o:connecttype="custom" o:connectlocs="165,105;165,105;160,80;155,65;145,45;135,30;120,15;100,5;85,0;70,0;70,0;55,0;45,5;30,15;20,30;5,60;0,105;0,105;5,145;20,175;30,190;45,200;55,205;70,210;70,210;85,205;100,200;120,190;135,180;145,160;155,145;160,125;165,105;165,105" o:connectangles="0,0,0,0,0,0,0,0,0,0,0,0,0,0,0,0,0,0,0,0,0,0,0,0,0,0,0,0,0,0,0,0,0,0"/>
                </v:shape>
                <v:shape id="Freeform 145" o:spid="_x0000_s1162" style="position:absolute;left:519;top:777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brZr4A&#10;AADcAAAADwAAAGRycy9kb3ducmV2LnhtbERPTWsCMRC9F/wPYQRvNdkiVlajiEVwj7V6HzbjZnUz&#10;CZuo679vDoUeH+97tRlcJx7Ux9azhmKqQBDX3rTcaDj97N8XIGJCNth5Jg0virBZj95WWBr/5G96&#10;HFMjcgjHEjXYlEIpZawtOYxTH4gzd/G9w5Rh30jT4zOHu05+KDWXDlvODRYD7SzVt+PdaajO2BZz&#10;X1xVFb72YRbD3XaV1pPxsF2CSDSkf/Gf+2A0fKo8P5/JR0Cu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Tm62a+AAAA3AAAAA8AAAAAAAAAAAAAAAAAmAIAAGRycy9kb3ducmV2&#10;LnhtbFBLBQYAAAAABAAEAPUAAACDAwAAAAA=&#10;" path="m145,75r,l140,60,135,45,120,30,110,20,75,5,50,,40,,30,5,15,20,5,45,,75r5,25l15,125r15,15l50,145r25,-5l105,125r15,-10l135,105r5,-15l145,75xe" filled="f" strokecolor="#e36c0a [2409]" strokeweight="42e-5mm">
                  <v:path arrowok="t" o:connecttype="custom" o:connectlocs="145,75;145,75;140,60;135,45;120,30;110,20;75,5;50,0;50,0;40,0;30,5;15,20;5,45;0,75;0,75;5,100;15,125;30,140;50,145;50,145;75,140;105,125;120,115;135,105;140,90;145,75;145,75" o:connectangles="0,0,0,0,0,0,0,0,0,0,0,0,0,0,0,0,0,0,0,0,0,0,0,0,0,0,0"/>
                </v:shape>
                <v:shape id="Freeform 146" o:spid="_x0000_s1163" style="position:absolute;left:664;top:7597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qwNMQA&#10;AADcAAAADwAAAGRycy9kb3ducmV2LnhtbESPzW7CMBCE75V4B2uRuBWHHKAKGMSPKiqVS4ELt1W8&#10;xIF4HcUuSfv0GAmJ42h2vtmZLTpbiRs1vnSsYDRMQBDnTpdcKDgePt8/QPiArLFyTAr+yMNi3nub&#10;YaZdyz9024dCRAj7DBWYEOpMSp8bsuiHriaO3tk1FkOUTSF1g22E20qmSTKWFkuODQZrWhvKr/tf&#10;G984bcmk45bMv96lbpNfvleTg1KDfrecggjUhdfxM/2lFUySETzGRAL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6sDTEAAAA3AAAAA8AAAAAAAAAAAAAAAAAmAIAAGRycy9k&#10;b3ducmV2LnhtbFBLBQYAAAAABAAEAPUAAACJAwAAAAA=&#10;" path="m,510r,l10,490,20,440r,-30l20,365,10,315,,255,10,195r5,-55l20,100r,-30l10,25,,e" filled="f" strokecolor="#e36c0a [2409]" strokeweight="42e-5mm">
                  <v:path arrowok="t" o:connecttype="custom" o:connectlocs="0,510;0,510;10,490;20,440;20,410;20,365;10,315;0,255;0,255;0,255;10,195;15,140;20,100;20,70;10,25;0,0" o:connectangles="0,0,0,0,0,0,0,0,0,0,0,0,0,0,0,0"/>
                </v:shape>
                <v:shape id="Freeform 147" o:spid="_x0000_s1164" style="position:absolute;left:664;top:7597;width:45;height:510;visibility:visible;mso-wrap-style:square;v-text-anchor:top" coordsize="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gJF8QA&#10;AADcAAAADwAAAGRycy9kb3ducmV2LnhtbESPT2vCQBTE70K/w/IKXqRuFLRpzCpFDHhtND0/ss/8&#10;Mfs2ZLcx/fbdQqHHYeY3w6SHyXRipME1lhWslhEI4tLqhisF10v2EoNwHlljZ5kUfJODw/5plmKi&#10;7YM/aMx9JUIJuwQV1N73iZSurMmgW9qeOHg3Oxj0QQ6V1AM+Qrnp5DqKttJgw2Ghxp6ONZX3/Mso&#10;eI032XWxKczZndrjffG2ytvPQqn58/S+A+Fp8v/hP/qsAxet4fdMO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YCRfEAAAA3AAAAA8AAAAAAAAAAAAAAAAAmAIAAGRycy9k&#10;b3ducmV2LnhtbFBLBQYAAAAABAAEAPUAAACJAwAAAAA=&#10;" path="m,510r,l15,470,25,420,35,355,45,280,40,195,35,150,30,100,15,50,,e" filled="f" strokecolor="#e36c0a [2409]" strokeweight="42e-5mm">
                  <v:path arrowok="t" o:connecttype="custom" o:connectlocs="0,510;0,510;15,470;25,420;35,355;45,280;40,195;35,150;30,100;15,50;0,0" o:connectangles="0,0,0,0,0,0,0,0,0,0,0"/>
                </v:shape>
                <v:line id="Line 148" o:spid="_x0000_s1165" style="position:absolute;flip:y;visibility:visible;mso-wrap-style:square" from="759,7592" to="760,8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mVWMMAAADcAAAADwAAAGRycy9kb3ducmV2LnhtbESPwWrDMBBE74X8g9hAb42UBprgRjYh&#10;IdBr0l5yW6yNZWqtjLVx3H59VSj0OMzMG2ZbTaFTIw2pjWxhuTCgiOvoWm4sfLwfnzagkiA77CKT&#10;hS9KUJWzhy0WLt75RONZGpUhnAq04EX6QutUewqYFrEnzt41DgEly6HRbsB7hodOPxvzogO2nBc8&#10;9rT3VH+eb8HCRU6H8bpaym48+rUzl3Dj72Dt43zavYISmuQ//Nd+cxbWZgW/Z/IR0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plVjDAAAA3AAAAA8AAAAAAAAAAAAA&#10;AAAAoQIAAGRycy9kb3ducmV2LnhtbFBLBQYAAAAABAAEAPkAAACRAwAAAAA=&#10;" strokecolor="#e36c0a [2409]" strokeweight="42e-5mm"/>
                <v:line id="Line 149" o:spid="_x0000_s1166" style="position:absolute;flip:y;visibility:visible;mso-wrap-style:square" from="789,7592" to="790,8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dQMsUAAADcAAAADwAAAGRycy9kb3ducmV2LnhtbESPQWvCQBSE70L/w/KE3nSjFCtpNqJi&#10;q3iI1FbPz+wzCc2+DdlV03/fFQoeh5n5hklmnanFlVpXWVYwGkYgiHOrKy4UfH+9D6YgnEfWWFsm&#10;Bb/kYJY+9RKMtb3xJ133vhABwi5GBaX3TSyly0sy6Ia2IQ7e2bYGfZBtIXWLtwA3tRxH0UQarDgs&#10;lNjQsqT8Z38xChZr3q7sdir9bpWPT4ePLDscM6We+938DYSnzj/C/+2NVvAavcD9TDgCM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KdQMsUAAADcAAAADwAAAAAAAAAA&#10;AAAAAAChAgAAZHJzL2Rvd25yZXYueG1sUEsFBgAAAAAEAAQA+QAAAJMDAAAAAA==&#10;" strokecolor="#e36c0a [2409]" strokeweight="69e-5mm"/>
                <v:shape id="Freeform 150" o:spid="_x0000_s1167" style="position:absolute;left:415;top:7066;width:249;height:51;visibility:visible;mso-wrap-style:square;v-text-anchor:top" coordsize="2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nDG8UA&#10;AADcAAAADwAAAGRycy9kb3ducmV2LnhtbESPT2vCQBTE74LfYXmF3upupVqJriKW0Bah0NSLt0f2&#10;mQSzb0N286ff3i0UPA4z8xtmsxttLXpqfeVYw/NMgSDOnam40HD6SZ9WIHxANlg7Jg2/5GG3nU42&#10;mBg38Df1WShEhLBPUEMZQpNI6fOSLPqZa4ijd3GtxRBlW0jT4hDhtpZzpZbSYsVxocSGDiXl16yz&#10;GoJ8e+/OqbrgS3HM8i+Dn8fTUuvHh3G/BhFoDPfwf/vDaHhVC/g7E4+A3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cMbxQAAANwAAAAPAAAAAAAAAAAAAAAAAJgCAABkcnMv&#10;ZG93bnJldi54bWxQSwUGAAAAAAQABAD1AAAAigMAAAAA&#10;" path="m249,10r,l239,25,224,35,199,46r-30,5l139,46,114,35,94,25,64,5,59,,49,5,34,20,14,51,,5e" filled="f" strokecolor="#e36c0a [2409]" strokeweight="42e-5mm">
                  <v:path arrowok="t" o:connecttype="custom" o:connectlocs="249,10;249,10;239,25;224,35;199,46;169,51;139,46;114,35;94,25;64,5;64,5;59,0;49,5;34,20;14,51;0,5" o:connectangles="0,0,0,0,0,0,0,0,0,0,0,0,0,0,0,0"/>
                </v:shape>
                <v:shape id="Freeform 151" o:spid="_x0000_s1168" style="position:absolute;left:415;top:7542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4NTsQA&#10;AADcAAAADwAAAGRycy9kb3ducmV2LnhtbESPQWsCMRSE70L/Q3gFL1KT9aCyNYoKivRUV8HrY/O6&#10;u3XzsiRR13/fFAo9DjPzDbNY9bYVd/KhcawhGysQxKUzDVcazqfd2xxEiMgGW8ek4UkBVsuXwQJz&#10;4x58pHsRK5EgHHLUUMfY5VKGsiaLYew64uR9OW8xJukraTw+Ety2cqLUVFpsOC3U2NG2pvJa3KyG&#10;vRvFwzlT3vrNrbl8fH9m+3ml9fC1X7+DiNTH//Bf+2A0zNQUfs+kI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eDU7EAAAA3AAAAA8AAAAAAAAAAAAAAAAAmAIAAGRycy9k&#10;b3ducmV2LnhtbFBLBQYAAAAABAAEAPUAAACJAwAAAAA=&#10;" path="m249,50r,l224,25,199,10,169,5r-30,5l114,20,94,30,64,45r-5,5l54,45,34,30,14,,,50e" filled="f" strokecolor="#e36c0a [2409]" strokeweight="42e-5mm">
                  <v:path arrowok="t" o:connecttype="custom" o:connectlocs="249,50;249,50;224,25;199,10;169,5;139,10;114,20;94,30;64,45;64,45;59,50;54,45;34,30;14,0;0,50" o:connectangles="0,0,0,0,0,0,0,0,0,0,0,0,0,0,0"/>
                </v:shape>
                <v:shape id="Freeform 152" o:spid="_x0000_s1169" style="position:absolute;left:420;top:7112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/x8UA&#10;AADcAAAADwAAAGRycy9kb3ducmV2LnhtbESPT2vCQBTE7wW/w/IEb3WjYCMxG1Gppb2U+gfPj+wz&#10;CWbfht2tSfvpu4VCj8PM/IbJ14NpxZ2cbywrmE0TEMSl1Q1XCs6n/eMShA/IGlvLpOCLPKyL0UOO&#10;mbY9H+h+DJWIEPYZKqhD6DIpfVmTQT+1HXH0rtYZDFG6SmqHfYSbVs6T5EkabDgu1NjRrqbydvw0&#10;CnjzbT66/eG8vbhl+vZML/3ifa7UZDxsViACDeE//Nd+1QrSJIXfM/EI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3L/HxQAAANwAAAAPAAAAAAAAAAAAAAAAAJgCAABkcnMv&#10;ZG93bnJldi54bWxQSwUGAAAAAAQABAD1AAAAigMAAAAA&#10;" path="m244,220r,l239,135r-5,-35l229,65,214,40,199,20,179,5,149,,119,5,94,15,69,35,44,65,24,95,14,135,4,175,,220r4,45l14,305r10,35l44,375r25,25l94,420r25,10l149,435r30,l199,420r15,-20l229,375r5,-35l239,305r5,-85xe" filled="f" strokecolor="#e36c0a [2409]" strokeweight="42e-5mm">
                  <v:path arrowok="t" o:connecttype="custom" o:connectlocs="244,220;244,220;239,135;234,100;229,65;214,40;199,20;179,5;149,0;149,0;119,5;94,15;69,35;44,65;24,95;14,135;4,175;0,220;0,220;4,265;14,305;24,340;44,375;69,400;94,420;119,430;149,435;149,435;179,435;199,420;214,400;229,375;234,340;239,305;244,220;244,220" o:connectangles="0,0,0,0,0,0,0,0,0,0,0,0,0,0,0,0,0,0,0,0,0,0,0,0,0,0,0,0,0,0,0,0,0,0,0,0"/>
                </v:shape>
                <v:shape id="Freeform 153" o:spid="_x0000_s1170" style="position:absolute;left:469;top:7182;width:195;height:300;visibility:visible;mso-wrap-style:square;v-text-anchor:top" coordsize="19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fUicIA&#10;AADcAAAADwAAAGRycy9kb3ducmV2LnhtbERPyWrDMBC9B/oPYgq9JXIXsriRQymUtJeAk5DzYE0s&#10;Y2vkSKrj/H11KOT4ePt6M9pODORD41jB8ywDQVw53XCt4Hj4mi5BhIissXNMCm4UYFM8TNaYa3fl&#10;koZ9rEUK4ZCjAhNjn0sZKkMWw8z1xIk7O28xJuhrqT1eU7jt5EuWzaXFhlODwZ4+DVXt/tcqeGsu&#10;vv0Zh9Nle3vdrbY7Y2lZKvX0OH68g4g0xrv43/2tFSyytDadSUdA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d9SJwgAAANwAAAAPAAAAAAAAAAAAAAAAAJgCAABkcnMvZG93&#10;bnJldi54bWxQSwUGAAAAAAQABAD1AAAAhwMAAAAA&#10;" path="m195,150r,l195,120,190,90,180,65,170,45,155,25,140,15,120,5,100,,80,,60,10,45,25,30,40,15,65,5,90,,120r,30l,180r5,25l15,235r15,20l45,275r15,10l80,295r20,5l120,295r20,-5l155,275r15,-20l180,235r10,-25l195,180r,-30xe" filled="f" strokecolor="#e36c0a [2409]" strokeweight="42e-5mm">
                  <v:path arrowok="t" o:connecttype="custom" o:connectlocs="195,150;195,150;195,120;190,90;180,65;170,45;155,25;140,15;120,5;100,0;100,0;80,0;60,10;45,25;30,40;15,65;5,90;0,120;0,150;0,150;0,180;5,205;15,235;30,255;45,275;60,285;80,295;100,300;100,300;120,295;140,290;155,275;170,255;180,235;190,210;195,180;195,150;195,150" o:connectangles="0,0,0,0,0,0,0,0,0,0,0,0,0,0,0,0,0,0,0,0,0,0,0,0,0,0,0,0,0,0,0,0,0,0,0,0,0,0"/>
                </v:shape>
                <v:shape id="Freeform 154" o:spid="_x0000_s1171" style="position:absolute;left:499;top:7227;width:165;height:210;visibility:visible;mso-wrap-style:square;v-text-anchor:top" coordsize="16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f0xcYA&#10;AADcAAAADwAAAGRycy9kb3ducmV2LnhtbESPT2vCQBTE70K/w/IK3nTTHKpGN6EUpdJb/dPq7ZF9&#10;Jmmyb0N2jem37xYKHoeZ+Q2zygbTiJ46V1lW8DSNQBDnVldcKDjsN5M5COeRNTaWScEPOcjSh9EK&#10;E21v/EH9zhciQNglqKD0vk2kdHlJBt3UtsTBu9jOoA+yK6Tu8BbgppFxFD1LgxWHhRJbei0pr3dX&#10;o6A9fp7i63f8Vvv57Py1fo+bxWCUGj8OL0sQngZ/D/+3t1rBLFrA35l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f0xcYAAADcAAAADwAAAAAAAAAAAAAAAACYAgAAZHJz&#10;L2Rvd25yZXYueG1sUEsFBgAAAAAEAAQA9QAAAIsDAAAAAA==&#10;" path="m165,105r,l160,85,155,65,145,45,135,30,120,20,100,10,85,,70,,55,,45,5,30,15,20,30,5,65,,105r5,40l20,180r10,10l45,200r10,5l70,210r15,-5l100,200r20,-10l135,180r10,-15l155,145r5,-20l165,105xe" filled="f" strokecolor="#e36c0a [2409]" strokeweight="42e-5mm">
                  <v:path arrowok="t" o:connecttype="custom" o:connectlocs="165,105;165,105;160,85;155,65;145,45;135,30;120,20;100,10;85,0;70,0;70,0;55,0;45,5;30,15;20,30;5,65;0,105;0,105;5,145;20,180;30,190;45,200;55,205;70,210;70,210;85,205;100,200;120,190;135,180;145,165;155,145;160,125;165,105;165,105" o:connectangles="0,0,0,0,0,0,0,0,0,0,0,0,0,0,0,0,0,0,0,0,0,0,0,0,0,0,0,0,0,0,0,0,0,0"/>
                </v:shape>
                <v:shape id="Freeform 155" o:spid="_x0000_s1172" style="position:absolute;left:519;top:7257;width:145;height:150;visibility:visible;mso-wrap-style:square;v-text-anchor:top" coordsize="14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EWPrwA&#10;AADcAAAADwAAAGRycy9kb3ducmV2LnhtbERPSwrCMBDdC94hjOBOUwU/VKOoKHYlWHU/NGNbbCal&#10;iVpvbxaCy8f7L9etqcSLGldaVjAaRiCIM6tLzhVcL4fBHITzyBory6TgQw7Wq25nibG2bz7TK/W5&#10;CCHsYlRQeF/HUrqsIINuaGviwN1tY9AH2ORSN/gO4aaS4yiaSoMlh4YCa9oVlD3Sp1EwP+4tt3RJ&#10;fXKenHa3NKn01irV77WbBQhPrf+Lf+5EK5iNwvxwJhwB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n4RY+vAAAANwAAAAPAAAAAAAAAAAAAAAAAJgCAABkcnMvZG93bnJldi54&#10;bWxQSwUGAAAAAAQABAD1AAAAgQMAAAAA&#10;" path="m145,75r,l140,60,135,45,120,35,110,25,75,5,50,,40,,30,5,15,20,5,45,,75r5,30l15,125r15,15l50,150r25,-5l105,130r15,-10l135,105r5,-15l145,75xe" filled="f" strokecolor="#e36c0a [2409]" strokeweight="42e-5mm">
                  <v:path arrowok="t" o:connecttype="custom" o:connectlocs="145,75;145,75;140,60;135,45;120,35;110,25;75,5;50,0;50,0;40,0;30,5;15,20;5,45;0,75;0,75;5,105;15,125;30,140;50,150;50,150;75,145;105,130;120,120;135,105;140,90;145,75;145,75" o:connectangles="0,0,0,0,0,0,0,0,0,0,0,0,0,0,0,0,0,0,0,0,0,0,0,0,0,0,0"/>
                </v:shape>
                <v:shape id="Freeform 156" o:spid="_x0000_s1173" style="position:absolute;left:664;top:7076;width:20;height:516;visibility:visible;mso-wrap-style:square;v-text-anchor:top" coordsize="20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atbsUA&#10;AADcAAAADwAAAGRycy9kb3ducmV2LnhtbESPQUsDMRSE74L/ITyhN5tdDypr06ILYqHIYtuDx8fm&#10;dRO6eVmStLvtrzeC4HGYmW+YxWpyvThTiNazgnJegCBuvbbcKdjv3u+fQcSErLH3TAouFGG1vL1Z&#10;YKX9yF903qZOZAjHChWYlIZKytgachjnfiDO3sEHhynL0EkdcMxw18uHoniUDi3nBYMD1Yba4/bk&#10;FDQfn/Y62un7rW7CzmzW9alprVKzu+n1BUSiKf2H/9prreCpLOH3TD4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q1uxQAAANwAAAAPAAAAAAAAAAAAAAAAAJgCAABkcnMv&#10;ZG93bnJldi54bWxQSwUGAAAAAAQABAD1AAAAigMAAAAA&#10;" path="m,516r,l10,491,20,446r,-35l20,366,10,316,,256,10,196r5,-50l20,101r,-30l10,25,,e" filled="f" strokecolor="#e36c0a [2409]" strokeweight="42e-5mm">
                  <v:path arrowok="t" o:connecttype="custom" o:connectlocs="0,516;0,516;10,491;20,446;20,411;20,366;10,316;0,256;0,256;0,256;10,196;15,146;20,101;20,71;10,25;0,0" o:connectangles="0,0,0,0,0,0,0,0,0,0,0,0,0,0,0,0"/>
                </v:shape>
                <v:shape id="Freeform 157" o:spid="_x0000_s1174" style="position:absolute;left:664;top:7076;width:45;height:516;visibility:visible;mso-wrap-style:square;v-text-anchor:top" coordsize="45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tEMUA&#10;AADcAAAADwAAAGRycy9kb3ducmV2LnhtbESPT4vCMBTE7wt+h/AEb2uqB5WuUcR/iChoXZY9Pppn&#10;W2xeShO1u5/eCILHYWZ+w4ynjSnFjWpXWFbQ60YgiFOrC84UfJ9WnyMQziNrLC2Tgj9yMJ20PsYY&#10;a3vnI90Sn4kAYRejgtz7KpbSpTkZdF1bEQfvbGuDPsg6k7rGe4CbUvajaCANFhwWcqxonlN6Sa5G&#10;weX/elif578L/bON5Gk/W2Y7XCrVaTezLxCeGv8Ov9obrWDY68Pz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K0QxQAAANwAAAAPAAAAAAAAAAAAAAAAAJgCAABkcnMv&#10;ZG93bnJldi54bWxQSwUGAAAAAAQABAD1AAAAigMAAAAA&#10;" path="m,516r,l15,471,25,421,35,361,45,281,40,196,35,151,30,101,15,51,,e" filled="f" strokecolor="#e36c0a [2409]" strokeweight="42e-5mm">
                  <v:path arrowok="t" o:connecttype="custom" o:connectlocs="0,516;0,516;15,471;25,421;35,361;45,281;40,196;35,151;30,101;15,51;0,0" o:connectangles="0,0,0,0,0,0,0,0,0,0,0"/>
                </v:shape>
                <v:line id="Line 158" o:spid="_x0000_s1175" style="position:absolute;flip:y;visibility:visible;mso-wrap-style:square" from="759,7071" to="760,7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ADhcIAAADcAAAADwAAAGRycy9kb3ducmV2LnhtbESPQWvCQBSE7wX/w/IEb3WTClXSbERa&#10;hF61vXh7ZJ/Z0OzbkH3GtL/eFYQeh5n5him3k+/USENsAxvIlxko4jrYlhsD31/75w2oKMgWu8Bk&#10;4JcibKvZU4mFDVc+0HiURiUIxwINOJG+0DrWjjzGZeiJk3cOg0dJcmi0HfCa4L7TL1n2qj22nBYc&#10;9vTuqP45XryBkxw+xvMql924d2ubnfyF/7wxi/m0ewMlNMl/+NH+tAbW+QruZ9IR0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3ADhcIAAADcAAAADwAAAAAAAAAAAAAA&#10;AAChAgAAZHJzL2Rvd25yZXYueG1sUEsFBgAAAAAEAAQA+QAAAJADAAAAAA==&#10;" strokecolor="#e36c0a [2409]" strokeweight="42e-5mm"/>
                <v:line id="Line 159" o:spid="_x0000_s1176" style="position:absolute;flip:y;visibility:visible;mso-wrap-style:square" from="789,7071" to="790,7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7G78UAAADcAAAADwAAAGRycy9kb3ducmV2LnhtbESPQWvCQBSE74L/YXmCN90oRSV1FRVr&#10;xUNEW3t+Zp9JMPs2ZLca/71bEHocZuYbZjpvTCluVLvCsoJBPwJBnFpdcKbg++ujNwHhPLLG0jIp&#10;eJCD+azdmmKs7Z0PdDv6TAQIuxgV5N5XsZQuzcmg69uKOHgXWxv0QdaZ1DXeA9yUchhFI2mw4LCQ&#10;Y0WrnNLr8dcoWH7ybm13E+n363R4Pm2S5PSTKNXtNIt3EJ4a/x9+tbdawXjwBn9nwhGQs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7G78UAAADcAAAADwAAAAAAAAAA&#10;AAAAAAChAgAAZHJzL2Rvd25yZXYueG1sUEsFBgAAAAAEAAQA+QAAAJMDAAAAAA==&#10;" strokecolor="#e36c0a [2409]" strokeweight="69e-5mm"/>
                <v:shape id="Freeform 160" o:spid="_x0000_s1177" style="position:absolute;left:415;top:6551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UF5MMA&#10;AADcAAAADwAAAGRycy9kb3ducmV2LnhtbESPQYvCMBSE74L/ITzBi6xpF1alGsVdWBFP6gpeH82z&#10;rTYvJYla//1GEDwOM/MNM1u0phY3cr6yrCAdJiCIc6srLhQc/n4/JiB8QNZYWyYFD/KwmHc7M8y0&#10;vfOObvtQiAhhn6GCMoQmk9LnJRn0Q9sQR+9kncEQpSukdniPcFPLzyQZSYMVx4USG/opKb/sr0bB&#10;yg7C+pAmzrjva3XcnLfpalIo1e+1yymIQG14h1/ttVYwTr/geSYe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UF5MMAAADcAAAADwAAAAAAAAAAAAAAAACYAgAAZHJzL2Rv&#10;d25yZXYueG1sUEsFBgAAAAAEAAQA9QAAAIgDAAAAAA==&#10;" path="m249,10r,l239,20,224,30,199,45r-30,l139,40,114,35,94,20,64,,59,,49,,34,20,14,50,,e" filled="f" strokecolor="#e36c0a [2409]" strokeweight="42e-5mm">
                  <v:path arrowok="t" o:connecttype="custom" o:connectlocs="249,10;249,10;239,20;224,30;199,45;169,45;139,40;114,35;94,20;64,0;64,0;59,0;49,0;34,20;14,50;0,0" o:connectangles="0,0,0,0,0,0,0,0,0,0,0,0,0,0,0,0"/>
                </v:shape>
                <v:shape id="Freeform 161" o:spid="_x0000_s1178" style="position:absolute;left:415;top:7021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ebk8UA&#10;AADcAAAADwAAAGRycy9kb3ducmV2LnhtbESPQWvCQBSE70L/w/IKvYhu4sGG6CpVMEhPbRro9ZF9&#10;JrHZt2F3Nem/7xYKPQ4z8w2z3U+mF3dyvrOsIF0mIIhrqztuFFQfp0UGwgdkjb1lUvBNHva7h9kW&#10;c21Hfqd7GRoRIexzVNCGMORS+rolg35pB+LoXawzGKJ0jdQOxwg3vVwlyVoa7DgutDjQsaX6q7wZ&#10;BYWdh3OVJs64w637fL2+pUXWKPX0OL1sQASawn/4r33WCp7TN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x5uTxQAAANwAAAAPAAAAAAAAAAAAAAAAAJgCAABkcnMv&#10;ZG93bnJldi54bWxQSwUGAAAAAAQABAD1AAAAigMAAAAA&#10;" path="m249,50r,l224,25,199,15,169,10r-30,l114,20,94,30,64,50r-5,l54,50,34,30,14,,,50e" filled="f" strokecolor="#e36c0a [2409]" strokeweight="42e-5mm">
                  <v:path arrowok="t" o:connecttype="custom" o:connectlocs="249,50;249,50;224,25;199,15;169,10;139,10;114,20;94,30;64,50;64,50;59,50;54,50;34,30;14,0;0,50" o:connectangles="0,0,0,0,0,0,0,0,0,0,0,0,0,0,0"/>
                </v:shape>
                <v:shape id="Freeform 162" o:spid="_x0000_s1179" style="position:absolute;left:420;top:6596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UpGsUA&#10;AADcAAAADwAAAGRycy9kb3ducmV2LnhtbESPQWvCQBSE7wX/w/KE3upGoUbSbESlFnuRaqXnR/aZ&#10;BLNvw+7WpP313YLgcZiZb5h8OZhWXMn5xrKC6SQBQVxa3XCl4PS5fVqA8AFZY2uZFPyQh2Uxesgx&#10;07bnA12PoRIRwj5DBXUIXSalL2sy6Ce2I47e2TqDIUpXSe2wj3DTylmSzKXBhuNCjR1taiovx2+j&#10;gFe/5qPbHk7rL7dI31/prX/ez5R6HA+rFxCBhnAP39o7rSCdpvB/Jh4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SkaxQAAANwAAAAPAAAAAAAAAAAAAAAAAJgCAABkcnMv&#10;ZG93bnJldi54bWxQSwUGAAAAAAQABAD1AAAAigMAAAAA&#10;" path="m244,215r,l239,130,234,95,229,65,214,35,199,15,179,5,149,,119,,94,15,69,35,44,60,24,90,14,130,4,170,,215r4,45l14,300r10,35l44,370r25,25l94,415r25,15l149,435r30,-5l199,420r15,-25l229,370r5,-30l239,300r5,-85xe" filled="f" strokecolor="#e36c0a [2409]" strokeweight="42e-5mm">
                  <v:path arrowok="t" o:connecttype="custom" o:connectlocs="244,215;244,215;239,130;234,95;229,65;214,35;199,15;179,5;149,0;149,0;119,0;94,15;69,35;44,60;24,90;14,130;4,170;0,215;0,215;4,260;14,300;24,335;44,370;69,395;94,415;119,430;149,435;149,435;179,430;199,420;214,395;229,370;234,340;239,300;244,215;244,215" o:connectangles="0,0,0,0,0,0,0,0,0,0,0,0,0,0,0,0,0,0,0,0,0,0,0,0,0,0,0,0,0,0,0,0,0,0,0,0"/>
                </v:shape>
                <v:shape id="Freeform 163" o:spid="_x0000_s1180" style="position:absolute;left:469;top:6661;width:195;height:300;visibility:visible;mso-wrap-style:square;v-text-anchor:top" coordsize="19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5CVMEA&#10;AADcAAAADwAAAGRycy9kb3ducmV2LnhtbERPy2oCMRTdF/yHcAV3NaMtVUejiFC0G8EHri+T62Rw&#10;cjMmcRz/vlkUujyc92LV2Vq05EPlWMFomIEgLpyuuFRwPn2/T0GEiKyxdkwKXhRgtey9LTDX7skH&#10;ao+xFCmEQ44KTIxNLmUoDFkMQ9cQJ+7qvMWYoC+l9vhM4baW4yz7khYrTg0GG9oYKm7Hh1XwWd39&#10;7adrL/ft62M/2+6NpelBqUG/W89BROriv/jPvdMKJqO0Np1JR0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uQlTBAAAA3AAAAA8AAAAAAAAAAAAAAAAAmAIAAGRycy9kb3du&#10;cmV2LnhtbFBLBQYAAAAABAAEAPUAAACGAwAAAAA=&#10;" path="m195,150r,l195,120,190,95,180,70,170,45,155,30,140,15,120,5,100,,80,5,60,10,45,25,30,45,15,65,5,90,,120r,30l,180r5,30l15,235r15,20l45,275r15,15l80,295r20,5l120,300r20,-10l155,275r15,-20l180,235r10,-25l195,180r,-30xe" filled="f" strokecolor="#e36c0a [2409]" strokeweight="42e-5mm">
                  <v:path arrowok="t" o:connecttype="custom" o:connectlocs="195,150;195,150;195,120;190,95;180,70;170,45;155,30;140,15;120,5;100,0;100,0;80,5;60,10;45,25;30,45;15,65;5,90;0,120;0,150;0,150;0,180;5,210;15,235;30,255;45,275;60,290;80,295;100,300;100,300;120,300;140,290;155,275;170,255;180,235;190,210;195,180;195,150;195,150" o:connectangles="0,0,0,0,0,0,0,0,0,0,0,0,0,0,0,0,0,0,0,0,0,0,0,0,0,0,0,0,0,0,0,0,0,0,0,0,0,0"/>
                </v:shape>
                <v:shape id="Freeform 164" o:spid="_x0000_s1181" style="position:absolute;left:499;top:6706;width:165;height:210;visibility:visible;mso-wrap-style:square;v-text-anchor:top" coordsize="16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5iGMYA&#10;AADcAAAADwAAAGRycy9kb3ducmV2LnhtbESPS2vDMBCE74X8B7GF3hrZPuThRjYltKT0lmfb22Jt&#10;bTfWyliK4/77KBDIcZiZb5hFPphG9NS52rKCeByBIC6srrlUsNu+P89AOI+ssbFMCv7JQZ6NHhaY&#10;anvmNfUbX4oAYZeigsr7NpXSFRUZdGPbEgfv13YGfZBdKXWH5wA3jUyiaCIN1hwWKmxpWVFx3JyM&#10;gnZ/+E5Of8nq6GfTn6+3z6SZD0app8fh9QWEp8Hfw7f2h1YwjedwPROOgMw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5iGMYAAADcAAAADwAAAAAAAAAAAAAAAACYAgAAZHJz&#10;L2Rvd25yZXYueG1sUEsFBgAAAAAEAAQA9QAAAIsDAAAAAA==&#10;" path="m165,105r,l160,85,155,65,145,50,135,30,120,20,100,10,85,5,70,,55,5,45,10,30,20,20,30,5,65,,105r5,40l20,180r10,10l45,200r10,10l70,210r15,l100,205r20,-10l135,180r10,-15l155,145r5,-20l165,105xe" filled="f" strokecolor="#e36c0a [2409]" strokeweight="42e-5mm">
                  <v:path arrowok="t" o:connecttype="custom" o:connectlocs="165,105;165,105;160,85;155,65;145,50;135,30;120,20;100,10;85,5;70,0;70,0;55,5;45,10;30,20;20,30;5,65;0,105;0,105;5,145;20,180;30,190;45,200;55,210;70,210;70,210;85,210;100,205;120,195;135,180;145,165;155,145;160,125;165,105;165,105" o:connectangles="0,0,0,0,0,0,0,0,0,0,0,0,0,0,0,0,0,0,0,0,0,0,0,0,0,0,0,0,0,0,0,0,0,0"/>
                </v:shape>
                <v:shape id="Freeform 165" o:spid="_x0000_s1182" style="position:absolute;left:519;top:6736;width:145;height:150;visibility:visible;mso-wrap-style:square;v-text-anchor:top" coordsize="14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3cg7wA&#10;AADcAAAADwAAAGRycy9kb3ducmV2LnhtbERPSwrCMBDdC94hjOBOUwU/VKOoKHYlWHU/NGNbbCal&#10;iVpvbxaCy8f7L9etqcSLGldaVjAaRiCIM6tLzhVcL4fBHITzyBory6TgQw7Wq25nibG2bz7TK/W5&#10;CCHsYlRQeF/HUrqsIINuaGviwN1tY9AH2ORSN/gO4aaS4yiaSoMlh4YCa9oVlD3Sp1EwP+4tt3RJ&#10;fXKenHa3NKn01irV77WbBQhPrf+Lf+5EK5iNw/xwJhwB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pjdyDvAAAANwAAAAPAAAAAAAAAAAAAAAAAJgCAABkcnMvZG93bnJldi54&#10;bWxQSwUGAAAAAAQABAD1AAAAgQMAAAAA&#10;" path="m145,75r,l140,60,135,45,120,35,110,25,75,10,50,,40,5,30,10,15,25,5,45,,75r5,30l15,125r15,20l50,150r25,-5l105,130r15,-10l135,105r5,-15l145,75xe" filled="f" strokecolor="#e36c0a [2409]" strokeweight="42e-5mm">
                  <v:path arrowok="t" o:connecttype="custom" o:connectlocs="145,75;145,75;140,60;135,45;120,35;110,25;75,10;50,0;50,0;40,5;30,10;15,25;5,45;0,75;0,75;5,105;15,125;30,145;50,150;50,150;75,145;105,130;120,120;135,105;140,90;145,75;145,75" o:connectangles="0,0,0,0,0,0,0,0,0,0,0,0,0,0,0,0,0,0,0,0,0,0,0,0,0,0,0"/>
                </v:shape>
                <v:shape id="Freeform 166" o:spid="_x0000_s1183" style="position:absolute;left:664;top:6561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/sVMUA&#10;AADcAAAADwAAAGRycy9kb3ducmV2LnhtbESPzW7CMBCE70h9B2sr9QZOcgCUYqL+CBWJXgi99LaK&#10;t3EgXkexIYGnrytV4jianW92VsVoW3Gh3jeOFaSzBARx5XTDtYKvw2a6BOEDssbWMSm4kodi/TBZ&#10;Ya7dwHu6lKEWEcI+RwUmhC6X0leGLPqZ64ij9+N6iyHKvpa6xyHCbSuzJJlLiw3HBoMdvRmqTuXZ&#10;xje+P8hk84HMTX9m7r067l4XB6WeHseXZxCBxnA//k9vtYJFlsLfmEg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+xUxQAAANwAAAAPAAAAAAAAAAAAAAAAAJgCAABkcnMv&#10;ZG93bnJldi54bWxQSwUGAAAAAAQABAD1AAAAigMAAAAA&#10;" path="m,510r,l10,485,20,440r,-35l20,365,10,310,,250,10,190r5,-50l20,100r,-35l10,20,,e" filled="f" strokecolor="#e36c0a [2409]" strokeweight="42e-5mm">
                  <v:path arrowok="t" o:connecttype="custom" o:connectlocs="0,510;0,510;10,485;20,440;20,405;20,365;10,310;0,250;0,250;0,250;10,190;15,140;20,100;20,65;10,20;0,0" o:connectangles="0,0,0,0,0,0,0,0,0,0,0,0,0,0,0,0"/>
                </v:shape>
                <v:shape id="Freeform 167" o:spid="_x0000_s1184" style="position:absolute;left:664;top:6561;width:45;height:510;visibility:visible;mso-wrap-style:square;v-text-anchor:top" coordsize="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1Vd8QA&#10;AADcAAAADwAAAGRycy9kb3ducmV2LnhtbESPQWvCQBSE7wX/w/KEXqRuDKTa1FVEKuTamHh+ZF+T&#10;aPZtyK6a/vtuQfA4zHwzzHo7mk7caHCtZQWLeQSCuLK65VpBcTy8rUA4j6yxs0wKfsnBdjN5WWOq&#10;7Z2/6Zb7WoQSdikqaLzvUyld1ZBBN7c9cfB+7GDQBznUUg94D+Wmk3EUvUuDLYeFBnvaN1Rd8qtR&#10;sFwlh2KWlCZzX+f9ZfaxyM+nUqnX6bj7BOFp9M/wg8504OIY/s+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tVXfEAAAA3AAAAA8AAAAAAAAAAAAAAAAAmAIAAGRycy9k&#10;b3ducmV2LnhtbFBLBQYAAAAABAAEAPUAAACJAwAAAAA=&#10;" path="m,510r,l15,465,25,420,35,355,45,280,40,190,35,145,30,100,15,50,,e" filled="f" strokecolor="#e36c0a [2409]" strokeweight="42e-5mm">
                  <v:path arrowok="t" o:connecttype="custom" o:connectlocs="0,510;0,510;15,465;25,420;35,355;45,280;40,190;35,145;30,100;15,50;0,0" o:connectangles="0,0,0,0,0,0,0,0,0,0,0"/>
                </v:shape>
                <v:line id="Line 168" o:spid="_x0000_s1185" style="position:absolute;flip:y;visibility:visible;mso-wrap-style:square" from="759,6551" to="760,7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zJOMIAAADcAAAADwAAAGRycy9kb3ducmV2LnhtbESPzYrCQBCE7wu+w9DC3taJCirRUcRF&#10;2Ks/F29Nps0EMz0h08bsPv2OIHgsquorarXpfa06amMV2MB4lIEiLoKtuDRwPu2/FqCiIFusA5OB&#10;X4qwWQ8+Vpjb8OADdUcpVYJwzNGAE2lyrWPhyGMchYY4edfQepQk21LbFh8J7ms9ybKZ9lhxWnDY&#10;0M5RcTvevYGLHL6763Qs227v5ja7+Dv/eWM+h/12CUqol3f41f6xBuaTKTzPpCOg1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RzJOMIAAADcAAAADwAAAAAAAAAAAAAA&#10;AAChAgAAZHJzL2Rvd25yZXYueG1sUEsFBgAAAAAEAAQA+QAAAJADAAAAAA==&#10;" strokecolor="#e36c0a [2409]" strokeweight="42e-5mm"/>
                <v:line id="Line 169" o:spid="_x0000_s1186" style="position:absolute;flip:y;visibility:visible;mso-wrap-style:square" from="789,6551" to="790,7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IMUsYAAADcAAAADwAAAGRycy9kb3ducmV2LnhtbESPS2vDMBCE74X+B7GF3Bq5JrTBiWzS&#10;kkfJwSWvnrfWxja1VsZSEuffR4FCj8PMfMNMs9404kydqy0reBlGIIgLq2suFex3i+cxCOeRNTaW&#10;ScGVHGTp48MUE20vvKHz1pciQNglqKDyvk2kdEVFBt3QtsTBO9rOoA+yK6Xu8BLgppFxFL1KgzWH&#10;hQpb+qio+N2ejIL3Fa/ndj2W/mtexD+HZZ4fvnOlBk/9bALCU+//w3/tT63gLR7B/Uw4AjK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SDFLGAAAA3AAAAA8AAAAAAAAA&#10;AAAAAAAAoQIAAGRycy9kb3ducmV2LnhtbFBLBQYAAAAABAAEAPkAAACUAwAAAAA=&#10;" strokecolor="#e36c0a [2409]" strokeweight="69e-5mm"/>
                <v:shape id="Freeform 170" o:spid="_x0000_s1187" style="position:absolute;left:415;top:6031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nPWcUA&#10;AADcAAAADwAAAGRycy9kb3ducmV2LnhtbESPQWvCQBSE74X+h+UVehHdRKiV6BraQoN4qlbw+sg+&#10;k2j2bdjdmPTfd4VCj8PMfMOs89G04kbON5YVpLMEBHFpdcOVguP353QJwgdkja1lUvBDHvLN48Ma&#10;M20H3tPtECoRIewzVFCH0GVS+rImg35mO+Lona0zGKJ0ldQOhwg3rZwnyUIabDgu1NjRR03l9dAb&#10;BYWdhO0xTZxx731z2l2+0mJZKfX8NL6tQAQaw3/4r73VCl7nL3A/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ec9ZxQAAANwAAAAPAAAAAAAAAAAAAAAAAJgCAABkcnMv&#10;ZG93bnJldi54bWxQSwUGAAAAAAQABAD1AAAAigMAAAAA&#10;" path="m249,10r,l239,20,224,30,199,45r-30,l139,45,114,35,94,25,64,5,59,,49,,34,20,14,50,,5e" filled="f" strokecolor="#e36c0a [2409]" strokeweight="42e-5mm">
                  <v:path arrowok="t" o:connecttype="custom" o:connectlocs="249,10;249,10;239,20;224,30;199,45;169,45;139,45;114,35;94,25;64,5;64,5;59,0;49,0;34,20;14,50;0,5" o:connectangles="0,0,0,0,0,0,0,0,0,0,0,0,0,0,0,0"/>
                </v:shape>
                <v:shape id="Freeform 171" o:spid="_x0000_s1188" style="position:absolute;left:415;top:6501;width:249;height:55;visibility:visible;mso-wrap-style:square;v-text-anchor:top" coordsize="24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SZ6sQA&#10;AADcAAAADwAAAGRycy9kb3ducmV2LnhtbESPT2vCQBTE74LfYXmF3nRjoCqpm1DUQgteTHvp7ZF9&#10;JtHs25Dd5s+37xYEj8PMb4bZZaNpRE+dqy0rWC0jEMSF1TWXCr6/3hdbEM4ja2wsk4KJHGTpfLbD&#10;RNuBz9TnvhShhF2CCirv20RKV1Rk0C1tSxy8i+0M+iC7UuoOh1BuGhlH0VoarDksVNjSvqLilv8a&#10;BZvV0RxG98I/Z7pd+fCZ77enSannp/HtFYSn0T/Cd/pDBy5ew/+ZcAR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kmerEAAAA3AAAAA8AAAAAAAAAAAAAAAAAmAIAAGRycy9k&#10;b3ducmV2LnhtbFBLBQYAAAAABAAEAPUAAACJAwAAAAA=&#10;" path="m249,50r,l224,25,199,15,169,10r-30,5l114,20,94,30,64,50r-5,5l54,50,34,35,14,,,50e" filled="f" strokecolor="#e36c0a [2409]" strokeweight="42e-5mm">
                  <v:path arrowok="t" o:connecttype="custom" o:connectlocs="249,50;249,50;224,25;199,15;169,10;139,15;114,20;94,30;64,50;64,50;59,55;54,50;34,35;14,0;0,50" o:connectangles="0,0,0,0,0,0,0,0,0,0,0,0,0,0,0"/>
                </v:shape>
                <v:shape id="Freeform 172" o:spid="_x0000_s1189" style="position:absolute;left:420;top:6076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njp8UA&#10;AADcAAAADwAAAGRycy9kb3ducmV2LnhtbESPQWvCQBSE74L/YXlCb7ppoI1EV1HRUi+lWun5kX0m&#10;odm3YXc1qb/eFQo9DjPzDTNf9qYRV3K+tqzgeZKAIC6srrlUcPrajacgfEDW2FgmBb/kYbkYDuaY&#10;a9vxga7HUIoIYZ+jgiqENpfSFxUZ9BPbEkfvbJ3BEKUrpXbYRbhpZJokr9JgzXGhwpY2FRU/x4tR&#10;wKub+Wx3h9P6202z/ZbeupePVKmnUb+agQjUh//wX/tdK8jSDB5n4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eOnxQAAANwAAAAPAAAAAAAAAAAAAAAAAJgCAABkcnMv&#10;ZG93bnJldi54bWxQSwUGAAAAAAQABAD1AAAAigMAAAAA&#10;" path="m244,215r,l239,135,234,95,229,65,214,40,199,20,179,5,149,,119,,94,15,69,35,44,60,24,95,14,130,4,170,,215r4,45l14,300r10,40l44,370r25,25l94,415r25,15l149,435r30,-5l199,420r15,-20l229,370r5,-30l239,300r5,-85xe" filled="f" strokecolor="#e36c0a [2409]" strokeweight="42e-5mm">
                  <v:path arrowok="t" o:connecttype="custom" o:connectlocs="244,215;244,215;239,135;234,95;229,65;214,40;199,20;179,5;149,0;149,0;119,0;94,15;69,35;44,60;24,95;14,130;4,170;0,215;0,215;4,260;14,300;24,340;44,370;69,395;94,415;119,430;149,435;149,435;179,430;199,420;214,400;229,370;234,340;239,300;244,215;244,215" o:connectangles="0,0,0,0,0,0,0,0,0,0,0,0,0,0,0,0,0,0,0,0,0,0,0,0,0,0,0,0,0,0,0,0,0,0,0,0"/>
                </v:shape>
                <v:shape id="Freeform 173" o:spid="_x0000_s1190" style="position:absolute;left:469;top:6141;width:195;height:300;visibility:visible;mso-wrap-style:square;v-text-anchor:top" coordsize="19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I6cEA&#10;AADcAAAADwAAAGRycy9kb3ducmV2LnhtbERPy2oCMRTdF/yHcAV3NaOVqqNRpFC0G8EHri+T62Rw&#10;cjMm6Tj+vVkUujyc93Ld2Vq05EPlWMFomIEgLpyuuFRwPn2/z0CEiKyxdkwKnhRgveq9LTHX7sEH&#10;ao+xFCmEQ44KTIxNLmUoDFkMQ9cQJ+7qvMWYoC+l9vhI4baW4yz7lBYrTg0GG/oyVNyOv1bBpLr7&#10;20/XXu7b58d+vt0bS7ODUoN+t1mAiNTFf/Gfe6cVTMdpbTqTj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CiOnBAAAA3AAAAA8AAAAAAAAAAAAAAAAAmAIAAGRycy9kb3du&#10;cmV2LnhtbFBLBQYAAAAABAAEAPUAAACGAwAAAAA=&#10;" path="m195,150r,l195,120,190,95,180,70,170,45,155,30,140,15,120,5,100,,80,5,60,15,45,25,30,45,15,65,5,95,,120r,30l,180r5,30l15,235r15,20l45,275r15,15l80,300r20,l120,300r20,-10l155,275r15,-15l180,235r10,-25l195,180r,-30xe" filled="f" strokecolor="#e36c0a [2409]" strokeweight="42e-5mm">
                  <v:path arrowok="t" o:connecttype="custom" o:connectlocs="195,150;195,150;195,120;190,95;180,70;170,45;155,30;140,15;120,5;100,0;100,0;80,5;60,15;45,25;30,45;15,65;5,95;0,120;0,150;0,150;0,180;5,210;15,235;30,255;45,275;60,290;80,300;100,300;100,300;120,300;140,290;155,275;170,260;180,235;190,210;195,180;195,150;195,150" o:connectangles="0,0,0,0,0,0,0,0,0,0,0,0,0,0,0,0,0,0,0,0,0,0,0,0,0,0,0,0,0,0,0,0,0,0,0,0,0,0"/>
                </v:shape>
                <v:shape id="Freeform 174" o:spid="_x0000_s1191" style="position:absolute;left:499;top:6186;width:165;height:210;visibility:visible;mso-wrap-style:square;v-text-anchor:top" coordsize="16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KopcYA&#10;AADcAAAADwAAAGRycy9kb3ducmV2LnhtbESPzW7CMBCE70h9B2uRegMHHwoEnKiqWrXqrfy0cFvF&#10;S5ISr6PYQPr2uBISx9HMfKNZ5r1txJk6XzvWMBknIIgLZ2ouNWzWb6MZCB+QDTaOScMfecizh8ES&#10;U+Mu/EXnVShFhLBPUUMVQptK6YuKLPqxa4mjd3CdxRBlV0rT4SXCbSNVkjxJizXHhQpbeqmoOK5O&#10;VkO7/d6p0696P4bZdP/z+qmaeW+1fhz2zwsQgfpwD9/aH0bDVM3h/0w8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KopcYAAADcAAAADwAAAAAAAAAAAAAAAACYAgAAZHJz&#10;L2Rvd25yZXYueG1sUEsFBgAAAAAEAAQA9QAAAIsDAAAAAA==&#10;" path="m165,105r,l160,85,155,65,145,50,135,35,120,20,100,10,85,5,70,,55,5,45,10,30,20,20,30,5,65,,105r5,40l20,180r10,15l45,205r10,5l70,210r15,l100,205r20,-10l135,180r10,-15l155,150r5,-20l165,105xe" filled="f" strokecolor="#e36c0a [2409]" strokeweight="42e-5mm">
                  <v:path arrowok="t" o:connecttype="custom" o:connectlocs="165,105;165,105;160,85;155,65;145,50;135,35;120,20;100,10;85,5;70,0;70,0;55,5;45,10;30,20;20,30;5,65;0,105;0,105;5,145;20,180;30,195;45,205;55,210;70,210;70,210;85,210;100,205;120,195;135,180;145,165;155,150;160,130;165,105;165,105" o:connectangles="0,0,0,0,0,0,0,0,0,0,0,0,0,0,0,0,0,0,0,0,0,0,0,0,0,0,0,0,0,0,0,0,0,0"/>
                </v:shape>
                <v:shape id="Freeform 175" o:spid="_x0000_s1192" style="position:absolute;left:519;top:6221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oh28AA&#10;AADcAAAADwAAAGRycy9kb3ducmV2LnhtbERPz2vCMBS+D/wfwhO8zbTb6EY1imwU7HHddn80b021&#10;eQlNtPW/N4fBjh/f7+1+toO40hh6xwrydQaCuHW6507B91f1+AYiRGSNg2NScKMA+93iYYuldhN/&#10;0rWJnUghHEpUYGL0pZShNWQxrJ0nTtyvGy3GBMdO6hGnFG4H+ZRlhbTYc2ow6OndUHtuLlZB/YN9&#10;Xrj8lNX+o/IvwV/MUCu1Ws6HDYhIc/wX/7mPWsHrc5qfzqQjIH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oh28AAAADcAAAADwAAAAAAAAAAAAAAAACYAgAAZHJzL2Rvd25y&#10;ZXYueG1sUEsFBgAAAAAEAAQA9QAAAIUDAAAAAA==&#10;" path="m145,70r,l140,55,135,45,120,30,110,20,75,5,50,,40,,30,5,15,20,5,45,,70r5,30l15,125r15,15l50,145r25,-5l105,125r15,-10l135,105r5,-15l145,70xe" filled="f" strokecolor="#e36c0a [2409]" strokeweight="42e-5mm">
                  <v:path arrowok="t" o:connecttype="custom" o:connectlocs="145,70;145,70;140,55;135,45;120,30;110,20;75,5;50,0;50,0;40,0;30,5;15,20;5,45;0,70;0,70;5,100;15,125;30,140;50,145;50,145;75,140;105,125;120,115;135,105;140,90;145,70;145,70" o:connectangles="0,0,0,0,0,0,0,0,0,0,0,0,0,0,0,0,0,0,0,0,0,0,0,0,0,0,0"/>
                </v:shape>
                <v:shape id="Freeform 176" o:spid="_x0000_s1193" style="position:absolute;left:664;top:6041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Z6icUA&#10;AADcAAAADwAAAGRycy9kb3ducmV2LnhtbESPT2vCQBDF74LfYRmht7oxBZXoKtpSKtSLfy7ehuyY&#10;jWZnQ3ZrUj99Vyh4fLx5vzdvvuxsJW7U+NKxgtEwAUGcO11yoeB4+HydgvABWWPlmBT8koflot+b&#10;Y6Zdyzu67UMhIoR9hgpMCHUmpc8NWfRDVxNH7+waiyHKppC6wTbCbSXTJBlLiyXHBoM1vRvKr/sf&#10;G984fZFJxy2Zu96m7iO/fK8nB6VeBt1qBiJQF57H/+mNVjB5G8FjTCS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1nqJxQAAANwAAAAPAAAAAAAAAAAAAAAAAJgCAABkcnMv&#10;ZG93bnJldi54bWxQSwUGAAAAAAQABAD1AAAAigMAAAAA&#10;" path="m,510r,l10,485,20,440r,-35l20,365,10,315,,255r,-5l10,190r5,-50l20,100r,-35l10,20,,e" filled="f" strokecolor="#e36c0a [2409]" strokeweight="42e-5mm">
                  <v:path arrowok="t" o:connecttype="custom" o:connectlocs="0,510;0,510;10,485;20,440;20,405;20,365;10,315;0,255;0,250;0,250;10,190;15,140;20,100;20,65;10,20;0,0" o:connectangles="0,0,0,0,0,0,0,0,0,0,0,0,0,0,0,0"/>
                </v:shape>
                <v:shape id="Freeform 177" o:spid="_x0000_s1194" style="position:absolute;left:664;top:6041;width:45;height:510;visibility:visible;mso-wrap-style:square;v-text-anchor:top" coordsize="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TDqsQA&#10;AADcAAAADwAAAGRycy9kb3ducmV2LnhtbESPT2vCQBTE74V+h+UJvYhuTPFfzCpFKnhtqp4f2WcS&#10;k30bsluTfvuuIPQ4zPxmmHQ3mEbcqXOVZQWzaQSCOLe64kLB6fswWYFwHlljY5kU/JKD3fb1JcVE&#10;256/6J75QoQSdgkqKL1vEyldXpJBN7UtcfCutjPog+wKqTvsQ7lpZBxFC2mw4rBQYkv7kvI6+zEK&#10;lqv54TSen83Rfd729Xg9y26Xs1Jvo+FjA8LT4P/DT/qoA/cew+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0w6rEAAAA3AAAAA8AAAAAAAAAAAAAAAAAmAIAAGRycy9k&#10;b3ducmV2LnhtbFBLBQYAAAAABAAEAPUAAACJAwAAAAA=&#10;" path="m,510r,l15,470,25,420,35,355,45,280,40,195,35,145,30,100,15,50,,e" filled="f" strokecolor="#e36c0a [2409]" strokeweight="42e-5mm">
                  <v:path arrowok="t" o:connecttype="custom" o:connectlocs="0,510;0,510;15,470;25,420;35,355;45,280;40,195;35,145;30,100;15,50;0,0" o:connectangles="0,0,0,0,0,0,0,0,0,0,0"/>
                </v:shape>
                <v:line id="Line 178" o:spid="_x0000_s1195" style="position:absolute;flip:y;visibility:visible;mso-wrap-style:square" from="759,6036" to="760,6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Vf5cMAAADcAAAADwAAAGRycy9kb3ducmV2LnhtbESPT2vCQBTE74LfYXlCb7qxAZXUVaRF&#10;6NU/l9we2Wc2NPs2ZJ8x7afvFgoeh5n5DbPdj75VA/WxCWxguchAEVfBNlwbuF6O8w2oKMgW28Bk&#10;4Jsi7HfTyRYLGx58ouEstUoQjgUacCJdoXWsHHmMi9ARJ+8Weo+SZF9r2+MjwX2rX7NspT02nBYc&#10;dvTuqPo6372BUk4fwy1fymE4urXNSn/nH2/My2w8vIESGuUZ/m9/WgPrPIe/M+kI6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FX+XDAAAA3AAAAA8AAAAAAAAAAAAA&#10;AAAAoQIAAGRycy9kb3ducmV2LnhtbFBLBQYAAAAABAAEAPkAAACRAwAAAAA=&#10;" strokecolor="#e36c0a [2409]" strokeweight="42e-5mm"/>
                <v:line id="Line 179" o:spid="_x0000_s1196" style="position:absolute;flip:y;visibility:visible;mso-wrap-style:square" from="789,6036" to="790,6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uaj8UAAADcAAAADwAAAGRycy9kb3ducmV2LnhtbESPT2vCQBTE70K/w/IKvemmKiqpq7Ri&#10;VTxE/Nfza/Y1Cc2+DdlV47d3BcHjMDO/YcbTxpTiTLUrLCt470QgiFOrC84UHPbf7REI55E1lpZJ&#10;wZUcTCcvrTHG2l54S+edz0SAsItRQe59FUvp0pwMuo6tiIP3Z2uDPsg6k7rGS4CbUnajaCANFhwW&#10;cqxollP6vzsZBV9LXs/teiT9Zp52f4+LJDn+JEq9vTafHyA8Nf4ZfrRXWsGw14f7mXAE5OQ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uaj8UAAADcAAAADwAAAAAAAAAA&#10;AAAAAAChAgAAZHJzL2Rvd25yZXYueG1sUEsFBgAAAAAEAAQA+QAAAJMDAAAAAA==&#10;" strokecolor="#e36c0a [2409]" strokeweight="69e-5mm"/>
                <v:shape id="Freeform 180" o:spid="_x0000_s1197" style="position:absolute;left:415;top:5511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BZhMQA&#10;AADcAAAADwAAAGRycy9kb3ducmV2LnhtbESPQWsCMRSE74X+h/AKXopmt2KV1ShaUMSTVcHrY/Pc&#10;Xd28LEnU9d8bodDjMDPfMJNZa2pxI+crywrSXgKCOLe64kLBYb/sjkD4gKyxtkwKHuRhNn1/m2Cm&#10;7Z1/6bYLhYgQ9hkqKENoMil9XpJB37MNcfRO1hkMUbpCaof3CDe1/EqSb2mw4rhQYkM/JeWX3dUo&#10;WNnPsD6kiTNuca2Om/M2XY0KpTof7XwMIlAb/sN/7bVWMOwP4HUmHgE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gWYTEAAAA3AAAAA8AAAAAAAAAAAAAAAAAmAIAAGRycy9k&#10;b3ducmV2LnhtbFBLBQYAAAAABAAEAPUAAACJAwAAAAA=&#10;" path="m249,10r,l239,25,224,35,199,45r-30,5l139,45,114,35,94,25,64,5,59,,49,5,34,20,14,50,,5e" filled="f" strokecolor="#e36c0a [2409]" strokeweight="42e-5mm">
                  <v:path arrowok="t" o:connecttype="custom" o:connectlocs="249,10;249,10;239,25;224,35;199,45;169,50;139,45;114,35;94,25;64,5;64,5;59,0;49,5;34,20;14,50;0,5" o:connectangles="0,0,0,0,0,0,0,0,0,0,0,0,0,0,0,0"/>
                </v:shape>
                <v:shape id="Freeform 181" o:spid="_x0000_s1198" style="position:absolute;left:415;top:5986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LH88QA&#10;AADcAAAADwAAAGRycy9kb3ducmV2LnhtbESPT4vCMBTE7wt+h/AEL4umdUGlGkUFRfa0/gGvj+bZ&#10;VpuXkkTtfvuNIOxxmJnfMLNFa2rxIOcrywrSQQKCOLe64kLB6bjpT0D4gKyxtkwKfsnDYt75mGGm&#10;7ZP39DiEQkQI+wwVlCE0mZQ+L8mgH9iGOHoX6wyGKF0htcNnhJtaDpNkJA1WHBdKbGhdUn473I2C&#10;rf0Mu1OaOONW9+r8ff1Jt5NCqV63XU5BBGrDf/jd3mkF468R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yx/PEAAAA3AAAAA8AAAAAAAAAAAAAAAAAmAIAAGRycy9k&#10;b3ducmV2LnhtbFBLBQYAAAAABAAEAPUAAACJAwAAAAA=&#10;" path="m249,45r,l224,25,199,10,169,5r-30,5l114,15,94,25,64,45r-5,5l54,45,34,30,14,,,50e" filled="f" strokecolor="#e36c0a [2409]" strokeweight="42e-5mm">
                  <v:path arrowok="t" o:connecttype="custom" o:connectlocs="249,45;249,45;224,25;199,10;169,5;139,10;114,15;94,25;64,45;64,45;59,50;54,45;34,30;14,0;0,50" o:connectangles="0,0,0,0,0,0,0,0,0,0,0,0,0,0,0"/>
                </v:shape>
                <v:shape id="Freeform 182" o:spid="_x0000_s1199" style="position:absolute;left:420;top:5556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B1esUA&#10;AADcAAAADwAAAGRycy9kb3ducmV2LnhtbESPT2vCQBTE7wW/w/KE3upGpY1EV1HR0l7Ef3h+ZJ9J&#10;MPs27G5N2k/fLRQ8DjPzG2a26Ewt7uR8ZVnBcJCAIM6trrhQcD5tXyYgfEDWWFsmBd/kYTHvPc0w&#10;07blA92PoRARwj5DBWUITSalz0sy6Ae2IY7e1TqDIUpXSO2wjXBTy1GSvEmDFceFEhtal5Tfjl9G&#10;AS9/zL7ZHs6ri5uknxt6b193I6We+91yCiJQFx7h//aHVpCOU/g7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HV6xQAAANwAAAAPAAAAAAAAAAAAAAAAAJgCAABkcnMv&#10;ZG93bnJldi54bWxQSwUGAAAAAAQABAD1AAAAigMAAAAA&#10;" path="m244,220r,l239,135r-5,-35l229,65,214,40,199,20,179,5,149,,119,5,94,15,69,35,44,60,24,95,14,130,4,175,,220r4,40l14,305r10,35l44,370r25,30l94,420r25,10l149,435r30,l199,420r15,-20l229,375r5,-35l239,305r5,-85xe" filled="f" strokecolor="#e36c0a [2409]" strokeweight="42e-5mm">
                  <v:path arrowok="t" o:connecttype="custom" o:connectlocs="244,220;244,220;239,135;234,100;229,65;214,40;199,20;179,5;149,0;149,0;119,5;94,15;69,35;44,60;24,95;14,130;4,175;0,220;0,220;4,260;14,305;24,340;44,370;69,400;94,420;119,430;149,435;149,435;179,435;199,420;214,400;229,375;234,340;239,305;244,220;244,220" o:connectangles="0,0,0,0,0,0,0,0,0,0,0,0,0,0,0,0,0,0,0,0,0,0,0,0,0,0,0,0,0,0,0,0,0,0,0,0"/>
                </v:shape>
                <v:shape id="Freeform 183" o:spid="_x0000_s1200" style="position:absolute;left:469;top:5626;width:195;height:300;visibility:visible;mso-wrap-style:square;v-text-anchor:top" coordsize="19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eNMEA&#10;AADcAAAADwAAAGRycy9kb3ducmV2LnhtbERPy2oCMRTdF/yHcIXuasYqVUejSEFsN4IPXF8m18ng&#10;5GZM4jj+vVkUujyc92LV2Vq05EPlWMFwkIEgLpyuuFRwOm4+piBCRNZYOyYFTwqwWvbeFphr9+A9&#10;tYdYihTCIUcFJsYmlzIUhiyGgWuIE3dx3mJM0JdSe3ykcFvLzyz7khYrTg0GG/o2VFwPd6tgXN38&#10;9bdrz7ftc7SbbXfG0nSv1Hu/W89BROriv/jP/aMVTEZpbTqTj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bHjTBAAAA3AAAAA8AAAAAAAAAAAAAAAAAmAIAAGRycy9kb3du&#10;cmV2LnhtbFBLBQYAAAAABAAEAPUAAACGAwAAAAA=&#10;" path="m195,150r,l195,120,190,90,180,65,170,45,155,25,140,10,120,5,100,,80,,60,10,45,25,30,40,15,65,5,90,,120r,30l,180r5,25l15,230r15,25l45,270r15,15l80,295r20,5l120,295r20,-10l155,275r15,-20l180,230r10,-25l195,180r,-30xe" filled="f" strokecolor="#e36c0a [2409]" strokeweight="42e-5mm">
                  <v:path arrowok="t" o:connecttype="custom" o:connectlocs="195,150;195,150;195,120;190,90;180,65;170,45;155,25;140,10;120,5;100,0;100,0;80,0;60,10;45,25;30,40;15,65;5,90;0,120;0,150;0,150;0,180;5,205;15,230;30,255;45,270;60,285;80,295;100,300;100,300;120,295;140,285;155,275;170,255;180,230;190,205;195,180;195,150;195,150" o:connectangles="0,0,0,0,0,0,0,0,0,0,0,0,0,0,0,0,0,0,0,0,0,0,0,0,0,0,0,0,0,0,0,0,0,0,0,0,0,0"/>
                </v:shape>
                <v:shape id="Freeform 184" o:spid="_x0000_s1201" style="position:absolute;left:499;top:5671;width:165;height:210;visibility:visible;mso-wrap-style:square;v-text-anchor:top" coordsize="16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s+eMYA&#10;AADcAAAADwAAAGRycy9kb3ducmV2LnhtbESPS2vDMBCE74H+B7GB3mI5LuThRjalJLTk1jzb22Jt&#10;bTfWylhK4v77KlDIcZiZb5hF3ptGXKhztWUF4ygGQVxYXXOpYLddjWYgnEfW2FgmBb/kIM8eBgtM&#10;tb3yB102vhQBwi5FBZX3bSqlKyoy6CLbEgfv23YGfZBdKXWH1wA3jUzieCIN1hwWKmzptaLitDkb&#10;Be3+8Jmcf5K3k59Nv47LddLMe6PU47B/eQbhqff38H/7XSuYPs3hdiYc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s+eMYAAADcAAAADwAAAAAAAAAAAAAAAACYAgAAZHJz&#10;L2Rvd25yZXYueG1sUEsFBgAAAAAEAAQA9QAAAIsDAAAAAA==&#10;" path="m165,105r,l160,80,155,65,145,45,135,30,120,15,100,10,85,,70,,55,,45,5,30,15,20,30,5,60,,105r5,40l20,175r10,15l45,200r10,5l70,210r15,-5l100,200r20,-10l135,180r10,-20l155,145r5,-20l165,105xe" filled="f" strokecolor="#e36c0a [2409]" strokeweight="42e-5mm">
                  <v:path arrowok="t" o:connecttype="custom" o:connectlocs="165,105;165,105;160,80;155,65;145,45;135,30;120,15;100,10;85,0;70,0;70,0;55,0;45,5;30,15;20,30;5,60;0,105;0,105;5,145;20,175;30,190;45,200;55,205;70,210;70,210;85,205;100,200;120,190;135,180;145,160;155,145;160,125;165,105;165,105" o:connectangles="0,0,0,0,0,0,0,0,0,0,0,0,0,0,0,0,0,0,0,0,0,0,0,0,0,0,0,0,0,0,0,0,0,0"/>
                </v:shape>
                <v:shape id="Freeform 185" o:spid="_x0000_s1202" style="position:absolute;left:519;top:5701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xSpr4A&#10;AADcAAAADwAAAGRycy9kb3ducmV2LnhtbERPy4rCMBTdC/MP4Q7MzqYdRKUaRWYQpktf+0tzbarN&#10;TWiidv7eLASXh/NergfbiTv1oXWsoMhyEMS10y03Co6H7XgOIkRkjZ1jUvBPAdarj9ESS+0evKP7&#10;PjYihXAoUYGJ0ZdShtqQxZA5T5y4s+stxgT7RuoeHyncdvI7z6fSYsupwaCnH0P1dX+zCqoTtsXU&#10;FZe88r9bPwn+ZrpKqa/PYbMAEWmIb/HL/acVzCZpfjqTjoBcP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KMUqa+AAAA3AAAAA8AAAAAAAAAAAAAAAAAmAIAAGRycy9kb3ducmV2&#10;LnhtbFBLBQYAAAAABAAEAPUAAACDAwAAAAA=&#10;" path="m145,75r,l140,60,135,45,120,35,110,20,75,5,50,,40,,30,5,15,20,5,45,,75r5,25l15,125r15,15l50,145r25,-5l105,130r15,-15l135,105r5,-15l145,75xe" filled="f" strokecolor="#e36c0a [2409]" strokeweight="42e-5mm">
                  <v:path arrowok="t" o:connecttype="custom" o:connectlocs="145,75;145,75;140,60;135,45;120,35;110,20;75,5;50,0;50,0;40,0;30,5;15,20;5,45;0,75;0,75;5,100;15,125;30,140;50,145;50,145;75,140;105,130;120,115;135,105;140,90;145,75;145,75" o:connectangles="0,0,0,0,0,0,0,0,0,0,0,0,0,0,0,0,0,0,0,0,0,0,0,0,0,0,0"/>
                </v:shape>
                <v:shape id="Freeform 186" o:spid="_x0000_s1203" style="position:absolute;left:664;top:5521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AJ9MUA&#10;AADcAAAADwAAAGRycy9kb3ducmV2LnhtbESPT2vCQBDF74LfYRmht7oxFJXoKtpSKtSLfy7ehuyY&#10;jWZnQ3ZrUj99Vyh4fLx5vzdvvuxsJW7U+NKxgtEwAUGcO11yoeB4+HydgvABWWPlmBT8koflot+b&#10;Y6Zdyzu67UMhIoR9hgpMCHUmpc8NWfRDVxNH7+waiyHKppC6wTbCbSXTJBlLiyXHBoM1vRvKr/sf&#10;G984fZFJxy2Zu96m7iO/fK8nB6VeBt1qBiJQF57H/+mNVjB5G8FjTCS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0An0xQAAANwAAAAPAAAAAAAAAAAAAAAAAJgCAABkcnMv&#10;ZG93bnJldi54bWxQSwUGAAAAAAQABAD1AAAAigMAAAAA&#10;" path="m,510r,l10,490,20,440r,-30l20,365,10,315,,255,10,195r5,-55l20,100r,-30l10,25,,e" filled="f" strokecolor="#e36c0a [2409]" strokeweight="42e-5mm">
                  <v:path arrowok="t" o:connecttype="custom" o:connectlocs="0,510;0,510;10,490;20,440;20,410;20,365;10,315;0,255;0,255;0,255;10,195;15,140;20,100;20,70;10,25;0,0" o:connectangles="0,0,0,0,0,0,0,0,0,0,0,0,0,0,0,0"/>
                </v:shape>
                <v:shape id="Freeform 187" o:spid="_x0000_s1204" style="position:absolute;left:664;top:5521;width:45;height:510;visibility:visible;mso-wrap-style:square;v-text-anchor:top" coordsize="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Kw18QA&#10;AADcAAAADwAAAGRycy9kb3ducmV2LnhtbESPT2vCQBTE74V+h+UJvYhuDPVfzCpFKnhtqp4f2WcS&#10;k30bsluTfvuuIPQ4zPxmmHQ3mEbcqXOVZQWzaQSCOLe64kLB6fswWYFwHlljY5kU/JKD3fb1JcVE&#10;256/6J75QoQSdgkqKL1vEyldXpJBN7UtcfCutjPog+wKqTvsQ7lpZBxFC2mw4rBQYkv7kvI6+zEK&#10;lqv54TSen83Rfd729Xg9y26Xs1Jvo+FjA8LT4P/DT/qoA/cew+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ysNfEAAAA3AAAAA8AAAAAAAAAAAAAAAAAmAIAAGRycy9k&#10;b3ducmV2LnhtbFBLBQYAAAAABAAEAPUAAACJAwAAAAA=&#10;" path="m,510r,l15,470,25,420,35,360,45,280,40,195,35,150,30,100,15,50,,e" filled="f" strokecolor="#e36c0a [2409]" strokeweight="42e-5mm">
                  <v:path arrowok="t" o:connecttype="custom" o:connectlocs="0,510;0,510;15,470;25,420;35,360;45,280;40,195;35,150;30,100;15,50;0,0" o:connectangles="0,0,0,0,0,0,0,0,0,0,0"/>
                </v:shape>
                <v:line id="Line 188" o:spid="_x0000_s1205" style="position:absolute;flip:y;visibility:visible;mso-wrap-style:square" from="759,5516" to="760,6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MsmMIAAADcAAAADwAAAGRycy9kb3ducmV2LnhtbESPT2vCQBTE70K/w/IK3nTjH2pJXUUs&#10;gldtL94e2Wc2NPs2ZJ8x9dO7guBxmJnfMMt172vVURurwAYm4wwUcRFsxaWB35/d6BNUFGSLdWAy&#10;8E8R1qu3wRJzG658oO4opUoQjjkacCJNrnUsHHmM49AQJ+8cWo+SZFtq2+I1wX2tp1n2oT1WnBYc&#10;NrR1VPwdL97ASQ7f3Xk2kU23cwubnfyFb96Y4Xu/+QIl1Msr/GzvrYHFfAaPM+kI6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MMsmMIAAADcAAAADwAAAAAAAAAAAAAA&#10;AAChAgAAZHJzL2Rvd25yZXYueG1sUEsFBgAAAAAEAAQA+QAAAJADAAAAAA==&#10;" strokecolor="#e36c0a [2409]" strokeweight="42e-5mm"/>
                <v:line id="Line 189" o:spid="_x0000_s1206" style="position:absolute;flip:y;visibility:visible;mso-wrap-style:square" from="789,5516" to="790,6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3p8sUAAADcAAAADwAAAGRycy9kb3ducmV2LnhtbESPT2vCQBTE74LfYXlCb7qpiEp0lbbY&#10;Kh4i/j0/s88kNPs2ZFeN394tCD0OM/MbZjpvTCluVLvCsoL3XgSCOLW64EzBYf/dHYNwHlljaZkU&#10;PMjBfNZuTTHW9s5buu18JgKEXYwKcu+rWEqX5mTQ9WxFHLyLrQ36IOtM6hrvAW5K2Y+ioTRYcFjI&#10;saKvnNLf3dUo+FzyemHXY+k3i7R/Pv4kyfGUKPXWaT4mIDw1/j/8aq+0gtFgAH9nwhGQs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3p8sUAAADcAAAADwAAAAAAAAAA&#10;AAAAAAChAgAAZHJzL2Rvd25yZXYueG1sUEsFBgAAAAAEAAQA+QAAAJMDAAAAAA==&#10;" strokecolor="#e36c0a [2409]" strokeweight="69e-5mm"/>
                <v:shape id="Freeform 190" o:spid="_x0000_s1207" style="position:absolute;left:415;top:4991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Yq+cQA&#10;AADcAAAADwAAAGRycy9kb3ducmV2LnhtbESPQWsCMRSE74X+h/AKXopmt2iV1ShaUMSTVcHrY/Pc&#10;Xd28LEnU9d8bodDjMDPfMJNZa2pxI+crywrSXgKCOLe64kLBYb/sjkD4gKyxtkwKHuRhNn1/m2Cm&#10;7Z1/6bYLhYgQ9hkqKENoMil9XpJB37MNcfRO1hkMUbpCaof3CDe1/EqSb2mw4rhQYkM/JeWX3dUo&#10;WNnPsD6kiTNuca2Om/M2XY0KpTof7XwMIlAb/sN/7bVWMOwP4HUmHgE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mKvnEAAAA3AAAAA8AAAAAAAAAAAAAAAAAmAIAAGRycy9k&#10;b3ducmV2LnhtbFBLBQYAAAAABAAEAPUAAACJAwAAAAA=&#10;" path="m249,10r,l239,25,224,35,199,45r-30,5l139,45,114,35,94,25,64,5,59,,49,5,34,20,14,50,,5e" filled="f" strokecolor="#e36c0a [2409]" strokeweight="42e-5mm">
                  <v:path arrowok="t" o:connecttype="custom" o:connectlocs="249,10;249,10;239,25;224,35;199,45;169,50;139,45;114,35;94,25;64,5;64,5;59,0;49,5;34,20;14,50;0,5" o:connectangles="0,0,0,0,0,0,0,0,0,0,0,0,0,0,0,0"/>
                </v:shape>
                <v:shape id="Freeform 191" o:spid="_x0000_s1208" style="position:absolute;left:415;top:5466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S0jsQA&#10;AADcAAAADwAAAGRycy9kb3ducmV2LnhtbESPT4vCMBTE7wt+h/AEL4umlUWlGkUFRfa0/gGvj+bZ&#10;VpuXkkTtfvuNIOxxmJnfMLNFa2rxIOcrywrSQQKCOLe64kLB6bjpT0D4gKyxtkwKfsnDYt75mGGm&#10;7ZP39DiEQkQI+wwVlCE0mZQ+L8mgH9iGOHoX6wyGKF0htcNnhJtaDpNkJA1WHBdKbGhdUn473I2C&#10;rf0Mu1OaOONW9+r8ff1Jt5NCqV63XU5BBGrDf/jd3mkF468R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0tI7EAAAA3AAAAA8AAAAAAAAAAAAAAAAAmAIAAGRycy9k&#10;b3ducmV2LnhtbFBLBQYAAAAABAAEAPUAAACJAwAAAAA=&#10;" path="m249,50r,l224,25,199,10r-30,l139,10,114,20,94,30,64,45r-5,5l54,45,34,30,14,,,50e" filled="f" strokecolor="#e36c0a [2409]" strokeweight="42e-5mm">
                  <v:path arrowok="t" o:connecttype="custom" o:connectlocs="249,50;249,50;224,25;199,10;169,10;139,10;114,20;94,30;64,45;64,45;59,50;54,45;34,30;14,0;0,50" o:connectangles="0,0,0,0,0,0,0,0,0,0,0,0,0,0,0"/>
                </v:shape>
                <v:shape id="Freeform 192" o:spid="_x0000_s1209" style="position:absolute;left:420;top:5036;width:244;height:440;visibility:visible;mso-wrap-style:square;v-text-anchor:top" coordsize="244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1/6sQA&#10;AADcAAAADwAAAGRycy9kb3ducmV2LnhtbESP0YrCMBRE3wX/IVzBF9F0ZbVajbK4LKzgg1Y/4NJc&#10;22JzU5pY699vFgQfh5k5w6y3nalES40rLSv4mEQgiDOrS84VXM4/4wUI55E1VpZJwZMcbDf93hoT&#10;bR98ojb1uQgQdgkqKLyvEyldVpBBN7E1cfCutjHog2xyqRt8BLip5DSK5tJgyWGhwJp2BWW39G4U&#10;UGu/l099xMM5Hbl7me3a2T5VajjovlYgPHX+HX61f7WC+DOG/zPh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df+rEAAAA3AAAAA8AAAAAAAAAAAAAAAAAmAIAAGRycy9k&#10;b3ducmV2LnhtbFBLBQYAAAAABAAEAPUAAACJAwAAAAA=&#10;" path="m244,220r,l239,135r-5,-35l229,65,214,40,199,20,179,5,149,,119,5,94,15,69,35,44,65,24,95,14,135,4,175,,220r4,45l14,305r10,35l44,375r25,25l94,420r25,10l149,440r30,-5l199,420r15,-20l229,375r5,-35l239,305r5,-85xe" filled="f" strokecolor="#e36c0a [2409]" strokeweight="42e-5mm">
                  <v:path arrowok="t" o:connecttype="custom" o:connectlocs="244,220;244,220;239,135;234,100;229,65;214,40;199,20;179,5;149,0;149,0;119,5;94,15;69,35;44,65;24,95;14,135;4,175;0,220;0,220;4,265;14,305;24,340;44,375;69,400;94,420;119,430;149,440;149,440;179,435;199,420;214,400;229,375;234,340;239,305;244,220;244,220" o:connectangles="0,0,0,0,0,0,0,0,0,0,0,0,0,0,0,0,0,0,0,0,0,0,0,0,0,0,0,0,0,0,0,0,0,0,0,0"/>
                </v:shape>
                <v:shape id="Freeform 193" o:spid="_x0000_s1210" style="position:absolute;left:469;top:5106;width:195;height:300;visibility:visible;mso-wrap-style:square;v-text-anchor:top" coordsize="19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1tScEA&#10;AADcAAAADwAAAGRycy9kb3ducmV2LnhtbERPy2oCMRTdF/yHcIXuasZWqo5GkYJoN4IPXF8m18ng&#10;5GZM4jj+vVkUujyc93zZ2Vq05EPlWMFwkIEgLpyuuFRwOq4/JiBCRNZYOyYFTwqwXPTe5phr9+A9&#10;tYdYihTCIUcFJsYmlzIUhiyGgWuIE3dx3mJM0JdSe3ykcFvLzyz7lhYrTg0GG/oxVFwPd6tgVN38&#10;9bdrz7fN82s33eyMpcleqfd+t5qBiNTFf/Gfe6sVjEdpbTqTj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dbUnBAAAA3AAAAA8AAAAAAAAAAAAAAAAAmAIAAGRycy9kb3du&#10;cmV2LnhtbFBLBQYAAAAABAAEAPUAAACGAwAAAAA=&#10;" path="m195,150r,l195,120,190,90,180,65,170,45,155,25,140,15,120,5,100,,80,,60,10,45,25,30,45,15,65,5,90,,120r,30l,180r5,30l15,235r15,20l45,275r15,10l80,295r20,5l120,295r20,-5l155,275r15,-20l180,235r10,-25l195,180r,-30xe" filled="f" strokecolor="#e36c0a [2409]" strokeweight="42e-5mm">
                  <v:path arrowok="t" o:connecttype="custom" o:connectlocs="195,150;195,150;195,120;190,90;180,65;170,45;155,25;140,15;120,5;100,0;100,0;80,0;60,10;45,25;30,45;15,65;5,90;0,120;0,150;0,150;0,180;5,210;15,235;30,255;45,275;60,285;80,295;100,300;100,300;120,295;140,290;155,275;170,255;180,235;190,210;195,180;195,150;195,150" o:connectangles="0,0,0,0,0,0,0,0,0,0,0,0,0,0,0,0,0,0,0,0,0,0,0,0,0,0,0,0,0,0,0,0,0,0,0,0,0,0"/>
                </v:shape>
                <v:shape id="Freeform 194" o:spid="_x0000_s1211" style="position:absolute;left:499;top:5151;width:165;height:210;visibility:visible;mso-wrap-style:square;v-text-anchor:top" coordsize="16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1NBcYA&#10;AADcAAAADwAAAGRycy9kb3ducmV2LnhtbESPS2vDMBCE74H+B7GB3mI5puThRjalJLTk1jzb22Jt&#10;bTfWylhK4v77KlDIcZiZb5hF3ptGXKhztWUF4ygGQVxYXXOpYLddjWYgnEfW2FgmBb/kIM8eBgtM&#10;tb3yB102vhQBwi5FBZX3bSqlKyoy6CLbEgfv23YGfZBdKXWH1wA3jUzieCIN1hwWKmzptaLitDkb&#10;Be3+8Jmcf5K3k59Nv47LddLMe6PU47B/eQbhqff38H/7XSuYPs3hdiYc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1NBcYAAADcAAAADwAAAAAAAAAAAAAAAACYAgAAZHJz&#10;L2Rvd25yZXYueG1sUEsFBgAAAAAEAAQA9QAAAIsDAAAAAA==&#10;" path="m165,105r,l160,85,155,65,145,45,135,30,120,20,100,10,85,5,70,,55,,45,5,30,15,20,30,5,65,,105r5,40l20,180r10,10l45,200r10,5l70,210r15,l100,200r20,-10l135,180r10,-15l155,145r5,-20l165,105xe" filled="f" strokecolor="#e36c0a [2409]" strokeweight="42e-5mm">
                  <v:path arrowok="t" o:connecttype="custom" o:connectlocs="165,105;165,105;160,85;155,65;145,45;135,30;120,20;100,10;85,5;70,0;70,0;55,0;45,5;30,15;20,30;5,65;0,105;0,105;5,145;20,180;30,190;45,200;55,205;70,210;70,210;85,210;100,200;120,190;135,180;145,165;155,145;160,125;165,105;165,105" o:connectangles="0,0,0,0,0,0,0,0,0,0,0,0,0,0,0,0,0,0,0,0,0,0,0,0,0,0,0,0,0,0,0,0,0,0"/>
                </v:shape>
                <v:shape id="Freeform 195" o:spid="_x0000_s1212" style="position:absolute;left:519;top:5181;width:145;height:150;visibility:visible;mso-wrap-style:square;v-text-anchor:top" coordsize="14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uv/rwA&#10;AADcAAAADwAAAGRycy9kb3ducmV2LnhtbERPSwrCMBDdC94hjOBOUwU/VKOoKHYlWHU/NGNbbCal&#10;iVpvbxaCy8f7L9etqcSLGldaVjAaRiCIM6tLzhVcL4fBHITzyBory6TgQw7Wq25nibG2bz7TK/W5&#10;CCHsYlRQeF/HUrqsIINuaGviwN1tY9AH2ORSN/gO4aaS4yiaSoMlh4YCa9oVlD3Sp1EwP+4tt3RJ&#10;fXKenHa3NKn01irV77WbBQhPrf+Lf+5EK5hNwvxwJhwB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xi6/+vAAAANwAAAAPAAAAAAAAAAAAAAAAAJgCAABkcnMvZG93bnJldi54&#10;bWxQSwUGAAAAAAQABAD1AAAAgQMAAAAA&#10;" path="m145,75r,l140,60,135,45,120,35,110,25,75,10,50,,40,5,30,5,15,20,5,45,,75r5,30l15,125r15,15l50,150r25,-5l105,130r15,-10l135,105r5,-15l145,75xe" filled="f" strokecolor="#e36c0a [2409]" strokeweight="42e-5mm">
                  <v:path arrowok="t" o:connecttype="custom" o:connectlocs="145,75;145,75;140,60;135,45;120,35;110,25;75,10;50,0;50,0;40,5;30,5;15,20;5,45;0,75;0,75;5,105;15,125;30,140;50,150;50,150;75,145;105,130;120,120;135,105;140,90;145,75;145,75" o:connectangles="0,0,0,0,0,0,0,0,0,0,0,0,0,0,0,0,0,0,0,0,0,0,0,0,0,0,0"/>
                </v:shape>
                <v:shape id="Freeform 196" o:spid="_x0000_s1213" style="position:absolute;left:664;top:5001;width:20;height:515;visibility:visible;mso-wrap-style:square;v-text-anchor:top" coordsize="20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g8c8YA&#10;AADcAAAADwAAAGRycy9kb3ducmV2LnhtbESPQWsCMRSE7wX/Q3iCt25WUVtWo6ig9FAQraU9PjfP&#10;3cXNy5Kkuv57UxA8DjPzDTOdt6YWF3K+sqygn6QgiHOrKy4UHL7Wr+8gfEDWWFsmBTfyMJ91XqaY&#10;aXvlHV32oRARwj5DBWUITSalz0sy6BPbEEfvZJ3BEKUrpHZ4jXBTy0GajqXBiuNCiQ2tSsrP+z+j&#10;4PQzXhXH7eH7d7v5HJ6XzWbZuoFSvW67mIAI1IZn+NH+0AreRn34P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g8c8YAAADcAAAADwAAAAAAAAAAAAAAAACYAgAAZHJz&#10;L2Rvd25yZXYueG1sUEsFBgAAAAAEAAQA9QAAAIsDAAAAAA==&#10;" path="m,515r,l10,490,20,445r,-35l20,365,10,315,,255,10,195r5,-50l20,100r,-30l10,25,,e" filled="f" strokecolor="#e36c0a [2409]" strokeweight="42e-5mm">
                  <v:path arrowok="t" o:connecttype="custom" o:connectlocs="0,515;0,515;10,490;20,445;20,410;20,365;10,315;0,255;0,255;0,255;10,195;15,145;20,100;20,70;10,25;0,0" o:connectangles="0,0,0,0,0,0,0,0,0,0,0,0,0,0,0,0"/>
                </v:shape>
                <v:shape id="Freeform 197" o:spid="_x0000_s1214" style="position:absolute;left:664;top:5001;width:45;height:515;visibility:visible;mso-wrap-style:square;v-text-anchor:top" coordsize="45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UKUMYA&#10;AADcAAAADwAAAGRycy9kb3ducmV2LnhtbESP3WrCQBSE7wXfYTmF3kjdKFRtmlWkUBQqSmx7f8ie&#10;/NTs2ZDdxuTtuwXBy2FmvmGSTW9q0VHrKssKZtMIBHFmdcWFgq/P96cVCOeRNdaWScFADjbr8SjB&#10;WNsrp9SdfSEChF2MCkrvm1hKl5Vk0E1tQxy83LYGfZBtIXWL1wA3tZxH0UIarDgslNjQW0nZ5fxr&#10;FGD60e8mL4M5DFl3/F4uqp/8NCj1+NBvX0F46v09fGvvtYLl8xz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+UKUMYAAADcAAAADwAAAAAAAAAAAAAAAACYAgAAZHJz&#10;L2Rvd25yZXYueG1sUEsFBgAAAAAEAAQA9QAAAIsDAAAAAA==&#10;" path="m,515r,l15,470,25,425,35,360,45,285,40,195,35,150,30,100,15,50,,e" filled="f" strokecolor="#e36c0a [2409]" strokeweight="42e-5mm">
                  <v:path arrowok="t" o:connecttype="custom" o:connectlocs="0,515;0,515;15,470;25,425;35,360;45,285;40,195;35,150;30,100;15,50;0,0" o:connectangles="0,0,0,0,0,0,0,0,0,0,0"/>
                </v:shape>
                <v:line id="Line 198" o:spid="_x0000_s1215" style="position:absolute;flip:y;visibility:visible;mso-wrap-style:square" from="759,4996" to="760,5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q6RcIAAADcAAAADwAAAGRycy9kb3ducmV2LnhtbESPQWvCQBSE70L/w/IK3nSjYi2pq4hF&#10;8Krtxdsj+8yGZt+G7DOm/npXEDwOM/MNs1z3vlYdtbEKbGAyzkARF8FWXBr4/dmNPkFFQbZYByYD&#10;/xRhvXobLDG34coH6o5SqgThmKMBJ9LkWsfCkcc4Dg1x8s6h9ShJtqW2LV4T3Nd6mmUf2mPFacFh&#10;Q1tHxd/x4g2c5PDdnWcT2XQ7t7DZyV/45o0ZvvebL1BCvbzCz/beGljMZ/A4k46AXt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Rq6RcIAAADcAAAADwAAAAAAAAAAAAAA&#10;AAChAgAAZHJzL2Rvd25yZXYueG1sUEsFBgAAAAAEAAQA+QAAAJADAAAAAA==&#10;" strokecolor="#e36c0a [2409]" strokeweight="42e-5mm"/>
                <v:line id="Line 199" o:spid="_x0000_s1216" style="position:absolute;flip:y;visibility:visible;mso-wrap-style:square" from="789,4996" to="790,5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R/L8UAAADcAAAADwAAAGRycy9kb3ducmV2LnhtbESPW2vCQBSE34X+h+UU+qabijdSV2nF&#10;qvgQ8dbn0+xpEpo9G7Krxn/vCoKPw8x8w4ynjSnFmWpXWFbw3olAEKdWF5wpOOy/2yMQziNrLC2T&#10;gis5mE5eWmOMtb3wls47n4kAYRejgtz7KpbSpTkZdB1bEQfvz9YGfZB1JnWNlwA3pexG0UAaLDgs&#10;5FjRLKf0f3cyCr6WvJ7b9Uj6zTzt/h4XSXL8SZR6e20+P0B4avwz/GivtIJhvwf3M+EIyM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xR/L8UAAADcAAAADwAAAAAAAAAA&#10;AAAAAAChAgAAZHJzL2Rvd25yZXYueG1sUEsFBgAAAAAEAAQA+QAAAJMDAAAAAA==&#10;" strokecolor="#e36c0a [2409]" strokeweight="69e-5mm"/>
                <v:shape id="Freeform 200" o:spid="_x0000_s1217" style="position:absolute;left:415;top:4476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+8JMMA&#10;AADcAAAADwAAAGRycy9kb3ducmV2LnhtbESPQYvCMBSE78L+h/AW9iKadkFXqlF2BUU8qSt4fTTP&#10;ttq8lCRq/fdGEDwOM/MNM5m1phZXcr6yrCDtJyCIc6srLhTs/xe9EQgfkDXWlknBnTzMph+dCWba&#10;3nhL110oRISwz1BBGUKTSenzkgz6vm2Io3e0zmCI0hVSO7xFuKnld5IMpcGK40KJDc1Lys+7i1Gw&#10;tN2w2qeJM+7vUh3Wp026HBVKfX22v2MQgdrwDr/aK63gZzCA55l4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+8JMMAAADcAAAADwAAAAAAAAAAAAAAAACYAgAAZHJzL2Rv&#10;d25yZXYueG1sUEsFBgAAAAAEAAQA9QAAAIgDAAAAAA==&#10;" path="m249,10r,l239,20,224,30,199,45r-30,l139,40,114,35,94,20,64,,59,,49,,34,20,14,50,,e" filled="f" strokecolor="#e36c0a [2409]" strokeweight="42e-5mm">
                  <v:path arrowok="t" o:connecttype="custom" o:connectlocs="249,10;249,10;239,20;224,30;199,45;169,45;139,40;114,35;94,20;64,0;64,0;59,0;49,0;34,20;14,50;0,0" o:connectangles="0,0,0,0,0,0,0,0,0,0,0,0,0,0,0,0"/>
                </v:shape>
                <v:shape id="Freeform 201" o:spid="_x0000_s1218" style="position:absolute;left:415;top:4946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0iU8QA&#10;AADcAAAADwAAAGRycy9kb3ducmV2LnhtbESPT4vCMBTE7wt+h/AEL4umFValGkUFRfa0/gGvj+bZ&#10;VpuXkkTtfvuNIOxxmJnfMLNFa2rxIOcrywrSQQKCOLe64kLB6bjpT0D4gKyxtkwKfsnDYt75mGGm&#10;7ZP39DiEQkQI+wwVlCE0mZQ+L8mgH9iGOHoX6wyGKF0htcNnhJtaDpNkJA1WHBdKbGhdUn473I2C&#10;rf0Mu1OaOONW9+r8ff1Jt5NCqV63XU5BBGrDf/jd3mkF468R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tIlPEAAAA3AAAAA8AAAAAAAAAAAAAAAAAmAIAAGRycy9k&#10;b3ducmV2LnhtbFBLBQYAAAAABAAEAPUAAACJAwAAAAA=&#10;" path="m249,50r,l224,25,199,15,169,10r-30,l114,20,94,30,64,50r-5,l54,50,34,30,14,,,50e" filled="f" strokecolor="#e36c0a [2409]" strokeweight="42e-5mm">
                  <v:path arrowok="t" o:connecttype="custom" o:connectlocs="249,50;249,50;224,25;199,15;169,10;139,10;114,20;94,30;64,50;64,50;59,50;54,50;34,30;14,0;0,50" o:connectangles="0,0,0,0,0,0,0,0,0,0,0,0,0,0,0"/>
                </v:shape>
                <v:shape id="Freeform 202" o:spid="_x0000_s1219" style="position:absolute;left:420;top:4521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+Q2sUA&#10;AADcAAAADwAAAGRycy9kb3ducmV2LnhtbESPT2vCQBTE7wW/w/IKvdVNBRtJXUVFpV6K/+j5kX0m&#10;wezbsLs10U/vCgWPw8z8hhlPO1OLCzlfWVbw0U9AEOdWV1woOB5W7yMQPiBrrC2Tgit5mE56L2PM&#10;tG15R5d9KESEsM9QQRlCk0np85IM+r5tiKN3ss5giNIVUjtsI9zUcpAkn9JgxXGhxIYWJeXn/Z9R&#10;wLOb2Tar3XH+60bpZknrdvgzUOrttZt9gQjUhWf4v/2tFaTDFB5n4hG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5DaxQAAANwAAAAPAAAAAAAAAAAAAAAAAJgCAABkcnMv&#10;ZG93bnJldi54bWxQSwUGAAAAAAQABAD1AAAAigMAAAAA&#10;" path="m244,215r,l239,130,234,95,229,65,214,35,199,15,179,5,149,,119,,94,15,69,35,44,60,24,90,14,130,4,170,,215r4,45l14,300r10,35l44,370r25,25l94,415r25,15l149,435r30,-5l199,420r15,-20l229,370r5,-30l239,300r5,-85xe" filled="f" strokecolor="#e36c0a [2409]" strokeweight="42e-5mm">
                  <v:path arrowok="t" o:connecttype="custom" o:connectlocs="244,215;244,215;239,130;234,95;229,65;214,35;199,15;179,5;149,0;149,0;119,0;94,15;69,35;44,60;24,90;14,130;4,170;0,215;0,215;4,260;14,300;24,335;44,370;69,395;94,415;119,430;149,435;149,435;179,430;199,420;214,400;229,370;234,340;239,300;244,215;244,215" o:connectangles="0,0,0,0,0,0,0,0,0,0,0,0,0,0,0,0,0,0,0,0,0,0,0,0,0,0,0,0,0,0,0,0,0,0,0,0"/>
                </v:shape>
                <v:shape id="Freeform 203" o:spid="_x0000_s1220" style="position:absolute;left:469;top:4586;width:195;height:300;visibility:visible;mso-wrap-style:square;v-text-anchor:top" coordsize="19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T7lMIA&#10;AADcAAAADwAAAGRycy9kb3ducmV2LnhtbERPy2oCMRTdF/yHcAV3NaO2PkajlEKx3Qg+cH2ZXCeD&#10;k5sxScfx75tFweXhvFebztaiJR8qxwpGwwwEceF0xaWC0/HrdQ4iRGSNtWNS8KAAm3XvZYW5dnfe&#10;U3uIpUghHHJUYGJscilDYchiGLqGOHEX5y3GBH0ptcd7Cre1HGfZVFqsODUYbOjTUHE9/FoFb9XN&#10;X3+69nzbPia7xXZnLM33Sg363ccSRKQuPsX/7m+tYPae1qYz6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PuUwgAAANwAAAAPAAAAAAAAAAAAAAAAAJgCAABkcnMvZG93&#10;bnJldi54bWxQSwUGAAAAAAQABAD1AAAAhwMAAAAA&#10;" path="m195,150r,l195,120,190,95,180,70,170,45,155,30,140,15,120,5,100,,80,5,60,10,45,25,30,45,15,65,5,90,,120r,30l,180r5,30l15,235r15,20l45,275r15,15l80,295r20,5l120,300r20,-10l155,275r15,-20l180,235r10,-25l195,180r,-30xe" filled="f" strokecolor="#e36c0a [2409]" strokeweight="42e-5mm">
                  <v:path arrowok="t" o:connecttype="custom" o:connectlocs="195,150;195,150;195,120;190,95;180,70;170,45;155,30;140,15;120,5;100,0;100,0;80,5;60,10;45,25;30,45;15,65;5,90;0,120;0,150;0,150;0,180;5,210;15,235;30,255;45,275;60,290;80,295;100,300;100,300;120,300;140,290;155,275;170,255;180,235;190,210;195,180;195,150;195,150" o:connectangles="0,0,0,0,0,0,0,0,0,0,0,0,0,0,0,0,0,0,0,0,0,0,0,0,0,0,0,0,0,0,0,0,0,0,0,0,0,0"/>
                </v:shape>
                <v:shape id="Freeform 204" o:spid="_x0000_s1221" style="position:absolute;left:499;top:4631;width:165;height:210;visibility:visible;mso-wrap-style:square;v-text-anchor:top" coordsize="16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Tb2MYA&#10;AADcAAAADwAAAGRycy9kb3ducmV2LnhtbESPS2vDMBCE74H+B7GB3mI5hubhRjalJLTk1jzb22Jt&#10;bTfWylhK4v77KlDIcZiZb5hF3ptGXKhztWUF4ygGQVxYXXOpYLddjWYgnEfW2FgmBb/kIM8eBgtM&#10;tb3yB102vhQBwi5FBZX3bSqlKyoy6CLbEgfv23YGfZBdKXWH1wA3jUzieCIN1hwWKmzptaLitDkb&#10;Be3+8Jmcf5K3k59Nv47LddLMe6PU47B/eQbhqff38H/7XSuYPs3hdiYc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Tb2MYAAADcAAAADwAAAAAAAAAAAAAAAACYAgAAZHJz&#10;L2Rvd25yZXYueG1sUEsFBgAAAAAEAAQA9QAAAIsDAAAAAA==&#10;" path="m165,105r,l160,85,155,65,145,50,135,35,120,20,100,10,85,5,70,,55,5,45,10,30,20,20,30,5,65,,105r5,40l20,180r10,10l45,200r10,10l70,210r15,l100,205r20,-10l135,180r10,-15l155,145r5,-20l165,105xe" filled="f" strokecolor="#e36c0a [2409]" strokeweight="42e-5mm">
                  <v:path arrowok="t" o:connecttype="custom" o:connectlocs="165,105;165,105;160,85;155,65;145,50;135,35;120,20;100,10;85,5;70,0;70,0;55,5;45,10;30,20;20,30;5,65;0,105;0,105;5,145;20,180;30,190;45,200;55,210;70,210;70,210;85,210;100,205;120,195;135,180;145,165;155,145;160,125;165,105;165,105" o:connectangles="0,0,0,0,0,0,0,0,0,0,0,0,0,0,0,0,0,0,0,0,0,0,0,0,0,0,0,0,0,0,0,0,0,0"/>
                </v:shape>
                <v:shape id="Freeform 205" o:spid="_x0000_s1222" style="position:absolute;left:519;top:466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kOxr8A&#10;AADcAAAADwAAAGRycy9kb3ducmV2LnhtbERPz0vDMBS+C/sfwhvsZtOK1FGbjTEp2KNzuz+aZ1Nt&#10;XkKTrd1/bw6Cx4/vd71f7ChuNIXBsYIiy0EQd04P3Cs4fzaPWxAhImscHZOCOwXY71YPNVbazfxB&#10;t1PsRQrhUKECE6OvpAydIYshc544cV9ushgTnHqpJ5xTuB3lU56X0uLAqcGgp6Oh7ud0tQraCw5F&#10;6YrvvPVvjX8O/mrGVqnNejm8goi0xH/xn/tdK3gp0/x0Jh0Bufs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OQ7GvwAAANwAAAAPAAAAAAAAAAAAAAAAAJgCAABkcnMvZG93bnJl&#10;di54bWxQSwUGAAAAAAQABAD1AAAAhAMAAAAA&#10;" path="m145,70r,l140,55,135,45,120,30,110,20,75,5,50,,40,,30,5,15,20,5,40,,70r5,30l15,120r15,20l50,145r25,-5l105,125r15,-10l135,100r5,-15l145,70xe" filled="f" strokecolor="#e36c0a [2409]" strokeweight="42e-5mm">
                  <v:path arrowok="t" o:connecttype="custom" o:connectlocs="145,70;145,70;140,55;135,45;120,30;110,20;75,5;50,0;50,0;40,0;30,5;15,20;5,40;0,70;0,70;5,100;15,120;30,140;50,145;50,145;75,140;105,125;120,115;135,100;140,85;145,70;145,70" o:connectangles="0,0,0,0,0,0,0,0,0,0,0,0,0,0,0,0,0,0,0,0,0,0,0,0,0,0,0"/>
                </v:shape>
                <v:shape id="Freeform 206" o:spid="_x0000_s1223" style="position:absolute;left:664;top:4486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VVlMUA&#10;AADcAAAADwAAAGRycy9kb3ducmV2LnhtbESPwW7CMBBE75X4B2uReisOOYQq4EQtCLVSuRR66W0V&#10;L3EgXkexIWm/HleqxHE0O292VuVoW3Gl3jeOFcxnCQjiyumGawVfh+3TMwgfkDW2jknBD3koi8nD&#10;CnPtBv6k6z7UIkLY56jAhNDlUvrKkEU/cx1x9I6utxii7Gupexwi3LYyTZJMWmw4NhjsaG2oOu8v&#10;Nr7x/UYmzQYyv3qXuk11+nhdHJR6nI4vSxCBxnA//k+/awWLbA5/YyIB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ZVWUxQAAANwAAAAPAAAAAAAAAAAAAAAAAJgCAABkcnMv&#10;ZG93bnJldi54bWxQSwUGAAAAAAQABAD1AAAAigMAAAAA&#10;" path="m,510r,l10,485,20,440r,-35l20,365,10,310,,250,10,190r5,-50l20,100r,-35l10,20,,e" filled="f" strokecolor="#e36c0a [2409]" strokeweight="42e-5mm">
                  <v:path arrowok="t" o:connecttype="custom" o:connectlocs="0,510;0,510;10,485;20,440;20,405;20,365;10,310;0,250;0,250;0,250;10,190;15,140;20,100;20,65;10,20;0,0" o:connectangles="0,0,0,0,0,0,0,0,0,0,0,0,0,0,0,0"/>
                </v:shape>
                <v:shape id="Freeform 207" o:spid="_x0000_s1224" style="position:absolute;left:664;top:4486;width:45;height:510;visibility:visible;mso-wrap-style:square;v-text-anchor:top" coordsize="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fst8UA&#10;AADcAAAADwAAAGRycy9kb3ducmV2LnhtbESPS2vDMBCE74H+B7GFXkIjO+A8XCumhAZ8rZP0vFgb&#10;P2KtjKUm7r+vCoUch5lvhsnyyfTiRqNrLSuIFxEI4srqlmsFp+PhdQPCeWSNvWVS8EMO8t3TLMNU&#10;2zt/0q30tQgl7FJU0Hg/pFK6qiGDbmEH4uBd7GjQBznWUo94D+Wml8soWkmDLYeFBgfaN1Rdy2+j&#10;YL1JDqd5cjaF++j21/k2Lruvs1Ivz9P7GwhPk3+E/+lCB261hL8z4Qj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B+y3xQAAANwAAAAPAAAAAAAAAAAAAAAAAJgCAABkcnMv&#10;ZG93bnJldi54bWxQSwUGAAAAAAQABAD1AAAAigMAAAAA&#10;" path="m,510r,l15,465,25,420,35,355,45,280,40,190,35,145,30,100,15,50,,e" filled="f" strokecolor="#e36c0a [2409]" strokeweight="42e-5mm">
                  <v:path arrowok="t" o:connecttype="custom" o:connectlocs="0,510;0,510;15,465;25,420;35,355;45,280;40,190;35,145;30,100;15,50;0,0" o:connectangles="0,0,0,0,0,0,0,0,0,0,0"/>
                </v:shape>
                <v:line id="Line 208" o:spid="_x0000_s1225" style="position:absolute;flip:y;visibility:visible;mso-wrap-style:square" from="759,4476" to="760,4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Zw+MEAAADcAAAADwAAAGRycy9kb3ducmV2LnhtbESPQYvCMBSE7wv+h/AEb2uqgi5do4gi&#10;eNXdi7dH82yKzUtpnrX6642wsMdhZr5hluve16qjNlaBDUzGGSjiItiKSwO/P/vPL1BRkC3WgcnA&#10;gyKsV4OPJeY23PlI3UlKlSAcczTgRJpc61g48hjHoSFO3iW0HiXJttS2xXuC+1pPs2yuPVacFhw2&#10;tHVUXE83b+Asx113mU1k0+3dwmZnf+OnN2Y07DffoIR6+Q//tQ/WwGI+g/eZdAT06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dnD4wQAAANwAAAAPAAAAAAAAAAAAAAAA&#10;AKECAABkcnMvZG93bnJldi54bWxQSwUGAAAAAAQABAD5AAAAjwMAAAAA&#10;" strokecolor="#e36c0a [2409]" strokeweight="42e-5mm"/>
                <v:line id="Line 209" o:spid="_x0000_s1226" style="position:absolute;flip:y;visibility:visible;mso-wrap-style:square" from="789,4476" to="790,4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i1ksYAAADcAAAADwAAAGRycy9kb3ducmV2LnhtbESPT2vCQBTE74LfYXlCb7qpFCsxG6nF&#10;VvGQ0vjn/Jp9TYLZtyG71fTbd4WCx2FmfsMky9404kKdqy0reJxEIIgLq2suFRz2b+M5COeRNTaW&#10;ScEvOVimw0GCsbZX/qRL7ksRIOxiVFB538ZSuqIig25iW+LgfdvOoA+yK6Xu8BrgppHTKJpJgzWH&#10;hQpbeq2oOOc/RsFqw7u13c2l/1gX06/je5YdT5lSD6P+ZQHCU+/v4f/2Vit4nj3B7Uw4Aj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4tZLGAAAA3AAAAA8AAAAAAAAA&#10;AAAAAAAAoQIAAGRycy9kb3ducmV2LnhtbFBLBQYAAAAABAAEAPkAAACUAwAAAAA=&#10;" strokecolor="#e36c0a [2409]" strokeweight="69e-5mm"/>
                <v:shape id="Freeform 210" o:spid="_x0000_s1227" style="position:absolute;left:415;top:3956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N2mcQA&#10;AADcAAAADwAAAGRycy9kb3ducmV2LnhtbESPT4vCMBTE7wt+h/AEL4umFValGkUFRfa0/gGvj+bZ&#10;VpuXkkTtfvuNIOxxmJnfMLNFa2rxIOcrywrSQQKCOLe64kLB6bjpT0D4gKyxtkwKfsnDYt75mGGm&#10;7ZP39DiEQkQI+wwVlCE0mZQ+L8mgH9iGOHoX6wyGKF0htcNnhJtaDpNkJA1WHBdKbGhdUn473I2C&#10;rf0Mu1OaOONW9+r8ff1Jt5NCqV63XU5BBGrDf/jd3mkF49EX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TdpnEAAAA3AAAAA8AAAAAAAAAAAAAAAAAmAIAAGRycy9k&#10;b3ducmV2LnhtbFBLBQYAAAAABAAEAPUAAACJAwAAAAA=&#10;" path="m249,10r,l239,20,224,35,199,45r-30,l139,45,114,35,94,25,64,5,59,,49,,34,20,14,50,,5e" filled="f" strokecolor="#e36c0a [2409]" strokeweight="42e-5mm">
                  <v:path arrowok="t" o:connecttype="custom" o:connectlocs="249,10;249,10;239,20;224,35;199,45;169,45;139,45;114,35;94,25;64,5;64,5;59,0;49,0;34,20;14,50;0,5" o:connectangles="0,0,0,0,0,0,0,0,0,0,0,0,0,0,0,0"/>
                </v:shape>
                <v:shape id="Freeform 211" o:spid="_x0000_s1228" style="position:absolute;left:415;top:4431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o7sMA&#10;AADcAAAADwAAAGRycy9kb3ducmV2LnhtbESPQYvCMBSE7wv+h/AEL4um9VClGkUFRfa0usJeH82z&#10;rTYvJYla//1mQfA4zMw3zHzZmUbcyfnasoJ0lIAgLqyuuVRw+tkOpyB8QNbYWCYFT/KwXPQ+5phr&#10;++AD3Y+hFBHCPkcFVQhtLqUvKjLoR7Yljt7ZOoMhSldK7fAR4aaR4yTJpMGa40KFLW0qKq7Hm1Gw&#10;s59hf0oTZ9z6Vv9+Xb7T3bRUatDvVjMQgbrwDr/ae61gkmXwfyYe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Ho7sMAAADcAAAADwAAAAAAAAAAAAAAAACYAgAAZHJzL2Rv&#10;d25yZXYueG1sUEsFBgAAAAAEAAQA9QAAAIgDAAAAAA==&#10;" path="m249,45r,l224,20,199,10,169,5r-30,5l114,15,94,25,64,45r-5,5l54,45,34,30,14,,,45e" filled="f" strokecolor="#e36c0a [2409]" strokeweight="42e-5mm">
                  <v:path arrowok="t" o:connecttype="custom" o:connectlocs="249,45;249,45;224,20;199,10;169,5;139,10;114,15;94,25;64,45;64,45;59,50;54,45;34,30;14,0;0,45" o:connectangles="0,0,0,0,0,0,0,0,0,0,0,0,0,0,0"/>
                </v:shape>
                <v:shape id="Freeform 212" o:spid="_x0000_s1229" style="position:absolute;left:420;top:4001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NaZ8UA&#10;AADcAAAADwAAAGRycy9kb3ducmV2LnhtbESPzWrDMBCE74G8g9hCb4ncQOPgWg5JaUp7Cfmj58Xa&#10;2CbWykhq7Pbpq0Igx2FmvmHy5WBacSXnG8sKnqYJCOLS6oYrBafjZrIA4QOyxtYyKfghD8tiPMox&#10;07bnPV0PoRIRwj5DBXUIXSalL2sy6Ke2I47e2TqDIUpXSe2wj3DTylmSzKXBhuNCjR291lReDt9G&#10;Aa9+za7b7E/rL7dIP9/ovX/ezpR6fBhWLyACDeEevrU/tIJ0nsL/mXg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1pnxQAAANwAAAAPAAAAAAAAAAAAAAAAAJgCAABkcnMv&#10;ZG93bnJldi54bWxQSwUGAAAAAAQABAD1AAAAigMAAAAA&#10;" path="m244,215r,l239,135,234,95,229,65,214,40,199,20,179,5,149,,119,5,94,15,69,35,44,60,24,95,14,130,4,175,,215r4,45l14,300r10,40l44,370r25,25l94,415r25,15l149,435r30,-5l199,420r15,-20l229,370r5,-30l239,300r5,-85xe" filled="f" strokecolor="#e36c0a [2409]" strokeweight="42e-5mm">
                  <v:path arrowok="t" o:connecttype="custom" o:connectlocs="244,215;244,215;239,135;234,95;229,65;214,40;199,20;179,5;149,0;149,0;119,5;94,15;69,35;44,60;24,95;14,130;4,175;0,215;0,215;4,260;14,300;24,340;44,370;69,395;94,415;119,430;149,435;149,435;179,430;199,420;214,400;229,370;234,340;239,300;244,215;244,215" o:connectangles="0,0,0,0,0,0,0,0,0,0,0,0,0,0,0,0,0,0,0,0,0,0,0,0,0,0,0,0,0,0,0,0,0,0,0,0"/>
                </v:shape>
                <v:shape id="Freeform 213" o:spid="_x0000_s1230" style="position:absolute;left:469;top:4071;width:195;height:295;visibility:visible;mso-wrap-style:square;v-text-anchor:top" coordsize="195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9aIcEA&#10;AADcAAAADwAAAGRycy9kb3ducmV2LnhtbERPz2vCMBS+D/wfwhN2m6luVKlGEdGxo1XR66N5tsXm&#10;pSZRu/31y0Hw+PH9ni0604g7OV9bVjAcJCCIC6trLhUc9puPCQgfkDU2lknBL3lYzHtvM8y0fXBO&#10;910oRQxhn6GCKoQ2k9IXFRn0A9sSR+5sncEQoSuldviI4aaRoyRJpcGaY0OFLa0qKi67m1Hwdcnd&#10;bZwe185h/nnlv+/TaHtU6r3fLacgAnXhJX66f7SCcRrXxjPxCMj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vWiHBAAAA3AAAAA8AAAAAAAAAAAAAAAAAmAIAAGRycy9kb3du&#10;cmV2LnhtbFBLBQYAAAAABAAEAPUAAACGAwAAAAA=&#10;" path="m195,145r,l195,115,190,90,180,65,170,45,155,25,140,10,120,,100,,80,,60,10,45,20,30,40,15,65,5,90,,115r,30l,175r5,30l15,230r15,20l45,270r15,15l80,295r20,l120,295r20,-10l155,270r15,-15l180,230r10,-25l195,175r,-30xe" filled="f" strokecolor="#e36c0a [2409]" strokeweight="42e-5mm">
                  <v:path arrowok="t" o:connecttype="custom" o:connectlocs="195,145;195,145;195,115;190,90;180,65;170,45;155,25;140,10;120,0;100,0;100,0;80,0;60,10;45,20;30,40;15,65;5,90;0,115;0,145;0,145;0,175;5,205;15,230;30,250;45,270;60,285;80,295;100,295;100,295;120,295;140,285;155,270;170,255;180,230;190,205;195,175;195,145;195,145" o:connectangles="0,0,0,0,0,0,0,0,0,0,0,0,0,0,0,0,0,0,0,0,0,0,0,0,0,0,0,0,0,0,0,0,0,0,0,0,0,0"/>
                </v:shape>
                <v:shape id="Freeform 214" o:spid="_x0000_s1231" style="position:absolute;left:499;top:4116;width:165;height:205;visibility:visible;mso-wrap-style:square;v-text-anchor:top" coordsize="165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DjesYA&#10;AADcAAAADwAAAGRycy9kb3ducmV2LnhtbESPQWvCQBSE7wX/w/KE3pqNplqNrlKkpaJ4aCwUb4/s&#10;MwnNvg3ZbUz/fVcQPA4z8w2zXPemFh21rrKsYBTFIIhzqysuFHwd359mIJxH1lhbJgV/5GC9Gjws&#10;MdX2wp/UZb4QAcIuRQWl900qpctLMugi2xAH72xbgz7ItpC6xUuAm1qO43gqDVYcFkpsaFNS/pP9&#10;GgWZ+X47JZMq4fEz781ml3SH04dSj8P+dQHCU+/v4Vt7qxW8TOdwPROO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DjesYAAADcAAAADwAAAAAAAAAAAAAAAACYAgAAZHJz&#10;L2Rvd25yZXYueG1sUEsFBgAAAAAEAAQA9QAAAIsDAAAAAA==&#10;" path="m165,100r,l160,80,155,60,145,45,135,30,120,15,100,5,85,,70,,55,,45,5,30,15,20,25,5,60,,100r5,45l20,175r10,15l45,200r10,5l70,205r15,l100,200r20,-10l135,175r10,-15l155,145r5,-20l165,100xe" filled="f" strokecolor="#e36c0a [2409]" strokeweight="42e-5mm">
                  <v:path arrowok="t" o:connecttype="custom" o:connectlocs="165,100;165,100;160,80;155,60;145,45;135,30;120,15;100,5;85,0;70,0;70,0;55,0;45,5;30,15;20,25;5,60;0,100;0,100;5,145;20,175;30,190;45,200;55,205;70,205;70,205;85,205;100,200;120,190;135,175;145,160;155,145;160,125;165,100;165,100" o:connectangles="0,0,0,0,0,0,0,0,0,0,0,0,0,0,0,0,0,0,0,0,0,0,0,0,0,0,0,0,0,0,0,0,0,0"/>
                </v:shape>
                <v:shape id="Freeform 215" o:spid="_x0000_s1232" style="position:absolute;left:519;top:414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CYG78A&#10;AADcAAAADwAAAGRycy9kb3ducmV2LnhtbERPz0vDMBS+D/wfwhO8rWlFWqnLhigDe1zV+6N5azqb&#10;l9Bka/ffL4eBx4/v92a32FFcaAqDYwVFloMg7pweuFfw871fv4IIEVnj6JgUXCnAbvuw2mCt3cwH&#10;urSxFymEQ40KTIy+ljJ0hiyGzHnixB3dZDEmOPVSTzincDvK5zwvpcWBU4NBTx+Gur/2bBU0vzgU&#10;pStOeeM/9/4l+LMZG6WeHpf3NxCRlvgvvru/tIKqSvPTmXQE5PY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4JgbvwAAANwAAAAPAAAAAAAAAAAAAAAAAJgCAABkcnMvZG93bnJl&#10;di54bWxQSwUGAAAAAAQABAD1AAAAhAMAAAAA&#10;" path="m145,70r,l140,55,135,45,120,30,110,20,75,5,50,,40,,30,5,15,20,5,45,,70r5,30l15,125r15,15l50,145r25,-5l105,125r15,-10l135,105r5,-15l145,70xe" filled="f" strokecolor="#e36c0a [2409]" strokeweight="42e-5mm">
                  <v:path arrowok="t" o:connecttype="custom" o:connectlocs="145,70;145,70;140,55;135,45;120,30;110,20;75,5;50,0;50,0;40,0;30,5;15,20;5,45;0,70;0,70;5,100;15,125;30,140;50,145;50,145;75,140;105,125;120,115;135,105;140,90;145,70;145,70" o:connectangles="0,0,0,0,0,0,0,0,0,0,0,0,0,0,0,0,0,0,0,0,0,0,0,0,0,0,0"/>
                </v:shape>
                <v:shape id="Freeform 216" o:spid="_x0000_s1233" style="position:absolute;left:664;top:3966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DScUA&#10;AADcAAAADwAAAGRycy9kb3ducmV2LnhtbESPwW7CMBBE75X4B2uReisOOZAq4EQtCLVSuRR66W0V&#10;L3EgXkexIWm/HleqxHE0O292VuVoW3Gl3jeOFcxnCQjiyumGawVfh+3TMwgfkDW2jknBD3koi8nD&#10;CnPtBv6k6z7UIkLY56jAhNDlUvrKkEU/cx1x9I6utxii7Gupexwi3LYyTZKFtNhwbDDY0dpQdd5f&#10;bHzj+41MuhjI/Opd6jbV6eM1Oyj1OB1fliACjeF+/J9+1wqybA5/YyIB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vMNJxQAAANwAAAAPAAAAAAAAAAAAAAAAAJgCAABkcnMv&#10;ZG93bnJldi54bWxQSwUGAAAAAAQABAD1AAAAigMAAAAA&#10;" path="m,510r,l10,485,20,440r,-35l20,365,10,315,,255,10,190r5,-50l20,100r,-35l10,20,,e" filled="f" strokecolor="#e36c0a [2409]" strokeweight="42e-5mm">
                  <v:path arrowok="t" o:connecttype="custom" o:connectlocs="0,510;0,510;10,485;20,440;20,405;20,365;10,315;0,255;0,255;0,255;10,190;15,140;20,100;20,65;10,20;0,0" o:connectangles="0,0,0,0,0,0,0,0,0,0,0,0,0,0,0,0"/>
                </v:shape>
                <v:shape id="Freeform 217" o:spid="_x0000_s1234" style="position:absolute;left:664;top:3966;width:45;height:510;visibility:visible;mso-wrap-style:square;v-text-anchor:top" coordsize="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56asQA&#10;AADcAAAADwAAAGRycy9kb3ducmV2LnhtbESPQWuDQBSE74X+h+UVegl1TSA1Na5SQgO5xmrPD/dF&#10;Tdy34m4T+++7gUKPw8w3w2TFbAZxpcn1lhUsoxgEcWN1z62C6nP/sgHhPLLGwTIp+CEHRf74kGGq&#10;7Y2PdC19K0IJuxQVdN6PqZSu6cigi+xIHLyTnQz6IKdW6glvodwMchXHr9Jgz2Ghw5F2HTWX8tso&#10;SDbrfbVY1+bgPs67y+JtWZ6/aqWen+b3LQhPs/8P/9EHHbhkBfcz4Qj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eemrEAAAA3AAAAA8AAAAAAAAAAAAAAAAAmAIAAGRycy9k&#10;b3ducmV2LnhtbFBLBQYAAAAABAAEAPUAAACJAwAAAAA=&#10;" path="m,510r,l15,470,25,420,35,355,45,280,40,195,35,145,30,100,15,50,,e" filled="f" strokecolor="#e36c0a [2409]" strokeweight="42e-5mm">
                  <v:path arrowok="t" o:connecttype="custom" o:connectlocs="0,510;0,510;15,470;25,420;35,355;45,280;40,195;35,145;30,100;15,50;0,0" o:connectangles="0,0,0,0,0,0,0,0,0,0,0"/>
                </v:shape>
                <v:line id="Line 218" o:spid="_x0000_s1235" style="position:absolute;flip:y;visibility:visible;mso-wrap-style:square" from="759,3961" to="760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/mJcMAAADcAAAADwAAAGRycy9kb3ducmV2LnhtbESPwWrDMBBE74H8g9hAb4mcBurgWg6h&#10;JdBr0l58W6yNZWqtjLVx3H59VSj0OMzMG6Y8zL5XE42xC2xgu8lAETfBdtwa+Hg/rfegoiBb7AOT&#10;gS+KcKiWixILG+58pukirUoQjgUacCJDoXVsHHmMmzAQJ+8aRo+S5NhqO+I9wX2vH7PsSXvsOC04&#10;HOjFUfN5uXkDtZxfp+tuK8fp5HKb1f7G396Yh9V8fAYlNMt/+K/9Zg3k+Q5+z6Qjo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v5iXDAAAA3AAAAA8AAAAAAAAAAAAA&#10;AAAAoQIAAGRycy9kb3ducmV2LnhtbFBLBQYAAAAABAAEAPkAAACRAwAAAAA=&#10;" strokecolor="#e36c0a [2409]" strokeweight="42e-5mm"/>
                <v:line id="Line 219" o:spid="_x0000_s1236" style="position:absolute;flip:y;visibility:visible;mso-wrap-style:square" from="789,3961" to="790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EjT8UAAADcAAAADwAAAGRycy9kb3ducmV2LnhtbESPT2vCQBTE7wW/w/IEb3VTkSrRVaqo&#10;FQ8p9d/5NfuaBLNvQ3bV+O1dQfA4zMxvmPG0MaW4UO0Kywo+uhEI4tTqgjMF+93yfQjCeWSNpWVS&#10;cCMH00nrbYyxtlf+pcvWZyJA2MWoIPe+iqV0aU4GXddWxMH7t7VBH2SdSV3jNcBNKXtR9CkNFhwW&#10;cqxonlN62p6Ngtk3bxZ2M5T+Z5H2/g6rJDkcE6U67eZrBMJT41/hZ3utFQwGfXicCUdAT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KEjT8UAAADcAAAADwAAAAAAAAAA&#10;AAAAAAChAgAAZHJzL2Rvd25yZXYueG1sUEsFBgAAAAAEAAQA+QAAAJMDAAAAAA==&#10;" strokecolor="#e36c0a [2409]" strokeweight="69e-5mm"/>
                <v:shape id="Freeform 220" o:spid="_x0000_s1237" style="position:absolute;left:415;top:3436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rgRMQA&#10;AADcAAAADwAAAGRycy9kb3ducmV2LnhtbESPT4vCMBTE78J+h/AW9iKadsE/VKPsCop4cl3B66N5&#10;ttXmpSRR67c3guBxmJnfMNN5a2pxJecrywrSfgKCOLe64kLB/n/ZG4PwAVljbZkU3MnDfPbRmWKm&#10;7Y3/6LoLhYgQ9hkqKENoMil9XpJB37cNcfSO1hkMUbpCaoe3CDe1/E6SoTRYcVwosaFFSfl5dzEK&#10;VrYb1vs0ccb9XqrD5rRNV+NCqa/P9mcCIlAb3uFXe60VjEYDeJ6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K4ETEAAAA3AAAAA8AAAAAAAAAAAAAAAAAmAIAAGRycy9k&#10;b3ducmV2LnhtbFBLBQYAAAAABAAEAPUAAACJAwAAAAA=&#10;" path="m249,10r,l239,25,224,35,199,45r-30,5l139,45,114,35,94,25,64,5,59,,49,5,34,20,14,50,,5e" filled="f" strokecolor="#e36c0a [2409]" strokeweight="42e-5mm">
                  <v:path arrowok="t" o:connecttype="custom" o:connectlocs="249,10;249,10;239,25;224,35;199,45;169,50;139,45;114,35;94,25;64,5;64,5;59,0;49,5;34,20;14,50;0,5" o:connectangles="0,0,0,0,0,0,0,0,0,0,0,0,0,0,0,0"/>
                </v:shape>
                <v:shape id="Freeform 221" o:spid="_x0000_s1238" style="position:absolute;left:415;top:3911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h+M8MA&#10;AADcAAAADwAAAGRycy9kb3ducmV2LnhtbESPQYvCMBSE78L+h/AEL7Km9aBSjeIurIgnrcJeH82z&#10;rTYvJYna/fcbQfA4zMw3zGLVmUbcyfnasoJ0lIAgLqyuuVRwOv58zkD4gKyxsUwK/sjDavnRW2Cm&#10;7YMPdM9DKSKEfYYKqhDaTEpfVGTQj2xLHL2zdQZDlK6U2uEjwk0jx0kykQZrjgsVtvRdUXHNb0bB&#10;xg7D9pQmzrivW/27u+zTzaxUatDv1nMQgbrwDr/aW61gOp3A80w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h+M8MAAADcAAAADwAAAAAAAAAAAAAAAACYAgAAZHJzL2Rv&#10;d25yZXYueG1sUEsFBgAAAAAEAAQA9QAAAIgDAAAAAA==&#10;" path="m249,45r,l224,25,199,10,169,5r-30,5l114,15,94,25,64,45r-5,5l54,45,34,30,14,,,50e" filled="f" strokecolor="#e36c0a [2409]" strokeweight="42e-5mm">
                  <v:path arrowok="t" o:connecttype="custom" o:connectlocs="249,45;249,45;224,25;199,10;169,5;139,10;114,15;94,25;64,45;64,45;59,50;54,45;34,30;14,0;0,50" o:connectangles="0,0,0,0,0,0,0,0,0,0,0,0,0,0,0"/>
                </v:shape>
                <v:shape id="Freeform 222" o:spid="_x0000_s1239" style="position:absolute;left:420;top:3481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MusUA&#10;AADcAAAADwAAAGRycy9kb3ducmV2LnhtbESPQWvCQBSE74L/YXmCN90o2EiajahUaS+lWun5kX1N&#10;gtm3YXdrYn99t1DocZiZb5h8M5hW3Mj5xrKCxTwBQVxa3XCl4PJ+mK1B+ICssbVMCu7kYVOMRzlm&#10;2vZ8ots5VCJC2GeooA6hy6T0ZU0G/dx2xNH7tM5giNJVUjvsI9y0cpkkD9Jgw3Ghxo72NZXX85dR&#10;wNtv89YdTpfdh1unL0907FevS6Wmk2H7CCLQEP7Df+1nrSBNU/g9E4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2sy6xQAAANwAAAAPAAAAAAAAAAAAAAAAAJgCAABkcnMv&#10;ZG93bnJldi54bWxQSwUGAAAAAAQABAD1AAAAigMAAAAA&#10;" path="m244,220r,l239,135r-5,-35l229,65,214,40,199,20,179,5,149,,119,5,94,15,69,35,44,60,24,95,14,135,4,175,,220r4,40l14,305r10,35l44,370r25,30l94,420r25,10l149,435r30,l199,420r15,-20l229,375r5,-35l239,305r5,-85xe" filled="f" strokecolor="#e36c0a [2409]" strokeweight="42e-5mm">
                  <v:path arrowok="t" o:connecttype="custom" o:connectlocs="244,220;244,220;239,135;234,100;229,65;214,40;199,20;179,5;149,0;149,0;119,5;94,15;69,35;44,60;24,95;14,135;4,175;0,220;0,220;4,260;14,305;24,340;44,370;69,400;94,420;119,430;149,435;149,435;179,435;199,420;214,400;229,375;234,340;239,305;244,220;244,220" o:connectangles="0,0,0,0,0,0,0,0,0,0,0,0,0,0,0,0,0,0,0,0,0,0,0,0,0,0,0,0,0,0,0,0,0,0,0,0"/>
                </v:shape>
                <v:shape id="Freeform 223" o:spid="_x0000_s1240" style="position:absolute;left:469;top:3551;width:195;height:300;visibility:visible;mso-wrap-style:square;v-text-anchor:top" coordsize="19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Gn9MEA&#10;AADcAAAADwAAAGRycy9kb3ducmV2LnhtbERPy2oCMRTdF/yHcAV3NaMtVUejiFC0G8EHri+T62Rw&#10;cjMmcRz/vlkUujyc92LV2Vq05EPlWMFomIEgLpyuuFRwPn2/T0GEiKyxdkwKXhRgtey9LTDX7skH&#10;ao+xFCmEQ44KTIxNLmUoDFkMQ9cQJ+7qvMWYoC+l9vhM4baW4yz7khYrTg0GG9oYKm7Hh1XwWd39&#10;7adrL/ft62M/2+6NpelBqUG/W89BROriv/jPvdMKJpO0Np1JR0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xp/TBAAAA3AAAAA8AAAAAAAAAAAAAAAAAmAIAAGRycy9kb3du&#10;cmV2LnhtbFBLBQYAAAAABAAEAPUAAACGAwAAAAA=&#10;" path="m195,150r,l195,120,190,90,180,65,170,45,155,25,140,10,120,5,100,,80,,60,10,45,25,30,40,15,65,5,90,,120r,30l,180r5,25l15,230r15,25l45,270r15,15l80,295r20,5l120,295r20,-10l155,275r15,-20l180,230r10,-25l195,180r,-30xe" filled="f" strokecolor="#e36c0a [2409]" strokeweight="42e-5mm">
                  <v:path arrowok="t" o:connecttype="custom" o:connectlocs="195,150;195,150;195,120;190,90;180,65;170,45;155,25;140,10;120,5;100,0;100,0;80,0;60,10;45,25;30,40;15,65;5,90;0,120;0,150;0,150;0,180;5,205;15,230;30,255;45,270;60,285;80,295;100,300;100,300;120,295;140,285;155,275;170,255;180,230;190,205;195,180;195,150;195,150" o:connectangles="0,0,0,0,0,0,0,0,0,0,0,0,0,0,0,0,0,0,0,0,0,0,0,0,0,0,0,0,0,0,0,0,0,0,0,0,0,0"/>
                </v:shape>
                <v:shape id="Freeform 224" o:spid="_x0000_s1241" style="position:absolute;left:499;top:3596;width:165;height:210;visibility:visible;mso-wrap-style:square;v-text-anchor:top" coordsize="16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GHuMUA&#10;AADcAAAADwAAAGRycy9kb3ducmV2LnhtbESPT2vCQBTE70K/w/IEb7oxB6PRVUpRFG+1/uvtkX1N&#10;UrNvQ3bV+O3dgtDjMDO/YWaL1lTiRo0rLSsYDiIQxJnVJecK9l+r/hiE88gaK8uk4EEOFvO3zgxT&#10;be/8Sbedz0WAsEtRQeF9nUrpsoIMuoGtiYP3YxuDPsgml7rBe4CbSsZRNJIGSw4LBdb0UVB22V2N&#10;gvpwPMfX33h98ePk+7TcxtWkNUr1uu37FISn1v+HX+2NVpAkE/g7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Ye4xQAAANwAAAAPAAAAAAAAAAAAAAAAAJgCAABkcnMv&#10;ZG93bnJldi54bWxQSwUGAAAAAAQABAD1AAAAigMAAAAA&#10;" path="m165,105r,l160,80,155,65,145,45,135,30,120,20,100,10,85,,70,,55,,45,5,30,15,20,30,5,60,,105r5,40l20,175r10,15l45,200r10,5l70,210r15,-5l100,200r20,-10l135,180r10,-20l155,145r5,-20l165,105xe" filled="f" strokecolor="#e36c0a [2409]" strokeweight="42e-5mm">
                  <v:path arrowok="t" o:connecttype="custom" o:connectlocs="165,105;165,105;160,80;155,65;145,45;135,30;120,20;100,10;85,0;70,0;70,0;55,0;45,5;30,15;20,30;5,60;0,105;0,105;5,145;20,175;30,190;45,200;55,205;70,210;70,210;85,205;100,200;120,190;135,180;145,160;155,145;160,125;165,105;165,105" o:connectangles="0,0,0,0,0,0,0,0,0,0,0,0,0,0,0,0,0,0,0,0,0,0,0,0,0,0,0,0,0,0,0,0,0,0"/>
                </v:shape>
                <v:shape id="Freeform 225" o:spid="_x0000_s1242" style="position:absolute;left:519;top:362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XoPL8A&#10;AADcAAAADwAAAGRycy9kb3ducmV2LnhtbERPz2vCMBS+D/wfwhO8zbRjdKU2ijiE9bhuuz+aZ1Nt&#10;XkITtf73y2Gw48f3u97NdhQ3msLgWEG+zkAQd04P3Cv4/jo+lyBCRNY4OiYFDwqw2y6eaqy0u/Mn&#10;3drYixTCoUIFJkZfSRk6QxbD2nnixJ3cZDEmOPVST3hP4XaUL1lWSIsDpwaDng6Gukt7tQqaHxzy&#10;wuXnrPHvR/8a/NWMjVKr5bzfgIg0x3/xn/tDK3gr0/x0Jh0Buf0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Neg8vwAAANwAAAAPAAAAAAAAAAAAAAAAAJgCAABkcnMvZG93bnJl&#10;di54bWxQSwUGAAAAAAQABAD1AAAAhAMAAAAA&#10;" path="m145,75r,l140,60,135,45,120,35,110,20,75,5,50,,40,,30,5,15,20,5,45,,75r5,25l15,125r15,15l50,145r25,-5l105,130r15,-15l135,105r5,-15l145,75xe" filled="f" strokecolor="#e36c0a [2409]" strokeweight="42e-5mm">
                  <v:path arrowok="t" o:connecttype="custom" o:connectlocs="145,75;145,75;140,60;135,45;120,35;110,20;75,5;50,0;50,0;40,0;30,5;15,20;5,45;0,75;0,75;5,100;15,125;30,140;50,145;50,145;75,140;105,130;120,115;135,105;140,90;145,75;145,75" o:connectangles="0,0,0,0,0,0,0,0,0,0,0,0,0,0,0,0,0,0,0,0,0,0,0,0,0,0,0"/>
                </v:shape>
                <v:shape id="Freeform 226" o:spid="_x0000_s1243" style="position:absolute;left:664;top:3446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mzbsUA&#10;AADcAAAADwAAAGRycy9kb3ducmV2LnhtbESPwW7CMBBE70j8g7VIvYGTHAClmAioKiq1F6CX3lbx&#10;EgfidRQbkvbr60pIPY5m583OqhhsI+7U+dqxgnSWgCAuna65UvB5ep0uQfiArLFxTAq+yUOxHo9W&#10;mGvX84Hux1CJCGGfowITQptL6UtDFv3MtcTRO7vOYoiyq6TusI9w28gsSebSYs2xwWBLO0Pl9Xiz&#10;8Y2vPZls3pP50R+Zeykv79vFSamnybB5BhFoCP/Hj/SbVrBYpvA3JhJ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bNuxQAAANwAAAAPAAAAAAAAAAAAAAAAAJgCAABkcnMv&#10;ZG93bnJldi54bWxQSwUGAAAAAAQABAD1AAAAigMAAAAA&#10;" path="m,510r,l10,490,20,440r,-30l20,365,10,315,,255,10,195r5,-50l20,100r,-30l10,25,,e" filled="f" strokecolor="#e36c0a [2409]" strokeweight="42e-5mm">
                  <v:path arrowok="t" o:connecttype="custom" o:connectlocs="0,510;0,510;10,490;20,440;20,410;20,365;10,315;0,255;0,255;0,255;10,195;15,145;20,100;20,70;10,25;0,0" o:connectangles="0,0,0,0,0,0,0,0,0,0,0,0,0,0,0,0"/>
                </v:shape>
                <v:shape id="Freeform 227" o:spid="_x0000_s1244" style="position:absolute;left:664;top:3446;width:45;height:510;visibility:visible;mso-wrap-style:square;v-text-anchor:top" coordsize="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sKTcMA&#10;AADcAAAADwAAAGRycy9kb3ducmV2LnhtbESPQWvCQBSE7wX/w/KEXkQ3BtJqdBUJFXJtqp4f2WcS&#10;zb4N2a2m/74rCB6HmW+GWW8H04ob9a6xrGA+i0AQl1Y3XCk4/OynCxDOI2tsLZOCP3Kw3Yze1phq&#10;e+dvuhW+EqGEXYoKau+7VEpX1mTQzWxHHLyz7Q36IPtK6h7vody0Mo6iD2mw4bBQY0dZTeW1+DUK&#10;PhfJ/jBJjiZ3X5fsOlnOi8vpqNT7eNitQHga/Cv8pHP94GJ4nA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sKTcMAAADcAAAADwAAAAAAAAAAAAAAAACYAgAAZHJzL2Rv&#10;d25yZXYueG1sUEsFBgAAAAAEAAQA9QAAAIgDAAAAAA==&#10;" path="m,510r,l15,470,25,420,35,360,45,280,40,195,35,150,30,100,15,50,,e" filled="f" strokecolor="#e36c0a [2409]" strokeweight="42e-5mm">
                  <v:path arrowok="t" o:connecttype="custom" o:connectlocs="0,510;0,510;15,470;25,420;35,360;45,280;40,195;35,150;30,100;15,50;0,0" o:connectangles="0,0,0,0,0,0,0,0,0,0,0"/>
                </v:shape>
                <v:line id="Line 228" o:spid="_x0000_s1245" style="position:absolute;flip:y;visibility:visible;mso-wrap-style:square" from="759,3441" to="760,3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qWAsEAAADcAAAADwAAAGRycy9kb3ducmV2LnhtbESPQYvCMBSE7wv+h/CEva2pCirVKKII&#10;XnX34u3RPJti81KaZ63++s3CgsdhZr5hVpve16qjNlaBDYxHGSjiItiKSwM/34evBagoyBbrwGTg&#10;SRE268HHCnMbHnyi7iylShCOORpwIk2udSwceYyj0BAn7xpaj5JkW2rb4iPBfa0nWTbTHitOCw4b&#10;2jkqbue7N3CR0767Tsey7Q5ubrOLv/PLG/M57LdLUEK9vMP/7aM1MF9M4e9MOgJ6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epYCwQAAANwAAAAPAAAAAAAAAAAAAAAA&#10;AKECAABkcnMvZG93bnJldi54bWxQSwUGAAAAAAQABAD5AAAAjwMAAAAA&#10;" strokecolor="#e36c0a [2409]" strokeweight="42e-5mm"/>
                <v:line id="Line 229" o:spid="_x0000_s1246" style="position:absolute;flip:y;visibility:visible;mso-wrap-style:square" from="789,3441" to="790,3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RTaMYAAADcAAAADwAAAGRycy9kb3ducmV2LnhtbESPT2vCQBTE7wW/w/KE3upGKTVEN6GK&#10;/YOHSK16fmZfk2D2bchuNf32XUHwOMzMb5h51ptGnKlztWUF41EEgriwuuZSwe777SkG4TyyxsYy&#10;KfgjB1k6eJhjou2Fv+i89aUIEHYJKqi8bxMpXVGRQTeyLXHwfmxn0AfZlVJ3eAlw08hJFL1IgzWH&#10;hQpbWlZUnLa/RsHig9cru46l36yKyXH/nuf7Q67U47B/nYHw1Pt7+Nb+1Aqm8TNcz4QjIN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0U2jGAAAA3AAAAA8AAAAAAAAA&#10;AAAAAAAAoQIAAGRycy9kb3ducmV2LnhtbFBLBQYAAAAABAAEAPkAAACUAwAAAAA=&#10;" strokecolor="#e36c0a [2409]" strokeweight="69e-5mm"/>
                <v:shape id="Freeform 230" o:spid="_x0000_s1247" style="position:absolute;left:415;top:2916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+QY8QA&#10;AADcAAAADwAAAGRycy9kb3ducmV2LnhtbESPT4vCMBTE7wt+h/CEvSyaVti1VKOooIin9Q94fTTP&#10;ttq8lCRq99tvhIU9DjPzG2Y670wjHuR8bVlBOkxAEBdW11wqOB3XgwyED8gaG8uk4Ic8zGe9tynm&#10;2j55T49DKEWEsM9RQRVCm0vpi4oM+qFtiaN3sc5giNKVUjt8Rrhp5ChJvqTBmuNChS2tKipuh7tR&#10;sLEfYXtKE2fc8l6fd9fvdJOVSr33u8UERKAu/If/2lutYJx9wutMP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fkGPEAAAA3AAAAA8AAAAAAAAAAAAAAAAAmAIAAGRycy9k&#10;b3ducmV2LnhtbFBLBQYAAAAABAAEAPUAAACJAwAAAAA=&#10;" path="m249,10r,l239,25,224,35,199,45r-30,5l139,45,114,35,94,25,64,5,59,,49,5,34,20,14,50,,5e" filled="f" strokecolor="#e36c0a [2409]" strokeweight="42e-5mm">
                  <v:path arrowok="t" o:connecttype="custom" o:connectlocs="249,10;249,10;239,25;224,35;199,45;169,50;139,45;114,35;94,25;64,5;64,5;59,0;49,5;34,20;14,50;0,5" o:connectangles="0,0,0,0,0,0,0,0,0,0,0,0,0,0,0,0"/>
                </v:shape>
                <v:shape id="Freeform 231" o:spid="_x0000_s1248" style="position:absolute;left:415;top:3391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0OFMMA&#10;AADcAAAADwAAAGRycy9kb3ducmV2LnhtbESPT4vCMBTE74LfITzBi6xp96ClaxR3YUU8+Q+8Pppn&#10;W21eShK1fnsjLOxxmJnfMLNFZxpxJ+drywrScQKCuLC65lLB8fD7kYHwAVljY5kUPMnDYt7vzTDX&#10;9sE7uu9DKSKEfY4KqhDaXEpfVGTQj21LHL2zdQZDlK6U2uEjwk0jP5NkIg3WHBcqbOmnouK6vxkF&#10;KzsK62OaOOO+b/Vpc9mmq6xUajjoll8gAnXhP/zXXmsF02wC7zPxCM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0OFMMAAADcAAAADwAAAAAAAAAAAAAAAACYAgAAZHJzL2Rv&#10;d25yZXYueG1sUEsFBgAAAAAEAAQA9QAAAIgDAAAAAA==&#10;" path="m249,50r,l224,25,199,10r-30,l139,10,114,20,94,30,64,45r-5,5l54,50,34,30,14,,,50e" filled="f" strokecolor="#e36c0a [2409]" strokeweight="42e-5mm">
                  <v:path arrowok="t" o:connecttype="custom" o:connectlocs="249,50;249,50;224,25;199,10;169,10;139,10;114,20;94,30;64,45;64,45;59,50;54,50;34,30;14,0;0,50" o:connectangles="0,0,0,0,0,0,0,0,0,0,0,0,0,0,0"/>
                </v:shape>
                <v:shape id="Freeform 232" o:spid="_x0000_s1249" style="position:absolute;left:420;top:2961;width:244;height:440;visibility:visible;mso-wrap-style:square;v-text-anchor:top" coordsize="244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TFcMMA&#10;AADcAAAADwAAAGRycy9kb3ducmV2LnhtbESP0YrCMBRE3xf8h3AFXxZNV3DV2lTERVDYB61+wKW5&#10;tsXmpjSx1r83wsI+DjNzhknWvalFR62rLCv4mkQgiHOrKy4UXM678QKE88gaa8uk4EkO1ungI8FY&#10;2wefqMt8IQKEXYwKSu+bWEqXl2TQTWxDHLyrbQ36INtC6hYfAW5qOY2ib2mw4rBQYkPbkvJbdjcK&#10;qLM/y6c+4u85+3T3Kt92s0Om1GjYb1YgPPX+P/zX3msF88Uc3mfCEZD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TFcMMAAADcAAAADwAAAAAAAAAAAAAAAACYAgAAZHJzL2Rv&#10;d25yZXYueG1sUEsFBgAAAAAEAAQA9QAAAIgDAAAAAA==&#10;" path="m244,220r,l239,135r-5,-35l229,65,214,40,199,20,179,10,149,,119,5,94,15,69,35,44,65,24,95,14,135,4,175,,220r4,45l14,305r10,35l44,375r25,25l94,420r25,15l149,440r30,-5l199,420r15,-20l229,375r5,-35l239,305r5,-85xe" filled="f" strokecolor="#e36c0a [2409]" strokeweight="42e-5mm">
                  <v:path arrowok="t" o:connecttype="custom" o:connectlocs="244,220;244,220;239,135;234,100;229,65;214,40;199,20;179,10;149,0;149,0;119,5;94,15;69,35;44,65;24,95;14,135;4,175;0,220;0,220;4,265;14,305;24,340;44,375;69,400;94,420;119,435;149,440;149,440;179,435;199,420;214,400;229,375;234,340;239,305;244,220;244,220" o:connectangles="0,0,0,0,0,0,0,0,0,0,0,0,0,0,0,0,0,0,0,0,0,0,0,0,0,0,0,0,0,0,0,0,0,0,0,0"/>
                </v:shape>
                <v:shape id="Freeform 233" o:spid="_x0000_s1250" style="position:absolute;left:469;top:3031;width:195;height:300;visibility:visible;mso-wrap-style:square;v-text-anchor:top" coordsize="19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X08EA&#10;AADcAAAADwAAAGRycy9kb3ducmV2LnhtbERPz2vCMBS+D/wfwhN2m6k6tlqNIoK4XQSdeH40z6bY&#10;vNQk1vrfL4fBjh/f78Wqt43oyIfasYLxKANBXDpdc6Xg9LN9y0GEiKyxcUwKnhRgtRy8LLDQ7sEH&#10;6o6xEimEQ4EKTIxtIWUoDVkMI9cSJ+7ivMWYoK+k9vhI4baRkyz7kBZrTg0GW9oYKq/Hu1XwXt/8&#10;9bvvzrfdc7qf7fbGUn5Q6nXYr+cgIvXxX/zn/tIKPvO0Np1JR0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k19PBAAAA3AAAAA8AAAAAAAAAAAAAAAAAmAIAAGRycy9kb3du&#10;cmV2LnhtbFBLBQYAAAAABAAEAPUAAACGAwAAAAA=&#10;" path="m195,150r,l195,120,190,90,180,65,170,45,155,25,140,15,120,5,100,,80,5,60,10,45,25,30,45,15,65,5,90,,120r,30l,180r5,30l15,235r15,20l45,275r15,10l80,295r20,5l120,295r20,-5l155,275r15,-20l180,235r10,-25l195,180r,-30xe" filled="f" strokecolor="#e36c0a [2409]" strokeweight="42e-5mm">
                  <v:path arrowok="t" o:connecttype="custom" o:connectlocs="195,150;195,150;195,120;190,90;180,65;170,45;155,25;140,15;120,5;100,0;100,0;80,5;60,10;45,25;30,45;15,65;5,90;0,120;0,150;0,150;0,180;5,210;15,235;30,255;45,275;60,285;80,295;100,300;100,300;120,295;140,290;155,275;170,255;180,235;190,210;195,180;195,150;195,150" o:connectangles="0,0,0,0,0,0,0,0,0,0,0,0,0,0,0,0,0,0,0,0,0,0,0,0,0,0,0,0,0,0,0,0,0,0,0,0,0,0"/>
                </v:shape>
                <v:shape id="Freeform 234" o:spid="_x0000_s1251" style="position:absolute;left:499;top:3076;width:165;height:210;visibility:visible;mso-wrap-style:square;v-text-anchor:top" coordsize="16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T3n8UA&#10;AADcAAAADwAAAGRycy9kb3ducmV2LnhtbESPT2vCQBTE74LfYXlCb7oxB42pq4i0WHrzX1tvj+wz&#10;iWbfhuyq6bd3BcHjMDO/Yabz1lTiSo0rLSsYDiIQxJnVJecKdtvPfgLCeWSNlWVS8E8O5rNuZ4qp&#10;tjde03XjcxEg7FJUUHhfp1K6rCCDbmBr4uAdbWPQB9nkUjd4C3BTyTiKRtJgyWGhwJqWBWXnzcUo&#10;qPc/f/HlFK/OPhkffj++42rSGqXeeu3iHYSn1r/Cz/aXVjBOJvA4E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VPefxQAAANwAAAAPAAAAAAAAAAAAAAAAAJgCAABkcnMv&#10;ZG93bnJldi54bWxQSwUGAAAAAAQABAD1AAAAigMAAAAA&#10;" path="m165,105r,l160,85,155,65,145,45,135,30,120,20,100,10,85,5,70,,55,,45,10,30,15,20,30,5,65,,105r5,40l20,180r10,10l45,200r10,5l70,210r15,l100,200r20,-10l135,180r10,-15l155,145r5,-20l165,105xe" filled="f" strokecolor="#e36c0a [2409]" strokeweight="42e-5mm">
                  <v:path arrowok="t" o:connecttype="custom" o:connectlocs="165,105;165,105;160,85;155,65;145,45;135,30;120,20;100,10;85,5;70,0;70,0;55,0;45,10;30,15;20,30;5,65;0,105;0,105;5,145;20,180;30,190;45,200;55,205;70,210;70,210;85,210;100,200;120,190;135,180;145,165;155,145;160,125;165,105;165,105" o:connectangles="0,0,0,0,0,0,0,0,0,0,0,0,0,0,0,0,0,0,0,0,0,0,0,0,0,0,0,0,0,0,0,0,0,0"/>
                </v:shape>
                <v:shape id="Freeform 235" o:spid="_x0000_s1252" style="position:absolute;left:519;top:3106;width:145;height:150;visibility:visible;mso-wrap-style:square;v-text-anchor:top" coordsize="14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IVZL8A&#10;AADcAAAADwAAAGRycy9kb3ducmV2LnhtbERPTYvCMBC9C/sfwix401Rh1a2mZVdW7Elode9DM7bF&#10;ZlKaqPXfm4Pg8fG+N+lgWnGj3jWWFcymEQji0uqGKwWn426yAuE8ssbWMil4kIM0+RhtMNb2zjnd&#10;Cl+JEMIuRgW1910spStrMuimtiMO3Nn2Bn2AfSV1j/cQblo5j6KFNNhwaKixo21N5aW4GgWr/Z/l&#10;gY6Fz/Kvw/a/yFr9a5Uafw4/axCeBv8Wv9yZVrD8DvPDmXAEZPI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MhVkvwAAANwAAAAPAAAAAAAAAAAAAAAAAJgCAABkcnMvZG93bnJl&#10;di54bWxQSwUGAAAAAAQABAD1AAAAhAMAAAAA&#10;" path="m145,75r,l140,60,135,45,120,35,110,25,75,10,50,,40,5,30,5,15,20,5,45,,75r5,30l15,125r15,15l50,150r25,-5l105,130r15,-10l135,105r5,-15l145,75xe" filled="f" strokecolor="#e36c0a [2409]" strokeweight="42e-5mm">
                  <v:path arrowok="t" o:connecttype="custom" o:connectlocs="145,75;145,75;140,60;135,45;120,35;110,25;75,10;50,0;50,0;40,5;30,5;15,20;5,45;0,75;0,75;5,105;15,125;30,140;50,150;50,150;75,145;105,130;120,120;135,105;140,90;145,75;145,75" o:connectangles="0,0,0,0,0,0,0,0,0,0,0,0,0,0,0,0,0,0,0,0,0,0,0,0,0,0,0"/>
                </v:shape>
                <v:shape id="Freeform 236" o:spid="_x0000_s1253" style="position:absolute;left:664;top:2926;width:20;height:515;visibility:visible;mso-wrap-style:square;v-text-anchor:top" coordsize="20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GG6cYA&#10;AADcAAAADwAAAGRycy9kb3ducmV2LnhtbESPQWsCMRSE74X+h/AK3rpZRbRujVKFigdBtIoeXzfP&#10;3cXNy5JEXf99UxA8DjPzDTOetqYWV3K+sqygm6QgiHOrKy4U7H6+3z9A+ICssbZMCu7kYTp5fRlj&#10;pu2NN3TdhkJECPsMFZQhNJmUPi/JoE9sQxy9k3UGQ5SukNrhLcJNLXtpOpAGK44LJTY0Lyk/by9G&#10;wekwmBe/693+uF6s+udZs5i1rqdU5639+gQRqA3P8KO91AqGoy78n4lHQE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GG6cYAAADcAAAADwAAAAAAAAAAAAAAAACYAgAAZHJz&#10;L2Rvd25yZXYueG1sUEsFBgAAAAAEAAQA9QAAAIsDAAAAAA==&#10;" path="m,515r,l10,490,20,445r,-35l20,365,10,315,,255,10,195r5,-50l20,105r,-35l10,25,,e" filled="f" strokecolor="#e36c0a [2409]" strokeweight="42e-5mm">
                  <v:path arrowok="t" o:connecttype="custom" o:connectlocs="0,515;0,515;10,490;20,445;20,410;20,365;10,315;0,255;0,255;0,255;10,195;15,145;20,105;20,70;10,25;0,0" o:connectangles="0,0,0,0,0,0,0,0,0,0,0,0,0,0,0,0"/>
                </v:shape>
                <v:shape id="Freeform 237" o:spid="_x0000_s1254" style="position:absolute;left:664;top:2926;width:45;height:515;visibility:visible;mso-wrap-style:square;v-text-anchor:top" coordsize="45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ywysYA&#10;AADcAAAADwAAAGRycy9kb3ducmV2LnhtbESPzWrDMBCE74W8g9hCLqWRk0N+3MgmBEICKQ122/ti&#10;bWy31spYimO/fVUo9DjMzDfMNh1MI3rqXG1ZwXwWgSAurK65VPDxfnheg3AeWWNjmRSM5CBNJg9b&#10;jLW9c0Z97ksRIOxiVFB538ZSuqIig25mW+LgXW1n0AfZlVJ3eA9w08hFFC2lwZrDQoUt7SsqvvOb&#10;UYDZeTg+bUbzOhb92+dqWX9dL6NS08dh9wLC0+D/w3/tk1aw2izg90w4AjL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ywysYAAADcAAAADwAAAAAAAAAAAAAAAACYAgAAZHJz&#10;L2Rvd25yZXYueG1sUEsFBgAAAAAEAAQA9QAAAIsDAAAAAA==&#10;" path="m,515r,l15,470,25,425,35,360,45,285,40,195,35,150,30,100,15,50,,e" filled="f" strokecolor="#e36c0a [2409]" strokeweight="42e-5mm">
                  <v:path arrowok="t" o:connecttype="custom" o:connectlocs="0,515;0,515;15,470;25,425;35,360;45,285;40,195;35,150;30,100;15,50;0,0" o:connectangles="0,0,0,0,0,0,0,0,0,0,0"/>
                </v:shape>
                <v:line id="Line 238" o:spid="_x0000_s1255" style="position:absolute;flip:y;visibility:visible;mso-wrap-style:square" from="759,2921" to="760,3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MA38IAAADcAAAADwAAAGRycy9kb3ducmV2LnhtbESPT2vCQBTE7wW/w/IK3urGCv6JriIW&#10;oVetF2+P7DMbmn0bss8Y/fRuQehxmJnfMKtN72vVURurwAbGowwUcRFsxaWB08/+Yw4qCrLFOjAZ&#10;uFOEzXrwtsLchhsfqDtKqRKEY44GnEiTax0LRx7jKDTEybuE1qMk2ZbatnhLcF/rzyybao8VpwWH&#10;De0cFb/HqzdwlsNXd5mMZdvt3cxmZ3/lhzdm+N5vl6CEevkPv9rf1sBsMYG/M+kI6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qMA38IAAADcAAAADwAAAAAAAAAAAAAA&#10;AAChAgAAZHJzL2Rvd25yZXYueG1sUEsFBgAAAAAEAAQA+QAAAJADAAAAAA==&#10;" strokecolor="#e36c0a [2409]" strokeweight="42e-5mm"/>
                <v:line id="Line 239" o:spid="_x0000_s1256" style="position:absolute;flip:y;visibility:visible;mso-wrap-style:square" from="789,2921" to="790,3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3FtcUAAADcAAAADwAAAGRycy9kb3ducmV2LnhtbESPT2vCQBTE7wW/w/IK3uqmUqxGV9Gi&#10;VTxE/Ht+Zp9JMPs2ZLcav323IPQ4zMxvmNGkMaW4Ue0KywreOxEI4tTqgjMFh/3irQ/CeWSNpWVS&#10;8CAHk3HrZYSxtnfe0m3nMxEg7GJUkHtfxVK6NCeDrmMr4uBdbG3QB1lnUtd4D3BTym4U9aTBgsNC&#10;jhV95ZRedz9GwWzJ67ld96XfzNPu+fidJMdTolT7tZkOQXhq/H/42V5pBZ+DD/g7E46AH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3FtcUAAADcAAAADwAAAAAAAAAA&#10;AAAAAAChAgAAZHJzL2Rvd25yZXYueG1sUEsFBgAAAAAEAAQA+QAAAJMDAAAAAA==&#10;" strokecolor="#e36c0a [2409]" strokeweight="69e-5mm"/>
                <v:shape id="Freeform 240" o:spid="_x0000_s1257" style="position:absolute;left:415;top:2401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YGvsUA&#10;AADcAAAADwAAAGRycy9kb3ducmV2LnhtbESPQWvCQBSE74L/YXlCL9JsIrRqmlVaoSI9aSp4fWRf&#10;k7TZt2F31fTfdwuCx2FmvmGK9WA6cSHnW8sKsiQFQVxZ3XKt4Pj5/rgA4QOyxs4yKfglD+vVeFRg&#10;ru2VD3QpQy0ihH2OCpoQ+lxKXzVk0Ce2J47el3UGQ5SultrhNcJNJ2dp+iwNthwXGuxp01D1U56N&#10;gq2dht0xS51xb+f29PG9z7aLWqmHyfD6AiLQEO7hW3unFcyXT/B/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ga+xQAAANwAAAAPAAAAAAAAAAAAAAAAAJgCAABkcnMv&#10;ZG93bnJldi54bWxQSwUGAAAAAAQABAD1AAAAigMAAAAA&#10;" path="m249,10r,l239,20,224,30,199,45r-30,l139,40,114,35,94,20,64,,59,,49,,34,20,14,50,,e" filled="f" strokecolor="#e36c0a [2409]" strokeweight="42e-5mm">
                  <v:path arrowok="t" o:connecttype="custom" o:connectlocs="249,10;249,10;239,20;224,30;199,45;169,45;139,40;114,35;94,20;64,0;64,0;59,0;49,0;34,20;14,50;0,0" o:connectangles="0,0,0,0,0,0,0,0,0,0,0,0,0,0,0,0"/>
                </v:shape>
                <v:shape id="Freeform 241" o:spid="_x0000_s1258" style="position:absolute;left:415;top:2871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YycQA&#10;AADcAAAADwAAAGRycy9kb3ducmV2LnhtbESPT4vCMBTE78J+h/AWvIim9eCfapRVUMST6wpeH82z&#10;rdu8lCRq/fZmYcHjMDO/YebL1tTiTs5XlhWkgwQEcW51xYWC08+mPwHhA7LG2jIpeJKH5eKjM8dM&#10;2wd/0/0YChEh7DNUUIbQZFL6vCSDfmAb4uhdrDMYonSF1A4fEW5qOUySkTRYcVwosaF1Sfnv8WYU&#10;bG0v7E5p4oxb3arz/npIt5NCqe5n+zUDEagN7/B/e6cVjKcj+DsTj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UmMnEAAAA3AAAAA8AAAAAAAAAAAAAAAAAmAIAAGRycy9k&#10;b3ducmV2LnhtbFBLBQYAAAAABAAEAPUAAACJAwAAAAA=&#10;" path="m249,50r,l224,25,199,15,169,10r-30,l114,20,94,30,64,50r-5,l54,50,34,30,14,,,50e" filled="f" strokecolor="#e36c0a [2409]" strokeweight="42e-5mm">
                  <v:path arrowok="t" o:connecttype="custom" o:connectlocs="249,50;249,50;224,25;199,15;169,10;139,10;114,20;94,30;64,50;64,50;59,50;54,50;34,30;14,0;0,50" o:connectangles="0,0,0,0,0,0,0,0,0,0,0,0,0,0,0"/>
                </v:shape>
                <v:shape id="Freeform 242" o:spid="_x0000_s1259" style="position:absolute;left:420;top:2446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YqQMUA&#10;AADcAAAADwAAAGRycy9kb3ducmV2LnhtbESPQWvCQBSE7wX/w/IEb3WjYGOjq2ipYi+iVjw/sq9J&#10;aPZt2F1N6q/vFgoeh5n5hpkvO1OLGzlfWVYwGiYgiHOrKy4UnD83z1MQPiBrrC2Tgh/ysFz0nuaY&#10;advykW6nUIgIYZ+hgjKEJpPS5yUZ9EPbEEfvyzqDIUpXSO2wjXBTy3GSvEiDFceFEht6Kyn/Pl2N&#10;Al7dzaHZHM/ri5umH++0bSf7sVKDfreagQjUhUf4v73TCtLXFP7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1ipAxQAAANwAAAAPAAAAAAAAAAAAAAAAAJgCAABkcnMv&#10;ZG93bnJldi54bWxQSwUGAAAAAAQABAD1AAAAigMAAAAA&#10;" path="m244,215r,l239,130,234,95,229,65,214,35,199,15,179,5,149,,119,,94,15,69,35,44,60,24,95,14,130,4,170,,215r4,45l14,300r10,40l44,370r25,25l94,415r25,15l149,435r30,-5l199,420r15,-20l229,370r5,-30l239,300r5,-85xe" filled="f" strokecolor="#e36c0a [2409]" strokeweight="42e-5mm">
                  <v:path arrowok="t" o:connecttype="custom" o:connectlocs="244,215;244,215;239,130;234,95;229,65;214,35;199,15;179,5;149,0;149,0;119,0;94,15;69,35;44,60;24,95;14,130;4,170;0,215;0,215;4,260;14,300;24,340;44,370;69,395;94,415;119,430;149,435;149,435;179,430;199,420;214,400;229,370;234,340;239,300;244,215;244,215" o:connectangles="0,0,0,0,0,0,0,0,0,0,0,0,0,0,0,0,0,0,0,0,0,0,0,0,0,0,0,0,0,0,0,0,0,0,0,0"/>
                </v:shape>
                <v:shape id="Freeform 243" o:spid="_x0000_s1260" style="position:absolute;left:469;top:2511;width:195;height:300;visibility:visible;mso-wrap-style:square;v-text-anchor:top" coordsize="19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1BDsEA&#10;AADcAAAADwAAAGRycy9kb3ducmV2LnhtbERPy2oCMRTdF/yHcAV3NaMtVUejiFC0G8EHri+T62Rw&#10;cjMmcRz/vlkUujyc92LV2Vq05EPlWMFomIEgLpyuuFRwPn2/T0GEiKyxdkwKXhRgtey9LTDX7skH&#10;ao+xFCmEQ44KTIxNLmUoDFkMQ9cQJ+7qvMWYoC+l9vhM4baW4yz7khYrTg0GG9oYKm7Hh1XwWd39&#10;7adrL/ft62M/2+6NpelBqUG/W89BROriv/jPvdMKJrO0Np1JR0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9QQ7BAAAA3AAAAA8AAAAAAAAAAAAAAAAAmAIAAGRycy9kb3du&#10;cmV2LnhtbFBLBQYAAAAABAAEAPUAAACGAwAAAAA=&#10;" path="m195,150r,l195,120,190,95,180,70,170,45,155,30,140,15,120,5,100,,80,5,60,10,45,25,30,45,15,65,5,90,,120r,30l,180r5,30l15,235r15,20l45,275r15,15l80,295r20,5l120,300r20,-10l155,275r15,-20l180,235r10,-25l195,180r,-30xe" filled="f" strokecolor="#e36c0a [2409]" strokeweight="42e-5mm">
                  <v:path arrowok="t" o:connecttype="custom" o:connectlocs="195,150;195,150;195,120;190,95;180,70;170,45;155,30;140,15;120,5;100,0;100,0;80,5;60,10;45,25;30,45;15,65;5,90;0,120;0,150;0,150;0,180;5,210;15,235;30,255;45,275;60,290;80,295;100,300;100,300;120,300;140,290;155,275;170,255;180,235;190,210;195,180;195,150;195,150" o:connectangles="0,0,0,0,0,0,0,0,0,0,0,0,0,0,0,0,0,0,0,0,0,0,0,0,0,0,0,0,0,0,0,0,0,0,0,0,0,0"/>
                </v:shape>
                <v:shape id="Freeform 244" o:spid="_x0000_s1261" style="position:absolute;left:499;top:2556;width:165;height:210;visibility:visible;mso-wrap-style:square;v-text-anchor:top" coordsize="16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1hQsUA&#10;AADcAAAADwAAAGRycy9kb3ducmV2LnhtbESPT2vCQBTE74LfYXlCb7oxBzWpq4i0WHrzX1tvj+wz&#10;iWbfhuyq6bd3BcHjMDO/Yabz1lTiSo0rLSsYDiIQxJnVJecKdtvP/gSE88gaK8uk4J8czGfdzhRT&#10;bW+8puvG5yJA2KWooPC+TqV0WUEG3cDWxME72sagD7LJpW7wFuCmknEUjaTBksNCgTUtC8rOm4tR&#10;UO9//uLLKV6d/WR8+P34jqukNUq99drFOwhPrX+Fn+0vrWCcJPA4E4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WFCxQAAANwAAAAPAAAAAAAAAAAAAAAAAJgCAABkcnMv&#10;ZG93bnJldi54bWxQSwUGAAAAAAQABAD1AAAAigMAAAAA&#10;" path="m165,105r,l160,85,155,65,145,50,135,35,120,20,100,10,85,5,70,,55,5,45,10,30,20,20,30,5,65,,105r5,40l20,180r10,10l45,200r10,10l70,210r15,l100,205r20,-10l135,180r10,-15l155,145r5,-20l165,105xe" filled="f" strokecolor="#e36c0a [2409]" strokeweight="42e-5mm">
                  <v:path arrowok="t" o:connecttype="custom" o:connectlocs="165,105;165,105;160,85;155,65;145,50;135,35;120,20;100,10;85,5;70,0;70,0;55,5;45,10;30,20;20,30;5,65;0,105;0,105;5,145;20,180;30,190;45,200;55,210;70,210;70,210;85,210;100,205;120,195;135,180;145,165;155,145;160,125;165,105;165,105" o:connectangles="0,0,0,0,0,0,0,0,0,0,0,0,0,0,0,0,0,0,0,0,0,0,0,0,0,0,0,0,0,0,0,0,0,0"/>
                </v:shape>
                <v:shape id="Freeform 245" o:spid="_x0000_s1262" style="position:absolute;left:519;top:2591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J/ML0A&#10;AADcAAAADwAAAGRycy9kb3ducmV2LnhtbERPTYvCMBC9L/gfwgje1qQiItUoogj2uO56H5qxqTaT&#10;0ESt/35zWNjj432vt4PrxJP62HrWUEwVCOLam5YbDT/fx88liJiQDXaeScObImw3o481lsa/+Iue&#10;59SIHMKxRA02pVBKGWtLDuPUB+LMXX3vMGXYN9L0+MrhrpMzpRbSYcu5wWKgvaX6fn44DdUF22Lh&#10;i5uqwuEY5jE8bFdpPRkPuxWIREP6F/+5T0bDUuX5+Uw+AnLz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lJ/ML0AAADcAAAADwAAAAAAAAAAAAAAAACYAgAAZHJzL2Rvd25yZXYu&#10;eG1sUEsFBgAAAAAEAAQA9QAAAIIDAAAAAA==&#10;" path="m145,70r,l140,55,135,45,120,30,110,20,75,5,50,,40,,30,5,15,20,5,40,,70r5,30l15,125r15,15l50,145r25,-5l105,125r15,-10l135,100r5,-15l145,70xe" filled="f" strokecolor="#e36c0a [2409]" strokeweight="42e-5mm">
                  <v:path arrowok="t" o:connecttype="custom" o:connectlocs="145,70;145,70;140,55;135,45;120,30;110,20;75,5;50,0;50,0;40,0;30,5;15,20;5,40;0,70;0,70;5,100;15,125;30,140;50,145;50,145;75,140;105,125;120,115;135,100;140,85;145,70;145,70" o:connectangles="0,0,0,0,0,0,0,0,0,0,0,0,0,0,0,0,0,0,0,0,0,0,0,0,0,0,0"/>
                </v:shape>
                <v:shape id="Freeform 246" o:spid="_x0000_s1263" style="position:absolute;left:664;top:2411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4kYsQA&#10;AADcAAAADwAAAGRycy9kb3ducmV2LnhtbESPzW7CMBCE75V4B2uRuBWHHAAFDOJHFZXKpcCF2ype&#10;4kC8jmKXpH16jFSJ42h2vtmZLztbiTs1vnSsYDRMQBDnTpdcKDgdP96nIHxA1lg5JgW/5GG56L3N&#10;MdOu5W+6H0IhIoR9hgpMCHUmpc8NWfRDVxNH7+IaiyHKppC6wTbCbSXTJBlLiyXHBoM1bQzlt8OP&#10;jW+cd2TScUvmT+9Tt82vX+vJUalBv1vNQATqwuv4P/2pFUyTETzHRAL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OJGLEAAAA3AAAAA8AAAAAAAAAAAAAAAAAmAIAAGRycy9k&#10;b3ducmV2LnhtbFBLBQYAAAAABAAEAPUAAACJAwAAAAA=&#10;" path="m,510r,l10,485,20,440r,-35l20,365,10,315,,250,10,190r5,-50l20,100r,-35l10,20,,e" filled="f" strokecolor="#e36c0a [2409]" strokeweight="42e-5mm">
                  <v:path arrowok="t" o:connecttype="custom" o:connectlocs="0,510;0,510;10,485;20,440;20,405;20,365;10,315;0,250;0,250;0,250;10,190;15,140;20,100;20,65;10,20;0,0" o:connectangles="0,0,0,0,0,0,0,0,0,0,0,0,0,0,0,0"/>
                </v:shape>
                <v:shape id="Freeform 247" o:spid="_x0000_s1264" style="position:absolute;left:664;top:2411;width:45;height:510;visibility:visible;mso-wrap-style:square;v-text-anchor:top" coordsize="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ydQcUA&#10;AADcAAAADwAAAGRycy9kb3ducmV2LnhtbESPzWrDMBCE74W+g9hCLyGRHUjrOFZMCTXkWifpebE2&#10;/om1MpbquG9fFQo9DjPzDZPls+nFRKNrLSuIVxEI4srqlmsF51OxTEA4j6yxt0wKvslBvn98yDDV&#10;9s4fNJW+FgHCLkUFjfdDKqWrGjLoVnYgDt7VjgZ9kGMt9Yj3ADe9XEfRizTYclhocKBDQ9Wt/DIK&#10;XpNNcV5sLubo3rvDbbGNy+7zotTz0/y2A+Fp9v/hv/ZRK0iiNfyeC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J1BxQAAANwAAAAPAAAAAAAAAAAAAAAAAJgCAABkcnMv&#10;ZG93bnJldi54bWxQSwUGAAAAAAQABAD1AAAAigMAAAAA&#10;" path="m,510r,l15,470,25,420,35,355,45,280,40,190,35,145,30,100,15,50,,e" filled="f" strokecolor="#e36c0a [2409]" strokeweight="42e-5mm">
                  <v:path arrowok="t" o:connecttype="custom" o:connectlocs="0,510;0,510;15,470;25,420;35,355;45,280;40,190;35,145;30,100;15,50;0,0" o:connectangles="0,0,0,0,0,0,0,0,0,0,0"/>
                </v:shape>
                <v:line id="Line 248" o:spid="_x0000_s1265" style="position:absolute;flip:y;visibility:visible;mso-wrap-style:square" from="759,2401" to="760,2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0BDsIAAADcAAAADwAAAGRycy9kb3ducmV2LnhtbESPQWsCMRSE7wX/Q3hCbzWxQiurUcQi&#10;9Krtxdtj89wsbl6WzXNd/fVGKPQ4zMw3zHI9hEb11KU6soXpxIAiLqOrubLw+7N7m4NKguywiUwW&#10;bpRgvRq9LLFw8cp76g9SqQzhVKAFL9IWWqfSU8A0iS1x9k6xCyhZdpV2HV4zPDT63ZgPHbDmvOCx&#10;pa2n8ny4BAtH2X/1p9lUNv3OfzpzDBe+B2tfx8NmAUpokP/wX/vbWZibGTzP5CO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B0BDsIAAADcAAAADwAAAAAAAAAAAAAA&#10;AAChAgAAZHJzL2Rvd25yZXYueG1sUEsFBgAAAAAEAAQA+QAAAJADAAAAAA==&#10;" strokecolor="#e36c0a [2409]" strokeweight="42e-5mm"/>
                <v:line id="Line 249" o:spid="_x0000_s1266" style="position:absolute;flip:y;visibility:visible;mso-wrap-style:square" from="789,2401" to="790,2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PEZMUAAADcAAAADwAAAGRycy9kb3ducmV2LnhtbESPW2vCQBSE3wv+h+UIfasbpZQQ3YiK&#10;veBDipf4fMwek2D2bMhuNf33bkHo4zAz3zCzeW8acaXO1ZYVjEcRCOLC6ppLBYf9+0sMwnlkjY1l&#10;UvBLDubp4GmGibY33tJ150sRIOwSVFB53yZSuqIig25kW+LgnW1n0AfZlVJ3eAtw08hJFL1JgzWH&#10;hQpbWlVUXHY/RsHykzdru4ml/14Xk1P+kWX5MVPqedgvpiA89f4//Gh/aQVx9Ap/Z8IRk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PEZMUAAADcAAAADwAAAAAAAAAA&#10;AAAAAAChAgAAZHJzL2Rvd25yZXYueG1sUEsFBgAAAAAEAAQA+QAAAJMDAAAAAA==&#10;" strokecolor="#e36c0a [2409]" strokeweight="69e-5mm"/>
                <v:shape id="Freeform 250" o:spid="_x0000_s1267" style="position:absolute;left:415;top:1880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gHb8QA&#10;AADcAAAADwAAAGRycy9kb3ducmV2LnhtbESPQWsCMRSE74X+h/AKXoomK1iWrVFaQRFPVgWvj83r&#10;7urmZUmirv/eCIUeh5n5hpnOe9uKK/nQONaQjRQI4tKZhisNh/1ymIMIEdlg65g03CnAfPb6MsXC&#10;uBv/0HUXK5EgHArUUMfYFVKGsiaLYeQ64uT9Om8xJukraTzeEty2cqzUh7TYcFqosaNFTeV5d7Ea&#10;Vu49rg+Z8tZ/X5rj5rTNVnml9eCt//oEEamP/+G/9tpoyNUEnmfS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4B2/EAAAA3AAAAA8AAAAAAAAAAAAAAAAAmAIAAGRycy9k&#10;b3ducmV2LnhtbFBLBQYAAAAABAAEAPUAAACJAwAAAAA=&#10;" path="m249,10r,l239,25,224,35,199,45r-30,l139,45,114,35,94,25,64,5,59,,49,,34,20,14,50,,5e" filled="f" strokecolor="#e36c0a [2409]" strokeweight="42e-5mm">
                  <v:path arrowok="t" o:connecttype="custom" o:connectlocs="249,10;249,10;239,25;224,35;199,45;169,45;139,45;114,35;94,25;64,5;64,5;59,0;49,0;34,20;14,50;0,5" o:connectangles="0,0,0,0,0,0,0,0,0,0,0,0,0,0,0,0"/>
                </v:shape>
                <v:shape id="Freeform 251" o:spid="_x0000_s1268" style="position:absolute;left:415;top:2355;width:249;height:51;visibility:visible;mso-wrap-style:square;v-text-anchor:top" coordsize="2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/JOsQA&#10;AADcAAAADwAAAGRycy9kb3ducmV2LnhtbESPwWrDMBBE74X+g9hCb43UUkxwo5jQYpJiCNTxpbfF&#10;2tgm1spYSuz+fRQI9DjMzBtmlc22FxcafedYw+tCgSCunem40VAd8pclCB+QDfaOScMfecjWjw8r&#10;TI2b+IcuZWhEhLBPUUMbwpBK6euWLPqFG4ijd3SjxRDl2Egz4hThtpdvSiXSYsdxocWBPluqT+XZ&#10;agjya3v+zdUR35uirPcGv4sq0fr5ad58gAg0h//wvb0zGpYqgduZe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PyTrEAAAA3AAAAA8AAAAAAAAAAAAAAAAAmAIAAGRycy9k&#10;b3ducmV2LnhtbFBLBQYAAAAABAAEAPUAAACJAwAAAAA=&#10;" path="m249,46r,l224,21,199,10,169,5r-30,5l114,16,94,26,64,46r-5,5l54,46,34,31,14,,,46e" filled="f" strokecolor="#e36c0a [2409]" strokeweight="42e-5mm">
                  <v:path arrowok="t" o:connecttype="custom" o:connectlocs="249,46;249,46;224,21;199,10;169,5;139,10;114,16;94,26;64,46;64,46;59,51;54,46;34,31;14,0;0,46" o:connectangles="0,0,0,0,0,0,0,0,0,0,0,0,0,0,0"/>
                </v:shape>
                <v:shape id="Freeform 252" o:spid="_x0000_s1269" style="position:absolute;left:420;top:1925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grkcUA&#10;AADcAAAADwAAAGRycy9kb3ducmV2LnhtbESPQWvCQBSE74L/YXmCN90oWEOajahUaS+lWun5kX1N&#10;gtm3YXdrYn99t1DocZiZb5h8M5hW3Mj5xrKCxTwBQVxa3XCl4PJ+mKUgfEDW2FomBXfysCnGoxwz&#10;bXs+0e0cKhEh7DNUUIfQZVL6siaDfm474uh9WmcwROkqqR32EW5auUySB2mw4bhQY0f7msrr+cso&#10;4O23eesOp8vuw6Xrlyc69qvXpVLTybB9BBFoCP/hv/azVpAma/g9E4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aCuRxQAAANwAAAAPAAAAAAAAAAAAAAAAAJgCAABkcnMv&#10;ZG93bnJldi54bWxQSwUGAAAAAAQABAD1AAAAigMAAAAA&#10;" path="m244,215r,l239,135,234,95,229,65,214,40,199,20,179,5,149,,119,5,94,15,69,35,44,60,24,95,14,130,4,175,,215r4,45l14,300r10,40l44,370r25,25l94,415r25,15l149,435r30,-5l199,420r15,-20l229,370r5,-30l239,300r5,-85xe" filled="f" strokecolor="#e36c0a [2409]" strokeweight="42e-5mm">
                  <v:path arrowok="t" o:connecttype="custom" o:connectlocs="244,215;244,215;239,135;234,95;229,65;214,40;199,20;179,5;149,0;149,0;119,5;94,15;69,35;44,60;24,95;14,130;4,175;0,215;0,215;4,260;14,300;24,340;44,370;69,395;94,415;119,430;149,435;149,435;179,430;199,420;214,400;229,370;234,340;239,300;244,215;244,215" o:connectangles="0,0,0,0,0,0,0,0,0,0,0,0,0,0,0,0,0,0,0,0,0,0,0,0,0,0,0,0,0,0,0,0,0,0,0,0"/>
                </v:shape>
                <v:shape id="Freeform 253" o:spid="_x0000_s1270" style="position:absolute;left:469;top:1995;width:195;height:295;visibility:visible;mso-wrap-style:square;v-text-anchor:top" coordsize="195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Qr18IA&#10;AADcAAAADwAAAGRycy9kb3ducmV2LnhtbERPz2vCMBS+C/sfwhN201Q3XKlGGWMbO66d1OujebbF&#10;5qVLou38681h4PHj+73ZjaYTF3K+taxgMU9AEFdWt1wr2P98zFIQPiBr7CyTgj/ysNs+TDaYaTtw&#10;Tpci1CKGsM9QQRNCn0npq4YM+rntiSN3tM5giNDVUjscYrjp5DJJVtJgy7GhwZ7eGqpOxdkoeD7l&#10;7vyyKt+dw/zpl6+fh+V3qdTjdHxdgwg0hrv43/2lFaRJXBvPxCM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xCvXwgAAANwAAAAPAAAAAAAAAAAAAAAAAJgCAABkcnMvZG93&#10;bnJldi54bWxQSwUGAAAAAAQABAD1AAAAhwMAAAAA&#10;" path="m195,145r,l195,115,190,90,180,65,170,45,155,25,140,10,120,,100,,80,,60,10,45,20,30,40,15,65,5,90,,115r,30l,175r5,30l15,230r15,25l45,270r15,15l80,295r20,l120,295r20,-10l155,270r15,-15l180,230r10,-25l195,175r,-30xe" filled="f" strokecolor="#e36c0a [2409]" strokeweight="42e-5mm">
                  <v:path arrowok="t" o:connecttype="custom" o:connectlocs="195,145;195,145;195,115;190,90;180,65;170,45;155,25;140,10;120,0;100,0;100,0;80,0;60,10;45,20;30,40;15,65;5,90;0,115;0,145;0,145;0,175;5,205;15,230;30,255;45,270;60,285;80,295;100,295;100,295;120,295;140,285;155,270;170,255;180,230;190,205;195,175;195,145;195,145" o:connectangles="0,0,0,0,0,0,0,0,0,0,0,0,0,0,0,0,0,0,0,0,0,0,0,0,0,0,0,0,0,0,0,0,0,0,0,0,0,0"/>
                </v:shape>
                <v:shape id="Freeform 254" o:spid="_x0000_s1271" style="position:absolute;left:499;top:2040;width:165;height:205;visibility:visible;mso-wrap-style:square;v-text-anchor:top" coordsize="165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SjMUA&#10;AADcAAAADwAAAGRycy9kb3ducmV2LnhtbESPQWvCQBSE7wX/w/KE3upG04pGVxGptCgejIJ4e2Sf&#10;STD7NmTXmP57t1DocZiZb5j5sjOVaKlxpWUFw0EEgjizuuRcwem4eZuAcB5ZY2WZFPyQg+Wi9zLH&#10;RNsHH6hNfS4ChF2CCgrv60RKlxVk0A1sTRy8q20M+iCbXOoGHwFuKjmKorE0WHJYKLCmdUHZLb0b&#10;Bak5f17ijzLm0TvvzHobt/vLl1Kv/W41A+Gp8//hv/a3VjCJpvB7Jh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5KMxQAAANwAAAAPAAAAAAAAAAAAAAAAAJgCAABkcnMv&#10;ZG93bnJldi54bWxQSwUGAAAAAAQABAD1AAAAigMAAAAA&#10;" path="m165,100r,l160,80,155,60,145,45,135,30,120,15,100,5,85,,70,,55,,45,5,30,15,20,30,5,60,,100r5,45l20,175r10,15l45,200r10,5l70,205r15,l100,200r20,-10l135,175r10,-15l155,145r5,-20l165,100xe" filled="f" strokecolor="#e36c0a [2409]" strokeweight="42e-5mm">
                  <v:path arrowok="t" o:connecttype="custom" o:connectlocs="165,100;165,100;160,80;155,60;145,45;135,30;120,15;100,5;85,0;70,0;70,0;55,0;45,5;30,15;20,30;5,60;0,100;0,100;5,145;20,175;30,190;45,200;55,205;70,205;70,205;85,205;100,200;120,190;135,175;145,160;155,145;160,125;165,100;165,100" o:connectangles="0,0,0,0,0,0,0,0,0,0,0,0,0,0,0,0,0,0,0,0,0,0,0,0,0,0,0,0,0,0,0,0,0,0"/>
                </v:shape>
                <v:shape id="Freeform 255" o:spid="_x0000_s1272" style="position:absolute;left:519;top:207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vp7b0A&#10;AADcAAAADwAAAGRycy9kb3ducmV2LnhtbERPy4rCMBTdC/5DuII7TSsiUo0iimCX42N/aa5NtbkJ&#10;TdT695PFwCwP573e9rYVb+pC41hBPs1AEFdON1wruF6OkyWIEJE1to5JwZcCbDfDwRoL7T78Q+9z&#10;rEUK4VCgAhOjL6QMlSGLYeo8ceLurrMYE+xqqTv8pHDbylmWLaTFhlODQU97Q9Xz/LIKyhs2+cLl&#10;j6z0h6OfB/8ybanUeNTvViAi9fFf/Oc+aQXLPM1PZ9IRkJt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4vp7b0AAADcAAAADwAAAAAAAAAAAAAAAACYAgAAZHJzL2Rvd25yZXYu&#10;eG1sUEsFBgAAAAAEAAQA9QAAAIIDAAAAAA==&#10;" path="m145,70r,l140,60,135,45,120,30,110,20,75,5,50,,40,,30,5,15,20,5,45,,70r5,30l15,125r15,15l50,145r25,-5l105,125r15,-10l135,105r5,-15l145,70xe" filled="f" strokecolor="#e36c0a [2409]" strokeweight="42e-5mm">
                  <v:path arrowok="t" o:connecttype="custom" o:connectlocs="145,70;145,70;140,60;135,45;120,30;110,20;75,5;50,0;50,0;40,0;30,5;15,20;5,45;0,70;0,70;5,100;15,125;30,140;50,145;50,145;75,140;105,125;120,115;135,105;140,90;145,70;145,70" o:connectangles="0,0,0,0,0,0,0,0,0,0,0,0,0,0,0,0,0,0,0,0,0,0,0,0,0,0,0"/>
                </v:shape>
                <v:shape id="Freeform 256" o:spid="_x0000_s1273" style="position:absolute;left:664;top:1890;width:20;height:511;visibility:visible;mso-wrap-style:square;v-text-anchor:top" coordsize="20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hj4sUA&#10;AADcAAAADwAAAGRycy9kb3ducmV2LnhtbESP0WrCQBRE3wX/YblCX0Q3ERRJXUWklYIirfYDLtnb&#10;bGj2bprdxujXu4Lg4zAzZ5jFqrOVaKnxpWMF6TgBQZw7XXKh4Pv0PpqD8AFZY+WYFFzIw2rZ7y0w&#10;0+7MX9QeQyEihH2GCkwIdSalzw1Z9GNXE0fvxzUWQ5RNIXWD5wi3lZwkyUxaLDkuGKxpYyj/Pf5b&#10;Bftyv20P1XU4O7xddldj68/wN1XqZdCtX0EE6sIz/Gh/aAXzNIX7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GPixQAAANwAAAAPAAAAAAAAAAAAAAAAAJgCAABkcnMv&#10;ZG93bnJldi54bWxQSwUGAAAAAAQABAD1AAAAigMAAAAA&#10;" path="m,511r,l10,486,20,440r,-35l20,365,10,315,,255,10,190r5,-50l20,100r,-35l10,20,,e" filled="f" strokecolor="#e36c0a [2409]" strokeweight="42e-5mm">
                  <v:path arrowok="t" o:connecttype="custom" o:connectlocs="0,511;0,511;10,486;20,440;20,405;20,365;10,315;0,255;0,255;0,255;10,190;15,140;20,100;20,65;10,20;0,0" o:connectangles="0,0,0,0,0,0,0,0,0,0,0,0,0,0,0,0"/>
                </v:shape>
                <v:shape id="Freeform 257" o:spid="_x0000_s1274" style="position:absolute;left:664;top:1890;width:45;height:511;visibility:visible;mso-wrap-style:square;v-text-anchor:top" coordsize="45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qzi8cA&#10;AADcAAAADwAAAGRycy9kb3ducmV2LnhtbESP3WoCMRSE7wt9h3AK3tWsi4psjdIKraIg9QdK7043&#10;p5utm5NlE3V9eyMUvBxm5htmPG1tJU7U+NKxgl43AUGcO11yoWC/e38egfABWWPlmBRcyMN08vgw&#10;xky7M2/otA2FiBD2GSowIdSZlD43ZNF3XU0cvV/XWAxRNoXUDZ4j3FYyTZKhtFhyXDBY08xQftge&#10;rYL+6ntQfNkL/72t58tU5z+fH2alVOepfX0BEagN9/B/e6EVjHop3M7EIy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6s4vHAAAA3AAAAA8AAAAAAAAAAAAAAAAAmAIAAGRy&#10;cy9kb3ducmV2LnhtbFBLBQYAAAAABAAEAPUAAACMAwAAAAA=&#10;" path="m,511r,l15,470,25,420,35,355,45,280,40,195,35,145,30,100,15,50,,e" filled="f" strokecolor="#e36c0a [2409]" strokeweight="42e-5mm">
                  <v:path arrowok="t" o:connecttype="custom" o:connectlocs="0,511;0,511;15,470;25,420;35,355;45,280;40,195;35,145;30,100;15,50;0,0" o:connectangles="0,0,0,0,0,0,0,0,0,0,0"/>
                </v:shape>
                <v:line id="Line 258" o:spid="_x0000_s1275" style="position:absolute;flip:y;visibility:visible;mso-wrap-style:square" from="759,1885" to="760,2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SX08MAAADcAAAADwAAAGRycy9kb3ducmV2LnhtbESPwWrDMBBE74X8g9hCbo3sBtrgRDYh&#10;JZBr0l58W6yNZWqtjLVx3H59VSj0OMzMG2ZXzb5XE42xC2wgX2WgiJtgO24NfLwfnzagoiBb7AOT&#10;gS+KUJWLhx0WNtz5TNNFWpUgHAs04ESGQuvYOPIYV2EgTt41jB4lybHVdsR7gvteP2fZi/bYcVpw&#10;ONDBUfN5uXkDtZzfpus6l/10dK82q/2Nv70xy8d5vwUlNMt/+K99sgY2+Rp+z6Qjo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El9PDAAAA3AAAAA8AAAAAAAAAAAAA&#10;AAAAoQIAAGRycy9kb3ducmV2LnhtbFBLBQYAAAAABAAEAPkAAACRAwAAAAA=&#10;" strokecolor="#e36c0a [2409]" strokeweight="42e-5mm"/>
                <v:line id="Line 259" o:spid="_x0000_s1276" style="position:absolute;flip:y;visibility:visible;mso-wrap-style:square" from="789,1885" to="790,2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pSucQAAADcAAAADwAAAGRycy9kb3ducmV2LnhtbESPS4vCQBCE7wv+h6EFb+tEkSVER1Fx&#10;H3iI+Dy3mTYJZnpCZlaz/95ZEDwWVfUVNZm1phI3alxpWcGgH4EgzqwuOVdw2H++xyCcR9ZYWSYF&#10;f+RgNu28TTDR9s5buu18LgKEXYIKCu/rREqXFWTQ9W1NHLyLbQz6IJtc6gbvAW4qOYyiD2mw5LBQ&#10;YE3LgrLr7tcoWHzzemXXsfSbVTY8H7/S9HhKlep12/kYhKfWv8LP9o9WEA9G8H8mHAE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ylK5xAAAANwAAAAPAAAAAAAAAAAA&#10;AAAAAKECAABkcnMvZG93bnJldi54bWxQSwUGAAAAAAQABAD5AAAAkgMAAAAA&#10;" strokecolor="#e36c0a [2409]" strokeweight="69e-5mm"/>
                <v:shape id="Freeform 260" o:spid="_x0000_s1277" style="position:absolute;left:415;top:1360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GRssMA&#10;AADcAAAADwAAAGRycy9kb3ducmV2LnhtbESPT4vCMBTE78J+h/AEL7KmFZRSjeIKinjyH+z10Tzb&#10;avNSkqjdb78RFvY4zMxvmPmyM414kvO1ZQXpKAFBXFhdc6ngct58ZiB8QNbYWCYFP+RhufjozTHX&#10;9sVHep5CKSKEfY4KqhDaXEpfVGTQj2xLHL2rdQZDlK6U2uErwk0jx0kylQZrjgsVtrSuqLifHkbB&#10;1g7D7pImzrivR/29vx3SbVYqNeh3qxmIQF34D/+1d1pBlk7gfSYe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GRssMAAADcAAAADwAAAAAAAAAAAAAAAACYAgAAZHJzL2Rv&#10;d25yZXYueG1sUEsFBgAAAAAEAAQA9QAAAIgDAAAAAA==&#10;" path="m249,10r,l239,25,224,35,199,45r-30,5l139,45,114,35,94,25,64,5,59,,49,5,34,20,14,50,,5e" filled="f" strokecolor="#e36c0a [2409]" strokeweight="42e-5mm">
                  <v:path arrowok="t" o:connecttype="custom" o:connectlocs="249,10;249,10;239,25;224,35;199,45;169,50;139,45;114,35;94,25;64,5;64,5;59,0;49,5;34,20;14,50;0,5" o:connectangles="0,0,0,0,0,0,0,0,0,0,0,0,0,0,0,0"/>
                </v:shape>
                <v:shape id="Freeform 261" o:spid="_x0000_s1278" style="position:absolute;left:415;top:1835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MPxcQA&#10;AADcAAAADwAAAGRycy9kb3ducmV2LnhtbESPQWvCQBSE74X+h+UVvJS6iYcQYlZpC5XgqVXB6yP7&#10;mkSzb8PuRuO/7wpCj8PMfMOU68n04kLOd5YVpPMEBHFtdceNgsP+6y0H4QOyxt4yKbiRh/Xq+anE&#10;Qtsr/9BlFxoRIewLVNCGMBRS+rolg35uB+Lo/VpnMETpGqkdXiPc9HKRJJk02HFcaHGgz5bq8240&#10;Cjb2NVSHNHHGfYzdcXv6Tjd5o9TsZXpfggg0hf/wo11pBXmawf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zD8XEAAAA3AAAAA8AAAAAAAAAAAAAAAAAmAIAAGRycy9k&#10;b3ducmV2LnhtbFBLBQYAAAAABAAEAPUAAACJAwAAAAA=&#10;" path="m249,45r,l224,25,199,10,169,5r-30,5l114,15,94,25,64,45r-5,5l54,45,34,30,14,,,50e" filled="f" strokecolor="#e36c0a [2409]" strokeweight="42e-5mm">
                  <v:path arrowok="t" o:connecttype="custom" o:connectlocs="249,45;249,45;224,25;199,10;169,5;139,10;114,15;94,25;64,45;64,45;59,50;54,45;34,30;14,0;0,50" o:connectangles="0,0,0,0,0,0,0,0,0,0,0,0,0,0,0"/>
                </v:shape>
                <v:shape id="Freeform 262" o:spid="_x0000_s1279" style="position:absolute;left:420;top:1405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G9TMQA&#10;AADcAAAADwAAAGRycy9kb3ducmV2LnhtbESPQWvCQBSE74L/YXlCb7pRaA2pq6hoqZdSrfT8yD6T&#10;YPZt2F1N6q93hYLHYWa+YWaLztTiSs5XlhWMRwkI4tzqigsFx5/tMAXhA7LG2jIp+CMPi3m/N8NM&#10;25b3dD2EQkQI+wwVlCE0mZQ+L8mgH9mGOHon6wyGKF0htcM2wk0tJ0nyJg1WHBdKbGhdUn4+XIwC&#10;Xt7Md7PdH1e/Lp3uNvTRvn5NlHoZdMt3EIG68Az/tz+1gnQ8hceZe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xvUzEAAAA3AAAAA8AAAAAAAAAAAAAAAAAmAIAAGRycy9k&#10;b3ducmV2LnhtbFBLBQYAAAAABAAEAPUAAACJAwAAAAA=&#10;" path="m244,220r,l239,135r-5,-35l229,65,214,40,199,20,179,5,149,,119,5,94,15,69,35,44,65,24,95,14,135,4,175,,220r4,45l14,305r10,35l44,370r25,30l94,420r25,10l149,435r30,l199,420r15,-20l229,375r5,-35l239,305r5,-85xe" filled="f" strokecolor="#e36c0a [2409]" strokeweight="42e-5mm">
                  <v:path arrowok="t" o:connecttype="custom" o:connectlocs="244,220;244,220;239,135;234,100;229,65;214,40;199,20;179,5;149,0;149,0;119,5;94,15;69,35;44,65;24,95;14,135;4,175;0,220;0,220;4,265;14,305;24,340;44,370;69,400;94,420;119,430;149,435;149,435;179,435;199,420;214,400;229,375;234,340;239,305;244,220;244,220" o:connectangles="0,0,0,0,0,0,0,0,0,0,0,0,0,0,0,0,0,0,0,0,0,0,0,0,0,0,0,0,0,0,0,0,0,0,0,0"/>
                </v:shape>
                <v:shape id="Freeform 263" o:spid="_x0000_s1280" style="position:absolute;left:469;top:1475;width:195;height:300;visibility:visible;mso-wrap-style:square;v-text-anchor:top" coordsize="19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rWAsAA&#10;AADcAAAADwAAAGRycy9kb3ducmV2LnhtbERPz2vCMBS+D/wfwhN2m6lzSK1GEWE4L4JueH40z6bY&#10;vNQk1vrfm8PA48f3e7HqbSM68qF2rGA8ykAQl07XXCn4+/3+yEGEiKyxcUwKHhRgtRy8LbDQ7s4H&#10;6o6xEimEQ4EKTIxtIWUoDVkMI9cSJ+7svMWYoK+k9nhP4baRn1k2lRZrTg0GW9oYKi/Hm1XwVV/9&#10;Zdd3p+v2MdnPtntjKT8o9T7s13MQkfr4Ev+7f7SCfJzWpjPpCM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rWAsAAAADcAAAADwAAAAAAAAAAAAAAAACYAgAAZHJzL2Rvd25y&#10;ZXYueG1sUEsFBgAAAAAEAAQA9QAAAIUDAAAAAA==&#10;" path="m195,150r,l195,120,190,90,180,65,170,45,155,25,140,10,120,5,100,,80,,60,10,45,25,30,40,15,65,5,90,,120r,30l,180r5,25l15,230r15,25l45,270r15,15l80,295r20,5l120,295r20,-10l155,275r15,-20l180,235r10,-30l195,180r,-30xe" filled="f" strokecolor="#e36c0a [2409]" strokeweight="42e-5mm">
                  <v:path arrowok="t" o:connecttype="custom" o:connectlocs="195,150;195,150;195,120;190,90;180,65;170,45;155,25;140,10;120,5;100,0;100,0;80,0;60,10;45,25;30,40;15,65;5,90;0,120;0,150;0,150;0,180;5,205;15,230;30,255;45,270;60,285;80,295;100,300;100,300;120,295;140,285;155,275;170,255;180,235;190,205;195,180;195,150;195,150" o:connectangles="0,0,0,0,0,0,0,0,0,0,0,0,0,0,0,0,0,0,0,0,0,0,0,0,0,0,0,0,0,0,0,0,0,0,0,0,0,0"/>
                </v:shape>
                <v:shape id="Freeform 264" o:spid="_x0000_s1281" style="position:absolute;left:499;top:1520;width:165;height:210;visibility:visible;mso-wrap-style:square;v-text-anchor:top" coordsize="16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r2TsUA&#10;AADcAAAADwAAAGRycy9kb3ducmV2LnhtbESPQWvCQBSE74L/YXmCN92Yg8bUVUQUS29abevtkX0m&#10;0ezbkF01/vuuUOhxmJlvmNmiNZW4U+NKywpGwwgEcWZ1ybmCw+dmkIBwHlljZZkUPMnBYt7tzDDV&#10;9sE7uu99LgKEXYoKCu/rVEqXFWTQDW1NHLyzbQz6IJtc6gYfAW4qGUfRWBosOSwUWNOqoOy6vxkF&#10;9fHrJ75d4u3VJ5PT9/ojrqatUarfa5dvIDy1/j/8137XCpLRFF5nw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6vZOxQAAANwAAAAPAAAAAAAAAAAAAAAAAJgCAABkcnMv&#10;ZG93bnJldi54bWxQSwUGAAAAAAQABAD1AAAAigMAAAAA&#10;" path="m165,105r,l160,85,155,65,145,45,135,30,120,20,100,10,85,,70,,55,,45,5,30,15,20,30,5,60,,105r5,40l20,175r10,15l45,200r10,5l70,210r15,-5l100,200r20,-10l135,180r10,-20l155,145r5,-20l165,105xe" filled="f" strokecolor="#e36c0a [2409]" strokeweight="42e-5mm">
                  <v:path arrowok="t" o:connecttype="custom" o:connectlocs="165,105;165,105;160,85;155,65;145,45;135,30;120,20;100,10;85,0;70,0;70,0;55,0;45,5;30,15;20,30;5,60;0,105;0,105;5,145;20,175;30,190;45,200;55,205;70,210;70,210;85,205;100,200;120,190;135,180;145,160;155,145;160,125;165,105;165,105" o:connectangles="0,0,0,0,0,0,0,0,0,0,0,0,0,0,0,0,0,0,0,0,0,0,0,0,0,0,0,0,0,0,0,0,0,0"/>
                </v:shape>
                <v:shape id="Freeform 265" o:spid="_x0000_s1282" style="position:absolute;left:519;top:155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cjUL4A&#10;AADcAAAADwAAAGRycy9kb3ducmV2LnhtbERPy4rCMBTdD8w/hDvgbkwrIlJNi8wg2OX42F+aa1Nt&#10;bkITtf79ZCG4PJz3uhptL+40hM6xgnyagSBunO64VXA8bL+XIEJE1tg7JgVPClCVnx9rLLR78B/d&#10;97EVKYRDgQpMjL6QMjSGLIap88SJO7vBYkxwaKUe8JHCbS9nWbaQFjtODQY9/RhqrvubVVCfsMsX&#10;Lr9ktf/d+nnwN9PXSk2+xs0KRKQxvsUv904rWM7S/HQmHQFZ/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nnI1C+AAAA3AAAAA8AAAAAAAAAAAAAAAAAmAIAAGRycy9kb3ducmV2&#10;LnhtbFBLBQYAAAAABAAEAPUAAACDAwAAAAA=&#10;" path="m145,75r,l140,60,135,45,120,35,110,20,75,5,50,,40,,30,5,15,20,5,45,,75r5,25l15,125r15,15l50,145r25,-5l105,130r15,-15l135,105r5,-15l145,75xe" filled="f" strokecolor="#e36c0a [2409]" strokeweight="42e-5mm">
                  <v:path arrowok="t" o:connecttype="custom" o:connectlocs="145,75;145,75;140,60;135,45;120,35;110,20;75,5;50,0;50,0;40,0;30,5;15,20;5,45;0,75;0,75;5,100;15,125;30,140;50,145;50,145;75,140;105,130;120,115;135,105;140,90;145,75;145,75" o:connectangles="0,0,0,0,0,0,0,0,0,0,0,0,0,0,0,0,0,0,0,0,0,0,0,0,0,0,0"/>
                </v:shape>
                <v:shape id="Freeform 266" o:spid="_x0000_s1283" style="position:absolute;left:664;top:1370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t4AsQA&#10;AADcAAAADwAAAGRycy9kb3ducmV2LnhtbESPzW7CMBCE75V4B2uRuBWHHAAFDOJHFZXKpcCF2ype&#10;4kC8jmKXpH16jFSJ42h2vtmZLztbiTs1vnSsYDRMQBDnTpdcKDgdP96nIHxA1lg5JgW/5GG56L3N&#10;MdOu5W+6H0IhIoR9hgpMCHUmpc8NWfRDVxNH7+IaiyHKppC6wTbCbSXTJBlLiyXHBoM1bQzlt8OP&#10;jW+cd2TScUvmT+9Tt82vX+vJUalBv1vNQATqwuv4P/2pFUzTETzHRAL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7eALEAAAA3AAAAA8AAAAAAAAAAAAAAAAAmAIAAGRycy9k&#10;b3ducmV2LnhtbFBLBQYAAAAABAAEAPUAAACJAwAAAAA=&#10;" path="m,510r,l10,490,20,440r,-30l20,365,10,315,,255,10,195r5,-50l20,100r,-30l10,25,,e" filled="f" strokecolor="#e36c0a [2409]" strokeweight="42e-5mm">
                  <v:path arrowok="t" o:connecttype="custom" o:connectlocs="0,510;0,510;10,490;20,440;20,410;20,365;10,315;0,255;0,255;0,255;10,195;15,145;20,100;20,70;10,25;0,0" o:connectangles="0,0,0,0,0,0,0,0,0,0,0,0,0,0,0,0"/>
                </v:shape>
                <v:shape id="Freeform 267" o:spid="_x0000_s1284" style="position:absolute;left:664;top:1370;width:45;height:510;visibility:visible;mso-wrap-style:square;v-text-anchor:top" coordsize="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nBIcMA&#10;AADcAAAADwAAAGRycy9kb3ducmV2LnhtbESPQYvCMBSE78L+h/AW9iKaWtCt1SgiK3i11j0/mmdb&#10;bV5KE7X+eyMs7HGYmW+Y5bo3jbhT52rLCibjCARxYXXNpYL8uBslIJxH1thYJgVPcrBefQyWmGr7&#10;4APdM1+KAGGXooLK+zaV0hUVGXRj2xIH72w7gz7IrpS6w0eAm0bGUTSTBmsOCxW2tK2ouGY3o+A7&#10;me7y4fRk9u7nsr0O55Ps8ntS6uuz3yxAeOr9f/ivvdcKkjiG95lw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nBIcMAAADcAAAADwAAAAAAAAAAAAAAAACYAgAAZHJzL2Rv&#10;d25yZXYueG1sUEsFBgAAAAAEAAQA9QAAAIgDAAAAAA==&#10;" path="m,510r,l15,470,25,420,35,360,45,280,40,195,35,150,30,100,15,50,,e" filled="f" strokecolor="#e36c0a [2409]" strokeweight="42e-5mm">
                  <v:path arrowok="t" o:connecttype="custom" o:connectlocs="0,510;0,510;15,470;25,420;35,360;45,280;40,195;35,150;30,100;15,50;0,0" o:connectangles="0,0,0,0,0,0,0,0,0,0,0"/>
                </v:shape>
                <v:line id="Line 268" o:spid="_x0000_s1285" style="position:absolute;flip:y;visibility:visible;mso-wrap-style:square" from="759,1365" to="760,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hdbsEAAADcAAAADwAAAGRycy9kb3ducmV2LnhtbESPQYvCMBSE74L/ITzBm6YqrNI1iiiC&#10;V929eHs0z6Zs81KaZ63++s3CgsdhZr5h1tve16qjNlaBDcymGSjiItiKSwPfX8fJClQUZIt1YDLw&#10;pAjbzXCwxtyGB5+pu0ipEoRjjgacSJNrHQtHHuM0NMTJu4XWoyTZltq2+EhwX+t5ln1ojxWnBYcN&#10;7R0VP5e7N3CV86G7LWay645uabOrv/PLGzMe9btPUEK9vMP/7ZM1sJov4O9MOgJ6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qF1uwQAAANwAAAAPAAAAAAAAAAAAAAAA&#10;AKECAABkcnMvZG93bnJldi54bWxQSwUGAAAAAAQABAD5AAAAjwMAAAAA&#10;" strokecolor="#e36c0a [2409]" strokeweight="42e-5mm"/>
                <v:line id="Line 269" o:spid="_x0000_s1286" style="position:absolute;flip:y;visibility:visible;mso-wrap-style:square" from="789,1365" to="790,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aYBMYAAADcAAAADwAAAGRycy9kb3ducmV2LnhtbESPT2vCQBTE74V+h+UVvNWNQUpI3YRa&#10;/FM8pKjV8zP7moRm34bsqum3dwtCj8PM/IaZ5YNpxYV611hWMBlHIIhLqxuuFHztl88JCOeRNbaW&#10;ScEvOcizx4cZptpeeUuXna9EgLBLUUHtfZdK6cqaDLqx7YiD9217gz7IvpK6x2uAm1bGUfQiDTYc&#10;Fmrs6L2m8md3Ngrma94s7CaR/nNRxqfDqigOx0Kp0dPw9grC0+D/w/f2h1aQxFP4OxOOgM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mmATGAAAA3AAAAA8AAAAAAAAA&#10;AAAAAAAAoQIAAGRycy9kb3ducmV2LnhtbFBLBQYAAAAABAAEAPkAAACUAwAAAAA=&#10;" strokecolor="#e36c0a [2409]" strokeweight="69e-5mm"/>
                <v:shape id="Freeform 270" o:spid="_x0000_s1287" style="position:absolute;left:415;top:840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1bD8UA&#10;AADcAAAADwAAAGRycy9kb3ducmV2LnhtbESPQWvCQBSE7wX/w/IEL0U3EVpCdJUqKKGnNg30+sg+&#10;k9js27C7mvTfdwuFHoeZ+YbZ7ifTizs531lWkK4SEMS11R03CqqP0zID4QOyxt4yKfgmD/vd7GGL&#10;ubYjv9O9DI2IEPY5KmhDGHIpfd2SQb+yA3H0LtYZDFG6RmqHY4SbXq6T5Fka7DgutDjQsaX6q7wZ&#10;BWf7GIoqTZxxh1v3+Xp9S89Zo9RiPr1sQASawn/4r11oBdn6CX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zVsPxQAAANwAAAAPAAAAAAAAAAAAAAAAAJgCAABkcnMv&#10;ZG93bnJldi54bWxQSwUGAAAAAAQABAD1AAAAigMAAAAA&#10;" path="m249,10r,l239,25,224,35,199,45r-30,5l139,45,114,35,94,25,64,5,59,,49,5,34,20,14,50,,5e" filled="f" strokecolor="#e36c0a [2409]" strokeweight="42e-5mm">
                  <v:path arrowok="t" o:connecttype="custom" o:connectlocs="249,10;249,10;239,25;224,35;199,45;169,50;139,45;114,35;94,25;64,5;64,5;59,0;49,5;34,20;14,50;0,5" o:connectangles="0,0,0,0,0,0,0,0,0,0,0,0,0,0,0,0"/>
                </v:shape>
                <v:shape id="Freeform 271" o:spid="_x0000_s1288" style="position:absolute;left:415;top:1315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/FeMIA&#10;AADcAAAADwAAAGRycy9kb3ducmV2LnhtbESPQYvCMBSE7wv+h/AEL4um9SClGkUFRTytrrDXR/Ns&#10;q81LSaLWf78RBI/DzHzDzBadacSdnK8tK0hHCQjiwuqaSwWn380wA+EDssbGMil4kofFvPc1w1zb&#10;Bx/ofgyliBD2OSqoQmhzKX1RkUE/si1x9M7WGQxRulJqh48IN40cJ8lEGqw5LlTY0rqi4nq8GQVb&#10;+x12pzRxxq1u9d/+8pNus1KpQb9bTkEE6sIn/G7vtIJsPIHXmXgE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H8V4wgAAANwAAAAPAAAAAAAAAAAAAAAAAJgCAABkcnMvZG93&#10;bnJldi54bWxQSwUGAAAAAAQABAD1AAAAhwMAAAAA&#10;" path="m249,50r,l224,25,199,10r-30,l139,10,114,20,94,30,64,45r-5,5l54,50,34,30,14,,,50e" filled="f" strokecolor="#e36c0a [2409]" strokeweight="42e-5mm">
                  <v:path arrowok="t" o:connecttype="custom" o:connectlocs="249,50;249,50;224,25;199,10;169,10;139,10;114,20;94,30;64,45;64,45;59,50;54,50;34,30;14,0;0,50" o:connectangles="0,0,0,0,0,0,0,0,0,0,0,0,0,0,0"/>
                </v:shape>
                <v:shape id="Freeform 272" o:spid="_x0000_s1289" style="position:absolute;left:420;top:885;width:244;height:440;visibility:visible;mso-wrap-style:square;v-text-anchor:top" coordsize="244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YOHMMA&#10;AADcAAAADwAAAGRycy9kb3ducmV2LnhtbESP3YrCMBSE7wXfIRxhb0RThfWnGkVchBW80OoDHJpj&#10;W2xOShNrfXsjCF4OM/MNs1y3phQN1a6wrGA0jEAQp1YXnCm4nHeDGQjnkTWWlknBkxysV93OEmNt&#10;H3yiJvGZCBB2MSrIva9iKV2ak0E3tBVx8K62NuiDrDOpa3wEuCnlOIom0mDBYSHHirY5pbfkbhRQ&#10;Y//mT33Ewznpu3uRbpvffaLUT6/dLEB4av03/Gn/awWz8RTeZ8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YOHMMAAADcAAAADwAAAAAAAAAAAAAAAACYAgAAZHJzL2Rv&#10;d25yZXYueG1sUEsFBgAAAAAEAAQA9QAAAIgDAAAAAA==&#10;" path="m244,220r,l239,135r-5,-35l229,70,214,40,199,20,179,10,149,,119,5,94,15,69,35,44,65,24,95,14,135,4,175,,220r4,45l14,305r10,35l44,375r25,25l94,420r25,15l149,440r30,-5l199,420r15,-20l229,375r5,-35l239,305r5,-85xe" filled="f" strokecolor="#e36c0a [2409]" strokeweight="42e-5mm">
                  <v:path arrowok="t" o:connecttype="custom" o:connectlocs="244,220;244,220;239,135;234,100;229,70;214,40;199,20;179,10;149,0;149,0;119,5;94,15;69,35;44,65;24,95;14,135;4,175;0,220;0,220;4,265;14,305;24,340;44,375;69,400;94,420;119,435;149,440;149,440;179,435;199,420;214,400;229,375;234,340;239,305;244,220;244,220" o:connectangles="0,0,0,0,0,0,0,0,0,0,0,0,0,0,0,0,0,0,0,0,0,0,0,0,0,0,0,0,0,0,0,0,0,0,0,0"/>
                </v:shape>
                <v:shape id="Freeform 273" o:spid="_x0000_s1290" style="position:absolute;left:469;top:955;width:195;height:300;visibility:visible;mso-wrap-style:square;v-text-anchor:top" coordsize="19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Ycv8AA&#10;AADcAAAADwAAAGRycy9kb3ducmV2LnhtbERPz2vCMBS+D/wfwhO8zVQ3pFajyGCoF0E3PD+aZ1Ns&#10;XmqS1frfm8PA48f3e7nubSM68qF2rGAyzkAQl07XXCn4/fl+z0GEiKyxcUwKHhRgvRq8LbHQ7s5H&#10;6k6xEimEQ4EKTIxtIWUoDVkMY9cSJ+7ivMWYoK+k9nhP4baR0yybSYs1pwaDLX0ZKq+nP6vgs775&#10;677vzrft4+Mw3x6Mpfyo1GjYbxYgIvXxJf5377SCfJrWpjPp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nYcv8AAAADcAAAADwAAAAAAAAAAAAAAAACYAgAAZHJzL2Rvd25y&#10;ZXYueG1sUEsFBgAAAAAEAAQA9QAAAIUDAAAAAA==&#10;" path="m195,150r,l195,120,190,90,180,65,170,45,155,25,140,15,120,5,100,,80,5,60,10,45,25,30,45,15,65,5,90,,120r,30l,180r5,30l15,235r15,20l45,275r15,10l80,295r20,5l120,295r20,-5l155,275r15,-20l180,235r10,-25l195,180r,-30xe" filled="f" strokecolor="#e36c0a [2409]" strokeweight="42e-5mm">
                  <v:path arrowok="t" o:connecttype="custom" o:connectlocs="195,150;195,150;195,120;190,90;180,65;170,45;155,25;140,15;120,5;100,0;100,0;80,5;60,10;45,25;30,45;15,65;5,90;0,120;0,150;0,150;0,180;5,210;15,235;30,255;45,275;60,285;80,295;100,300;100,300;120,295;140,290;155,275;170,255;180,235;190,210;195,180;195,150;195,150" o:connectangles="0,0,0,0,0,0,0,0,0,0,0,0,0,0,0,0,0,0,0,0,0,0,0,0,0,0,0,0,0,0,0,0,0,0,0,0,0,0"/>
                </v:shape>
                <v:shape id="Freeform 274" o:spid="_x0000_s1291" style="position:absolute;left:499;top:1000;width:165;height:210;visibility:visible;mso-wrap-style:square;v-text-anchor:top" coordsize="16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Y888UA&#10;AADcAAAADwAAAGRycy9kb3ducmV2LnhtbESPQWvCQBSE7wX/w/IEb83GPdgYXUXE0tJbta16e2Rf&#10;k9Ts25BdNf33bkHocZiZb5j5sreNuFDna8caxkkKgrhwpuZSw8fu+TED4QOywcYxafglD8vF4GGO&#10;uXFXfqfLNpQiQtjnqKEKoc2l9EVFFn3iWuLofbvOYoiyK6Xp8BrhtpEqTSfSYs1xocKW1hUVp+3Z&#10;amg/vw7q/KNeTiF7Ou43b6qZ9lbr0bBfzUAE6sN/+N5+NRoyNYW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jzzxQAAANwAAAAPAAAAAAAAAAAAAAAAAJgCAABkcnMv&#10;ZG93bnJldi54bWxQSwUGAAAAAAQABAD1AAAAigMAAAAA&#10;" path="m165,105r,l160,85,155,65,145,45,135,30,120,20,100,10,85,5,70,,55,,45,10,30,15,20,30,5,65,,105r5,40l20,180r10,10l45,200r10,5l70,210r15,l100,200r20,-10l135,180r10,-15l155,145r5,-20l165,105xe" filled="f" strokecolor="#e36c0a [2409]" strokeweight="42e-5mm">
                  <v:path arrowok="t" o:connecttype="custom" o:connectlocs="165,105;165,105;160,85;155,65;145,45;135,30;120,20;100,10;85,5;70,0;70,0;55,0;45,10;30,15;20,30;5,65;0,105;0,105;5,145;20,180;30,190;45,200;55,205;70,210;70,210;85,210;100,200;120,190;135,180;145,165;155,145;160,125;165,105;165,105" o:connectangles="0,0,0,0,0,0,0,0,0,0,0,0,0,0,0,0,0,0,0,0,0,0,0,0,0,0,0,0,0,0,0,0,0,0"/>
                </v:shape>
                <v:shape id="Freeform 275" o:spid="_x0000_s1292" style="position:absolute;left:519;top:1030;width:145;height:150;visibility:visible;mso-wrap-style:square;v-text-anchor:top" coordsize="14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DeCL4A&#10;AADcAAAADwAAAGRycy9kb3ducmV2LnhtbERPTYvCMBC9C/6HMMLeNHWXFalGUVG2J8Gq96EZ22Iz&#10;KU1Wu/9+5yB4fLzv5bp3jXpQF2rPBqaTBBRx4W3NpYHL+TCegwoR2WLjmQz8UYD1ajhYYmr9k0/0&#10;yGOpJIRDigaqGNtU61BU5DBMfEss3M13DqPArtS2w6eEu0Z/JslMO6xZGipsaVdRcc9/nYH5z95z&#10;T+c8Zqfv4+6aZ43demM+Rv1mASpSH9/ilzuz4vuS+XJGjoBe/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rg3gi+AAAA3AAAAA8AAAAAAAAAAAAAAAAAmAIAAGRycy9kb3ducmV2&#10;LnhtbFBLBQYAAAAABAAEAPUAAACDAwAAAAA=&#10;" path="m145,75r,l140,60,135,45,120,35,110,25,75,10,50,,40,5,30,5,15,25,5,45,,75r5,30l15,125r15,15l50,150r25,-5l105,130r15,-10l135,105r5,-15l145,75xe" filled="f" strokecolor="#e36c0a [2409]" strokeweight="42e-5mm">
                  <v:path arrowok="t" o:connecttype="custom" o:connectlocs="145,75;145,75;140,60;135,45;120,35;110,25;75,10;50,0;50,0;40,5;30,5;15,25;5,45;0,75;0,75;5,105;15,125;30,140;50,150;50,150;75,145;105,130;120,120;135,105;140,90;145,75;145,75" o:connectangles="0,0,0,0,0,0,0,0,0,0,0,0,0,0,0,0,0,0,0,0,0,0,0,0,0,0,0"/>
                </v:shape>
                <v:shape id="Freeform 276" o:spid="_x0000_s1293" style="position:absolute;left:664;top:850;width:20;height:515;visibility:visible;mso-wrap-style:square;v-text-anchor:top" coordsize="20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NNhcYA&#10;AADcAAAADwAAAGRycy9kb3ducmV2LnhtbESPQWsCMRSE74L/ITyhN826LSJbo+hCxYMgtZb2+Nw8&#10;s4ublyVJdfvvm0Khx2FmvmEWq9624kY+NI4VTCcZCOLK6YaNgtPby3gOIkRkja1jUvBNAVbL4WCB&#10;hXZ3fqXbMRqRIBwKVFDH2BVShqomi2HiOuLkXZy3GJP0RmqP9wS3rcyzbCYtNpwWauyorKm6Hr+s&#10;gsvHrDTnw+n987DdP1033XbT+1yph1G/fgYRqY//4b/2TiuYP07h90w6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NNhcYAAADcAAAADwAAAAAAAAAAAAAAAACYAgAAZHJz&#10;L2Rvd25yZXYueG1sUEsFBgAAAAAEAAQA9QAAAIsDAAAAAA==&#10;" path="m,515r,l10,490,20,445r,-35l20,365,10,315,,255,10,195r5,-50l20,105r,-35l10,25,,e" filled="f" strokecolor="#e36c0a [2409]" strokeweight="42e-5mm">
                  <v:path arrowok="t" o:connecttype="custom" o:connectlocs="0,515;0,515;10,490;20,445;20,410;20,365;10,315;0,255;0,255;0,255;10,195;15,145;20,105;20,70;10,25;0,0" o:connectangles="0,0,0,0,0,0,0,0,0,0,0,0,0,0,0,0"/>
                </v:shape>
                <v:shape id="Freeform 277" o:spid="_x0000_s1294" style="position:absolute;left:664;top:850;width:45;height:515;visibility:visible;mso-wrap-style:square;v-text-anchor:top" coordsize="45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57psUA&#10;AADcAAAADwAAAGRycy9kb3ducmV2LnhtbESPW2vCQBSE3wX/w3IEX4puasFLdBUpiIVKi7f3Q/aY&#10;RLNnQ3aNyb/vCgUfh5n5hlmsGlOImiqXW1bwPoxAECdW55wqOB03gykI55E1FpZJQUsOVstuZ4Gx&#10;tg/eU33wqQgQdjEqyLwvYyldkpFBN7QlcfAutjLog6xSqSt8BLgp5CiKxtJgzmEhw5I+M0puh7tR&#10;gPvvZvs2a82uTeqf82ScXy+/rVL9XrOeg/DU+Ff4v/2lFUw/RvA8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jnumxQAAANwAAAAPAAAAAAAAAAAAAAAAAJgCAABkcnMv&#10;ZG93bnJldi54bWxQSwUGAAAAAAQABAD1AAAAigMAAAAA&#10;" path="m,515r,l15,470,25,425,35,360,45,285,40,195,35,150,30,100,15,55,,e" filled="f" strokecolor="#e36c0a [2409]" strokeweight="42e-5mm">
                  <v:path arrowok="t" o:connecttype="custom" o:connectlocs="0,515;0,515;15,470;25,425;35,360;45,285;40,195;35,150;30,100;15,55;0,0" o:connectangles="0,0,0,0,0,0,0,0,0,0,0"/>
                </v:shape>
                <v:line id="Line 278" o:spid="_x0000_s1295" style="position:absolute;flip:y;visibility:visible;mso-wrap-style:square" from="759,845" to="760,1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HLs8MAAADcAAAADwAAAGRycy9kb3ducmV2LnhtbESPwWrDMBBE74X+g9hAbo2cGtrgRDah&#10;JZBr0l58W6yNZWKtjLVx3H59VSj0OMzMG2ZXzb5XE42xC2xgvcpAETfBdtwa+Pw4PG1ARUG22Acm&#10;A18UoSofH3ZY2HDnE01naVWCcCzQgBMZCq1j48hjXIWBOHmXMHqUJMdW2xHvCe57/ZxlL9pjx2nB&#10;4UBvjprr+eYN1HJ6ny75WvbTwb3arPY3/vbGLBfzfgtKaJb/8F/7aA1s8hx+z6Qjo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xy7PDAAAA3AAAAA8AAAAAAAAAAAAA&#10;AAAAoQIAAGRycy9kb3ducmV2LnhtbFBLBQYAAAAABAAEAPkAAACRAwAAAAA=&#10;" strokecolor="#e36c0a [2409]" strokeweight="42e-5mm"/>
                <v:line id="Line 279" o:spid="_x0000_s1296" style="position:absolute;flip:y;visibility:visible;mso-wrap-style:square" from="789,845" to="790,1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8O2cYAAADcAAAADwAAAGRycy9kb3ducmV2LnhtbESPT2vCQBTE7wW/w/KE3upGWyREN6GK&#10;/YOHSK16fmZfk2D2bchuNf32XUHwOMzMb5h51ptGnKlztWUF41EEgriwuuZSwe777SkG4TyyxsYy&#10;KfgjB1k6eJhjou2Fv+i89aUIEHYJKqi8bxMpXVGRQTeyLXHwfmxn0AfZlVJ3eAlw08hJFE2lwZrD&#10;QoUtLSsqTttfo2DxweuVXcfSb1bF5Lh/z/P9IVfqcdi/zkB46v09fGt/agXx8wtcz4QjIN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/DtnGAAAA3AAAAA8AAAAAAAAA&#10;AAAAAAAAoQIAAGRycy9kb3ducmV2LnhtbFBLBQYAAAAABAAEAPkAAACUAwAAAAA=&#10;" strokecolor="#e36c0a [2409]" strokeweight="69e-5mm"/>
                <v:shape id="Freeform 280" o:spid="_x0000_s1297" style="position:absolute;left:634;top:315;width:70;height:250;visibility:visible;mso-wrap-style:square;v-text-anchor:top" coordsize="7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5Lb8UA&#10;AADcAAAADwAAAGRycy9kb3ducmV2LnhtbESPQWvCQBSE74L/YXmF3nRTg41NXUUKihcpjT3U2yP7&#10;mgSzb+PuqvHfu4WCx2FmvmHmy9604kLON5YVvIwTEMSl1Q1XCr7369EMhA/IGlvLpOBGHpaL4WCO&#10;ubZX/qJLESoRIexzVFCH0OVS+rImg35sO+Lo/VpnMETpKqkdXiPctHKSJK/SYMNxocaOPmoqj8XZ&#10;KEgLh/v0cPw8ZNO3td6cdtlPFpR6fupX7yAC9eER/m9vtYJZOoW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jktvxQAAANwAAAAPAAAAAAAAAAAAAAAAAJgCAABkcnMv&#10;ZG93bnJldi54bWxQSwUGAAAAAAQABAD1AAAAigMAAAAA&#10;" path="m60,250r,l50,225,40,200,35,170,30,145r5,-30l45,95,55,75,65,65r5,-5l70,50,45,35,15,25,,20,35,10,65,e" filled="f" strokecolor="#e36c0a [2409]" strokeweight="42e-5mm">
                  <v:path arrowok="t" o:connecttype="custom" o:connectlocs="60,250;60,250;50,225;40,200;35,170;30,145;30,145;35,115;45,95;55,75;65,65;65,65;70,60;70,50;45,35;15,25;0,20;0,20;35,10;65,0" o:connectangles="0,0,0,0,0,0,0,0,0,0,0,0,0,0,0,0,0,0,0,0"/>
                </v:shape>
                <v:shape id="Freeform 281" o:spid="_x0000_s1298" style="position:absolute;left:415;top:795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ZTpcUA&#10;AADcAAAADwAAAGRycy9kb3ducmV2LnhtbESPQWvCQBSE70L/w/IKvUjdpEIIqau0hUrwVK3Q6yP7&#10;TGKzb8PuJqb/3hUKHoeZ+YZZbSbTiZGcby0rSBcJCOLK6pZrBcfvz+cchA/IGjvLpOCPPGzWD7MV&#10;FtpeeE/jIdQiQtgXqKAJoS+k9FVDBv3C9sTRO1lnMETpaqkdXiLcdPIlSTJpsOW40GBPHw1Vv4fB&#10;KNjaeSiPaeKMex/an935K93mtVJPj9PbK4hAU7iH/9ulVpAvM7idiU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lOlxQAAANwAAAAPAAAAAAAAAAAAAAAAAJgCAABkcnMv&#10;ZG93bnJldi54bWxQSwUGAAAAAAQABAD1AAAAigMAAAAA&#10;" path="m249,50r,l224,25,199,15,169,10r-30,l114,20,94,30,64,50r-5,l54,50,34,30,14,,,50e" filled="f" strokecolor="#e36c0a [2409]" strokeweight="42e-5mm">
                  <v:path arrowok="t" o:connecttype="custom" o:connectlocs="249,50;249,50;224,25;199,15;169,10;139,10;114,20;94,30;64,50;64,50;59,50;54,50;34,30;14,0;0,50" o:connectangles="0,0,0,0,0,0,0,0,0,0,0,0,0,0,0"/>
                </v:shape>
                <v:shape id="Freeform 282" o:spid="_x0000_s1299" style="position:absolute;left:420;top:400;width:244;height:405;visibility:visible;mso-wrap-style:square;v-text-anchor:top" coordsize="244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9xBMIA&#10;AADcAAAADwAAAGRycy9kb3ducmV2LnhtbESPzYrCMBSF9wO+Q7iCuzG1giPVKDoguFGwunF3aa5t&#10;MbkpTUarT28EYZaH8/Nx5svOGnGj1teOFYyGCQjiwumaSwWn4+Z7CsIHZI3GMSl4kIflovc1x0y7&#10;Ox/olodSxBH2GSqoQmgyKX1RkUU/dA1x9C6utRiibEupW7zHcWtkmiQTabHmSKiwod+Kimv+ZyN3&#10;n3bGbk0+Sc9y/Twm/vTYFUoN+t1qBiJQF/7Dn/ZWK5iOf+B9Jh4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n3EEwgAAANwAAAAPAAAAAAAAAAAAAAAAAJgCAABkcnMvZG93&#10;bnJldi54bWxQSwUGAAAAAAQABAD1AAAAhwMAAAAA&#10;" path="m244,185r,l244,155r,-80l239,45,229,30,219,20,204,10,189,5,169,,149,,124,5,99,15,74,35,49,55,29,80,14,110,4,145,,185r4,45l14,270r10,40l44,340r25,25l94,385r25,15l149,405r30,-5l199,390r15,-20l229,340r5,-30l239,270r5,-85xe" filled="f" strokecolor="#e36c0a [2409]" strokeweight="42e-5mm">
                  <v:path arrowok="t" o:connecttype="custom" o:connectlocs="244,185;244,185;244,155;244,75;244,75;239,45;229,30;219,20;204,10;189,5;169,0;149,0;149,0;124,5;99,15;74,35;49,55;29,80;14,110;4,145;0,185;0,185;4,230;14,270;24,310;44,340;69,365;94,385;119,400;149,405;149,405;179,400;199,390;214,370;229,340;234,310;239,270;244,185;244,185" o:connectangles="0,0,0,0,0,0,0,0,0,0,0,0,0,0,0,0,0,0,0,0,0,0,0,0,0,0,0,0,0,0,0,0,0,0,0,0,0,0,0"/>
                </v:shape>
                <v:shape id="Freeform 283" o:spid="_x0000_s1300" style="position:absolute;left:469;top:465;width:195;height:270;visibility:visible;mso-wrap-style:square;v-text-anchor:top" coordsize="195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Z8YcIA&#10;AADcAAAADwAAAGRycy9kb3ducmV2LnhtbERPy4rCMBTdD/gP4QruxtQRBq1GUQcHKbPwhbi8NNe2&#10;2NyUJGM7f28WwiwP5z1fdqYWD3K+sqxgNExAEOdWV1woOJ+27xMQPiBrrC2Tgj/ysFz03uaYatvy&#10;gR7HUIgYwj5FBWUITSqlz0sy6Ie2IY7czTqDIUJXSO2wjeGmlh9J8ikNVhwbSmxoU1J+P/4aBdnP&#10;NJPfyXQt79vOZV87u7+0V6UG/W41AxGoC//il3unFUzGcW08E4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JnxhwgAAANwAAAAPAAAAAAAAAAAAAAAAAJgCAABkcnMvZG93&#10;bnJldi54bWxQSwUGAAAAAAQABAD1AAAAhwMAAAAA&#10;" path="m195,120r,l150,30,140,10,120,,95,,70,5,45,20,25,45,5,75,,95r,25l,150r5,30l15,205r15,20l45,245r15,15l80,265r20,5l120,270r20,-10l155,245r15,-15l180,205r10,-25l195,150r,-30xe" filled="f" strokecolor="#e36c0a [2409]" strokeweight="42e-5mm">
                  <v:path arrowok="t" o:connecttype="custom" o:connectlocs="195,120;195,120;150,30;150,30;140,10;120,0;95,0;70,5;45,20;25,45;5,75;0,95;0,120;0,120;0,150;5,180;15,205;30,225;45,245;60,260;80,265;100,270;100,270;120,270;140,260;155,245;170,230;180,205;190,180;195,150;195,120;195,120" o:connectangles="0,0,0,0,0,0,0,0,0,0,0,0,0,0,0,0,0,0,0,0,0,0,0,0,0,0,0,0,0,0,0,0"/>
                </v:shape>
                <v:shape id="Freeform 284" o:spid="_x0000_s1301" style="position:absolute;left:499;top:505;width:165;height:185;visibility:visible;mso-wrap-style:square;v-text-anchor:top" coordsize="16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o+I8QA&#10;AADcAAAADwAAAGRycy9kb3ducmV2LnhtbESP3UrDQBSE7wu+w3IE79qNrZQYuy2lIBREi9UHOGSP&#10;2Wj2bMie5uftXUHo5TAz3zCb3egb1VMX68AG7hcZKOIy2JorA58fz/McVBRki01gMjBRhN32ZrbB&#10;woaB36k/S6UShGOBBpxIW2gdS0ce4yK0xMn7Cp1HSbKrtO1wSHDf6GWWrbXHmtOCw5YOjsqf88Ub&#10;OAxhauQkry/T3vfrB3xbfruLMXe34/4JlNAo1/B/+2gN5KtH+DuTjoD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qPiPEAAAA3AAAAA8AAAAAAAAAAAAAAAAAmAIAAGRycy9k&#10;b3ducmV2LnhtbFBLBQYAAAAABAAEAPUAAACJAwAAAAA=&#10;" path="m165,80r,l140,55,95,10,85,,70,,55,,40,5,25,15,10,35,5,55,,80r,20l5,120r15,35l30,170r15,5l55,185r15,l85,185r15,-5l120,170r15,-15l145,140r10,-20l160,105r5,-25xe" filled="f" strokecolor="#e36c0a [2409]" strokeweight="42e-5mm">
                  <v:path arrowok="t" o:connecttype="custom" o:connectlocs="165,80;165,80;140,55;95,10;95,10;85,0;70,0;55,0;40,5;25,15;10,35;5,55;0,80;0,80;0,100;5,120;20,155;30,170;45,175;55,185;70,185;70,185;85,185;100,180;120,170;135,155;145,140;155,120;160,105;165,80;165,80" o:connectangles="0,0,0,0,0,0,0,0,0,0,0,0,0,0,0,0,0,0,0,0,0,0,0,0,0,0,0,0,0,0,0"/>
                </v:shape>
                <v:shape id="Freeform 285" o:spid="_x0000_s1302" style="position:absolute;left:519;top:530;width:145;height:130;visibility:visible;mso-wrap-style:square;v-text-anchor:top" coordsize="14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6acMAA&#10;AADcAAAADwAAAGRycy9kb3ducmV2LnhtbERPTYvCMBC9C/sfwgjeNFVcKdUoIlvwandBvI3NbNu1&#10;mZQk2vrvzWHB4+N9b3aDacWDnG8sK5jPEhDEpdUNVwp+vvNpCsIHZI2tZVLwJA+77cdog5m2PZ/o&#10;UYRKxBD2GSqoQ+gyKX1Zk0E/sx1x5H6tMxgidJXUDvsYblq5SJKVNNhwbKixo0NN5a24GwXnv69z&#10;6Av3eeNlfr0cFvP8kuZKTcbDfg0i0BDe4n/3UStIl3F+PBOPgN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u6acMAAAADcAAAADwAAAAAAAAAAAAAAAACYAgAAZHJzL2Rvd25y&#10;ZXYueG1sUEsFBgAAAAAEAAQA9QAAAIUDAAAAAA==&#10;" path="m145,55r,l110,40,65,5,55,,45,,35,,25,5,15,15,10,25,5,40,,55,5,85r10,25l30,125r20,5l75,125r30,-15l120,100,135,85r5,-10l145,55xe" filled="f" strokecolor="#e36c0a [2409]" strokeweight="42e-5mm">
                  <v:path arrowok="t" o:connecttype="custom" o:connectlocs="145,55;145,55;110,40;65,5;65,5;55,0;45,0;35,0;25,5;15,15;10,25;5,40;0,55;0,55;5,85;15,110;30,125;50,130;50,130;75,125;105,110;120,100;135,85;140,75;145,55;145,55" o:connectangles="0,0,0,0,0,0,0,0,0,0,0,0,0,0,0,0,0,0,0,0,0,0,0,0,0,0"/>
                </v:shape>
                <v:shape id="Freeform 286" o:spid="_x0000_s1303" style="position:absolute;left:664;top:565;width:30;height:280;visibility:visible;mso-wrap-style:square;v-text-anchor:top" coordsize="3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/D+8IA&#10;AADcAAAADwAAAGRycy9kb3ducmV2LnhtbESPQYvCMBSE74L/ITzBm6YVldI1iiwueHSrsNdH82yL&#10;zUu2yWr1128EweMwM98wq01vWnGlzjeWFaTTBARxaXXDlYLT8WuSgfABWWNrmRTcycNmPRysMNf2&#10;xt90LUIlIoR9jgrqEFwupS9rMuin1hFH72w7gyHKrpK6w1uEm1bOkmQpDTYcF2p09FlTeSn+jILd&#10;okdX8iM7ND+/233l7o90Xig1HvXbDxCB+vAOv9p7rSCbp/A8E4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n8P7wgAAANwAAAAPAAAAAAAAAAAAAAAAAJgCAABkcnMvZG93&#10;bnJldi54bWxQSwUGAAAAAAQABAD1AAAAhwMAAAAA&#10;" path="m,280r,l10,255,20,210r,-35l20,135,10,85,,20r20,l20,15,30,e" filled="f" strokecolor="#e36c0a [2409]" strokeweight="42e-5mm">
                  <v:path arrowok="t" o:connecttype="custom" o:connectlocs="0,280;0,280;10,255;20,210;20,175;20,135;10,85;0,20;0,20;0,20;20,20;20,20;20,15;30,0" o:connectangles="0,0,0,0,0,0,0,0,0,0,0,0,0,0"/>
                </v:shape>
                <v:shape id="Freeform 287" o:spid="_x0000_s1304" style="position:absolute;left:664;top:565;width:45;height:280;visibility:visible;mso-wrap-style:square;v-text-anchor:top" coordsize="45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dpo8UA&#10;AADcAAAADwAAAGRycy9kb3ducmV2LnhtbESPQWvCQBSE7wX/w/KE3upGKVaiq2ihUlpFje39kX0m&#10;wezbuLvR9N93CwWPw8x8w8wWnanFlZyvLCsYDhIQxLnVFRcKvo5vTxMQPiBrrC2Tgh/ysJj3HmaY&#10;anvjA12zUIgIYZ+igjKEJpXS5yUZ9APbEEfvZJ3BEKUrpHZ4i3BTy1GSjKXBiuNCiQ29lpSfs9Yo&#10;2OwvbrNrV+FznNG33L6s29OHUeqx3y2nIAJ14R7+b79rBZPnEfyd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2mjxQAAANwAAAAPAAAAAAAAAAAAAAAAAJgCAABkcnMv&#10;ZG93bnJldi54bWxQSwUGAAAAAAQABAD1AAAAigMAAAAA&#10;" path="m,280r,l15,240,25,190,35,125,45,50r,-25l45,20,40,30r-5,l25,30,20,20,25,10,30,e" filled="f" strokecolor="#e36c0a [2409]" strokeweight="42e-5mm">
                  <v:path arrowok="t" o:connecttype="custom" o:connectlocs="0,280;0,280;15,240;25,190;35,125;35,125;45,50;45,25;45,20;40,30;40,30;35,30;25,30;20,20;25,10;30,0" o:connectangles="0,0,0,0,0,0,0,0,0,0,0,0,0,0,0,0"/>
                </v:shape>
                <v:shape id="Freeform 288" o:spid="_x0000_s1305" style="position:absolute;left:699;top:585;width:60;height:260;visibility:visible;mso-wrap-style:square;v-text-anchor:top" coordsize="60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9NtsQA&#10;AADcAAAADwAAAGRycy9kb3ducmV2LnhtbESPzWrDMBCE74W+g9hCb42cf+NGCSEQaOmpaQLJbWNt&#10;bRNrJSzFUd++KgR6HGa+GWaxiqYVPXW+saxgOMhAEJdWN1wp2H9tX3IQPiBrbC2Tgh/ysFo+Piyw&#10;0PbGn9TvQiVSCfsCFdQhuEJKX9Zk0A+sI07et+0MhiS7SuoOb6nctHKUZTNpsOG0UKOjTU3lZXc1&#10;CvJqcsoP2/fj9eNMbhbnLvZuqtTzU1y/gggUw3/4Tr/pxE3G8HcmH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PTbbEAAAA3AAAAA8AAAAAAAAAAAAAAAAAmAIAAGRycy9k&#10;b3ducmV2LnhtbFBLBQYAAAAABAAEAPUAAACJAwAAAAA=&#10;" path="m60,260r,l60,r,15l55,30,45,45,35,55,10,70,,75e" filled="f" strokecolor="#e36c0a [2409]" strokeweight="42e-5mm">
                  <v:path arrowok="t" o:connecttype="custom" o:connectlocs="60,260;60,260;60,0;60,0;60,15;55,30;45,45;35,55;10,70;0,75" o:connectangles="0,0,0,0,0,0,0,0,0,0"/>
                </v:shape>
                <v:shape id="Freeform 289" o:spid="_x0000_s1306" style="position:absolute;left:699;top:585;width:90;height:260;visibility:visible;mso-wrap-style:square;v-text-anchor:top" coordsize="90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TDqsMA&#10;AADcAAAADwAAAGRycy9kb3ducmV2LnhtbESPQWsCMRSE7wX/Q3hCbzVrEZXVKForeGytB4+PzXOz&#10;unlZk+iu/94UCj0OM/MNM192thZ38qFyrGA4yEAQF05XXCo4/GzfpiBCRNZYOyYFDwqwXPRe5phr&#10;1/I33fexFAnCIUcFJsYmlzIUhiyGgWuIk3dy3mJM0pdSe2wT3NbyPcvG0mLFacFgQx+Gisv+ZhXs&#10;aEKPq5VXvzm3x3U52X5+maFSr/1uNQMRqYv/4b/2TiuYjkbweyYd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TDqsMAAADcAAAADwAAAAAAAAAAAAAAAACYAgAAZHJzL2Rv&#10;d25yZXYueG1sUEsFBgAAAAAEAAQA9QAAAIgDAAAAAA==&#10;" path="m90,260r,l90,r,25l80,45,70,60,55,75,20,100r-10,5l,105e" filled="f" strokecolor="#e36c0a [2409]" strokeweight="69e-5mm">
                  <v:path arrowok="t" o:connecttype="custom" o:connectlocs="90,260;90,260;90,0;90,0;90,25;80,45;70,60;55,75;20,100;10,105;0,105" o:connectangles="0,0,0,0,0,0,0,0,0,0,0"/>
                </v:shape>
                <v:shape id="Freeform 290" o:spid="_x0000_s1307" style="position:absolute;left:1174;top:315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mdtcUA&#10;AADcAAAADwAAAGRycy9kb3ducmV2LnhtbESPQWvCQBSE74X+h+UJvdWN0kqIriIFpdRDSJRCb4/s&#10;MwnJvg3Zrdn+e7dQ6HGYmW+YzS6YXtxodK1lBYt5AoK4srrlWsHlfHhOQTiPrLG3TAp+yMFu+/iw&#10;wUzbiQu6lb4WEcIuQwWN90MmpasaMujmdiCO3tWOBn2UYy31iFOEm14uk2QlDbYcFxoc6K2hqiu/&#10;jYLPYvV1yPNOdqcin65H7jB8XJR6moX9GoSn4P/Df+13rSB9eYXfM/EI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uZ21xQAAANwAAAAPAAAAAAAAAAAAAAAAAJgCAABkcnMv&#10;ZG93bnJldi54bWxQSwUGAAAAAAQABAD1AAAAigMAAAAA&#10;" path="m40,250r,l25,240,15,225,5,200,,170,5,140,15,115,25,95,45,65r5,-5l45,50,30,35,,15,45,e" filled="f" strokecolor="#e36c0a [2409]" strokeweight="42e-5mm">
                  <v:path arrowok="t" o:connecttype="custom" o:connectlocs="40,250;40,250;25,240;15,225;5,200;0,170;5,140;15,115;25,95;45,65;45,65;50,60;45,50;30,35;0,15;45,0" o:connectangles="0,0,0,0,0,0,0,0,0,0,0,0,0,0,0,0"/>
                </v:shape>
                <v:shape id="Freeform 291" o:spid="_x0000_s1308" style="position:absolute;left:699;top:315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DwsUA&#10;AADcAAAADwAAAGRycy9kb3ducmV2LnhtbESPzWrDMBCE74W8g9hAb42cUoxxrYRSSAjJwdgNhd4W&#10;a/2DrZWx1Nh5+6pQ6HGYmW+YbL+YQdxocp1lBdtNBIK4srrjRsH14/CUgHAeWeNgmRTcycF+t3rI&#10;MNV25oJupW9EgLBLUUHr/ZhK6aqWDLqNHYmDV9vJoA9yaqSecA5wM8jnKIqlwY7DQosjvbdU9eW3&#10;UfBZxF+HPO9lfynyuT5yj8v5qtTjenl7BeFp8f/hv/ZJK0heYvg9E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wPCxQAAANwAAAAPAAAAAAAAAAAAAAAAAJgCAABkcnMv&#10;ZG93bnJldi54bWxQSwUGAAAAAAQABAD1AAAAigMAAAAA&#10;" path="m,250r,l25,225,40,200r,-30l40,140,30,115,20,95,5,65,,60,,55,20,35,50,15,,e" filled="f" strokecolor="#e36c0a [2409]" strokeweight="42e-5mm">
                  <v:path arrowok="t" o:connecttype="custom" o:connectlocs="0,250;0,250;25,225;40,200;40,170;40,140;30,115;20,95;5,65;5,65;0,60;0,55;20,35;50,15;0,0" o:connectangles="0,0,0,0,0,0,0,0,0,0,0,0,0,0,0"/>
                </v:shape>
                <v:shape id="Freeform 292" o:spid="_x0000_s1309" style="position:absolute;left:739;top:320;width:440;height:245;visibility:visible;mso-wrap-style:square;v-text-anchor:top" coordsize="44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LqE8MA&#10;AADcAAAADwAAAGRycy9kb3ducmV2LnhtbESP3YrCMBSE74V9h3AWvNNUES3VKO6q4FXFug9wtjn9&#10;weakNFHr2xthYS+HmfmGWW1604g7da62rGAyjkAQ51bXXCr4uRxGMQjnkTU2lknBkxxs1h+DFSba&#10;PvhM98yXIkDYJaig8r5NpHR5RQbd2LbEwStsZ9AH2ZVSd/gIcNPIaRTNpcGaw0KFLX1XlF+zm1Ew&#10;TX+L/UU28R6ft9MuS+VXioVSw89+uwThqff/4b/2USuIZwt4nw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LqE8MAAADcAAAADwAAAAAAAAAAAAAAAACYAgAAZHJzL2Rv&#10;d25yZXYueG1sUEsFBgAAAAAEAAQA9QAAAIgDAAAAAA==&#10;" path="m220,245r,l305,240r35,-5l375,230r25,-15l420,200r15,-20l440,150r-5,-30l425,95,405,70,375,45,345,25,305,15,265,5,220,,175,5,135,15,100,25,65,45,40,70,20,95,5,120,,150r5,30l20,200r20,15l65,230r35,5l135,240r85,5xe" filled="f" strokecolor="#e36c0a [2409]" strokeweight="42e-5mm">
                  <v:path arrowok="t" o:connecttype="custom" o:connectlocs="220,245;220,245;305,240;340,235;375,230;400,215;420,200;435,180;440,150;440,150;435,120;425,95;405,70;375,45;345,25;305,15;265,5;220,0;220,0;175,5;135,15;100,25;65,45;40,70;20,95;5,120;0,150;0,150;5,180;20,200;40,215;65,230;100,235;135,240;220,245;220,245" o:connectangles="0,0,0,0,0,0,0,0,0,0,0,0,0,0,0,0,0,0,0,0,0,0,0,0,0,0,0,0,0,0,0,0,0,0,0,0"/>
                </v:shape>
                <v:shape id="Freeform 293" o:spid="_x0000_s1310" style="position:absolute;left:809;top:370;width:300;height:195;visibility:visible;mso-wrap-style:square;v-text-anchor:top" coordsize="30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3+9cAA&#10;AADcAAAADwAAAGRycy9kb3ducmV2LnhtbERPTUsDMRC9C/0PYQrebFIRXdampRQEj9uqB2/TzZjd&#10;dmeyJLFd/705CB4f73u1mXhQF4qpD2JhuTCgSNrgevEW3t9e7ipQKaM4HIKQhR9KsFnPblZYu3CV&#10;PV0O2asSIqlGC13OY611ajtiTIswkhTuK0TGXGD02kW8lnAe9L0xj5qxl9LQ4Ui7jtrz4ZstNJ/+&#10;NJk9x8p8HI/N07YJzN7a2/m0fQaVacr/4j/3q7NQPZS15Uw5Anr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E3+9cAAAADcAAAADwAAAAAAAAAAAAAAAACYAgAAZHJzL2Rvd25y&#10;ZXYueG1sUEsFBgAAAAAEAAQA9QAAAIUDAAAAAA==&#10;" path="m150,195r,l180,195r30,-5l235,180r20,-10l275,155r10,-15l295,120r5,-20l300,80,290,60,275,45,255,30,235,15,210,5,180,,150,,120,,90,5,65,15,45,30,25,45,15,60,5,80,,100r5,20l10,140r15,15l45,170r20,10l90,190r30,5l150,195xe" filled="f" strokecolor="#e36c0a [2409]" strokeweight="42e-5mm">
                  <v:path arrowok="t" o:connecttype="custom" o:connectlocs="150,195;150,195;180,195;210,190;235,180;255,170;275,155;285,140;295,120;300,100;300,100;300,80;290,60;275,45;255,30;235,15;210,5;180,0;150,0;150,0;120,0;90,5;65,15;45,30;25,45;15,60;5,80;0,100;0,100;5,120;10,140;25,155;45,170;65,180;90,190;120,195;150,195;150,195" o:connectangles="0,0,0,0,0,0,0,0,0,0,0,0,0,0,0,0,0,0,0,0,0,0,0,0,0,0,0,0,0,0,0,0,0,0,0,0,0,0"/>
                </v:shape>
                <v:shape id="Freeform 294" o:spid="_x0000_s1311" style="position:absolute;left:854;top:400;width:210;height:165;visibility:visible;mso-wrap-style:square;v-text-anchor:top" coordsize="21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og1MYA&#10;AADcAAAADwAAAGRycy9kb3ducmV2LnhtbESPQWsCMRSE74L/ITyhF9Fsi8h2NYoIhR566doKvT03&#10;r5ulm5c1Sd3135tCweMwM98w6+1gW3EhHxrHCh7nGQjiyumGawUfh5dZDiJEZI2tY1JwpQDbzXi0&#10;xkK7nt/pUsZaJAiHAhWYGLtCylAZshjmriNO3rfzFmOSvpbaY5/gtpVPWbaUFhtOCwY72huqfspf&#10;qyCe/LE+nszn7u0su35qysNXeVXqYTLsViAiDfEe/m+/agX54hn+zq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og1MYAAADcAAAADwAAAAAAAAAAAAAAAACYAgAAZHJz&#10;L2Rvd25yZXYueG1sUEsFBgAAAAAEAAQA9QAAAIsDAAAAAA==&#10;" path="m105,165r,l125,160r20,-5l165,145r15,-10l190,120r10,-20l205,85r5,-15l210,55,205,45,195,30,180,20,145,5,105,,65,5,30,20,20,30,10,45,5,55,,70,,85r10,15l20,120r10,15l45,145r20,10l85,160r20,5xe" filled="f" strokecolor="#e36c0a [2409]" strokeweight="42e-5mm">
                  <v:path arrowok="t" o:connecttype="custom" o:connectlocs="105,165;105,165;125,160;145,155;165,145;180,135;190,120;200,100;205,85;210,70;210,70;210,55;205,45;195,30;180,20;145,5;105,0;105,0;65,5;30,20;20,30;10,45;5,55;0,70;0,70;0,85;10,100;20,120;30,135;45,145;65,155;85,160;105,165;105,165" o:connectangles="0,0,0,0,0,0,0,0,0,0,0,0,0,0,0,0,0,0,0,0,0,0,0,0,0,0,0,0,0,0,0,0,0,0"/>
                </v:shape>
                <v:shape id="Freeform 295" o:spid="_x0000_s1312" style="position:absolute;left:884;top:420;width:150;height:145;visibility:visible;mso-wrap-style:square;v-text-anchor:top" coordsize="15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1EC8EA&#10;AADcAAAADwAAAGRycy9kb3ducmV2LnhtbERPTWvCQBC9C/0Pywi9mY3SSEhdxQrS3MRY6HWanSah&#10;2dmQXZPUX+8eBI+P973ZTaYVA/WusaxgGcUgiEurG64UfF2OixSE88gaW8uk4J8c7LYvsw1m2o58&#10;pqHwlQgh7DJUUHvfZVK6siaDLrIdceB+bW/QB9hXUvc4hnDTylUcr6XBhkNDjR0dair/iqtRkNP3&#10;23r10e5v1+Sn+zz5Mc+TSqnX+bR/B+Fp8k/xw51rBWkS5ocz4QjI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NRAvBAAAA3AAAAA8AAAAAAAAAAAAAAAAAmAIAAGRycy9kb3du&#10;cmV2LnhtbFBLBQYAAAAABAAEAPUAAACGAwAAAAA=&#10;" path="m75,145r,l90,140r15,-5l115,120r10,-10l140,75,150,50,145,40r,-10l130,15,105,5,75,,45,5,25,15,10,30,,50,5,75r15,30l30,120r15,15l60,140r15,5xe" filled="f" strokecolor="#e36c0a [2409]" strokeweight="42e-5mm">
                  <v:path arrowok="t" o:connecttype="custom" o:connectlocs="75,145;75,145;90,140;105,135;115,120;125,110;140,75;150,50;150,50;145,40;145,30;130,15;105,5;75,0;75,0;45,5;25,15;10,30;0,50;0,50;5,75;20,105;30,120;45,135;60,140;75,145;75,145" o:connectangles="0,0,0,0,0,0,0,0,0,0,0,0,0,0,0,0,0,0,0,0,0,0,0,0,0,0,0"/>
                </v:shape>
                <v:shape id="Freeform 296" o:spid="_x0000_s1313" style="position:absolute;left:699;top:565;width:515;height:20;visibility:visible;mso-wrap-style:square;v-text-anchor:top" coordsize="5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z58IA&#10;AADcAAAADwAAAGRycy9kb3ducmV2LnhtbESP0YrCMBRE3wX/IdwF3zRV0UrXKCIIvsiu1Q+4Nnfb&#10;ss1NSWKtf78RhH0cZuYMs972phEdOV9bVjCdJCCIC6trLhVcL4fxCoQPyBoby6TgSR62m+FgjZm2&#10;Dz5Tl4dSRAj7DBVUIbSZlL6oyKCf2JY4ej/WGQxRulJqh48IN42cJclSGqw5LlTY0r6i4je/GwXz&#10;0Jkk/b6mJ3NPm8VNOvqiVKnRR7/7BBGoD//hd/uoFawWU3idiUd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7PnwgAAANwAAAAPAAAAAAAAAAAAAAAAAJgCAABkcnMvZG93&#10;bnJldi54bWxQSwUGAAAAAAQABAD1AAAAhwMAAAAA&#10;" path="m,l,,25,10,70,20r35,l150,20,200,10,260,r60,10l370,15r40,5l445,20,490,10,515,e" filled="f" strokecolor="#e36c0a [2409]" strokeweight="42e-5mm">
                  <v:path arrowok="t" o:connecttype="custom" o:connectlocs="0,0;0,0;25,10;70,20;105,20;150,20;200,10;260,0;260,0;260,0;320,10;370,15;410,20;445,20;490,10;515,0" o:connectangles="0,0,0,0,0,0,0,0,0,0,0,0,0,0,0,0"/>
                </v:shape>
                <v:shape id="Freeform 297" o:spid="_x0000_s1314" style="position:absolute;left:699;top:565;width:515;height:45;visibility:visible;mso-wrap-style:square;v-text-anchor:top" coordsize="51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aa8UA&#10;AADcAAAADwAAAGRycy9kb3ducmV2LnhtbESPzWrCQBSF9wXfYbiCm1InEVpi6igiFEtcVYN0ecnc&#10;JsHMnZiZavL2jiC4PJyfj7NY9aYRF+pcbVlBPI1AEBdW11wqyA9fbwkI55E1NpZJwUAOVsvRywJT&#10;ba/8Q5e9L0UYYZeigsr7NpXSFRUZdFPbEgfvz3YGfZBdKXWH1zBuGjmLog9psOZAqLClTUXFaf9v&#10;AiRrX4c4y3/j8/rYzIfstLPbXKnJuF9/gvDU+2f40f7WCpL3GdzPh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1prxQAAANwAAAAPAAAAAAAAAAAAAAAAAJgCAABkcnMv&#10;ZG93bnJldi54bWxQSwUGAAAAAAQABAD1AAAAigMAAAAA&#10;" path="m,l,,45,15,90,25r65,10l230,45r90,-5l365,35r50,-5l465,15,515,e" filled="f" strokecolor="#e36c0a [2409]" strokeweight="42e-5mm">
                  <v:path arrowok="t" o:connecttype="custom" o:connectlocs="0,0;0,0;45,15;90,25;155,35;230,45;320,40;365,35;415,30;465,15;515,0" o:connectangles="0,0,0,0,0,0,0,0,0,0,0"/>
                </v:shape>
                <v:line id="Line 298" o:spid="_x0000_s1315" style="position:absolute;visibility:visible;mso-wrap-style:square" from="699,660" to="1219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mK5sYAAADcAAAADwAAAGRycy9kb3ducmV2LnhtbESPQWvCQBSE7wX/w/IEL6VuqthK6ipF&#10;WxAKgaYB8fbIPjeh2bchu8b4792C0OMwM98wq81gG9FT52vHCp6nCQji0umajYLi5/NpCcIHZI2N&#10;Y1JwJQ+b9ehhhal2F/6mPg9GRAj7FBVUIbSplL6syKKfupY4eifXWQxRdkbqDi8Rbhs5S5IXabHm&#10;uFBhS9uKyt/8bBWYIt99vJqiL3an4L8Oj1l/zDKlJuPh/Q1EoCH8h+/tvVawXMzh70w8AnJ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piubGAAAA3AAAAA8AAAAAAAAA&#10;AAAAAAAAoQIAAGRycy9kb3ducmV2LnhtbFBLBQYAAAAABAAEAPkAAACUAwAAAAA=&#10;" strokecolor="#e36c0a [2409]" strokeweight="42e-5mm"/>
                <v:line id="Line 299" o:spid="_x0000_s1316" style="position:absolute;visibility:visible;mso-wrap-style:square" from="699,690" to="1219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bDdMUAAADcAAAADwAAAGRycy9kb3ducmV2LnhtbESP3WrCQBSE74W+w3IKvRHdtNQi0VVC&#10;odGCIPXv+pA9JkuzZ0N2jfHtuwXBy2FmvmHmy97WoqPWG8cKXscJCOLCacOlgsP+azQF4QOyxtox&#10;KbiRh+XiaTDHVLsr/1C3C6WIEPYpKqhCaFIpfVGRRT92DXH0zq61GKJsS6lbvEa4reVbknxIi4bj&#10;QoUNfVZU/O4uVoFZnY7bzWldZI6+h7nNzY06o9TLc5/NQATqwyN8b6+1gunkHf7PxCM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/bDdMUAAADcAAAADwAAAAAAAAAA&#10;AAAAAAChAgAAZHJzL2Rvd25yZXYueG1sUEsFBgAAAAAEAAQA+QAAAJMDAAAAAA==&#10;" strokecolor="#e36c0a [2409]" strokeweight="69e-5mm"/>
                <v:shape id="Freeform 300" o:spid="_x0000_s1317" style="position:absolute;left:1688;top:315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LaMQA&#10;AADcAAAADwAAAGRycy9kb3ducmV2LnhtbESPQYvCMBSE74L/ITzBm6YrKNI1yrKgiB5KtQjeHs2z&#10;LW1eShNt/febhYU9DjPzDbPZDaYRL+pcZVnBxzwCQZxbXXGhILvuZ2sQziNrbCyTgjc52G3How3G&#10;2vac0uviCxEg7GJUUHrfxlK6vCSDbm5b4uA9bGfQB9kVUnfYB7hp5CKKVtJgxWGhxJa+S8rry9Mo&#10;uKWr+z5Jalmf06R/HLjG4ZQpNZ0MX58gPA3+P/zXPmoF6+USfs+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gC2jEAAAA3AAAAA8AAAAAAAAAAAAAAAAAmAIAAGRycy9k&#10;b3ducmV2LnhtbFBLBQYAAAAABAAEAPUAAACJAwAAAAA=&#10;" path="m40,250r,l30,240,20,225,5,200r,-30l10,140r5,-25l30,95,50,65r,-5l50,50,30,35,,15,50,e" filled="f" strokecolor="#e36c0a [2409]" strokeweight="42e-5mm">
                  <v:path arrowok="t" o:connecttype="custom" o:connectlocs="40,250;40,250;30,240;20,225;5,200;5,170;10,140;15,115;30,95;50,65;50,65;50,60;50,50;30,35;0,15;50,0" o:connectangles="0,0,0,0,0,0,0,0,0,0,0,0,0,0,0,0"/>
                </v:shape>
                <v:shape id="Freeform 301" o:spid="_x0000_s1318" style="position:absolute;left:1219;top:315;width:49;height:250;visibility:visible;mso-wrap-style:square;v-text-anchor:top" coordsize="49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MB4cQA&#10;AADcAAAADwAAAGRycy9kb3ducmV2LnhtbESPQWuDQBSE74X8h+UVcil1TUhDal0lBAu5xhZ6fbiv&#10;Krpvxd1E7a/vFgI9DjPzDZPms+nFjUbXWlawiWIQxJXVLdcKPj/enw8gnEfW2FsmBQs5yLPVQ4qJ&#10;thNf6Fb6WgQIuwQVNN4PiZSuasigi+xAHLxvOxr0QY611CNOAW56uY3jvTTYclhocKBTQ1VXXo0C&#10;fX76KpduNxU/r/Gx38nCTV2n1PpxPr6B8DT7//C9fdYKDi97+DsTjo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zAeHEAAAA3AAAAA8AAAAAAAAAAAAAAAAAmAIAAGRycy9k&#10;b3ducmV2LnhtbFBLBQYAAAAABAAEAPUAAACJAwAAAAA=&#10;" path="m,250r,l25,225,35,200r5,-30l40,140,30,115,20,95,,65,,60,,55,20,35,49,15,,e" filled="f" strokecolor="#e36c0a [2409]" strokeweight="42e-5mm">
                  <v:path arrowok="t" o:connecttype="custom" o:connectlocs="0,250;0,250;25,225;35,200;40,170;40,140;30,115;20,95;0,65;0,65;0,60;0,55;20,35;49,15;0,0" o:connectangles="0,0,0,0,0,0,0,0,0,0,0,0,0,0,0"/>
                </v:shape>
                <v:shape id="Freeform 302" o:spid="_x0000_s1319" style="position:absolute;left:1259;top:320;width:434;height:245;visibility:visible;mso-wrap-style:square;v-text-anchor:top" coordsize="43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nmPcQA&#10;AADcAAAADwAAAGRycy9kb3ducmV2LnhtbESPT2sCMRTE7wW/Q3iCt5q14J+uRpFCQb259qC3x+aZ&#10;rG5elk26br99IxR6HGbmN8xq07tadNSGyrOCyTgDQVx6XbFR8HX6fF2ACBFZY+2ZFPxQgM168LLC&#10;XPsHH6krohEJwiFHBTbGJpcylJYchrFviJN39a3DmGRrpG7xkeCulm9ZNpMOK04LFhv6sFTei2+n&#10;wMxPlzPtSR66aXmxxfuZzW2n1GjYb5cgIvXxP/zX3mkFi+kcnm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Z5j3EAAAA3AAAAA8AAAAAAAAAAAAAAAAAmAIAAGRycy9k&#10;b3ducmV2LnhtbFBLBQYAAAAABAAEAPUAAACJAwAAAAA=&#10;" path="m219,245r,l304,240r35,-5l369,230r30,-15l419,200r10,-20l434,150r,-30l419,95,399,70,374,45,339,25,304,15,264,5,219,,174,5,134,15,99,25,64,45,39,70,19,95,4,120,,150r4,30l14,200r20,15l64,230r30,5l134,240r85,5xe" filled="f" strokecolor="#e36c0a [2409]" strokeweight="42e-5mm">
                  <v:path arrowok="t" o:connecttype="custom" o:connectlocs="219,245;219,245;304,240;339,235;369,230;399,215;419,200;429,180;434,150;434,150;434,120;419,95;399,70;374,45;339,25;304,15;264,5;219,0;219,0;174,5;134,15;99,25;64,45;39,70;19,95;4,120;0,150;0,150;4,180;14,200;34,215;64,230;94,235;134,240;219,245;219,245" o:connectangles="0,0,0,0,0,0,0,0,0,0,0,0,0,0,0,0,0,0,0,0,0,0,0,0,0,0,0,0,0,0,0,0,0,0,0,0"/>
                </v:shape>
                <v:shape id="Freeform 303" o:spid="_x0000_s1320" style="position:absolute;left:1328;top:370;width:300;height:195;visibility:visible;mso-wrap-style:square;v-text-anchor:top" coordsize="30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RoKMAA&#10;AADcAAAADwAAAGRycy9kb3ducmV2LnhtbERPTUsDMRC9C/0PYQrebFJBXdampRQEj9uqB2/TzZjd&#10;dmeyJLFd/705CB4f73u1mXhQF4qpD2JhuTCgSNrgevEW3t9e7ipQKaM4HIKQhR9KsFnPblZYu3CV&#10;PV0O2asSIqlGC13OY611ajtiTIswkhTuK0TGXGD02kW8lnAe9L0xj5qxl9LQ4Ui7jtrz4ZstNJ/+&#10;NJk9x8p8HI/N07YJzN7a2/m0fQaVacr/4j/3q7NQPZS15Uw5Anr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ZRoKMAAAADcAAAADwAAAAAAAAAAAAAAAACYAgAAZHJzL2Rvd25y&#10;ZXYueG1sUEsFBgAAAAAEAAQA9QAAAIUDAAAAAA==&#10;" path="m150,195r,l180,195r25,-5l230,180r25,-10l270,155r15,-15l295,120r5,-20l295,80,290,60,275,45,255,30,235,15,210,5,180,,150,,120,,90,5,65,15,45,30,25,45,10,60,5,80,,100r,20l10,140r15,15l45,170r20,10l90,190r30,5l150,195xe" filled="f" strokecolor="#e36c0a [2409]" strokeweight="42e-5mm">
                  <v:path arrowok="t" o:connecttype="custom" o:connectlocs="150,195;150,195;180,195;205,190;230,180;255,170;270,155;285,140;295,120;300,100;300,100;295,80;290,60;275,45;255,30;235,15;210,5;180,0;150,0;150,0;120,0;90,5;65,15;45,30;25,45;10,60;5,80;0,100;0,100;0,120;10,140;25,155;45,170;65,180;90,190;120,195;150,195;150,195" o:connectangles="0,0,0,0,0,0,0,0,0,0,0,0,0,0,0,0,0,0,0,0,0,0,0,0,0,0,0,0,0,0,0,0,0,0,0,0,0,0"/>
                </v:shape>
                <v:shape id="Freeform 304" o:spid="_x0000_s1321" style="position:absolute;left:1373;top:400;width:210;height:165;visibility:visible;mso-wrap-style:square;v-text-anchor:top" coordsize="21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2CcYA&#10;AADcAAAADwAAAGRycy9kb3ducmV2LnhtbESPQWsCMRSE74L/ITyhF9FsC8p2NYoIhR566doKvT03&#10;r5ulm5c1Sd3135tCweMwM98w6+1gW3EhHxrHCh7nGQjiyumGawUfh5dZDiJEZI2tY1JwpQDbzXi0&#10;xkK7nt/pUsZaJAiHAhWYGLtCylAZshjmriNO3rfzFmOSvpbaY5/gtpVPWbaUFhtOCwY72huqfspf&#10;qyCe/LE+nszn7u0su35qysNXeVXqYTLsViAiDfEe/m+/agX54hn+zq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O2CcYAAADcAAAADwAAAAAAAAAAAAAAAACYAgAAZHJz&#10;L2Rvd25yZXYueG1sUEsFBgAAAAAEAAQA9QAAAIsDAAAAAA==&#10;" path="m105,165r,l125,160r20,-5l160,145r15,-10l190,120r10,-20l205,85r5,-15l205,55,200,45,190,30,180,20,145,5,105,,65,5,30,20,20,30,10,45,,55,,70,,85r5,15l15,120r15,15l45,145r20,10l85,160r20,5xe" filled="f" strokecolor="#e36c0a [2409]" strokeweight="42e-5mm">
                  <v:path arrowok="t" o:connecttype="custom" o:connectlocs="105,165;105,165;125,160;145,155;160,145;175,135;190,120;200,100;205,85;210,70;210,70;205,55;200,45;190,30;180,20;145,5;105,0;105,0;65,5;30,20;20,30;10,45;0,55;0,70;0,70;0,85;5,100;15,120;30,135;45,145;65,155;85,160;105,165;105,165" o:connectangles="0,0,0,0,0,0,0,0,0,0,0,0,0,0,0,0,0,0,0,0,0,0,0,0,0,0,0,0,0,0,0,0,0,0"/>
                </v:shape>
                <v:shape id="Freeform 305" o:spid="_x0000_s1322" style="position:absolute;left:1403;top:42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2akL0A&#10;AADcAAAADwAAAGRycy9kb3ducmV2LnhtbERPy4rCMBTdC/MP4Q6407QiRapRRBHscnzsL8216Uxz&#10;E5qo9e8nC8Hl4bxXm8F24kF9aB0ryKcZCOLa6ZYbBZfzYbIAESKyxs4xKXhRgM36a7TCUrsn/9Dj&#10;FBuRQjiUqMDE6EspQ23IYpg6T5y4m+stxgT7RuoenyncdnKWZYW02HJqMOhpZ6j+O92tguqKbV64&#10;/Der/P7g58HfTVcpNf4etksQkYb4Eb/dR61gUaT56Uw6An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42akL0AAADcAAAADwAAAAAAAAAAAAAAAACYAgAAZHJzL2Rvd25yZXYu&#10;eG1sUEsFBgAAAAAEAAQA9QAAAIIDAAAAAA==&#10;" path="m75,145r,l90,140r10,-5l115,120r10,-10l140,75r5,-25l145,40,140,30,125,15,105,5,75,,45,5,25,15,5,30,,50,5,75r15,30l30,120r15,15l60,140r15,5xe" filled="f" strokecolor="#e36c0a [2409]" strokeweight="42e-5mm">
                  <v:path arrowok="t" o:connecttype="custom" o:connectlocs="75,145;75,145;90,140;100,135;115,120;125,110;140,75;145,50;145,50;145,40;140,30;125,15;105,5;75,0;75,0;45,5;25,15;5,30;0,50;0,50;5,75;20,105;30,120;45,135;60,140;75,145;75,145" o:connectangles="0,0,0,0,0,0,0,0,0,0,0,0,0,0,0,0,0,0,0,0,0,0,0,0,0,0,0"/>
                </v:shape>
                <v:shape id="Freeform 306" o:spid="_x0000_s1323" style="position:absolute;left:1219;top:565;width:509;height:20;visibility:visible;mso-wrap-style:square;v-text-anchor:top" coordsize="5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Gl9sUA&#10;AADcAAAADwAAAGRycy9kb3ducmV2LnhtbESPQWsCMRSE7wX/Q3gFbzW7FUS2RrFKoT30oLbU42Pz&#10;3KxuXpYkdbf99UYQPA4z8w0zW/S2EWfyoXasIB9lIIhLp2uuFHzt3p6mIEJE1tg4JgV/FGAxHzzM&#10;sNCu4w2dt7ESCcKhQAUmxraQMpSGLIaRa4mTd3DeYkzSV1J77BLcNvI5yybSYs1pwWBLK0Plaftr&#10;FXzs/Fr/j/PX7ufb+n231oej+VRq+NgvX0BE6uM9fGu/awXTSQ7XM+kI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MaX2xQAAANwAAAAPAAAAAAAAAAAAAAAAAJgCAABkcnMv&#10;ZG93bnJldi54bWxQSwUGAAAAAAQABAD1AAAAigMAAAAA&#10;" path="m,l,,25,10,69,20r35,l144,20,199,10,259,r60,10l369,15r40,5l444,20,489,10,509,e" filled="f" strokecolor="#e36c0a [2409]" strokeweight="42e-5mm">
                  <v:path arrowok="t" o:connecttype="custom" o:connectlocs="0,0;0,0;25,10;69,20;104,20;144,20;199,10;259,0;259,0;259,0;319,10;369,15;409,20;444,20;489,10;509,0" o:connectangles="0,0,0,0,0,0,0,0,0,0,0,0,0,0,0,0"/>
                </v:shape>
                <v:shape id="Freeform 307" o:spid="_x0000_s1324" style="position:absolute;left:1219;top:565;width:509;height:45;visibility:visible;mso-wrap-style:square;v-text-anchor:top" coordsize="50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oxNMQA&#10;AADcAAAADwAAAGRycy9kb3ducmV2LnhtbESPQWsCMRSE7wX/Q3hCb5p1pbKsRrEtRa9VW6+PzXOz&#10;7eZlm6S6/ntTEHocZuYbZrHqbSvO5EPjWMFknIEgrpxuuFZw2L+NChAhImtsHZOCKwVYLQcPCyy1&#10;u/A7nXexFgnCoUQFJsaulDJUhiyGseuIk3dy3mJM0tdSe7wkuG1lnmUzabHhtGCwoxdD1ffu1yrw&#10;H5uNmWZfz09H95OH7ee0P76yUo/Dfj0HEamP/+F7e6sVFLMc/s6k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qMTTEAAAA3AAAAA8AAAAAAAAAAAAAAAAAmAIAAGRycy9k&#10;b3ducmV2LnhtbFBLBQYAAAAABAAEAPUAAACJAwAAAAA=&#10;" path="m,l,,40,15,89,25r65,10l229,45r90,-5l364,35r45,-5l459,15,509,e" filled="f" strokecolor="#e36c0a [2409]" strokeweight="42e-5mm">
                  <v:path arrowok="t" o:connecttype="custom" o:connectlocs="0,0;0,0;40,15;89,25;154,35;229,45;319,40;364,35;409,30;459,15;509,0" o:connectangles="0,0,0,0,0,0,0,0,0,0,0"/>
                </v:shape>
                <v:line id="Line 308" o:spid="_x0000_s1325" style="position:absolute;visibility:visible;mso-wrap-style:square" from="1219,660" to="1738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VAW8YAAADcAAAADwAAAGRycy9kb3ducmV2LnhtbESPQWvCQBSE74X+h+UVeim6sYKV1FVE&#10;WxCEQGNAvD2yz01o9m3IrjH+e1co9DjMzDfMYjXYRvTU+dqxgsk4AUFcOl2zUVAcvkdzED4ga2wc&#10;k4IbeVgtn58WmGp35R/q82BEhLBPUUEVQptK6cuKLPqxa4mjd3adxRBlZ6Tu8BrhtpHvSTKTFmuO&#10;CxW2tKmo/M0vVoEp8u3Xhyn6YnsOfn98y/pTlin1+jKsP0EEGsJ/+K+90wrmsyk8zsQj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FQFvGAAAA3AAAAA8AAAAAAAAA&#10;AAAAAAAAoQIAAGRycy9kb3ducmV2LnhtbFBLBQYAAAAABAAEAPkAAACUAwAAAAA=&#10;" strokecolor="#e36c0a [2409]" strokeweight="42e-5mm"/>
                <v:line id="Line 309" o:spid="_x0000_s1326" style="position:absolute;visibility:visible;mso-wrap-style:square" from="1219,690" to="1738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oJycMAAADcAAAADwAAAGRycy9kb3ducmV2LnhtbESPW4vCMBSE3xf8D+EI+7Joqiwi1Sgi&#10;eFkQFq/Ph+bYBpuT0sRa//1GWPBxmJlvmOm8taVoqPbGsYJBPwFBnDltOFdwOq56YxA+IGssHZOC&#10;J3mYzzofU0y1e/CemkPIRYSwT1FBEUKVSumzgiz6vquIo3d1tcUQZZ1LXeMjwm0ph0kykhYNx4UC&#10;K1oWlN0Od6vAbC7n391lmy0c/Xyt7do8qTFKfXbbxQREoDa8w//trVYwHn3D60w8An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aCcnDAAAA3AAAAA8AAAAAAAAAAAAA&#10;AAAAoQIAAGRycy9kb3ducmV2LnhtbFBLBQYAAAAABAAEAPkAAACRAwAAAAA=&#10;" strokecolor="#e36c0a [2409]" strokeweight="69e-5mm"/>
                <v:shape id="Freeform 310" o:spid="_x0000_s1327" style="position:absolute;left:2207;top:315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B1cUA&#10;AADcAAAADwAAAGRycy9kb3ducmV2LnhtbESPzWrDMBCE74W8g9hAb42cQo1xrYRSSAjJwdgNhd4W&#10;a/2DrZWx1Nh5+6pQ6HGYmW+YbL+YQdxocp1lBdtNBIK4srrjRsH14/CUgHAeWeNgmRTcycF+t3rI&#10;MNV25oJupW9EgLBLUUHr/ZhK6aqWDLqNHYmDV9vJoA9yaqSecA5wM8jnKIqlwY7DQosjvbdU9eW3&#10;UfBZxF+HPO9lfynyuT5yj8v5qtTjenl7BeFp8f/hv/ZJK0jiF/g9E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MHVxQAAANwAAAAPAAAAAAAAAAAAAAAAAJgCAABkcnMv&#10;ZG93bnJldi54bWxQSwUGAAAAAAQABAD1AAAAigMAAAAA&#10;" path="m40,250r,l25,240,15,225,5,200r,-30l5,140,15,115,25,95,45,65r5,-5l50,50,30,35,,15,45,e" filled="f" strokecolor="#e36c0a [2409]" strokeweight="42e-5mm">
                  <v:path arrowok="t" o:connecttype="custom" o:connectlocs="40,250;40,250;25,240;15,225;5,200;5,170;5,140;15,115;25,95;45,65;45,65;50,60;50,50;30,35;0,15;45,0" o:connectangles="0,0,0,0,0,0,0,0,0,0,0,0,0,0,0,0"/>
                </v:shape>
                <v:shape id="Freeform 311" o:spid="_x0000_s1328" style="position:absolute;left:1733;top:315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5fosQA&#10;AADcAAAADwAAAGRycy9kb3ducmV2LnhtbESPQWuDQBSE74X8h+UFcqtrehCxbkIpJJTkIKYh0NvD&#10;fVHRfSvuRu2/7xYKPQ4z8w2T7xfTi4lG11pWsI1iEMSV1S3XCq6fh+cUhPPIGnvLpOCbHOx3q6cc&#10;M21nLmm6+FoECLsMFTTeD5mUrmrIoIvsQBy8ux0N+iDHWuoR5wA3vXyJ40QabDksNDjQe0NVd3kY&#10;Bbcy+ToURSe7c1nM9yN3uJyuSm3Wy9srCE+L/w//tT+0gjRJ4PdMO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eX6LEAAAA3AAAAA8AAAAAAAAAAAAAAAAAmAIAAGRycy9k&#10;b3ducmV2LnhtbFBLBQYAAAAABAAEAPUAAACJAwAAAAA=&#10;" path="m5,250r,l30,225,40,200r5,-30l40,140,35,115,25,95,5,65,,60,5,55,20,35,50,15,5,e" filled="f" strokecolor="#e36c0a [2409]" strokeweight="42e-5mm">
                  <v:path arrowok="t" o:connecttype="custom" o:connectlocs="5,250;5,250;30,225;40,200;45,170;40,140;35,115;25,95;5,65;5,65;0,60;5,55;20,35;50,15;5,0" o:connectangles="0,0,0,0,0,0,0,0,0,0,0,0,0,0,0"/>
                </v:shape>
                <v:shape id="Freeform 312" o:spid="_x0000_s1329" style="position:absolute;left:1778;top:320;width:434;height:245;visibility:visible;mso-wrap-style:square;v-text-anchor:top" coordsize="43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UsgMQA&#10;AADcAAAADwAAAGRycy9kb3ducmV2LnhtbESPT2sCMRTE7wW/Q3iCt5pV8E9Xo4hQsL259qC3x+aZ&#10;rG5elk26br99IxR6HGbmN8x627tadNSGyrOCyTgDQVx6XbFR8HV6f12CCBFZY+2ZFPxQgO1m8LLG&#10;XPsHH6krohEJwiFHBTbGJpcylJYchrFviJN39a3DmGRrpG7xkeCultMsm0uHFacFiw3tLZX34tsp&#10;MIvT5UwfJD+7WXmxxduZze2g1GjY71YgIvXxP/zXPmgFy/kCnmfS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1LIDEAAAA3AAAAA8AAAAAAAAAAAAAAAAAmAIAAGRycy9k&#10;b3ducmV2LnhtbFBLBQYAAAAABAAEAPUAAACJAwAAAAA=&#10;" path="m220,245r,l300,240r39,-5l369,230r25,-15l414,200r15,-20l434,150r-5,-30l419,95,399,70,374,45,339,25,305,15,260,5,220,,175,5,135,15,95,25,65,45,40,70,20,95,5,120,,150r5,30l15,200r20,15l65,230r30,5l135,240r85,5xe" filled="f" strokecolor="#e36c0a [2409]" strokeweight="42e-5mm">
                  <v:path arrowok="t" o:connecttype="custom" o:connectlocs="220,245;220,245;300,240;339,235;369,230;394,215;414,200;429,180;434,150;434,150;429,120;419,95;399,70;374,45;339,25;305,15;260,5;220,0;220,0;175,5;135,15;95,25;65,45;40,70;20,95;5,120;0,150;0,150;5,180;15,200;35,215;65,230;95,235;135,240;220,245;220,245" o:connectangles="0,0,0,0,0,0,0,0,0,0,0,0,0,0,0,0,0,0,0,0,0,0,0,0,0,0,0,0,0,0,0,0,0,0,0,0"/>
                </v:shape>
                <v:shape id="Freeform 313" o:spid="_x0000_s1330" style="position:absolute;left:1848;top:370;width:294;height:195;visibility:visible;mso-wrap-style:square;v-text-anchor:top" coordsize="29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JuHcUA&#10;AADcAAAADwAAAGRycy9kb3ducmV2LnhtbESPQW/CMAyF75P4D5En7TbSTRqCQkBjEgyppwE/wCSm&#10;rdY4VZLRbr9+Pkza0fbze+9bbUbfqRvF1AY28DQtQBHb4FquDZxPu8c5qJSRHXaBycA3JdisJ3cr&#10;LF0Y+INux1wrMeFUooEm577UOtmGPKZp6Inldg3RY5Yx1tpFHMTcd/q5KGbaY8uS0GBPbw3Zz+OX&#10;N1DZhf057V4u22Hv4ntd7auD7M3D/fi6BJVpzP/iv++DMzCfSVuBERD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om4dxQAAANwAAAAPAAAAAAAAAAAAAAAAAJgCAABkcnMv&#10;ZG93bnJldi54bWxQSwUGAAAAAAQABAD1AAAAigMAAAAA&#10;" path="m150,195r,l180,195r25,-5l230,180r20,-10l269,155r15,-15l294,120r,-20l294,80,284,60,274,45,255,30,230,15,205,5,180,,150,,120,,90,5,65,15,45,30,25,45,10,60,,80r,20l,120r10,20l25,155r15,15l65,180r25,10l120,195r30,xe" filled="f" strokecolor="#e36c0a [2409]" strokeweight="42e-5mm">
                  <v:path arrowok="t" o:connecttype="custom" o:connectlocs="150,195;150,195;180,195;205,190;230,180;250,170;269,155;284,140;294,120;294,100;294,100;294,80;284,60;274,45;255,30;230,15;205,5;180,0;150,0;150,0;120,0;90,5;65,15;45,30;25,45;10,60;0,80;0,100;0,100;0,120;10,140;25,155;40,170;65,180;90,190;120,195;150,195;150,195" o:connectangles="0,0,0,0,0,0,0,0,0,0,0,0,0,0,0,0,0,0,0,0,0,0,0,0,0,0,0,0,0,0,0,0,0,0,0,0,0,0"/>
                </v:shape>
                <v:shape id="Freeform 314" o:spid="_x0000_s1331" style="position:absolute;left:1893;top:400;width:205;height:165;visibility:visible;mso-wrap-style:square;v-text-anchor:top" coordsize="20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OxJsIA&#10;AADcAAAADwAAAGRycy9kb3ducmV2LnhtbESPzarCMBSE94LvEI5wdzb1LopWo4ggXPCC+IO6PDTH&#10;ttqclCZqfXsjCC6HmfmGmcxaU4k7Na60rGAQxSCIM6tLzhXsd8v+EITzyBory6TgSQ5m025ngqm2&#10;D97QfetzESDsUlRQeF+nUrqsIIMusjVx8M62MeiDbHKpG3wEuKnkbxwn0mDJYaHAmhYFZdftzShI&#10;+N9cnyjroz4dRmu8rS7VbqXUT6+dj0F4av03/Gn/aQXDZATvM+EIyO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7EmwgAAANwAAAAPAAAAAAAAAAAAAAAAAJgCAABkcnMvZG93&#10;bnJldi54bWxQSwUGAAAAAAQABAD1AAAAhwMAAAAA&#10;" path="m105,165r,l125,160r20,-5l160,145r15,-10l190,120r10,-20l205,85r,-15l205,55,200,45,190,30,180,20,145,5,105,,60,5,30,20,15,30,5,45,,55,,70,,85r5,15l15,120r15,15l45,145r15,10l80,160r25,5xe" filled="f" strokecolor="#e36c0a [2409]" strokeweight="42e-5mm">
                  <v:path arrowok="t" o:connecttype="custom" o:connectlocs="105,165;105,165;125,160;145,155;160,145;175,135;190,120;200,100;205,85;205,70;205,70;205,55;200,45;190,30;180,20;145,5;105,0;105,0;60,5;30,20;15,30;5,45;0,55;0,70;0,70;0,85;5,100;15,120;30,135;45,145;60,155;80,160;105,165;105,165" o:connectangles="0,0,0,0,0,0,0,0,0,0,0,0,0,0,0,0,0,0,0,0,0,0,0,0,0,0,0,0,0,0,0,0,0,0"/>
                </v:shape>
                <v:shape id="Freeform 315" o:spid="_x0000_s1332" style="position:absolute;left:1923;top:42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QMTb8A&#10;AADcAAAADwAAAGRycy9kb3ducmV2LnhtbERPz2vCMBS+D/wfwhO8zbRjdKU2ijiE9bhuuz+aZ1Nt&#10;XkITtf73y2Gw48f3u97NdhQ3msLgWEG+zkAQd04P3Cv4/jo+lyBCRNY4OiYFDwqw2y6eaqy0u/Mn&#10;3drYixTCoUIFJkZfSRk6QxbD2nnixJ3cZDEmOPVST3hP4XaUL1lWSIsDpwaDng6Gukt7tQqaHxzy&#10;wuXnrPHvR/8a/NWMjVKr5bzfgIg0x3/xn/tDKyjf0vx0Jh0Buf0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VAxNvwAAANwAAAAPAAAAAAAAAAAAAAAAAJgCAABkcnMvZG93bnJl&#10;di54bWxQSwUGAAAAAAQABAD1AAAAhAMAAAAA&#10;" path="m75,145r,l85,140r15,-5l115,120r10,-10l140,75r5,-25l145,40,140,30,125,15,100,5,75,,45,5,20,15,5,30,,50,5,75r15,30l30,120r10,15l55,140r20,5xe" filled="f" strokecolor="#e36c0a [2409]" strokeweight="42e-5mm">
                  <v:path arrowok="t" o:connecttype="custom" o:connectlocs="75,145;75,145;85,140;100,135;115,120;125,110;140,75;145,50;145,50;145,40;140,30;125,15;100,5;75,0;75,0;45,5;20,15;5,30;0,50;0,50;5,75;20,105;30,120;40,135;55,140;75,145;75,145" o:connectangles="0,0,0,0,0,0,0,0,0,0,0,0,0,0,0,0,0,0,0,0,0,0,0,0,0,0,0"/>
                </v:shape>
                <v:shape id="Freeform 316" o:spid="_x0000_s1333" style="position:absolute;left:1738;top:565;width:509;height:20;visibility:visible;mso-wrap-style:square;v-text-anchor:top" coordsize="5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gzK8YA&#10;AADcAAAADwAAAGRycy9kb3ducmV2LnhtbESPQWsCMRSE7wX/Q3iCt5rdFlrZGkUrhfbgoWppj4/N&#10;c7O6eVmS6G799U1B8DjMzDfMdN7bRpzJh9qxgnycgSAuna65UrDbvt1PQISIrLFxTAp+KcB8Nrib&#10;YqFdx5903sRKJAiHAhWYGNtCylAashjGriVO3t55izFJX0ntsUtw28iHLHuSFmtOCwZbejVUHjcn&#10;q+Bj61f68pgvu+8v63+6ld4fzFqp0bBfvICI1Mdb+Np+1womzzn8n0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gzK8YAAADcAAAADwAAAAAAAAAAAAAAAACYAgAAZHJz&#10;L2Rvd25yZXYueG1sUEsFBgAAAAAEAAQA9QAAAIsDAAAAAA==&#10;" path="m,l,,25,10,70,20r35,l145,20,195,10,255,r65,10l369,15r40,5l444,20,489,10,509,e" filled="f" strokecolor="#e36c0a [2409]" strokeweight="42e-5mm">
                  <v:path arrowok="t" o:connecttype="custom" o:connectlocs="0,0;0,0;25,10;70,20;105,20;145,20;195,10;255,0;255,0;255,0;320,10;369,15;409,20;444,20;489,10;509,0" o:connectangles="0,0,0,0,0,0,0,0,0,0,0,0,0,0,0,0"/>
                </v:shape>
                <v:shape id="Freeform 317" o:spid="_x0000_s1334" style="position:absolute;left:1738;top:565;width:509;height:45;visibility:visible;mso-wrap-style:square;v-text-anchor:top" coordsize="50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On6cQA&#10;AADcAAAADwAAAGRycy9kb3ducmV2LnhtbESPzW7CMBCE75X6DtYicSsOQRQUMKg/QnCF0nJdxUuc&#10;Nl6ntoHw9hipUo+jmflGM192thFn8qF2rGA4yEAQl07XXCnYf6yepiBCRNbYOCYFVwqwXDw+zLHQ&#10;7sJbOu9iJRKEQ4EKTIxtIWUoDVkMA9cSJ+/ovMWYpK+k9nhJcNvIPMuepcWa04LBlt4MlT+7k1Xg&#10;P9drM8q+X8cH95uHzdeoO7yzUv1e9zIDEamL/+G/9kYrmE5yuJ9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zp+nEAAAA3AAAAA8AAAAAAAAAAAAAAAAAmAIAAGRycy9k&#10;b3ducmV2LnhtbFBLBQYAAAAABAAEAPUAAACJAwAAAAA=&#10;" path="m,l,,40,15,90,25r65,10l230,45r85,-5l365,35r44,-5l459,15,509,e" filled="f" strokecolor="#e36c0a [2409]" strokeweight="42e-5mm">
                  <v:path arrowok="t" o:connecttype="custom" o:connectlocs="0,0;0,0;40,15;90,25;155,35;230,45;315,40;365,35;409,30;459,15;509,0" o:connectangles="0,0,0,0,0,0,0,0,0,0,0"/>
                </v:shape>
                <v:line id="Line 318" o:spid="_x0000_s1335" style="position:absolute;visibility:visible;mso-wrap-style:square" from="1738,660" to="2252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zWhsYAAADcAAAADwAAAGRycy9kb3ducmV2LnhtbESPQWvCQBSE74X+h+UVeim6sUKV1FVE&#10;WxCEQGNAvD2yz01o9m3IrjH+e1co9DjMzDfMYjXYRvTU+dqxgsk4AUFcOl2zUVAcvkdzED4ga2wc&#10;k4IbeVgtn58WmGp35R/q82BEhLBPUUEVQptK6cuKLPqxa4mjd3adxRBlZ6Tu8BrhtpHvSfIhLdYc&#10;FypsaVNR+ZtfrAJT5NuvmSn6YnsOfn98y/pTlin1+jKsP0EEGsJ/+K+90wrmsyk8zsQj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c1obGAAAA3AAAAA8AAAAAAAAA&#10;AAAAAAAAoQIAAGRycy9kb3ducmV2LnhtbFBLBQYAAAAABAAEAPkAAACUAwAAAAA=&#10;" strokecolor="#e36c0a [2409]" strokeweight="42e-5mm"/>
                <v:line id="Line 319" o:spid="_x0000_s1336" style="position:absolute;visibility:visible;mso-wrap-style:square" from="1738,690" to="2252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OfFMUAAADcAAAADwAAAGRycy9kb3ducmV2LnhtbESP3WrCQBSE74W+w3IKvRHdtBQr0VVC&#10;odGCIPXv+pA9JkuzZ0N2jfHtuwXBy2FmvmHmy97WoqPWG8cKXscJCOLCacOlgsP+azQF4QOyxtox&#10;KbiRh+XiaTDHVLsr/1C3C6WIEPYpKqhCaFIpfVGRRT92DXH0zq61GKJsS6lbvEa4reVbkkykRcNx&#10;ocKGPisqfncXq8CsTsft5rQuMkffw9zm5kadUerluc9mIAL14RG+t9dawfTjHf7PxCM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EOfFMUAAADcAAAADwAAAAAAAAAA&#10;AAAAAAChAgAAZHJzL2Rvd25yZXYueG1sUEsFBgAAAAAEAAQA+QAAAJMDAAAAAA==&#10;" strokecolor="#e36c0a [2409]" strokeweight="69e-5mm"/>
                <v:shape id="Freeform 320" o:spid="_x0000_s1337" style="position:absolute;left:2727;top:315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VXCMUA&#10;AADcAAAADwAAAGRycy9kb3ducmV2LnhtbESPQWvCQBSE7wX/w/IKvdVNC7UhdZUiWMQeQqII3h7Z&#10;ZxKSfRuyq1n/fbdQ6HGYmW+Y5TqYXtxodK1lBS/zBARxZXXLtYLjYfucgnAeWWNvmRTcycF6NXtY&#10;YqbtxAXdSl+LCGGXoYLG+yGT0lUNGXRzOxBH72JHgz7KsZZ6xCnCTS9fk2QhDbYcFxocaNNQ1ZVX&#10;o+BULM7bPO9k913k0+WLOwz7o1JPj+HzA4Sn4P/Df+2dVpC+v8HvmX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1VcIxQAAANwAAAAPAAAAAAAAAAAAAAAAAJgCAABkcnMv&#10;ZG93bnJldi54bWxQSwUGAAAAAAQABAD1AAAAigMAAAAA&#10;" path="m40,250r,l25,240,15,225,5,200,,170,5,140,15,115,25,95,45,65r5,-5l45,50,30,35,,15,45,e" filled="f" strokecolor="#e36c0a [2409]" strokeweight="42e-5mm">
                  <v:path arrowok="t" o:connecttype="custom" o:connectlocs="40,250;40,250;25,240;15,225;5,200;0,170;5,140;15,115;25,95;45,65;45,65;50,60;45,50;30,35;0,15;45,0" o:connectangles="0,0,0,0,0,0,0,0,0,0,0,0,0,0,0,0"/>
                </v:shape>
                <v:shape id="Freeform 321" o:spid="_x0000_s1338" style="position:absolute;left:2252;top:315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Jf8QA&#10;AADcAAAADwAAAGRycy9kb3ducmV2LnhtbESPQYvCMBSE78L+h/AWvGm6HqpUo4jgsuweSlUEb4/m&#10;2ZY2L6WJtv77jSB4HGbmG2a1GUwj7tS5yrKCr2kEgji3uuJCwem4nyxAOI+ssbFMCh7kYLP+GK0w&#10;0bbnjO4HX4gAYZeggtL7NpHS5SUZdFPbEgfvajuDPsiukLrDPsBNI2dRFEuDFYeFElvalZTXh5tR&#10;cM7iyz5Na1n/ZWl//eYah9+TUuPPYbsE4Wnw7/Cr/aMVLOYxP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HyX/EAAAA3AAAAA8AAAAAAAAAAAAAAAAAmAIAAGRycy9k&#10;b3ducmV2LnhtbFBLBQYAAAAABAAEAPUAAACJAwAAAAA=&#10;" path="m5,250r,l25,225,40,200r5,-30l40,140,35,115,25,95,5,65,,60,5,55,20,35,50,15,,e" filled="f" strokecolor="#e36c0a [2409]" strokeweight="42e-5mm">
                  <v:path arrowok="t" o:connecttype="custom" o:connectlocs="5,250;5,250;25,225;40,200;45,170;40,140;35,115;25,95;5,65;5,65;0,60;5,55;20,35;50,15;0,0" o:connectangles="0,0,0,0,0,0,0,0,0,0,0,0,0,0,0"/>
                </v:shape>
                <v:shape id="Freeform 322" o:spid="_x0000_s1339" style="position:absolute;left:2297;top:320;width:435;height:245;visibility:visible;mso-wrap-style:square;v-text-anchor:top" coordsize="43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4e28cA&#10;AADcAAAADwAAAGRycy9kb3ducmV2LnhtbESPT2vCQBTE7wW/w/IEL6VuDEXTNKsUpdBDEYxF6e01&#10;+/KHZt+G7Krpt+8KgsdhZn7DZKvBtOJMvWssK5hNIxDEhdUNVwq+9u9PCQjnkTW2lknBHzlYLUcP&#10;GabaXnhH59xXIkDYpaig9r5LpXRFTQbd1HbEwSttb9AH2VdS93gJcNPKOIrm0mDDYaHGjtY1Fb/5&#10;ySj4fjxu4pfnz3i2dfmQlD+xjOig1GQ8vL2C8DT4e/jW/tAKksUCrmfCEZ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OHtvHAAAA3AAAAA8AAAAAAAAAAAAAAAAAmAIAAGRy&#10;cy9kb3ducmV2LnhtbFBLBQYAAAAABAAEAPUAAACMAwAAAAA=&#10;" path="m215,245r,l300,240r35,-5l370,230r25,-15l415,200r15,-20l435,150r-5,-30l420,95,400,70,370,45,340,25,300,15,260,5,215,,175,5,130,15,95,25,65,45,35,70,15,95,5,120,,150r,30l15,200r20,15l60,230r35,5l130,240r85,5xe" filled="f" strokecolor="#e36c0a [2409]" strokeweight="42e-5mm">
                  <v:path arrowok="t" o:connecttype="custom" o:connectlocs="215,245;215,245;300,240;335,235;370,230;395,215;415,200;430,180;435,150;435,150;430,120;420,95;400,70;370,45;340,25;300,15;260,5;215,0;215,0;175,5;130,15;95,25;65,45;35,70;15,95;5,120;0,150;0,150;0,180;15,200;35,215;60,230;95,235;130,240;215,245;215,245" o:connectangles="0,0,0,0,0,0,0,0,0,0,0,0,0,0,0,0,0,0,0,0,0,0,0,0,0,0,0,0,0,0,0,0,0,0,0,0"/>
                </v:shape>
                <v:shape id="Freeform 323" o:spid="_x0000_s1340" style="position:absolute;left:2362;top:370;width:300;height:195;visibility:visible;mso-wrap-style:square;v-text-anchor:top" coordsize="30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E0SMAA&#10;AADcAAAADwAAAGRycy9kb3ducmV2LnhtbERPPU/DMBDdkfofrENiozYMNAp1q6pSJca0wMB2jQ8n&#10;NHeObNOGf18PlRif3vdyPfGgzhRTH8TC09yAImmD68Vb+HjfPVagUkZxOAQhC3+UYL2a3S2xduEi&#10;ezofslclRFKNFrqcx1rr1HbEmOZhJCncd4iMucDotYt4KeE86GdjXjRjL6Whw5G2HbWnwy9baL78&#10;z2T2HCvzeTw2i00TmL21D/fT5hVUpin/i2/uN2ehWpS15Uw5Anp1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E0SMAAAADcAAAADwAAAAAAAAAAAAAAAACYAgAAZHJzL2Rvd25y&#10;ZXYueG1sUEsFBgAAAAAEAAQA9QAAAIUDAAAAAA==&#10;" path="m150,195r,l180,195r30,-5l235,180r20,-10l275,155r15,-15l295,120r5,-20l300,80,290,60,275,45,260,30,235,15,210,5,180,,150,,120,,95,5,70,15,45,30,30,45,15,60,5,80,,100r5,20l15,140r10,15l45,170r20,10l95,190r25,5l150,195xe" filled="f" strokecolor="#e36c0a [2409]" strokeweight="42e-5mm">
                  <v:path arrowok="t" o:connecttype="custom" o:connectlocs="150,195;150,195;180,195;210,190;235,180;255,170;275,155;290,140;295,120;300,100;300,100;300,80;290,60;275,45;260,30;235,15;210,5;180,0;150,0;150,0;120,0;95,5;70,15;45,30;30,45;15,60;5,80;0,100;0,100;5,120;15,140;25,155;45,170;65,180;95,190;120,195;150,195;150,195" o:connectangles="0,0,0,0,0,0,0,0,0,0,0,0,0,0,0,0,0,0,0,0,0,0,0,0,0,0,0,0,0,0,0,0,0,0,0,0,0,0"/>
                </v:shape>
                <v:shape id="Freeform 324" o:spid="_x0000_s1341" style="position:absolute;left:2407;top:400;width:210;height:165;visibility:visible;mso-wrap-style:square;v-text-anchor:top" coordsize="21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qacYA&#10;AADcAAAADwAAAGRycy9kb3ducmV2LnhtbESPQWsCMRSE74L/ITyhF9Fse9DtahQRCj300rUVentu&#10;XjdLNy9rkrrrvzeFgsdhZr5h1tvBtuJCPjSOFTzOMxDEldMN1wo+Di+zHESIyBpbx6TgSgG2m/Fo&#10;jYV2Pb/TpYy1SBAOBSowMXaFlKEyZDHMXUecvG/nLcYkfS21xz7BbSufsmwhLTacFgx2tDdU/ZS/&#10;VkE8+WN9PJnP3dtZdv3UlIev8qrUw2TYrUBEGuI9/N9+1Qry5TP8nUlH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bqacYAAADcAAAADwAAAAAAAAAAAAAAAACYAgAAZHJz&#10;L2Rvd25yZXYueG1sUEsFBgAAAAAEAAQA9QAAAIsDAAAAAA==&#10;" path="m105,165r,l125,160r20,-5l165,145r15,-10l190,120r10,-20l210,85r,-15l210,55,205,45,195,30,180,20,150,5,105,,65,5,35,20,20,30,10,45,5,55,,70,5,85r5,15l20,120r10,15l50,145r15,10l85,160r20,5xe" filled="f" strokecolor="#e36c0a [2409]" strokeweight="42e-5mm">
                  <v:path arrowok="t" o:connecttype="custom" o:connectlocs="105,165;105,165;125,160;145,155;165,145;180,135;190,120;200,100;210,85;210,70;210,70;210,55;205,45;195,30;180,20;150,5;105,0;105,0;65,5;35,20;20,30;10,45;5,55;0,70;0,70;5,85;10,100;20,120;30,135;50,145;65,155;85,160;105,165;105,165" o:connectangles="0,0,0,0,0,0,0,0,0,0,0,0,0,0,0,0,0,0,0,0,0,0,0,0,0,0,0,0,0,0,0,0,0,0"/>
                </v:shape>
                <v:shape id="Freeform 325" o:spid="_x0000_s1342" style="position:absolute;left:2442;top:42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F8ar0A&#10;AADcAAAADwAAAGRycy9kb3ducmV2LnhtbERPy4rCMBTdD/gP4QruxrQiUqpRRBGmS1/7S3Ntqs1N&#10;aKJ2/t4sBmZ5OO/VZrCdeFEfWscK8mkGgrh2uuVGweV8+C5AhIissXNMCn4pwGY9+lphqd2bj/Q6&#10;xUakEA4lKjAx+lLKUBuyGKbOEyfu5nqLMcG+kbrHdwq3nZxl2UJabDk1GPS0M1Q/Tk+roLpimy9c&#10;fs8qvz/4efBP01VKTcbDdgki0hD/xX/uH62gKNL8dCYdAbn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4F8ar0AAADcAAAADwAAAAAAAAAAAAAAAACYAgAAZHJzL2Rvd25yZXYu&#10;eG1sUEsFBgAAAAAEAAQA9QAAAIIDAAAAAA==&#10;" path="m70,145r,l85,140r15,-5l110,120r15,-10l140,75r5,-25l145,40,140,30,125,15,100,5,70,,45,5,20,15,5,30,,50,5,75r10,30l30,120r10,15l55,140r15,5xe" filled="f" strokecolor="#e36c0a [2409]" strokeweight="42e-5mm">
                  <v:path arrowok="t" o:connecttype="custom" o:connectlocs="70,145;70,145;85,140;100,135;110,120;125,110;140,75;145,50;145,50;145,40;140,30;125,15;100,5;70,0;70,0;45,5;20,15;5,30;0,50;0,50;5,75;15,105;30,120;40,135;55,140;70,145;70,145" o:connectangles="0,0,0,0,0,0,0,0,0,0,0,0,0,0,0,0,0,0,0,0,0,0,0,0,0,0,0"/>
                </v:shape>
                <v:shape id="Freeform 326" o:spid="_x0000_s1343" style="position:absolute;left:2257;top:565;width:510;height:20;visibility:visible;mso-wrap-style:square;v-text-anchor:top" coordsize="5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AkcMA&#10;AADcAAAADwAAAGRycy9kb3ducmV2LnhtbESPUWvCMBSF3wf+h3AF32bqhFGrUUQUB3ua+gMuzbWt&#10;NjcxyWr775fBYI+Hc853OKtNb1rRkQ+NZQWzaQaCuLS64UrB5Xx4zUGEiKyxtUwKBgqwWY9eVlho&#10;++Qv6k6xEgnCoUAFdYyukDKUNRkMU+uIk3e13mBM0ldSe3wmuGnlW5a9S4MNp4UaHe1qKu+nb6PA&#10;uc4Mt8Xgywfvj5+HBy/m9qjUZNxvlyAi9fE//Nf+0AryfA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OAkcMAAADcAAAADwAAAAAAAAAAAAAAAACYAgAAZHJzL2Rv&#10;d25yZXYueG1sUEsFBgAAAAAEAAQA9QAAAIgDAAAAAA==&#10;" path="m,l,,20,10,70,20r30,l145,20,195,10,255,r60,10l365,15r45,5l440,20,485,10,510,e" filled="f" strokecolor="#e36c0a [2409]" strokeweight="42e-5mm">
                  <v:path arrowok="t" o:connecttype="custom" o:connectlocs="0,0;0,0;20,10;70,20;100,20;145,20;195,10;255,0;255,0;255,0;315,10;365,15;410,20;440,20;485,10;510,0" o:connectangles="0,0,0,0,0,0,0,0,0,0,0,0,0,0,0,0"/>
                </v:shape>
                <v:shape id="Freeform 327" o:spid="_x0000_s1344" style="position:absolute;left:2257;top:565;width:510;height:45;visibility:visible;mso-wrap-style:square;v-text-anchor:top" coordsize="51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CAqsYA&#10;AADcAAAADwAAAGRycy9kb3ducmV2LnhtbESPT2vCQBTE7wW/w/KE3upGDxqjq9iCJRdp6z/09sg+&#10;s6HZtyG71fTbu0Khx2FmfsPMl52txZVaXzlWMBwkIIgLpysuFex365cUhA/IGmvHpOCXPCwXvac5&#10;Ztrd+Iuu21CKCGGfoQITQpNJ6QtDFv3ANcTRu7jWYoiyLaVu8RbhtpajJBlLixXHBYMNvRkqvrc/&#10;VsHn+ESr96455ofzx2QzNaf16zBX6rnfrWYgAnXhP/zXzrWCNB3B40w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CAqsYAAADcAAAADwAAAAAAAAAAAAAAAACYAgAAZHJz&#10;L2Rvd25yZXYueG1sUEsFBgAAAAAEAAQA9QAAAIsDAAAAAA==&#10;" path="m,l,,40,15,90,25r60,10l230,45r85,-5l360,35r50,-5l460,15,510,e" filled="f" strokecolor="#e36c0a [2409]" strokeweight="42e-5mm">
                  <v:path arrowok="t" o:connecttype="custom" o:connectlocs="0,0;0,0;40,15;90,25;150,35;230,45;315,40;360,35;410,30;460,15;510,0" o:connectangles="0,0,0,0,0,0,0,0,0,0,0"/>
                </v:shape>
                <v:line id="Line 328" o:spid="_x0000_s1345" style="position:absolute;visibility:visible;mso-wrap-style:square" from="2257,660" to="2772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mmocYAAADcAAAADwAAAGRycy9kb3ducmV2LnhtbESPQWvCQBSE74X+h+UVvJS6qYUaUlcp&#10;VaEgBIyB0tsj+9yEZt+G7Brjv3cFocdhZr5hFqvRtmKg3jeOFbxOExDEldMNGwXlYfuSgvABWWPr&#10;mBRcyMNq+fiwwEy7M+9pKIIREcI+QwV1CF0mpa9qsuinriOO3tH1FkOUvZG6x3OE21bOkuRdWmw4&#10;LtTY0VdN1V9xsgpMWaw3c1MO5foY/O7nOR9+81ypydP4+QEi0Bj+w/f2t1aQpm9wOxOPgF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JpqHGAAAA3AAAAA8AAAAAAAAA&#10;AAAAAAAAoQIAAGRycy9kb3ducmV2LnhtbFBLBQYAAAAABAAEAPkAAACUAwAAAAA=&#10;" strokecolor="#e36c0a [2409]" strokeweight="42e-5mm"/>
                <v:line id="Line 329" o:spid="_x0000_s1346" style="position:absolute;visibility:visible;mso-wrap-style:square" from="2257,690" to="2772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bvM8QAAADcAAAADwAAAGRycy9kb3ducmV2LnhtbESP3WrCQBSE74W+w3IKvRHdWKSE6CpS&#10;0CoIpfHn+pA9JkuzZ0N2G+Pbu4LQy2FmvmHmy97WoqPWG8cKJuMEBHHhtOFSwfGwHqUgfEDWWDsm&#10;BTfysFy8DOaYaXflH+ryUIoIYZ+hgiqEJpPSFxVZ9GPXEEfv4lqLIcq2lLrFa4TbWr4nyYe0aDgu&#10;VNjQZ0XFb/5nFZiv8+l7f94WK0e74cZuzI06o9Tba7+agQjUh//ws73VCtJ0Co8z8Qj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lu8zxAAAANwAAAAPAAAAAAAAAAAA&#10;AAAAAKECAABkcnMvZG93bnJldi54bWxQSwUGAAAAAAQABAD5AAAAkgMAAAAA&#10;" strokecolor="#e36c0a [2409]" strokeweight="69e-5mm"/>
                <v:shape id="Freeform 330" o:spid="_x0000_s1347" style="position:absolute;left:3246;top:315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nL8UA&#10;AADcAAAADwAAAGRycy9kb3ducmV2LnhtbESPzWrDMBCE74W+g9hCb43cQo1xrIQQSCntwdgJgdwW&#10;a/2DrZWx1Nh9+yhQ6HGYmW+YbLuYQVxpcp1lBa+rCARxZXXHjYLT8fCSgHAeWeNgmRT8koPt5vEh&#10;w1TbmQu6lr4RAcIuRQWt92MqpataMuhWdiQOXm0ngz7IqZF6wjnAzSDfoiiWBjsOCy2OtG+p6ssf&#10;o+BcxJdDnvey/y7yuf7gHpevk1LPT8tuDcLT4v/Df+1PrSBJ3uF+Jhw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CcvxQAAANwAAAAPAAAAAAAAAAAAAAAAAJgCAABkcnMv&#10;ZG93bnJldi54bWxQSwUGAAAAAAQABAD1AAAAigMAAAAA&#10;" path="m40,250r,l25,240,15,225,5,200,,170,5,140,15,115,25,95,45,65r5,-5l45,50,30,35,,15,45,e" filled="f" strokecolor="#e36c0a [2409]" strokeweight="42e-5mm">
                  <v:path arrowok="t" o:connecttype="custom" o:connectlocs="40,250;40,250;25,240;15,225;5,200;0,170;5,140;15,115;25,95;45,65;45,65;50,60;45,50;30,35;0,15;45,0" o:connectangles="0,0,0,0,0,0,0,0,0,0,0,0,0,0,0,0"/>
                </v:shape>
                <v:shape id="Freeform 331" o:spid="_x0000_s1348" style="position:absolute;left:2772;top:315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5WMQA&#10;AADcAAAADwAAAGRycy9kb3ducmV2LnhtbESPQYvCMBSE7wv7H8ITvK2pHkrpGkUEF9FDqSvC3h7N&#10;sy1tXkoTbf33RhD2OMzMN8xyPZpW3Kl3tWUF81kEgriwuuZSwfl395WAcB5ZY2uZFDzIwXr1+bHE&#10;VNuBc7qffCkChF2KCirvu1RKV1Rk0M1sRxy8q+0N+iD7UuoehwA3rVxEUSwN1hwWKuxoW1HRnG5G&#10;wSWP/3ZZ1sjmmGfD9YcbHA9npaaTcfMNwtPo/8Pv9l4rSJIYXm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SuVjEAAAA3AAAAA8AAAAAAAAAAAAAAAAAmAIAAGRycy9k&#10;b3ducmV2LnhtbFBLBQYAAAAABAAEAPUAAACJAwAAAAA=&#10;" path="m,250r,l25,225,40,200r,-30l40,140,30,115,20,95,5,65,,60,,55,20,35,50,15,,e" filled="f" strokecolor="#e36c0a [2409]" strokeweight="42e-5mm">
                  <v:path arrowok="t" o:connecttype="custom" o:connectlocs="0,250;0,250;25,225;40,200;40,170;40,140;30,115;20,95;5,65;5,65;0,60;0,55;20,35;50,15;0,0" o:connectangles="0,0,0,0,0,0,0,0,0,0,0,0,0,0,0"/>
                </v:shape>
                <v:shape id="Freeform 332" o:spid="_x0000_s1349" style="position:absolute;left:2812;top:320;width:439;height:245;visibility:visible;mso-wrap-style:square;v-text-anchor:top" coordsize="439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YV8MIA&#10;AADcAAAADwAAAGRycy9kb3ducmV2LnhtbESPQYvCMBSE7wv+h/AEb2uqB+1Wo4jgsu7Ntpe9PZpn&#10;W2xeShK1/nuzIHgcZuYbZr0dTCdu5HxrWcFsmoAgrqxuuVZQFofPFIQPyBo7y6TgQR62m9HHGjNt&#10;73yiWx5qESHsM1TQhNBnUvqqIYN+anvi6J2tMxiidLXUDu8Rbjo5T5KFNNhyXGiwp31D1SW/GgXd&#10;7NulJbEsfhfX/Ku8/BV9dVRqMh52KxCBhvAOv9o/WkGaLuH/TDw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xhXwwgAAANwAAAAPAAAAAAAAAAAAAAAAAJgCAABkcnMvZG93&#10;bnJldi54bWxQSwUGAAAAAAQABAD1AAAAhwMAAAAA&#10;" path="m219,245r,l304,240r35,-5l369,230r30,-15l419,200r10,-20l439,150r-5,-30l424,95,404,70,374,45,344,25,304,15,264,5,219,,174,5,134,15,100,25,65,45,40,70,20,95,5,120,,150r5,30l20,200r20,15l65,230r35,5l134,240r85,5xe" filled="f" strokecolor="#e36c0a [2409]" strokeweight="42e-5mm">
                  <v:path arrowok="t" o:connecttype="custom" o:connectlocs="219,245;219,245;304,240;339,235;369,230;399,215;419,200;429,180;439,150;439,150;434,120;424,95;404,70;374,45;344,25;304,15;264,5;219,0;219,0;174,5;134,15;100,25;65,45;40,70;20,95;5,120;0,150;0,150;5,180;20,200;40,215;65,230;100,235;134,240;219,245;219,245" o:connectangles="0,0,0,0,0,0,0,0,0,0,0,0,0,0,0,0,0,0,0,0,0,0,0,0,0,0,0,0,0,0,0,0,0,0,0,0"/>
                </v:shape>
                <v:shape id="Freeform 333" o:spid="_x0000_s1350" style="position:absolute;left:2882;top:370;width:299;height:195;visibility:visible;mso-wrap-style:square;v-text-anchor:top" coordsize="29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eUo8IA&#10;AADcAAAADwAAAGRycy9kb3ducmV2LnhtbERPz2vCMBS+D/wfwhO8zbSCUjpjqeJADzvMDd3x0byl&#10;Yc1LaTKt/705DHb8+H6vq9F14kpDsJ4V5PMMBHHjtWWj4PPj9bkAESKyxs4zKbhTgGozeVpjqf2N&#10;3+l6ikakEA4lKmhj7EspQ9OSwzD3PXHivv3gMCY4GKkHvKVw18lFlq2kQ8upocWedi01P6dfp2Bp&#10;821tvszb7hguq4Wt3f6snVKz6Vi/gIg0xn/xn/ugFRRFWpvOpCM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R5SjwgAAANwAAAAPAAAAAAAAAAAAAAAAAJgCAABkcnMvZG93&#10;bnJldi54bWxQSwUGAAAAAAQABAD1AAAAhwMAAAAA&#10;" path="m149,195r,l179,195r30,-5l234,180r20,-10l274,155r10,-15l294,120r5,-20l294,80,289,60,274,45,254,30,234,15,209,5,179,,149,,119,,89,5,64,15,45,30,25,45,15,60,5,80,,100r5,20l10,140r15,15l45,170r19,10l89,190r30,5l149,195xe" filled="f" strokecolor="#e36c0a [2409]" strokeweight="42e-5mm">
                  <v:path arrowok="t" o:connecttype="custom" o:connectlocs="149,195;149,195;179,195;209,190;234,180;254,170;274,155;284,140;294,120;299,100;299,100;294,80;289,60;274,45;254,30;234,15;209,5;179,0;149,0;149,0;119,0;89,5;64,15;45,30;25,45;15,60;5,80;0,100;0,100;5,120;10,140;25,155;45,170;64,180;89,190;119,195;149,195;149,195" o:connectangles="0,0,0,0,0,0,0,0,0,0,0,0,0,0,0,0,0,0,0,0,0,0,0,0,0,0,0,0,0,0,0,0,0,0,0,0,0,0"/>
                </v:shape>
                <v:shape id="Freeform 334" o:spid="_x0000_s1351" style="position:absolute;left:2927;top:400;width:209;height:165;visibility:visible;mso-wrap-style:square;v-text-anchor:top" coordsize="20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d7TcMA&#10;AADcAAAADwAAAGRycy9kb3ducmV2LnhtbESPQWvCQBSE74L/YXlCL1I3KUXS1FVEie3VWO/P7GsS&#10;mn0bdtcY/323UPA4zMw3zGozmk4M5HxrWUG6SEAQV1a3XCv4OhXPGQgfkDV2lknBnTxs1tPJCnNt&#10;b3ykoQy1iBD2OSpoQuhzKX3VkEG/sD1x9L6tMxiidLXUDm8Rbjr5kiRLabDluNBgT7uGqp/yahTY&#10;A37M3bktXpeXYrikQ2r35Vmpp9m4fQcRaAyP8H/7UyvIsjf4Ox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d7TcMAAADcAAAADwAAAAAAAAAAAAAAAACYAgAAZHJzL2Rv&#10;d25yZXYueG1sUEsFBgAAAAAEAAQA9QAAAIgDAAAAAA==&#10;" path="m104,165r,l124,160r20,-5l164,145r15,-10l189,120r10,-20l204,85r5,-15l209,55,199,45,194,30,179,20,144,5,104,,64,5,29,20,19,30,10,45,5,55,,70,,85r10,15l19,120r10,15l44,145r20,10l84,160r20,5xe" filled="f" strokecolor="#e36c0a [2409]" strokeweight="42e-5mm">
                  <v:path arrowok="t" o:connecttype="custom" o:connectlocs="104,165;104,165;124,160;144,155;164,145;179,135;189,120;199,100;204,85;209,70;209,70;209,55;199,45;194,30;179,20;144,5;104,0;104,0;64,5;29,20;19,30;10,45;5,55;0,70;0,70;0,85;10,100;19,120;29,135;44,145;64,155;84,160;104,165;104,165" o:connectangles="0,0,0,0,0,0,0,0,0,0,0,0,0,0,0,0,0,0,0,0,0,0,0,0,0,0,0,0,0,0,0,0,0,0"/>
                </v:shape>
                <v:shape id="Freeform 335" o:spid="_x0000_s1352" style="position:absolute;left:2956;top:420;width:150;height:145;visibility:visible;mso-wrap-style:square;v-text-anchor:top" coordsize="15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T+kcIA&#10;AADcAAAADwAAAGRycy9kb3ducmV2LnhtbERPy2rCQBTdC/7DcIXuzERpgqYZRQul2RVtwe1t5jYJ&#10;zdwJmcmj/frOouDycN75cTatGKl3jWUFmygGQVxa3XCl4OP9Zb0D4TyyxtYyKfghB8fDcpFjpu3E&#10;FxqvvhIhhF2GCmrvu0xKV9Zk0EW2Iw7cl+0N+gD7SuoepxBuWrmN41QabDg01NjRc03l93UwCgq6&#10;Pabbc3v6HZLP7vXNT0WRVEo9rObTEwhPs7+L/92FVrDbh/nhTDgC8v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9P6RwgAAANwAAAAPAAAAAAAAAAAAAAAAAJgCAABkcnMvZG93&#10;bnJldi54bWxQSwUGAAAAAAQABAD1AAAAhwMAAAAA&#10;" path="m75,145r,l90,140r15,-5l115,120r10,-10l140,75,150,50,145,40r,-10l125,15,105,5,75,,45,5,25,15,10,30,,50,5,75r15,30l30,120r15,15l60,140r15,5xe" filled="f" strokecolor="#e36c0a [2409]" strokeweight="42e-5mm">
                  <v:path arrowok="t" o:connecttype="custom" o:connectlocs="75,145;75,145;90,140;105,135;115,120;125,110;140,75;150,50;150,50;145,40;145,30;125,15;105,5;75,0;75,0;45,5;25,15;10,30;0,50;0,50;5,75;20,105;30,120;45,135;60,140;75,145;75,145" o:connectangles="0,0,0,0,0,0,0,0,0,0,0,0,0,0,0,0,0,0,0,0,0,0,0,0,0,0,0"/>
                </v:shape>
                <v:shape id="Freeform 336" o:spid="_x0000_s1353" style="position:absolute;left:2772;top:565;width:514;height:20;visibility:visible;mso-wrap-style:square;v-text-anchor:top" coordsize="51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CbHsUA&#10;AADcAAAADwAAAGRycy9kb3ducmV2LnhtbESPQWvCQBSE70L/w/IKXkRfLFQ0uglFsHjpoWrp9ZF9&#10;TdJm34bsRtP++q4geBxm5htmkw+2UWfufO1Ew3yWgGIpnKml1HA67qZLUD6QGGqcsIZf9pBnD6MN&#10;pcZd5J3Ph1CqCBGfkoYqhDZF9EXFlvzMtSzR+3KdpRBlV6Lp6BLhtsGnJFmgpVriQkUtbysufg69&#10;1SD49vdsS/eJ+Nq7j1Ux6b/rXuvx4/CyBhV4CPfwrb03GparOVzPxCOA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QJsexQAAANwAAAAPAAAAAAAAAAAAAAAAAJgCAABkcnMv&#10;ZG93bnJldi54bWxQSwUGAAAAAAQABAD1AAAAigMAAAAA&#10;" path="m,l,,25,10,70,20r35,l150,20,199,10,259,r60,10l369,15r40,5l444,20,489,10,514,e" filled="f" strokecolor="#e36c0a [2409]" strokeweight="42e-5mm">
                  <v:path arrowok="t" o:connecttype="custom" o:connectlocs="0,0;0,0;25,10;70,20;105,20;150,20;199,10;259,0;259,0;259,0;319,10;369,15;409,20;444,20;489,10;514,0" o:connectangles="0,0,0,0,0,0,0,0,0,0,0,0,0,0,0,0"/>
                </v:shape>
                <v:shape id="Freeform 337" o:spid="_x0000_s1354" style="position:absolute;left:2772;top:565;width:514;height:45;visibility:visible;mso-wrap-style:square;v-text-anchor:top" coordsize="51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Z3xMEA&#10;AADcAAAADwAAAGRycy9kb3ducmV2LnhtbESPQYvCMBSE7wv+h/AEL4umelhrNYoURK9Wf8Czebal&#10;zUttoq3/3iws7HGYmW+YzW4wjXhR5yrLCuazCARxbnXFhYLr5TCNQTiPrLGxTAre5GC3HX1tMNG2&#10;5zO9Ml+IAGGXoILS+zaR0uUlGXQz2xIH7247gz7IrpC6wz7ATSMXUfQjDVYcFkpsKS0pr7OnUVBk&#10;Z8m1Nk16vz3i+vhd9cs0U2oyHvZrEJ4G/x/+a5+0gni1gN8z4QjI7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md8TBAAAA3AAAAA8AAAAAAAAAAAAAAAAAmAIAAGRycy9kb3du&#10;cmV2LnhtbFBLBQYAAAAABAAEAPUAAACGAwAAAAA=&#10;" path="m,l,,45,15,90,25r65,10l229,45r90,-5l364,35r50,-5l464,15,514,e" filled="f" strokecolor="#e36c0a [2409]" strokeweight="42e-5mm">
                  <v:path arrowok="t" o:connecttype="custom" o:connectlocs="0,0;0,0;45,15;90,25;155,35;229,45;319,40;364,35;414,30;464,15;514,0" o:connectangles="0,0,0,0,0,0,0,0,0,0,0"/>
                </v:shape>
                <v:line id="Line 338" o:spid="_x0000_s1355" style="position:absolute;visibility:visible;mso-wrap-style:square" from="2772,660" to="3291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AwfMYAAADcAAAADwAAAGRycy9kb3ducmV2LnhtbESPQWvCQBSE74X+h+UVeim60ULV6Cqi&#10;LQiFQGNAvD2yz00w+zZktzH9926h0OMwM98wq81gG9FT52vHCibjBARx6XTNRkFx/BjNQfiArLFx&#10;TAp+yMNm/fiwwlS7G39RnwcjIoR9igqqENpUSl9WZNGPXUscvYvrLIYoOyN1h7cIt42cJsmbtFhz&#10;XKiwpV1F5TX/tgpMke/fZ6boi/0l+M/TS9afs0yp56dhuwQRaAj/4b/2QSuYL17h90w8AnJ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QMHzGAAAA3AAAAA8AAAAAAAAA&#10;AAAAAAAAoQIAAGRycy9kb3ducmV2LnhtbFBLBQYAAAAABAAEAPkAAACUAwAAAAA=&#10;" strokecolor="#e36c0a [2409]" strokeweight="42e-5mm"/>
                <v:line id="Line 339" o:spid="_x0000_s1356" style="position:absolute;visibility:visible;mso-wrap-style:square" from="2772,690" to="3291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957sQAAADcAAAADwAAAGRycy9kb3ducmV2LnhtbESP3WrCQBSE7wu+w3KE3kjdWKSkqauI&#10;4B8UpFa9PmRPk8Xs2ZBdY3x7VxB6OczMN8xk1tlKtNR441jBaJiAIM6dNlwoOPwu31IQPiBrrByT&#10;ght5mE17LxPMtLvyD7X7UIgIYZ+hgjKEOpPS5yVZ9ENXE0fvzzUWQ5RNIXWD1wi3lXxPkg9p0XBc&#10;KLGmRUn5eX+xCsz6dNx9nzb53NF2sLIrc6PWKPXa7+ZfIAJ14T/8bG+0gvRzDI8z8QjI6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T3nuxAAAANwAAAAPAAAAAAAAAAAA&#10;AAAAAKECAABkcnMvZG93bnJldi54bWxQSwUGAAAAAAQABAD5AAAAkgMAAAAA&#10;" strokecolor="#e36c0a [2409]" strokeweight="69e-5mm"/>
                <v:shape id="Freeform 340" o:spid="_x0000_s1357" style="position:absolute;left:3761;top:315;width:49;height:250;visibility:visible;mso-wrap-style:square;v-text-anchor:top" coordsize="49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glDMQA&#10;AADcAAAADwAAAGRycy9kb3ducmV2LnhtbESPQWuDQBSE74X8h+UVcil1TUhLYl0lBAu5xhZ6fbiv&#10;Krpvxd1E7a/vFgI9DjPzDZPms+nFjUbXWlawiWIQxJXVLdcKPj/en/cgnEfW2FsmBQs5yLPVQ4qJ&#10;thNf6Fb6WgQIuwQVNN4PiZSuasigi+xAHLxvOxr0QY611CNOAW56uY3jV2mw5bDQ4ECnhqquvBoF&#10;+vz0VS7dbip+DvGx38nCTV2n1PpxPr6B8DT7//C9fdYK9ocX+DsTjo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YJQzEAAAA3AAAAA8AAAAAAAAAAAAAAAAAmAIAAGRycy9k&#10;b3ducmV2LnhtbFBLBQYAAAAABAAEAPUAAACJAwAAAAA=&#10;" path="m39,250r,l29,240,20,225,5,200r,-30l10,140r5,-25l29,95,49,65r,-5l49,50,29,35,,15,44,e" filled="f" strokecolor="#e36c0a [2409]" strokeweight="42e-5mm">
                  <v:path arrowok="t" o:connecttype="custom" o:connectlocs="39,250;39,250;29,240;20,225;5,200;5,170;10,140;15,115;29,95;49,65;49,65;49,60;49,50;29,35;0,15;44,0" o:connectangles="0,0,0,0,0,0,0,0,0,0,0,0,0,0,0,0"/>
                </v:shape>
                <v:shape id="Freeform 341" o:spid="_x0000_s1358" style="position:absolute;left:3291;top:315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vhcQA&#10;AADcAAAADwAAAGRycy9kb3ducmV2LnhtbESPQYvCMBSE78L+h/AWvGm6HopWo4jgsuweSlUEb4/m&#10;2ZY2L6WJtv77jSB4HGbmG2a1GUwj7tS5yrKCr2kEgji3uuJCwem4n8xBOI+ssbFMCh7kYLP+GK0w&#10;0bbnjO4HX4gAYZeggtL7NpHS5SUZdFPbEgfvajuDPsiukLrDPsBNI2dRFEuDFYeFElvalZTXh5tR&#10;cM7iyz5Na1n/ZWl//eYah9+TUuPPYbsE4Wnw7/Cr/aMVzBcxP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LL4XEAAAA3AAAAA8AAAAAAAAAAAAAAAAAmAIAAGRycy9k&#10;b3ducmV2LnhtbFBLBQYAAAAABAAEAPUAAACJAwAAAAA=&#10;" path="m,250r,l25,225,35,200r5,-30l40,140,30,115,20,95,,65,,60,,55,20,35,50,15,,e" filled="f" strokecolor="#e36c0a [2409]" strokeweight="42e-5mm">
                  <v:path arrowok="t" o:connecttype="custom" o:connectlocs="0,250;0,250;25,225;35,200;40,170;40,140;30,115;20,95;0,65;0,65;0,60;0,55;20,35;50,15;0,0" o:connectangles="0,0,0,0,0,0,0,0,0,0,0,0,0,0,0"/>
                </v:shape>
                <v:shape id="Freeform 342" o:spid="_x0000_s1359" style="position:absolute;left:3331;top:320;width:435;height:245;visibility:visible;mso-wrap-style:square;v-text-anchor:top" coordsize="43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L4IcYA&#10;AADcAAAADwAAAGRycy9kb3ducmV2LnhtbESPQWvCQBSE74L/YXlCL6Ibg9SYukppETxIwSiKt9fs&#10;MwnNvg3ZrcZ/7xYKHoeZ+YZZrDpTiyu1rrKsYDKOQBDnVldcKDjs16MEhPPIGmvLpOBODlbLfm+B&#10;qbY33tE184UIEHYpKii9b1IpXV6SQTe2DXHwLrY16INsC6lbvAW4qWUcRa/SYMVhocSGPkrKf7Jf&#10;o+A8PH3G8+k2nny5rEsu37GM6KjUy6B7fwPhqfPP8H97oxUk8xn8nQ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L4IcYAAADcAAAADwAAAAAAAAAAAAAAAACYAgAAZHJz&#10;L2Rvd25yZXYueG1sUEsFBgAAAAAEAAQA9QAAAIsDAAAAAA==&#10;" path="m220,245r,l305,240r35,-5l370,230r25,-15l420,200r10,-20l435,150r,-30l420,95,400,70,375,45,340,25,305,15,265,5,220,,175,5,135,15,95,25,65,45,40,70,20,95,5,120,,150r5,30l15,200r20,15l65,230r30,5l135,240r85,5xe" filled="f" strokecolor="#e36c0a [2409]" strokeweight="42e-5mm">
                  <v:path arrowok="t" o:connecttype="custom" o:connectlocs="220,245;220,245;305,240;340,235;370,230;395,215;420,200;430,180;435,150;435,150;435,120;420,95;400,70;375,45;340,25;305,15;265,5;220,0;220,0;175,5;135,15;95,25;65,45;40,70;20,95;5,120;0,150;0,150;5,180;15,200;35,215;65,230;95,235;135,240;220,245;220,245" o:connectangles="0,0,0,0,0,0,0,0,0,0,0,0,0,0,0,0,0,0,0,0,0,0,0,0,0,0,0,0,0,0,0,0,0,0,0,0"/>
                </v:shape>
                <v:shape id="Freeform 343" o:spid="_x0000_s1360" style="position:absolute;left:3401;top:370;width:300;height:195;visibility:visible;mso-wrap-style:square;v-text-anchor:top" coordsize="30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3SssAA&#10;AADcAAAADwAAAGRycy9kb3ducmV2LnhtbERPPU/DMBDdkfofrKvERm0YIIS6VVWpEmNaYGC7xlcn&#10;JXeObNOGf48HJMan971cTzyoC8XUB7FwvzCgSNrgevEW3t92dxWolFEcDkHIwg8lWK9mN0usXbjK&#10;ni6H7FUJkVSjhS7nsdY6tR0xpkUYSQp3CpExFxi9dhGvJZwH/WDMo2bspTR0ONK2o/br8M0Wmk9/&#10;nsyeY2U+jsfmadMEZm/t7XzavIDKNOV/8Z/71VmonsvacqYcAb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i3SssAAAADcAAAADwAAAAAAAAAAAAAAAACYAgAAZHJzL2Rvd25y&#10;ZXYueG1sUEsFBgAAAAAEAAQA9QAAAIUDAAAAAA==&#10;" path="m150,195r,l180,195r25,-5l230,180r25,-10l270,155r15,-15l295,120r5,-20l295,80,290,60,275,45,255,30,235,15,210,5,180,,150,,120,,90,5,65,15,45,30,25,45,10,60,5,80,,100r,20l10,140r15,15l40,170r25,10l90,190r30,5l150,195xe" filled="f" strokecolor="#e36c0a [2409]" strokeweight="42e-5mm">
                  <v:path arrowok="t" o:connecttype="custom" o:connectlocs="150,195;150,195;180,195;205,190;230,180;255,170;270,155;285,140;295,120;300,100;300,100;295,80;290,60;275,45;255,30;235,15;210,5;180,0;150,0;150,0;120,0;90,5;65,15;45,30;25,45;10,60;5,80;0,100;0,100;0,120;10,140;25,155;40,170;65,180;90,190;120,195;150,195;150,195" o:connectangles="0,0,0,0,0,0,0,0,0,0,0,0,0,0,0,0,0,0,0,0,0,0,0,0,0,0,0,0,0,0,0,0,0,0,0,0,0,0"/>
                </v:shape>
                <v:shape id="Freeform 344" o:spid="_x0000_s1361" style="position:absolute;left:3446;top:400;width:210;height:165;visibility:visible;mso-wrap-style:square;v-text-anchor:top" coordsize="21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oMk8UA&#10;AADcAAAADwAAAGRycy9kb3ducmV2LnhtbESPQWsCMRSE7wX/Q3hCL0Wz9SC6GkWEggcvXVuht+fm&#10;uVncvKxJdNd/bwqFHoeZ+YZZrnvbiDv5UDtW8D7OQBCXTtdcKfg6fIxmIEJE1tg4JgUPCrBeDV6W&#10;mGvX8Sfdi1iJBOGQowITY5tLGUpDFsPYtcTJOztvMSbpK6k9dgluGznJsqm0WHNaMNjS1lB5KW5W&#10;QTz5Y3U8me/N/irb7s0Uh5/iodTrsN8sQETq43/4r73TCmbzOfyeS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egyTxQAAANwAAAAPAAAAAAAAAAAAAAAAAJgCAABkcnMv&#10;ZG93bnJldi54bWxQSwUGAAAAAAQABAD1AAAAigMAAAAA&#10;" path="m105,165r,l125,160r20,-5l160,145r15,-10l190,120r10,-20l205,85r5,-15l205,55,200,45,190,30,180,20,145,5,105,,65,5,30,20,20,30,10,45,,55,,70,,85r5,15l15,120r15,15l45,145r20,10l85,160r20,5xe" filled="f" strokecolor="#e36c0a [2409]" strokeweight="42e-5mm">
                  <v:path arrowok="t" o:connecttype="custom" o:connectlocs="105,165;105,165;125,160;145,155;160,145;175,135;190,120;200,100;205,85;210,70;210,70;205,55;200,45;190,30;180,20;145,5;105,0;105,0;65,5;30,20;20,30;10,45;0,55;0,70;0,70;0,85;5,100;15,120;30,135;45,145;65,155;85,160;105,165;105,165" o:connectangles="0,0,0,0,0,0,0,0,0,0,0,0,0,0,0,0,0,0,0,0,0,0,0,0,0,0,0,0,0,0,0,0,0,0"/>
                </v:shape>
                <v:shape id="Freeform 345" o:spid="_x0000_s1362" style="position:absolute;left:3476;top:42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Nwrb4A&#10;AADcAAAADwAAAGRycy9kb3ducmV2LnhtbERPTWsCMRC9F/wPYQRvNdkiUlejiEVwj7V6HzbjZnUz&#10;CZuo679vDoUeH+97tRlcJx7Ux9azhmKqQBDX3rTcaDj97N8/QcSEbLDzTBpeFGGzHr2tsDT+yd/0&#10;OKZG5BCOJWqwKYVSylhbchinPhBn7uJ7hynDvpGmx2cOd538UGouHbacGywG2lmqb8e701CdsS3m&#10;vriqKnztwyyGu+0qrSfjYbsEkWhI/+I/98FoWKg8P5/JR0Cu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SzcK2+AAAA3AAAAA8AAAAAAAAAAAAAAAAAmAIAAGRycy9kb3ducmV2&#10;LnhtbFBLBQYAAAAABAAEAPUAAACDAwAAAAA=&#10;" path="m75,145r,l90,140r10,-5l115,120r10,-10l140,75r5,-25l145,40,140,30,125,15,105,5,75,,45,5,20,15,5,30,,50,5,75r15,30l30,120r15,15l55,140r20,5xe" filled="f" strokecolor="#e36c0a [2409]" strokeweight="42e-5mm">
                  <v:path arrowok="t" o:connecttype="custom" o:connectlocs="75,145;75,145;90,140;100,135;115,120;125,110;140,75;145,50;145,50;145,40;140,30;125,15;105,5;75,0;75,0;45,5;20,15;5,30;0,50;0,50;5,75;20,105;30,120;45,135;55,140;75,145;75,145" o:connectangles="0,0,0,0,0,0,0,0,0,0,0,0,0,0,0,0,0,0,0,0,0,0,0,0,0,0,0"/>
                </v:shape>
                <v:shape id="Freeform 346" o:spid="_x0000_s1363" style="position:absolute;left:3291;top:565;width:509;height:20;visibility:visible;mso-wrap-style:square;v-text-anchor:top" coordsize="5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9Py8YA&#10;AADcAAAADwAAAGRycy9kb3ducmV2LnhtbESPT2sCMRTE74V+h/AKvdXstiB1NUpbKbQHD/UPenxs&#10;npvVzcuSpO7qp28KgsdhZn7DTGa9bcSJfKgdK8gHGQji0umaKwXr1efTK4gQkTU2jknBmQLMpvd3&#10;Eyy06/iHTstYiQThUKACE2NbSBlKQxbDwLXEyds7bzEm6SupPXYJbhv5nGVDabHmtGCwpQ9D5XH5&#10;axV8r/xcX17y9267sX7XzfX+YBZKPT70b2MQkfp4C1/bX1rBKMvh/0w6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9Py8YAAADcAAAADwAAAAAAAAAAAAAAAACYAgAAZHJz&#10;L2Rvd25yZXYueG1sUEsFBgAAAAAEAAQA9QAAAIsDAAAAAA==&#10;" path="m,l,,25,10,70,20r35,l145,20,195,10,260,r60,10l370,15r40,5l445,20,490,10,509,e" filled="f" strokecolor="#e36c0a [2409]" strokeweight="42e-5mm">
                  <v:path arrowok="t" o:connecttype="custom" o:connectlocs="0,0;0,0;25,10;70,20;105,20;145,20;195,10;260,0;260,0;260,0;320,10;370,15;410,20;445,20;490,10;509,0" o:connectangles="0,0,0,0,0,0,0,0,0,0,0,0,0,0,0,0"/>
                </v:shape>
                <v:shape id="Freeform 347" o:spid="_x0000_s1364" style="position:absolute;left:3291;top:565;width:509;height:45;visibility:visible;mso-wrap-style:square;v-text-anchor:top" coordsize="50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TbCcQA&#10;AADcAAAADwAAAGRycy9kb3ducmV2LnhtbESPT08CMRTE7yZ+h+aZeJPWJRhZKEQhBK4if64v28d2&#10;dfu6thXWb29NSDxOZuY3mem8d604U4iNZw2PAwWCuPKm4VrD7n318AwiJmSDrWfS8EMR5rPbmymW&#10;xl/4jc7bVIsM4ViiBptSV0oZK0sO48B3xNk7+eAwZRlqaQJeMty1slDqSTpsOC9Y7GhhqfrcfjsN&#10;Yb9e26H6eB0d/VcRN4dhf1yy1vd3/csERKI+/Yev7Y3RMFYF/J3JR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U2wnEAAAA3AAAAA8AAAAAAAAAAAAAAAAAmAIAAGRycy9k&#10;b3ducmV2LnhtbFBLBQYAAAAABAAEAPUAAACJAwAAAAA=&#10;" path="m,l,,40,15,90,25r65,10l230,45r85,-5l365,35r45,-5l460,15,509,e" filled="f" strokecolor="#e36c0a [2409]" strokeweight="42e-5mm">
                  <v:path arrowok="t" o:connecttype="custom" o:connectlocs="0,0;0,0;40,15;90,25;155,35;230,45;315,40;365,35;410,30;460,15;509,0" o:connectangles="0,0,0,0,0,0,0,0,0,0,0"/>
                </v:shape>
                <v:line id="Line 348" o:spid="_x0000_s1365" style="position:absolute;visibility:visible;mso-wrap-style:square" from="3291,660" to="3805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uqZsYAAADcAAAADwAAAGRycy9kb3ducmV2LnhtbESPQWvCQBSE74X+h+UVvBTdtIWq0VVK&#10;VSgUAsaAeHtkn5tg9m3IrjH9991CweMwM98wy/VgG9FT52vHCl4mCQji0umajYLisBvPQPiArLFx&#10;TAp+yMN69fiwxFS7G++pz4MREcI+RQVVCG0qpS8rsugnriWO3tl1FkOUnZG6w1uE20a+Jsm7tFhz&#10;XKiwpc+Kykt+tQpMkW+2U1P0xeYc/PfxOetPWabU6Gn4WIAINIR7+L/9pRXMkzf4OxOP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/7qmbGAAAA3AAAAA8AAAAAAAAA&#10;AAAAAAAAoQIAAGRycy9kb3ducmV2LnhtbFBLBQYAAAAABAAEAPkAAACUAwAAAAA=&#10;" strokecolor="#e36c0a [2409]" strokeweight="42e-5mm"/>
                <v:line id="Line 349" o:spid="_x0000_s1366" style="position:absolute;visibility:visible;mso-wrap-style:square" from="3291,690" to="3805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Tj9MQAAADcAAAADwAAAGRycy9kb3ducmV2LnhtbESPW4vCMBSE3xf8D+EIviyaKsui1Sgi&#10;eFlYEK/Ph+bYBpuT0sRa//1mYWEfh5n5hpktWluKhmpvHCsYDhIQxJnThnMF59O6PwbhA7LG0jEp&#10;eJGHxbzzNsNUuycfqDmGXEQI+xQVFCFUqZQ+K8iiH7iKOHo3V1sMUda51DU+I9yWcpQkn9Ki4bhQ&#10;YEWrgrL78WEVmO31sv++7rKlo6/3jd2YFzVGqV63XU5BBGrDf/ivvdMKJskH/J6JR0DO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pOP0xAAAANwAAAAPAAAAAAAAAAAA&#10;AAAAAKECAABkcnMvZG93bnJldi54bWxQSwUGAAAAAAQABAD5AAAAkgMAAAAA&#10;" strokecolor="#e36c0a [2409]" strokeweight="69e-5mm"/>
                <v:shape id="Freeform 350" o:spid="_x0000_s1367" style="position:absolute;left:4280;top:315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r6MUA&#10;AADcAAAADwAAAGRycy9kb3ducmV2LnhtbESPQWuDQBSE74X+h+UVcmvWFhJSk42EgqU0B9FKobeH&#10;+6Ki+1bcbbT/PhsI5DjMzDfMLplNL840utaygpdlBIK4srrlWkH5nT5vQDiPrLG3TAr+yUGyf3zY&#10;YaztxDmdC1+LAGEXo4LG+yGW0lUNGXRLOxAH72RHgz7IsZZ6xCnATS9fo2gtDbYcFhoc6L2hqiv+&#10;jIKffP2bZlknu2OeTacP7nD+KpVaPM2HLQhPs7+Hb+1PreAtWsH1TDgCc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MivoxQAAANwAAAAPAAAAAAAAAAAAAAAAAJgCAABkcnMv&#10;ZG93bnJldi54bWxQSwUGAAAAAAQABAD1AAAAigMAAAAA&#10;" path="m40,250r,l25,240,15,225,5,200r,-30l5,140,15,115,25,95,45,65r5,-5l45,50,30,35,,15,45,e" filled="f" strokecolor="#e36c0a [2409]" strokeweight="42e-5mm">
                  <v:path arrowok="t" o:connecttype="custom" o:connectlocs="40,250;40,250;25,240;15,225;5,200;5,170;5,140;15,115;25,95;45,65;45,65;50,60;45,50;30,35;0,15;45,0" o:connectangles="0,0,0,0,0,0,0,0,0,0,0,0,0,0,0,0"/>
                </v:shape>
                <v:shape id="Freeform 351" o:spid="_x0000_s1368" style="position:absolute;left:3805;top:315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C1n8UA&#10;AADcAAAADwAAAGRycy9kb3ducmV2LnhtbESPzWrDMBCE74W8g9hAbrXcHEzrWgmlkFDSg3FiArkt&#10;1voHWytjqbH79lWh0OMwM98w2X4xg7jT5DrLCp6iGARxZXXHjYLycnh8BuE8ssbBMin4Jgf73eoh&#10;w1TbmQu6n30jAoRdigpa78dUSle1ZNBFdiQOXm0ngz7IqZF6wjnAzSC3cZxIgx2HhRZHem+p6s9f&#10;RsG1SG6HPO9l/1nkc33kHpdTqdRmvby9gvC0+P/wX/tDK3iJE/g9E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4LWfxQAAANwAAAAPAAAAAAAAAAAAAAAAAJgCAABkcnMv&#10;ZG93bnJldi54bWxQSwUGAAAAAAQABAD1AAAAigMAAAAA&#10;" path="m5,250r,l30,225,40,200r5,-30l40,140,35,115,25,95,5,65,,60,5,55,20,35,50,15,,e" filled="f" strokecolor="#e36c0a [2409]" strokeweight="42e-5mm">
                  <v:path arrowok="t" o:connecttype="custom" o:connectlocs="5,250;5,250;30,225;40,200;45,170;40,140;35,115;25,95;5,65;5,65;0,60;5,55;20,35;50,15;0,0" o:connectangles="0,0,0,0,0,0,0,0,0,0,0,0,0,0,0"/>
                </v:shape>
                <v:shape id="Freeform 352" o:spid="_x0000_s1369" style="position:absolute;left:3850;top:320;width:435;height:245;visibility:visible;mso-wrap-style:square;v-text-anchor:top" coordsize="43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liO8YA&#10;AADcAAAADwAAAGRycy9kb3ducmV2LnhtbESPQWvCQBSE74X+h+UVeim6axAbU1cpiuChCKZF8faa&#10;fSah2bchu9X477uC0OMwM98ws0VvG3GmzteONYyGCgRx4UzNpYavz/UgBeEDssHGMWm4kofF/PFh&#10;hplxF97ROQ+liBD2GWqoQmgzKX1RkUU/dC1x9E6usxii7EppOrxEuG1kotREWqw5LlTY0rKi4if/&#10;tRqOL4dVMh1/JKOtz/v09J1IRXutn5/69zcQgfrwH763N0bDVL3C7U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liO8YAAADcAAAADwAAAAAAAAAAAAAAAACYAgAAZHJz&#10;L2Rvd25yZXYueG1sUEsFBgAAAAAEAAQA9QAAAIsDAAAAAA==&#10;" path="m220,245r,l300,240r40,-5l370,230r25,-15l415,200r15,-20l435,150r-5,-30l420,95,400,70,375,45,340,25,305,15,260,5,220,,175,5,135,15,95,25,65,45,40,70,20,95,5,120,,150r5,30l15,200r20,15l65,230r30,5l135,240r85,5xe" filled="f" strokecolor="#e36c0a [2409]" strokeweight="42e-5mm">
                  <v:path arrowok="t" o:connecttype="custom" o:connectlocs="220,245;220,245;300,240;340,235;370,230;395,215;415,200;430,180;435,150;435,150;430,120;420,95;400,70;375,45;340,25;305,15;260,5;220,0;220,0;175,5;135,15;95,25;65,45;40,70;20,95;5,120;0,150;0,150;5,180;15,200;35,215;65,230;95,235;135,240;220,245;220,245" o:connectangles="0,0,0,0,0,0,0,0,0,0,0,0,0,0,0,0,0,0,0,0,0,0,0,0,0,0,0,0,0,0,0,0,0,0,0,0"/>
                </v:shape>
                <v:shape id="Freeform 353" o:spid="_x0000_s1370" style="position:absolute;left:3920;top:370;width:295;height:195;visibility:visible;mso-wrap-style:square;v-text-anchor:top" coordsize="295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nhRMMA&#10;AADcAAAADwAAAGRycy9kb3ducmV2LnhtbERPz2vCMBS+D/Y/hDfwpuk8iHZNS9kYDAaidczrW/Ns&#10;i81L12Qa/evNQdjx4/udFcH04kSj6ywreJ4lIIhrqztuFHzt3qdLEM4ja+wtk4ILOSjyx4cMU23P&#10;vKVT5RsRQ9ilqKD1fkildHVLBt3MDsSRO9jRoI9wbKQe8RzDTS/nSbKQBjuODS0O9NpSfaz+jAL3&#10;c30r51X4/N2v63V//d7sw3Kj1OQplC8gPAX/L767P7SCVRLXxjPxCM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nhRMMAAADcAAAADwAAAAAAAAAAAAAAAACYAgAAZHJzL2Rv&#10;d25yZXYueG1sUEsFBgAAAAAEAAQA9QAAAIgDAAAAAA==&#10;" path="m150,195r,l175,195r30,-5l230,180r20,-10l270,155r15,-15l295,120r,-20l295,80,285,60,275,45,255,30,230,15,205,5,180,,150,,115,,90,5,65,15,40,30,25,45,10,60,,80r,20l,120r10,20l25,155r15,15l65,180r25,10l115,195r35,xe" filled="f" strokecolor="#e36c0a [2409]" strokeweight="42e-5mm">
                  <v:path arrowok="t" o:connecttype="custom" o:connectlocs="150,195;150,195;175,195;205,190;230,180;250,170;270,155;285,140;295,120;295,100;295,100;295,80;285,60;275,45;255,30;230,15;205,5;180,0;150,0;150,0;115,0;90,5;65,15;40,30;25,45;10,60;0,80;0,100;0,100;0,120;10,140;25,155;40,170;65,180;90,190;115,195;150,195;150,195" o:connectangles="0,0,0,0,0,0,0,0,0,0,0,0,0,0,0,0,0,0,0,0,0,0,0,0,0,0,0,0,0,0,0,0,0,0,0,0,0,0"/>
                </v:shape>
                <v:shape id="Freeform 354" o:spid="_x0000_s1371" style="position:absolute;left:3965;top:400;width:205;height:165;visibility:visible;mso-wrap-style:square;v-text-anchor:top" coordsize="20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1bG8QA&#10;AADcAAAADwAAAGRycy9kb3ducmV2LnhtbESPQWuDQBSE74H+h+UVeotrcpBqXaUEAoEESpLS9vhw&#10;X9XqvhV3Y8y/zxYKPQ4z8w2Tl7PpxUSjay0rWEUxCOLK6pZrBe/n7fIZhPPIGnvLpOBGDsriYZFj&#10;pu2VjzSdfC0ChF2GChrvh0xKVzVk0EV2IA7etx0N+iDHWuoRrwFuermO40QabDksNDjQpqGqO12M&#10;goQPpruhHD7110f6hpf9T3/eK/X0OL++gPA0+//wX3unFaRxCr9nwhG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dWxvEAAAA3AAAAA8AAAAAAAAAAAAAAAAAmAIAAGRycy9k&#10;b3ducmV2LnhtbFBLBQYAAAAABAAEAPUAAACJAwAAAAA=&#10;" path="m105,165r,l125,160r20,-5l160,145r15,-10l190,120r10,-20l205,85r,-15l205,55,200,45,190,30,175,20,145,5,105,,60,5,30,20,15,30,5,45,,55,,70,,85r5,15l15,120r15,15l45,145r15,10l80,160r25,5xe" filled="f" strokecolor="#e36c0a [2409]" strokeweight="42e-5mm">
                  <v:path arrowok="t" o:connecttype="custom" o:connectlocs="105,165;105,165;125,160;145,155;160,145;175,135;190,120;200,100;205,85;205,70;205,70;205,55;200,45;190,30;175,20;145,5;105,0;105,0;60,5;30,20;15,30;5,45;0,55;0,70;0,70;0,85;5,100;15,120;30,135;45,145;60,155;80,160;105,165;105,165" o:connectangles="0,0,0,0,0,0,0,0,0,0,0,0,0,0,0,0,0,0,0,0,0,0,0,0,0,0,0,0,0,0,0,0,0,0"/>
                </v:shape>
                <v:shape id="Freeform 355" o:spid="_x0000_s1372" style="position:absolute;left:3995;top:42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rmcL0A&#10;AADcAAAADwAAAGRycy9kb3ducmV2LnhtbERPTYvCMBC9L/gfwgje1rQislajiCLYo67eh2Zsqs0k&#10;NFHrv98cFjw+3vdy3dtWPKkLjWMF+TgDQVw53XCt4Py7//4BESKyxtYxKXhTgPVq8LXEQrsXH+l5&#10;irVIIRwKVGBi9IWUoTJkMYydJ07c1XUWY4JdLXWHrxRuWznJspm02HBqMOhpa6i6nx5WQXnBJp+5&#10;/JaVfrf30+Afpi2VGg37zQJEpD5+xP/ug1Ywz9P8dCYdAbn6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WrmcL0AAADcAAAADwAAAAAAAAAAAAAAAACYAgAAZHJzL2Rvd25yZXYu&#10;eG1sUEsFBgAAAAAEAAQA9QAAAIIDAAAAAA==&#10;" path="m75,145r,l85,140r15,-5l115,120r10,-10l140,75r5,-25l145,40,140,30,125,15,100,5,75,,45,5,20,15,5,30,,50,5,75r15,30l30,120r10,15l55,140r20,5xe" filled="f" strokecolor="#e36c0a [2409]" strokeweight="42e-5mm">
                  <v:path arrowok="t" o:connecttype="custom" o:connectlocs="75,145;75,145;85,140;100,135;115,120;125,110;140,75;145,50;145,50;145,40;140,30;125,15;100,5;75,0;75,0;45,5;20,15;5,30;0,50;0,50;5,75;20,105;30,120;40,135;55,140;75,145;75,145" o:connectangles="0,0,0,0,0,0,0,0,0,0,0,0,0,0,0,0,0,0,0,0,0,0,0,0,0,0,0"/>
                </v:shape>
                <v:shape id="Freeform 356" o:spid="_x0000_s1373" style="position:absolute;left:3810;top:565;width:510;height:20;visibility:visible;mso-wrap-style:square;v-text-anchor:top" coordsize="5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gai8MA&#10;AADcAAAADwAAAGRycy9kb3ducmV2LnhtbESPUWvCMBSF3wf+h3CFvc20E2TtjCIyceCTbj/g0ty1&#10;3ZqbmMTa/nsjCHs8nHO+w1muB9OJnnxoLSvIZxkI4srqlmsF31+7lzcQISJr7CyTgpECrFeTpyWW&#10;2l75SP0p1iJBOJSooInRlVKGqiGDYWYdcfJ+rDcYk/S11B6vCW46+ZplC2mw5bTQoKNtQ9Xf6WIU&#10;ONeb8bcYfXXmj/1hd+ZibvdKPU+HzTuISEP8Dz/an1pBkedwP5OO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gai8MAAADcAAAADwAAAAAAAAAAAAAAAACYAgAAZHJzL2Rv&#10;d25yZXYueG1sUEsFBgAAAAAEAAQA9QAAAIgDAAAAAA==&#10;" path="m,l,,25,10,70,20r35,l145,20,195,10,255,r65,10l370,15r40,5l445,20,490,10,510,e" filled="f" strokecolor="#e36c0a [2409]" strokeweight="42e-5mm">
                  <v:path arrowok="t" o:connecttype="custom" o:connectlocs="0,0;0,0;25,10;70,20;105,20;145,20;195,10;255,0;255,0;255,0;320,10;370,15;410,20;445,20;490,10;510,0" o:connectangles="0,0,0,0,0,0,0,0,0,0,0,0,0,0,0,0"/>
                </v:shape>
                <v:shape id="Freeform 357" o:spid="_x0000_s1374" style="position:absolute;left:3810;top:565;width:510;height:45;visibility:visible;mso-wrap-style:square;v-text-anchor:top" coordsize="51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sasMYA&#10;AADcAAAADwAAAGRycy9kb3ducmV2LnhtbESPT2vCQBTE74LfYXmF3nQTD7amrqKCJZdi/Yu9PbKv&#10;2WD2bchuNf32bqHgcZiZ3zDTeWdrcaXWV44VpMMEBHHhdMWlgsN+PXgF4QOyxtoxKfglD/NZvzfF&#10;TLsbb+m6C6WIEPYZKjAhNJmUvjBk0Q9dQxy9b9daDFG2pdQt3iLc1nKUJGNpseK4YLChlaHisvux&#10;Cj7HZ1q8d80pP35tXj4m5rxeprlSz0/d4g1EoC48wv/tXCuYpCP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sasMYAAADcAAAADwAAAAAAAAAAAAAAAACYAgAAZHJz&#10;L2Rvd25yZXYueG1sUEsFBgAAAAAEAAQA9QAAAIsDAAAAAA==&#10;" path="m,l,,40,15,90,25r65,10l230,45r85,-5l360,35r50,-5l460,15,510,e" filled="f" strokecolor="#e36c0a [2409]" strokeweight="42e-5mm">
                  <v:path arrowok="t" o:connecttype="custom" o:connectlocs="0,0;0,0;40,15;90,25;155,35;230,45;315,40;360,35;410,30;460,15;510,0" o:connectangles="0,0,0,0,0,0,0,0,0,0,0"/>
                </v:shape>
                <v:line id="Line 358" o:spid="_x0000_s1375" style="position:absolute;visibility:visible;mso-wrap-style:square" from="3810,660" to="4325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I8u8YAAADcAAAADwAAAGRycy9kb3ducmV2LnhtbESPQWvCQBSE7wX/w/IKvZS6UaGtqauI&#10;tiAIAdOA9PbIPjeh2bchu43x37tCweMwM98wi9VgG9FT52vHCibjBARx6XTNRkHx/fXyDsIHZI2N&#10;Y1JwIQ+r5ehhgal2Zz5QnwcjIoR9igqqENpUSl9WZNGPXUscvZPrLIYoOyN1h+cIt42cJsmrtFhz&#10;XKiwpU1F5W/+ZxWYIt9+vpmiL7an4PfH56z/yTKlnh6H9QeIQEO4h//bO61gPpnB7Uw8An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iPLvGAAAA3AAAAA8AAAAAAAAA&#10;AAAAAAAAoQIAAGRycy9kb3ducmV2LnhtbFBLBQYAAAAABAAEAPkAAACUAwAAAAA=&#10;" strokecolor="#e36c0a [2409]" strokeweight="42e-5mm"/>
                <v:line id="Line 359" o:spid="_x0000_s1376" style="position:absolute;visibility:visible;mso-wrap-style:square" from="3810,690" to="4325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11KcQAAADcAAAADwAAAGRycy9kb3ducmV2LnhtbESPW4vCMBSE3xf8D+EIviyaKsui1Sgi&#10;eFlYEK/Ph+bYBpuT0sRa//1mYWEfh5n5hpktWluKhmpvHCsYDhIQxJnThnMF59O6PwbhA7LG0jEp&#10;eJGHxbzzNsNUuycfqDmGXEQI+xQVFCFUqZQ+K8iiH7iKOHo3V1sMUda51DU+I9yWcpQkn9Ki4bhQ&#10;YEWrgrL78WEVmO31sv++7rKlo6/3jd2YFzVGqV63XU5BBGrDf/ivvdMKJsMP+D0Tj4C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fXUpxAAAANwAAAAPAAAAAAAAAAAA&#10;AAAAAKECAABkcnMvZG93bnJldi54bWxQSwUGAAAAAAQABAD5AAAAkgMAAAAA&#10;" strokecolor="#e36c0a [2409]" strokeweight="69e-5mm"/>
                <v:shape id="Freeform 360" o:spid="_x0000_s1377" style="position:absolute;left:4799;top:315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9NcUA&#10;AADcAAAADwAAAGRycy9kb3ducmV2LnhtbESPQWuDQBSE74X+h+UVcmvWFBJSm00oBUtpDqKRQm8P&#10;90VF9624W7X/PhsI5DjMzDfM7jCbTow0uMaygtUyAkFcWt1wpaA4Jc9bEM4ja+wsk4J/cnDYPz7s&#10;MNZ24ozG3FciQNjFqKD2vo+ldGVNBt3S9sTBO9vBoA9yqKQecApw08mXKNpIgw2HhRp7+qipbPM/&#10;o+An2/wmadrK9pil0/mTW5y/C6UWT/P7GwhPs7+Hb+0vreB1tYbrmXAE5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6701xQAAANwAAAAPAAAAAAAAAAAAAAAAAJgCAABkcnMv&#10;ZG93bnJldi54bWxQSwUGAAAAAAQABAD1AAAAigMAAAAA&#10;" path="m40,250r,l25,240,15,225,5,200,,170,5,140,15,115,25,95,45,65r5,-5l45,50,30,35,,15,45,e" filled="f" strokecolor="#e36c0a [2409]" strokeweight="42e-5mm">
                  <v:path arrowok="t" o:connecttype="custom" o:connectlocs="40,250;40,250;25,240;15,225;5,200;0,170;5,140;15,115;25,95;45,65;45,65;50,60;45,50;30,35;0,15;45,0" o:connectangles="0,0,0,0,0,0,0,0,0,0,0,0,0,0,0,0"/>
                </v:shape>
                <v:shape id="Freeform 361" o:spid="_x0000_s1378" style="position:absolute;left:4325;top:315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jQsUA&#10;AADcAAAADwAAAGRycy9kb3ducmV2LnhtbESPQWuDQBSE74X8h+UFcqurOUhrswmlYCjpQUwk0NvD&#10;fVHRfSvuNtp/3y0Uehxm5htmd1jMIO40uc6ygiSKQRDXVnfcKKgu+eMTCOeRNQ6WScE3OTjsVw87&#10;zLSduaT72TciQNhlqKD1fsykdHVLBl1kR+Lg3exk0Ac5NVJPOAe4GeQ2jlNpsOOw0OJIby3V/fnL&#10;KLiW6WdeFL3sP8pivh25x+VUKbVZL68vIDwt/j/8137XCp6TFH7Ph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SNCxQAAANwAAAAPAAAAAAAAAAAAAAAAAJgCAABkcnMv&#10;ZG93bnJldi54bWxQSwUGAAAAAAQABAD1AAAAigMAAAAA&#10;" path="m5,250r,l25,225,40,200r5,-30l40,140,35,115,25,95,5,65,,60,5,55,20,35,50,15,,e" filled="f" strokecolor="#e36c0a [2409]" strokeweight="42e-5mm">
                  <v:path arrowok="t" o:connecttype="custom" o:connectlocs="5,250;5,250;25,225;40,200;45,170;40,140;35,115;25,95;5,65;5,65;0,60;5,55;20,35;50,15;0,0" o:connectangles="0,0,0,0,0,0,0,0,0,0,0,0,0,0,0"/>
                </v:shape>
                <v:shape id="Freeform 362" o:spid="_x0000_s1379" style="position:absolute;left:4370;top:320;width:434;height:245;visibility:visible;mso-wrap-style:square;v-text-anchor:top" coordsize="43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QYMMA&#10;AADcAAAADwAAAGRycy9kb3ducmV2LnhtbESPQWsCMRSE7wX/Q3iCt5q1YK2rUUQoaG9de9DbY/NM&#10;Vjcvyyau6783hUKPw8x8wyzXvatFR22oPCuYjDMQxKXXFRsFP4fP1w8QISJrrD2TggcFWK8GL0vM&#10;tb/zN3VFNCJBOOSowMbY5FKG0pLDMPYNcfLOvnUYk2yN1C3eE9zV8i3L3qXDitOCxYa2lsprcXMK&#10;zOxwOtKe5Fc3LU+2mB/ZXHZKjYb9ZgEiUh//w3/tnVYwn8zg90w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JQYMMAAADcAAAADwAAAAAAAAAAAAAAAACYAgAAZHJzL2Rv&#10;d25yZXYueG1sUEsFBgAAAAAEAAQA9QAAAIgDAAAAAA==&#10;" path="m215,245r,l299,240r35,-5l369,230r25,-15l414,200r15,-20l434,150r-5,-30l419,95,399,70,369,45,339,25,299,15,259,5,215,,170,5,130,15,95,25,65,45,35,70,15,95,5,120,,150r,30l15,200r20,15l60,230r35,5l130,240r85,5xe" filled="f" strokecolor="#e36c0a [2409]" strokeweight="42e-5mm">
                  <v:path arrowok="t" o:connecttype="custom" o:connectlocs="215,245;215,245;299,240;334,235;369,230;394,215;414,200;429,180;434,150;434,150;429,120;419,95;399,70;369,45;339,25;299,15;259,5;215,0;215,0;170,5;130,15;95,25;65,45;35,70;15,95;5,120;0,150;0,150;0,180;15,200;35,215;60,230;95,235;130,240;215,245;215,245" o:connectangles="0,0,0,0,0,0,0,0,0,0,0,0,0,0,0,0,0,0,0,0,0,0,0,0,0,0,0,0,0,0,0,0,0,0,0,0"/>
                </v:shape>
                <v:shape id="Freeform 363" o:spid="_x0000_s1380" style="position:absolute;left:4435;top:370;width:299;height:195;visibility:visible;mso-wrap-style:square;v-text-anchor:top" coordsize="29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wOucIA&#10;AADcAAAADwAAAGRycy9kb3ducmV2LnhtbERPz2vCMBS+C/sfwhvspmkLE63G0skG28GDOqbHR/NM&#10;w5qX0mTa/ffmMNjx4/u9rkbXiSsNwXpWkM8yEMSN15aNgs/j23QBIkRkjZ1nUvBLAarNw2SNpfY3&#10;3tP1EI1IIRxKVNDG2JdShqYlh2Hme+LEXfzgMCY4GKkHvKVw18kiy+bSoeXU0GJP25aa78OPU/Bs&#10;85fanM1u+xFO88LW7vVLO6WeHsd6BSLSGP/Ff+53rWCZp7XpTDo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rA65wgAAANwAAAAPAAAAAAAAAAAAAAAAAJgCAABkcnMvZG93&#10;bnJldi54bWxQSwUGAAAAAAQABAD1AAAAhwMAAAAA&#10;" path="m150,195r,l180,195r29,-5l234,180r20,-10l274,155r15,-15l294,120r5,-20l299,80,289,60,274,45,259,30,234,15,209,5,180,,150,,120,,95,5,70,15,45,30,30,45,15,60,5,80,,100r5,20l15,140r10,15l45,170r20,10l95,190r25,5l150,195xe" filled="f" strokecolor="#e36c0a [2409]" strokeweight="42e-5mm">
                  <v:path arrowok="t" o:connecttype="custom" o:connectlocs="150,195;150,195;180,195;209,190;234,180;254,170;274,155;289,140;294,120;299,100;299,100;299,80;289,60;274,45;259,30;234,15;209,5;180,0;150,0;150,0;120,0;95,5;70,15;45,30;30,45;15,60;5,80;0,100;0,100;5,120;15,140;25,155;45,170;65,180;95,190;120,195;150,195;150,195" o:connectangles="0,0,0,0,0,0,0,0,0,0,0,0,0,0,0,0,0,0,0,0,0,0,0,0,0,0,0,0,0,0,0,0,0,0,0,0,0,0"/>
                </v:shape>
                <v:shape id="Freeform 364" o:spid="_x0000_s1381" style="position:absolute;left:4480;top:400;width:209;height:165;visibility:visible;mso-wrap-style:square;v-text-anchor:top" coordsize="20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zhV8MA&#10;AADcAAAADwAAAGRycy9kb3ducmV2LnhtbESPQWvCQBSE7wX/w/IEL0U3kSIaXUUssb026v2ZfSbB&#10;7Nuwu43x33cLhR6HmfmG2ewG04qenG8sK0hnCQji0uqGKwXnUz5dgvABWWNrmRQ8ycNuO3rZYKbt&#10;g7+oL0IlIoR9hgrqELpMSl/WZNDPbEccvZt1BkOUrpLa4SPCTSvnSbKQBhuOCzV2dKipvBffRoE9&#10;4seruzT52+Ka99e0T+17cVFqMh72axCBhvAf/mt/agWrdAW/Z+IR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zhV8MAAADcAAAADwAAAAAAAAAAAAAAAACYAgAAZHJzL2Rv&#10;d25yZXYueG1sUEsFBgAAAAAEAAQA9QAAAIgDAAAAAA==&#10;" path="m105,165r,l125,160r20,-5l164,145r15,-10l189,120r10,-20l209,85r,-15l209,55,204,45,194,30,179,20,145,5,105,,65,5,35,20,20,30,10,45,5,55,,70,5,85r5,15l20,120r10,15l45,145r20,10l85,160r20,5xe" filled="f" strokecolor="#e36c0a [2409]" strokeweight="42e-5mm">
                  <v:path arrowok="t" o:connecttype="custom" o:connectlocs="105,165;105,165;125,160;145,155;164,145;179,135;189,120;199,100;209,85;209,70;209,70;209,55;204,45;194,30;179,20;145,5;105,0;105,0;65,5;35,20;20,30;10,45;5,55;0,70;0,70;5,85;10,100;20,120;30,135;45,145;65,155;85,160;105,165;105,165" o:connectangles="0,0,0,0,0,0,0,0,0,0,0,0,0,0,0,0,0,0,0,0,0,0,0,0,0,0,0,0,0,0,0,0,0,0"/>
                </v:shape>
                <v:shape id="Freeform 365" o:spid="_x0000_s1382" style="position:absolute;left:4515;top:420;width:144;height:145;visibility:visible;mso-wrap-style:square;v-text-anchor:top" coordsize="144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Ci58AA&#10;AADcAAAADwAAAGRycy9kb3ducmV2LnhtbERPy4rCMBTdC/5DuIK7MVVQxmoUEcUHbnwgLi/NtS02&#10;N6WJts7XTxaCy8N5T+eNKcSLKpdbVtDvRSCIE6tzThVczuufXxDOI2ssLJOCNzmYz9qtKcba1nyk&#10;18mnIoSwi1FB5n0ZS+mSjAy6ni2JA3e3lUEfYJVKXWEdwk0hB1E0kgZzDg0ZlrTMKHmcnkZBQaPN&#10;vl7drza6Hg7DG9Pu701KdTvNYgLCU+O/4o97qxWMB2F+OBOOgJ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YCi58AAAADcAAAADwAAAAAAAAAAAAAAAACYAgAAZHJzL2Rvd25y&#10;ZXYueG1sUEsFBgAAAAAEAAQA9QAAAIUDAAAAAA==&#10;" path="m70,145r,l85,140r15,-5l110,120r9,-10l139,75r5,-25l144,40,139,30,124,15,100,5,70,,45,5,20,15,5,30,,50,,75r15,30l25,120r15,15l55,140r15,5xe" filled="f" strokecolor="#e36c0a [2409]" strokeweight="42e-5mm">
                  <v:path arrowok="t" o:connecttype="custom" o:connectlocs="70,145;70,145;85,140;100,135;110,120;119,110;139,75;144,50;144,50;144,40;139,30;124,15;100,5;70,0;70,0;45,5;20,15;5,30;0,50;0,50;0,75;15,105;25,120;40,135;55,140;70,145;70,145" o:connectangles="0,0,0,0,0,0,0,0,0,0,0,0,0,0,0,0,0,0,0,0,0,0,0,0,0,0,0"/>
                </v:shape>
                <v:shape id="Freeform 366" o:spid="_x0000_s1383" style="position:absolute;left:4330;top:565;width:509;height:20;visibility:visible;mso-wrap-style:square;v-text-anchor:top" coordsize="5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Tq8YA&#10;AADcAAAADwAAAGRycy9kb3ducmV2LnhtbESPQWsCMRSE7wX/Q3iCt5pdhaJbo7QVQQ89qC3t8bF5&#10;brbdvCxJdLf99U1B8DjMzDfMYtXbRlzIh9qxgnycgSAuna65UvB23NzPQISIrLFxTAp+KMBqObhb&#10;YKFdx3u6HGIlEoRDgQpMjG0hZSgNWQxj1xIn7+S8xZikr6T22CW4beQkyx6kxZrTgsGWXgyV34ez&#10;VbA7+rX+nebP3ce79Z/dWp++zKtSo2H/9AgiUh9v4Wt7qxXMJzn8n0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oTq8YAAADcAAAADwAAAAAAAAAAAAAAAACYAgAAZHJz&#10;L2Rvd25yZXYueG1sUEsFBgAAAAAEAAQA9QAAAIsDAAAAAA==&#10;" path="m,l,,20,10,70,20r30,l145,20,195,10,255,r59,10l364,15r45,5l439,20,484,10,509,e" filled="f" strokecolor="#e36c0a [2409]" strokeweight="42e-5mm">
                  <v:path arrowok="t" o:connecttype="custom" o:connectlocs="0,0;0,0;20,10;70,20;100,20;145,20;195,10;255,0;255,0;255,0;314,10;364,15;409,20;439,20;484,10;509,0" o:connectangles="0,0,0,0,0,0,0,0,0,0,0,0,0,0,0,0"/>
                </v:shape>
                <v:shape id="Freeform 367" o:spid="_x0000_s1384" style="position:absolute;left:4330;top:565;width:509;height:45;visibility:visible;mso-wrap-style:square;v-text-anchor:top" coordsize="50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GHacQA&#10;AADcAAAADwAAAGRycy9kb3ducmV2LnhtbESPQWsCMRSE7wX/Q3gFbzXbFYtujWIV0Wu11etj87rZ&#10;dvOyTaKu/94UhB6HmfmGmc4724gz+VA7VvA8yEAQl07XXCn42K+fxiBCRNbYOCYFVwown/Ueplho&#10;d+F3Ou9iJRKEQ4EKTIxtIWUoDVkMA9cSJ+/LeYsxSV9J7fGS4LaReZa9SIs1pwWDLS0NlT+7k1Xg&#10;PzcbM8y+30ZH95uH7WHYHVesVP+xW7yCiNTF//C9vdUKJnkOf2fSEZ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hh2nEAAAA3AAAAA8AAAAAAAAAAAAAAAAAmAIAAGRycy9k&#10;b3ducmV2LnhtbFBLBQYAAAAABAAEAPUAAACJAwAAAAA=&#10;" path="m,l,,40,15,90,25r60,10l230,45r84,-5l359,35r50,-5l459,15,509,e" filled="f" strokecolor="#e36c0a [2409]" strokeweight="42e-5mm">
                  <v:path arrowok="t" o:connecttype="custom" o:connectlocs="0,0;0,0;40,15;90,25;150,35;230,45;314,40;359,35;409,30;459,15;509,0" o:connectangles="0,0,0,0,0,0,0,0,0,0,0"/>
                </v:shape>
                <v:line id="Line 368" o:spid="_x0000_s1385" style="position:absolute;visibility:visible;mso-wrap-style:square" from="4325,660" to="4844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72BsYAAADcAAAADwAAAGRycy9kb3ducmV2LnhtbESPQWvCQBSE7wX/w/IKXkrdqNDW1FVE&#10;WxCEQNOA9PbIPjeh2bchu8b4712h0OMwM98wy/VgG9FT52vHCqaTBARx6XTNRkHx/fn8BsIHZI2N&#10;Y1JwJQ/r1ehhial2F/6iPg9GRAj7FBVUIbSplL6syKKfuJY4eifXWQxRdkbqDi8Rbhs5S5IXabHm&#10;uFBhS9uKyt/8bBWYIt99vJqiL3an4A/Hp6z/yTKlxo/D5h1EoCH8h//ae61gMZvD/Uw8An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O9gbGAAAA3AAAAA8AAAAAAAAA&#10;AAAAAAAAoQIAAGRycy9kb3ducmV2LnhtbFBLBQYAAAAABAAEAPkAAACUAwAAAAA=&#10;" strokecolor="#e36c0a [2409]" strokeweight="42e-5mm"/>
                <v:line id="Line 369" o:spid="_x0000_s1386" style="position:absolute;visibility:visible;mso-wrap-style:square" from="4325,690" to="4844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G/lMUAAADcAAAADwAAAGRycy9kb3ducmV2LnhtbESPS2vDMBCE74H+B7GFXEoiN5TQOJZD&#10;KORRCITmdV6srS1qrYylOM6/rwqFHIeZ+YbJFr2tRUetN44VvI4TEMSF04ZLBafjavQOwgdkjbVj&#10;UnAnD4v8aZBhqt2Nv6g7hFJECPsUFVQhNKmUvqjIoh+7hjh63661GKJsS6lbvEW4reUkSabSouG4&#10;UGFDHxUVP4erVWA2l/N+d9kWS0efL2u7NnfqjFLD5345BxGoD4/wf3urFcwmb/B3Jh4Bmf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G/lMUAAADcAAAADwAAAAAAAAAA&#10;AAAAAAChAgAAZHJzL2Rvd25yZXYueG1sUEsFBgAAAAAEAAQA+QAAAJMDAAAAAA==&#10;" strokecolor="#e36c0a [2409]" strokeweight="69e-5mm"/>
                <v:shape id="Freeform 370" o:spid="_x0000_s1387" style="position:absolute;left:5314;top:315;width:55;height:250;visibility:visible;mso-wrap-style:square;v-text-anchor:top" coordsize="55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+4RcUA&#10;AADcAAAADwAAAGRycy9kb3ducmV2LnhtbESPQWvCQBSE7wX/w/KE3uqmgUiaukoVlEp7qQk9P7PP&#10;JJh9G7Krif/eLRQ8DjPzDbNYjaYVV+pdY1nB6ywCQVxa3XCloMi3LykI55E1tpZJwY0crJaTpwVm&#10;2g78Q9eDr0SAsMtQQe19l0npypoMupntiIN3sr1BH2RfSd3jEOCmlXEUzaXBhsNCjR1tairPh4tR&#10;sP4q4mSXJt8s18nlmGP3uzvvlXqejh/vIDyN/hH+b39qBW9xAn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L7hFxQAAANwAAAAPAAAAAAAAAAAAAAAAAJgCAABkcnMv&#10;ZG93bnJldi54bWxQSwUGAAAAAAQABAD1AAAAigMAAAAA&#10;" path="m45,250r,l30,240,20,225,10,200,5,170r5,-30l20,115,30,95,50,65r5,-5l50,50,35,35,,15,50,e" filled="f" strokecolor="#e36c0a [2409]" strokeweight="42e-5mm">
                  <v:path arrowok="t" o:connecttype="custom" o:connectlocs="45,250;45,250;30,240;20,225;10,200;5,170;10,140;20,115;30,95;50,65;50,65;55,60;50,50;35,35;0,15;50,0" o:connectangles="0,0,0,0,0,0,0,0,0,0,0,0,0,0,0,0"/>
                </v:shape>
                <v:shape id="Freeform 371" o:spid="_x0000_s1388" style="position:absolute;left:4844;top:315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Xp/8UA&#10;AADcAAAADwAAAGRycy9kb3ducmV2LnhtbESPzWrDMBCE74W+g9hCb43cHEzqWAkhkBLag7EbCrkt&#10;1voHWytjKbb79lGh0OMwM98w6X4xvZhodK1lBa+rCARxaXXLtYLL1+llA8J5ZI29ZVLwQw72u8eH&#10;FBNtZ85pKnwtAoRdggoa74dESlc2ZNCt7EAcvMqOBn2QYy31iHOAm16uoyiWBlsOCw0OdGyo7Iqb&#10;UfCdx9dTlnWy+8yzuXrnDpePi1LPT8thC8LT4v/Df+2zVvC2juH3TDgCcn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en/xQAAANwAAAAPAAAAAAAAAAAAAAAAAJgCAABkcnMv&#10;ZG93bnJldi54bWxQSwUGAAAAAAQABAD1AAAAigMAAAAA&#10;" path="m,250r,l25,225,40,200r,-30l40,140,30,115,20,95,5,65,,60,,55,20,35,50,15,,e" filled="f" strokecolor="#e36c0a [2409]" strokeweight="42e-5mm">
                  <v:path arrowok="t" o:connecttype="custom" o:connectlocs="0,250;0,250;25,225;40,200;40,170;40,140;30,115;20,95;5,65;5,65;0,60;0,55;20,35;50,15;0,0" o:connectangles="0,0,0,0,0,0,0,0,0,0,0,0,0,0,0"/>
                </v:shape>
                <v:shape id="Freeform 372" o:spid="_x0000_s1389" style="position:absolute;left:4884;top:320;width:440;height:245;visibility:visible;mso-wrap-style:square;v-text-anchor:top" coordsize="44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wALsMA&#10;AADcAAAADwAAAGRycy9kb3ducmV2LnhtbESPzW7CMBCE70h9B2uRuIFDDkADBlGgEqcgQh9giTc/&#10;Il5HsYHw9nWlShxHM/ONZrXpTSMe1LnasoLpJAJBnFtdc6ng5/I9XoBwHlljY5kUvMjBZv0xWGGi&#10;7ZPP9Mh8KQKEXYIKKu/bREqXV2TQTWxLHLzCdgZ9kF0pdYfPADeNjKNoJg3WHBYqbGlXUX7L7kZB&#10;nF6Lw0U2iwO+7qd9lsqvFAulRsN+uwThqffv8H/7qBV8xnP4OxOO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wALsMAAADcAAAADwAAAAAAAAAAAAAAAACYAgAAZHJzL2Rv&#10;d25yZXYueG1sUEsFBgAAAAAEAAQA9QAAAIgDAAAAAA==&#10;" path="m220,245r,l305,240r35,-5l370,230r30,-15l420,200r10,-20l440,150r-5,-30l425,95,405,70,375,45,345,25,305,15,265,5,220,,175,5,135,15,100,25,65,45,40,70,20,95,5,120,,150r5,30l20,200r20,15l65,230r35,5l135,240r85,5xe" filled="f" strokecolor="#e36c0a [2409]" strokeweight="42e-5mm">
                  <v:path arrowok="t" o:connecttype="custom" o:connectlocs="220,245;220,245;305,240;340,235;370,230;400,215;420,200;430,180;440,150;440,150;435,120;425,95;405,70;375,45;345,25;305,15;265,5;220,0;220,0;175,5;135,15;100,25;65,45;40,70;20,95;5,120;0,150;0,150;5,180;20,200;40,215;65,230;100,235;135,240;220,245;220,245" o:connectangles="0,0,0,0,0,0,0,0,0,0,0,0,0,0,0,0,0,0,0,0,0,0,0,0,0,0,0,0,0,0,0,0,0,0,0,0"/>
                </v:shape>
                <v:shape id="Freeform 373" o:spid="_x0000_s1390" style="position:absolute;left:4954;top:370;width:300;height:195;visibility:visible;mso-wrap-style:square;v-text-anchor:top" coordsize="30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MUyMAA&#10;AADcAAAADwAAAGRycy9kb3ducmV2LnhtbERPTU8CMRC9m/AfmjHxJq0cFFYKISQmHheUA7dhO3YX&#10;dqabtsL67+3BxOPL+16uR+7VlWLqglh4mhpQJE1wnXgLnx9vj3NQKaM47IOQhR9KsF5N7pZYuXCT&#10;HV332asSIqlCC23OQ6V1alpiTNMwkBTuK0TGXGD02kW8lXDu9cyYZ83YSWlocaBtS81l/80W6qM/&#10;j2bHcW4Op1P9sqkDs7f24X7cvILKNOZ/8Z/73VlYzMracqYcAb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3MUyMAAAADcAAAADwAAAAAAAAAAAAAAAACYAgAAZHJzL2Rvd25y&#10;ZXYueG1sUEsFBgAAAAAEAAQA9QAAAIUDAAAAAA==&#10;" path="m150,195r,l180,195r30,-5l235,180r20,-10l275,155r10,-15l295,120r5,-20l295,80,290,60,275,45,255,30,235,15,210,5,180,,150,,120,,90,5,65,15,45,30,25,45,15,60,5,80,,100r5,20l10,140r15,15l45,170r20,10l90,190r30,5l150,195xe" filled="f" strokecolor="#e36c0a [2409]" strokeweight="42e-5mm">
                  <v:path arrowok="t" o:connecttype="custom" o:connectlocs="150,195;150,195;180,195;210,190;235,180;255,170;275,155;285,140;295,120;300,100;300,100;295,80;290,60;275,45;255,30;235,15;210,5;180,0;150,0;150,0;120,0;90,5;65,15;45,30;25,45;15,60;5,80;0,100;0,100;5,120;10,140;25,155;45,170;65,180;90,190;120,195;150,195;150,195" o:connectangles="0,0,0,0,0,0,0,0,0,0,0,0,0,0,0,0,0,0,0,0,0,0,0,0,0,0,0,0,0,0,0,0,0,0,0,0,0,0"/>
                </v:shape>
                <v:shape id="Freeform 374" o:spid="_x0000_s1391" style="position:absolute;left:4999;top:400;width:210;height:165;visibility:visible;mso-wrap-style:square;v-text-anchor:top" coordsize="21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TK6cUA&#10;AADcAAAADwAAAGRycy9kb3ducmV2LnhtbESPQWsCMRSE70L/Q3gFL1Kz9VB0axQRCh68uFqht+fm&#10;uVncvKxJdNd/bwqFHoeZ+YaZL3vbiDv5UDtW8D7OQBCXTtdcKTjsv96mIEJE1tg4JgUPCrBcvAzm&#10;mGvX8Y7uRaxEgnDIUYGJsc2lDKUhi2HsWuLknZ23GJP0ldQeuwS3jZxk2Ye0WHNaMNjS2lB5KW5W&#10;QTz5Y3U8me/V9irbbmSK/U/xUGr42q8+QUTq43/4r73RCmaTGfyeS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MrpxQAAANwAAAAPAAAAAAAAAAAAAAAAAJgCAABkcnMv&#10;ZG93bnJldi54bWxQSwUGAAAAAAQABAD1AAAAigMAAAAA&#10;" path="m105,165r,l125,160r20,-5l165,145r15,-10l190,120r10,-20l205,85r5,-15l210,55,200,45,195,30,180,20,145,5,105,,65,5,30,20,20,30,10,45,5,55,,70,,85r10,15l15,120r15,15l45,145r20,10l85,160r20,5xe" filled="f" strokecolor="#e36c0a [2409]" strokeweight="42e-5mm">
                  <v:path arrowok="t" o:connecttype="custom" o:connectlocs="105,165;105,165;125,160;145,155;165,145;180,135;190,120;200,100;205,85;210,70;210,70;210,55;200,45;195,30;180,20;145,5;105,0;105,0;65,5;30,20;20,30;10,45;5,55;0,70;0,70;0,85;10,100;15,120;30,135;45,145;65,155;85,160;105,165;105,165" o:connectangles="0,0,0,0,0,0,0,0,0,0,0,0,0,0,0,0,0,0,0,0,0,0,0,0,0,0,0,0,0,0,0,0,0,0"/>
                </v:shape>
                <v:shape id="Freeform 375" o:spid="_x0000_s1392" style="position:absolute;left:5029;top:420;width:150;height:145;visibility:visible;mso-wrap-style:square;v-text-anchor:top" coordsize="15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OuNsIA&#10;AADcAAAADwAAAGRycy9kb3ducmV2LnhtbERPy2rCQBTdF/yH4Qrd1YnWBBsdRYVidqVpwe1t5poE&#10;M3dCZvJov76zKHR5OO/dYTKNGKhztWUFy0UEgriwuuZSwefH69MGhPPIGhvLpOCbHBz2s4cdptqO&#10;/E5D7ksRQtilqKDyvk2ldEVFBt3CtsSBu9nOoA+wK6XucAzhppGrKEqkwZpDQ4UtnSsq7nlvFGR0&#10;XSerU3P86eOv9vLmxyyLS6Ue59NxC8LT5P/Ff+5MK3h5DvPDmX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c642wgAAANwAAAAPAAAAAAAAAAAAAAAAAJgCAABkcnMvZG93&#10;bnJldi54bWxQSwUGAAAAAAQABAD1AAAAhwMAAAAA&#10;" path="m75,145r,l90,140r15,-5l115,120r10,-10l140,75,150,50,145,40r,-10l125,15,105,5,75,,45,5,25,15,10,30,,50,5,75r15,30l30,120r15,15l60,140r15,5xe" filled="f" strokecolor="#e36c0a [2409]" strokeweight="42e-5mm">
                  <v:path arrowok="t" o:connecttype="custom" o:connectlocs="75,145;75,145;90,140;105,135;115,120;125,110;140,75;150,50;150,50;145,40;145,30;125,15;105,5;75,0;75,0;45,5;25,15;10,30;0,50;0,50;5,75;20,105;30,120;45,135;60,140;75,145;75,145" o:connectangles="0,0,0,0,0,0,0,0,0,0,0,0,0,0,0,0,0,0,0,0,0,0,0,0,0,0,0"/>
                </v:shape>
                <v:shape id="Freeform 376" o:spid="_x0000_s1393" style="position:absolute;left:4844;top:565;width:515;height:20;visibility:visible;mso-wrap-style:square;v-text-anchor:top" coordsize="5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lZ2sIA&#10;AADcAAAADwAAAGRycy9kb3ducmV2LnhtbESP3YrCMBSE7wXfIRzBO01V1u5Wo4ggeLOsfw9wtjnb&#10;FpuTksRa394sCF4OM/MNs1x3phYtOV9ZVjAZJyCIc6srLhRczrvRJwgfkDXWlknBgzysV/3eEjNt&#10;73yk9hQKESHsM1RQhtBkUvq8JIN+bBvi6P1ZZzBE6QqpHd4j3NRymiRzabDiuFBiQ9uS8uvpZhTM&#10;QmuS9HBJv80trT9+paMfSpUaDrrNAkSgLrzDr/ZeK/iaTeD/TDw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WVnawgAAANwAAAAPAAAAAAAAAAAAAAAAAJgCAABkcnMvZG93&#10;bnJldi54bWxQSwUGAAAAAAQABAD1AAAAhwMAAAAA&#10;" path="m,l,,25,10,70,20r35,l145,20,200,10,260,r60,10l370,15r40,5l445,20,490,10,515,e" filled="f" strokecolor="#e36c0a [2409]" strokeweight="42e-5mm">
                  <v:path arrowok="t" o:connecttype="custom" o:connectlocs="0,0;0,0;25,10;70,20;105,20;145,20;200,10;260,0;260,0;260,0;320,10;370,15;410,20;445,20;490,10;515,0" o:connectangles="0,0,0,0,0,0,0,0,0,0,0,0,0,0,0,0"/>
                </v:shape>
                <v:shape id="Freeform 377" o:spid="_x0000_s1394" style="position:absolute;left:4844;top:565;width:515;height:45;visibility:visible;mso-wrap-style:square;v-text-anchor:top" coordsize="51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2wVsUA&#10;AADcAAAADwAAAGRycy9kb3ducmV2LnhtbESPzWrCQBSF9wXfYbiCm1InsVBM6igiFEtcVYN0ecnc&#10;JsHMnZiZavL2jiC4PJyfj7NY9aYRF+pcbVlBPI1AEBdW11wqyA9fb3MQziNrbCyTgoEcrJajlwWm&#10;2l75hy57X4owwi5FBZX3bSqlKyoy6Ka2JQ7en+0M+iC7UuoOr2HcNHIWRR/SYM2BUGFLm4qK0/7f&#10;BEjWvg5xlv/G5/WxSYbstLPbXKnJuF9/gvDU+2f40f7WCpL3GdzPh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bBWxQAAANwAAAAPAAAAAAAAAAAAAAAAAJgCAABkcnMv&#10;ZG93bnJldi54bWxQSwUGAAAAAAQABAD1AAAAigMAAAAA&#10;" path="m,l,,45,15,90,25r65,10l230,45r90,-5l365,35r50,-5l460,15,515,e" filled="f" strokecolor="#e36c0a [2409]" strokeweight="42e-5mm">
                  <v:path arrowok="t" o:connecttype="custom" o:connectlocs="0,0;0,0;45,15;90,25;155,35;230,45;320,40;365,35;415,30;460,15;515,0" o:connectangles="0,0,0,0,0,0,0,0,0,0,0"/>
                </v:shape>
                <v:line id="Line 378" o:spid="_x0000_s1395" style="position:absolute;visibility:visible;mso-wrap-style:square" from="4844,660" to="5364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dg28YAAADcAAAADwAAAGRycy9kb3ducmV2LnhtbESPQWvCQBSE7wX/w/IKXkrdVKGtqatI&#10;rSAIAdOA9PbIPjeh2bchu43x37tCweMwM98wi9VgG9FT52vHCl4mCQji0umajYLie/v8DsIHZI2N&#10;Y1JwIQ+r5ehhgal2Zz5QnwcjIoR9igqqENpUSl9WZNFPXEscvZPrLIYoOyN1h+cIt42cJsmrtFhz&#10;XKiwpc+Kyt/8zyowRb75ejNFX2xOwe+PT1n/k2VKjR+H9QeIQEO4h//bO61gPpvB7Uw8An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XYNvGAAAA3AAAAA8AAAAAAAAA&#10;AAAAAAAAoQIAAGRycy9kb3ducmV2LnhtbFBLBQYAAAAABAAEAPkAAACUAwAAAAA=&#10;" strokecolor="#e36c0a [2409]" strokeweight="42e-5mm"/>
                <v:line id="Line 379" o:spid="_x0000_s1396" style="position:absolute;visibility:visible;mso-wrap-style:square" from="4844,690" to="5364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gpScUAAADcAAAADwAAAGRycy9kb3ducmV2LnhtbESPW2sCMRSE3wv9D+EUfBHNVqXo1ihS&#10;8AZC8VKfD5vT3dDNybKJ6/rvjSD0cZiZb5jpvLWlaKj2xrGC934Cgjhz2nCu4HRc9sYgfEDWWDom&#10;BTfyMJ+9vkwx1e7Ke2oOIRcRwj5FBUUIVSqlzwqy6PuuIo7er6sthijrXOoarxFuSzlIkg9p0XBc&#10;KLCir4Kyv8PFKjDr88/37rzJFo623ZVdmRs1RqnOW7v4BBGoDf/hZ3ujFUyGI3iciUdAz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gpScUAAADcAAAADwAAAAAAAAAA&#10;AAAAAAChAgAAZHJzL2Rvd25yZXYueG1sUEsFBgAAAAAEAAQA+QAAAJMDAAAAAA==&#10;" strokecolor="#e36c0a [2409]" strokeweight="69e-5mm"/>
                <v:shape id="Freeform 380" o:spid="_x0000_s1397" style="position:absolute;left:5833;top:315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7hVcUA&#10;AADcAAAADwAAAGRycy9kb3ducmV2LnhtbESPT2vCQBTE7wW/w/IEb3VjpWLTrCIFRdpDiEqht0f2&#10;5Q/Jvg3Z1cRv3y0UPA4z8xsm2Y6mFTfqXW1ZwWIegSDOra65VHA575/XIJxH1thaJgV3crDdTJ4S&#10;jLUdOKPbyZciQNjFqKDyvouldHlFBt3cdsTBK2xv0AfZl1L3OAS4aeVLFK2kwZrDQoUdfVSUN6er&#10;UfCdrX72adrI5itLh+LADY6fF6Vm03H3DsLT6B/h//ZRK3hbvsL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XuFVxQAAANwAAAAPAAAAAAAAAAAAAAAAAJgCAABkcnMv&#10;ZG93bnJldi54bWxQSwUGAAAAAAQABAD1AAAAigMAAAAA&#10;" path="m40,250r,l30,240,20,225,5,200r,-30l10,140r5,-25l30,95,50,65r,-5l50,50,30,35,,15,45,e" filled="f" strokecolor="#e36c0a [2409]" strokeweight="42e-5mm">
                  <v:path arrowok="t" o:connecttype="custom" o:connectlocs="40,250;40,250;30,240;20,225;5,200;5,170;10,140;15,115;30,95;50,65;50,65;50,60;50,50;30,35;0,15;45,0" o:connectangles="0,0,0,0,0,0,0,0,0,0,0,0,0,0,0,0"/>
                </v:shape>
                <v:shape id="Freeform 381" o:spid="_x0000_s1398" style="position:absolute;left:5364;top:315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x/IsUA&#10;AADcAAAADwAAAGRycy9kb3ducmV2LnhtbESPT2vCQBTE7wW/w/KE3upGC6GNWUUERdpDiBXB2yP7&#10;8odk34bsatJv3y0Uehxm5jdMup1MJx40uMayguUiAkFcWN1wpeDydXh5A+E8ssbOMin4Jgfbzewp&#10;xUTbkXN6nH0lAoRdggpq7/tESlfUZNAtbE8cvNIOBn2QQyX1gGOAm06uoiiWBhsOCzX2tK+paM93&#10;o+Cax7dDlrWy/cyzsTxyi9PHRann+bRbg/A0+f/wX/ukFby/xv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jH8ixQAAANwAAAAPAAAAAAAAAAAAAAAAAJgCAABkcnMv&#10;ZG93bnJldi54bWxQSwUGAAAAAAQABAD1AAAAigMAAAAA&#10;" path="m,250r,l25,225,35,200r5,-30l40,140,30,115,20,95,,65,,60,,55,20,35,50,15,,e" filled="f" strokecolor="#e36c0a [2409]" strokeweight="42e-5mm">
                  <v:path arrowok="t" o:connecttype="custom" o:connectlocs="0,250;0,250;25,225;35,200;40,170;40,140;30,115;20,95;0,65;0,65;0,60;0,55;20,35;50,15;0,0" o:connectangles="0,0,0,0,0,0,0,0,0,0,0,0,0,0,0"/>
                </v:shape>
                <v:shape id="Freeform 382" o:spid="_x0000_s1399" style="position:absolute;left:5404;top:320;width:434;height:245;visibility:visible;mso-wrap-style:square;v-text-anchor:top" coordsize="43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cMAMQA&#10;AADcAAAADwAAAGRycy9kb3ducmV2LnhtbESPQWsCMRSE7wX/Q3iCt5qtxVpXo0ihoN669qC3x+Y1&#10;Wbt5WTbpuv57Iwg9DjPzDbNc964WHbWh8qzgZZyBIC69rtgo+D58Pr+DCBFZY+2ZFFwpwHo1eFpi&#10;rv2Fv6grohEJwiFHBTbGJpcylJYchrFviJP341uHMcnWSN3iJcFdLSdZ9iYdVpwWLDb0Yan8Lf6c&#10;AjM7nI60I7nvpuXJFvMjm/NWqdGw3yxAROrjf/jR3moF89cZ3M+k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nDADEAAAA3AAAAA8AAAAAAAAAAAAAAAAAmAIAAGRycy9k&#10;b3ducmV2LnhtbFBLBQYAAAAABAAEAPUAAACJAwAAAAA=&#10;" path="m219,245r,l304,240r35,-5l369,230r25,-15l414,200r15,-20l434,150r,-30l419,95,399,70,374,45,339,25,304,15,264,5,219,,174,5,134,15,94,25,65,45,40,70,20,95,5,120,,150r5,30l15,200r20,15l65,230r29,5l134,240r85,5xe" filled="f" strokecolor="#e36c0a [2409]" strokeweight="42e-5mm">
                  <v:path arrowok="t" o:connecttype="custom" o:connectlocs="219,245;219,245;304,240;339,235;369,230;394,215;414,200;429,180;434,150;434,150;434,120;419,95;399,70;374,45;339,25;304,15;264,5;219,0;219,0;174,5;134,15;94,25;65,45;40,70;20,95;5,120;0,150;0,150;5,180;15,200;35,215;65,230;94,235;134,240;219,245;219,245" o:connectangles="0,0,0,0,0,0,0,0,0,0,0,0,0,0,0,0,0,0,0,0,0,0,0,0,0,0,0,0,0,0,0,0,0,0,0,0"/>
                </v:shape>
                <v:shape id="Freeform 383" o:spid="_x0000_s1400" style="position:absolute;left:5473;top:370;width:300;height:195;visibility:visible;mso-wrap-style:square;v-text-anchor:top" coordsize="30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qCFcEA&#10;AADcAAAADwAAAGRycy9kb3ducmV2LnhtbERPTU8CMRC9m/AfmiHxJi2aKK4UQkxMPC6IB2/Ddugu&#10;7Ew3bYX139uDiceX971cj9yrC8XUBbEwnxlQJE1wnXgL+4+3uwWolFEc9kHIwg8lWK8mN0usXLjK&#10;li677FUJkVShhTbnodI6NS0xplkYSAp3DJExFxi9dhGvJZx7fW/Mo2bspDS0ONBrS815980W6i9/&#10;Gs2W48J8Hg7106YOzN7a2+m4eQGVacz/4j/3u7Pw/FDWljPlCO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qghXBAAAA3AAAAA8AAAAAAAAAAAAAAAAAmAIAAGRycy9kb3du&#10;cmV2LnhtbFBLBQYAAAAABAAEAPUAAACGAwAAAAA=&#10;" path="m150,195r,l180,195r25,-5l230,180r25,-10l270,155r15,-15l295,120r5,-20l295,80,290,60,275,45,255,30,235,15,205,5,180,,150,,120,,90,5,65,15,45,30,25,45,10,60,,80r,20l,120r10,20l25,155r15,15l65,180r25,10l120,195r30,xe" filled="f" strokecolor="#e36c0a [2409]" strokeweight="42e-5mm">
                  <v:path arrowok="t" o:connecttype="custom" o:connectlocs="150,195;150,195;180,195;205,190;230,180;255,170;270,155;285,140;295,120;300,100;300,100;295,80;290,60;275,45;255,30;235,15;205,5;180,0;150,0;150,0;120,0;90,5;65,15;45,30;25,45;10,60;0,80;0,100;0,100;0,120;10,140;25,155;40,170;65,180;90,190;120,195;150,195;150,195" o:connectangles="0,0,0,0,0,0,0,0,0,0,0,0,0,0,0,0,0,0,0,0,0,0,0,0,0,0,0,0,0,0,0,0,0,0,0,0,0,0"/>
                </v:shape>
                <v:shape id="Freeform 384" o:spid="_x0000_s1401" style="position:absolute;left:5518;top:400;width:210;height:165;visibility:visible;mso-wrap-style:square;v-text-anchor:top" coordsize="21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1cNMUA&#10;AADcAAAADwAAAGRycy9kb3ducmV2LnhtbESPQWsCMRSE7wX/Q3hCL0WztlB0NYoIgodeuraCt+fm&#10;uVncvKxJdNd/3xQKPQ4z8w2zWPW2EXfyoXasYDLOQBCXTtdcKfjab0dTECEia2wck4IHBVgtB08L&#10;zLXr+JPuRaxEgnDIUYGJsc2lDKUhi2HsWuLknZ23GJP0ldQeuwS3jXzNsndpsea0YLCljaHyUtys&#10;gnjyh+pwMt/rj6tsuxdT7I/FQ6nnYb+eg4jUx//wX3unFczeZvB7Jh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/Vw0xQAAANwAAAAPAAAAAAAAAAAAAAAAAJgCAABkcnMv&#10;ZG93bnJldi54bWxQSwUGAAAAAAQABAD1AAAAigMAAAAA&#10;" path="m105,165r,l125,160r20,-5l160,145r15,-10l190,120r10,-20l205,85r5,-15l205,55,200,45,190,30,180,20,145,5,105,,65,5,30,20,15,30,10,45,,55,,70,,85r5,15l15,120r15,15l45,145r20,10l85,160r20,5xe" filled="f" strokecolor="#e36c0a [2409]" strokeweight="42e-5mm">
                  <v:path arrowok="t" o:connecttype="custom" o:connectlocs="105,165;105,165;125,160;145,155;160,145;175,135;190,120;200,100;205,85;210,70;210,70;205,55;200,45;190,30;180,20;145,5;105,0;105,0;65,5;30,20;15,30;10,45;0,55;0,70;0,70;0,85;5,100;15,120;30,135;45,145;65,155;85,160;105,165;105,165" o:connectangles="0,0,0,0,0,0,0,0,0,0,0,0,0,0,0,0,0,0,0,0,0,0,0,0,0,0,0,0,0,0,0,0,0,0"/>
                </v:shape>
                <v:shape id="Freeform 385" o:spid="_x0000_s1402" style="position:absolute;left:5548;top:42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nJbb4A&#10;AADcAAAADwAAAGRycy9kb3ducmV2LnhtbERPy4rCMBTdC/MP4Q7MzqYdRLQaRWYQpktf+0tzbarN&#10;TWiidv7eLASXh/NergfbiTv1oXWsoMhyEMS10y03Co6H7XgGIkRkjZ1jUvBPAdarj9ESS+0evKP7&#10;PjYihXAoUYGJ0ZdShtqQxZA5T5y4s+stxgT7RuoeHyncdvI7z6fSYsupwaCnH0P1dX+zCqoTtsXU&#10;FZe88r9bPwn+ZrpKqa/PYbMAEWmIb/HL/acVzCdpfjqTjoBcP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LZyW2+AAAA3AAAAA8AAAAAAAAAAAAAAAAAmAIAAGRycy9kb3ducmV2&#10;LnhtbFBLBQYAAAAABAAEAPUAAACDAwAAAAA=&#10;" path="m75,145r,l90,140r10,-5l115,120r10,-10l140,75r5,-25l145,40,140,30,125,15,100,5,75,,45,5,20,15,5,30,,50,5,75r15,30l30,120r15,15l55,140r20,5xe" filled="f" strokecolor="#e36c0a [2409]" strokeweight="42e-5mm">
                  <v:path arrowok="t" o:connecttype="custom" o:connectlocs="75,145;75,145;90,140;100,135;115,120;125,110;140,75;145,50;145,50;145,40;140,30;125,15;100,5;75,0;75,0;45,5;20,15;5,30;0,50;0,50;5,75;20,105;30,120;45,135;55,140;75,145;75,145" o:connectangles="0,0,0,0,0,0,0,0,0,0,0,0,0,0,0,0,0,0,0,0,0,0,0,0,0,0,0"/>
                </v:shape>
                <v:shape id="Freeform 386" o:spid="_x0000_s1403" style="position:absolute;left:5364;top:565;width:509;height:20;visibility:visible;mso-wrap-style:square;v-text-anchor:top" coordsize="5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2C8YA&#10;AADcAAAADwAAAGRycy9kb3ducmV2LnhtbESPQWsCMRSE7wX/Q3iF3mp22yJ2a5S2ItRDD2pLe3xs&#10;nputm5clie7qrzcFweMwM98wk1lvG3EgH2rHCvJhBoK4dLrmSsHXZnE/BhEissbGMSk4UoDZdHAz&#10;wUK7jld0WMdKJAiHAhWYGNtCylAashiGriVO3tZ5izFJX0ntsUtw28iHLBtJizWnBYMtvRsqd+u9&#10;VbDc+Lk+PeZv3c+39b/dXG//zKdSd7f96wuISH28hi/tD63g+SmH/zPpCMjp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X2C8YAAADcAAAADwAAAAAAAAAAAAAAAACYAgAAZHJz&#10;L2Rvd25yZXYueG1sUEsFBgAAAAAEAAQA9QAAAIsDAAAAAA==&#10;" path="m,l,,25,10,70,20r35,l144,20,194,10,259,r60,10l369,15r40,5l444,20,489,10,509,e" filled="f" strokecolor="#e36c0a [2409]" strokeweight="42e-5mm">
                  <v:path arrowok="t" o:connecttype="custom" o:connectlocs="0,0;0,0;25,10;70,20;105,20;144,20;194,10;259,0;259,0;259,0;319,10;369,15;409,20;444,20;489,10;509,0" o:connectangles="0,0,0,0,0,0,0,0,0,0,0,0,0,0,0,0"/>
                </v:shape>
                <v:shape id="Freeform 387" o:spid="_x0000_s1404" style="position:absolute;left:5364;top:565;width:509;height:45;visibility:visible;mso-wrap-style:square;v-text-anchor:top" coordsize="50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5iycQA&#10;AADcAAAADwAAAGRycy9kb3ducmV2LnhtbESPT08CMRTE7yZ8h+aZeJOuixBcKUQxBK7y9/qyfW5X&#10;tq9LW2D99taExONkZn6Tmcw624gL+VA7VvDUz0AQl07XXCnYbhaPYxAhImtsHJOCHwowm/buJlho&#10;d+VPuqxjJRKEQ4EKTIxtIWUoDVkMfdcSJ+/LeYsxSV9J7fGa4LaReZaNpMWa04LBluaGyuP6bBX4&#10;3XJpBtn3+/DgTnlY7Qfd4YOVerjv3l5BROrif/jWXmkFL885/J1JR0B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+YsnEAAAA3AAAAA8AAAAAAAAAAAAAAAAAmAIAAGRycy9k&#10;b3ducmV2LnhtbFBLBQYAAAAABAAEAPUAAACJAwAAAAA=&#10;" path="m,l,,40,15,90,25r64,10l229,45r85,-5l364,35r45,-5l459,15,509,e" filled="f" strokecolor="#e36c0a [2409]" strokeweight="42e-5mm">
                  <v:path arrowok="t" o:connecttype="custom" o:connectlocs="0,0;0,0;40,15;90,25;154,35;229,45;314,40;364,35;409,30;459,15;509,0" o:connectangles="0,0,0,0,0,0,0,0,0,0,0"/>
                </v:shape>
                <v:line id="Line 388" o:spid="_x0000_s1405" style="position:absolute;visibility:visible;mso-wrap-style:square" from="5364,660" to="5878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ETpscAAADcAAAADwAAAGRycy9kb3ducmV2LnhtbESPQWvCQBSE74X+h+UVeim6sRa1qauU&#10;WqFQCBgD4u2RfW6C2bchu43x37uFQo/DzHzDLNeDbURPna8dK5iMExDEpdM1GwXFfjtagPABWWPj&#10;mBRcycN6dX+3xFS7C++oz4MREcI+RQVVCG0qpS8rsujHriWO3sl1FkOUnZG6w0uE20Y+J8lMWqw5&#10;LlTY0kdF5Tn/sQpMkW8+56boi80p+O/DU9Yfs0ypx4fh/Q1EoCH8h//aX1rB68sUfs/EIyB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kROmxwAAANwAAAAPAAAAAAAA&#10;AAAAAAAAAKECAABkcnMvZG93bnJldi54bWxQSwUGAAAAAAQABAD5AAAAlQMAAAAA&#10;" strokecolor="#e36c0a [2409]" strokeweight="42e-5mm"/>
                <v:line id="Line 389" o:spid="_x0000_s1406" style="position:absolute;visibility:visible;mso-wrap-style:square" from="5364,690" to="5878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5aNMUAAADcAAAADwAAAGRycy9kb3ducmV2LnhtbESP3WrCQBSE7wt9h+UUvBHdtEipMRuR&#10;QtVCQRp/rg/Z02Rp9mzIrjG+vVsQejnMzDdMthxsI3rqvHGs4HmagCAunTZcKTjsPyZvIHxA1tg4&#10;JgVX8rDMHx8yTLW78Df1RahEhLBPUUEdQptK6cuaLPqpa4mj9+M6iyHKrpK6w0uE20a+JMmrtGg4&#10;LtTY0ntN5W9xtgrM5nTcfZ225crR53ht1+ZKvVFq9DSsFiACDeE/fG9vtYL5bAZ/Z+IRk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5aNMUAAADcAAAADwAAAAAAAAAA&#10;AAAAAAChAgAAZHJzL2Rvd25yZXYueG1sUEsFBgAAAAAEAAQA+QAAAJMDAAAAAA==&#10;" strokecolor="#e36c0a [2409]" strokeweight="69e-5mm"/>
                <v:shape id="Freeform 390" o:spid="_x0000_s1407" style="position:absolute;left:6148;top:555;width:249;height:65;visibility:visible;mso-wrap-style:square;v-text-anchor:top" coordsize="24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3qNsUA&#10;AADcAAAADwAAAGRycy9kb3ducmV2LnhtbESPQWvCQBSE74L/YXmCF6mbitUaXaWKAXtUS9XbI/tM&#10;gtm3Ibtq/PeuUOhxmJlvmNmiMaW4Ue0Kywre+xEI4tTqgjMFP/vk7ROE88gaS8uk4EEOFvN2a4ax&#10;tnfe0m3nMxEg7GJUkHtfxVK6NCeDrm8r4uCdbW3QB1lnUtd4D3BTykEUjaTBgsNCjhWtckovu6tR&#10;8FtcT2tcJun3cXLaj5NDkxx6W6W6neZrCsJT4//Df+2NVjAZfsD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eo2xQAAANwAAAAPAAAAAAAAAAAAAAAAAJgCAABkcnMv&#10;ZG93bnJldi54bWxQSwUGAAAAAAQABAD1AAAAigMAAAAA&#10;" path="m,55r,l25,35,50,25,80,20r30,5l135,30r20,10l174,50r10,10l189,65r10,-5l214,40,229,20,234,r15,60e" filled="f" strokecolor="#e36c0a [2409]" strokeweight="42e-5mm">
                  <v:path arrowok="t" o:connecttype="custom" o:connectlocs="0,55;0,55;25,35;50,25;80,20;110,25;135,30;155,40;174,50;184,60;184,60;189,65;199,60;214,40;229,20;234,0;234,0;249,60" o:connectangles="0,0,0,0,0,0,0,0,0,0,0,0,0,0,0,0,0,0"/>
                </v:shape>
                <v:shape id="Freeform 391" o:spid="_x0000_s1408" style="position:absolute;left:5878;top:315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oMX8UA&#10;AADcAAAADwAAAGRycy9kb3ducmV2LnhtbESPT2vCQBTE7wW/w/KE3upGKaGNWUUERdpDiBXB2yP7&#10;8odk34bsatJv3y0Uehxm5jdMup1MJx40uMayguUiAkFcWN1wpeDydXh5A+E8ssbOMin4Jgfbzewp&#10;xUTbkXN6nH0lAoRdggpq7/tESlfUZNAtbE8cvNIOBn2QQyX1gGOAm06uoiiWBhsOCzX2tK+paM93&#10;o+Cax7dDlrWy/cyzsTxyi9PHRann+bRbg/A0+f/wX/ukFby/xv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gxfxQAAANwAAAAPAAAAAAAAAAAAAAAAAJgCAABkcnMv&#10;ZG93bnJldi54bWxQSwUGAAAAAAQABAD1AAAAigMAAAAA&#10;" path="m5,250r,l30,225,40,200r5,-30l40,140,35,115,25,95,5,65,,60,5,55,20,35,50,15,,e" filled="f" strokecolor="#e36c0a [2409]" strokeweight="42e-5mm">
                  <v:path arrowok="t" o:connecttype="custom" o:connectlocs="5,250;5,250;30,225;40,200;45,170;40,140;35,115;25,95;5,65;5,65;0,60;5,55;20,35;50,15;0,0" o:connectangles="0,0,0,0,0,0,0,0,0,0,0,0,0,0,0"/>
                </v:shape>
                <v:shape id="Freeform 392" o:spid="_x0000_s1409" style="position:absolute;left:5923;top:325;width:399;height:250;visibility:visible;mso-wrap-style:square;v-text-anchor:top" coordsize="399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Uz08MA&#10;AADcAAAADwAAAGRycy9kb3ducmV2LnhtbESPT2vCQBTE70K/w/IK3sympZgmdRVbKHrU2Pb8yL7m&#10;T7NvQ3abxG/vCoLHYWZ+w6w2k2nFQL2rLSt4imIQxIXVNZcKvk6fi1cQziNrbC2TgjM52KwfZivM&#10;tB35SEPuSxEg7DJUUHnfZVK6oiKDLrIdcfB+bW/QB9mXUvc4Brhp5XMcL6XBmsNChR19VFT85f9G&#10;gdNom+S74fan2XXT+yF19TZVav44bd9AeJr8PXxr77WC9CWB65lwBO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Uz08MAAADcAAAADwAAAAAAAAAAAAAAAACYAgAAZHJzL2Rv&#10;d25yZXYueG1sUEsFBgAAAAAEAAQA9QAAAIgDAAAAAA==&#10;" path="m205,240r,l235,245r80,5l345,245r15,-5l375,230r10,-15l389,200r5,-20l399,160r-5,-25l385,110,375,85,355,60,330,35,300,20,265,5,230,,180,,135,10,95,20,65,40,35,65,20,90,5,115,,145r,30l15,195r20,15l65,225r30,5l130,235r75,5xe" filled="f" strokecolor="#e36c0a [2409]" strokeweight="42e-5mm">
                  <v:path arrowok="t" o:connecttype="custom" o:connectlocs="205,240;205,240;235,245;315,250;315,250;345,245;360,240;375,230;385,215;389,200;394,180;399,160;399,160;394,135;385,110;375,85;355,60;330,35;300,20;265,5;230,0;230,0;180,0;135,10;95,20;65,40;35,65;20,90;5,115;0,145;0,145;0,175;15,195;35,210;65,225;95,230;130,235;205,240;205,240" o:connectangles="0,0,0,0,0,0,0,0,0,0,0,0,0,0,0,0,0,0,0,0,0,0,0,0,0,0,0,0,0,0,0,0,0,0,0,0,0,0,0"/>
                </v:shape>
                <v:shape id="Freeform 393" o:spid="_x0000_s1410" style="position:absolute;left:5993;top:370;width:265;height:195;visibility:visible;mso-wrap-style:square;v-text-anchor:top" coordsize="265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O68AA&#10;AADcAAAADwAAAGRycy9kb3ducmV2LnhtbERPy4rCMBTdD/gP4QruxlQRGatRRBAfG0ctiLtLc22L&#10;zU1porZ/bxaCy8N5zxaNKcWTaldYVjDoRyCIU6sLzhQk5/XvHwjnkTWWlklBSw4W887PDGNtX3yk&#10;58lnIoSwi1FB7n0VS+nSnAy6vq2IA3eztUEfYJ1JXeMrhJtSDqNoLA0WHBpyrGiVU3o/PYyC/2S1&#10;aXE82OnMp5fkusdD1e6V6nWb5RSEp8Z/xR/3ViuYjMLacCYcAT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vwO68AAAADcAAAADwAAAAAAAAAAAAAAAACYAgAAZHJzL2Rvd25y&#10;ZXYueG1sUEsFBgAAAAAEAAQA9QAAAIUDAAAAAA==&#10;" path="m135,195r,l235,160r15,-10l265,130r,-25l265,80,250,55,230,30,195,10,155,,120,,90,5,65,15,40,30,25,45,10,60,,80r,20l,120r10,20l25,155r15,15l65,180r25,10l135,195xe" filled="f" strokecolor="#e36c0a [2409]" strokeweight="42e-5mm">
                  <v:path arrowok="t" o:connecttype="custom" o:connectlocs="135,195;135,195;235,160;235,160;250,150;265,130;265,105;265,80;250,55;230,30;195,10;155,0;155,0;120,0;90,5;65,15;40,30;25,45;10,60;0,80;0,100;0,100;0,120;10,140;25,155;40,170;65,180;90,190;135,195;135,195" o:connectangles="0,0,0,0,0,0,0,0,0,0,0,0,0,0,0,0,0,0,0,0,0,0,0,0,0,0,0,0,0,0"/>
                </v:shape>
                <v:shape id="Freeform 394" o:spid="_x0000_s1411" style="position:absolute;left:6033;top:400;width:185;height:165;visibility:visible;mso-wrap-style:square;v-text-anchor:top" coordsize="18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43xsIA&#10;AADcAAAADwAAAGRycy9kb3ducmV2LnhtbESPQYvCMBSE78L+h/CEvWmqrFK7RllEFz3aevD4aN62&#10;xealJFHrv98IgsdhZr5hluvetOJGzjeWFUzGCQji0uqGKwWnYjdKQfiArLG1TAoe5GG9+hgsMdP2&#10;zke65aESEcI+QwV1CF0mpS9rMujHtiOO3p91BkOUrpLa4T3CTSunSTKXBhuOCzV2tKmpvORXo6Dk&#10;Pj3MzhgK7R6/ud5esDhtlfoc9j/fIAL14R1+tfdaweJrAc8z8Qj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jfGwgAAANwAAAAPAAAAAAAAAAAAAAAAAJgCAABkcnMvZG93&#10;bnJldi54bWxQSwUGAAAAAAQABAD1AAAAhwMAAAAA&#10;" path="m95,165r,l170,105,180,95r5,-15l185,65,180,45,170,30,155,15,135,5,110,,85,,65,5,50,10,35,20,20,30,10,45,5,55,,70,5,85r5,20l20,120r15,15l65,155r15,10l95,165xe" filled="f" strokecolor="#e36c0a [2409]" strokeweight="42e-5mm">
                  <v:path arrowok="t" o:connecttype="custom" o:connectlocs="95,165;95,165;170,105;170,105;180,95;185,80;185,65;180,45;170,30;155,15;135,5;110,0;110,0;85,0;65,5;50,10;35,20;20,30;10,45;5,55;0,70;0,70;5,85;10,105;20,120;35,135;65,155;80,165;95,165;95,165" o:connectangles="0,0,0,0,0,0,0,0,0,0,0,0,0,0,0,0,0,0,0,0,0,0,0,0,0,0,0,0,0,0"/>
                </v:shape>
                <v:shape id="Freeform 395" o:spid="_x0000_s1412" style="position:absolute;left:6068;top:420;width:125;height:145;visibility:visible;mso-wrap-style:square;v-text-anchor:top" coordsize="12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ub88MA&#10;AADcAAAADwAAAGRycy9kb3ducmV2LnhtbERPy2rCQBTdC/2H4Rbc6cRKJaaOUkrbFLoyEdeXzG0S&#10;zdxJM2Mef99ZFFweznt3GE0jeupcbVnBahmBIC6srrlUcMo/FjEI55E1NpZJwUQODvuH2Q4TbQc+&#10;Up/5UoQQdgkqqLxvEyldUZFBt7QtceB+bGfQB9iVUnc4hHDTyKco2kiDNYeGClt6q6i4ZjejYJ3G&#10;5/78nf5upvU2ssfrJf18z5WaP46vLyA8jf4u/nd/aQXb5zA/nAlH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ub88MAAADcAAAADwAAAAAAAAAAAAAAAACYAgAAZHJzL2Rv&#10;d25yZXYueG1sUEsFBgAAAAAEAAQA9QAAAIgDAAAAAA==&#10;" path="m60,145r,l80,115,120,70r5,-10l125,50r,-10l120,30,110,20,100,10,90,5,75,,45,5,20,15,5,30,,50,,60,5,75r15,30l40,135r10,5l60,145xe" filled="f" strokecolor="#e36c0a [2409]" strokeweight="42e-5mm">
                  <v:path arrowok="t" o:connecttype="custom" o:connectlocs="60,145;60,145;80,115;120,70;120,70;125,60;125,50;125,40;120,30;110,20;100,10;90,5;75,0;75,0;45,5;20,15;5,30;0,50;0,50;0,60;5,75;20,105;40,135;50,140;60,145;60,145" o:connectangles="0,0,0,0,0,0,0,0,0,0,0,0,0,0,0,0,0,0,0,0,0,0,0,0,0,0"/>
                </v:shape>
                <v:shape id="Freeform 396" o:spid="_x0000_s1413" style="position:absolute;left:5883;top:565;width:265;height:45;visibility:visible;mso-wrap-style:square;v-text-anchor:top" coordsize="26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XfTcYA&#10;AADcAAAADwAAAGRycy9kb3ducmV2LnhtbESP3WrCQBSE7wu+w3IKvdNNCkqNrtIfKiqtUCt4e8ge&#10;k2D2bNjdmPj2bkHo5TAz3zDzZW9qcSHnK8sK0lECgji3uuJCweH3c/gCwgdkjbVlUnAlD8vF4GGO&#10;mbYd/9BlHwoRIewzVFCG0GRS+rwkg35kG+LonawzGKJ0hdQOuwg3tXxOkok0WHFcKLGh95Ly8741&#10;CsbbZGcPX2+T7vt4Sjerj7a2rlXq6bF/nYEI1If/8L291gqm4xT+zs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XfTcYAAADcAAAADwAAAAAAAAAAAAAAAACYAgAAZHJz&#10;L2Rvd25yZXYueG1sUEsFBgAAAAAEAAQA9QAAAIsDAAAAAA==&#10;" path="m,l,,20,10,70,20r35,l145,20,190,10,245,r,20l255,20r10,25e" filled="f" strokecolor="#e36c0a [2409]" strokeweight="42e-5mm">
                  <v:path arrowok="t" o:connecttype="custom" o:connectlocs="0,0;0,0;20,10;70,20;105,20;145,20;190,10;245,0;245,0;245,0;245,20;245,20;255,20;265,45" o:connectangles="0,0,0,0,0,0,0,0,0,0,0,0,0,0"/>
                </v:shape>
                <v:shape id="Freeform 397" o:spid="_x0000_s1414" style="position:absolute;left:5883;top:565;width:265;height:45;visibility:visible;mso-wrap-style:square;v-text-anchor:top" coordsize="26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BOsYA&#10;AADcAAAADwAAAGRycy9kb3ducmV2LnhtbESP3WrCQBSE7wu+w3IE7+pGQanRVbTF0hYV/AFvD9lj&#10;EsyeDbsbk759t1Do5TAz3zCLVWcq8SDnS8sKRsMEBHFmdcm5gst5+/wCwgdkjZVlUvBNHlbL3tMC&#10;U21bPtLjFHIRIexTVFCEUKdS+qwgg35oa+Lo3awzGKJ0udQO2wg3lRwnyVQaLDkuFFjTa0HZ/dQY&#10;BZOv5GAvu8203V9vo8/3t6ayrlFq0O/WcxCBuvAf/mt/aAWzyRh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dBOsYAAADcAAAADwAAAAAAAAAAAAAAAACYAgAAZHJz&#10;L2Rvd25yZXYueG1sUEsFBgAAAAAEAAQA9QAAAIsDAAAAAA==&#10;" path="m,l,,40,15,90,25r65,10l230,45r10,l235,40r-5,-5l235,25r5,-5l250,20r5,10l265,45e" filled="f" strokecolor="#e36c0a [2409]" strokeweight="42e-5mm">
                  <v:path arrowok="t" o:connecttype="custom" o:connectlocs="0,0;0,0;40,15;90,25;155,35;155,35;230,45;230,45;240,45;235,40;235,40;235,40;230,35;235,25;240,20;250,20;255,30;265,45" o:connectangles="0,0,0,0,0,0,0,0,0,0,0,0,0,0,0,0,0,0"/>
                </v:shape>
                <v:shape id="Freeform 398" o:spid="_x0000_s1415" style="position:absolute;left:5883;top:590;width:235;height:70;visibility:visible;mso-wrap-style:square;v-text-anchor:top" coordsize="23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Oc28cA&#10;AADcAAAADwAAAGRycy9kb3ducmV2LnhtbESPQWvCQBSE74X+h+UVeqsbLRWNrmKLBXtRjKHN8ZF9&#10;JsHs2zS7avLvuwXB4zAz3zDzZWdqcaHWVZYVDAcRCOLc6ooLBenh82UCwnlkjbVlUtCTg+Xi8WGO&#10;sbZX3tMl8YUIEHYxKii9b2IpXV6SQTewDXHwjrY16INsC6lbvAa4qeUoisbSYMVhocSGPkrKT8nZ&#10;KHj/HX6PcjxMsvVX8zNeZ/1um/ZKPT91qxkIT52/h2/tjVYwfXu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jnNvHAAAA3AAAAA8AAAAAAAAAAAAAAAAAmAIAAGRy&#10;cy9kb3ducmV2LnhtbFBLBQYAAAAABAAEAPUAAACMAwAAAAA=&#10;" path="m,70r,l235,70,220,65,210,60,195,50,185,40,180,30,175,15,170,r,25e" filled="f" strokecolor="#e36c0a [2409]" strokeweight="42e-5mm">
                  <v:path arrowok="t" o:connecttype="custom" o:connectlocs="0,70;0,70;235,70;235,70;220,65;210,60;195,50;185,40;185,40;180,30;175,15;175,15;170,0;170,25" o:connectangles="0,0,0,0,0,0,0,0,0,0,0,0,0,0"/>
                </v:shape>
                <v:shape id="Freeform 399" o:spid="_x0000_s1416" style="position:absolute;left:5883;top:595;width:235;height:95;visibility:visible;mso-wrap-style:square;v-text-anchor:top" coordsize="23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0ROsQA&#10;AADcAAAADwAAAGRycy9kb3ducmV2LnhtbESPzWrDMBCE74G+g9hCb4mcUAfXiRJCaMHkVreHHjfW&#10;1ja1VkaSf/r2VaCQ4zAz3zD742w6MZLzrWUF61UCgriyuuVawefH2zID4QOyxs4yKfglD8fDw2KP&#10;ubYTv9NYhlpECPscFTQh9LmUvmrIoF/Znjh639YZDFG6WmqHU4SbTm6SZCsNthwXGuzp3FD1Uw5G&#10;wck454bra9al58s0DGtT6K+NUk+P82kHItAc7uH/dqEVvKTPcDsTj4A8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NETrEAAAA3AAAAA8AAAAAAAAAAAAAAAAAmAIAAGRycy9k&#10;b3ducmV2LnhtbFBLBQYAAAAABAAEAPUAAACJAwAAAAA=&#10;" path="m,95r,l235,95,215,90,195,80,175,70,165,55,150,35,145,15,140,r,20e" filled="f" strokecolor="#e36c0a [2409]" strokeweight="69e-5mm">
                  <v:path arrowok="t" o:connecttype="custom" o:connectlocs="0,95;0,95;235,95;235,95;215,90;195,80;175,70;165,55;165,55;150,35;145,15;145,15;140,0;140,20" o:connectangles="0,0,0,0,0,0,0,0,0,0,0,0,0,0"/>
                </v:shape>
                <v:shape id="Freeform 400" o:spid="_x0000_s1417" style="position:absolute;left:6148;top:1085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on78MA&#10;AADcAAAADwAAAGRycy9kb3ducmV2LnhtbESPQYvCMBSE78L+h/AWvIimFRStRlkFRTy5ruD10Tzb&#10;us1LSaLWf28WFjwOM/MNM1+2phZ3cr6yrCAdJCCIc6srLhScfjb9CQgfkDXWlknBkzwsFx+dOWba&#10;Pvib7sdQiAhhn6GCMoQmk9LnJRn0A9sQR+9incEQpSukdviIcFPLYZKMpcGK40KJDa1Lyn+PN6Ng&#10;a3thd0oTZ9zqVp3310O6nRRKdT/brxmIQG14h//bO61gOhrB35l4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on78MAAADcAAAADwAAAAAAAAAAAAAAAACYAgAAZHJzL2Rv&#10;d25yZXYueG1sUEsFBgAAAAAEAAQA9QAAAIgDAAAAAA==&#10;" path="m,40r,l10,30,25,20,50,5r30,l110,10r25,5l155,30r29,20l189,50r10,l214,30,234,r15,45e" filled="f" strokecolor="#e36c0a [2409]" strokeweight="42e-5mm">
                  <v:path arrowok="t" o:connecttype="custom" o:connectlocs="0,40;0,40;10,30;25,20;50,5;80,5;110,10;135,15;155,30;184,50;184,50;189,50;199,50;214,30;234,0;249,45" o:connectangles="0,0,0,0,0,0,0,0,0,0,0,0,0,0,0,0"/>
                </v:shape>
                <v:shape id="Freeform 401" o:spid="_x0000_s1418" style="position:absolute;left:6148;top:615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i5mMMA&#10;AADcAAAADwAAAGRycy9kb3ducmV2LnhtbESPQYvCMBSE78L+h/AWvIimXVC0GmUVVsST6wpeH82z&#10;rdu8lCRq/fdGEDwOM/MNM1u0phZXcr6yrCAdJCCIc6srLhQc/n76YxA+IGusLZOCO3lYzD86M8y0&#10;vfEvXfehEBHCPkMFZQhNJqXPSzLoB7Yhjt7JOoMhSldI7fAW4aaWX0kykgYrjgslNrQqKf/fX4yC&#10;te2FzSFNnHHLS3Xcnnfpelwo1f1sv6cgArXhHX61N1rBZDiC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i5mMMAAADcAAAADwAAAAAAAAAAAAAAAACYAgAAZHJzL2Rv&#10;d25yZXYueG1sUEsFBgAAAAAEAAQA9QAAAIgDAAAAAA==&#10;" path="m,l,,25,25,50,35r30,5l110,40,135,30,155,20,184,r5,l194,r20,20l234,50,249,e" filled="f" strokecolor="#e36c0a [2409]" strokeweight="42e-5mm">
                  <v:path arrowok="t" o:connecttype="custom" o:connectlocs="0,0;0,0;25,25;50,35;80,40;110,40;135,30;155,20;184,0;184,0;189,0;194,0;214,20;234,50;249,0" o:connectangles="0,0,0,0,0,0,0,0,0,0,0,0,0,0,0"/>
                </v:shape>
                <v:shape id="Freeform 402" o:spid="_x0000_s1419" style="position:absolute;left:6148;top:655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oLEcUA&#10;AADcAAAADwAAAGRycy9kb3ducmV2LnhtbESPW2sCMRSE3wv+h3CEvtWsgrfVKLbUYl+KN3w+bI67&#10;i5uTJUnd1V9vhEIfh5n5hpkvW1OJKzlfWlbQ7yUgiDOrS84VHA/rtwkIH5A1VpZJwY08LBedlzmm&#10;2ja8o+s+5CJC2KeooAihTqX0WUEGfc/WxNE7W2cwROlyqR02EW4qOUiSkTRYclwosKaPgrLL/tco&#10;4NXdbOv17vh+cpPx9yd9NcOfgVKv3XY1AxGoDf/hv/ZGK5gOx/A8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gsRxQAAANwAAAAPAAAAAAAAAAAAAAAAAJgCAABkcnMv&#10;ZG93bnJldi54bWxQSwUGAAAAAAQABAD1AAAAigMAAAAA&#10;" path="m,220r,l5,305r5,35l15,370r15,30l45,420r20,10l95,435r30,l150,420r24,-20l199,375r20,-35l229,305r10,-40l244,220r-5,-45l229,135,219,95,199,65,174,40,150,20,125,5,95,,65,5,45,15,30,35,15,65,10,95,5,135,,220xe" filled="f" strokecolor="#e36c0a [2409]" strokeweight="42e-5mm">
                  <v:path arrowok="t" o:connecttype="custom" o:connectlocs="0,220;0,220;5,305;10,340;15,370;30,400;45,420;65,430;95,435;95,435;125,435;150,420;174,400;199,375;219,340;229,305;239,265;244,220;244,220;239,175;229,135;219,95;199,65;174,40;150,20;125,5;95,0;95,0;65,5;45,15;30,35;15,65;10,95;5,135;0,220;0,220" o:connectangles="0,0,0,0,0,0,0,0,0,0,0,0,0,0,0,0,0,0,0,0,0,0,0,0,0,0,0,0,0,0,0,0,0,0,0,0"/>
                </v:shape>
                <v:shape id="Freeform 403" o:spid="_x0000_s1420" style="position:absolute;left:6148;top:725;width:194;height:300;visibility:visible;mso-wrap-style:square;v-text-anchor:top" coordsize="194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3C8IA&#10;AADcAAAADwAAAGRycy9kb3ducmV2LnhtbERPy2rCQBTdF/oPwy24Kc1EwdJGxxAFUdBFo37AJXPz&#10;IJk7ITPG9O87C6HLw3mv08l0YqTBNZYVzKMYBHFhdcOVgtt1//EFwnlkjZ1lUvBLDtLN68saE20f&#10;nNN48ZUIIewSVFB73ydSuqImgy6yPXHgSjsY9AEOldQDPkK46eQijj+lwYZDQ4097Woq2svdKNie&#10;zu2YveufMs57mx+uxVm2TqnZ25StQHia/L/46T5qBd/LsDacCUd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8zcLwgAAANwAAAAPAAAAAAAAAAAAAAAAAJgCAABkcnMvZG93&#10;bnJldi54bWxQSwUGAAAAAAQABAD1AAAAhwMAAAAA&#10;" path="m,150r,l,180r5,25l15,230r10,25l40,270r15,15l75,295r20,5l115,295r20,-5l150,275r14,-20l179,235r10,-25l194,180r,-30l194,120,189,90,179,65,164,45,150,25,135,10,115,5,95,,75,,55,10,40,25,25,45,15,65,5,90,,120r,30xe" filled="f" strokecolor="#e36c0a [2409]" strokeweight="42e-5mm">
                  <v:path arrowok="t" o:connecttype="custom" o:connectlocs="0,150;0,150;0,180;5,205;15,230;25,255;40,270;55,285;75,295;95,300;95,300;115,295;135,290;150,275;164,255;179,235;189,210;194,180;194,150;194,150;194,120;189,90;179,65;164,45;150,25;135,10;115,5;95,0;95,0;75,0;55,10;40,25;25,45;15,65;5,90;0,120;0,150;0,150" o:connectangles="0,0,0,0,0,0,0,0,0,0,0,0,0,0,0,0,0,0,0,0,0,0,0,0,0,0,0,0,0,0,0,0,0,0,0,0,0,0"/>
                </v:shape>
                <v:shape id="Freeform 404" o:spid="_x0000_s1421" style="position:absolute;left:6148;top:770;width:164;height:210;visibility:visible;mso-wrap-style:square;v-text-anchor:top" coordsize="164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zmMUA&#10;AADcAAAADwAAAGRycy9kb3ducmV2LnhtbESP0WrCQBRE3wv+w3ILfSl1U8FSYzYSpAV9sRj7AbfZ&#10;axKbvRuyq1n/3hUKfRxm5gyTrYLpxIUG11pW8DpNQBBXVrdcK/g+fL68g3AeWWNnmRRcycEqnzxk&#10;mGo78p4upa9FhLBLUUHjfZ9K6aqGDLqp7Ymjd7SDQR/lUEs94BjhppOzJHmTBluOCw32tG6o+i3P&#10;RkHhDuZju/s5Hc9F+fU8mlBvZ0Gpp8dQLEF4Cv4//NfeaAWL+QLuZ+IR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4/OYxQAAANwAAAAPAAAAAAAAAAAAAAAAAJgCAABkcnMv&#10;ZG93bnJldi54bWxQSwUGAAAAAAQABAD1AAAAigMAAAAA&#10;" path="m,105r,l5,125r5,20l20,160r10,15l45,190r20,10l80,205r15,5l110,205r10,-5l135,190r10,-10l160,145r4,-40l160,65,145,30,135,20,120,10,110,,95,,80,,65,5,45,15,30,30,20,45,10,65,5,85,,105xe" filled="f" strokecolor="#e36c0a [2409]" strokeweight="42e-5mm">
                  <v:path arrowok="t" o:connecttype="custom" o:connectlocs="0,105;0,105;5,125;10,145;20,160;30,175;45,190;65,200;80,205;95,210;95,210;110,205;120,200;135,190;145,180;160,145;164,105;164,105;160,65;145,30;135,20;120,10;110,0;95,0;95,0;80,0;65,5;45,15;30,30;20,45;10,65;5,85;0,105;0,105" o:connectangles="0,0,0,0,0,0,0,0,0,0,0,0,0,0,0,0,0,0,0,0,0,0,0,0,0,0,0,0,0,0,0,0,0,0"/>
                </v:shape>
                <v:shape id="Freeform 405" o:spid="_x0000_s1422" style="position:absolute;left:6148;top:80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yVDb8A&#10;AADcAAAADwAAAGRycy9kb3ducmV2LnhtbERPz0vDMBS+C/sfwhvsZtOKFFebjTEp2KNzuz+aZ1Nt&#10;XkKTrd1/bw6Cx4/vd71f7ChuNIXBsYIiy0EQd04P3Cs4fzaPLyBCRNY4OiYFdwqw360eaqy0m/mD&#10;bqfYixTCoUIFJkZfSRk6QxZD5jxx4r7cZDEmOPVSTzincDvKpzwvpcWBU4NBT0dD3c/pahW0FxyK&#10;0hXfeevfGv8c/NWMrVKb9XJ4BRFpif/iP/e7VrAt0/x0Jh0Bufs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bJUNvwAAANwAAAAPAAAAAAAAAAAAAAAAAJgCAABkcnMvZG93bnJl&#10;di54bWxQSwUGAAAAAAQABAD1AAAAhAMAAAAA&#10;" path="m,75r,l5,90r5,10l25,115r10,10l70,140r25,5l105,145r10,-5l130,125r10,-20l145,75,140,45,130,20,115,5,95,,70,5,40,20,25,30,10,45,5,55,,75xe" filled="f" strokecolor="#e36c0a [2409]" strokeweight="42e-5mm">
                  <v:path arrowok="t" o:connecttype="custom" o:connectlocs="0,75;0,75;5,90;10,100;25,115;35,125;70,140;95,145;95,145;105,145;115,140;130,125;140,105;145,75;145,75;140,45;130,20;115,5;95,0;95,0;70,5;40,20;25,30;10,45;5,55;0,75;0,75" o:connectangles="0,0,0,0,0,0,0,0,0,0,0,0,0,0,0,0,0,0,0,0,0,0,0,0,0,0,0"/>
                </v:shape>
                <v:shape id="Freeform 406" o:spid="_x0000_s1423" style="position:absolute;left:6128;top:615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DOX8UA&#10;AADcAAAADwAAAGRycy9kb3ducmV2LnhtbESPS2/CMBCE75X4D9YicSsOOaQlxSAeQlSiFx6X3lbx&#10;Nk6J11FsSOivr5Eq9TianW92Zove1uJGra8cK5iMExDEhdMVlwrOp+3zKwgfkDXWjknBnTws5oOn&#10;GebadXyg2zGUIkLY56jAhNDkUvrCkEU/dg1x9L5cazFE2ZZSt9hFuK1lmiSZtFhxbDDY0NpQcTle&#10;bXzjc0cmzToyP/ojdZvie796OSk1GvbLNxCB+vB//Jd+1wqm2QQeYyIB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M5fxQAAANwAAAAPAAAAAAAAAAAAAAAAAJgCAABkcnMv&#10;ZG93bnJldi54bWxQSwUGAAAAAAQABAD1AAAAigMAAAAA&#10;" path="m20,r,l10,25,,70r,35l,145r10,50l20,260,10,320,5,370,,410r,35l10,490r10,20e" filled="f" strokecolor="#e36c0a [2409]" strokeweight="42e-5mm">
                  <v:path arrowok="t" o:connecttype="custom" o:connectlocs="20,0;20,0;10,25;0,70;0,105;0,145;10,195;20,260;20,260;20,260;10,320;5,370;0,410;0,445;10,490;20,510" o:connectangles="0,0,0,0,0,0,0,0,0,0,0,0,0,0,0,0"/>
                </v:shape>
                <v:shape id="Freeform 407" o:spid="_x0000_s1424" style="position:absolute;left:6103;top:615;width:45;height:510;visibility:visible;mso-wrap-style:square;v-text-anchor:top" coordsize="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J3fMQA&#10;AADcAAAADwAAAGRycy9kb3ducmV2LnhtbESPT4vCMBTE7wt+h/CEvYhNFfxXG0VEwevW6vnRPNtq&#10;81KaqN1vv1lY2OMwM79h0m1vGvGiztWWFUyiGARxYXXNpYL8fBwvQTiPrLGxTAq+ycF2M/hIMdH2&#10;zV/0ynwpAoRdggoq79tESldUZNBFtiUO3s12Bn2QXSl1h+8AN42cxvFcGqw5LFTY0r6i4pE9jYLF&#10;cnbMR7OLObnDff8YrSbZ/XpR6nPY79YgPPX+P/zXPmkFq/kUfs+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Sd3zEAAAA3AAAAA8AAAAAAAAAAAAAAAAAmAIAAGRycy9k&#10;b3ducmV2LnhtbFBLBQYAAAAABAAEAPUAAACJAwAAAAA=&#10;" path="m45,r,l30,40,20,90,10,155,,230r5,85l10,365r5,45l30,460r15,50e" filled="f" strokecolor="#e36c0a [2409]" strokeweight="42e-5mm">
                  <v:path arrowok="t" o:connecttype="custom" o:connectlocs="45,0;45,0;30,40;20,90;10,155;0,230;5,315;10,365;15,410;30,460;45,510" o:connectangles="0,0,0,0,0,0,0,0,0,0,0"/>
                </v:shape>
                <v:line id="Line 408" o:spid="_x0000_s1425" style="position:absolute;visibility:visible;mso-wrap-style:square" from="6053,615" to="6054,1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RPxsYAAADcAAAADwAAAGRycy9kb3ducmV2LnhtbESPQWvCQBSE74L/YXkFL1I3tWBr6ipS&#10;LQiFQNOA9PbIPjeh2bchu8b4712h0OMwM98wq81gG9FT52vHCp5mCQji0umajYLi++PxFYQPyBob&#10;x6TgSh426/Fohal2F/6iPg9GRAj7FBVUIbSplL6syKKfuZY4eifXWQxRdkbqDi8Rbhs5T5KFtFhz&#10;XKiwpfeKyt/8bBWYIt/tX0zRF7tT8J/Hadb/ZJlSk4dh+wYi0BD+w3/tg1awXDzD/Uw8AnJ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kT8bGAAAA3AAAAA8AAAAAAAAA&#10;AAAAAAAAoQIAAGRycy9kb3ducmV2LnhtbFBLBQYAAAAABAAEAPkAAACUAwAAAAA=&#10;" strokecolor="#e36c0a [2409]" strokeweight="42e-5mm"/>
                <v:line id="Line 409" o:spid="_x0000_s1426" style="position:absolute;visibility:visible;mso-wrap-style:square" from="6023,615" to="6024,1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sGVMQAAADcAAAADwAAAGRycy9kb3ducmV2LnhtbESPQWsCMRSE74L/ITyhF9GsUsRujSKC&#10;1oIgWuv5sXnuBjcvyyZd13/fCILHYWa+YWaL1paiodobxwpGwwQEcea04VzB6Wc9mILwAVlj6ZgU&#10;3MnDYt7tzDDV7sYHao4hFxHCPkUFRQhVKqXPCrLoh64ijt7F1RZDlHUudY23CLelHCfJRFo0HBcK&#10;rGhVUHY9/lkF5uv8u9+dt9nS0Xd/YzfmTo1R6q3XLj9BBGrDK/xsb7WCj8k7PM7EIyD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ewZUxAAAANwAAAAPAAAAAAAAAAAA&#10;AAAAAKECAABkcnMvZG93bnJldi54bWxQSwUGAAAAAAQABAD5AAAAkgMAAAAA&#10;" strokecolor="#e36c0a [2409]" strokeweight="69e-5mm"/>
                <v:shape id="Freeform 410" o:spid="_x0000_s1427" style="position:absolute;left:6148;top:1605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btUsMA&#10;AADcAAAADwAAAGRycy9kb3ducmV2LnhtbESPQYvCMBSE78L+h/AWvIimXVC0GmUVVsST6wpeH82z&#10;rdu8lCRq/fdGEDwOM/MNM1u0phZXcr6yrCAdJCCIc6srLhQc/n76YxA+IGusLZOCO3lYzD86M8y0&#10;vfEvXfehEBHCPkMFZQhNJqXPSzLoB7Yhjt7JOoMhSldI7fAW4aaWX0kykgYrjgslNrQqKf/fX4yC&#10;te2FzSFNnHHLS3Xcnnfpelwo1f1sv6cgArXhHX61N1rBZDSE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btUsMAAADcAAAADwAAAAAAAAAAAAAAAACYAgAAZHJzL2Rv&#10;d25yZXYueG1sUEsFBgAAAAAEAAQA9QAAAIgDAAAAAA==&#10;" path="m,40r,l10,25,25,15,50,5r30,l110,5r25,10l155,25r29,20l189,50r10,l214,30,234,r15,45e" filled="f" strokecolor="#e36c0a [2409]" strokeweight="42e-5mm">
                  <v:path arrowok="t" o:connecttype="custom" o:connectlocs="0,40;0,40;10,25;25,15;50,5;80,5;110,5;135,15;155,25;184,45;184,45;189,50;199,50;214,30;234,0;249,45" o:connectangles="0,0,0,0,0,0,0,0,0,0,0,0,0,0,0,0"/>
                </v:shape>
                <v:shape id="Freeform 411" o:spid="_x0000_s1428" style="position:absolute;left:6148;top:1130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RzJcUA&#10;AADcAAAADwAAAGRycy9kb3ducmV2LnhtbESPzWrDMBCE74W8g9hALqWRnYNJnSghKdSEnto00Oti&#10;bWy31spI8k/ePioUehxm5htmu59MKwZyvrGsIF0mIIhLqxuuFFw+X5/WIHxA1thaJgU38rDfzR62&#10;mGs78gcN51CJCGGfo4I6hC6X0pc1GfRL2xFH72qdwRClq6R2OEa4aeUqSTJpsOG4UGNHLzWVP+fe&#10;KCjsYzhd0sQZd+ybr7fv97RYV0ot5tNhAyLQFP7Df+2TVvCcZfB7Jh4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HMlxQAAANwAAAAPAAAAAAAAAAAAAAAAAJgCAABkcnMv&#10;ZG93bnJldi54bWxQSwUGAAAAAAQABAD1AAAAigMAAAAA&#10;" path="m,5r,l25,30,50,40r30,5l110,40r25,-5l155,25,184,5,189,r5,5l214,20r20,30l249,e" filled="f" strokecolor="#e36c0a [2409]" strokeweight="42e-5mm">
                  <v:path arrowok="t" o:connecttype="custom" o:connectlocs="0,5;0,5;25,30;50,40;80,45;110,40;135,35;155,25;184,5;184,5;189,0;194,5;214,20;234,50;249,0" o:connectangles="0,0,0,0,0,0,0,0,0,0,0,0,0,0,0"/>
                </v:shape>
                <v:shape id="Freeform 412" o:spid="_x0000_s1429" style="position:absolute;left:6148;top:1175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bBrMUA&#10;AADcAAAADwAAAGRycy9kb3ducmV2LnhtbESPT2sCMRTE74LfITzBm2Yr+Kdbo6io2ItUKz0/Nq+7&#10;SzcvSxLd1U/fFAoeh5n5DTNftqYSN3K+tKzgZZiAIM6sLjlXcPncDWYgfEDWWFkmBXfysFx0O3NM&#10;tW34RLdzyEWEsE9RQRFCnUrps4IM+qGtiaP3bZ3BEKXLpXbYRLip5ChJJtJgyXGhwJo2BWU/56tR&#10;wKuH+ah3p8v6y82m71vaN+PjSKl+r129gQjUhmf4v33QCl4nU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sGsxQAAANwAAAAPAAAAAAAAAAAAAAAAAJgCAABkcnMv&#10;ZG93bnJldi54bWxQSwUGAAAAAAQABAD1AAAAigMAAAAA&#10;" path="m,220r,l5,300r5,40l15,370r15,25l45,415r20,15l95,435r30,-5l150,420r24,-20l199,375r20,-35l229,305r10,-45l244,220r-5,-45l229,135,219,95,199,65,174,40,150,20,125,5,95,,65,5,45,15,30,35,15,65,10,95,5,135,,220xe" filled="f" strokecolor="#e36c0a [2409]" strokeweight="42e-5mm">
                  <v:path arrowok="t" o:connecttype="custom" o:connectlocs="0,220;0,220;5,300;10,340;15,370;30,395;45,415;65,430;95,435;95,435;125,430;150,420;174,400;199,375;219,340;229,305;239,260;244,220;244,220;239,175;229,135;219,95;199,65;174,40;150,20;125,5;95,0;95,0;65,5;45,15;30,35;15,65;10,95;5,135;0,220;0,220" o:connectangles="0,0,0,0,0,0,0,0,0,0,0,0,0,0,0,0,0,0,0,0,0,0,0,0,0,0,0,0,0,0,0,0,0,0,0,0"/>
                </v:shape>
                <v:shape id="Freeform 413" o:spid="_x0000_s1430" style="position:absolute;left:6148;top:1245;width:194;height:295;visibility:visible;mso-wrap-style:square;v-text-anchor:top" coordsize="194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TtssIA&#10;AADcAAAADwAAAGRycy9kb3ducmV2LnhtbERPy2rCQBTdC/2H4RbcNRMVpImOIoLWpY9C2901c5sJ&#10;zdxJM2OMf+8sBJeH854ve1uLjlpfOVYwSlIQxIXTFZcKPk+bt3cQPiBrrB2Tght5WC5eBnPMtbvy&#10;gbpjKEUMYZ+jAhNCk0vpC0MWfeIa4sj9utZiiLAtpW7xGsNtLcdpOpUWK44NBhtaGyr+jherwDXb&#10;rd/vs6xz4/+P80/Zf0++jFLD1341AxGoD0/xw73TCrJpXBvPxCM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9O2ywgAAANwAAAAPAAAAAAAAAAAAAAAAAJgCAABkcnMvZG93&#10;bnJldi54bWxQSwUGAAAAAAQABAD1AAAAhwMAAAAA&#10;" path="m,150r,l,180r5,25l15,230r10,20l40,270r15,15l75,295r20,l115,295r20,-10l150,275r14,-20l179,230r10,-25l194,180r,-30l194,120,189,90,179,65,164,40,150,25,135,10,115,,95,,75,,55,10,40,25,25,40,15,65,5,90,,120r,30xe" filled="f" strokecolor="#e36c0a [2409]" strokeweight="42e-5mm">
                  <v:path arrowok="t" o:connecttype="custom" o:connectlocs="0,150;0,150;0,180;5,205;15,230;25,250;40,270;55,285;75,295;95,295;95,295;115,295;135,285;150,275;164,255;179,230;189,205;194,180;194,150;194,150;194,120;189,90;179,65;164,40;150,25;135,10;115,0;95,0;95,0;75,0;55,10;40,25;25,40;15,65;5,90;0,120;0,150;0,150" o:connectangles="0,0,0,0,0,0,0,0,0,0,0,0,0,0,0,0,0,0,0,0,0,0,0,0,0,0,0,0,0,0,0,0,0,0,0,0,0,0"/>
                </v:shape>
                <v:shape id="Freeform 414" o:spid="_x0000_s1431" style="position:absolute;left:6148;top:1290;width:164;height:205;visibility:visible;mso-wrap-style:square;v-text-anchor:top" coordsize="16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B+TsUA&#10;AADcAAAADwAAAGRycy9kb3ducmV2LnhtbESPT2sCMRTE70K/Q3hCb5q1B6mrUbR/oFY8rIrg7bF5&#10;bhY3L0sSdfvtm0LB4zAzv2Fmi8424kY+1I4VjIYZCOLS6ZorBYf95+AVRIjIGhvHpOCHAizmT70Z&#10;5trduaDbLlYiQTjkqMDE2OZShtKQxTB0LXHyzs5bjEn6SmqP9wS3jXzJsrG0WHNaMNjSm6Hysrta&#10;Be8fK38sNmt92rAfrbfmG68FKvXc75ZTEJG6+Aj/t7+0gsl4An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8H5OxQAAANwAAAAPAAAAAAAAAAAAAAAAAJgCAABkcnMv&#10;ZG93bnJldi54bWxQSwUGAAAAAAQABAD1AAAAigMAAAAA&#10;" path="m,105r,l5,125r5,20l20,160r10,15l45,190r20,10l80,205r15,l110,205r10,-5l135,190r10,-15l160,145r4,-40l160,60,145,30,135,15,120,5,110,,95,,80,,65,5,45,15,30,30,20,45,10,60,5,80,,105xe" filled="f" strokecolor="#e36c0a [2409]" strokeweight="42e-5mm">
                  <v:path arrowok="t" o:connecttype="custom" o:connectlocs="0,105;0,105;5,125;10,145;20,160;30,175;45,190;65,200;80,205;95,205;95,205;110,205;120,200;135,190;145,175;160,145;164,105;164,105;160,60;145,30;135,15;120,5;110,0;95,0;95,0;80,0;65,5;45,15;30,30;20,45;10,60;5,80;0,105;0,105" o:connectangles="0,0,0,0,0,0,0,0,0,0,0,0,0,0,0,0,0,0,0,0,0,0,0,0,0,0,0,0,0,0,0,0,0,0"/>
                </v:shape>
                <v:shape id="Freeform 415" o:spid="_x0000_s1432" style="position:absolute;left:6148;top:132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UD0MAA&#10;AADcAAAADwAAAGRycy9kb3ducmV2LnhtbERPz2vCMBS+D/wfwhO8zbRjdFs1imwU7HHddn80b021&#10;eQlNtPW/N4fBjh/f7+1+toO40hh6xwrydQaCuHW6507B91f1+AoiRGSNg2NScKMA+93iYYuldhN/&#10;0rWJnUghHEpUYGL0pZShNWQxrJ0nTtyvGy3GBMdO6hGnFG4H+ZRlhbTYc2ow6OndUHtuLlZB/YN9&#10;Xrj8lNX+o/LPwV/MUCu1Ws6HDYhIc/wX/7mPWsHbS5qfzqQjIH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LUD0MAAAADcAAAADwAAAAAAAAAAAAAAAACYAgAAZHJzL2Rvd25y&#10;ZXYueG1sUEsFBgAAAAAEAAQA9QAAAIUDAAAAAA==&#10;" path="m,75r,l5,85r5,15l25,115r10,10l70,140r25,5l105,145r10,-5l130,125r10,-25l145,75,140,45,130,20,115,5,95,,70,5,40,20,25,30,10,40,5,55,,75xe" filled="f" strokecolor="#e36c0a [2409]" strokeweight="42e-5mm">
                  <v:path arrowok="t" o:connecttype="custom" o:connectlocs="0,75;0,75;5,85;10,100;25,115;35,125;70,140;95,145;95,145;105,145;115,140;130,125;140,100;145,75;145,75;140,45;130,20;115,5;95,0;95,0;70,5;40,20;25,30;10,40;5,55;0,75;0,75" o:connectangles="0,0,0,0,0,0,0,0,0,0,0,0,0,0,0,0,0,0,0,0,0,0,0,0,0,0,0"/>
                </v:shape>
                <v:shape id="Freeform 416" o:spid="_x0000_s1433" style="position:absolute;left:6128;top:1135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lYgsYA&#10;AADcAAAADwAAAGRycy9kb3ducmV2LnhtbESPzW7CMBCE70h9B2sr9QYOOfATcKIWVLVSuQC99LaK&#10;lzhtvI5il6Q8Pa6ExHE0O9/srIvBNuJMna8dK5hOEhDEpdM1Vwo+j6/jBQgfkDU2jknBH3ko8ofR&#10;GjPtet7T+RAqESHsM1RgQmgzKX1pyKKfuJY4eifXWQxRdpXUHfYRbhuZJslMWqw5NhhsaWOo/Dn8&#10;2vjG1xuZdNaTuehd6rbl98fL/KjU0+PwvAIRaAj341v6XStYzqfwPyYSQO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lYgsYAAADcAAAADwAAAAAAAAAAAAAAAACYAgAAZHJz&#10;L2Rvd25yZXYueG1sUEsFBgAAAAAEAAQA9QAAAIsDAAAAAA==&#10;" path="m20,r,l10,25,,70r,35l,145r10,50l20,255,10,320,5,370,,410r,35l10,490r10,20e" filled="f" strokecolor="#e36c0a [2409]" strokeweight="42e-5mm">
                  <v:path arrowok="t" o:connecttype="custom" o:connectlocs="20,0;20,0;10,25;0,70;0,105;0,145;10,195;20,255;20,255;20,255;10,320;5,370;0,410;0,445;10,490;20,510" o:connectangles="0,0,0,0,0,0,0,0,0,0,0,0,0,0,0,0"/>
                </v:shape>
                <v:shape id="Freeform 417" o:spid="_x0000_s1434" style="position:absolute;left:6103;top:1135;width:45;height:510;visibility:visible;mso-wrap-style:square;v-text-anchor:top" coordsize="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vhocQA&#10;AADcAAAADwAAAGRycy9kb3ducmV2LnhtbESPQWvCQBSE7wX/w/IEL6IbBaumbqSIgtfG6PmRfU1i&#10;sm9DdmvSf98tCB6HmfmG2e0H04gHda6yrGAxj0AQ51ZXXCjILqfZBoTzyBoby6Tglxzsk9HbDmNt&#10;e/6iR+oLESDsYlRQet/GUrq8JINublvi4H3bzqAPsiuk7rAPcNPIZRS9S4MVh4USWzqUlNfpj1Gw&#10;3qxO2XR1NWd3vB/q6XaR3m9XpSbj4fMDhKfBv8LP9lkr2K6X8H8mHAG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L4aHEAAAA3AAAAA8AAAAAAAAAAAAAAAAAmAIAAGRycy9k&#10;b3ducmV2LnhtbFBLBQYAAAAABAAEAPUAAACJAwAAAAA=&#10;" path="m45,r,l30,40,20,90,10,155,,230r5,85l10,365r5,45l30,460r15,50e" filled="f" strokecolor="#e36c0a [2409]" strokeweight="42e-5mm">
                  <v:path arrowok="t" o:connecttype="custom" o:connectlocs="45,0;45,0;30,40;20,90;10,155;0,230;5,315;10,365;15,410;30,460;45,510" o:connectangles="0,0,0,0,0,0,0,0,0,0,0"/>
                </v:shape>
                <v:line id="Line 418" o:spid="_x0000_s1435" style="position:absolute;visibility:visible;mso-wrap-style:square" from="6053,1135" to="6054,1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3ZG8YAAADcAAAADwAAAGRycy9kb3ducmV2LnhtbESPQWvCQBSE74X+h+UVeim60ULV6Cqi&#10;LQiFQGNAvD2yz00w+zZktzH9926h0OMwM98wq81gG9FT52vHCibjBARx6XTNRkFx/BjNQfiArLFx&#10;TAp+yMNm/fiwwlS7G39RnwcjIoR9igqqENpUSl9WZNGPXUscvYvrLIYoOyN1h7cIt42cJsmbtFhz&#10;XKiwpV1F5TX/tgpMke/fZ6boi/0l+M/TS9afs0yp56dhuwQRaAj/4b/2QStYzF7h90w8AnJ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92RvGAAAA3AAAAA8AAAAAAAAA&#10;AAAAAAAAoQIAAGRycy9kb3ducmV2LnhtbFBLBQYAAAAABAAEAPkAAACUAwAAAAA=&#10;" strokecolor="#e36c0a [2409]" strokeweight="42e-5mm"/>
                <v:line id="Line 419" o:spid="_x0000_s1436" style="position:absolute;visibility:visible;mso-wrap-style:square" from="6023,1135" to="6024,1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KQicUAAADcAAAADwAAAGRycy9kb3ducmV2LnhtbESPW2sCMRSE3wv9D+EUfBHNVsTq1ihS&#10;8AZC8VKfD5vT3dDNybKJ6/rvjSD0cZiZb5jpvLWlaKj2xrGC934Cgjhz2nCu4HRc9sYgfEDWWDom&#10;BTfyMJ+9vkwx1e7Ke2oOIRcRwj5FBUUIVSqlzwqy6PuuIo7er6sthijrXOoarxFuSzlIkpG0aDgu&#10;FFjRV0HZ3+FiFZj1+ed7d95kC0fb7squzI0ao1TnrV18ggjUhv/ws73RCiYfQ3iciUdAz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qKQicUAAADcAAAADwAAAAAAAAAA&#10;AAAAAAChAgAAZHJzL2Rvd25yZXYueG1sUEsFBgAAAAAEAAQA+QAAAJMDAAAAAA==&#10;" strokecolor="#e36c0a [2409]" strokeweight="69e-5mm"/>
                <v:shape id="Freeform 420" o:spid="_x0000_s1437" style="position:absolute;left:6148;top:2125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97j8UA&#10;AADcAAAADwAAAGRycy9kb3ducmV2LnhtbESPQWvCQBSE74L/YXlCL9JsIrRqmlVaoSI9aSp4fWRf&#10;k7TZt2F31fTfdwuCx2FmvmGK9WA6cSHnW8sKsiQFQVxZ3XKt4Pj5/rgA4QOyxs4yKfglD+vVeFRg&#10;ru2VD3QpQy0ihH2OCpoQ+lxKXzVk0Ce2J47el3UGQ5SultrhNcJNJ2dp+iwNthwXGuxp01D1U56N&#10;gq2dht0xS51xb+f29PG9z7aLWqmHyfD6AiLQEO7hW3unFSznT/B/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n3uPxQAAANwAAAAPAAAAAAAAAAAAAAAAAJgCAABkcnMv&#10;ZG93bnJldi54bWxQSwUGAAAAAAQABAD1AAAAigMAAAAA&#10;" path="m,40r,l10,25,25,15,50,5,80,r30,5l135,15r20,10l184,45r5,5l199,45,214,30,234,r15,45e" filled="f" strokecolor="#e36c0a [2409]" strokeweight="42e-5mm">
                  <v:path arrowok="t" o:connecttype="custom" o:connectlocs="0,40;0,40;10,25;25,15;50,5;80,0;110,5;135,15;155,25;184,45;184,45;189,50;199,45;214,30;234,0;249,45" o:connectangles="0,0,0,0,0,0,0,0,0,0,0,0,0,0,0,0"/>
                </v:shape>
                <v:shape id="Freeform 421" o:spid="_x0000_s1438" style="position:absolute;left:6148;top:1650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3l+MQA&#10;AADcAAAADwAAAGRycy9kb3ducmV2LnhtbESPT4vCMBTE78J+h/AWvIim9eCfapRVUMST6wpeH82z&#10;rdu8lCRq/fZmYcHjMDO/YebL1tTiTs5XlhWkgwQEcW51xYWC08+mPwHhA7LG2jIpeJKH5eKjM8dM&#10;2wd/0/0YChEh7DNUUIbQZFL6vCSDfmAb4uhdrDMYonSF1A4fEW5qOUySkTRYcVwosaF1Sfnv8WYU&#10;bG0v7E5p4oxb3arz/npIt5NCqe5n+zUDEagN7/B/e6cVTMcj+DsTj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N5fjEAAAA3AAAAA8AAAAAAAAAAAAAAAAAmAIAAGRycy9k&#10;b3ducmV2LnhtbFBLBQYAAAAABAAEAPUAAACJAwAAAAA=&#10;" path="m,5r,l25,25,50,40r30,5l110,40r25,-5l155,25,184,5,189,r5,5l214,20r20,30l249,e" filled="f" strokecolor="#e36c0a [2409]" strokeweight="42e-5mm">
                  <v:path arrowok="t" o:connecttype="custom" o:connectlocs="0,5;0,5;25,25;50,40;80,45;110,40;135,35;155,25;184,5;184,5;189,0;194,5;214,20;234,50;249,0" o:connectangles="0,0,0,0,0,0,0,0,0,0,0,0,0,0,0"/>
                </v:shape>
                <v:shape id="Freeform 422" o:spid="_x0000_s1439" style="position:absolute;left:6148;top:1695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9XccUA&#10;AADcAAAADwAAAGRycy9kb3ducmV2LnhtbESPQWvCQBSE7wX/w/IEb3WjYGOjq2ipYi+iVjw/sq9J&#10;aPZt2F1N6q/vFgoeh5n5hpkvO1OLGzlfWVYwGiYgiHOrKy4UnD83z1MQPiBrrC2Tgh/ysFz0nuaY&#10;advykW6nUIgIYZ+hgjKEJpPS5yUZ9EPbEEfvyzqDIUpXSO2wjXBTy3GSvEiDFceFEht6Kyn/Pl2N&#10;Al7dzaHZHM/ri5umH++0bSf7sVKDfreagQjUhUf4v73TCl7TFP7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1dxxQAAANwAAAAPAAAAAAAAAAAAAAAAAJgCAABkcnMv&#10;ZG93bnJldi54bWxQSwUGAAAAAAQABAD1AAAAigMAAAAA&#10;" path="m,215r,l5,300r5,35l15,370r15,25l45,415r20,15l95,435r30,-5l150,420r24,-20l199,370r20,-30l229,300r10,-40l244,215r-5,-45l229,130,219,95,199,65,174,35,150,15,125,5,95,,65,,45,15,30,35,15,60,10,95,5,130,,215xe" filled="f" strokecolor="#e36c0a [2409]" strokeweight="42e-5mm">
                  <v:path arrowok="t" o:connecttype="custom" o:connectlocs="0,215;0,215;5,300;10,335;15,370;30,395;45,415;65,430;95,435;95,435;125,430;150,420;174,400;199,370;219,340;229,300;239,260;244,215;244,215;239,170;229,130;219,95;199,65;174,35;150,15;125,5;95,0;95,0;65,0;45,15;30,35;15,60;10,95;5,130;0,215;0,215" o:connectangles="0,0,0,0,0,0,0,0,0,0,0,0,0,0,0,0,0,0,0,0,0,0,0,0,0,0,0,0,0,0,0,0,0,0,0,0"/>
                </v:shape>
                <v:shape id="Freeform 423" o:spid="_x0000_s1440" style="position:absolute;left:6148;top:1760;width:194;height:300;visibility:visible;mso-wrap-style:square;v-text-anchor:top" coordsize="194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Zra8IA&#10;AADcAAAADwAAAGRycy9kb3ducmV2LnhtbERPy2rCQBTdF/oPwy24Kc1EF7aNjiEKoqCLRv2AS+bm&#10;QTJ3QmaM6d93FkKXh/Nep5PpxEiDaywrmEcxCOLC6oYrBbfr/uMLhPPIGjvLpOCXHKSb15c1Jto+&#10;OKfx4isRQtglqKD2vk+kdEVNBl1ke+LAlXYw6AMcKqkHfIRw08lFHC+lwYZDQ4097Woq2svdKNie&#10;zu2YveufMs57mx+uxVm2TqnZ25StQHia/L/46T5qBd+fYW04E46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RmtrwgAAANwAAAAPAAAAAAAAAAAAAAAAAJgCAABkcnMvZG93&#10;bnJldi54bWxQSwUGAAAAAAQABAD1AAAAhwMAAAAA&#10;" path="m,150r,l,180r5,30l15,235r10,20l40,275r15,15l75,295r20,5l115,300r20,-10l150,275r14,-15l179,235r10,-25l194,180r,-30l194,120,189,95,179,70,164,45,150,30,135,15,115,5,95,,75,5,55,15,40,25,25,45,15,65,5,95,,120r,30xe" filled="f" strokecolor="#e36c0a [2409]" strokeweight="42e-5mm">
                  <v:path arrowok="t" o:connecttype="custom" o:connectlocs="0,150;0,150;0,180;5,210;15,235;25,255;40,275;55,290;75,295;95,300;95,300;115,300;135,290;150,275;164,260;179,235;189,210;194,180;194,150;194,150;194,120;189,95;179,70;164,45;150,30;135,15;115,5;95,0;95,0;75,5;55,15;40,25;25,45;15,65;5,95;0,120;0,150;0,150" o:connectangles="0,0,0,0,0,0,0,0,0,0,0,0,0,0,0,0,0,0,0,0,0,0,0,0,0,0,0,0,0,0,0,0,0,0,0,0,0,0"/>
                </v:shape>
                <v:shape id="Freeform 424" o:spid="_x0000_s1441" style="position:absolute;left:6148;top:1805;width:164;height:210;visibility:visible;mso-wrap-style:square;v-text-anchor:top" coordsize="164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av+MYA&#10;AADcAAAADwAAAGRycy9kb3ducmV2LnhtbESPQWvCQBSE7wX/w/IKvZS6qQdbYzYSpAW9WIz9Aa/Z&#10;ZxKbfRuyq1n/vSsUehxm5hsmWwXTiQsNrrWs4HWagCCurG65VvB9+Hx5B+E8ssbOMim4koNVPnnI&#10;MNV25D1dSl+LCGGXooLG+z6V0lUNGXRT2xNH72gHgz7KoZZ6wDHCTSdnSTKXBluOCw32tG6o+i3P&#10;RkHhDuZju/s5Hc9F+fU8mlBvZ0Gpp8dQLEF4Cv4//NfeaAWLtwXcz8Qj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av+MYAAADcAAAADwAAAAAAAAAAAAAAAACYAgAAZHJz&#10;L2Rvd25yZXYueG1sUEsFBgAAAAAEAAQA9QAAAIsDAAAAAA==&#10;" path="m,105r,l5,125r5,20l20,165r10,15l45,190r20,10l80,210r15,l110,210r10,-5l135,195r10,-15l160,150r4,-45l160,65,145,35,135,20,120,10,110,5,95,,80,5,65,10,45,20,30,30,20,50,10,65,5,85,,105xe" filled="f" strokecolor="#e36c0a [2409]" strokeweight="42e-5mm">
                  <v:path arrowok="t" o:connecttype="custom" o:connectlocs="0,105;0,105;5,125;10,145;20,165;30,180;45,190;65,200;80,210;95,210;95,210;110,210;120,205;135,195;145,180;160,150;164,105;164,105;160,65;145,35;135,20;120,10;110,5;95,0;95,0;80,5;65,10;45,20;30,30;20,50;10,65;5,85;0,105;0,105" o:connectangles="0,0,0,0,0,0,0,0,0,0,0,0,0,0,0,0,0,0,0,0,0,0,0,0,0,0,0,0,0,0,0,0,0,0"/>
                </v:shape>
                <v:shape id="Freeform 425" o:spid="_x0000_s1442" style="position:absolute;left:6148;top:184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Bz978A&#10;AADcAAAADwAAAGRycy9kb3ducmV2LnhtbERPz0vDMBS+D/wfwhO8rWlFSq3LhigDe1zV+6N5azqb&#10;l9Bka/ffL4eBx4/v92a32FFcaAqDYwVFloMg7pweuFfw871fVyBCRNY4OiYFVwqw2z6sNlhrN/OB&#10;Lm3sRQrhUKMCE6OvpQydIYshc544cUc3WYwJTr3UE84p3I7yOc9LaXHg1GDQ04eh7q89WwXNLw5F&#10;6YpT3vjPvX8J/mzGRqmnx+X9DUSkJf6L7+4vreC1SvPTmXQE5PY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YHP3vwAAANwAAAAPAAAAAAAAAAAAAAAAAJgCAABkcnMvZG93bnJl&#10;di54bWxQSwUGAAAAAAQABAD1AAAAhAMAAAAA&#10;" path="m,70r,l5,85r5,15l25,110r10,15l70,140r25,5l105,145r10,-5l130,125r10,-25l145,70,140,45,130,20,115,5,95,,70,5,40,15,25,30,10,40,5,55,,70xe" filled="f" strokecolor="#e36c0a [2409]" strokeweight="42e-5mm">
                  <v:path arrowok="t" o:connecttype="custom" o:connectlocs="0,70;0,70;5,85;10,100;25,110;35,125;70,140;95,145;95,145;105,145;115,140;130,125;140,100;145,70;145,70;140,45;130,20;115,5;95,0;95,0;70,5;40,15;25,30;10,40;5,55;0,70;0,70" o:connectangles="0,0,0,0,0,0,0,0,0,0,0,0,0,0,0,0,0,0,0,0,0,0,0,0,0,0,0"/>
                </v:shape>
                <v:shape id="Freeform 426" o:spid="_x0000_s1443" style="position:absolute;left:6128;top:1655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wopcUA&#10;AADcAAAADwAAAGRycy9kb3ducmV2LnhtbESPwW7CMBBE75X4B2uRuBWHHIAGDIJWCKT2UuDCbRUv&#10;cSBeR7Ehga+vK1XqcTQ7b3bmy85W4k6NLx0rGA0TEMS50yUXCo6HzesUhA/IGivHpOBBHpaL3ssc&#10;M+1a/qb7PhQiQthnqMCEUGdS+tyQRT90NXH0zq6xGKJsCqkbbCPcVjJNkrG0WHJsMFjTu6H8ur/Z&#10;+MZpSyYdt2Se+it1H/nlcz05KDXod6sZiEBd+D/+S++0grfpCH7HRAL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PCilxQAAANwAAAAPAAAAAAAAAAAAAAAAAJgCAABkcnMv&#10;ZG93bnJldi54bWxQSwUGAAAAAAQABAD1AAAAigMAAAAA&#10;" path="m20,r,l10,20,,70r,30l,145r10,50l20,255,10,315,5,365,,410r,30l10,485r10,25e" filled="f" strokecolor="#e36c0a [2409]" strokeweight="42e-5mm">
                  <v:path arrowok="t" o:connecttype="custom" o:connectlocs="20,0;20,0;10,20;0,70;0,100;0,145;10,195;20,255;20,255;20,255;10,315;5,365;0,410;0,440;10,485;20,510" o:connectangles="0,0,0,0,0,0,0,0,0,0,0,0,0,0,0,0"/>
                </v:shape>
                <v:shape id="Freeform 427" o:spid="_x0000_s1444" style="position:absolute;left:6103;top:1655;width:45;height:510;visibility:visible;mso-wrap-style:square;v-text-anchor:top" coordsize="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6RhsQA&#10;AADcAAAADwAAAGRycy9kb3ducmV2LnhtbESPT4vCMBTE78J+h/AWvIhNFdRaG2URBa/WP+dH82yr&#10;zUtpstr99hthYY/DzPyGyTa9acSTOldbVjCJYhDEhdU1lwrOp/04AeE8ssbGMin4IQeb9ccgw1Tb&#10;Fx/pmftSBAi7FBVU3replK6oyKCLbEscvJvtDPogu1LqDl8Bbho5jeO5NFhzWKiwpW1FxSP/NgoW&#10;yWx/Hs0u5uB29+1jtJzk9+tFqeFn/7UC4an3/+G/9kErWCZTeJ8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ekYbEAAAA3AAAAA8AAAAAAAAAAAAAAAAAmAIAAGRycy9k&#10;b3ducmV2LnhtbFBLBQYAAAAABAAEAPUAAACJAwAAAAA=&#10;" path="m45,r,l30,40,20,90,10,150,,230r5,85l10,360r5,50l30,460r15,50e" filled="f" strokecolor="#e36c0a [2409]" strokeweight="42e-5mm">
                  <v:path arrowok="t" o:connecttype="custom" o:connectlocs="45,0;45,0;30,40;20,90;10,150;0,230;5,315;10,360;15,410;30,460;45,510" o:connectangles="0,0,0,0,0,0,0,0,0,0,0"/>
                </v:shape>
                <v:line id="Line 428" o:spid="_x0000_s1445" style="position:absolute;visibility:visible;mso-wrap-style:square" from="6053,1650" to="6054,2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ipPMYAAADcAAAADwAAAGRycy9kb3ducmV2LnhtbESPQWvCQBSE74X+h+UVeim60ULV6Cqi&#10;LQiFQGNAvD2yz00w+zZktzH9926h0OMwM98wq81gG9FT52vHCibjBARx6XTNRkFx/BjNQfiArLFx&#10;TAp+yMNm/fiwwlS7G39RnwcjIoR9igqqENpUSl9WZNGPXUscvYvrLIYoOyN1h7cIt42cJsmbtFhz&#10;XKiwpV1F5TX/tgpMke/fZ6boi/0l+M/TS9afs0yp56dhuwQRaAj/4b/2QStYzF/h90w8AnJ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oqTzGAAAA3AAAAA8AAAAAAAAA&#10;AAAAAAAAoQIAAGRycy9kb3ducmV2LnhtbFBLBQYAAAAABAAEAPkAAACUAwAAAAA=&#10;" strokecolor="#e36c0a [2409]" strokeweight="42e-5mm"/>
                <v:line id="Line 429" o:spid="_x0000_s1446" style="position:absolute;visibility:visible;mso-wrap-style:square" from="6023,1650" to="6024,2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fgrsQAAADcAAAADwAAAGRycy9kb3ducmV2LnhtbESP3WrCQBSE7wu+w3KE3kjdWKSkqauI&#10;4B8UpFa9PmRPk8Xs2ZBdY3x7VxB6OczMN8xk1tlKtNR441jBaJiAIM6dNlwoOPwu31IQPiBrrByT&#10;ght5mE17LxPMtLvyD7X7UIgIYZ+hgjKEOpPS5yVZ9ENXE0fvzzUWQ5RNIXWD1wi3lXxPkg9p0XBc&#10;KLGmRUn5eX+xCsz6dNx9nzb53NF2sLIrc6PWKPXa7+ZfIAJ14T/8bG+0gs90DI8z8QjI6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d+CuxAAAANwAAAAPAAAAAAAAAAAA&#10;AAAAAKECAABkcnMvZG93bnJldi54bWxQSwUGAAAAAAQABAD5AAAAkgMAAAAA&#10;" strokecolor="#e36c0a [2409]" strokeweight="69e-5mm"/>
                <v:shape id="Freeform 430" o:spid="_x0000_s1447" style="position:absolute;left:6148;top:2646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oLqMUA&#10;AADcAAAADwAAAGRycy9kb3ducmV2LnhtbESPQWvCQBSE70L/w/IKvYhuUmhJYzbSCor0VFPB6yP7&#10;TKLZt2F31fTfdwsFj8PMfMMUy9H04krOd5YVpPMEBHFtdceNgv33epaB8AFZY2+ZFPyQh2X5MCkw&#10;1/bGO7pWoRERwj5HBW0IQy6lr1sy6Od2II7e0TqDIUrXSO3wFuGml89J8ioNdhwXWhxo1VJ9ri5G&#10;wcZOw3afJs64j0t3+Dx9pZusUerpcXxfgAg0hnv4v73VCt6yF/g7E4+AL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SguoxQAAANwAAAAPAAAAAAAAAAAAAAAAAJgCAABkcnMv&#10;ZG93bnJldi54bWxQSwUGAAAAAAQABAD1AAAAigMAAAAA&#10;" path="m,40r,l10,25,25,15,50,5,80,r30,5l135,15r20,10l184,45r5,5l199,45,214,30,234,r15,45e" filled="f" strokecolor="#e36c0a [2409]" strokeweight="42e-5mm">
                  <v:path arrowok="t" o:connecttype="custom" o:connectlocs="0,40;0,40;10,25;25,15;50,5;80,0;110,5;135,15;155,25;184,45;184,45;189,50;199,45;214,30;234,0;249,45" o:connectangles="0,0,0,0,0,0,0,0,0,0,0,0,0,0,0,0"/>
                </v:shape>
                <v:shape id="Freeform 431" o:spid="_x0000_s1448" style="position:absolute;left:6148;top:2170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iV38UA&#10;AADcAAAADwAAAGRycy9kb3ducmV2LnhtbESPzWrDMBCE74G+g9hCL6GR3YNxnCihLdSYnvIHvS7W&#10;xnZrrYykxO7bV4VAjsPMfMOst5PpxZWc7ywrSBcJCOLa6o4bBafjx3MOwgdkjb1lUvBLHrabh9ka&#10;C21H3tP1EBoRIewLVNCGMBRS+rolg35hB+Lona0zGKJ0jdQOxwg3vXxJkkwa7DgutDjQe0v1z+Fi&#10;FJR2HqpTmjjj3i7d1+f3Li3zRqmnx+l1BSLQFO7hW7vSCpZ5Bv9n4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JXfxQAAANwAAAAPAAAAAAAAAAAAAAAAAJgCAABkcnMv&#10;ZG93bnJldi54bWxQSwUGAAAAAAQABAD1AAAAigMAAAAA&#10;" path="m,l,,25,25,50,40r30,l110,40,135,30,155,20,184,5,189,r5,l214,20r20,30l249,e" filled="f" strokecolor="#e36c0a [2409]" strokeweight="42e-5mm">
                  <v:path arrowok="t" o:connecttype="custom" o:connectlocs="0,0;0,0;25,25;50,40;80,40;110,40;135,30;155,20;184,5;184,5;189,0;194,0;214,20;234,50;249,0" o:connectangles="0,0,0,0,0,0,0,0,0,0,0,0,0,0,0"/>
                </v:shape>
                <v:shape id="Freeform 432" o:spid="_x0000_s1449" style="position:absolute;left:6148;top:2210;width:244;height:441;visibility:visible;mso-wrap-style:square;v-text-anchor:top" coordsize="244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ZoCcQA&#10;AADcAAAADwAAAGRycy9kb3ducmV2LnhtbESPT4vCMBTE7wt+h/AEb2vqLv6rRhFZwZOyrge9PZpn&#10;U2xeSpPV6qc3guBxmJnfMNN5Y0txodoXjhX0ugkI4szpgnMF+7/V5wiED8gaS8ek4EYe5rPWxxRT&#10;7a78S5ddyEWEsE9RgQmhSqX0mSGLvusq4uidXG0xRFnnUtd4jXBbyq8kGUiLBccFgxUtDWXn3b9V&#10;cB8uxweps59m0zeL43p7st+0VarTbhYTEIGa8A6/2mutYDwawvN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maAnEAAAA3AAAAA8AAAAAAAAAAAAAAAAAmAIAAGRycy9k&#10;b3ducmV2LnhtbFBLBQYAAAAABAAEAPUAAACJAwAAAAA=&#10;" path="m,221r,l5,306r5,35l15,371r15,30l45,421r20,10l95,441r30,-5l150,426r24,-20l199,376r20,-30l229,306r10,-40l244,221r-5,-45l229,135,219,100,199,65,174,40,150,20,125,5,95,,65,5,45,20,30,40,15,65r-5,35l5,135,,221xe" filled="f" strokecolor="#e36c0a [2409]" strokeweight="42e-5mm">
                  <v:path arrowok="t" o:connecttype="custom" o:connectlocs="0,221;0,221;5,306;10,341;15,371;30,401;45,421;65,431;95,441;95,441;125,436;150,426;174,406;199,376;219,346;229,306;239,266;244,221;244,221;239,176;229,135;219,100;199,65;174,40;150,20;125,5;95,0;95,0;65,5;45,20;30,40;15,65;10,100;5,135;0,221;0,221" o:connectangles="0,0,0,0,0,0,0,0,0,0,0,0,0,0,0,0,0,0,0,0,0,0,0,0,0,0,0,0,0,0,0,0,0,0,0,0"/>
                </v:shape>
                <v:shape id="Freeform 433" o:spid="_x0000_s1450" style="position:absolute;left:6148;top:2280;width:194;height:301;visibility:visible;mso-wrap-style:square;v-text-anchor:top" coordsize="194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ClecIA&#10;AADcAAAADwAAAGRycy9kb3ducmV2LnhtbERPy2rCQBTdC/7DcAV3OrGCxugopbWgUsHXwuUlc02C&#10;mTsxM9W0X+8shC4P5z1bNKYUd6pdYVnBoB+BIE6tLjhTcDp+9WIQziNrLC2Tgl9ysJi3WzNMtH3w&#10;nu4Hn4kQwi5BBbn3VSKlS3My6Pq2Ig7cxdYGfYB1JnWNjxBuSvkWRSNpsODQkGNFHzml18OPUbD8&#10;pLMc/9kbWYq/h5ed32zWW6W6neZ9CsJT4//FL/dKK5jEYW04E4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gKV5wgAAANwAAAAPAAAAAAAAAAAAAAAAAJgCAABkcnMvZG93&#10;bnJldi54bWxQSwUGAAAAAAQABAD1AAAAhwMAAAAA&#10;" path="m,151r,l,181r5,30l15,236r10,20l40,276r15,10l75,296r20,5l115,296r20,-5l150,276r14,-20l179,236r10,-25l194,181r,-30l194,121,189,91,179,65,164,45,150,25,135,15,115,5,95,,75,5,55,10,40,25,25,45,15,65,5,91,,121r,30xe" filled="f" strokecolor="#e36c0a [2409]" strokeweight="42e-5mm">
                  <v:path arrowok="t" o:connecttype="custom" o:connectlocs="0,151;0,151;0,181;5,211;15,236;25,256;40,276;55,286;75,296;95,301;95,301;115,296;135,291;150,276;164,256;179,236;189,211;194,181;194,151;194,151;194,121;189,91;179,65;164,45;150,25;135,15;115,5;95,0;95,0;75,5;55,10;40,25;25,45;15,65;5,91;0,121;0,151;0,151" o:connectangles="0,0,0,0,0,0,0,0,0,0,0,0,0,0,0,0,0,0,0,0,0,0,0,0,0,0,0,0,0,0,0,0,0,0,0,0,0,0"/>
                </v:shape>
                <v:shape id="Freeform 434" o:spid="_x0000_s1451" style="position:absolute;left:6148;top:2325;width:164;height:211;visibility:visible;mso-wrap-style:square;v-text-anchor:top" coordsize="164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uQcQA&#10;AADcAAAADwAAAGRycy9kb3ducmV2LnhtbESPT4vCMBTE78J+h/AWvMiaKiJajbL4jz3JatXzo3m2&#10;ZZuX0kRbv/1GEDwOM/MbZr5sTSnuVLvCsoJBPwJBnFpdcKbglGy/JiCcR9ZYWiYFD3KwXHx05hhr&#10;2/CB7kefiQBhF6OC3PsqltKlORl0fVsRB+9qa4M+yDqTusYmwE0ph1E0lgYLDgs5VrTKKf073oyC&#10;4ShNLuftLWl+x+sdXw/7vd/0lOp+tt8zEJ5a/w6/2j9awXQyheeZc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7rkHEAAAA3AAAAA8AAAAAAAAAAAAAAAAAmAIAAGRycy9k&#10;b3ducmV2LnhtbFBLBQYAAAAABAAEAPUAAACJAwAAAAA=&#10;" path="m,106r,l5,126r5,20l20,166r10,15l45,191r20,10l80,206r15,5l110,211r10,-10l135,196r10,-15l160,146r4,-40l160,66,145,30,135,20,120,10,110,5,95,,80,,65,10,45,20,30,30,20,46,10,66,5,86,,106xe" filled="f" strokecolor="#e36c0a [2409]" strokeweight="42e-5mm">
                  <v:path arrowok="t" o:connecttype="custom" o:connectlocs="0,106;0,106;5,126;10,146;20,166;30,181;45,191;65,201;80,206;95,211;95,211;110,211;120,201;135,196;145,181;160,146;164,106;164,106;160,66;145,30;135,20;120,10;110,5;95,0;95,0;80,0;65,10;45,20;30,30;20,46;10,66;5,86;0,106;0,106" o:connectangles="0,0,0,0,0,0,0,0,0,0,0,0,0,0,0,0,0,0,0,0,0,0,0,0,0,0,0,0,0,0,0,0,0,0"/>
                </v:shape>
                <v:shape id="Freeform 435" o:spid="_x0000_s1452" style="position:absolute;left:6148;top:2355;width:145;height:151;visibility:visible;mso-wrap-style:square;v-text-anchor:top" coordsize="14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SQ8AA&#10;AADcAAAADwAAAGRycy9kb3ducmV2LnhtbERPy4rCMBTdC/5DuII7TVVGtBpFBMHFIIyP/aW5NtXm&#10;pjbR1vn6yWLA5eG8l+vWluJFtS8cKxgNExDEmdMF5wrOp91gBsIHZI2lY1LwJg/rVbezxFS7hn/o&#10;dQy5iCHsU1RgQqhSKX1myKIfuoo4cldXWwwR1rnUNTYx3JZynCRTabHg2GCwoq2h7H58WgWTdrw7&#10;bH593uxvD0vmUhy+vt9K9XvtZgEiUBs+4n/3XiuYz+P8eCYeAb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CgSQ8AAAADcAAAADwAAAAAAAAAAAAAAAACYAgAAZHJzL2Rvd25y&#10;ZXYueG1sUEsFBgAAAAAEAAQA9QAAAIUDAAAAAA==&#10;" path="m,76r,l5,91r5,15l25,116r10,10l70,141r25,10l105,146r10,l130,126r10,-20l145,76,140,46,130,26,115,10,95,,70,5,40,21,25,31,10,46,5,61,,76xe" filled="f" strokecolor="#e36c0a [2409]" strokeweight="42e-5mm">
                  <v:path arrowok="t" o:connecttype="custom" o:connectlocs="0,76;0,76;5,91;10,106;25,116;35,126;70,141;95,151;95,151;105,146;115,146;130,126;140,106;145,76;145,76;140,46;130,26;115,10;95,0;95,0;70,5;40,21;25,31;10,46;5,61;0,76;0,76" o:connectangles="0,0,0,0,0,0,0,0,0,0,0,0,0,0,0,0,0,0,0,0,0,0,0,0,0,0,0"/>
                </v:shape>
                <v:shape id="Freeform 436" o:spid="_x0000_s1453" style="position:absolute;left:6128;top:2170;width:20;height:516;visibility:visible;mso-wrap-style:square;v-text-anchor:top" coordsize="20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A1/8UA&#10;AADcAAAADwAAAGRycy9kb3ducmV2LnhtbESPQWsCMRSE74X+h/AKvdWsPRTdGqVdKBVEFrWHHh+b&#10;103o5mVJorv21zeC4HGYmW+YxWp0nThRiNazgumkAEHceG25VfB1+HiagYgJWWPnmRScKcJqeX+3&#10;wFL7gXd02qdWZAjHEhWYlPpSytgYchgnvifO3o8PDlOWoZU64JDhrpPPRfEiHVrOCwZ7qgw1v/uj&#10;U1B/bu3fYMfv96oOB7NZV8e6sUo9PoxvryASjekWvrbXWsF8PoXLmXw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QDX/xQAAANwAAAAPAAAAAAAAAAAAAAAAAJgCAABkcnMv&#10;ZG93bnJldi54bWxQSwUGAAAAAAQABAD1AAAAigMAAAAA&#10;" path="m20,r,l10,25,,70r,35l,145r10,56l20,261,10,321,5,371,,411r,35l10,491r10,25e" filled="f" strokecolor="#e36c0a [2409]" strokeweight="42e-5mm">
                  <v:path arrowok="t" o:connecttype="custom" o:connectlocs="20,0;20,0;10,25;0,70;0,105;0,145;10,201;20,261;20,261;20,261;10,321;5,371;0,411;0,446;10,491;20,516" o:connectangles="0,0,0,0,0,0,0,0,0,0,0,0,0,0,0,0"/>
                </v:shape>
                <v:shape id="Freeform 437" o:spid="_x0000_s1454" style="position:absolute;left:6103;top:2170;width:45;height:516;visibility:visible;mso-wrap-style:square;v-text-anchor:top" coordsize="45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41gccA&#10;AADcAAAADwAAAGRycy9kb3ducmV2LnhtbESPQWvCQBSE70L/w/KE3sxGD0VTVwnWFpEWNCmlx0f2&#10;mYRk34bsqrG/vlsoeBxm5htmuR5MKy7Uu9qygmkUgyAurK65VPCZv07mIJxH1thaJgU3crBePYyW&#10;mGh75SNdMl+KAGGXoILK+y6R0hUVGXSR7YiDd7K9QR9kX0rd4zXATStncfwkDdYcFirsaFNR0WRn&#10;o6D5OR/eTpvvF/21j2X+kW7Ld9wq9Tge0mcQngZ/D/+3d1rBYjGD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+NYHHAAAA3AAAAA8AAAAAAAAAAAAAAAAAmAIAAGRy&#10;cy9kb3ducmV2LnhtbFBLBQYAAAAABAAEAPUAAACMAwAAAAA=&#10;" path="m45,r,l30,45,20,90,10,155,,231r5,90l10,366r5,50l30,461r15,55e" filled="f" strokecolor="#e36c0a [2409]" strokeweight="42e-5mm">
                  <v:path arrowok="t" o:connecttype="custom" o:connectlocs="45,0;45,0;30,45;20,90;10,155;0,231;5,321;10,366;15,416;30,461;45,516" o:connectangles="0,0,0,0,0,0,0,0,0,0,0"/>
                </v:shape>
                <v:line id="Line 438" o:spid="_x0000_s1455" style="position:absolute;visibility:visible;mso-wrap-style:square" from="6053,2170" to="6054,2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E/4cYAAADcAAAADwAAAGRycy9kb3ducmV2LnhtbESPQWvCQBSE7wX/w/IEL6VuqmBr6ipF&#10;WxAKgaYB8fbIPjeh2bchu8b4792C0OMwM98wq81gG9FT52vHCp6nCQji0umajYLi5/PpFYQPyBob&#10;x6TgSh4269HDClPtLvxNfR6MiBD2KSqoQmhTKX1ZkUU/dS1x9E6usxii7IzUHV4i3DZyliQLabHm&#10;uFBhS9uKyt/8bBWYIt99vJiiL3an4L8Oj1l/zDKlJuPh/Q1EoCH8h+/tvVawXM7h70w8AnJ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xP+HGAAAA3AAAAA8AAAAAAAAA&#10;AAAAAAAAoQIAAGRycy9kb3ducmV2LnhtbFBLBQYAAAAABAAEAPkAAACUAwAAAAA=&#10;" strokecolor="#e36c0a [2409]" strokeweight="42e-5mm"/>
                <v:line id="Line 439" o:spid="_x0000_s1456" style="position:absolute;visibility:visible;mso-wrap-style:square" from="6023,2170" to="6024,2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52c8UAAADcAAAADwAAAGRycy9kb3ducmV2LnhtbESP3WrCQBSE74W+w3IKvRHdtBSp0VVC&#10;odGCIPXv+pA9JkuzZ0N2jfHtuwXBy2FmvmHmy97WoqPWG8cKXscJCOLCacOlgsP+a/QBwgdkjbVj&#10;UnAjD8vF02COqXZX/qFuF0oRIexTVFCF0KRS+qIii37sGuLonV1rMUTZllK3eI1wW8u3JJlIi4bj&#10;QoUNfVZU/O4uVoFZnY7bzWldZI6+h7nNzY06o9TLc5/NQATqwyN8b6+1gun0Hf7PxCM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q52c8UAAADcAAAADwAAAAAAAAAA&#10;AAAAAAChAgAAZHJzL2Rvd25yZXYueG1sUEsFBgAAAAAEAAQA+QAAAJMDAAAAAA==&#10;" strokecolor="#e36c0a [2409]" strokeweight="69e-5mm"/>
                <v:shape id="Freeform 440" o:spid="_x0000_s1457" style="position:absolute;left:6148;top:3161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ddcMA&#10;AADcAAAADwAAAGRycy9kb3ducmV2LnhtbESPQYvCMBSE78L+h/AW9iKadkHRapRdQRFPrit4fTTP&#10;ttq8lCRq/fdGEDwOM/MNM523phZXcr6yrCDtJyCIc6srLhTs/5e9EQgfkDXWlknBnTzMZx+dKWba&#10;3viPrrtQiAhhn6GCMoQmk9LnJRn0fdsQR+9oncEQpSukdniLcFPL7yQZSoMVx4USG1qUlJ93F6Ng&#10;ZbthvU8TZ9zvpTpsTtt0NSqU+vpsfyYgArXhHX6111rBeDyA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OddcMAAADcAAAADwAAAAAAAAAAAAAAAACYAgAAZHJzL2Rv&#10;d25yZXYueG1sUEsFBgAAAAAEAAQA9QAAAIgDAAAAAA==&#10;" path="m,40r,l10,30,25,20,50,5r30,l110,10r25,5l155,30r29,20l189,50r10,l214,30,234,r15,45e" filled="f" strokecolor="#e36c0a [2409]" strokeweight="42e-5mm">
                  <v:path arrowok="t" o:connecttype="custom" o:connectlocs="0,40;0,40;10,30;25,20;50,5;80,5;110,10;135,15;155,30;184,50;184,50;189,50;199,50;214,30;234,0;249,45" o:connectangles="0,0,0,0,0,0,0,0,0,0,0,0,0,0,0,0"/>
                </v:shape>
                <v:shape id="Freeform 441" o:spid="_x0000_s1458" style="position:absolute;left:6148;top:2691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EDAsMA&#10;AADcAAAADwAAAGRycy9kb3ducmV2LnhtbESPQYvCMBSE78L+h/AEL7Km9SBajeIurIgnrcJeH82z&#10;rTYvJYna/fcbQfA4zMw3zGLVmUbcyfnasoJ0lIAgLqyuuVRwOv58TkH4gKyxsUwK/sjDavnRW2Cm&#10;7YMPdM9DKSKEfYYKqhDaTEpfVGTQj2xLHL2zdQZDlK6U2uEjwk0jx0kykQZrjgsVtvRdUXHNb0bB&#10;xg7D9pQmzrivW/27u+zTzbRUatDv1nMQgbrwDr/aW61gNpvA80w8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EDAsMAAADcAAAADwAAAAAAAAAAAAAAAACYAgAAZHJzL2Rv&#10;d25yZXYueG1sUEsFBgAAAAAEAAQA9QAAAIgDAAAAAA==&#10;" path="m,l,,25,25,50,35r30,5l110,40,135,30,155,20,184,r5,l194,r20,20l234,50,249,e" filled="f" strokecolor="#e36c0a [2409]" strokeweight="42e-5mm">
                  <v:path arrowok="t" o:connecttype="custom" o:connectlocs="0,0;0,0;25,25;50,35;80,40;110,40;135,30;155,20;184,0;184,0;189,0;194,0;214,20;234,50;249,0" o:connectangles="0,0,0,0,0,0,0,0,0,0,0,0,0,0,0"/>
                </v:shape>
                <v:shape id="Freeform 442" o:spid="_x0000_s1459" style="position:absolute;left:6148;top:2731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Oxi8UA&#10;AADcAAAADwAAAGRycy9kb3ducmV2LnhtbESPT2sCMRTE74LfITyhN80q1D+rUbTUUi9SrXh+bJ67&#10;i5uXJUndtZ++KQgeh5n5DbNYtaYSN3K+tKxgOEhAEGdWl5wrOH1v+1MQPiBrrCyTgjt5WC27nQWm&#10;2jZ8oNsx5CJC2KeooAihTqX0WUEG/cDWxNG7WGcwROlyqR02EW4qOUqSsTRYclwosKa3grLr8cco&#10;4PWv+aq3h9Pm7KaT3Tt9NK/7kVIvvXY9BxGoDc/wo/2pFcxmE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7GLxQAAANwAAAAPAAAAAAAAAAAAAAAAAJgCAABkcnMv&#10;ZG93bnJldi54bWxQSwUGAAAAAAQABAD1AAAAigMAAAAA&#10;" path="m,220r,l5,305r5,35l15,370r15,25l45,420r20,10l95,435r30,l150,420r24,-20l199,375r20,-35l229,305r10,-40l244,220r-5,-45l229,135,219,95,199,65,174,40,150,20,125,5,95,,65,5,45,15,30,35,15,65,10,95,5,135,,220xe" filled="f" strokecolor="#e36c0a [2409]" strokeweight="42e-5mm">
                  <v:path arrowok="t" o:connecttype="custom" o:connectlocs="0,220;0,220;5,305;10,340;15,370;30,395;45,420;65,430;95,435;95,435;125,435;150,420;174,400;199,375;219,340;229,305;239,265;244,220;244,220;239,175;229,135;219,95;199,65;174,40;150,20;125,5;95,0;95,0;65,5;45,15;30,35;15,65;10,95;5,135;0,220;0,220" o:connectangles="0,0,0,0,0,0,0,0,0,0,0,0,0,0,0,0,0,0,0,0,0,0,0,0,0,0,0,0,0,0,0,0,0,0,0,0"/>
                </v:shape>
                <v:shape id="Freeform 443" o:spid="_x0000_s1460" style="position:absolute;left:6148;top:2801;width:194;height:300;visibility:visible;mso-wrap-style:square;v-text-anchor:top" coordsize="194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qNkcIA&#10;AADcAAAADwAAAGRycy9kb3ducmV2LnhtbERPzWrCQBC+F3yHZYReSt3ooWh0DVEoFpqDiX2AITsm&#10;IdnZkN0m6dt3D4LHj+//kMymEyMNrrGsYL2KQBCXVjdcKfi5fb5vQTiPrLGzTAr+yEFyXLwcMNZ2&#10;4pzGwlcihLCLUUHtfR9L6cqaDLqV7YkDd7eDQR/gUEk94BTCTSc3UfQhDTYcGmrs6VxT2Ra/RsHp&#10;O2vH9E1f71He2/xyKzPZOqVel3O6B+Fp9k/xw/2lFex2YW04E46AP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So2RwgAAANwAAAAPAAAAAAAAAAAAAAAAAJgCAABkcnMvZG93&#10;bnJldi54bWxQSwUGAAAAAAQABAD1AAAAhwMAAAAA&#10;" path="m,150r,l,180r5,25l15,230r10,25l40,270r15,15l75,295r20,5l115,295r20,-5l150,275r14,-20l179,235r10,-25l194,180r,-30l194,120,189,90,179,65,164,45,150,25,135,10,115,5,95,,75,,55,10,40,25,25,40,15,65,5,90,,120r,30xe" filled="f" strokecolor="#e36c0a [2409]" strokeweight="42e-5mm">
                  <v:path arrowok="t" o:connecttype="custom" o:connectlocs="0,150;0,150;0,180;5,205;15,230;25,255;40,270;55,285;75,295;95,300;95,300;115,295;135,290;150,275;164,255;179,235;189,210;194,180;194,150;194,150;194,120;189,90;179,65;164,45;150,25;135,10;115,5;95,0;95,0;75,0;55,10;40,25;25,40;15,65;5,90;0,120;0,150;0,150" o:connectangles="0,0,0,0,0,0,0,0,0,0,0,0,0,0,0,0,0,0,0,0,0,0,0,0,0,0,0,0,0,0,0,0,0,0,0,0,0,0"/>
                </v:shape>
                <v:shape id="Freeform 444" o:spid="_x0000_s1461" style="position:absolute;left:6148;top:2846;width:164;height:210;visibility:visible;mso-wrap-style:square;v-text-anchor:top" coordsize="164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JAsUA&#10;AADcAAAADwAAAGRycy9kb3ducmV2LnhtbESPQWvCQBSE7wX/w/IEL0U3eihNdJUgCnppafQHPLPP&#10;JJp9G7Kr2f77bqHQ4zAz3zCrTTCteFLvGssK5rMEBHFpdcOVgvNpP30H4TyyxtYyKfgmB5v16GWF&#10;mbYDf9Gz8JWIEHYZKqi97zIpXVmTQTezHXH0rrY36KPsK6l7HCLctHKRJG/SYMNxocaOtjWV9+Jh&#10;FOTuZHbHj8vt+siLz9fBhOq4CEpNxiFfgvAU/H/4r33QCtI0hd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WkkCxQAAANwAAAAPAAAAAAAAAAAAAAAAAJgCAABkcnMv&#10;ZG93bnJldi54bWxQSwUGAAAAAAQABAD1AAAAigMAAAAA&#10;" path="m,105r,l5,125r5,20l20,160r10,15l45,190r20,10l80,205r15,5l110,205r10,-5l135,190r10,-10l160,145r4,-40l160,65,145,30,135,15,120,10,110,,95,,80,,65,5,45,15,30,30,20,45,10,65,5,85,,105xe" filled="f" strokecolor="#e36c0a [2409]" strokeweight="42e-5mm">
                  <v:path arrowok="t" o:connecttype="custom" o:connectlocs="0,105;0,105;5,125;10,145;20,160;30,175;45,190;65,200;80,205;95,210;95,210;110,205;120,200;135,190;145,180;160,145;164,105;164,105;160,65;145,30;135,15;120,10;110,0;95,0;95,0;80,0;65,5;45,15;30,30;20,45;10,65;5,85;0,105;0,105" o:connectangles="0,0,0,0,0,0,0,0,0,0,0,0,0,0,0,0,0,0,0,0,0,0,0,0,0,0,0,0,0,0,0,0,0,0"/>
                </v:shape>
                <v:shape id="Freeform 445" o:spid="_x0000_s1462" style="position:absolute;left:6148;top:287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Kp8IA&#10;AADdAAAADwAAAGRycy9kb3ducmV2LnhtbESPT2vDMAzF74N9B6PBbqudMkrJ6paxUWiO/bO7iLU4&#10;Wyyb2G2zbz8dCr1JvKf3flptpjCoC425j2yhmhlQxG10PXcWTsftyxJULsgOh8hk4Y8ybNaPDyus&#10;Xbzyni6H0ikJ4VyjBV9KqrXOraeAeRYTsWjfcQxYZB077Ua8SngY9NyYhQ7YszR4TPThqf09nIOF&#10;5gv7ahGrH9Okz216zensh8ba56fp/Q1UoanczbfrnRN8Y4RfvpER9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Y8qnwgAAAN0AAAAPAAAAAAAAAAAAAAAAAJgCAABkcnMvZG93&#10;bnJldi54bWxQSwUGAAAAAAQABAD1AAAAhwMAAAAA&#10;" path="m,75r,l5,90r5,10l25,115r10,10l70,140r25,5l105,145r10,-5l130,125r10,-20l145,75,140,45,130,20,115,5,95,,70,5,40,20,25,30,10,45,5,55,,75xe" filled="f" strokecolor="#e36c0a [2409]" strokeweight="42e-5mm">
                  <v:path arrowok="t" o:connecttype="custom" o:connectlocs="0,75;0,75;5,90;10,100;25,115;35,125;70,140;95,145;95,145;105,145;115,140;130,125;140,105;145,75;145,75;140,45;130,20;115,5;95,0;95,0;70,5;40,20;25,30;10,45;5,55;0,75;0,75" o:connectangles="0,0,0,0,0,0,0,0,0,0,0,0,0,0,0,0,0,0,0,0,0,0,0,0,0,0,0"/>
                </v:shape>
                <v:shape id="Freeform 446" o:spid="_x0000_s1463" style="position:absolute;left:6128;top:2691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QQOsUA&#10;AADdAAAADwAAAGRycy9kb3ducmV2LnhtbESPQW/CMAyF75P4D5EncRsJPcDUEdDGNIEEl5VddrMa&#10;r+nWOFUTaOHXEySk3Wy99z0/L1aDa8SJulB71jCdKBDEpTc1Vxq+Dh9PzyBCRDbYeCYNZwqwWo4e&#10;Fpgb3/MnnYpYiRTCIUcNNsY2lzKUlhyGiW+Jk/bjO4cxrV0lTYd9CneNzJSaSYc1pwsWW1pbKv+K&#10;o0s1vjdks1lP9mL2mX8vf3dv84PW48fh9QVEpCH+m+/01iROqSncvkk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BA6xQAAAN0AAAAPAAAAAAAAAAAAAAAAAJgCAABkcnMv&#10;ZG93bnJldi54bWxQSwUGAAAAAAQABAD1AAAAigMAAAAA&#10;" path="m20,r,l10,25,,70r,35l,145r10,50l20,260,10,320,5,370,,410r,35l10,490r10,20e" filled="f" strokecolor="#e36c0a [2409]" strokeweight="42e-5mm">
                  <v:path arrowok="t" o:connecttype="custom" o:connectlocs="20,0;20,0;10,25;0,70;0,105;0,145;10,195;20,260;20,260;20,260;10,320;5,370;0,410;0,445;10,490;20,510" o:connectangles="0,0,0,0,0,0,0,0,0,0,0,0,0,0,0,0"/>
                </v:shape>
                <v:shape id="Freeform 447" o:spid="_x0000_s1464" style="position:absolute;left:6103;top:2691;width:45;height:510;visibility:visible;mso-wrap-style:square;v-text-anchor:top" coordsize="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sAXcEA&#10;AADdAAAADwAAAGRycy9kb3ducmV2LnhtbERPS4vCMBC+L/gfwgh7EU0UXLUaRWQFr1sf56EZ22oz&#10;KU3U+u/NguBtPr7nLFatrcSdGl861jAcKBDEmTMl5xoO+21/CsIHZIOVY9LwJA+rZedrgYlxD/6j&#10;expyEUPYJ6ihCKFOpPRZQRb9wNXEkTu7xmKIsMmlafARw20lR0r9SIslx4YCa9oUlF3Tm9UwmY63&#10;h974aHf+97K59mbD9HI6av3dbddzEIHa8BG/3TsT5ys1gv9v4gl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rAF3BAAAA3QAAAA8AAAAAAAAAAAAAAAAAmAIAAGRycy9kb3du&#10;cmV2LnhtbFBLBQYAAAAABAAEAPUAAACGAwAAAAA=&#10;" path="m45,r,l30,40,20,90,10,155,,230r5,85l10,365r5,45l30,460r15,50e" filled="f" strokecolor="#e36c0a [2409]" strokeweight="42e-5mm">
                  <v:path arrowok="t" o:connecttype="custom" o:connectlocs="45,0;45,0;30,40;20,90;10,155;0,230;5,315;10,365;15,410;30,460;45,510" o:connectangles="0,0,0,0,0,0,0,0,0,0,0"/>
                </v:shape>
                <v:line id="Line 448" o:spid="_x0000_s1465" style="position:absolute;visibility:visible;mso-wrap-style:square" from="6053,2691" to="6054,3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5e3MQAAADdAAAADwAAAGRycy9kb3ducmV2LnhtbERP32vCMBB+H/g/hBN8GTOZgymdUWRu&#10;MBAK1sLY29GcabG5lCar3X9vBoO93cf389bb0bVioD40njU8zhUI4sqbhq2G8vT+sAIRIrLB1jNp&#10;+KEA283kbo2Z8Vc+0lBEK1IIhww11DF2mZShqslhmPuOOHFn3zuMCfZWmh6vKdy1cqHUs3TYcGqo&#10;saPXmqpL8e002LLYvy1tOZT7cwyHz/t8+MpzrWfTcfcCItIY/8V/7g+T5iv1BL/fpBPk5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7l7cxAAAAN0AAAAPAAAAAAAAAAAA&#10;AAAAAKECAABkcnMvZG93bnJldi54bWxQSwUGAAAAAAQABAD5AAAAkgMAAAAA&#10;" strokecolor="#e36c0a [2409]" strokeweight="42e-5mm"/>
                <v:line id="Line 449" o:spid="_x0000_s1466" style="position:absolute;visibility:visible;mso-wrap-style:square" from="6023,2691" to="6024,3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Uk5sIAAADdAAAADwAAAGRycy9kb3ducmV2LnhtbERP22oCMRB9L/gPYYS+iCYtRWQ1igha&#10;C0Lx+jxsxt3gZrJs0nX9+0Yo9G0O5zqzRecq0VITrGcNbyMFgjj3xnKh4XRcDycgQkQ2WHkmDQ8K&#10;sJj3XmaYGX/nPbWHWIgUwiFDDWWMdSZlyEtyGEa+Jk7c1TcOY4JNIU2D9xTuKvmu1Fg6tJwaSqxp&#10;VVJ+O/w4Dfbzcv7eXbb50tPXYOM29kGt1fq13y2nICJ18V/8596aNF+pD3h+k0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VUk5sIAAADdAAAADwAAAAAAAAAAAAAA&#10;AAChAgAAZHJzL2Rvd25yZXYueG1sUEsFBgAAAAAEAAQA+QAAAJADAAAAAA==&#10;" strokecolor="#e36c0a [2409]" strokeweight="69e-5mm"/>
                <v:shape id="Freeform 450" o:spid="_x0000_s1467" style="position:absolute;left:6148;top:3681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vJMMA&#10;AADdAAAADwAAAGRycy9kb3ducmV2LnhtbERP32vCMBB+F/Y/hBvsRWbSgSKdadkERXzSKuz1aG5t&#10;t+ZSkqjdf78Ig73dx/fzVuVoe3ElHzrHGrKZAkFcO9Nxo+F82jwvQYSIbLB3TBp+KEBZPExWmBt3&#10;4yNdq9iIFMIhRw1tjEMuZahbshhmbiBO3KfzFmOCvpHG4y2F216+KLWQFjtODS0OtG6p/q4uVsPW&#10;TePunClv/ful+9h/HbLtstH66XF8ewURaYz/4j/3zqT5Ss3h/k06QR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qvJMMAAADdAAAADwAAAAAAAAAAAAAAAACYAgAAZHJzL2Rv&#10;d25yZXYueG1sUEsFBgAAAAAEAAQA9QAAAIgDAAAAAA==&#10;" path="m,40r,l10,25,25,15,50,5r30,l110,5r25,10l155,25r29,20l189,50r10,-5l214,30,234,r15,45e" filled="f" strokecolor="#e36c0a [2409]" strokeweight="42e-5mm">
                  <v:path arrowok="t" o:connecttype="custom" o:connectlocs="0,40;0,40;10,25;25,15;50,5;80,5;110,5;135,15;155,25;184,45;184,45;189,50;199,45;214,30;234,0;249,45" o:connectangles="0,0,0,0,0,0,0,0,0,0,0,0,0,0,0,0"/>
                </v:shape>
                <v:shape id="Freeform 451" o:spid="_x0000_s1468" style="position:absolute;left:6148;top:3206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xU8MA&#10;AADdAAAADwAAAGRycy9kb3ducmV2LnhtbESPQYvCMBCF7wv+hzCCl0XT7kGkGosKK+JJXWGvQzO2&#10;1WZSklTrvzcLC95meO9982aR96YRd3K+tqwgnSQgiAuray4VnH++xzMQPiBrbCyTgid5yJeDjwVm&#10;2j74SPdTKEWEsM9QQRVCm0npi4oM+oltiaN2sc5giKsrpXb4iHDTyK8kmUqDNccLFba0qai4nTqj&#10;YGs/w+6cJs64dVf/7q+HdDsrlRoN+9UcRKA+vM3/6Z2O9SMR/r6JI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gxU8MAAADdAAAADwAAAAAAAAAAAAAAAACYAgAAZHJzL2Rv&#10;d25yZXYueG1sUEsFBgAAAAAEAAQA9QAAAIgDAAAAAA==&#10;" path="m,5r,l25,30,50,40r30,5l110,40r25,-5l155,25,184,5,189,r5,5l214,20r20,30l249,e" filled="f" strokecolor="#e36c0a [2409]" strokeweight="42e-5mm">
                  <v:path arrowok="t" o:connecttype="custom" o:connectlocs="0,5;0,5;25,30;50,40;80,45;110,40;135,35;155,25;184,5;184,5;189,0;194,5;214,20;234,50;249,0" o:connectangles="0,0,0,0,0,0,0,0,0,0,0,0,0,0,0"/>
                </v:shape>
                <v:shape id="Freeform 452" o:spid="_x0000_s1469" style="position:absolute;left:6148;top:3251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XtpsMA&#10;AADdAAAADwAAAGRycy9kb3ducmV2LnhtbERPTWsCMRC9C/6HMEJvmlSoymoUlSr2UrpWeh424+7S&#10;zWRJUnftr28Khd7m8T5nteltI27kQ+1Yw+NEgSAunKm51HB5P4wXIEJENtg4Jg13CrBZDwcrzIzr&#10;OKfbOZYihXDIUEMVY5tJGYqKLIaJa4kTd3XeYkzQl9J47FK4beRUqZm0WHNqqLClfUXF5/nLauDt&#10;t31rD/ll9+EX85dnOnZPr1OtH0b9dgkiUh//xX/uk0nzlZrD7zfp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XtpsMAAADdAAAADwAAAAAAAAAAAAAAAACYAgAAZHJzL2Rv&#10;d25yZXYueG1sUEsFBgAAAAAEAAQA9QAAAIgDAAAAAA==&#10;" path="m,215r,l5,300r5,40l15,370r15,25l45,415r20,15l95,435r30,-5l150,420r24,-20l199,375r20,-35l229,305r10,-45l244,220r-5,-45l229,135,219,95,199,65,174,40,150,15,125,5,95,,65,5,45,15,30,35,15,65,10,95,5,130,,215xe" filled="f" strokecolor="#e36c0a [2409]" strokeweight="42e-5mm">
                  <v:path arrowok="t" o:connecttype="custom" o:connectlocs="0,215;0,215;5,300;10,340;15,370;30,395;45,415;65,430;95,435;95,435;125,430;150,420;174,400;199,375;219,340;229,305;239,260;244,220;244,220;239,175;229,135;219,95;199,65;174,40;150,15;125,5;95,0;95,0;65,5;45,15;30,35;15,65;10,95;5,130;0,215;0,215" o:connectangles="0,0,0,0,0,0,0,0,0,0,0,0,0,0,0,0,0,0,0,0,0,0,0,0,0,0,0,0,0,0,0,0,0,0,0,0"/>
                </v:shape>
                <v:shape id="Freeform 453" o:spid="_x0000_s1470" style="position:absolute;left:6148;top:3321;width:194;height:295;visibility:visible;mso-wrap-style:square;v-text-anchor:top" coordsize="194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7GWMYA&#10;AADdAAAADwAAAGRycy9kb3ducmV2LnhtbESPQU8CMRCF7yb+h2ZMvEkrJEYWCiEmgkdEE+U2bIft&#10;hu103dZl+ffMwcTbTN6b976ZL4fQqJ66VEe28DgyoIjL6GquLHx+vD48g0oZ2WETmSxcKMFycXsz&#10;x8LFM79Tv8uVkhBOBVrwObeF1qn0FDCNYkss2jF2AbOsXaVdh2cJD40eG/OkA9YsDR5bevFUnna/&#10;wUJs1+u03U6nfRz/bA77aviefHlr7++G1QxUpiH/m/+u35zgGyO48o2M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7GWMYAAADdAAAADwAAAAAAAAAAAAAAAACYAgAAZHJz&#10;L2Rvd25yZXYueG1sUEsFBgAAAAAEAAQA9QAAAIsDAAAAAA==&#10;" path="m,145r,l,175r5,30l15,230r10,20l40,270r15,15l75,295r20,l115,295r20,-10l150,275r14,-20l179,230r10,-25l194,180r,-30l194,115,189,90,179,65,164,40,150,25,135,10,115,,95,,75,,55,10,40,25,25,40,15,65,5,90,,115r,30xe" filled="f" strokecolor="#e36c0a [2409]" strokeweight="42e-5mm">
                  <v:path arrowok="t" o:connecttype="custom" o:connectlocs="0,145;0,145;0,175;5,205;15,230;25,250;40,270;55,285;75,295;95,295;95,295;115,295;135,285;150,275;164,255;179,230;189,205;194,180;194,150;194,150;194,115;189,90;179,65;164,40;150,25;135,10;115,0;95,0;95,0;75,0;55,10;40,25;25,40;15,65;5,90;0,115;0,145;0,145" o:connectangles="0,0,0,0,0,0,0,0,0,0,0,0,0,0,0,0,0,0,0,0,0,0,0,0,0,0,0,0,0,0,0,0,0,0,0,0,0,0"/>
                </v:shape>
                <v:shape id="Freeform 454" o:spid="_x0000_s1471" style="position:absolute;left:6148;top:3366;width:164;height:205;visibility:visible;mso-wrap-style:square;v-text-anchor:top" coordsize="16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MPeMMA&#10;AADdAAAADwAAAGRycy9kb3ducmV2LnhtbERPTWsCMRC9C/6HMEJvmthDabdGqbaFWvGwVgRvw2bc&#10;LN1MliTq9t83hYK3ebzPmS1614oLhdh41jCdKBDElTcN1xr2X+/jRxAxIRtsPZOGH4qwmA8HMyyM&#10;v3JJl12qRQ7hWKAGm1JXSBkrSw7jxHfEmTv54DBlGGppAl5zuGvlvVIP0mHDucFiRytL1ffu7DS8&#10;vi3DodyszXHDYbre2k88l6j13ah/eQaRqE838b/7w+T5Sj3B3zf5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MPeMMAAADdAAAADwAAAAAAAAAAAAAAAACYAgAAZHJzL2Rv&#10;d25yZXYueG1sUEsFBgAAAAAEAAQA9QAAAIgDAAAAAA==&#10;" path="m,100r,l5,125r5,20l20,160r10,15l45,190r20,10l80,205r15,l110,205r10,-5l135,190r10,-15l160,145r4,-40l160,60,145,30,135,15,120,5,110,,95,,80,,65,5,45,15,30,30,20,45,10,60,5,80,,100xe" filled="f" strokecolor="#e36c0a [2409]" strokeweight="42e-5mm">
                  <v:path arrowok="t" o:connecttype="custom" o:connectlocs="0,100;0,100;5,125;10,145;20,160;30,175;45,190;65,200;80,205;95,205;95,205;110,205;120,200;135,190;145,175;160,145;164,105;164,105;160,60;145,30;135,15;120,5;110,0;95,0;95,0;80,0;65,5;45,15;30,30;20,45;10,60;5,80;0,100;0,100" o:connectangles="0,0,0,0,0,0,0,0,0,0,0,0,0,0,0,0,0,0,0,0,0,0,0,0,0,0,0,0,0,0,0,0,0,0"/>
                </v:shape>
                <v:shape id="Freeform 455" o:spid="_x0000_s1472" style="position:absolute;left:6148;top:339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cesMA&#10;AADdAAAADwAAAGRycy9kb3ducmV2LnhtbESPT2vDMAzF74N9B6PBbqudMkrJ6paxUWiO/bO7iLU4&#10;Wyyb2G2zbz8dCr1JvKf3flptpjCoC425j2yhmhlQxG10PXcWTsftyxJULsgOh8hk4Y8ybNaPDyus&#10;Xbzyni6H0ikJ4VyjBV9KqrXOraeAeRYTsWjfcQxYZB077Ua8SngY9NyYhQ7YszR4TPThqf09nIOF&#10;5gv7ahGrH9Okz216zensh8ba56fp/Q1UoanczbfrnRN8Uwm/fCMj6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pcesMAAADdAAAADwAAAAAAAAAAAAAAAACYAgAAZHJzL2Rv&#10;d25yZXYueG1sUEsFBgAAAAAEAAQA9QAAAIgDAAAAAA==&#10;" path="m,70r,l5,85r5,15l25,115r10,10l70,140r25,5l105,145r10,-5l130,125r10,-25l145,75,140,45,130,20,115,5,95,,70,5,40,20,25,30,10,40,5,55,,70xe" filled="f" strokecolor="#e36c0a [2409]" strokeweight="42e-5mm">
                  <v:path arrowok="t" o:connecttype="custom" o:connectlocs="0,70;0,70;5,85;10,100;25,115;35,125;70,140;95,145;95,145;105,145;115,140;130,125;140,100;145,75;145,75;140,45;130,20;115,5;95,0;95,0;70,5;40,20;25,30;10,40;5,55;0,70;0,70" o:connectangles="0,0,0,0,0,0,0,0,0,0,0,0,0,0,0,0,0,0,0,0,0,0,0,0,0,0,0"/>
                </v:shape>
                <v:shape id="Freeform 456" o:spid="_x0000_s1473" style="position:absolute;left:6128;top:3211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2G58YA&#10;AADdAAAADwAAAGRycy9kb3ducmV2LnhtbESPQW/CMAyF70j7D5En7QZpe2BTIa3YpmmTxmXAhZvV&#10;mKbQOFWT0W6/niAhcbP13vf8vCxH24oz9b5xrCCdJSCIK6cbrhXsth/TFxA+IGtsHZOCP/JQFg+T&#10;JebaDfxD502oRQxhn6MCE0KXS+krQxb9zHXEUTu43mKIa19L3eMQw20rsySZS4sNxwsGO3ozVJ02&#10;vzbW2H+SyeYDmX+9ztx7dfx+fd4q9fQ4rhYgAo3hbr7RXzpySZrC9Zs4giw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2G58YAAADdAAAADwAAAAAAAAAAAAAAAACYAgAAZHJz&#10;L2Rvd25yZXYueG1sUEsFBgAAAAAEAAQA9QAAAIsDAAAAAA==&#10;" path="m20,r,l10,25,,70r,35l,145r10,50l20,255,10,320,5,370,,410r,35l10,485r10,25e" filled="f" strokecolor="#e36c0a [2409]" strokeweight="42e-5mm">
                  <v:path arrowok="t" o:connecttype="custom" o:connectlocs="20,0;20,0;10,25;0,70;0,105;0,145;10,195;20,255;20,255;20,255;10,320;5,370;0,410;0,445;10,485;20,510" o:connectangles="0,0,0,0,0,0,0,0,0,0,0,0,0,0,0,0"/>
                </v:shape>
                <v:shape id="Freeform 457" o:spid="_x0000_s1474" style="position:absolute;left:6103;top:3211;width:45;height:510;visibility:visible;mso-wrap-style:square;v-text-anchor:top" coordsize="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KWgMMA&#10;AADdAAAADwAAAGRycy9kb3ducmV2LnhtbERPTWvCQBC9F/oflil4kbqJkNamriKikGtj0vOQnSbR&#10;7GzIrhr/vVsQvM3jfc5yPZpOXGhwrWUF8SwCQVxZ3XKtoDjs3xcgnEfW2FkmBTdysF69viwx1fbK&#10;P3TJfS1CCLsUFTTe96mUrmrIoJvZnjhwf3Yw6AMcaqkHvIZw08l5FH1Igy2HhgZ72jZUnfKzUfC5&#10;SPbFNClN5nbH7Wn6FefH31Kpydu4+QbhafRP8cOd6TA/iufw/004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KWgMMAAADdAAAADwAAAAAAAAAAAAAAAACYAgAAZHJzL2Rv&#10;d25yZXYueG1sUEsFBgAAAAAEAAQA9QAAAIgDAAAAAA==&#10;" path="m45,r,l30,40,20,90,10,155,,230r5,85l10,360r5,50l30,460r15,50e" filled="f" strokecolor="#e36c0a [2409]" strokeweight="42e-5mm">
                  <v:path arrowok="t" o:connecttype="custom" o:connectlocs="45,0;45,0;30,40;20,90;10,155;0,230;5,315;10,360;15,410;30,460;45,510" o:connectangles="0,0,0,0,0,0,0,0,0,0,0"/>
                </v:shape>
                <v:line id="Line 458" o:spid="_x0000_s1475" style="position:absolute;visibility:visible;mso-wrap-style:square" from="6053,3211" to="6054,3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fIAcQAAADdAAAADwAAAGRycy9kb3ducmV2LnhtbERP22rCQBB9L/gPywh9KXVjC21JXUW8&#10;QEEImAbEtyE7bkKzsyG7xvj3riD0bQ7nOrPFYBvRU+drxwqmkwQEcel0zUZB8bt9/QLhA7LGxjEp&#10;uJKHxXz0NMNUuwvvqc+DETGEfYoKqhDaVEpfVmTRT1xLHLmT6yyGCDsjdYeXGG4b+ZYkH9JizbGh&#10;wpZWFZV/+dkqMEW+3nyaoi/Wp+B3h5esP2aZUs/jYfkNItAQ/sUP94+O85PpO9y/i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N8gBxAAAAN0AAAAPAAAAAAAAAAAA&#10;AAAAAKECAABkcnMvZG93bnJldi54bWxQSwUGAAAAAAQABAD5AAAAkgMAAAAA&#10;" strokecolor="#e36c0a [2409]" strokeweight="42e-5mm"/>
                <v:line id="Line 459" o:spid="_x0000_s1476" style="position:absolute;visibility:visible;mso-wrap-style:square" from="6023,3211" to="6024,3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yyO8MAAADdAAAADwAAAGRycy9kb3ducmV2LnhtbERP32vCMBB+H/g/hBvsRWyqDJFqFBFW&#10;HQyG3fT5aM42rLmUJmvrf78MBnu7j+/nbXajbURPnTeOFcyTFARx6bThSsHnx8tsBcIHZI2NY1Jw&#10;Jw+77eRhg5l2A5+pL0IlYgj7DBXUIbSZlL6syaJPXEscuZvrLIYIu0rqDocYbhu5SNOltGg4NtTY&#10;0qGm8qv4tgrM8Xp5f7ueyr2j12luc3On3ij19Dju1yACjeFf/Oc+6Tg/nT/D7zfxBL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MsjvDAAAA3QAAAA8AAAAAAAAAAAAA&#10;AAAAoQIAAGRycy9kb3ducmV2LnhtbFBLBQYAAAAABAAEAPkAAACRAwAAAAA=&#10;" strokecolor="#e36c0a [2409]" strokeweight="69e-5mm"/>
                <v:shape id="Freeform 460" o:spid="_x0000_s1477" style="position:absolute;left:6148;top:4201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5+cMA&#10;AADdAAAADwAAAGRycy9kb3ducmV2LnhtbERP32vCMBB+F/Y/hBvsRWbSwUSqadkERfY0q7DXoznb&#10;anMpSdTuv18Gg73dx/fzVuVoe3EjHzrHGrKZAkFcO9Nxo+F42DwvQISIbLB3TBq+KUBZPExWmBt3&#10;5z3dqtiIFMIhRw1tjEMuZahbshhmbiBO3Ml5izFB30jj8Z7CbS9flJpLix2nhhYHWrdUX6qr1bB1&#10;07g7Zspb/37tvj7On9l20Wj99Di+LUFEGuO/+M+9M2m+yl7h95t0gi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M5+cMAAADdAAAADwAAAAAAAAAAAAAAAACYAgAAZHJzL2Rv&#10;d25yZXYueG1sUEsFBgAAAAAEAAQA9QAAAIgDAAAAAA==&#10;" path="m,40r,l10,25,25,15,50,5,80,r30,5l135,15r20,10l184,45r5,5l199,45,214,30,234,r15,45e" filled="f" strokecolor="#e36c0a [2409]" strokeweight="42e-5mm">
                  <v:path arrowok="t" o:connecttype="custom" o:connectlocs="0,40;0,40;10,25;25,15;50,5;80,0;110,5;135,15;155,25;184,45;184,45;189,50;199,45;214,30;234,0;249,45" o:connectangles="0,0,0,0,0,0,0,0,0,0,0,0,0,0,0,0"/>
                </v:shape>
                <v:shape id="Freeform 461" o:spid="_x0000_s1478" style="position:absolute;left:6148;top:3726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njsEA&#10;AADdAAAADwAAAGRycy9kb3ducmV2LnhtbERPS4vCMBC+L/gfwgheljWpB5FqFBUU8eQLvA7NbNvd&#10;ZlKSqPXfm4UFb/PxPWe26Gwj7uRD7VhDNlQgiAtnai41XM6brwmIEJENNo5Jw5MCLOa9jxnmxj34&#10;SPdTLEUK4ZCjhirGNpcyFBVZDEPXEifu23mLMUFfSuPxkcJtI0dKjaXFmlNDhS2tKyp+TzerYes+&#10;4+6SKW/96lZf9z+HbDsptR70u+UURKQuvsX/7p1J81U2hr9v0gl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hp47BAAAA3QAAAA8AAAAAAAAAAAAAAAAAmAIAAGRycy9kb3du&#10;cmV2LnhtbFBLBQYAAAAABAAEAPUAAACGAwAAAAA=&#10;" path="m,5r,l25,25,50,40r30,5l110,40r25,-5l155,25,184,5,189,r5,5l214,20r20,30l249,e" filled="f" strokecolor="#e36c0a [2409]" strokeweight="42e-5mm">
                  <v:path arrowok="t" o:connecttype="custom" o:connectlocs="0,5;0,5;25,25;50,40;80,45;110,40;135,35;155,25;184,5;184,5;189,0;194,5;214,20;234,50;249,0" o:connectangles="0,0,0,0,0,0,0,0,0,0,0,0,0,0,0"/>
                </v:shape>
                <v:shape id="Freeform 462" o:spid="_x0000_s1479" style="position:absolute;left:6148;top:3771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x7e8QA&#10;AADdAAAADwAAAGRycy9kb3ducmV2LnhtbERPTWvCQBC9F/wPywi91U2EqqSuEqUWeylGpechO01C&#10;s7Nhd2tSf71bKHibx/uc5XowrbiQ841lBekkAUFcWt1wpeB82j0tQPiArLG1TAp+ycN6NXpYYqZt&#10;zwVdjqESMYR9hgrqELpMSl/WZNBPbEccuS/rDIYIXSW1wz6Gm1ZOk2QmDTYcG2rsaFtT+X38MQo4&#10;v5pDtyvOm0+3mL+/0lv//DFV6nE85C8gAg3hLv5373Wcn6Rz+Ps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8e3vEAAAA3QAAAA8AAAAAAAAAAAAAAAAAmAIAAGRycy9k&#10;b3ducmV2LnhtbFBLBQYAAAAABAAEAPUAAACJAwAAAAA=&#10;" path="m,215r,l5,300r5,35l15,370r15,25l45,415r20,15l95,435r30,-5l150,420r24,-20l199,370r20,-30l229,300r10,-40l244,215r-5,-45l229,130,219,95,199,65,174,35,150,15,125,5,95,,65,,45,15,30,35,15,60,10,95,5,130,,215xe" filled="f" strokecolor="#e36c0a [2409]" strokeweight="42e-5mm">
                  <v:path arrowok="t" o:connecttype="custom" o:connectlocs="0,215;0,215;5,300;10,335;15,370;30,395;45,415;65,430;95,435;95,435;125,430;150,420;174,400;199,370;219,340;229,300;239,260;244,215;244,215;239,170;229,130;219,95;199,65;174,35;150,15;125,5;95,0;95,0;65,0;45,15;30,35;15,60;10,95;5,130;0,215;0,215" o:connectangles="0,0,0,0,0,0,0,0,0,0,0,0,0,0,0,0,0,0,0,0,0,0,0,0,0,0,0,0,0,0,0,0,0,0,0,0"/>
                </v:shape>
                <v:shape id="Freeform 463" o:spid="_x0000_s1480" style="position:absolute;left:6148;top:3836;width:194;height:300;visibility:visible;mso-wrap-style:square;v-text-anchor:top" coordsize="194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KLz8UA&#10;AADdAAAADwAAAGRycy9kb3ducmV2LnhtbESPQWvCQBCF7wX/wzJCL0V37aGU6CoqFIV6aNQfMGTH&#10;JCQ7G7LbGP+9cyj0NsN78943q83oWzVQH+vAFhZzA4q4CK7m0sL18jX7BBUTssM2MFl4UITNevKy&#10;wsyFO+c0nFOpJIRjhhaqlLpM61hU5DHOQ0cs2i30HpOsfaldj3cJ961+N+ZDe6xZGirsaF9R0Zx/&#10;vYXd96kZtm/u52byLuSHS3HSTbT2dTpul6ASjenf/Hd9dIJvFoIr38gIe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0ovPxQAAAN0AAAAPAAAAAAAAAAAAAAAAAJgCAABkcnMv&#10;ZG93bnJldi54bWxQSwUGAAAAAAQABAD1AAAAigMAAAAA&#10;" path="m,150r,l,180r5,30l15,235r10,20l40,275r15,15l75,295r20,5l115,300r20,-10l150,275r14,-15l179,235r10,-25l194,180r,-30l194,120,189,95,179,70,164,45,150,30,135,15,115,5,95,,75,5,55,10,40,25,25,45,15,65,5,95,,120r,30xe" filled="f" strokecolor="#e36c0a [2409]" strokeweight="42e-5mm">
                  <v:path arrowok="t" o:connecttype="custom" o:connectlocs="0,150;0,150;0,180;5,210;15,235;25,255;40,275;55,290;75,295;95,300;95,300;115,300;135,290;150,275;164,260;179,235;189,210;194,180;194,150;194,150;194,120;189,95;179,70;164,45;150,30;135,15;115,5;95,0;95,0;75,5;55,10;40,25;25,45;15,65;5,95;0,120;0,150;0,150" o:connectangles="0,0,0,0,0,0,0,0,0,0,0,0,0,0,0,0,0,0,0,0,0,0,0,0,0,0,0,0,0,0,0,0,0,0,0,0,0,0"/>
                </v:shape>
                <v:shape id="Freeform 464" o:spid="_x0000_s1481" style="position:absolute;left:6148;top:3881;width:164;height:210;visibility:visible;mso-wrap-style:square;v-text-anchor:top" coordsize="164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NFssMA&#10;AADdAAAADwAAAGRycy9kb3ducmV2LnhtbERPzWrCQBC+C32HZQq9SN3oQTR1lVAU6kUx8QGm2TFJ&#10;m50N2dVs374rCN7m4/ud1SaYVtyod41lBdNJAoK4tLrhSsG52L0vQDiPrLG1TAr+yMFm/TJaYart&#10;wCe65b4SMYRdigpq77tUSlfWZNBNbEccuYvtDfoI+0rqHocYblo5S5K5NNhwbKixo8+ayt/8ahRk&#10;rjDb/eH753LN8uN4MKHaz4JSb68h+wDhKfin+OH+0nF+Ml3C/Zt4gl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NFssMAAADdAAAADwAAAAAAAAAAAAAAAACYAgAAZHJzL2Rv&#10;d25yZXYueG1sUEsFBgAAAAAEAAQA9QAAAIgDAAAAAA==&#10;" path="m,105r,l5,125r5,20l20,165r10,15l45,190r20,10l80,210r15,l110,210r10,-5l135,195r10,-15l160,145r4,-40l160,65,145,35,135,20,120,10,110,5,95,,80,5,65,10,45,20,30,30,20,45,10,65,5,85,,105xe" filled="f" strokecolor="#e36c0a [2409]" strokeweight="42e-5mm">
                  <v:path arrowok="t" o:connecttype="custom" o:connectlocs="0,105;0,105;5,125;10,145;20,165;30,180;45,190;65,200;80,210;95,210;95,210;110,210;120,205;135,195;145,180;160,145;164,105;164,105;160,65;145,35;135,20;120,10;110,5;95,0;95,0;80,5;65,10;45,20;30,30;20,45;10,65;5,85;0,105;0,105" o:connectangles="0,0,0,0,0,0,0,0,0,0,0,0,0,0,0,0,0,0,0,0,0,0,0,0,0,0,0,0,0,0,0,0,0,0"/>
                </v:shape>
                <v:shape id="Freeform 465" o:spid="_x0000_s1482" style="position:absolute;left:6148;top:39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aWx8MA&#10;AADdAAAADwAAAGRycy9kb3ducmV2LnhtbESPQWvDMAyF74P9B6PBbqudUsrI6paxUViO7da7iLU4&#10;bSyb2G3Tfz8dCrtJvKf3Pq02UxjUhcbcR7ZQzQwo4ja6njsLP9/bl1dQuSA7HCKThRtl2KwfH1ZY&#10;u3jlHV32pVMSwrlGC76UVGudW08B8ywmYtF+4xiwyDp22o14lfAw6LkxSx2wZ2nwmOjDU3van4OF&#10;5oB9tYzV0TTpc5sWOZ390Fj7/DS9v4EqNJV/8/36ywm+mQu/fCMj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aWx8MAAADdAAAADwAAAAAAAAAAAAAAAACYAgAAZHJzL2Rv&#10;d25yZXYueG1sUEsFBgAAAAAEAAQA9QAAAIgDAAAAAA==&#10;" path="m,70r,l5,85r5,15l25,110r10,10l70,140r25,5l105,145r10,-5l130,125r10,-25l145,70,140,45,130,20,115,5,95,,70,,40,15,25,25,10,40,5,55,,70xe" filled="f" strokecolor="#e36c0a [2409]" strokeweight="42e-5mm">
                  <v:path arrowok="t" o:connecttype="custom" o:connectlocs="0,70;0,70;5,85;10,100;25,110;35,120;70,140;95,145;95,145;105,145;115,140;130,125;140,100;145,70;145,70;140,45;130,20;115,5;95,0;95,0;70,0;40,15;25,25;10,40;5,55;0,70;0,70" o:connectangles="0,0,0,0,0,0,0,0,0,0,0,0,0,0,0,0,0,0,0,0,0,0,0,0,0,0,0"/>
                </v:shape>
                <v:shape id="Freeform 466" o:spid="_x0000_s1483" style="position:absolute;left:6128;top:3731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FMWsUA&#10;AADdAAAADwAAAGRycy9kb3ducmV2LnhtbESPQW/CMAyF75P4D5EncRspPcBUCGgDoSHBZYULN6sx&#10;TVnjVE1Gu/16goTEzdZ73/PzfNnbWlyp9ZVjBeNRAoK4cLriUsHxsHl7B+EDssbaMSn4Iw/LxeBl&#10;jpl2HX/TNQ+liCHsM1RgQmgyKX1hyKIfuYY4amfXWgxxbUupW+xiuK1lmiQTabHieMFgQytDxU/+&#10;a2ON0xeZdNKR+df71K2Ly+5zelBq+Np/zEAE6sPT/KC3OnJJOob7N3EE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0UxaxQAAAN0AAAAPAAAAAAAAAAAAAAAAAJgCAABkcnMv&#10;ZG93bnJldi54bWxQSwUGAAAAAAQABAD1AAAAigMAAAAA&#10;" path="m20,r,l10,20,,70r,30l,145r10,50l20,255,10,315,5,365,,410r,30l10,485r10,25e" filled="f" strokecolor="#e36c0a [2409]" strokeweight="42e-5mm">
                  <v:path arrowok="t" o:connecttype="custom" o:connectlocs="20,0;20,0;10,20;0,70;0,100;0,145;10,195;20,255;20,255;20,255;10,315;5,365;0,410;0,440;10,485;20,510" o:connectangles="0,0,0,0,0,0,0,0,0,0,0,0,0,0,0,0"/>
                </v:shape>
                <v:shape id="Freeform 467" o:spid="_x0000_s1484" style="position:absolute;left:6103;top:3731;width:45;height:510;visibility:visible;mso-wrap-style:square;v-text-anchor:top" coordsize="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5cPcIA&#10;AADdAAAADwAAAGRycy9kb3ducmV2LnhtbERPTYvCMBC9C/sfwix4EZta0NXaKIsoeLXqnodmbKvN&#10;pDRZrf/eCAt7m8f7nGzdm0bcqXO1ZQWTKAZBXFhdc6ngdNyN5yCcR9bYWCYFT3KwXn0MMky1ffCB&#10;7rkvRQhhl6KCyvs2ldIVFRl0kW2JA3exnUEfYFdK3eEjhJtGJnE8kwZrDg0VtrSpqLjlv0bB13y6&#10;O42mZ7N32+vmNlpM8uvPWanhZ/+9BOGp9//iP/deh/lxksD7m3CC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Xlw9wgAAAN0AAAAPAAAAAAAAAAAAAAAAAJgCAABkcnMvZG93&#10;bnJldi54bWxQSwUGAAAAAAQABAD1AAAAhwMAAAAA&#10;" path="m45,r,l30,40,20,90,10,150,,230r5,85l10,360r5,50l30,460r15,50e" filled="f" strokecolor="#e36c0a [2409]" strokeweight="42e-5mm">
                  <v:path arrowok="t" o:connecttype="custom" o:connectlocs="45,0;45,0;30,40;20,90;10,150;0,230;5,315;10,360;15,410;30,460;45,510" o:connectangles="0,0,0,0,0,0,0,0,0,0,0"/>
                </v:shape>
                <v:line id="Line 468" o:spid="_x0000_s1485" style="position:absolute;visibility:visible;mso-wrap-style:square" from="6053,3726" to="6054,4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sCvMQAAADdAAAADwAAAGRycy9kb3ducmV2LnhtbERP32vCMBB+H/g/hBP2Mmaqg210RhGd&#10;MBAKdgXx7WjOtKy5lCbW+t8bQdjbfXw/b74cbCN66nztWMF0koAgLp2u2SgofrevnyB8QNbYOCYF&#10;V/KwXIye5phqd+E99XkwIoawT1FBFUKbSunLiiz6iWuJI3dyncUQYWek7vASw20jZ0nyLi3WHBsq&#10;bGldUfmXn60CU+Sb7w9T9MXmFPzu8JL1xyxT6nk8rL5ABBrCv/jh/tFxfjJ7g/s38QS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WwK8xAAAAN0AAAAPAAAAAAAAAAAA&#10;AAAAAKECAABkcnMvZG93bnJldi54bWxQSwUGAAAAAAQABAD5AAAAkgMAAAAA&#10;" strokecolor="#e36c0a [2409]" strokeweight="42e-5mm"/>
                <v:line id="Line 469" o:spid="_x0000_s1486" style="position:absolute;visibility:visible;mso-wrap-style:square" from="6023,3726" to="6024,4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B4hsEAAADdAAAADwAAAGRycy9kb3ducmV2LnhtbERP24rCMBB9X/Afwgi+LJoqsizVKCJ4&#10;A2FZb89DM7bBZlKaWOvfG2Fh3+ZwrjOdt7YUDdXeOFYwHCQgiDOnDecKTsdV/xuED8gaS8ek4Eke&#10;5rPOxxRT7R78S80h5CKGsE9RQRFClUrps4Is+oGriCN3dbXFEGGdS13jI4bbUo6S5EtaNBwbCqxo&#10;WVB2O9ytArO5nH/2l222cLT7XNu1eVJjlOp128UERKA2/Iv/3Fsd5yejMby/iSfI2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4HiGwQAAAN0AAAAPAAAAAAAAAAAAAAAA&#10;AKECAABkcnMvZG93bnJldi54bWxQSwUGAAAAAAQABAD5AAAAjwMAAAAA&#10;" strokecolor="#e36c0a [2409]" strokeweight="69e-5mm"/>
                <v:shape id="Freeform 470" o:spid="_x0000_s1487" style="position:absolute;left:6148;top:4716;width:249;height:55;visibility:visible;mso-wrap-style:square;v-text-anchor:top" coordsize="24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XvfMMA&#10;AADdAAAADwAAAGRycy9kb3ducmV2LnhtbERPS2vCQBC+F/wPywi9NRsFNaRZRXxAC72Y9tLbkB2T&#10;aHY2ZNck/vuuUPA2H99zss1oGtFT52rLCmZRDIK4sLrmUsHP9/EtAeE8ssbGMim4k4PNevKSYart&#10;wCfqc1+KEMIuRQWV920qpSsqMugi2xIH7mw7gz7ArpS6wyGEm0bO43gpDdYcGipsaVdRcc1vRsFq&#10;djD70S3490TXC+8/813ydVfqdTpu30F4Gv1T/O/+0GF+PF/A45tw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XvfMMAAADdAAAADwAAAAAAAAAAAAAAAACYAgAAZHJzL2Rv&#10;d25yZXYueG1sUEsFBgAAAAAEAAQA9QAAAIgDAAAAAA==&#10;" path="m,45r,l10,30,25,20,50,10,80,5r30,5l135,20r20,10l184,50r5,5l199,50,214,35,234,r15,50e" filled="f" strokecolor="#e36c0a [2409]" strokeweight="42e-5mm">
                  <v:path arrowok="t" o:connecttype="custom" o:connectlocs="0,45;0,45;10,30;25,20;50,10;80,5;110,10;135,20;155,30;184,50;184,50;189,55;199,50;214,35;234,0;249,50" o:connectangles="0,0,0,0,0,0,0,0,0,0,0,0,0,0,0,0"/>
                </v:shape>
                <v:shape id="Freeform 471" o:spid="_x0000_s1488" style="position:absolute;left:6148;top:4246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tM8EA&#10;AADdAAAADwAAAGRycy9kb3ducmV2LnhtbERPTYvCMBC9C/6HMIIX0aQeRKpRVFBkT64r7HVoxrba&#10;TEoStfvvzcLC3ubxPme57mwjnuRD7VhDNlEgiAtnai41XL724zmIEJENNo5Jww8FWK/6vSXmxr34&#10;k57nWIoUwiFHDVWMbS5lKCqyGCauJU7c1XmLMUFfSuPxlcJtI6dKzaTFmlNDhS3tKiru54fVcHCj&#10;eLxkylu/fdTfH7dTdpiXWg8H3WYBIlIX/8V/7qNJ89V0Br/fpBP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NbTPBAAAA3QAAAA8AAAAAAAAAAAAAAAAAmAIAAGRycy9kb3du&#10;cmV2LnhtbFBLBQYAAAAABAAEAPUAAACGAwAAAAA=&#10;" path="m,l,,25,25,50,40r30,l110,40,135,30,155,20,184,5,189,r5,l214,20r20,30l249,e" filled="f" strokecolor="#e36c0a [2409]" strokeweight="42e-5mm">
                  <v:path arrowok="t" o:connecttype="custom" o:connectlocs="0,0;0,0;25,25;50,40;80,40;110,40;135,30;155,20;184,5;184,5;189,0;194,0;214,20;234,50;249,0" o:connectangles="0,0,0,0,0,0,0,0,0,0,0,0,0,0,0"/>
                </v:shape>
                <v:shape id="Freeform 472" o:spid="_x0000_s1489" style="position:absolute;left:6148;top:4286;width:244;height:440;visibility:visible;mso-wrap-style:square;v-text-anchor:top" coordsize="244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I0m8MA&#10;AADdAAAADwAAAGRycy9kb3ducmV2LnhtbERPzWqDQBC+F/oOyxRyKXGtkLaxrqEkBFLoodU8wOBO&#10;VOrOirsa8/bZQiC3+fh+J9vMphMTDa61rOAlikEQV1a3XCs4lvvlOwjnkTV2lknBhRxs8seHDFNt&#10;z/xLU+FrEULYpaig8b5PpXRVQwZdZHviwJ3sYNAHONRSD3gO4aaTSRy/SoMth4YGe9o2VP0Vo1FA&#10;k92tL/oHv8vi2Y1ttZ1WX4VSi6f58wOEp9nfxTf3QYf5cfIG/9+EE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I0m8MAAADdAAAADwAAAAAAAAAAAAAAAACYAgAAZHJzL2Rv&#10;d25yZXYueG1sUEsFBgAAAAAEAAQA9QAAAIgDAAAAAA==&#10;" path="m,220r,l5,305r5,35l15,370r15,30l45,420r20,10l95,440r30,-5l150,420r24,-15l199,375r20,-30l229,305r10,-40l244,220r-5,-45l229,135,219,100,199,65,174,40,150,20,125,5,95,,65,5,45,20,30,40,15,65r-5,35l5,135,,220xe" filled="f" strokecolor="#e36c0a [2409]" strokeweight="42e-5mm">
                  <v:path arrowok="t" o:connecttype="custom" o:connectlocs="0,220;0,220;5,305;10,340;15,370;30,400;45,420;65,430;95,440;95,440;125,435;150,420;174,405;199,375;219,345;229,305;239,265;244,220;244,220;239,175;229,135;219,100;199,65;174,40;150,20;125,5;95,0;95,0;65,5;45,20;30,40;15,65;10,100;5,135;0,220;0,220" o:connectangles="0,0,0,0,0,0,0,0,0,0,0,0,0,0,0,0,0,0,0,0,0,0,0,0,0,0,0,0,0,0,0,0,0,0,0,0"/>
                </v:shape>
                <v:shape id="Freeform 473" o:spid="_x0000_s1490" style="position:absolute;left:6148;top:4356;width:194;height:300;visibility:visible;mso-wrap-style:square;v-text-anchor:top" coordsize="194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5BcsYA&#10;AADdAAAADwAAAGRycy9kb3ducmV2LnhtbESPQWvDMAyF74X9B6PCLmWx28MYWZ3SDsoG62Fp+wNE&#10;rCYhsRxiL83+/XQY7Cbxnt77tN3NvlcTjbENbGGdGVDEVXAt1xaul+PTC6iYkB32gcnCD0XYFQ+L&#10;LeYu3Lmk6ZxqJSEcc7TQpDTkWseqIY8xCwOxaLcwekyyjrV2I94l3Pd6Y8yz9tiyNDQ40FtDVXf+&#10;9hYOn6du2q/c182UQyjfL9VJd9Hax+W8fwWVaE7/5r/rDyf4ZiO48o2Mo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5BcsYAAADdAAAADwAAAAAAAAAAAAAAAACYAgAAZHJz&#10;L2Rvd25yZXYueG1sUEsFBgAAAAAEAAQA9QAAAIsDAAAAAA==&#10;" path="m,150r,l,180r5,30l15,235r10,20l40,270r15,15l75,295r20,5l115,295r20,-5l150,275r14,-20l179,235r10,-25l194,180r,-30l194,120,189,90,179,65,164,45,150,25,135,15,115,5,95,,75,5,55,10,40,25,25,45,15,65,5,90,,120r,30xe" filled="f" strokecolor="#e36c0a [2409]" strokeweight="42e-5mm">
                  <v:path arrowok="t" o:connecttype="custom" o:connectlocs="0,150;0,150;0,180;5,210;15,235;25,255;40,270;55,285;75,295;95,300;95,300;115,295;135,290;150,275;164,255;179,235;189,210;194,180;194,150;194,150;194,120;189,90;179,65;164,45;150,25;135,15;115,5;95,0;95,0;75,5;55,10;40,25;25,45;15,65;5,90;0,120;0,150;0,150" o:connectangles="0,0,0,0,0,0,0,0,0,0,0,0,0,0,0,0,0,0,0,0,0,0,0,0,0,0,0,0,0,0,0,0,0,0,0,0,0,0"/>
                </v:shape>
                <v:shape id="Freeform 474" o:spid="_x0000_s1491" style="position:absolute;left:6148;top:4401;width:164;height:210;visibility:visible;mso-wrap-style:square;v-text-anchor:top" coordsize="164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+PD8MA&#10;AADdAAAADwAAAGRycy9kb3ducmV2LnhtbERPzWrCQBC+C32HZQq9SN00B9HoKkEs1Iti7AOM2TFJ&#10;m50N2dWsb+8Khd7m4/ud5TqYVtyod41lBR+TBARxaXXDlYLv0+f7DITzyBpby6TgTg7Wq5fREjNt&#10;Bz7SrfCViCHsMlRQe99lUrqyJoNuYjviyF1sb9BH2FdS9zjEcNPKNEmm0mDDsaHGjjY1lb/F1SjI&#10;3clsd/vzz+WaF4fxYEK1S4NSb68hX4DwFPy/+M/9peP8JJ3D85t4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+PD8MAAADdAAAADwAAAAAAAAAAAAAAAACYAgAAZHJzL2Rv&#10;d25yZXYueG1sUEsFBgAAAAAEAAQA9QAAAIgDAAAAAA==&#10;" path="m,105r,l5,125r5,20l20,165r10,15l45,190r20,10l80,205r15,5l110,210r10,-10l135,190r10,-10l160,145r4,-40l160,65,145,30,135,20,120,10,110,5,95,,80,,65,10,45,15,30,30,20,45,10,65,5,85,,105xe" filled="f" strokecolor="#e36c0a [2409]" strokeweight="42e-5mm">
                  <v:path arrowok="t" o:connecttype="custom" o:connectlocs="0,105;0,105;5,125;10,145;20,165;30,180;45,190;65,200;80,205;95,210;95,210;110,210;120,200;135,190;145,180;160,145;164,105;164,105;160,65;145,30;135,20;120,10;110,5;95,0;95,0;80,0;65,10;45,15;30,30;20,45;10,65;5,85;0,105;0,105" o:connectangles="0,0,0,0,0,0,0,0,0,0,0,0,0,0,0,0,0,0,0,0,0,0,0,0,0,0,0,0,0,0,0,0,0,0"/>
                </v:shape>
                <v:shape id="Freeform 475" o:spid="_x0000_s1492" style="position:absolute;left:6148;top:4431;width:145;height:150;visibility:visible;mso-wrap-style:square;v-text-anchor:top" coordsize="14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IwJcIA&#10;AADdAAAADwAAAGRycy9kb3ducmV2LnhtbESPQYvCQAyF78L+hyEL3nS6iiJdR3FlF3sSrHoPnWxb&#10;7GRKZ9T6781B8JbwXt77slz3rlE36kLt2cDXOAFFXHhbc2ngdPwbLUCFiGyx8UwGHhRgvfoYLDG1&#10;/s4HuuWxVBLCIUUDVYxtqnUoKnIYxr4lFu3fdw6jrF2pbYd3CXeNniTJXDusWRoqbGlbUXHJr87A&#10;YvfruadjHrPDbL8951ljf7wxw89+8w0qUh/f5td1ZgU/mQq/fCMj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YjAlwgAAAN0AAAAPAAAAAAAAAAAAAAAAAJgCAABkcnMvZG93&#10;bnJldi54bWxQSwUGAAAAAAQABAD1AAAAhwMAAAAA&#10;" path="m,75r,l5,90r5,15l25,115r10,10l70,140r25,10l105,145r10,l130,125r10,-20l145,75,140,45,130,25,115,10,95,,70,5,40,20,25,30,10,45,5,60,,75xe" filled="f" strokecolor="#e36c0a [2409]" strokeweight="42e-5mm">
                  <v:path arrowok="t" o:connecttype="custom" o:connectlocs="0,75;0,75;5,90;10,105;25,115;35,125;70,140;95,150;95,150;105,145;115,145;130,125;140,105;145,75;145,75;140,45;130,25;115,10;95,0;95,0;70,5;40,20;25,30;10,45;5,60;0,75;0,75" o:connectangles="0,0,0,0,0,0,0,0,0,0,0,0,0,0,0,0,0,0,0,0,0,0,0,0,0,0,0"/>
                </v:shape>
                <v:shape id="Freeform 476" o:spid="_x0000_s1493" style="position:absolute;left:6128;top:4246;width:20;height:515;visibility:visible;mso-wrap-style:square;v-text-anchor:top" coordsize="20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7vp8UA&#10;AADdAAAADwAAAGRycy9kb3ducmV2LnhtbERPTWvCQBC9C/0PyxS86ca0SImuUoWGHgpSa6nHaXZM&#10;gtnZsLsm6b93hYK3ebzPWa4H04iOnK8tK5hNExDEhdU1lwoOX2+TFxA+IGtsLJOCP/KwXj2Mlphp&#10;2/MndftQihjCPkMFVQhtJqUvKjLop7YljtzJOoMhQldK7bCP4aaRaZLMpcGaY0OFLW0rKs77i1Fw&#10;+plvy9/d4fu4yz+ez5s23wwuVWr8OLwuQAQawl38737XcX7yNIPbN/EE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u+nxQAAAN0AAAAPAAAAAAAAAAAAAAAAAJgCAABkcnMv&#10;ZG93bnJldi54bWxQSwUGAAAAAAQABAD1AAAAigMAAAAA&#10;" path="m20,r,l10,25,,70r,35l,145r10,55l20,260,10,320,5,370,,410r,35l10,490r10,25e" filled="f" strokecolor="#e36c0a [2409]" strokeweight="42e-5mm">
                  <v:path arrowok="t" o:connecttype="custom" o:connectlocs="20,0;20,0;10,25;0,70;0,105;0,145;10,200;20,260;20,260;20,260;10,320;5,370;0,410;0,445;10,490;20,515" o:connectangles="0,0,0,0,0,0,0,0,0,0,0,0,0,0,0,0"/>
                </v:shape>
                <v:shape id="Freeform 477" o:spid="_x0000_s1494" style="position:absolute;left:6103;top:4246;width:45;height:515;visibility:visible;mso-wrap-style:square;v-text-anchor:top" coordsize="45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zA8MA&#10;AADdAAAADwAAAGRycy9kb3ducmV2LnhtbERP22rCQBB9L/gPywi+FN3UgpfoKlKQFhTF2/uQHZNo&#10;djZktzH5e1co9G0O5zrzZWMKUVPlcssKPgYRCOLE6pxTBefTuj8B4TyyxsIyKWjJwXLReZtjrO2D&#10;D1QffSpCCLsYFWTel7GULsnIoBvYkjhwV1sZ9AFWqdQVPkK4KeQwikbSYM6hIcOSvjJK7sdfowAP&#10;m+b7fdqabZvUu8t4lN+u+1apXrdZzUB4avy/+M/9o8P86HMIr2/CC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DzA8MAAADdAAAADwAAAAAAAAAAAAAAAACYAgAAZHJzL2Rv&#10;d25yZXYueG1sUEsFBgAAAAAEAAQA9QAAAIgDAAAAAA==&#10;" path="m45,r,l30,45,20,90,10,155,,230r5,90l10,365r5,50l30,460r15,55e" filled="f" strokecolor="#e36c0a [2409]" strokeweight="42e-5mm">
                  <v:path arrowok="t" o:connecttype="custom" o:connectlocs="45,0;45,0;30,45;20,90;10,155;0,230;5,320;10,365;15,415;30,460;45,515" o:connectangles="0,0,0,0,0,0,0,0,0,0,0"/>
                </v:shape>
                <v:line id="Line 478" o:spid="_x0000_s1495" style="position:absolute;visibility:visible;mso-wrap-style:square" from="6053,4246" to="6054,4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KUYcQAAADdAAAADwAAAGRycy9kb3ducmV2LnhtbERP32vCMBB+H/g/hBP2MjR1wibVKGNu&#10;IAwKdgXx7WjOtNhcShNr/e8XQdjbfXw/b7UZbCN66nztWMFsmoAgLp2u2Sgofr8nCxA+IGtsHJOC&#10;G3nYrEdPK0y1u/Ke+jwYEUPYp6igCqFNpfRlRRb91LXEkTu5zmKIsDNSd3iN4baRr0nyJi3WHBsq&#10;bOmzovKcX6wCU+Tbr3dT9MX2FPzP4SXrj1mm1PN4+FiCCDSEf/HDvdNxfjKfw/2beIJ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gpRhxAAAAN0AAAAPAAAAAAAAAAAA&#10;AAAAAKECAABkcnMvZG93bnJldi54bWxQSwUGAAAAAAQABAD5AAAAkgMAAAAA&#10;" strokecolor="#e36c0a [2409]" strokeweight="42e-5mm"/>
                <v:line id="Line 479" o:spid="_x0000_s1496" style="position:absolute;visibility:visible;mso-wrap-style:square" from="6023,4246" to="6024,4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nuW8IAAADdAAAADwAAAGRycy9kb3ducmV2LnhtbERP24rCMBB9X/Afwgi+LJrqLiLVKCJ4&#10;WVgQr89DM7bBZlKaWOvfbxYW9m0O5zqzRWtL0VDtjWMFw0ECgjhz2nCu4Hxa9ycgfEDWWDomBS/y&#10;sJh33maYavfkAzXHkIsYwj5FBUUIVSqlzwqy6AeuIo7czdUWQ4R1LnWNzxhuSzlKkrG0aDg2FFjR&#10;qqDsfnxYBWZ7vey/r7ts6ejrfWM35kWNUarXbZdTEIHa8C/+c+90nJ98fMLvN/EEO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znuW8IAAADdAAAADwAAAAAAAAAAAAAA&#10;AAChAgAAZHJzL2Rvd25yZXYueG1sUEsFBgAAAAAEAAQA+QAAAJADAAAAAA==&#10;" strokecolor="#e36c0a [2409]" strokeweight="69e-5mm"/>
                <v:shape id="Freeform 480" o:spid="_x0000_s1497" style="position:absolute;left:6148;top:5236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lmcMA&#10;AADdAAAADwAAAGRycy9kb3ducmV2LnhtbERP32vCMBB+F/Y/hBvsRWbSDYfUprINJuKTc4KvR3O2&#10;dc2lJFG7/34RBN/u4/t5xWKwnTiTD61jDdlEgSCunGm51rD7+XqegQgR2WDnmDT8UYBF+TAqMDfu&#10;wt903sZapBAOOWpoYuxzKUPVkMUwcT1x4g7OW4wJ+loaj5cUbjv5otSbtNhyamiwp8+Gqt/tyWpY&#10;unFc7TLlrf84tfv1cZMtZ7XWT4/D+xxEpCHexTf3yqT56nUK12/SCbL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ZlmcMAAADdAAAADwAAAAAAAAAAAAAAAACYAgAAZHJzL2Rv&#10;d25yZXYueG1sUEsFBgAAAAAEAAQA9QAAAIgDAAAAAA==&#10;" path="m,40r,l10,30,25,20,50,5r30,l110,10r25,5l155,30r29,20l189,50r10,l214,30,234,r15,45e" filled="f" strokecolor="#e36c0a [2409]" strokeweight="42e-5mm">
                  <v:path arrowok="t" o:connecttype="custom" o:connectlocs="0,40;0,40;10,30;25,20;50,5;80,5;110,10;135,15;155,30;184,50;184,50;189,50;199,50;214,30;234,0;249,45" o:connectangles="0,0,0,0,0,0,0,0,0,0,0,0,0,0,0,0"/>
                </v:shape>
                <v:shape id="Freeform 481" o:spid="_x0000_s1498" style="position:absolute;left:6148;top:4766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77sMA&#10;AADdAAAADwAAAGRycy9kb3ducmV2LnhtbERP32vCMBB+F/wfwgl7kZnUgUhnWlRQZE+bCr4eza3t&#10;bC4lidr998tgsLf7+H7eqhxsJ+7kQ+tYQzZTIIgrZ1quNZxPu+cliBCRDXaOScM3BSiL8WiFuXEP&#10;/qD7MdYihXDIUUMTY59LGaqGLIaZ64kT9+m8xZigr6Xx+EjhtpNzpRbSYsupocGetg1V1+PNati7&#10;aTycM+Wt39zay9vXe7Zf1lo/TYb1K4hIQ/wX/7kPJs1XLwv4/Sad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T77sMAAADdAAAADwAAAAAAAAAAAAAAAACYAgAAZHJzL2Rv&#10;d25yZXYueG1sUEsFBgAAAAAEAAQA9QAAAIgDAAAAAA==&#10;" path="m,l,,25,25,50,35r30,5l110,40,135,30,155,20,184,r5,l194,r20,20l234,50,249,e" filled="f" strokecolor="#e36c0a [2409]" strokeweight="42e-5mm">
                  <v:path arrowok="t" o:connecttype="custom" o:connectlocs="0,0;0,0;25,25;50,35;80,40;110,40;135,30;155,20;184,0;184,0;189,0;194,0;214,20;234,50;249,0" o:connectangles="0,0,0,0,0,0,0,0,0,0,0,0,0,0,0"/>
                </v:shape>
                <v:shape id="Freeform 482" o:spid="_x0000_s1499" style="position:absolute;left:6148;top:4806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nG8QA&#10;AADdAAAADwAAAGRycy9kb3ducmV2LnhtbERPTWvCQBC9C/0PyxR6002VqqRZRUVLvYja0POQnSah&#10;2dmwuzVpf31XELzN431OtuxNIy7kfG1ZwfMoAUFcWF1zqSD/2A3nIHxA1thYJgW/5GG5eBhkmGrb&#10;8Yku51CKGMI+RQVVCG0qpS8qMuhHtiWO3Jd1BkOErpTaYRfDTSPHSTKVBmuODRW2tKmo+D7/GAW8&#10;+jPHdnfK159uPttv6a17OYyVenrsV68gAvXhLr6533Wcn0xmcP0mni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JJxvEAAAA3QAAAA8AAAAAAAAAAAAAAAAAmAIAAGRycy9k&#10;b3ducmV2LnhtbFBLBQYAAAAABAAEAPUAAACJAwAAAAA=&#10;" path="m,220r,l5,305r5,35l15,370r15,25l45,415r20,15l95,435r30,l150,420r24,-20l199,375r20,-35l229,305r10,-40l244,220r-5,-45l229,135,219,95,199,65,174,40,150,20,125,5,95,,65,5,45,15,30,35,15,65,10,95,5,135,,220xe" filled="f" strokecolor="#e36c0a [2409]" strokeweight="42e-5mm">
                  <v:path arrowok="t" o:connecttype="custom" o:connectlocs="0,220;0,220;5,305;10,340;15,370;30,395;45,415;65,430;95,435;95,435;125,435;150,420;174,400;199,375;219,340;229,305;239,265;244,220;244,220;239,175;229,135;219,95;199,65;174,40;150,20;125,5;95,0;95,0;65,5;45,15;30,35;15,65;10,95;5,135;0,220;0,220" o:connectangles="0,0,0,0,0,0,0,0,0,0,0,0,0,0,0,0,0,0,0,0,0,0,0,0,0,0,0,0,0,0,0,0,0,0,0,0"/>
                </v:shape>
                <v:shape id="Freeform 483" o:spid="_x0000_s1500" style="position:absolute;left:6148;top:4876;width:194;height:300;visibility:visible;mso-wrap-style:square;v-text-anchor:top" coordsize="194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Xr8YA&#10;AADdAAAADwAAAGRycy9kb3ducmV2LnhtbESPQWvCQBCF7wX/wzIFL6XutgWR1FW0UCrUg9H+gCE7&#10;JiHZ2ZDdxvjvnYPgbYb35r1vluvRt2qgPtaBLbzNDCjiIriaSwt/p+/XBaiYkB22gcnClSKsV5On&#10;JWYuXDin4ZhKJSEcM7RQpdRlWseiIo9xFjpi0c6h95hk7UvterxIuG/1uzFz7bFmaaiwo6+Kiub4&#10;7y1sf/fNsHlxh7PJu5D/nIq9bqK10+dx8wkq0Zge5vv1zgm++RBc+UZG0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fXr8YAAADdAAAADwAAAAAAAAAAAAAAAACYAgAAZHJz&#10;L2Rvd25yZXYueG1sUEsFBgAAAAAEAAQA9QAAAIsDAAAAAA==&#10;" path="m,150r,l,180r5,25l15,230r10,25l40,270r15,15l75,295r20,5l115,295r20,-10l150,275r14,-20l179,235r10,-30l194,180r,-30l194,120,189,90,179,65,164,45,150,25,135,10,115,,95,,75,,55,10,40,25,25,40,15,65,5,90,,120r,30xe" filled="f" strokecolor="#e36c0a [2409]" strokeweight="42e-5mm">
                  <v:path arrowok="t" o:connecttype="custom" o:connectlocs="0,150;0,150;0,180;5,205;15,230;25,255;40,270;55,285;75,295;95,300;95,300;115,295;135,285;150,275;164,255;179,235;189,205;194,180;194,150;194,150;194,120;189,90;179,65;164,45;150,25;135,10;115,0;95,0;95,0;75,0;55,10;40,25;25,40;15,65;5,90;0,120;0,150;0,150" o:connectangles="0,0,0,0,0,0,0,0,0,0,0,0,0,0,0,0,0,0,0,0,0,0,0,0,0,0,0,0,0,0,0,0,0,0,0,0,0,0"/>
                </v:shape>
                <v:shape id="Freeform 484" o:spid="_x0000_s1501" style="position:absolute;left:6148;top:4921;width:164;height:210;visibility:visible;mso-wrap-style:square;v-text-anchor:top" coordsize="164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Z0sMA&#10;AADdAAAADwAAAGRycy9kb3ducmV2LnhtbERPzWrCQBC+F3yHZQQvpW5UKDV1lSAKerE0+gDT7Jik&#10;ZmdDdjXr27tCobf5+H5nsQqmETfqXG1ZwWScgCAurK65VHA6bt8+QDiPrLGxTAru5GC1HLwsMNW2&#10;52+65b4UMYRdigoq79tUSldUZNCNbUscubPtDPoIu1LqDvsYbho5TZJ3abDm2FBhS+uKikt+NQoy&#10;dzSb/eHn93zN8q/X3oRyPw1KjYYh+wThKfh/8Z97p+P8ZDaH5zfx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YZ0sMAAADdAAAADwAAAAAAAAAAAAAAAACYAgAAZHJzL2Rv&#10;d25yZXYueG1sUEsFBgAAAAAEAAQA9QAAAIgDAAAAAA==&#10;" path="m,105r,l5,125r5,20l20,160r10,15l45,190r20,10l80,205r15,5l110,205r10,-5l135,190r10,-10l160,145r4,-40l160,65,145,30,135,15,120,5,110,,95,,80,,65,5,45,15,30,30,20,45,10,65,5,80,,105xe" filled="f" strokecolor="#e36c0a [2409]" strokeweight="42e-5mm">
                  <v:path arrowok="t" o:connecttype="custom" o:connectlocs="0,105;0,105;5,125;10,145;20,160;30,175;45,190;65,200;80,205;95,210;95,210;110,205;120,200;135,190;145,180;160,145;164,105;164,105;160,65;145,30;135,15;120,5;110,0;95,0;95,0;80,0;65,5;45,15;30,30;20,45;10,65;5,80;0,105;0,105" o:connectangles="0,0,0,0,0,0,0,0,0,0,0,0,0,0,0,0,0,0,0,0,0,0,0,0,0,0,0,0,0,0,0,0,0,0"/>
                </v:shape>
                <v:shape id="Freeform 485" o:spid="_x0000_s1502" style="position:absolute;left:6148;top:4951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lzZ8MA&#10;AADdAAAADwAAAGRycy9kb3ducmV2LnhtbESPQWvDMAyF74P9B6NBb6udUUrJ6paxUViO69q7iLU4&#10;bSyb2G2zf18dBrtJvKf3Pq23UxjUlcbcR7ZQzQ0o4ja6njsLh+/d8wpULsgOh8hk4ZcybDePD2us&#10;XbzxF133pVMSwrlGC76UVGudW08B8zwmYtF+4hiwyDp22o14k/Aw6Bdjljpgz9LgMdG7p/a8vwQL&#10;zRH7ahmrk2nSxy4tcrr4obF29jS9vYIqNJV/89/1pxN8sxB++UZG0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lzZ8MAAADdAAAADwAAAAAAAAAAAAAAAACYAgAAZHJzL2Rv&#10;d25yZXYueG1sUEsFBgAAAAAEAAQA9QAAAIgDAAAAAA==&#10;" path="m,75r,l5,90r5,10l25,115r10,10l70,140r25,5l105,145r10,-5l130,125r10,-25l145,75,140,45,130,20,115,5,95,,70,5,40,20,25,30,10,40,5,55,,75xe" filled="f" strokecolor="#e36c0a [2409]" strokeweight="42e-5mm">
                  <v:path arrowok="t" o:connecttype="custom" o:connectlocs="0,75;0,75;5,90;10,100;25,115;35,125;70,140;95,145;95,145;105,145;115,140;130,125;140,100;145,75;145,75;140,45;130,20;115,5;95,0;95,0;70,5;40,20;25,30;10,40;5,55;0,75;0,75" o:connectangles="0,0,0,0,0,0,0,0,0,0,0,0,0,0,0,0,0,0,0,0,0,0,0,0,0,0,0"/>
                </v:shape>
                <v:shape id="Freeform 486" o:spid="_x0000_s1503" style="position:absolute;left:6128;top:4766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6p+sYA&#10;AADdAAAADwAAAGRycy9kb3ducmV2LnhtbESPT2vCQBDF70K/wzIFb7oxFC2pm9A/FIV6UXvpbciO&#10;2djsbMhuTfTTuwXB2wzv/d68WRaDbcSJOl87VjCbJiCIS6drrhR87z8nzyB8QNbYOCYFZ/JQ5A+j&#10;JWba9byl0y5UIoawz1CBCaHNpPSlIYt+6lriqB1cZzHEtauk7rCP4baRaZLMpcWa4wWDLb0bKn93&#10;fzbW+FmRSec9mYvepO6jPH69LfZKjR+H1xcQgYZwN9/otY5c8jSD/2/iCD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6p+sYAAADdAAAADwAAAAAAAAAAAAAAAACYAgAAZHJz&#10;L2Rvd25yZXYueG1sUEsFBgAAAAAEAAQA9QAAAIsDAAAAAA==&#10;" path="m20,r,l10,25,,70r,35l,145r10,50l20,260,10,320,5,370,,410r,35l10,490r10,20e" filled="f" strokecolor="#e36c0a [2409]" strokeweight="42e-5mm">
                  <v:path arrowok="t" o:connecttype="custom" o:connectlocs="20,0;20,0;10,25;0,70;0,105;0,145;10,195;20,260;20,260;20,260;10,320;5,370;0,410;0,445;10,490;20,510" o:connectangles="0,0,0,0,0,0,0,0,0,0,0,0,0,0,0,0"/>
                </v:shape>
                <v:shape id="Freeform 487" o:spid="_x0000_s1504" style="position:absolute;left:6103;top:4766;width:45;height:510;visibility:visible;mso-wrap-style:square;v-text-anchor:top" coordsize="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G5ncIA&#10;AADdAAAADwAAAGRycy9kb3ducmV2LnhtbERPS4vCMBC+C/6HMAtexKaK7rpdo4goeLU+zkMz24fN&#10;pDRR6783Cwve5uN7zmLVmVrcqXWlZQXjKAZBnFldcq7gdNyN5iCcR9ZYWyYFT3KwWvZ7C0y0ffCB&#10;7qnPRQhhl6CCwvsmkdJlBRl0kW2IA/drW4M+wDaXusVHCDe1nMTxpzRYcmgosKFNQdk1vRkFX/PZ&#10;7jScnc3ebavNdfg9TqvLWanBR7f+AeGp82/xv3uvw/x4OoG/b8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gbmdwgAAAN0AAAAPAAAAAAAAAAAAAAAAAJgCAABkcnMvZG93&#10;bnJldi54bWxQSwUGAAAAAAQABAD1AAAAhwMAAAAA&#10;" path="m45,r,l30,40,20,90,10,155,,230r5,85l10,365r5,45l30,460r15,50e" filled="f" strokecolor="#e36c0a [2409]" strokeweight="42e-5mm">
                  <v:path arrowok="t" o:connecttype="custom" o:connectlocs="45,0;45,0;30,40;20,90;10,155;0,230;5,315;10,365;15,410;30,460;45,510" o:connectangles="0,0,0,0,0,0,0,0,0,0,0"/>
                </v:shape>
                <v:line id="Line 488" o:spid="_x0000_s1505" style="position:absolute;visibility:visible;mso-wrap-style:square" from="6053,4766" to="6054,5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TnHMUAAADdAAAADwAAAGRycy9kb3ducmV2LnhtbERP22rCQBB9L/Qflin4UnTTCyrRVUpV&#10;KBQCxoD4NmTHTTA7G7JrTP++Wyj4NodzneV6sI3oqfO1YwUvkwQEcel0zUZBcdiN5yB8QNbYOCYF&#10;P+RhvXp8WGKq3Y331OfBiBjCPkUFVQhtKqUvK7LoJ64ljtzZdRZDhJ2RusNbDLeNfE2SqbRYc2yo&#10;sKXPispLfrUKTJFvtjNT9MXmHPz38TnrT1mm1Ohp+FiACDSEu/jf/aXj/OT9Df6+iSf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TnHMUAAADdAAAADwAAAAAAAAAA&#10;AAAAAAChAgAAZHJzL2Rvd25yZXYueG1sUEsFBgAAAAAEAAQA+QAAAJMDAAAAAA==&#10;" strokecolor="#e36c0a [2409]" strokeweight="42e-5mm"/>
                <v:line id="Line 489" o:spid="_x0000_s1506" style="position:absolute;visibility:visible;mso-wrap-style:square" from="6023,4766" to="6024,5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+dJsIAAADdAAAADwAAAGRycy9kb3ducmV2LnhtbERP24rCMBB9F/yHMIIvsqaKiHSNIoKu&#10;C4J4WZ+HZrYNNpPSZGv9+40g+DaHc535srWlaKj2xrGC0TABQZw5bThXcDlvPmYgfEDWWDomBQ/y&#10;sFx0O3NMtbvzkZpTyEUMYZ+igiKEKpXSZwVZ9ENXEUfu19UWQ4R1LnWN9xhuSzlOkqm0aDg2FFjR&#10;uqDsdvqzCszX9eewv+6ylaPvwdZuzYMao1S/164+QQRqw1v8cu90nJ9MJvD8Jp4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z+dJsIAAADdAAAADwAAAAAAAAAAAAAA&#10;AAChAgAAZHJzL2Rvd25yZXYueG1sUEsFBgAAAAAEAAQA+QAAAJADAAAAAA==&#10;" strokecolor="#e36c0a [2409]" strokeweight="69e-5mm"/>
                <v:shape id="Freeform 490" o:spid="_x0000_s1507" style="position:absolute;left:6148;top:5756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W5MMA&#10;AADdAAAADwAAAGRycy9kb3ducmV2LnhtbERP32vCMBB+F/Y/hBvsRWbSMYfUprINJuKTc4KvR3O2&#10;dc2lJFG7/34RBN/u4/t5xWKwnTiTD61jDdlEgSCunGm51rD7+XqegQgR2WDnmDT8UYBF+TAqMDfu&#10;wt903sZapBAOOWpoYuxzKUPVkMUwcT1x4g7OW4wJ+loaj5cUbjv5otSbtNhyamiwp8+Gqt/tyWpY&#10;unFc7TLlrf84tfv1cZMtZ7XWT4/D+xxEpCHexTf3yqT56nUK12/SCbL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AW5MMAAADdAAAADwAAAAAAAAAAAAAAAACYAgAAZHJzL2Rv&#10;d25yZXYueG1sUEsFBgAAAAAEAAQA9QAAAIgDAAAAAA==&#10;" path="m,40r,l10,25,25,15,50,5,80,r30,5l135,15r20,10l184,45r5,5l199,45,214,30,234,r15,45e" filled="f" strokecolor="#e36c0a [2409]" strokeweight="42e-5mm">
                  <v:path arrowok="t" o:connecttype="custom" o:connectlocs="0,40;0,40;10,25;25,15;50,5;80,0;110,5;135,15;155,25;184,45;184,45;189,50;199,45;214,30;234,0;249,45" o:connectangles="0,0,0,0,0,0,0,0,0,0,0,0,0,0,0,0"/>
                </v:shape>
                <v:shape id="Freeform 491" o:spid="_x0000_s1508" style="position:absolute;left:6148;top:5281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Ik8MA&#10;AADdAAAADwAAAGRycy9kb3ducmV2LnhtbERP32vCMBB+F/wfwgl7kZlUhkhnWlRQZE+bCr4eza3t&#10;bC4lidr998tgsLf7+H7eqhxsJ+7kQ+tYQzZTIIgrZ1quNZxPu+cliBCRDXaOScM3BSiL8WiFuXEP&#10;/qD7MdYihXDIUUMTY59LGaqGLIaZ64kT9+m8xZigr6Xx+EjhtpNzpRbSYsupocGetg1V1+PNati7&#10;aTycM+Wt39zay9vXe7Zf1lo/TYb1K4hIQ/wX/7kPJs1XLwv4/Sad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KIk8MAAADdAAAADwAAAAAAAAAAAAAAAACYAgAAZHJzL2Rv&#10;d25yZXYueG1sUEsFBgAAAAAEAAQA9QAAAIgDAAAAAA==&#10;" path="m,5r,l25,25,50,40r30,5l110,40r25,-5l155,25,184,5,189,r5,5l214,20r20,30l249,e" filled="f" strokecolor="#e36c0a [2409]" strokeweight="42e-5mm">
                  <v:path arrowok="t" o:connecttype="custom" o:connectlocs="0,5;0,5;25,25;50,40;80,45;110,40;135,35;155,25;184,5;184,5;189,0;194,5;214,20;234,50;249,0" o:connectangles="0,0,0,0,0,0,0,0,0,0,0,0,0,0,0"/>
                </v:shape>
                <v:shape id="Freeform 492" o:spid="_x0000_s1509" style="position:absolute;left:6148;top:5326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9UZsQA&#10;AADdAAAADwAAAGRycy9kb3ducmV2LnhtbERPTWvCQBC9C/0PyxR6003FqqRZRUVLvYja0POQnSah&#10;2dmwuzVpf31XELzN431OtuxNIy7kfG1ZwfMoAUFcWF1zqSD/2A3nIHxA1thYJgW/5GG5eBhkmGrb&#10;8Yku51CKGMI+RQVVCG0qpS8qMuhHtiWO3Jd1BkOErpTaYRfDTSPHSTKVBmuODRW2tKmo+D7/GAW8&#10;+jPHdnfK159uPttv6a17OYyVenrsV68gAvXhLr6533Wcn0xmcP0mni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PVGbEAAAA3QAAAA8AAAAAAAAAAAAAAAAAmAIAAGRycy9k&#10;b3ducmV2LnhtbFBLBQYAAAAABAAEAPUAAACJAwAAAAA=&#10;" path="m,215r,l5,300r5,40l15,370r15,25l45,415r20,15l95,435r30,-5l150,420r24,-20l199,375r20,-35l229,305r10,-45l244,215r-5,-40l229,130,219,95,199,65,174,35,150,15,125,5,95,,65,5,45,15,30,35,15,60,10,95,5,130,,215xe" filled="f" strokecolor="#e36c0a [2409]" strokeweight="42e-5mm">
                  <v:path arrowok="t" o:connecttype="custom" o:connectlocs="0,215;0,215;5,300;10,340;15,370;30,395;45,415;65,430;95,435;95,435;125,430;150,420;174,400;199,375;219,340;229,305;239,260;244,215;244,215;239,175;229,130;219,95;199,65;174,35;150,15;125,5;95,0;95,0;65,5;45,15;30,35;15,60;10,95;5,130;0,215;0,215" o:connectangles="0,0,0,0,0,0,0,0,0,0,0,0,0,0,0,0,0,0,0,0,0,0,0,0,0,0,0,0,0,0,0,0,0,0,0,0"/>
                </v:shape>
                <v:shape id="Freeform 493" o:spid="_x0000_s1510" style="position:absolute;left:6148;top:5391;width:194;height:300;visibility:visible;mso-wrap-style:square;v-text-anchor:top" coordsize="194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Gk0sYA&#10;AADdAAAADwAAAGRycy9kb3ducmV2LnhtbESPQWvCQBCF7wX/wzIFL6XuthSR1FW0UCrUg9H+gCE7&#10;JiHZ2ZDdxvjvnYPgbYb35r1vluvRt2qgPtaBLbzNDCjiIriaSwt/p+/XBaiYkB22gcnClSKsV5On&#10;JWYuXDin4ZhKJSEcM7RQpdRlWseiIo9xFjpi0c6h95hk7UvterxIuG/1uzFz7bFmaaiwo6+Kiub4&#10;7y1sf/fNsHlxh7PJu5D/nIq9bqK10+dx8wkq0Zge5vv1zgm++RBc+UZG0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Gk0sYAAADdAAAADwAAAAAAAAAAAAAAAACYAgAAZHJz&#10;L2Rvd25yZXYueG1sUEsFBgAAAAAEAAQA9QAAAIsDAAAAAA==&#10;" path="m,150r,l,180r5,30l15,235r10,20l40,275r15,15l75,300r20,l115,300r20,-10l150,275r14,-15l179,235r10,-25l194,185r,-35l194,120,189,95,179,70,164,45,150,30,135,15,115,5,95,,75,5,55,15,40,25,25,45,15,70,5,95,,120r,30xe" filled="f" strokecolor="#e36c0a [2409]" strokeweight="42e-5mm">
                  <v:path arrowok="t" o:connecttype="custom" o:connectlocs="0,150;0,150;0,180;5,210;15,235;25,255;40,275;55,290;75,300;95,300;95,300;115,300;135,290;150,275;164,260;179,235;189,210;194,185;194,150;194,150;194,120;189,95;179,70;164,45;150,30;135,15;115,5;95,0;95,0;75,5;55,15;40,25;25,45;15,70;5,95;0,120;0,150;0,150" o:connectangles="0,0,0,0,0,0,0,0,0,0,0,0,0,0,0,0,0,0,0,0,0,0,0,0,0,0,0,0,0,0,0,0,0,0,0,0,0,0"/>
                </v:shape>
                <v:shape id="Freeform 494" o:spid="_x0000_s1511" style="position:absolute;left:6148;top:5436;width:164;height:210;visibility:visible;mso-wrap-style:square;v-text-anchor:top" coordsize="164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qr8MA&#10;AADdAAAADwAAAGRycy9kb3ducmV2LnhtbERPzWrCQBC+F3yHZQQvpW4UKTV1lSAKerE0+gDT7Jik&#10;ZmdDdjXr27tCobf5+H5nsQqmETfqXG1ZwWScgCAurK65VHA6bt8+QDiPrLGxTAru5GC1HLwsMNW2&#10;52+65b4UMYRdigoq79tUSldUZNCNbUscubPtDPoIu1LqDvsYbho5TZJ3abDm2FBhS+uKikt+NQoy&#10;dzSb/eHn93zN8q/X3oRyPw1KjYYh+wThKfh/8Z97p+P8ZDaH5zfx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Bqr8MAAADdAAAADwAAAAAAAAAAAAAAAACYAgAAZHJzL2Rv&#10;d25yZXYueG1sUEsFBgAAAAAEAAQA9QAAAIgDAAAAAA==&#10;" path="m,105r,l5,130r5,20l20,165r10,15l45,195r20,10l80,210r15,l110,210r10,-5l135,195r10,-15l160,150r4,-45l160,65,145,35,135,20,120,10,110,5,95,,80,5,65,10,45,20,30,35,20,50,10,65,5,85,,105xe" filled="f" strokecolor="#e36c0a [2409]" strokeweight="42e-5mm">
                  <v:path arrowok="t" o:connecttype="custom" o:connectlocs="0,105;0,105;5,130;10,150;20,165;30,180;45,195;65,205;80,210;95,210;95,210;110,210;120,205;135,195;145,180;160,150;164,105;164,105;160,65;145,35;135,20;120,10;110,5;95,0;95,0;80,5;65,10;45,20;30,35;20,50;10,65;5,85;0,105;0,105" o:connectangles="0,0,0,0,0,0,0,0,0,0,0,0,0,0,0,0,0,0,0,0,0,0,0,0,0,0,0,0,0,0,0,0,0,0"/>
                </v:shape>
                <v:shape id="Freeform 495" o:spid="_x0000_s1512" style="position:absolute;left:6148;top:5471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lusMA&#10;AADdAAAADwAAAGRycy9kb3ducmV2LnhtbESPQU/DMAyF70j8h8iTuLGkCKapLJsm0CR6ZGx3qzFN&#10;t8aJmmwr/x4fkLjZes/vfV5tpjCoK425j2yhmhtQxG10PXcWDl+7xyWoXJAdDpHJwg9l2Kzv71ZY&#10;u3jjT7ruS6ckhHONFnwpqdY6t54C5nlMxKJ9xzFgkXXstBvxJuFh0E/GLHTAnqXBY6I3T+15fwkW&#10;miP21SJWJ9Ok9116zunih8bah9m0fQVVaCr/5r/rDyf45kX45RsZQa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DlusMAAADdAAAADwAAAAAAAAAAAAAAAACYAgAAZHJzL2Rv&#10;d25yZXYueG1sUEsFBgAAAAAEAAQA9QAAAIgDAAAAAA==&#10;" path="m,70r,l5,85r5,15l25,115r10,10l70,140r25,5l105,145r10,-5l130,125r10,-25l145,70,140,45,130,20,115,5,95,,70,5,40,20,25,30,10,40,5,55,,70xe" filled="f" strokecolor="#e36c0a [2409]" strokeweight="42e-5mm">
                  <v:path arrowok="t" o:connecttype="custom" o:connectlocs="0,70;0,70;5,85;10,100;25,115;35,125;70,140;95,145;95,145;105,145;115,140;130,125;140,100;145,70;145,70;140,45;130,20;115,5;95,0;95,0;70,5;40,20;25,30;10,40;5,55;0,70;0,70" o:connectangles="0,0,0,0,0,0,0,0,0,0,0,0,0,0,0,0,0,0,0,0,0,0,0,0,0,0,0"/>
                </v:shape>
                <v:shape id="Freeform 496" o:spid="_x0000_s1513" style="position:absolute;left:6128;top:5286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c/J8YA&#10;AADdAAAADwAAAGRycy9kb3ducmV2LnhtbESPT2vCQBDF70K/wzIFb7oxUC2pm9A/FIV6UXvpbciO&#10;2djsbMhuTfTTuwXB2wzv/d68WRaDbcSJOl87VjCbJiCIS6drrhR87z8nzyB8QNbYOCYFZ/JQ5A+j&#10;JWba9byl0y5UIoawz1CBCaHNpPSlIYt+6lriqB1cZzHEtauk7rCP4baRaZLMpcWa4wWDLb0bKn93&#10;fzbW+FmRSec9mYvepO6jPH69LfZKjR+H1xcQgYZwN9/otY5c8jSD/2/iCD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c/J8YAAADdAAAADwAAAAAAAAAAAAAAAACYAgAAZHJz&#10;L2Rvd25yZXYueG1sUEsFBgAAAAAEAAQA9QAAAIsDAAAAAA==&#10;" path="m20,r,l10,20,,70r,35l,145r10,50l20,255,10,315,5,370,,410r,30l10,485r10,25e" filled="f" strokecolor="#e36c0a [2409]" strokeweight="42e-5mm">
                  <v:path arrowok="t" o:connecttype="custom" o:connectlocs="20,0;20,0;10,20;0,70;0,105;0,145;10,195;20,255;20,255;20,255;10,315;5,370;0,410;0,440;10,485;20,510" o:connectangles="0,0,0,0,0,0,0,0,0,0,0,0,0,0,0,0"/>
                </v:shape>
                <v:shape id="Freeform 497" o:spid="_x0000_s1514" style="position:absolute;left:6103;top:5286;width:45;height:510;visibility:visible;mso-wrap-style:square;v-text-anchor:top" coordsize="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gvQMMA&#10;AADdAAAADwAAAGRycy9kb3ducmV2LnhtbERPS2vCQBC+C/0PyxR6kbpRiLVpVinSQK5G7XnITvMw&#10;Oxuy2yT9912h0Nt8fM9JD7PpxEiDaywrWK8iEMSl1Q1XCi7n7HkHwnlkjZ1lUvBDDg77h0WKibYT&#10;n2gsfCVCCLsEFdTe94mUrqzJoFvZnjhwX3Yw6AMcKqkHnEK46eQmirbSYMOhocaejjWVt+LbKHjZ&#10;xdllGV9N7j7a4235ui7az6tST4/z+xsIT7P/F/+5cx3mR/EG7t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1gvQMMAAADdAAAADwAAAAAAAAAAAAAAAACYAgAAZHJzL2Rv&#10;d25yZXYueG1sUEsFBgAAAAAEAAQA9QAAAIgDAAAAAA==&#10;" path="m45,r,l30,40,20,90,10,155,,230r5,85l10,360r5,50l30,460r15,50e" filled="f" strokecolor="#e36c0a [2409]" strokeweight="42e-5mm">
                  <v:path arrowok="t" o:connecttype="custom" o:connectlocs="45,0;45,0;30,40;20,90;10,155;0,230;5,315;10,360;15,410;30,460;45,510" o:connectangles="0,0,0,0,0,0,0,0,0,0,0"/>
                </v:shape>
                <v:line id="Line 498" o:spid="_x0000_s1515" style="position:absolute;visibility:visible;mso-wrap-style:square" from="6053,5286" to="6054,5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1xwcUAAADdAAAADwAAAGRycy9kb3ducmV2LnhtbERP32vCMBB+H+x/CDfwZWi6jalUo4yp&#10;MBgUrAXx7WjOtNhcShNr998vg4Fv9/H9vOV6sI3oqfO1YwUvkwQEcel0zUZBcdiN5yB8QNbYOCYF&#10;P+RhvXp8WGKq3Y331OfBiBjCPkUFVQhtKqUvK7LoJ64ljtzZdRZDhJ2RusNbDLeNfE2SqbRYc2yo&#10;sKXPispLfrUKTJFvtjNT9MXmHPz38TnrT1mm1Ohp+FiACDSEu/jf/aXj/OT9Df6+iSf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11xwcUAAADdAAAADwAAAAAAAAAA&#10;AAAAAAChAgAAZHJzL2Rvd25yZXYueG1sUEsFBgAAAAAEAAQA+QAAAJMDAAAAAA==&#10;" strokecolor="#e36c0a [2409]" strokeweight="42e-5mm"/>
                <v:line id="Line 499" o:spid="_x0000_s1516" style="position:absolute;visibility:visible;mso-wrap-style:square" from="6023,5286" to="6024,5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YL+8IAAADdAAAADwAAAGRycy9kb3ducmV2LnhtbERP24rCMBB9X/Afwgi+LJoquyLVKCJ4&#10;WVgQr89DM7bBZlKaWOvfbxYW9m0O5zqzRWtL0VDtjWMFw0ECgjhz2nCu4Hxa9ycgfEDWWDomBS/y&#10;sJh33maYavfkAzXHkIsYwj5FBUUIVSqlzwqy6AeuIo7czdUWQ4R1LnWNzxhuSzlKkrG0aDg2FFjR&#10;qqDsfnxYBWZ7vey/r7ts6ejrfWM35kWNUarXbZdTEIHa8C/+c+90nJ98fsDvN/EEO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uYL+8IAAADdAAAADwAAAAAAAAAAAAAA&#10;AAChAgAAZHJzL2Rvd25yZXYueG1sUEsFBgAAAAAEAAQA+QAAAJADAAAAAA==&#10;" strokecolor="#e36c0a [2409]" strokeweight="69e-5mm"/>
                <v:shape id="Freeform 500" o:spid="_x0000_s1517" style="position:absolute;left:6148;top:6276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AOcIA&#10;AADdAAAADwAAAGRycy9kb3ducmV2LnhtbERPTWsCMRC9C/0PYQpepCYrKLI1igqK9FRXweuwme5u&#10;3UyWJOr675tCobd5vM9ZrHrbijv50DjWkI0VCOLSmYYrDefT7m0OIkRkg61j0vCkAKvly2CBuXEP&#10;PtK9iJVIIRxy1FDH2OVShrImi2HsOuLEfTlvMSboK2k8PlK4beVEqZm02HBqqLGjbU3ltbhZDXs3&#10;iodzprz1m1tz+fj+zPbzSuvha79+BxGpj//iP/fBpPlqOoXfb9IJ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2YA5wgAAAN0AAAAPAAAAAAAAAAAAAAAAAJgCAABkcnMvZG93&#10;bnJldi54bWxQSwUGAAAAAAQABAD1AAAAhwMAAAAA&#10;" path="m,40r,l10,25,25,15,50,5,80,r30,5l135,15r20,10l184,45r5,5l199,45,214,30,234,r15,45e" filled="f" strokecolor="#e36c0a [2409]" strokeweight="42e-5mm">
                  <v:path arrowok="t" o:connecttype="custom" o:connectlocs="0,40;0,40;10,25;25,15;50,5;80,0;110,5;135,15;155,25;184,45;184,45;189,50;199,45;214,30;234,0;249,45" o:connectangles="0,0,0,0,0,0,0,0,0,0,0,0,0,0,0,0"/>
                </v:shape>
                <v:shape id="Freeform 501" o:spid="_x0000_s1518" style="position:absolute;left:6148;top:5801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eTsMA&#10;AADdAAAADwAAAGRycy9kb3ducmV2LnhtbERP32vCMBB+F/wfwgl7kZlUmEhnWlRQZE+bCr4eza3t&#10;bC4lidr998tgsLf7+H7eqhxsJ+7kQ+tYQzZTIIgrZ1quNZxPu+cliBCRDXaOScM3BSiL8WiFuXEP&#10;/qD7MdYihXDIUUMTY59LGaqGLIaZ64kT9+m8xZigr6Xx+EjhtpNzpRbSYsupocGetg1V1+PNati7&#10;aTycM+Wt39zay9vXe7Zf1lo/TYb1K4hIQ/wX/7kPJs1XLwv4/Sad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seTsMAAADdAAAADwAAAAAAAAAAAAAAAACYAgAAZHJzL2Rv&#10;d25yZXYueG1sUEsFBgAAAAAEAAQA9QAAAIgDAAAAAA==&#10;" path="m,5r,l25,25,50,40r30,5l110,40,135,30r20,-5l184,5,189,r5,5l214,20r20,30l249,e" filled="f" strokecolor="#e36c0a [2409]" strokeweight="42e-5mm">
                  <v:path arrowok="t" o:connecttype="custom" o:connectlocs="0,5;0,5;25,25;50,40;80,45;110,40;135,30;155,25;184,5;184,5;189,0;194,5;214,20;234,50;249,0" o:connectangles="0,0,0,0,0,0,0,0,0,0,0,0,0,0,0"/>
                </v:shape>
                <v:shape id="Freeform 502" o:spid="_x0000_s1519" style="position:absolute;left:6148;top:5846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Cu8MA&#10;AADdAAAADwAAAGRycy9kb3ducmV2LnhtbERPS4vCMBC+C/6HMAveNF3BB12j6LKKXsQXex6a2bZs&#10;MylJtHV//UYQvM3H95zZojWVuJHzpWUF74MEBHFmdcm5gst53Z+C8AFZY2WZFNzJw2Le7cww1bbh&#10;I91OIRcxhH2KCooQ6lRKnxVk0A9sTRy5H+sMhghdLrXDJoabSg6TZCwNlhwbCqzps6Ds93Q1Cnj5&#10;Zw71+nhZfbvpZPdFm2a0HyrVe2uXHyACteElfrq3Os5PRhN4fBNP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bCu8MAAADdAAAADwAAAAAAAAAAAAAAAACYAgAAZHJzL2Rv&#10;d25yZXYueG1sUEsFBgAAAAAEAAQA9QAAAIgDAAAAAA==&#10;" path="m,215r,l5,300r5,35l15,370r15,25l45,415r20,15l95,435r30,-5l150,420r24,-20l199,370r20,-30l229,300r10,-40l244,215r-5,-45l229,130,219,95,199,60,174,35,150,15,125,5,95,,65,,45,15,30,35,15,60,10,95,5,130,,215xe" filled="f" strokecolor="#e36c0a [2409]" strokeweight="42e-5mm">
                  <v:path arrowok="t" o:connecttype="custom" o:connectlocs="0,215;0,215;5,300;10,335;15,370;30,395;45,415;65,430;95,435;95,435;125,430;150,420;174,400;199,370;219,340;229,300;239,260;244,215;244,215;239,170;229,130;219,95;199,60;174,35;150,15;125,5;95,0;95,0;65,0;45,15;30,35;15,60;10,95;5,130;0,215;0,215" o:connectangles="0,0,0,0,0,0,0,0,0,0,0,0,0,0,0,0,0,0,0,0,0,0,0,0,0,0,0,0,0,0,0,0,0,0,0,0"/>
                </v:shape>
                <v:shape id="Freeform 503" o:spid="_x0000_s1520" style="position:absolute;left:6148;top:5911;width:194;height:300;visibility:visible;mso-wrap-style:square;v-text-anchor:top" coordsize="194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gyD8YA&#10;AADdAAAADwAAAGRycy9kb3ducmV2LnhtbESPQWvCQBCF7wX/wzIFL6XutlCR1FW0UCrUg9H+gCE7&#10;JiHZ2ZDdxvjvnYPgbYb35r1vluvRt2qgPtaBLbzNDCjiIriaSwt/p+/XBaiYkB22gcnClSKsV5On&#10;JWYuXDin4ZhKJSEcM7RQpdRlWseiIo9xFjpi0c6h95hk7UvterxIuG/1uzFz7bFmaaiwo6+Kiub4&#10;7y1sf/fNsHlxh7PJu5D/nIq9bqK10+dx8wkq0Zge5vv1zgm++RBc+UZG0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gyD8YAAADdAAAADwAAAAAAAAAAAAAAAACYAgAAZHJz&#10;L2Rvd25yZXYueG1sUEsFBgAAAAAEAAQA9QAAAIsDAAAAAA==&#10;" path="m,150r,l,180r5,30l15,235r10,20l40,275r15,10l75,295r20,5l115,300r20,-10l150,275r14,-15l179,235r10,-25l194,180r,-30l194,120,189,95,179,70,164,45,150,30,135,15,115,5,95,,75,5,55,10,40,25,25,45,15,65,5,95,,120r,30xe" filled="f" strokecolor="#e36c0a [2409]" strokeweight="42e-5mm">
                  <v:path arrowok="t" o:connecttype="custom" o:connectlocs="0,150;0,150;0,180;5,210;15,235;25,255;40,275;55,285;75,295;95,300;95,300;115,300;135,290;150,275;164,260;179,235;189,210;194,180;194,150;194,150;194,120;189,95;179,70;164,45;150,30;135,15;115,5;95,0;95,0;75,5;55,10;40,25;25,45;15,65;5,95;0,120;0,150;0,150" o:connectangles="0,0,0,0,0,0,0,0,0,0,0,0,0,0,0,0,0,0,0,0,0,0,0,0,0,0,0,0,0,0,0,0,0,0,0,0,0,0"/>
                </v:shape>
                <v:shape id="Freeform 504" o:spid="_x0000_s1521" style="position:absolute;left:6148;top:5956;width:164;height:210;visibility:visible;mso-wrap-style:square;v-text-anchor:top" coordsize="164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n8csMA&#10;AADdAAAADwAAAGRycy9kb3ducmV2LnhtbERPzWrCQBC+F3yHZQQvpW4ULDV1lSAKerE0+gDT7Jik&#10;ZmdDdjXr27tCobf5+H5nsQqmETfqXG1ZwWScgCAurK65VHA6bt8+QDiPrLGxTAru5GC1HLwsMNW2&#10;52+65b4UMYRdigoq79tUSldUZNCNbUscubPtDPoIu1LqDvsYbho5TZJ3abDm2FBhS+uKikt+NQoy&#10;dzSb/eHn93zN8q/X3oRyPw1KjYYh+wThKfh/8Z97p+P8ZDaH5zfx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n8csMAAADdAAAADwAAAAAAAAAAAAAAAACYAgAAZHJzL2Rv&#10;d25yZXYueG1sUEsFBgAAAAAEAAQA9QAAAIgDAAAAAA==&#10;" path="m,105r,l5,125r5,20l20,165r10,15l45,190r20,10l80,210r15,l110,210r10,-5l135,195r10,-15l160,145r4,-40l160,65,145,30,135,20,120,10,110,5,95,,80,5,65,10,45,20,30,30,20,45,10,65,5,85,,105xe" filled="f" strokecolor="#e36c0a [2409]" strokeweight="42e-5mm">
                  <v:path arrowok="t" o:connecttype="custom" o:connectlocs="0,105;0,105;5,125;10,145;20,165;30,180;45,190;65,200;80,210;95,210;95,210;110,210;120,205;135,195;145,180;160,145;164,105;164,105;160,65;145,30;135,20;120,10;110,5;95,0;95,0;80,5;65,10;45,20;30,30;20,45;10,65;5,85;0,105;0,105" o:connectangles="0,0,0,0,0,0,0,0,0,0,0,0,0,0,0,0,0,0,0,0,0,0,0,0,0,0,0,0,0,0,0,0,0,0"/>
                </v:shape>
                <v:shape id="Freeform 505" o:spid="_x0000_s1522" style="position:absolute;left:6148;top:5986;width:145;height:150;visibility:visible;mso-wrap-style:square;v-text-anchor:top" coordsize="14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EfOMIA&#10;AADdAAAADwAAAGRycy9kb3ducmV2LnhtbESPQYvCQAyF78L+hyELe9OpCytSHUVlZXsSbPUeOrEt&#10;djKlM2r335uD4C3hvbz3ZbkeXKvu1IfGs4HpJAFFXHrbcGXgVOzHc1AhIltsPZOBfwqwXn2Mlpha&#10;/+Aj3fNYKQnhkKKBOsYu1TqUNTkME98Ri3bxvcMoa19p2+NDwl2rv5Nkph02LA01drSrqbzmN2dg&#10;/vfreaAij9nx57A751lrt96Yr89hswAVaYhv8+s6s4KfzIRfvpER9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R84wgAAAN0AAAAPAAAAAAAAAAAAAAAAAJgCAABkcnMvZG93&#10;bnJldi54bWxQSwUGAAAAAAQABAD1AAAAhwMAAAAA&#10;" path="m,75r,l5,90r5,15l25,115r10,10l70,145r25,5l105,150r10,-5l130,130r10,-25l145,75,140,50,130,25,115,10,95,,70,5,40,20,25,30,10,45,5,60,,75xe" filled="f" strokecolor="#e36c0a [2409]" strokeweight="42e-5mm">
                  <v:path arrowok="t" o:connecttype="custom" o:connectlocs="0,75;0,75;5,90;10,105;25,115;35,125;70,145;95,150;95,150;105,150;115,145;130,130;140,105;145,75;145,75;140,50;130,25;115,10;95,0;95,0;70,5;40,20;25,30;10,45;5,60;0,75;0,75" o:connectangles="0,0,0,0,0,0,0,0,0,0,0,0,0,0,0,0,0,0,0,0,0,0,0,0,0,0,0"/>
                </v:shape>
                <v:shape id="Freeform 506" o:spid="_x0000_s1523" style="position:absolute;left:6128;top:5806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v1msUA&#10;AADdAAAADwAAAGRycy9kb3ducmV2LnhtbESPQW/CMAyF75P4D5GRdhspPZSpEBAwTZsElwEXblZj&#10;mkLjVE1Gu/16goTEzdZ73/PzbNHbWlyp9ZVjBeNRAoK4cLriUsFh//n2DsIHZI21Y1LwRx4W88HL&#10;DHPtOv6h6y6UIoawz1GBCaHJpfSFIYt+5BriqJ1cazHEtS2lbrGL4baWaZJk0mLF8YLBhtaGisvu&#10;18Yaxy8yadaR+dfb1H0U581qslfqddgvpyAC9eFpftDfOnJJNob7N3EE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/WaxQAAAN0AAAAPAAAAAAAAAAAAAAAAAJgCAABkcnMv&#10;ZG93bnJldi54bWxQSwUGAAAAAAQABAD1AAAAigMAAAAA&#10;" path="m20,r,l10,20,,70r,30l,145r10,50l20,255,10,315,5,365,,410r,30l10,485r10,25e" filled="f" strokecolor="#e36c0a [2409]" strokeweight="42e-5mm">
                  <v:path arrowok="t" o:connecttype="custom" o:connectlocs="20,0;20,0;10,20;0,70;0,100;0,145;10,195;20,255;20,255;20,255;10,315;5,365;0,410;0,440;10,485;20,510" o:connectangles="0,0,0,0,0,0,0,0,0,0,0,0,0,0,0,0"/>
                </v:shape>
                <v:shape id="Freeform 507" o:spid="_x0000_s1524" style="position:absolute;left:6103;top:5806;width:45;height:510;visibility:visible;mso-wrap-style:square;v-text-anchor:top" coordsize="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Tl/cEA&#10;AADdAAAADwAAAGRycy9kb3ducmV2LnhtbERPTYvCMBC9L/gfwgheRFMFXa1GEVHwalc9D83YVptJ&#10;aaKt/94Iwt7m8T5nuW5NKZ5Uu8KygtEwAkGcWl1wpuD0tx/MQDiPrLG0TApe5GC96vwsMda24SM9&#10;E5+JEMIuRgW591UspUtzMuiGtiIO3NXWBn2AdSZ1jU0IN6UcR9FUGiw4NORY0Tan9J48jILf2WR/&#10;6k/O5uB2t+29Px8lt8tZqV633SxAeGr9v/jrPugwP5qO4fNNOEG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05f3BAAAA3QAAAA8AAAAAAAAAAAAAAAAAmAIAAGRycy9kb3du&#10;cmV2LnhtbFBLBQYAAAAABAAEAPUAAACGAwAAAAA=&#10;" path="m45,r,l30,40,20,90,10,150,,230r5,85l10,360r5,50l30,460r15,50e" filled="f" strokecolor="#e36c0a [2409]" strokeweight="42e-5mm">
                  <v:path arrowok="t" o:connecttype="custom" o:connectlocs="45,0;45,0;30,40;20,90;10,150;0,230;5,315;10,360;15,410;30,460;45,510" o:connectangles="0,0,0,0,0,0,0,0,0,0,0"/>
                </v:shape>
                <v:line id="Line 508" o:spid="_x0000_s1525" style="position:absolute;visibility:visible;mso-wrap-style:square" from="6053,5801" to="6054,6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G7fMQAAADdAAAADwAAAGRycy9kb3ducmV2LnhtbERP32vCMBB+F/wfwgl7GTN1ghudUUQ3&#10;GAgFu4L4djRnWtZcShNr998bYeDbfXw/b7kebCN66nztWMFsmoAgLp2u2Sgofr5e3kH4gKyxcUwK&#10;/sjDejUeLTHV7soH6vNgRAxhn6KCKoQ2ldKXFVn0U9cSR+7sOoshws5I3eE1httGvibJQlqsOTZU&#10;2NK2ovI3v1gFpsh3n2+m6IvdOfj98TnrT1mm1NNk2HyACDSEh/jf/a3j/GQxh/s38QS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Mbt8xAAAAN0AAAAPAAAAAAAAAAAA&#10;AAAAAKECAABkcnMvZG93bnJldi54bWxQSwUGAAAAAAQABAD5AAAAkgMAAAAA&#10;" strokecolor="#e36c0a [2409]" strokeweight="42e-5mm"/>
                <v:line id="Line 509" o:spid="_x0000_s1526" style="position:absolute;visibility:visible;mso-wrap-style:square" from="6023,5801" to="6024,6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rBRsIAAADdAAAADwAAAGRycy9kb3ducmV2LnhtbERP24rCMBB9F/yHMIIvy5oqItI1igje&#10;YGHxsj4PzWwbbCalibX+/UYQfJvDuc5s0dpSNFR741jBcJCAIM6cNpwrOJ/Wn1MQPiBrLB2Tggd5&#10;WMy7nRmm2t35QM0x5CKGsE9RQRFClUrps4Is+oGriCP352qLIcI6l7rGewy3pRwlyURaNBwbCqxo&#10;VVB2Pd6sArO9/P58X3bZ0tH+Y2M35kGNUarfa5dfIAK14S1+uXc6zk8mY3h+E0+Q8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rBRsIAAADdAAAADwAAAAAAAAAAAAAA&#10;AAChAgAAZHJzL2Rvd25yZXYueG1sUEsFBgAAAAAEAAQA+QAAAJADAAAAAA==&#10;" strokecolor="#e36c0a [2409]" strokeweight="69e-5mm"/>
                <v:shape id="Freeform 510" o:spid="_x0000_s1527" style="position:absolute;left:6148;top:6791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KhMMA&#10;AADdAAAADwAAAGRycy9kb3ducmV2LnhtbERP32vCMBB+F/wfwgl7kZlUmEhnWlRQZE+bCr4eza3t&#10;bC4lidr998tgsLf7+H7eqhxsJ+7kQ+tYQzZTIIgrZ1quNZxPu+cliBCRDXaOScM3BSiL8WiFuXEP&#10;/qD7MdYihXDIUUMTY59LGaqGLIaZ64kT9+m8xZigr6Xx+EjhtpNzpRbSYsupocGetg1V1+PNati7&#10;aTycM+Wt39zay9vXe7Zf1lo/TYb1K4hIQ/wX/7kPJs1Xixf4/Sad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VKhMMAAADdAAAADwAAAAAAAAAAAAAAAACYAgAAZHJzL2Rv&#10;d25yZXYueG1sUEsFBgAAAAAEAAQA9QAAAIgDAAAAAA==&#10;" path="m,40r,l10,30,25,20,50,5r30,l110,10r25,10l155,30r29,20l189,50r10,l214,35,234,r15,50e" filled="f" strokecolor="#e36c0a [2409]" strokeweight="42e-5mm">
                  <v:path arrowok="t" o:connecttype="custom" o:connectlocs="0,40;0,40;10,30;25,20;50,5;80,5;110,10;135,20;155,30;184,50;184,50;189,50;199,50;214,35;234,0;249,50" o:connectangles="0,0,0,0,0,0,0,0,0,0,0,0,0,0,0,0"/>
                </v:shape>
                <v:shape id="Freeform 511" o:spid="_x0000_s1528" style="position:absolute;left:6148;top:6321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U88IA&#10;AADdAAAADwAAAGRycy9kb3ducmV2LnhtbERPTYvCMBC9C/sfwix4EU3qoUg1ii6siKddFbwOzdhW&#10;m0lJotZ/v1lY2Ns83ucsVr1txYN8aBxryCYKBHHpTMOVhtPxczwDESKywdYxaXhRgNXybbDAwrgn&#10;f9PjECuRQjgUqKGOsSukDGVNFsPEdcSJuzhvMSboK2k8PlO4beVUqVxabDg11NjRR03l7XC3GrZu&#10;FHenTHnrN/fmvL9+ZdtZpfXwvV/PQUTq47/4z70zab7Kc/j9Jp0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Z9TzwgAAAN0AAAAPAAAAAAAAAAAAAAAAAJgCAABkcnMvZG93&#10;bnJldi54bWxQSwUGAAAAAAQABAD1AAAAhwMAAAAA&#10;" path="m,l,,25,25,50,40r30,l110,40,135,30,155,20,184,r5,l194,r20,20l234,50,249,e" filled="f" strokecolor="#e36c0a [2409]" strokeweight="42e-5mm">
                  <v:path arrowok="t" o:connecttype="custom" o:connectlocs="0,0;0,0;25,25;50,40;80,40;110,40;135,30;155,20;184,0;184,0;189,0;194,0;214,20;234,50;249,0" o:connectangles="0,0,0,0,0,0,0,0,0,0,0,0,0,0,0"/>
                </v:shape>
                <v:shape id="Freeform 512" o:spid="_x0000_s1529" style="position:absolute;left:6148;top:6361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oIBsQA&#10;AADdAAAADwAAAGRycy9kb3ducmV2LnhtbERPS2vCQBC+C/6HZYTedGPAB9FVYqmlvZRqxfOQHZNg&#10;djbsribtr+8WCt7m43vOetubRtzJ+dqygukkAUFcWF1zqeD0tR8vQfiArLGxTAq+ycN2MxysMdO2&#10;4wPdj6EUMYR9hgqqENpMSl9UZNBPbEscuYt1BkOErpTaYRfDTSPTJJlLgzXHhgpbeq6ouB5vRgHn&#10;P+az3R9Ou7NbLt5f6LWbfaRKPY36fAUiUB8e4n/3m47zk/kC/r6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6CAbEAAAA3QAAAA8AAAAAAAAAAAAAAAAAmAIAAGRycy9k&#10;b3ducmV2LnhtbFBLBQYAAAAABAAEAPUAAACJAwAAAAA=&#10;" path="m,220r,l5,305r5,35l15,370r15,30l45,420r20,10l95,435r30,l150,420r24,-20l199,375r20,-30l229,305r10,-40l244,220r-5,-45l229,135,219,100,199,65,174,40,150,20,125,5,95,,65,5,45,20,30,40,15,65,10,95,5,135,,220xe" filled="f" strokecolor="#e36c0a [2409]" strokeweight="42e-5mm">
                  <v:path arrowok="t" o:connecttype="custom" o:connectlocs="0,220;0,220;5,305;10,340;15,370;30,400;45,420;65,430;95,435;95,435;125,435;150,420;174,400;199,375;219,345;229,305;239,265;244,220;244,220;239,175;229,135;219,100;199,65;174,40;150,20;125,5;95,0;95,0;65,5;45,20;30,40;15,65;10,95;5,135;0,220;0,220" o:connectangles="0,0,0,0,0,0,0,0,0,0,0,0,0,0,0,0,0,0,0,0,0,0,0,0,0,0,0,0,0,0,0,0,0,0,0,0"/>
                </v:shape>
                <v:shape id="Freeform 513" o:spid="_x0000_s1530" style="position:absolute;left:6148;top:6431;width:194;height:300;visibility:visible;mso-wrap-style:square;v-text-anchor:top" coordsize="194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T4ssYA&#10;AADdAAAADwAAAGRycy9kb3ducmV2LnhtbESPQWvDMAyF74X9B6PCLmWxu0MZWZ3SDsoG62Fp+wNE&#10;rCYhsRxiL83+/XQY7Cbxnt77tN3NvlcTjbENbGGdGVDEVXAt1xaul+PTC6iYkB32gcnCD0XYFQ+L&#10;LeYu3Lmk6ZxqJSEcc7TQpDTkWseqIY8xCwOxaLcwekyyjrV2I94l3Pf62ZiN9tiyNDQ40FtDVXf+&#10;9hYOn6du2q/c182UQyjfL9VJd9Hax+W8fwWVaE7/5r/rDyf4ZiO48o2Mo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T4ssYAAADdAAAADwAAAAAAAAAAAAAAAACYAgAAZHJz&#10;L2Rvd25yZXYueG1sUEsFBgAAAAAEAAQA9QAAAIsDAAAAAA==&#10;" path="m,150r,l,180r5,25l15,230r10,25l40,270r15,15l75,295r20,5l115,295r20,-5l150,275r14,-20l179,235r10,-25l194,180r,-30l194,120,189,90,179,65,164,45,150,25,135,10,115,5,95,,75,,55,10,40,25,25,45,15,65,5,90,,120r,30xe" filled="f" strokecolor="#e36c0a [2409]" strokeweight="42e-5mm">
                  <v:path arrowok="t" o:connecttype="custom" o:connectlocs="0,150;0,150;0,180;5,205;15,230;25,255;40,270;55,285;75,295;95,300;95,300;115,295;135,290;150,275;164,255;179,235;189,210;194,180;194,150;194,150;194,120;189,90;179,65;164,45;150,25;135,10;115,5;95,0;95,0;75,0;55,10;40,25;25,45;15,65;5,90;0,120;0,150;0,150" o:connectangles="0,0,0,0,0,0,0,0,0,0,0,0,0,0,0,0,0,0,0,0,0,0,0,0,0,0,0,0,0,0,0,0,0,0,0,0,0,0"/>
                </v:shape>
                <v:shape id="Freeform 514" o:spid="_x0000_s1531" style="position:absolute;left:6148;top:6476;width:164;height:210;visibility:visible;mso-wrap-style:square;v-text-anchor:top" coordsize="164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U2z8MA&#10;AADdAAAADwAAAGRycy9kb3ducmV2LnhtbERPzWrCQBC+F3yHZQQvpW7qQdrUjQSpoBdLYx9gmp38&#10;1OxsyK5mfXu3IHibj+93VutgOnGhwbWWFbzOExDEpdUt1wp+jtuXNxDOI2vsLJOCKzlYZ5OnFaba&#10;jvxNl8LXIoawS1FB432fSunKhgy6ue2JI1fZwaCPcKilHnCM4aaTiyRZSoMtx4YGe9o0VJ6Ks1GQ&#10;u6P53B9+/6pzXnw9jybU+0VQajYN+QcIT8E/xHf3Tsf5yfId/r+JJ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U2z8MAAADdAAAADwAAAAAAAAAAAAAAAACYAgAAZHJzL2Rv&#10;d25yZXYueG1sUEsFBgAAAAAEAAQA9QAAAIgDAAAAAA==&#10;" path="m,105r,l5,125r5,20l20,165r10,15l45,190r20,10l80,205r15,5l110,210r10,-10l135,190r10,-10l160,145r4,-40l160,65,145,30,135,20,120,10,110,,95,,80,,65,5,45,15,30,30,20,45,10,65,5,85,,105xe" filled="f" strokecolor="#e36c0a [2409]" strokeweight="42e-5mm">
                  <v:path arrowok="t" o:connecttype="custom" o:connectlocs="0,105;0,105;5,125;10,145;20,165;30,180;45,190;65,200;80,205;95,210;95,210;110,210;120,200;135,190;145,180;160,145;164,105;164,105;160,65;145,30;135,20;120,10;110,0;95,0;95,0;80,0;65,5;45,15;30,30;20,45;10,65;5,85;0,105;0,105" o:connectangles="0,0,0,0,0,0,0,0,0,0,0,0,0,0,0,0,0,0,0,0,0,0,0,0,0,0,0,0,0,0,0,0,0,0"/>
                </v:shape>
                <v:shape id="Freeform 515" o:spid="_x0000_s1532" style="position:absolute;left:6148;top:6506;width:145;height:150;visibility:visible;mso-wrap-style:square;v-text-anchor:top" coordsize="14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iJ5cMA&#10;AADdAAAADwAAAGRycy9kb3ducmV2LnhtbESPT4vCQAzF78J+hyEL3nS6gn/oOooru9iTYNV76GTb&#10;YidTOqPWb28OgreE9/LeL8t17xp1oy7Ung18jRNQxIW3NZcGTse/0QJUiMgWG89k4EEB1quPwRJT&#10;6+98oFseSyUhHFI0UMXYplqHoiKHYexbYtH+fecwytqV2nZ4l3DX6EmSzLTDmqWhwpa2FRWX/OoM&#10;LHa/nns65jE7TPfbc5419scbM/zsN9+gIvXxbX5dZ1bwk7nwyzcygl4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iJ5cMAAADdAAAADwAAAAAAAAAAAAAAAACYAgAAZHJzL2Rv&#10;d25yZXYueG1sUEsFBgAAAAAEAAQA9QAAAIgDAAAAAA==&#10;" path="m,75r,l5,90r5,15l25,115r10,10l70,140r25,10l105,145r10,l130,125r10,-20l145,75,140,45,130,25,115,5,95,,70,5,40,20,25,30,10,45,5,60,,75xe" filled="f" strokecolor="#e36c0a [2409]" strokeweight="42e-5mm">
                  <v:path arrowok="t" o:connecttype="custom" o:connectlocs="0,75;0,75;5,90;10,105;25,115;35,125;70,140;95,150;95,150;105,145;115,145;130,125;140,105;145,75;145,75;140,45;130,25;115,5;95,0;95,0;70,5;40,20;25,30;10,45;5,60;0,75;0,75" o:connectangles="0,0,0,0,0,0,0,0,0,0,0,0,0,0,0,0,0,0,0,0,0,0,0,0,0,0,0"/>
                </v:shape>
                <v:shape id="Freeform 516" o:spid="_x0000_s1533" style="position:absolute;left:6128;top:6321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JjR8YA&#10;AADdAAAADwAAAGRycy9kb3ducmV2LnhtbESPzW7CMBCE70h9B2sr9QZOcgCUYqL+CBWJXgi99LaK&#10;t3EgXkexIYGnrytV4rarmW92dlWMthUX6n3jWEE6S0AQV043XCv4OmymSxA+IGtsHZOCK3ko1g+T&#10;FebaDbynSxlqEUPY56jAhNDlUvrKkEU/cx1x1H5cbzHEta+l7nGI4baVWZLMpcWG4wWDHb0Zqk7l&#10;2cYa3x9ksvlA5qY/M/deHXevi4NST4/jyzOIQGO4m//prY5cskjh75s4gl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JjR8YAAADdAAAADwAAAAAAAAAAAAAAAACYAgAAZHJz&#10;L2Rvd25yZXYueG1sUEsFBgAAAAAEAAQA9QAAAIsDAAAAAA==&#10;" path="m20,r,l10,25,,70r,35l,145r10,55l20,260,10,320,5,370,,410r,35l10,490r10,20e" filled="f" strokecolor="#e36c0a [2409]" strokeweight="42e-5mm">
                  <v:path arrowok="t" o:connecttype="custom" o:connectlocs="20,0;20,0;10,25;0,70;0,105;0,145;10,200;20,260;20,260;20,260;10,320;5,370;0,410;0,445;10,490;20,510" o:connectangles="0,0,0,0,0,0,0,0,0,0,0,0,0,0,0,0"/>
                </v:shape>
                <v:shape id="Freeform 517" o:spid="_x0000_s1534" style="position:absolute;left:6103;top:6321;width:45;height:510;visibility:visible;mso-wrap-style:square;v-text-anchor:top" coordsize="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1zIMAA&#10;AADdAAAADwAAAGRycy9kb3ducmV2LnhtbERPy6rCMBDdC/5DGMGNaKrgqxpFRMHtrY/10IxttZmU&#10;Jmr9e3NBcDeH85zlujGleFLtCssKhoMIBHFqdcGZgtNx35+BcB5ZY2mZFLzJwXrVbi0x1vbFf/RM&#10;fCZCCLsYFeTeV7GULs3JoBvYijhwV1sb9AHWmdQ1vkK4KeUoiibSYMGhIceKtjml9+RhFExn4/2p&#10;Nz6bg9vdtvfefJjcLmelup1mswDhqfE/8dd90GF+NB3B/zfhBLn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O1zIMAAAADdAAAADwAAAAAAAAAAAAAAAACYAgAAZHJzL2Rvd25y&#10;ZXYueG1sUEsFBgAAAAAEAAQA9QAAAIUDAAAAAA==&#10;" path="m45,r,l30,45,20,90,10,155,,230r5,90l10,365r5,50l30,460r15,50e" filled="f" strokecolor="#e36c0a [2409]" strokeweight="42e-5mm">
                  <v:path arrowok="t" o:connecttype="custom" o:connectlocs="45,0;45,0;30,45;20,90;10,155;0,230;5,320;10,365;15,415;30,460;45,510" o:connectangles="0,0,0,0,0,0,0,0,0,0,0"/>
                </v:shape>
                <v:line id="Line 518" o:spid="_x0000_s1535" style="position:absolute;visibility:visible;mso-wrap-style:square" from="6053,6321" to="6054,6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gtocQAAADdAAAADwAAAGRycy9kb3ducmV2LnhtbERP32vCMBB+F/wfwgl7kZk6YY7OKKIb&#10;DITCuoL4djRnWtZcShNr998bYeDbfXw/b7UZbCN66nztWMF8loAgLp2u2Sgofj6f30D4gKyxcUwK&#10;/sjDZj0erTDV7srf1OfBiBjCPkUFVQhtKqUvK7LoZ64ljtzZdRZDhJ2RusNrDLeNfEmSV2mx5thQ&#10;YUu7isrf/GIVmCLffyxN0Rf7c/CH4zTrT1mm1NNk2L6DCDSEh/jf/aXj/GS5gPs38QS5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6C2hxAAAAN0AAAAPAAAAAAAAAAAA&#10;AAAAAKECAABkcnMvZG93bnJldi54bWxQSwUGAAAAAAQABAD5AAAAkgMAAAAA&#10;" strokecolor="#e36c0a [2409]" strokeweight="42e-5mm"/>
                <v:line id="Line 519" o:spid="_x0000_s1536" style="position:absolute;visibility:visible;mso-wrap-style:square" from="6023,6321" to="6024,6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NXm8IAAADdAAAADwAAAGRycy9kb3ducmV2LnhtbERP24rCMBB9X/Afwgi+LJoqyyrVKCJ4&#10;WVgQr89DM7bBZlKaWOvfbxYW9m0O5zqzRWtL0VDtjWMFw0ECgjhz2nCu4Hxa9ycgfEDWWDomBS/y&#10;sJh33maYavfkAzXHkIsYwj5FBUUIVSqlzwqy6AeuIo7czdUWQ4R1LnWNzxhuSzlKkk9p0XBsKLCi&#10;VUHZ/fiwCsz2etl/X3fZ0tHX+8ZuzIsao1Sv2y6nIAK14V/8597pOD8Zf8DvN/EEO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VNXm8IAAADdAAAADwAAAAAAAAAAAAAA&#10;AAChAgAAZHJzL2Rvd25yZXYueG1sUEsFBgAAAAAEAAQA+QAAAJADAAAAAA==&#10;" strokecolor="#e36c0a [2409]" strokeweight="69e-5mm"/>
                <v:shape id="Freeform 520" o:spid="_x0000_s1537" style="position:absolute;left:6148;top:7312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cWcMA&#10;AADdAAAADwAAAGRycy9kb3ducmV2LnhtbERP32vCMBB+F/Y/hBvsRWbSwZzUprINJuKTc4KvR3O2&#10;dc2lJFG7/34RBN/u4/t5xWKwnTiTD61jDdlEgSCunGm51rD7+XqegQgR2WDnmDT8UYBF+TAqMDfu&#10;wt903sZapBAOOWpoYuxzKUPVkMUwcT1x4g7OW4wJ+loaj5cUbjv5otRUWmw5NTTY02dD1e/2ZDUs&#10;3Tiudpny1n+c2v36uMmWs1rrp8fhfQ4i0hDv4pt7ZdJ89fYK12/SCbL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zcWcMAAADdAAAADwAAAAAAAAAAAAAAAACYAgAAZHJzL2Rv&#10;d25yZXYueG1sUEsFBgAAAAAEAAQA9QAAAIgDAAAAAA==&#10;" path="m,40r,l10,30,25,20,50,5r30,l110,10r25,5l155,30r29,20l189,50r10,l214,30,234,r15,45e" filled="f" strokecolor="#e36c0a [2409]" strokeweight="42e-5mm">
                  <v:path arrowok="t" o:connecttype="custom" o:connectlocs="0,40;0,40;10,30;25,20;50,5;80,5;110,10;135,15;155,30;184,50;184,50;189,50;199,50;214,30;234,0;249,45" o:connectangles="0,0,0,0,0,0,0,0,0,0,0,0,0,0,0,0"/>
                </v:shape>
                <v:shape id="Freeform 521" o:spid="_x0000_s1538" style="position:absolute;left:6148;top:6841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CLsIA&#10;AADdAAAADwAAAGRycy9kb3ducmV2LnhtbERPTWsCMRC9C/0PYQpepCbrQWVrFBUU6amugtdhM93d&#10;upksSdT13zeFQm/zeJ+zWPW2FXfyoXGsIRsrEMSlMw1XGs6n3dscRIjIBlvHpOFJAVbLl8ECc+Me&#10;fKR7ESuRQjjkqKGOsculDGVNFsPYdcSJ+3LeYkzQV9J4fKRw28qJUlNpseHUUGNH25rKa3GzGvZu&#10;FA/nTHnrN7fm8vH9me3nldbD1379DiJSH//Ff+6DSfPVbAq/36QT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vkIuwgAAAN0AAAAPAAAAAAAAAAAAAAAAAJgCAABkcnMvZG93&#10;bnJldi54bWxQSwUGAAAAAAQABAD1AAAAhwMAAAAA&#10;" path="m,l,,25,25,50,35r30,5l110,35r25,-5l155,20,184,r5,l194,r20,15l234,50,249,e" filled="f" strokecolor="#e36c0a [2409]" strokeweight="42e-5mm">
                  <v:path arrowok="t" o:connecttype="custom" o:connectlocs="0,0;0,0;25,25;50,35;80,40;110,35;135,30;155,20;184,0;184,0;189,0;194,0;214,15;234,50;249,0" o:connectangles="0,0,0,0,0,0,0,0,0,0,0,0,0,0,0"/>
                </v:shape>
                <v:shape id="Freeform 522" o:spid="_x0000_s1539" style="position:absolute;left:6148;top:6881;width:244;height:436;visibility:visible;mso-wrap-style:square;v-text-anchor:top" coordsize="244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MIwMQA&#10;AADdAAAADwAAAGRycy9kb3ducmV2LnhtbERPQW7CMBC8I/UP1lbiBk57IChgEKpaqZciFdKel3iJ&#10;o9jrKHZD4PW4UqXeZnd2ZnbW29FZMVAfGs8KnuYZCOLK64ZrBeXxbbYEESKyRuuZFFwpwHbzMFlj&#10;of2FP2k4xFokEw4FKjAxdoWUoTLkMMx9R5y4s+8dxjT2tdQ9XpK5s/I5yxbSYcMpwWBHL4aq9vDj&#10;FOTfrTV2P7YnKuPt63VI+4+g1PRx3K1ARBrj//Gf+l2n97M8h982CYL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jCMDEAAAA3QAAAA8AAAAAAAAAAAAAAAAAmAIAAGRycy9k&#10;b3ducmV2LnhtbFBLBQYAAAAABAAEAPUAAACJAwAAAAA=&#10;" path="m,220r,l5,301r5,40l15,371r15,25l45,416r20,15l95,436r30,l150,421r24,-20l199,376r20,-35l229,306r10,-40l244,220r-5,-45l229,135,219,95,199,65,174,40,150,20,125,5,95,,65,5,45,15,30,35,15,65,10,95,5,135,,220xe" filled="f" strokecolor="#e36c0a [2409]" strokeweight="42e-5mm">
                  <v:path arrowok="t" o:connecttype="custom" o:connectlocs="0,220;0,220;5,301;10,341;15,371;30,396;45,416;65,431;95,436;95,436;125,436;150,421;174,401;199,376;219,341;229,306;239,266;244,220;244,220;239,175;229,135;219,95;199,65;174,40;150,20;125,5;95,0;95,0;65,5;45,15;30,35;15,65;10,95;5,135;0,220;0,220" o:connectangles="0,0,0,0,0,0,0,0,0,0,0,0,0,0,0,0,0,0,0,0,0,0,0,0,0,0,0,0,0,0,0,0,0,0,0,0"/>
                </v:shape>
                <v:shape id="Freeform 523" o:spid="_x0000_s1540" style="position:absolute;left:6148;top:6951;width:194;height:301;visibility:visible;mso-wrap-style:square;v-text-anchor:top" coordsize="194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g/+8YA&#10;AADdAAAADwAAAGRycy9kb3ducmV2LnhtbESPQWvCQBCF74L/YZlCb7qphSqpq4i20IqCpj30OGTH&#10;JJidTbNbTf31zkHwNsN7894303nnanWiNlSeDTwNE1DEubcVFwa+v94HE1AhIlusPZOBfwown/V7&#10;U0ytP/OeTlkslIRwSNFAGWOTah3ykhyGoW+IRTv41mGUtS20bfEs4a7WoyR50Q4rloYSG1qWlB+z&#10;P2fgbUU/enzxv+Rpsnk+7OJ6/bk15vGhW7yCitTFu/l2/WEFPxkLrnwjI+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g/+8YAAADdAAAADwAAAAAAAAAAAAAAAACYAgAAZHJz&#10;L2Rvd25yZXYueG1sUEsFBgAAAAAEAAQA9QAAAIsDAAAAAA==&#10;" path="m,150r,l,181r5,25l15,231r10,25l40,271r15,15l75,296r20,5l115,296r20,-10l150,276r14,-20l179,236r10,-30l194,181r,-31l194,120,189,90,179,65,164,45,150,25,135,10,115,,95,,75,,55,10,40,25,25,40,15,65,5,90,,120r,30xe" filled="f" strokecolor="#e36c0a [2409]" strokeweight="42e-5mm">
                  <v:path arrowok="t" o:connecttype="custom" o:connectlocs="0,150;0,150;0,181;5,206;15,231;25,256;40,271;55,286;75,296;95,301;95,301;115,296;135,286;150,276;164,256;179,236;189,206;194,181;194,150;194,150;194,120;189,90;179,65;164,45;150,25;135,10;115,0;95,0;95,0;75,0;55,10;40,25;25,40;15,65;5,90;0,120;0,150;0,150" o:connectangles="0,0,0,0,0,0,0,0,0,0,0,0,0,0,0,0,0,0,0,0,0,0,0,0,0,0,0,0,0,0,0,0,0,0,0,0,0,0"/>
                </v:shape>
                <v:shape id="Freeform 524" o:spid="_x0000_s1541" style="position:absolute;left:6148;top:6996;width:164;height:211;visibility:visible;mso-wrap-style:square;v-text-anchor:top" coordsize="164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05ZcQA&#10;AADdAAAADwAAAGRycy9kb3ducmV2LnhtbERPS2vCQBC+F/wPywi9FN0o4iN1FbEqPYka7XnIjkkw&#10;Oxuyq4n/vlsQepuP7znzZWtK8aDaFZYVDPoRCOLU6oIzBedk25uCcB5ZY2mZFDzJwXLReZtjrG3D&#10;R3qcfCZCCLsYFeTeV7GULs3JoOvbijhwV1sb9AHWmdQ1NiHclHIYRWNpsODQkGNF65zS2+luFAxH&#10;afJz2d6T5jD+2vH1uN/7zYdS79129QnCU+v/xS/3tw7zo8kM/r4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9OWXEAAAA3QAAAA8AAAAAAAAAAAAAAAAAmAIAAGRycy9k&#10;b3ducmV2LnhtbFBLBQYAAAAABAAEAPUAAACJAwAAAAA=&#10;" path="m,105r,l5,126r5,20l20,161r10,15l45,191r20,10l80,206r15,5l110,206r10,-5l135,191r10,-10l160,146r4,-41l160,65,145,30,135,15,120,5,110,,95,,80,,65,5,45,15,30,30,20,45,10,60,5,80,,105xe" filled="f" strokecolor="#e36c0a [2409]" strokeweight="42e-5mm">
                  <v:path arrowok="t" o:connecttype="custom" o:connectlocs="0,105;0,105;5,126;10,146;20,161;30,176;45,191;65,201;80,206;95,211;95,211;110,206;120,201;135,191;145,181;160,146;164,105;164,105;160,65;145,30;135,15;120,5;110,0;95,0;95,0;80,0;65,5;45,15;30,30;20,45;10,60;5,80;0,105;0,105" o:connectangles="0,0,0,0,0,0,0,0,0,0,0,0,0,0,0,0,0,0,0,0,0,0,0,0,0,0,0,0,0,0,0,0,0,0"/>
                </v:shape>
                <v:shape id="Freeform 525" o:spid="_x0000_s1542" style="position:absolute;left:6148;top:7026;width:145;height:146;visibility:visible;mso-wrap-style:square;v-text-anchor:top" coordsize="145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8ekMUA&#10;AADdAAAADwAAAGRycy9kb3ducmV2LnhtbESPQW/CMAyF75P2HyJP2m2k4zBVhYDQpk0cmAaFw45W&#10;4zUVjVM1GYT9+vmAxO1Zfv783nyZfa9ONMYusIHnSQGKuAm249bAYf/+VIKKCdliH5gMXCjCcnF/&#10;N8fKhjPv6FSnVgmEY4UGXEpDpXVsHHmMkzAQy+4njB6TjGOr7YhngfteT4viRXvsWD44HOjVUXOs&#10;f71QPjlva62/L23pvt7+Ns1HnkZjHh/yagYqUU438/V6bSV+UUp+aSMS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x6QxQAAAN0AAAAPAAAAAAAAAAAAAAAAAJgCAABkcnMv&#10;ZG93bnJldi54bWxQSwUGAAAAAAQABAD1AAAAigMAAAAA&#10;" path="m,75r,l5,91r5,10l25,116r10,10l70,141r25,5l105,146r10,-5l130,126r10,-25l145,75,140,45,130,20,115,5,95,,70,5,40,20,25,30,10,40,5,55,,75xe" filled="f" strokecolor="#e36c0a [2409]" strokeweight="42e-5mm">
                  <v:path arrowok="t" o:connecttype="custom" o:connectlocs="0,75;0,75;5,91;10,101;25,116;35,126;70,141;95,146;95,146;105,146;115,141;130,126;140,101;145,75;145,75;140,45;130,20;115,5;95,0;95,0;70,5;40,20;25,30;10,40;5,55;0,75;0,75" o:connectangles="0,0,0,0,0,0,0,0,0,0,0,0,0,0,0,0,0,0,0,0,0,0,0,0,0,0,0"/>
                </v:shape>
                <v:shape id="Freeform 526" o:spid="_x0000_s1543" style="position:absolute;left:6128;top:6841;width:20;height:511;visibility:visible;mso-wrap-style:square;v-text-anchor:top" coordsize="20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oq8cUA&#10;AADdAAAADwAAAGRycy9kb3ducmV2LnhtbERP22rCQBB9L/Qflin0pehGQQkxGymllYIi3j5gyI7Z&#10;YHY2zW5j9Ou7hULf5nCuky8H24ieOl87VjAZJyCIS6drrhScjh+jFIQPyBobx6TgRh6WxeNDjpl2&#10;V95TfwiViCHsM1RgQmgzKX1pyKIfu5Y4cmfXWQwRdpXUHV5juG3kNEnm0mLNscFgS2+Gysvh2yrY&#10;1JtVv23uL/Pt+219N7bdha+ZUs9Pw+sCRKAh/Iv/3J86zk/SCfx+E0+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irxxQAAAN0AAAAPAAAAAAAAAAAAAAAAAJgCAABkcnMv&#10;ZG93bnJldi54bWxQSwUGAAAAAAQABAD1AAAAigMAAAAA&#10;" path="m20,r,l10,25,,70r,35l,145r10,50l20,260,10,321,5,371,,411r,35l10,491r10,20e" filled="f" strokecolor="#e36c0a [2409]" strokeweight="42e-5mm">
                  <v:path arrowok="t" o:connecttype="custom" o:connectlocs="20,0;20,0;10,25;0,70;0,105;0,145;10,195;20,260;20,260;20,260;10,321;5,371;0,411;0,446;10,491;20,511" o:connectangles="0,0,0,0,0,0,0,0,0,0,0,0,0,0,0,0"/>
                </v:shape>
                <v:shape id="Freeform 527" o:spid="_x0000_s1544" style="position:absolute;left:6103;top:6841;width:45;height:511;visibility:visible;mso-wrap-style:square;v-text-anchor:top" coordsize="45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POGMUA&#10;AADdAAAADwAAAGRycy9kb3ducmV2LnhtbERP32vCMBB+H+x/CDfY20wtU6QaRYVNUZDNCWNvt+bW&#10;VJtLaaLW/94Iwt7u4/t5o0lrK3GixpeOFXQ7CQji3OmSCwW7r7eXAQgfkDVWjknBhTxMxo8PI8y0&#10;O/MnnbahEDGEfYYKTAh1JqXPDVn0HVcTR+7PNRZDhE0hdYPnGG4rmSZJX1osOTYYrGluKD9sj1bB&#10;6/qnV3zbC+9nm8Uq1fnvx7tZK/X81E6HIAK14V98dy91nJ8MUrh9E0+Q4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84YxQAAAN0AAAAPAAAAAAAAAAAAAAAAAJgCAABkcnMv&#10;ZG93bnJldi54bWxQSwUGAAAAAAQABAD1AAAAigMAAAAA&#10;" path="m45,r,l30,40,20,90,10,155,,230r5,86l10,366r5,45l30,461r15,50e" filled="f" strokecolor="#e36c0a [2409]" strokeweight="42e-5mm">
                  <v:path arrowok="t" o:connecttype="custom" o:connectlocs="45,0;45,0;30,40;20,90;10,155;0,230;5,316;10,366;15,411;30,461;45,511" o:connectangles="0,0,0,0,0,0,0,0,0,0,0"/>
                </v:shape>
                <v:line id="Line 528" o:spid="_x0000_s1545" style="position:absolute;visibility:visible;mso-wrap-style:square" from="6053,6841" to="6054,7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1dhsQAAADdAAAADwAAAGRycy9kb3ducmV2LnhtbERP32vCMBB+F/wfwg32IjN1Ay3VKKIb&#10;DAYFa2H4djRnWtZcSpPV7r9fBgPf7uP7eZvdaFsxUO8bxwoW8wQEceV0w0ZBeX57SkH4gKyxdUwK&#10;fsjDbjudbDDT7sYnGopgRAxhn6GCOoQuk9JXNVn0c9cRR+7qeoshwt5I3eMthttWPifJUlpsODbU&#10;2NGhpuqr+LYKTFkcX1emHMrjNfiPz1k+XPJcqceHcb8GEWgMd/G/+13H+Un6An/fxBPk9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PV2GxAAAAN0AAAAPAAAAAAAAAAAA&#10;AAAAAKECAABkcnMvZG93bnJldi54bWxQSwUGAAAAAAQABAD5AAAAkgMAAAAA&#10;" strokecolor="#e36c0a [2409]" strokeweight="42e-5mm"/>
                <v:line id="Line 529" o:spid="_x0000_s1546" style="position:absolute;visibility:visible;mso-wrap-style:square" from="6023,6841" to="6024,7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YnvMIAAADdAAAADwAAAGRycy9kb3ducmV2LnhtbERP24rCMBB9F/yHMIIvsqbKItI1igi6&#10;LgjiZX0emtk22ExKk631740g+DaHc53ZorWlaKj2xrGC0TABQZw5bThXcD6tP6YgfEDWWDomBXfy&#10;sJh3OzNMtbvxgZpjyEUMYZ+igiKEKpXSZwVZ9ENXEUfuz9UWQ4R1LnWNtxhuSzlOkom0aDg2FFjR&#10;qqDsevy3Csz35Xe/u2yzpaOfwcZuzJ0ao1S/1y6/QARqw1v8cm91nJ9MP+H5TTxBz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IYnvMIAAADdAAAADwAAAAAAAAAAAAAA&#10;AAChAgAAZHJzL2Rvd25yZXYueG1sUEsFBgAAAAAEAAQA+QAAAJADAAAAAA==&#10;" strokecolor="#e36c0a [2409]" strokeweight="69e-5mm"/>
                <v:shape id="Freeform 530" o:spid="_x0000_s1547" style="position:absolute;left:6148;top:7832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msfsIA&#10;AADdAAAADwAAAGRycy9kb3ducmV2LnhtbERPTWsCMRC9F/wPYYReiiZbaFlWo2ihIj21KngdNuPu&#10;6mayJFHXf28Kgrd5vM+Zznvbigv50DjWkI0VCOLSmYYrDbvt9ygHESKywdYxabhRgPls8DLFwrgr&#10;/9FlEyuRQjgUqKGOsSukDGVNFsPYdcSJOzhvMSboK2k8XlO4beW7Up/SYsOpocaOvmoqT5uz1bBy&#10;b3G9y5S3fnlu9j/H32yVV1q/DvvFBESkPj7FD/fapPkq/4D/b9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uax+wgAAAN0AAAAPAAAAAAAAAAAAAAAAAJgCAABkcnMvZG93&#10;bnJldi54bWxQSwUGAAAAAAQABAD1AAAAhwMAAAAA&#10;" path="m,40r,l10,25,25,15,50,5,80,r30,5l135,15r20,10l184,45r5,5l199,45,214,30,234,r15,45e" filled="f" strokecolor="#e36c0a [2409]" strokeweight="42e-5mm">
                  <v:path arrowok="t" o:connecttype="custom" o:connectlocs="0,40;0,40;10,25;25,15;50,5;80,0;110,5;135,15;155,25;184,45;184,45;189,50;199,45;214,30;234,0;249,45" o:connectangles="0,0,0,0,0,0,0,0,0,0,0,0,0,0,0,0"/>
                </v:shape>
                <v:shape id="Freeform 531" o:spid="_x0000_s1548" style="position:absolute;left:6148;top:7357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yCcIA&#10;AADdAAAADwAAAGRycy9kb3ducmV2LnhtbERPTYvCMBC9L+x/CLPgZdGkHqRUo+jCinjaVcHr0Ixt&#10;tZmUJGr99xtB2Ns83ufMFr1txY18aBxryEYKBHHpTMOVhsP+e5iDCBHZYOuYNDwowGL+/jbDwrg7&#10;/9JtFyuRQjgUqKGOsSukDGVNFsPIdcSJOzlvMSboK2k83lO4beVYqYm02HBqqLGjr5rKy+5qNazd&#10;Z9wcMuWtX12b4/b8k63zSuvBR7+cgojUx3/xy70xab7KJ/D8Jp0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azIJwgAAAN0AAAAPAAAAAAAAAAAAAAAAAJgCAABkcnMvZG93&#10;bnJldi54bWxQSwUGAAAAAAQABAD1AAAAhwMAAAAA&#10;" path="m,5r,l25,25,50,40r30,5l110,40r25,-5l155,25,184,5,189,r5,5l214,20r20,30l249,e" filled="f" strokecolor="#e36c0a [2409]" strokeweight="42e-5mm">
                  <v:path arrowok="t" o:connecttype="custom" o:connectlocs="0,5;0,5;25,25;50,40;80,45;110,40;135,35;155,25;184,5;184,5;189,0;194,5;214,20;234,50;249,0" o:connectangles="0,0,0,0,0,0,0,0,0,0,0,0,0,0,0"/>
                </v:shape>
                <v:shape id="Freeform 532" o:spid="_x0000_s1549" style="position:absolute;left:6148;top:7402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bu/MQA&#10;AADdAAAADwAAAGRycy9kb3ducmV2LnhtbERPTWvCQBC9C/6HZQRvulGwhjQbUanSXkq10vOQnSbB&#10;7GzY3ZrYX98tFHqbx/ucfDOYVtzI+caygsU8AUFcWt1wpeDyfpilIHxA1thaJgV38rApxqMcM217&#10;PtHtHCoRQ9hnqKAOocuk9GVNBv3cdsSR+7TOYIjQVVI77GO4aeUySR6kwYZjQ40d7Wsqr+cvo4C3&#10;3+atO5wuuw+Xrl+e6NivXpdKTSfD9hFEoCH8i//czzrOT9I1/H4TT5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27vzEAAAA3QAAAA8AAAAAAAAAAAAAAAAAmAIAAGRycy9k&#10;b3ducmV2LnhtbFBLBQYAAAAABAAEAPUAAACJAwAAAAA=&#10;" path="m,215r,l5,300r5,35l15,370r15,25l45,415r20,15l95,435r30,-5l150,420r24,-20l199,375r20,-35l229,305r10,-45l244,215r-5,-40l229,130,219,95,199,65,174,35,150,15,125,5,95,,65,5,45,15,30,35,15,60,10,95,5,130,,215xe" filled="f" strokecolor="#e36c0a [2409]" strokeweight="42e-5mm">
                  <v:path arrowok="t" o:connecttype="custom" o:connectlocs="0,215;0,215;5,300;10,335;15,370;30,395;45,415;65,430;95,435;95,435;125,430;150,420;174,400;199,375;219,340;229,305;239,260;244,215;244,215;239,175;229,130;219,95;199,65;174,35;150,15;125,5;95,0;95,0;65,5;45,15;30,35;15,60;10,95;5,130;0,215;0,215" o:connectangles="0,0,0,0,0,0,0,0,0,0,0,0,0,0,0,0,0,0,0,0,0,0,0,0,0,0,0,0,0,0,0,0,0,0,0,0"/>
                </v:shape>
                <v:shape id="Freeform 533" o:spid="_x0000_s1550" style="position:absolute;left:6148;top:7467;width:194;height:300;visibility:visible;mso-wrap-style:square;v-text-anchor:top" coordsize="194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geSMUA&#10;AADdAAAADwAAAGRycy9kb3ducmV2LnhtbESPQWvCQBCF7wX/wzJCL0V366FIdBUVSoV6MOoPGLJj&#10;EpKdDdltTP9951DwNsN789436+3oWzVQH+vAFt7nBhRxEVzNpYXb9XO2BBUTssM2MFn4pQjbzeRl&#10;jZkLD85puKRSSQjHDC1UKXWZ1rGoyGOch45YtHvoPSZZ+1K7Hh8S7lu9MOZDe6xZGirs6FBR0Vx+&#10;vIX996kZdm/ufDd5F/Kva3HSTbT2dTruVqASjelp/r8+OsE3S8GVb2QEv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2B5IxQAAAN0AAAAPAAAAAAAAAAAAAAAAAJgCAABkcnMv&#10;ZG93bnJldi54bWxQSwUGAAAAAAQABAD1AAAAigMAAAAA&#10;" path="m,150r,l,180r5,30l15,235r10,20l40,275r15,15l75,300r20,l115,300r20,-10l150,275r14,-15l179,235r10,-25l194,180r,-30l194,120,189,95,179,70,164,45,150,30,135,15,115,5,95,,75,5,55,15,40,25,25,45,15,70,5,95,,120r,30xe" filled="f" strokecolor="#e36c0a [2409]" strokeweight="42e-5mm">
                  <v:path arrowok="t" o:connecttype="custom" o:connectlocs="0,150;0,150;0,180;5,210;15,235;25,255;40,275;55,290;75,300;95,300;95,300;115,300;135,290;150,275;164,260;179,235;189,210;194,180;194,150;194,150;194,120;189,95;179,70;164,45;150,30;135,15;115,5;95,0;95,0;75,5;55,15;40,25;25,45;15,70;5,95;0,120;0,150;0,150" o:connectangles="0,0,0,0,0,0,0,0,0,0,0,0,0,0,0,0,0,0,0,0,0,0,0,0,0,0,0,0,0,0,0,0,0,0,0,0,0,0"/>
                </v:shape>
                <v:shape id="Freeform 534" o:spid="_x0000_s1551" style="position:absolute;left:6148;top:7512;width:164;height:210;visibility:visible;mso-wrap-style:square;v-text-anchor:top" coordsize="164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QNcMA&#10;AADdAAAADwAAAGRycy9kb3ducmV2LnhtbERPzWrCQBC+C32HZQq9SN3oQTR1lVAs1Iti4gNMs2OS&#10;NjsbsqvZvr0rCN7m4/ud1SaYVlypd41lBdNJAoK4tLrhSsGp+HpfgHAeWWNrmRT8k4PN+mW0wlTb&#10;gY90zX0lYgi7FBXU3neplK6syaCb2I44cmfbG/QR9pXUPQ4x3LRyliRzabDh2FBjR581lX/5xSjI&#10;XGG2u/3P7/mS5YfxYEK1mwWl3l5D9gHCU/BP8cP9reP8ZLGE+zfx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nQNcMAAADdAAAADwAAAAAAAAAAAAAAAACYAgAAZHJzL2Rv&#10;d25yZXYueG1sUEsFBgAAAAAEAAQA9QAAAIgDAAAAAA==&#10;" path="m,105r,l5,130r5,15l20,165r10,15l45,195r20,10l80,210r15,l110,210r10,-5l135,195r10,-15l160,150r4,-45l160,65,145,35,135,20,120,10,110,5,95,,80,5,65,10,45,20,30,30,20,50,10,65,5,85,,105xe" filled="f" strokecolor="#e36c0a [2409]" strokeweight="42e-5mm">
                  <v:path arrowok="t" o:connecttype="custom" o:connectlocs="0,105;0,105;5,130;10,145;20,165;30,180;45,195;65,205;80,210;95,210;95,210;110,210;120,205;135,195;145,180;160,150;164,105;164,105;160,65;145,35;135,20;120,10;110,5;95,0;95,0;80,5;65,10;45,20;30,30;20,50;10,65;5,85;0,105;0,105" o:connectangles="0,0,0,0,0,0,0,0,0,0,0,0,0,0,0,0,0,0,0,0,0,0,0,0,0,0,0,0,0,0,0,0,0,0"/>
                </v:shape>
                <v:shape id="Freeform 535" o:spid="_x0000_s1552" style="position:absolute;left:6148;top:754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lfIMMA&#10;AADdAAAADwAAAGRycy9kb3ducmV2LnhtbESPQU/DMAyF70j8h8iTuLGkCE2sLJsm0CR6ZGx3qzFN&#10;t8aJmmwr/x4fkLjZes/vfV5tpjCoK425j2yhmhtQxG10PXcWDl+7xxdQuSA7HCKThR/KsFnf362w&#10;dvHGn3Tdl05JCOcaLfhSUq11bj0FzPOYiEX7jmPAIuvYaTfiTcLDoJ+MWeiAPUuDx0Rvntrz/hIs&#10;NEfsq0WsTqZJ77v0nNPFD421D7Np+wqq0FT+zX/XH07wzVL45RsZQa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lfIMMAAADdAAAADwAAAAAAAAAAAAAAAACYAgAAZHJzL2Rv&#10;d25yZXYueG1sUEsFBgAAAAAEAAQA9QAAAIgDAAAAAA==&#10;" path="m,70r,l5,85r5,15l25,115r10,10l70,140r25,5l105,145r10,-5l130,125r10,-25l145,70,140,45,130,20,115,5,95,,70,5,40,20,25,30,10,40,5,55,,70xe" filled="f" strokecolor="#e36c0a [2409]" strokeweight="42e-5mm">
                  <v:path arrowok="t" o:connecttype="custom" o:connectlocs="0,70;0,70;5,85;10,100;25,115;35,125;70,140;95,145;95,145;105,145;115,140;130,125;140,100;145,70;145,70;140,45;130,20;115,5;95,0;95,0;70,5;40,20;25,30;10,40;5,55;0,70;0,70" o:connectangles="0,0,0,0,0,0,0,0,0,0,0,0,0,0,0,0,0,0,0,0,0,0,0,0,0,0,0"/>
                </v:shape>
                <v:shape id="Freeform 536" o:spid="_x0000_s1553" style="position:absolute;left:6128;top:7362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6FvcYA&#10;AADdAAAADwAAAGRycy9kb3ducmV2LnhtbESPzW7CMBCE70h9B2sr9QYOOQBNcaL+qAIJLkAvva3i&#10;JQ6N11HsktCnr5GQuO1q5pudXRaDbcSZOl87VjCdJCCIS6drrhR8HT7HCxA+IGtsHJOCC3ko8ofR&#10;EjPtet7ReR8qEUPYZ6jAhNBmUvrSkEU/cS1x1I6usxji2lVSd9jHcNvINElm0mLN8YLBlt4NlT/7&#10;XxtrfK/IpLOezJ/epu6jPG3e5gelnh6H1xcQgYZwN9/otY5c8jyF6zdxBJ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6FvcYAAADdAAAADwAAAAAAAAAAAAAAAACYAgAAZHJz&#10;L2Rvd25yZXYueG1sUEsFBgAAAAAEAAQA9QAAAIsDAAAAAA==&#10;" path="m20,r,l10,20,,70r,30l,145r10,50l20,255,10,315,5,370,,410r,30l10,485r10,25e" filled="f" strokecolor="#e36c0a [2409]" strokeweight="42e-5mm">
                  <v:path arrowok="t" o:connecttype="custom" o:connectlocs="20,0;20,0;10,20;0,70;0,100;0,145;10,195;20,255;20,255;20,255;10,315;5,370;0,410;0,440;10,485;20,510" o:connectangles="0,0,0,0,0,0,0,0,0,0,0,0,0,0,0,0"/>
                </v:shape>
                <v:shape id="Freeform 537" o:spid="_x0000_s1554" style="position:absolute;left:6103;top:7362;width:45;height:510;visibility:visible;mso-wrap-style:square;v-text-anchor:top" coordsize="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V2sIA&#10;AADdAAAADwAAAGRycy9kb3ducmV2LnhtbERPTYvCMBC9L+x/CLPgRWyq4K7WRhFR8GpXPQ/N2Fab&#10;SWmi7f77jSB4m8f7nHTVm1o8qHWVZQXjKAZBnFtdcaHg+LsbzUA4j6yxtkwK/sjBavn5kWKibccH&#10;emS+ECGEXYIKSu+bREqXl2TQRbYhDtzFtgZ9gG0hdYtdCDe1nMTxtzRYcWgosaFNSfktuxsFP7Pp&#10;7jicnszeba+b23A+zq7nk1KDr369AOGp92/xy73XYX48n8Dzm3CC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4ZXawgAAAN0AAAAPAAAAAAAAAAAAAAAAAJgCAABkcnMvZG93&#10;bnJldi54bWxQSwUGAAAAAAQABAD1AAAAhwMAAAAA&#10;" path="m45,r,l30,40,20,90,10,155,,230r5,85l10,360r5,50l30,460r15,50e" filled="f" strokecolor="#e36c0a [2409]" strokeweight="42e-5mm">
                  <v:path arrowok="t" o:connecttype="custom" o:connectlocs="45,0;45,0;30,40;20,90;10,155;0,230;5,315;10,360;15,410;30,460;45,510" o:connectangles="0,0,0,0,0,0,0,0,0,0,0"/>
                </v:shape>
                <v:line id="Line 538" o:spid="_x0000_s1555" style="position:absolute;visibility:visible;mso-wrap-style:square" from="6053,7362" to="6054,7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TLW8UAAADdAAAADwAAAGRycy9kb3ducmV2LnhtbERP32vCMBB+H+x/CDfwZWi6DaZWo4yp&#10;MBgUrAXx7WjOtNhcShNr998vg4Fv9/H9vOV6sI3oqfO1YwUvkwQEcel0zUZBcdiNZyB8QNbYOCYF&#10;P+RhvXp8WGKq3Y331OfBiBjCPkUFVQhtKqUvK7LoJ64ljtzZdRZDhJ2RusNbDLeNfE2Sd2mx5thQ&#10;YUufFZWX/GoVmCLfbKem6IvNOfjv43PWn7JMqdHT8LEAEWgId/G/+0vH+cn8Df6+iSf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TLW8UAAADdAAAADwAAAAAAAAAA&#10;AAAAAAChAgAAZHJzL2Rvd25yZXYueG1sUEsFBgAAAAAEAAQA+QAAAJMDAAAAAA==&#10;" strokecolor="#e36c0a [2409]" strokeweight="42e-5mm"/>
                <v:line id="Line 539" o:spid="_x0000_s1556" style="position:absolute;visibility:visible;mso-wrap-style:square" from="6023,7362" to="6024,7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+xYcIAAADdAAAADwAAAGRycy9kb3ducmV2LnhtbERP24rCMBB9X/Afwgi+LJoqy6LVKCJ4&#10;WVgQr89DM7bBZlKaWOvfbxYW9m0O5zqzRWtL0VDtjWMFw0ECgjhz2nCu4Hxa98cgfEDWWDomBS/y&#10;sJh33maYavfkAzXHkIsYwj5FBUUIVSqlzwqy6AeuIo7czdUWQ4R1LnWNzxhuSzlKkk9p0XBsKLCi&#10;VUHZ/fiwCsz2etl/X3fZ0tHX+8ZuzIsao1Sv2y6nIAK14V/8597pOD+ZfMDvN/EEO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V+xYcIAAADdAAAADwAAAAAAAAAAAAAA&#10;AAChAgAAZHJzL2Rvd25yZXYueG1sUEsFBgAAAAAEAAQA+QAAAJADAAAAAA==&#10;" strokecolor="#e36c0a [2409]" strokeweight="69e-5mm"/>
                <v:shape id="Freeform 540" o:spid="_x0000_s1557" style="position:absolute;left:6148;top:8352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6o8IA&#10;AADdAAAADwAAAGRycy9kb3ducmV2LnhtbERPTWsCMRC9F/wPYYReiiZbqOhqFC1UpCergtdhM+6u&#10;biZLEnX77xtB6G0e73Nmi8424kY+1I41ZEMFgrhwpuZSw2H/NRiDCBHZYOOYNPxSgMW89zLD3Lg7&#10;/9BtF0uRQjjkqKGKsc2lDEVFFsPQtcSJOzlvMSboS2k83lO4beS7UiNpsebUUGFLnxUVl93Vali7&#10;t7g5ZMpbv7rWx+/zNluPS61f+91yCiJSF//FT/fGpPlq8gGPb9IJ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YDqjwgAAAN0AAAAPAAAAAAAAAAAAAAAAAJgCAABkcnMvZG93&#10;bnJldi54bWxQSwUGAAAAAAQABAD1AAAAhwMAAAAA&#10;" path="m,40r,l10,25,25,15,50,5,80,r30,5l135,15r20,10l184,45r5,5l199,45,214,30,234,r15,45e" filled="f" strokecolor="#e36c0a [2409]" strokeweight="42e-5mm">
                  <v:path arrowok="t" o:connecttype="custom" o:connectlocs="0,40;0,40;10,25;25,15;50,5;80,0;110,5;135,15;155,25;184,45;184,45;189,50;199,45;214,30;234,0;249,45" o:connectangles="0,0,0,0,0,0,0,0,0,0,0,0,0,0,0,0"/>
                </v:shape>
                <v:shape id="Freeform 541" o:spid="_x0000_s1558" style="position:absolute;left:6148;top:7877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k1MIA&#10;AADdAAAADwAAAGRycy9kb3ducmV2LnhtbERPTWsCMRC9C/6HMAUvUpP1IHZrlCoo4qluhV6HzXR3&#10;281kSaKu/94IBW/zeJ+zWPW2FRfyoXGsIZsoEMSlMw1XGk5f29c5iBCRDbaOScONAqyWw8ECc+Ou&#10;fKRLESuRQjjkqKGOsculDGVNFsPEdcSJ+3HeYkzQV9J4vKZw28qpUjNpseHUUGNHm5rKv+JsNezc&#10;OO5PmfLWr8/N9+H3M9vNK61HL/3HO4hIfXyK/917k+artxk8vk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sqTUwgAAAN0AAAAPAAAAAAAAAAAAAAAAAJgCAABkcnMvZG93&#10;bnJldi54bWxQSwUGAAAAAAQABAD1AAAAhwMAAAAA&#10;" path="m,l,,25,25,50,40r30,5l110,40,135,30,155,20,184,5,189,r5,5l214,20r20,30l249,e" filled="f" strokecolor="#e36c0a [2409]" strokeweight="42e-5mm">
                  <v:path arrowok="t" o:connecttype="custom" o:connectlocs="0,0;0,0;25,25;50,40;80,45;110,40;135,30;155,20;184,5;184,5;189,0;194,5;214,20;234,50;249,0" o:connectangles="0,0,0,0,0,0,0,0,0,0,0,0,0,0,0"/>
                </v:shape>
                <v:shape id="Freeform 542" o:spid="_x0000_s1559" style="position:absolute;left:6148;top:7922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94IcMA&#10;AADdAAAADwAAAGRycy9kb3ducmV2LnhtbERPS2sCMRC+C/6HMII3zSr46NYoWmqxF1ErPQ+bcXdx&#10;M1mS1F399U2h4G0+vucsVq2pxI2cLy0rGA0TEMSZ1SXnCs5f28EchA/IGivLpOBOHlbLbmeBqbYN&#10;H+l2CrmIIexTVFCEUKdS+qwgg35oa+LIXawzGCJ0udQOmxhuKjlOkqk0WHJsKLCmt4Ky6+nHKOD1&#10;wxzq7fG8+Xbz2ec7fTST/Vipfq9dv4II1Ian+N+903F+8jKDv2/i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94IcMAAADdAAAADwAAAAAAAAAAAAAAAACYAgAAZHJzL2Rv&#10;d25yZXYueG1sUEsFBgAAAAAEAAQA9QAAAIgDAAAAAA==&#10;" path="m,215r,l5,300r5,35l15,370r15,25l45,415r20,15l95,435r30,-5l150,420r24,-20l199,370r20,-30l229,300r10,-40l244,215r-5,-45l229,130,219,95,199,60,174,35,150,15,125,5,95,,65,,45,15,30,35,15,60,10,95,5,130,,215xe" filled="f" strokecolor="#e36c0a [2409]" strokeweight="42e-5mm">
                  <v:path arrowok="t" o:connecttype="custom" o:connectlocs="0,215;0,215;5,300;10,335;15,370;30,395;45,415;65,430;95,435;95,435;125,430;150,420;174,400;199,370;219,340;229,300;239,260;244,215;244,215;239,170;229,130;219,95;199,60;174,35;150,15;125,5;95,0;95,0;65,0;45,15;30,35;15,60;10,95;5,130;0,215;0,215" o:connectangles="0,0,0,0,0,0,0,0,0,0,0,0,0,0,0,0,0,0,0,0,0,0,0,0,0,0,0,0,0,0,0,0,0,0,0,0"/>
                </v:shape>
                <v:shape id="Freeform 543" o:spid="_x0000_s1560" style="position:absolute;left:6148;top:7987;width:194;height:300;visibility:visible;mso-wrap-style:square;v-text-anchor:top" coordsize="194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GIlcYA&#10;AADdAAAADwAAAGRycy9kb3ducmV2LnhtbESPQWvCQBCF7wX/wzIFL6XutoeiqatooVSoB6P9AUN2&#10;TEKysyG7jfHfOwfB2wzvzXvfLNejb9VAfawDW3ibGVDERXA1lxb+Tt+vc1AxITtsA5OFK0VYryZP&#10;S8xcuHBOwzGVSkI4ZmihSqnLtI5FRR7jLHTEop1D7zHJ2pfa9XiRcN/qd2M+tMeapaHCjr4qKprj&#10;v7ew/d03w+bFHc4m70L+cyr2uonWTp/HzSeoRGN6mO/XOyf4ZiG48o2Mo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GIlcYAAADdAAAADwAAAAAAAAAAAAAAAACYAgAAZHJz&#10;L2Rvd25yZXYueG1sUEsFBgAAAAAEAAQA9QAAAIsDAAAAAA==&#10;" path="m,150r,l,180r5,30l15,235r10,20l40,275r15,10l75,295r20,5l115,300r20,-10l150,275r14,-15l179,235r10,-25l194,180r,-30l194,120,189,95,179,65,164,45,150,25,135,15,115,5,95,,75,5,55,10,40,25,25,45,15,65,5,90,,120r,30xe" filled="f" strokecolor="#e36c0a [2409]" strokeweight="42e-5mm">
                  <v:path arrowok="t" o:connecttype="custom" o:connectlocs="0,150;0,150;0,180;5,210;15,235;25,255;40,275;55,285;75,295;95,300;95,300;115,300;135,290;150,275;164,260;179,235;189,210;194,180;194,150;194,150;194,120;189,95;179,65;164,45;150,25;135,15;115,5;95,0;95,0;75,5;55,10;40,25;25,45;15,65;5,90;0,120;0,150;0,150" o:connectangles="0,0,0,0,0,0,0,0,0,0,0,0,0,0,0,0,0,0,0,0,0,0,0,0,0,0,0,0,0,0,0,0,0,0,0,0,0,0"/>
                </v:shape>
                <v:shape id="Freeform 544" o:spid="_x0000_s1561" style="position:absolute;left:6148;top:8032;width:164;height:210;visibility:visible;mso-wrap-style:square;v-text-anchor:top" coordsize="164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BG6MQA&#10;AADdAAAADwAAAGRycy9kb3ducmV2LnhtbERPzWrCQBC+F/oOyxR6KbqpB6lpVgmlhXpRmvgA0+zk&#10;p83Ohuxq1rd3BcHbfHy/k22C6cWJRtdZVvA6T0AQV1Z33Cg4lF+zNxDOI2vsLZOCMznYrB8fMky1&#10;nfiHToVvRAxhl6KC1vshldJVLRl0czsQR662o0Ef4dhIPeIUw00vF0mylAY7jg0tDvTRUvVfHI2C&#10;3JXmc7v7/auPebF/mUxotoug1PNTyN9BeAr+Lr65v3Wcn6xWcP0mni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wRujEAAAA3QAAAA8AAAAAAAAAAAAAAAAAmAIAAGRycy9k&#10;b3ducmV2LnhtbFBLBQYAAAAABAAEAPUAAACJAwAAAAA=&#10;" path="m,105r,l5,125r5,20l20,165r10,15l45,190r20,10l80,210r15,l110,210r10,-5l135,195r10,-15l160,145r4,-40l160,65,145,30,135,20,120,10,110,5,95,,80,5,65,10,45,20,30,30,20,45,10,65,5,85,,105xe" filled="f" strokecolor="#e36c0a [2409]" strokeweight="42e-5mm">
                  <v:path arrowok="t" o:connecttype="custom" o:connectlocs="0,105;0,105;5,125;10,145;20,165;30,180;45,190;65,200;80,210;95,210;95,210;110,210;120,205;135,195;145,180;160,145;164,105;164,105;160,65;145,30;135,20;120,10;110,5;95,0;95,0;80,5;65,10;45,20;30,30;20,45;10,65;5,85;0,105;0,105" o:connectangles="0,0,0,0,0,0,0,0,0,0,0,0,0,0,0,0,0,0,0,0,0,0,0,0,0,0,0,0,0,0,0,0,0,0"/>
                </v:shape>
                <v:shape id="Freeform 545" o:spid="_x0000_s1562" style="position:absolute;left:6148;top:8062;width:145;height:150;visibility:visible;mso-wrap-style:square;v-text-anchor:top" coordsize="14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/1BcIA&#10;AADdAAAADwAAAGRycy9kb3ducmV2LnhtbESPQYvCQAyF78L+hyEL3nSqoEjXUVzZZXsSbPUeOtm2&#10;2MmUzqj135uD4C3hvbz3Zb0dXKtu1IfGs4HZNAFFXHrbcGXgVPxOVqBCRLbYeiYDDwqw3XyM1pha&#10;f+cj3fJYKQnhkKKBOsYu1TqUNTkMU98Ri/bve4dR1r7Stse7hLtWz5NkqR02LA01drSvqbzkV2dg&#10;9ffjeaAij9lxcdif86y1396Y8eew+wIVaYhv8+s6s4I/S4RfvpER9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7/UFwgAAAN0AAAAPAAAAAAAAAAAAAAAAAJgCAABkcnMvZG93&#10;bnJldi54bWxQSwUGAAAAAAQABAD1AAAAhwMAAAAA&#10;" path="m,75r,l5,90r5,15l25,115r10,10l70,145r25,5l105,150r10,-5l130,130r10,-25l145,75,140,45,130,25,115,10,95,,70,5,40,20,25,30,10,45,5,60,,75xe" filled="f" strokecolor="#e36c0a [2409]" strokeweight="42e-5mm">
                  <v:path arrowok="t" o:connecttype="custom" o:connectlocs="0,75;0,75;5,90;10,105;25,115;35,125;70,145;95,150;95,150;105,150;115,145;130,130;140,105;145,75;145,75;140,45;130,25;115,10;95,0;95,0;70,5;40,20;25,30;10,45;5,60;0,75;0,75" o:connectangles="0,0,0,0,0,0,0,0,0,0,0,0,0,0,0,0,0,0,0,0,0,0,0,0,0,0,0"/>
                </v:shape>
                <v:shape id="Freeform 546" o:spid="_x0000_s1563" style="position:absolute;left:6128;top:7877;width:20;height:515;visibility:visible;mso-wrap-style:square;v-text-anchor:top" coordsize="20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Mqh8UA&#10;AADdAAAADwAAAGRycy9kb3ducmV2LnhtbERPTWvCQBC9F/wPywi91U2kSEldQxNQeiiIVrHHaXZM&#10;QrKzYXfV9N93hUJv83ifs8xH04srOd9aVpDOEhDEldUt1woOn+unFxA+IGvsLZOCH/KQryYPS8y0&#10;vfGOrvtQixjCPkMFTQhDJqWvGjLoZ3YgjtzZOoMhQldL7fAWw00v50mykAZbjg0NDlQ2VHX7i1Fw&#10;Pi3K+nt7OH5tNx/PXTFsitHNlXqcjm+vIAKN4V/8537XcX6apHD/Jp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yqHxQAAAN0AAAAPAAAAAAAAAAAAAAAAAJgCAABkcnMv&#10;ZG93bnJldi54bWxQSwUGAAAAAAQABAD1AAAAigMAAAAA&#10;" path="m20,r,l10,25,,70r,35l,150r10,50l20,260,10,320,5,370,,415r,30l10,490r10,25e" filled="f" strokecolor="#e36c0a [2409]" strokeweight="42e-5mm">
                  <v:path arrowok="t" o:connecttype="custom" o:connectlocs="20,0;20,0;10,25;0,70;0,105;0,150;10,200;20,260;20,260;20,260;10,320;5,370;0,415;0,445;10,490;20,515" o:connectangles="0,0,0,0,0,0,0,0,0,0,0,0,0,0,0,0"/>
                </v:shape>
                <v:shape id="Freeform 547" o:spid="_x0000_s1564" style="position:absolute;left:6103;top:7877;width:45;height:515;visibility:visible;mso-wrap-style:square;v-text-anchor:top" coordsize="45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02I8QA&#10;AADdAAAADwAAAGRycy9kb3ducmV2LnhtbERPTWvCQBC9C/6HZQq9SN3oQW3qKiJICy1KYnsfsmOS&#10;Njsbdrcx+ffdguBtHu9z1tveNKIj52vLCmbTBARxYXXNpYLP8+FpBcIHZI2NZVIwkIftZjxaY6rt&#10;lTPq8lCKGMI+RQVVCG0qpS8qMuintiWO3MU6gyFCV0rt8BrDTSPnSbKQBmuODRW2tK+o+Ml/jQLM&#10;3vvXyfNgPoaiO34tF/X35TQo9fjQ715ABOrDXXxzv+k4f5bM4f+be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tNiPEAAAA3QAAAA8AAAAAAAAAAAAAAAAAmAIAAGRycy9k&#10;b3ducmV2LnhtbFBLBQYAAAAABAAEAPUAAACJAwAAAAA=&#10;" path="m45,r,l30,45,20,95,10,155,,235r5,85l10,365r5,50l30,465r15,50e" filled="f" strokecolor="#e36c0a [2409]" strokeweight="42e-5mm">
                  <v:path arrowok="t" o:connecttype="custom" o:connectlocs="45,0;45,0;30,45;20,95;10,155;0,235;5,320;10,365;15,415;30,465;45,515" o:connectangles="0,0,0,0,0,0,0,0,0,0,0"/>
                </v:shape>
                <v:line id="Line 548" o:spid="_x0000_s1565" style="position:absolute;visibility:visible;mso-wrap-style:square" from="6053,7877" to="6054,8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9RQcQAAADdAAAADwAAAGRycy9kb3ducmV2LnhtbERP22rCQBB9L/gPywh9KXVjC21JXUW8&#10;QEEImAbEtyE7bkKzsyG7xvj3riD0bQ7nOrPFYBvRU+drxwqmkwQEcel0zUZB8bt9/QLhA7LGxjEp&#10;uJKHxXz0NMNUuwvvqc+DETGEfYoKqhDaVEpfVmTRT1xLHLmT6yyGCDsjdYeXGG4b+ZYkH9JizbGh&#10;wpZWFZV/+dkqMEW+3nyaoi/Wp+B3h5esP2aZUs/jYfkNItAQ/sUP94+O86fJO9y/i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D1FBxAAAAN0AAAAPAAAAAAAAAAAA&#10;AAAAAKECAABkcnMvZG93bnJldi54bWxQSwUGAAAAAAQABAD5AAAAkgMAAAAA&#10;" strokecolor="#e36c0a [2409]" strokeweight="42e-5mm"/>
                <v:line id="Line 549" o:spid="_x0000_s1566" style="position:absolute;visibility:visible;mso-wrap-style:square" from="6023,7877" to="6024,8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Qre8MAAADdAAAADwAAAGRycy9kb3ducmV2LnhtbERP32vCMBB+H/g/hBvsRWyqDJFqFBFW&#10;HQyG3fT5aM42rLmUJmvrf78MBnu7j+/nbXajbURPnTeOFcyTFARx6bThSsHnx8tsBcIHZI2NY1Jw&#10;Jw+77eRhg5l2A5+pL0IlYgj7DBXUIbSZlL6syaJPXEscuZvrLIYIu0rqDocYbhu5SNOltGg4NtTY&#10;0qGm8qv4tgrM8Xp5f7ueyr2j12luc3On3ij19Dju1yACjeFf/Oc+6Th/nj7D7zfxBL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0K3vDAAAA3QAAAA8AAAAAAAAAAAAA&#10;AAAAoQIAAGRycy9kb3ducmV2LnhtbFBLBQYAAAAABAAEAPkAAACRAwAAAAA=&#10;" strokecolor="#e36c0a [2409]" strokeweight="69e-5mm"/>
                <v:shape id="Freeform 550" o:spid="_x0000_s1567" style="position:absolute;left:6148;top:8867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gucMA&#10;AADdAAAADwAAAGRycy9kb3ducmV2LnhtbERP32vCMBB+F/Y/hBvsRWbSwUSqadkERfY0q7DXoznb&#10;anMpSdTuv18Gg73dx/fzVuVoe3EjHzrHGrKZAkFcO9Nxo+F42DwvQISIbLB3TBq+KUBZPExWmBt3&#10;5z3dqtiIFMIhRw1tjEMuZahbshhmbiBO3Ml5izFB30jj8Z7CbS9flJpLix2nhhYHWrdUX6qr1bB1&#10;07g7Zspb/37tvj7On9l20Wj99Di+LUFEGuO/+M+9M2l+pl7h95t0gi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ugucMAAADdAAAADwAAAAAAAAAAAAAAAACYAgAAZHJzL2Rv&#10;d25yZXYueG1sUEsFBgAAAAAEAAQA9QAAAIgDAAAAAA==&#10;" path="m,40r,l10,30,25,20,50,5r30,l110,10r25,5l155,30r29,20l189,50r10,l214,35,234,r15,50e" filled="f" strokecolor="#e36c0a [2409]" strokeweight="42e-5mm">
                  <v:path arrowok="t" o:connecttype="custom" o:connectlocs="0,40;0,40;10,30;25,20;50,5;80,5;110,10;135,15;155,30;184,50;184,50;189,50;199,50;214,35;234,0;249,50" o:connectangles="0,0,0,0,0,0,0,0,0,0,0,0,0,0,0,0"/>
                </v:shape>
                <v:shape id="Freeform 551" o:spid="_x0000_s1568" style="position:absolute;left:6148;top:8397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+zsEA&#10;AADdAAAADwAAAGRycy9kb3ducmV2LnhtbERPS4vCMBC+L/gfwgheljWpB5FqFBUU8eQLvA7NbNvd&#10;ZlKSqPXfm4UFb/PxPWe26Gwj7uRD7VhDNlQgiAtnai41XM6brwmIEJENNo5Jw5MCLOa9jxnmxj34&#10;SPdTLEUK4ZCjhirGNpcyFBVZDEPXEifu23mLMUFfSuPxkcJtI0dKjaXFmlNDhS2tKyp+TzerYes+&#10;4+6SKW/96lZf9z+HbDsptR70u+UURKQuvsX/7p1J8zM1hr9v0gl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ZPs7BAAAA3QAAAA8AAAAAAAAAAAAAAAAAmAIAAGRycy9kb3du&#10;cmV2LnhtbFBLBQYAAAAABAAEAPUAAACGAwAAAAA=&#10;" path="m,l,,25,25,50,35r30,5l110,40,135,30,155,20,184,r5,l194,r20,20l234,50,249,e" filled="f" strokecolor="#e36c0a [2409]" strokeweight="42e-5mm">
                  <v:path arrowok="t" o:connecttype="custom" o:connectlocs="0,0;0,0;25,25;50,35;80,40;110,40;135,30;155,20;184,0;184,0;189,0;194,0;214,20;234,50;249,0" o:connectangles="0,0,0,0,0,0,0,0,0,0,0,0,0,0,0"/>
                </v:shape>
                <v:shape id="Freeform 552" o:spid="_x0000_s1569" style="position:absolute;left:6148;top:8437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TiO8QA&#10;AADdAAAADwAAAGRycy9kb3ducmV2LnhtbERPTWvCQBC9F/wPywi91U2EqqSuEqUWeylGpechO01C&#10;s7Nhd2tSf71bKHibx/uc5XowrbiQ841lBekkAUFcWt1wpeB82j0tQPiArLG1TAp+ycN6NXpYYqZt&#10;zwVdjqESMYR9hgrqELpMSl/WZNBPbEccuS/rDIYIXSW1wz6Gm1ZOk2QmDTYcG2rsaFtT+X38MQo4&#10;v5pDtyvOm0+3mL+/0lv//DFV6nE85C8gAg3hLv5373WcnyZz+Ps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E4jvEAAAA3QAAAA8AAAAAAAAAAAAAAAAAmAIAAGRycy9k&#10;b3ducmV2LnhtbFBLBQYAAAAABAAEAPUAAACJAwAAAAA=&#10;" path="m,220r,l5,305r5,35l15,370r15,30l45,420r20,10l95,435r30,l150,420r24,-20l199,375r20,-30l229,305r10,-40l244,220r-5,-45l229,135,219,100,199,65,174,40,150,20,125,5,95,,65,5,45,15,30,40,15,65,10,95,5,135,,220xe" filled="f" strokecolor="#e36c0a [2409]" strokeweight="42e-5mm">
                  <v:path arrowok="t" o:connecttype="custom" o:connectlocs="0,220;0,220;5,305;10,340;15,370;30,400;45,420;65,430;95,435;95,435;125,435;150,420;174,400;199,375;219,345;229,305;239,265;244,220;244,220;239,175;229,135;219,100;199,65;174,40;150,20;125,5;95,0;95,0;65,5;45,15;30,40;15,65;10,95;5,135;0,220;0,220" o:connectangles="0,0,0,0,0,0,0,0,0,0,0,0,0,0,0,0,0,0,0,0,0,0,0,0,0,0,0,0,0,0,0,0,0,0,0,0"/>
                </v:shape>
                <v:shape id="Freeform 553" o:spid="_x0000_s1570" style="position:absolute;left:6148;top:8507;width:194;height:300;visibility:visible;mso-wrap-style:square;v-text-anchor:top" coordsize="194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oSj8UA&#10;AADdAAAADwAAAGRycy9kb3ducmV2LnhtbESPQWvCQBCF7wX/wzJCL0V37aGU6CoqFIV6aNQfMGTH&#10;JCQ7G7LbGP+9cyj0NsN78943q83oWzVQH+vAFhZzA4q4CK7m0sL18jX7BBUTssM2MFl4UITNevKy&#10;wsyFO+c0nFOpJIRjhhaqlLpM61hU5DHOQ0cs2i30HpOsfaldj3cJ961+N+ZDe6xZGirsaF9R0Zx/&#10;vYXd96kZtm/u52byLuSHS3HSTbT2dTpul6ASjenf/Hd9dIK/MIIr38gIe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6hKPxQAAAN0AAAAPAAAAAAAAAAAAAAAAAJgCAABkcnMv&#10;ZG93bnJldi54bWxQSwUGAAAAAAQABAD1AAAAigMAAAAA&#10;" path="m,150r,l,180r5,25l15,230r10,25l40,270r15,15l75,295r20,5l115,295r20,-5l150,275r14,-20l179,235r10,-25l194,180r,-30l194,120,189,90,179,65,164,45,150,25,135,10,115,5,95,,75,,55,10,40,25,25,45,15,65,5,90,,120r,30xe" filled="f" strokecolor="#e36c0a [2409]" strokeweight="42e-5mm">
                  <v:path arrowok="t" o:connecttype="custom" o:connectlocs="0,150;0,150;0,180;5,205;15,230;25,255;40,270;55,285;75,295;95,300;95,300;115,295;135,290;150,275;164,255;179,235;189,210;194,180;194,150;194,150;194,120;189,90;179,65;164,45;150,25;135,10;115,5;95,0;95,0;75,0;55,10;40,25;25,45;15,65;5,90;0,120;0,150;0,150" o:connectangles="0,0,0,0,0,0,0,0,0,0,0,0,0,0,0,0,0,0,0,0,0,0,0,0,0,0,0,0,0,0,0,0,0,0,0,0,0,0"/>
                </v:shape>
                <v:shape id="Freeform 554" o:spid="_x0000_s1571" style="position:absolute;left:6148;top:8552;width:164;height:210;visibility:visible;mso-wrap-style:square;v-text-anchor:top" coordsize="164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vc8sMA&#10;AADdAAAADwAAAGRycy9kb3ducmV2LnhtbERPzWrCQBC+C32HZQq9SN3oQTR1lVAU6kUx8QGm2TFJ&#10;m50N2dVs374rCN7m4/ud1SaYVtyod41lBdNJAoK4tLrhSsG52L0vQDiPrLG1TAr+yMFm/TJaYart&#10;wCe65b4SMYRdigpq77tUSlfWZNBNbEccuYvtDfoI+0rqHocYblo5S5K5NNhwbKixo8+ayt/8ahRk&#10;rjDb/eH753LN8uN4MKHaz4JSb68h+wDhKfin+OH+0nH+NFnC/Zt4gl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vc8sMAAADdAAAADwAAAAAAAAAAAAAAAACYAgAAZHJzL2Rv&#10;d25yZXYueG1sUEsFBgAAAAAEAAQA9QAAAIgDAAAAAA==&#10;" path="m,105r,l5,125r5,20l20,160r10,20l45,190r20,10l80,205r15,5l110,205r10,-5l135,190r10,-10l160,145r4,-40l160,65,145,30,135,20,120,10,110,,95,,80,,65,5,45,15,30,30,20,45,10,65,5,85,,105xe" filled="f" strokecolor="#e36c0a [2409]" strokeweight="42e-5mm">
                  <v:path arrowok="t" o:connecttype="custom" o:connectlocs="0,105;0,105;5,125;10,145;20,160;30,180;45,190;65,200;80,205;95,210;95,210;110,205;120,200;135,190;145,180;160,145;164,105;164,105;160,65;145,30;135,20;120,10;110,0;95,0;95,0;80,0;65,5;45,15;30,30;20,45;10,65;5,85;0,105;0,105" o:connectangles="0,0,0,0,0,0,0,0,0,0,0,0,0,0,0,0,0,0,0,0,0,0,0,0,0,0,0,0,0,0,0,0,0,0"/>
                </v:shape>
                <v:shape id="Freeform 555" o:spid="_x0000_s1572" style="position:absolute;left:6148;top:8582;width:145;height:150;visibility:visible;mso-wrap-style:square;v-text-anchor:top" coordsize="14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j2MIA&#10;AADdAAAADwAAAGRycy9kb3ducmV2LnhtbESPQYvCQAyF74L/YYiwN512YRepjqKi2JNg3b2HTmyL&#10;nUzpzGr99+Yg7C3hvbz3ZbkeXKvu1IfGs4F0loAiLr1tuDLwczlM56BCRLbYeiYDTwqwXo1HS8ys&#10;f/CZ7kWslIRwyNBAHWOXaR3KmhyGme+IRbv63mGUta+07fEh4a7Vn0nyrR02LA01drSrqbwVf87A&#10;/Lj3PNCliPn567T7LfLWbr0xH5NhswAVaYj/5vd1bgU/TYVfvpER9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NmPYwgAAAN0AAAAPAAAAAAAAAAAAAAAAAJgCAABkcnMvZG93&#10;bnJldi54bWxQSwUGAAAAAAQABAD1AAAAhwMAAAAA&#10;" path="m,75r,l5,90r5,15l25,115r10,10l70,140r25,10l105,145r10,-5l130,125r10,-20l145,75,140,45,130,25,115,5,95,,70,5,40,20,25,30,10,45,5,60,,75xe" filled="f" strokecolor="#e36c0a [2409]" strokeweight="42e-5mm">
                  <v:path arrowok="t" o:connecttype="custom" o:connectlocs="0,75;0,75;5,90;10,105;25,115;35,125;70,140;95,150;95,150;105,145;115,140;130,125;140,105;145,75;145,75;140,45;130,25;115,5;95,0;95,0;70,5;40,20;25,30;10,45;5,60;0,75;0,75" o:connectangles="0,0,0,0,0,0,0,0,0,0,0,0,0,0,0,0,0,0,0,0,0,0,0,0,0,0,0"/>
                </v:shape>
                <v:shape id="Freeform 556" o:spid="_x0000_s1573" style="position:absolute;left:6128;top:8397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yJesMA&#10;AADdAAAADwAAAGRycy9kb3ducmV2LnhtbERPTW/CMAy9T+I/REbiNlJ6YFNHQMA0gbRdBly4WY3X&#10;dGucqgm026+fJ03CJz+9Dz8vVoNv1JW6WAc2MJtmoIjLYGuuDJyOL/ePoGJCttgEJgPfFGG1HN0t&#10;sLCh53e6HlKlJIRjgQZcSm2hdSwdeYzT0BIL9xE6j0lgV2nbYS/hvtF5ls21x5rlgsOWto7Kr8PF&#10;S43zjlw+78n92Lc8PJefr5uHozGT8bB+ApVoSDfxv3tvxScDf9/ICn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yJesMAAADdAAAADwAAAAAAAAAAAAAAAACYAgAAZHJzL2Rv&#10;d25yZXYueG1sUEsFBgAAAAAEAAQA9QAAAIgDAAAAAA==&#10;" path="m20,r,l10,25,,70r,35l,145r10,55l20,260,10,320,5,370,,410r,35l10,490r10,20e" filled="f" strokecolor="#e36c0a [2409]" strokeweight="42e-5mm">
                  <v:path arrowok="t" o:connecttype="custom" o:connectlocs="20,0;20,0;10,25;0,70;0,105;0,145;10,200;20,260;20,260;20,260;10,320;5,370;0,410;0,445;10,490;20,510" o:connectangles="0,0,0,0,0,0,0,0,0,0,0,0,0,0,0,0"/>
                </v:shape>
                <v:shape id="Freeform 557" o:spid="_x0000_s1574" style="position:absolute;left:6103;top:8397;width:45;height:510;visibility:visible;mso-wrap-style:square;v-text-anchor:top" coordsize="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OZHcIA&#10;AADdAAAADwAAAGRycy9kb3ducmV2LnhtbERPS4vCMBC+C/6HMMJexKYVfNVGWWQFr9bHeWjGttpM&#10;SpPV7r/fCAt7m4/vOdm2N414UudqywqSKAZBXFhdc6ngfNpPliCcR9bYWCYFP+RguxkOMky1ffGR&#10;nrkvRQhhl6KCyvs2ldIVFRl0kW2JA3eznUEfYFdK3eErhJtGTuN4Lg3WHBoqbGlXUfHIv42CxXK2&#10;P49nF3NwX/fdY7xK8vv1otTHqP9cg/DU+3/xn/ugw/wkmcL7m3CC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05kdwgAAAN0AAAAPAAAAAAAAAAAAAAAAAJgCAABkcnMvZG93&#10;bnJldi54bWxQSwUGAAAAAAQABAD1AAAAhwMAAAAA&#10;" path="m45,r,l30,45,20,90,10,155,,230r5,90l10,365r5,45l30,460r15,50e" filled="f" strokecolor="#e36c0a [2409]" strokeweight="42e-5mm">
                  <v:path arrowok="t" o:connecttype="custom" o:connectlocs="45,0;45,0;30,45;20,90;10,155;0,230;5,320;10,365;15,410;30,460;45,510" o:connectangles="0,0,0,0,0,0,0,0,0,0,0"/>
                </v:shape>
                <v:line id="Line 558" o:spid="_x0000_s1575" style="position:absolute;visibility:visible;mso-wrap-style:square" from="6053,8397" to="6054,8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bHnMQAAADdAAAADwAAAGRycy9kb3ducmV2LnhtbERP32vCMBB+H+x/CDfYy5hpJ8xRjSK6&#10;gTAoWAvi29GcabG5lCar3X+/CMLe7uP7eYvVaFsxUO8bxwrSSQKCuHK6YaOgPHy9foDwAVlj65gU&#10;/JKH1fLxYYGZdlfe01AEI2II+wwV1CF0mZS+qsmin7iOOHJn11sMEfZG6h6vMdy28i1J3qXFhmND&#10;jR1taqouxY9VYMpi+zkz5VBuz8F/H1/y4ZTnSj0/jes5iEBj+Bff3Tsd56fpFG7fxBP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1secxAAAAN0AAAAPAAAAAAAAAAAA&#10;AAAAAKECAABkcnMvZG93bnJldi54bWxQSwUGAAAAAAQABAD5AAAAkgMAAAAA&#10;" strokecolor="#e36c0a [2409]" strokeweight="42e-5mm"/>
                <v:line id="Line 559" o:spid="_x0000_s1576" style="position:absolute;visibility:visible;mso-wrap-style:square" from="6023,8397" to="6024,8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29psMAAADdAAAADwAAAGRycy9kb3ducmV2LnhtbERP22rCQBB9F/yHZQRfRDeRIiXNRkSo&#10;FyiU2urzkJ0mi9nZkN3G+PfdQsG3OZzr5OvBNqKnzhvHCtJFAoK4dNpwpeDr83X+DMIHZI2NY1Jw&#10;Jw/rYjzKMdPuxh/Un0IlYgj7DBXUIbSZlL6syaJfuJY4ct+usxgi7CqpO7zFcNvIZZKspEXDsaHG&#10;lrY1ldfTj1Vg9pfz+9vlUG4cHWc7uzN36o1S08mweQERaAgP8b/7oOP8NH2Cv2/iCbL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tvabDAAAA3QAAAA8AAAAAAAAAAAAA&#10;AAAAoQIAAGRycy9kb3ducmV2LnhtbFBLBQYAAAAABAAEAPkAAACRAwAAAAA=&#10;" strokecolor="#e36c0a [2409]" strokeweight="69e-5mm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5855335</wp:posOffset>
                </wp:positionH>
                <wp:positionV relativeFrom="paragraph">
                  <wp:posOffset>2056765</wp:posOffset>
                </wp:positionV>
                <wp:extent cx="2756535" cy="1168400"/>
                <wp:effectExtent l="0" t="0" r="0" b="13335"/>
                <wp:wrapNone/>
                <wp:docPr id="560" name="Group 4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6535" cy="1168400"/>
                          <a:chOff x="2013" y="3446"/>
                          <a:chExt cx="4341" cy="1840"/>
                        </a:xfrm>
                      </wpg:grpSpPr>
                      <wps:wsp>
                        <wps:cNvPr id="561" name="Text Box 4569"/>
                        <wps:cNvSpPr txBox="1">
                          <a:spLocks noChangeArrowheads="1"/>
                        </wps:cNvSpPr>
                        <wps:spPr bwMode="auto">
                          <a:xfrm>
                            <a:off x="2013" y="3446"/>
                            <a:ext cx="4341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3B33" w:rsidRDefault="00BB3B33" w:rsidP="00991556"/>
                          </w:txbxContent>
                        </wps:txbx>
                        <wps:bodyPr rot="0" vert="horz" wrap="square" lIns="0" tIns="0" rIns="0" bIns="0" anchor="ctr" anchorCtr="0" upright="1">
                          <a:spAutoFit/>
                        </wps:bodyPr>
                      </wps:wsp>
                      <wps:wsp>
                        <wps:cNvPr id="562" name="Freeform 4570"/>
                        <wps:cNvSpPr>
                          <a:spLocks/>
                        </wps:cNvSpPr>
                        <wps:spPr bwMode="auto">
                          <a:xfrm>
                            <a:off x="2627" y="4708"/>
                            <a:ext cx="709" cy="578"/>
                          </a:xfrm>
                          <a:custGeom>
                            <a:avLst/>
                            <a:gdLst>
                              <a:gd name="T0" fmla="*/ 255 w 529"/>
                              <a:gd name="T1" fmla="*/ 125 h 430"/>
                              <a:gd name="T2" fmla="*/ 255 w 529"/>
                              <a:gd name="T3" fmla="*/ 125 h 430"/>
                              <a:gd name="T4" fmla="*/ 215 w 529"/>
                              <a:gd name="T5" fmla="*/ 115 h 430"/>
                              <a:gd name="T6" fmla="*/ 180 w 529"/>
                              <a:gd name="T7" fmla="*/ 105 h 430"/>
                              <a:gd name="T8" fmla="*/ 135 w 529"/>
                              <a:gd name="T9" fmla="*/ 105 h 430"/>
                              <a:gd name="T10" fmla="*/ 85 w 529"/>
                              <a:gd name="T11" fmla="*/ 105 h 430"/>
                              <a:gd name="T12" fmla="*/ 65 w 529"/>
                              <a:gd name="T13" fmla="*/ 115 h 430"/>
                              <a:gd name="T14" fmla="*/ 45 w 529"/>
                              <a:gd name="T15" fmla="*/ 120 h 430"/>
                              <a:gd name="T16" fmla="*/ 30 w 529"/>
                              <a:gd name="T17" fmla="*/ 135 h 430"/>
                              <a:gd name="T18" fmla="*/ 15 w 529"/>
                              <a:gd name="T19" fmla="*/ 150 h 430"/>
                              <a:gd name="T20" fmla="*/ 5 w 529"/>
                              <a:gd name="T21" fmla="*/ 170 h 430"/>
                              <a:gd name="T22" fmla="*/ 0 w 529"/>
                              <a:gd name="T23" fmla="*/ 195 h 430"/>
                              <a:gd name="T24" fmla="*/ 0 w 529"/>
                              <a:gd name="T25" fmla="*/ 195 h 430"/>
                              <a:gd name="T26" fmla="*/ 5 w 529"/>
                              <a:gd name="T27" fmla="*/ 225 h 430"/>
                              <a:gd name="T28" fmla="*/ 15 w 529"/>
                              <a:gd name="T29" fmla="*/ 250 h 430"/>
                              <a:gd name="T30" fmla="*/ 30 w 529"/>
                              <a:gd name="T31" fmla="*/ 275 h 430"/>
                              <a:gd name="T32" fmla="*/ 50 w 529"/>
                              <a:gd name="T33" fmla="*/ 295 h 430"/>
                              <a:gd name="T34" fmla="*/ 75 w 529"/>
                              <a:gd name="T35" fmla="*/ 320 h 430"/>
                              <a:gd name="T36" fmla="*/ 105 w 529"/>
                              <a:gd name="T37" fmla="*/ 335 h 430"/>
                              <a:gd name="T38" fmla="*/ 170 w 529"/>
                              <a:gd name="T39" fmla="*/ 370 h 430"/>
                              <a:gd name="T40" fmla="*/ 240 w 529"/>
                              <a:gd name="T41" fmla="*/ 395 h 430"/>
                              <a:gd name="T42" fmla="*/ 295 w 529"/>
                              <a:gd name="T43" fmla="*/ 415 h 430"/>
                              <a:gd name="T44" fmla="*/ 350 w 529"/>
                              <a:gd name="T45" fmla="*/ 430 h 430"/>
                              <a:gd name="T46" fmla="*/ 350 w 529"/>
                              <a:gd name="T47" fmla="*/ 430 h 430"/>
                              <a:gd name="T48" fmla="*/ 390 w 529"/>
                              <a:gd name="T49" fmla="*/ 385 h 430"/>
                              <a:gd name="T50" fmla="*/ 425 w 529"/>
                              <a:gd name="T51" fmla="*/ 335 h 430"/>
                              <a:gd name="T52" fmla="*/ 465 w 529"/>
                              <a:gd name="T53" fmla="*/ 275 h 430"/>
                              <a:gd name="T54" fmla="*/ 499 w 529"/>
                              <a:gd name="T55" fmla="*/ 210 h 430"/>
                              <a:gd name="T56" fmla="*/ 514 w 529"/>
                              <a:gd name="T57" fmla="*/ 180 h 430"/>
                              <a:gd name="T58" fmla="*/ 524 w 529"/>
                              <a:gd name="T59" fmla="*/ 145 h 430"/>
                              <a:gd name="T60" fmla="*/ 529 w 529"/>
                              <a:gd name="T61" fmla="*/ 115 h 430"/>
                              <a:gd name="T62" fmla="*/ 524 w 529"/>
                              <a:gd name="T63" fmla="*/ 85 h 430"/>
                              <a:gd name="T64" fmla="*/ 519 w 529"/>
                              <a:gd name="T65" fmla="*/ 60 h 430"/>
                              <a:gd name="T66" fmla="*/ 504 w 529"/>
                              <a:gd name="T67" fmla="*/ 35 h 430"/>
                              <a:gd name="T68" fmla="*/ 504 w 529"/>
                              <a:gd name="T69" fmla="*/ 35 h 430"/>
                              <a:gd name="T70" fmla="*/ 485 w 529"/>
                              <a:gd name="T71" fmla="*/ 20 h 430"/>
                              <a:gd name="T72" fmla="*/ 465 w 529"/>
                              <a:gd name="T73" fmla="*/ 5 h 430"/>
                              <a:gd name="T74" fmla="*/ 445 w 529"/>
                              <a:gd name="T75" fmla="*/ 0 h 430"/>
                              <a:gd name="T76" fmla="*/ 425 w 529"/>
                              <a:gd name="T77" fmla="*/ 0 h 430"/>
                              <a:gd name="T78" fmla="*/ 405 w 529"/>
                              <a:gd name="T79" fmla="*/ 5 h 430"/>
                              <a:gd name="T80" fmla="*/ 385 w 529"/>
                              <a:gd name="T81" fmla="*/ 15 h 430"/>
                              <a:gd name="T82" fmla="*/ 345 w 529"/>
                              <a:gd name="T83" fmla="*/ 35 h 430"/>
                              <a:gd name="T84" fmla="*/ 310 w 529"/>
                              <a:gd name="T85" fmla="*/ 65 h 430"/>
                              <a:gd name="T86" fmla="*/ 280 w 529"/>
                              <a:gd name="T87" fmla="*/ 95 h 430"/>
                              <a:gd name="T88" fmla="*/ 255 w 529"/>
                              <a:gd name="T89" fmla="*/ 125 h 430"/>
                              <a:gd name="T90" fmla="*/ 255 w 529"/>
                              <a:gd name="T91" fmla="*/ 125 h 4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29" h="430">
                                <a:moveTo>
                                  <a:pt x="255" y="125"/>
                                </a:moveTo>
                                <a:lnTo>
                                  <a:pt x="255" y="125"/>
                                </a:lnTo>
                                <a:lnTo>
                                  <a:pt x="215" y="115"/>
                                </a:lnTo>
                                <a:lnTo>
                                  <a:pt x="180" y="105"/>
                                </a:lnTo>
                                <a:lnTo>
                                  <a:pt x="135" y="105"/>
                                </a:lnTo>
                                <a:lnTo>
                                  <a:pt x="85" y="105"/>
                                </a:lnTo>
                                <a:lnTo>
                                  <a:pt x="65" y="115"/>
                                </a:lnTo>
                                <a:lnTo>
                                  <a:pt x="45" y="120"/>
                                </a:lnTo>
                                <a:lnTo>
                                  <a:pt x="30" y="135"/>
                                </a:lnTo>
                                <a:lnTo>
                                  <a:pt x="15" y="150"/>
                                </a:lnTo>
                                <a:lnTo>
                                  <a:pt x="5" y="170"/>
                                </a:lnTo>
                                <a:lnTo>
                                  <a:pt x="0" y="195"/>
                                </a:lnTo>
                                <a:lnTo>
                                  <a:pt x="5" y="225"/>
                                </a:lnTo>
                                <a:lnTo>
                                  <a:pt x="15" y="250"/>
                                </a:lnTo>
                                <a:lnTo>
                                  <a:pt x="30" y="275"/>
                                </a:lnTo>
                                <a:lnTo>
                                  <a:pt x="50" y="295"/>
                                </a:lnTo>
                                <a:lnTo>
                                  <a:pt x="75" y="320"/>
                                </a:lnTo>
                                <a:lnTo>
                                  <a:pt x="105" y="335"/>
                                </a:lnTo>
                                <a:lnTo>
                                  <a:pt x="170" y="370"/>
                                </a:lnTo>
                                <a:lnTo>
                                  <a:pt x="240" y="395"/>
                                </a:lnTo>
                                <a:lnTo>
                                  <a:pt x="295" y="415"/>
                                </a:lnTo>
                                <a:lnTo>
                                  <a:pt x="350" y="430"/>
                                </a:lnTo>
                                <a:lnTo>
                                  <a:pt x="390" y="385"/>
                                </a:lnTo>
                                <a:lnTo>
                                  <a:pt x="425" y="335"/>
                                </a:lnTo>
                                <a:lnTo>
                                  <a:pt x="465" y="275"/>
                                </a:lnTo>
                                <a:lnTo>
                                  <a:pt x="499" y="210"/>
                                </a:lnTo>
                                <a:lnTo>
                                  <a:pt x="514" y="180"/>
                                </a:lnTo>
                                <a:lnTo>
                                  <a:pt x="524" y="145"/>
                                </a:lnTo>
                                <a:lnTo>
                                  <a:pt x="529" y="115"/>
                                </a:lnTo>
                                <a:lnTo>
                                  <a:pt x="524" y="85"/>
                                </a:lnTo>
                                <a:lnTo>
                                  <a:pt x="519" y="60"/>
                                </a:lnTo>
                                <a:lnTo>
                                  <a:pt x="504" y="35"/>
                                </a:lnTo>
                                <a:lnTo>
                                  <a:pt x="485" y="20"/>
                                </a:lnTo>
                                <a:lnTo>
                                  <a:pt x="465" y="5"/>
                                </a:lnTo>
                                <a:lnTo>
                                  <a:pt x="445" y="0"/>
                                </a:lnTo>
                                <a:lnTo>
                                  <a:pt x="425" y="0"/>
                                </a:lnTo>
                                <a:lnTo>
                                  <a:pt x="405" y="5"/>
                                </a:lnTo>
                                <a:lnTo>
                                  <a:pt x="385" y="15"/>
                                </a:lnTo>
                                <a:lnTo>
                                  <a:pt x="345" y="35"/>
                                </a:lnTo>
                                <a:lnTo>
                                  <a:pt x="310" y="65"/>
                                </a:lnTo>
                                <a:lnTo>
                                  <a:pt x="280" y="95"/>
                                </a:lnTo>
                                <a:lnTo>
                                  <a:pt x="255" y="125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4571"/>
                        <wps:cNvSpPr>
                          <a:spLocks/>
                        </wps:cNvSpPr>
                        <wps:spPr bwMode="auto">
                          <a:xfrm>
                            <a:off x="4989" y="3488"/>
                            <a:ext cx="629" cy="458"/>
                          </a:xfrm>
                          <a:custGeom>
                            <a:avLst/>
                            <a:gdLst>
                              <a:gd name="T0" fmla="*/ 269 w 544"/>
                              <a:gd name="T1" fmla="*/ 70 h 395"/>
                              <a:gd name="T2" fmla="*/ 269 w 544"/>
                              <a:gd name="T3" fmla="*/ 70 h 395"/>
                              <a:gd name="T4" fmla="*/ 234 w 544"/>
                              <a:gd name="T5" fmla="*/ 55 h 395"/>
                              <a:gd name="T6" fmla="*/ 199 w 544"/>
                              <a:gd name="T7" fmla="*/ 35 h 395"/>
                              <a:gd name="T8" fmla="*/ 159 w 544"/>
                              <a:gd name="T9" fmla="*/ 20 h 395"/>
                              <a:gd name="T10" fmla="*/ 115 w 544"/>
                              <a:gd name="T11" fmla="*/ 10 h 395"/>
                              <a:gd name="T12" fmla="*/ 90 w 544"/>
                              <a:gd name="T13" fmla="*/ 10 h 395"/>
                              <a:gd name="T14" fmla="*/ 70 w 544"/>
                              <a:gd name="T15" fmla="*/ 15 h 395"/>
                              <a:gd name="T16" fmla="*/ 50 w 544"/>
                              <a:gd name="T17" fmla="*/ 20 h 395"/>
                              <a:gd name="T18" fmla="*/ 35 w 544"/>
                              <a:gd name="T19" fmla="*/ 35 h 395"/>
                              <a:gd name="T20" fmla="*/ 20 w 544"/>
                              <a:gd name="T21" fmla="*/ 50 h 395"/>
                              <a:gd name="T22" fmla="*/ 5 w 544"/>
                              <a:gd name="T23" fmla="*/ 75 h 395"/>
                              <a:gd name="T24" fmla="*/ 5 w 544"/>
                              <a:gd name="T25" fmla="*/ 75 h 395"/>
                              <a:gd name="T26" fmla="*/ 0 w 544"/>
                              <a:gd name="T27" fmla="*/ 100 h 395"/>
                              <a:gd name="T28" fmla="*/ 5 w 544"/>
                              <a:gd name="T29" fmla="*/ 130 h 395"/>
                              <a:gd name="T30" fmla="*/ 15 w 544"/>
                              <a:gd name="T31" fmla="*/ 155 h 395"/>
                              <a:gd name="T32" fmla="*/ 30 w 544"/>
                              <a:gd name="T33" fmla="*/ 185 h 395"/>
                              <a:gd name="T34" fmla="*/ 50 w 544"/>
                              <a:gd name="T35" fmla="*/ 210 h 395"/>
                              <a:gd name="T36" fmla="*/ 70 w 544"/>
                              <a:gd name="T37" fmla="*/ 240 h 395"/>
                              <a:gd name="T38" fmla="*/ 125 w 544"/>
                              <a:gd name="T39" fmla="*/ 290 h 395"/>
                              <a:gd name="T40" fmla="*/ 179 w 544"/>
                              <a:gd name="T41" fmla="*/ 330 h 395"/>
                              <a:gd name="T42" fmla="*/ 229 w 544"/>
                              <a:gd name="T43" fmla="*/ 365 h 395"/>
                              <a:gd name="T44" fmla="*/ 279 w 544"/>
                              <a:gd name="T45" fmla="*/ 395 h 395"/>
                              <a:gd name="T46" fmla="*/ 279 w 544"/>
                              <a:gd name="T47" fmla="*/ 395 h 395"/>
                              <a:gd name="T48" fmla="*/ 329 w 544"/>
                              <a:gd name="T49" fmla="*/ 360 h 395"/>
                              <a:gd name="T50" fmla="*/ 379 w 544"/>
                              <a:gd name="T51" fmla="*/ 325 h 395"/>
                              <a:gd name="T52" fmla="*/ 434 w 544"/>
                              <a:gd name="T53" fmla="*/ 275 h 395"/>
                              <a:gd name="T54" fmla="*/ 484 w 544"/>
                              <a:gd name="T55" fmla="*/ 225 h 395"/>
                              <a:gd name="T56" fmla="*/ 504 w 544"/>
                              <a:gd name="T57" fmla="*/ 195 h 395"/>
                              <a:gd name="T58" fmla="*/ 524 w 544"/>
                              <a:gd name="T59" fmla="*/ 165 h 395"/>
                              <a:gd name="T60" fmla="*/ 534 w 544"/>
                              <a:gd name="T61" fmla="*/ 140 h 395"/>
                              <a:gd name="T62" fmla="*/ 544 w 544"/>
                              <a:gd name="T63" fmla="*/ 110 h 395"/>
                              <a:gd name="T64" fmla="*/ 544 w 544"/>
                              <a:gd name="T65" fmla="*/ 80 h 395"/>
                              <a:gd name="T66" fmla="*/ 534 w 544"/>
                              <a:gd name="T67" fmla="*/ 55 h 395"/>
                              <a:gd name="T68" fmla="*/ 534 w 544"/>
                              <a:gd name="T69" fmla="*/ 55 h 395"/>
                              <a:gd name="T70" fmla="*/ 519 w 544"/>
                              <a:gd name="T71" fmla="*/ 35 h 395"/>
                              <a:gd name="T72" fmla="*/ 504 w 544"/>
                              <a:gd name="T73" fmla="*/ 15 h 395"/>
                              <a:gd name="T74" fmla="*/ 484 w 544"/>
                              <a:gd name="T75" fmla="*/ 5 h 395"/>
                              <a:gd name="T76" fmla="*/ 464 w 544"/>
                              <a:gd name="T77" fmla="*/ 0 h 395"/>
                              <a:gd name="T78" fmla="*/ 444 w 544"/>
                              <a:gd name="T79" fmla="*/ 0 h 395"/>
                              <a:gd name="T80" fmla="*/ 424 w 544"/>
                              <a:gd name="T81" fmla="*/ 0 h 395"/>
                              <a:gd name="T82" fmla="*/ 379 w 544"/>
                              <a:gd name="T83" fmla="*/ 15 h 395"/>
                              <a:gd name="T84" fmla="*/ 339 w 544"/>
                              <a:gd name="T85" fmla="*/ 30 h 395"/>
                              <a:gd name="T86" fmla="*/ 304 w 544"/>
                              <a:gd name="T87" fmla="*/ 50 h 395"/>
                              <a:gd name="T88" fmla="*/ 269 w 544"/>
                              <a:gd name="T89" fmla="*/ 70 h 395"/>
                              <a:gd name="T90" fmla="*/ 269 w 544"/>
                              <a:gd name="T91" fmla="*/ 70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44" h="395">
                                <a:moveTo>
                                  <a:pt x="269" y="70"/>
                                </a:moveTo>
                                <a:lnTo>
                                  <a:pt x="269" y="70"/>
                                </a:lnTo>
                                <a:lnTo>
                                  <a:pt x="234" y="55"/>
                                </a:lnTo>
                                <a:lnTo>
                                  <a:pt x="199" y="35"/>
                                </a:lnTo>
                                <a:lnTo>
                                  <a:pt x="159" y="20"/>
                                </a:lnTo>
                                <a:lnTo>
                                  <a:pt x="115" y="10"/>
                                </a:lnTo>
                                <a:lnTo>
                                  <a:pt x="90" y="10"/>
                                </a:lnTo>
                                <a:lnTo>
                                  <a:pt x="70" y="15"/>
                                </a:lnTo>
                                <a:lnTo>
                                  <a:pt x="50" y="20"/>
                                </a:lnTo>
                                <a:lnTo>
                                  <a:pt x="35" y="35"/>
                                </a:lnTo>
                                <a:lnTo>
                                  <a:pt x="20" y="50"/>
                                </a:lnTo>
                                <a:lnTo>
                                  <a:pt x="5" y="75"/>
                                </a:lnTo>
                                <a:lnTo>
                                  <a:pt x="0" y="100"/>
                                </a:lnTo>
                                <a:lnTo>
                                  <a:pt x="5" y="130"/>
                                </a:lnTo>
                                <a:lnTo>
                                  <a:pt x="15" y="155"/>
                                </a:lnTo>
                                <a:lnTo>
                                  <a:pt x="30" y="185"/>
                                </a:lnTo>
                                <a:lnTo>
                                  <a:pt x="50" y="210"/>
                                </a:lnTo>
                                <a:lnTo>
                                  <a:pt x="70" y="240"/>
                                </a:lnTo>
                                <a:lnTo>
                                  <a:pt x="125" y="290"/>
                                </a:lnTo>
                                <a:lnTo>
                                  <a:pt x="179" y="330"/>
                                </a:lnTo>
                                <a:lnTo>
                                  <a:pt x="229" y="365"/>
                                </a:lnTo>
                                <a:lnTo>
                                  <a:pt x="279" y="395"/>
                                </a:lnTo>
                                <a:lnTo>
                                  <a:pt x="329" y="360"/>
                                </a:lnTo>
                                <a:lnTo>
                                  <a:pt x="379" y="325"/>
                                </a:lnTo>
                                <a:lnTo>
                                  <a:pt x="434" y="275"/>
                                </a:lnTo>
                                <a:lnTo>
                                  <a:pt x="484" y="225"/>
                                </a:lnTo>
                                <a:lnTo>
                                  <a:pt x="504" y="195"/>
                                </a:lnTo>
                                <a:lnTo>
                                  <a:pt x="524" y="165"/>
                                </a:lnTo>
                                <a:lnTo>
                                  <a:pt x="534" y="140"/>
                                </a:lnTo>
                                <a:lnTo>
                                  <a:pt x="544" y="110"/>
                                </a:lnTo>
                                <a:lnTo>
                                  <a:pt x="544" y="80"/>
                                </a:lnTo>
                                <a:lnTo>
                                  <a:pt x="534" y="55"/>
                                </a:lnTo>
                                <a:lnTo>
                                  <a:pt x="519" y="35"/>
                                </a:lnTo>
                                <a:lnTo>
                                  <a:pt x="504" y="15"/>
                                </a:lnTo>
                                <a:lnTo>
                                  <a:pt x="484" y="5"/>
                                </a:lnTo>
                                <a:lnTo>
                                  <a:pt x="464" y="0"/>
                                </a:lnTo>
                                <a:lnTo>
                                  <a:pt x="444" y="0"/>
                                </a:lnTo>
                                <a:lnTo>
                                  <a:pt x="424" y="0"/>
                                </a:lnTo>
                                <a:lnTo>
                                  <a:pt x="379" y="15"/>
                                </a:lnTo>
                                <a:lnTo>
                                  <a:pt x="339" y="30"/>
                                </a:lnTo>
                                <a:lnTo>
                                  <a:pt x="304" y="50"/>
                                </a:lnTo>
                                <a:lnTo>
                                  <a:pt x="269" y="70"/>
                                </a:ln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6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68" o:spid="_x0000_s1039" style="position:absolute;left:0;text-align:left;margin-left:461.05pt;margin-top:161.95pt;width:217.05pt;height:92pt;z-index:251853824" coordorigin="2013,3446" coordsize="4341,1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">
                <v:shape id="Text Box 4569" o:spid="_x0000_s1040" type="#_x0000_t202" style="position:absolute;left:2013;top:3446;width:4341;height:3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CS2MMA&#10;AADcAAAADwAAAGRycy9kb3ducmV2LnhtbESPQWsCMRSE7wX/Q3hCL0WzKyiyGkULgse6bQVvj81z&#10;d3HzEjZpXP+9KRR6HGbmG2a9HUwnIvW+tawgn2YgiCurW64VfH0eJksQPiBr7CyTggd52G5GL2ss&#10;tL3ziWIZapEg7AtU0ITgCil91ZBBP7WOOHlX2xsMSfa11D3eE9x0cpZlC2mw5bTQoKP3hqpb+WMU&#10;vO32l0cMei71x5HduYzfLo9KvY6H3QpEoCH8h//aR61gvsjh90w6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CS2MMAAADcAAAADwAAAAAAAAAAAAAAAACYAgAAZHJzL2Rv&#10;d25yZXYueG1sUEsFBgAAAAAEAAQA9QAAAIgDAAAAAA==&#10;" filled="f" stroked="f">
                  <v:textbox style="mso-fit-shape-to-text:t" inset="0,0,0,0">
                    <w:txbxContent>
                      <w:p w:rsidR="00BB3B33" w:rsidRDefault="00BB3B33" w:rsidP="00991556"/>
                    </w:txbxContent>
                  </v:textbox>
                </v:shape>
                <v:shape id="Freeform 4570" o:spid="_x0000_s1041" style="position:absolute;left:2627;top:4708;width:709;height:578;visibility:visible;mso-wrap-style:square;v-text-anchor:top" coordsize="529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/GlMIA&#10;AADcAAAADwAAAGRycy9kb3ducmV2LnhtbESPzWrDMBCE74W+g9hCbs06pjXBiRJCodBrYl9621jr&#10;H2KtjKUk6ttXgUKPw8x8w2z30Y7qxrMfnGhYLTNQLI0zg3Qa6urzdQ3KBxJDoxPW8MMe9rvnpy2V&#10;xt3lyLdT6FSCiC9JQx/CVCL6pmdLfukmluS1brYUkpw7NDPdE9yOmGdZgZYGSQs9TfzRc3M5Xa2G&#10;KoZrda7ztv6Ox7dLga0ZEbVevMTDBlTgGP7Df+0vo+G9yOFxJh0B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8aUwgAAANwAAAAPAAAAAAAAAAAAAAAAAJgCAABkcnMvZG93&#10;bnJldi54bWxQSwUGAAAAAAQABAD1AAAAhwMAAAAA&#10;" path="m255,125r,l215,115,180,105r-45,l85,105,65,115r-20,5l30,135,15,150,5,170,,195r5,30l15,250r15,25l50,295r25,25l105,335r65,35l240,395r55,20l350,430r40,-45l425,335r40,-60l499,210r15,-30l524,145r5,-30l524,85,519,60,504,35,485,20,465,5,445,,425,,405,5,385,15,345,35,310,65,280,95r-25,30xe" fillcolor="white [3201]" strokecolor="#fabf8f [1945]">
                  <v:fill color2="#fbd4b4 [1305]" focus="100%" type="gradient"/>
                  <v:stroke dashstyle="1 1"/>
                  <v:shadow color="#974706 [1609]" opacity=".5" offset="1pt"/>
                  <v:path arrowok="t" o:connecttype="custom" o:connectlocs="342,168;342,168;288,155;241,141;181,141;114,141;87,155;60,161;40,181;20,202;7,229;0,262;0,262;7,302;20,336;40,370;67,397;101,430;141,450;228,497;322,531;395,558;469,578;469,578;523,518;570,450;623,370;669,282;689,242;702,195;709,155;702,114;696,81;675,47;675,47;650,27;623,7;596,0;570,0;543,7;516,20;462,47;415,87;375,128;342,168;342,168" o:connectangles="0,0,0,0,0,0,0,0,0,0,0,0,0,0,0,0,0,0,0,0,0,0,0,0,0,0,0,0,0,0,0,0,0,0,0,0,0,0,0,0,0,0,0,0,0,0"/>
                </v:shape>
                <v:shape id="Freeform 4571" o:spid="_x0000_s1042" style="position:absolute;left:4989;top:3488;width:629;height:458;visibility:visible;mso-wrap-style:square;v-text-anchor:top" coordsize="544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RtCMUA&#10;AADcAAAADwAAAGRycy9kb3ducmV2LnhtbESPQWvCQBSE7wX/w/KE3uqmtk01uopYCh5qi1rvj+zr&#10;Jph9G7LbJP57VxA8DjPzDTNf9rYSLTW+dKzgeZSAIM6dLtko+D18Pk1A+ICssXJMCs7kYbkYPMwx&#10;067jHbX7YESEsM9QQRFCnUnp84Is+pGriaP35xqLIcrGSN1gF+G2kuMkSaXFkuNCgTWtC8pP+3+r&#10;4Hua7iadwe2PmbZye3w9vH/xh1KPw341AxGoD/fwrb3RCt7SF7ieiUd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RG0IxQAAANwAAAAPAAAAAAAAAAAAAAAAAJgCAABkcnMv&#10;ZG93bnJldi54bWxQSwUGAAAAAAQABAD1AAAAigMAAAAA&#10;" path="m269,70r,l234,55,199,35,159,20,115,10r-25,l70,15,50,20,35,35,20,50,5,75,,100r5,30l15,155r15,30l50,210r20,30l125,290r54,40l229,365r50,30l329,360r50,-35l434,275r50,-50l504,195r20,-30l534,140r10,-30l544,80,534,55,519,35,504,15,484,5,464,,444,,424,,379,15,339,30,304,50,269,70xe" fillcolor="white [3201]" strokecolor="#fabf8f [1945]">
                  <v:fill color2="#fbd4b4 [1305]" focus="100%" type="gradient"/>
                  <v:stroke dashstyle="1 1"/>
                  <v:shadow color="#974706 [1609]" opacity=".5" offset="1pt"/>
                  <v:path arrowok="t" o:connecttype="custom" o:connectlocs="311,81;311,81;271,64;230,41;184,23;133,12;104,12;81,17;58,23;40,41;23,58;6,87;6,87;0,116;6,151;17,180;35,215;58,243;81,278;145,336;207,383;265,423;323,458;323,458;380,417;438,377;502,319;560,261;583,226;606,191;617,162;629,128;629,93;617,64;617,64;600,41;583,17;560,6;537,0;513,0;490,0;438,17;392,35;352,58;311,81;311,81" o:connectangles="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5677535</wp:posOffset>
                </wp:positionH>
                <wp:positionV relativeFrom="paragraph">
                  <wp:posOffset>2971165</wp:posOffset>
                </wp:positionV>
                <wp:extent cx="3098800" cy="1863725"/>
                <wp:effectExtent l="10160" t="8890" r="15240" b="13335"/>
                <wp:wrapNone/>
                <wp:docPr id="559" name="Freeform 4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98800" cy="1863725"/>
                        </a:xfrm>
                        <a:custGeom>
                          <a:avLst/>
                          <a:gdLst>
                            <a:gd name="T0" fmla="*/ 4092 w 5571"/>
                            <a:gd name="T1" fmla="*/ 2995 h 3070"/>
                            <a:gd name="T2" fmla="*/ 4496 w 5571"/>
                            <a:gd name="T3" fmla="*/ 2770 h 3070"/>
                            <a:gd name="T4" fmla="*/ 4921 w 5571"/>
                            <a:gd name="T5" fmla="*/ 2780 h 3070"/>
                            <a:gd name="T6" fmla="*/ 5121 w 5571"/>
                            <a:gd name="T7" fmla="*/ 2305 h 3070"/>
                            <a:gd name="T8" fmla="*/ 5351 w 5571"/>
                            <a:gd name="T9" fmla="*/ 2010 h 3070"/>
                            <a:gd name="T10" fmla="*/ 5121 w 5571"/>
                            <a:gd name="T11" fmla="*/ 1485 h 3070"/>
                            <a:gd name="T12" fmla="*/ 5111 w 5571"/>
                            <a:gd name="T13" fmla="*/ 1170 h 3070"/>
                            <a:gd name="T14" fmla="*/ 5316 w 5571"/>
                            <a:gd name="T15" fmla="*/ 1165 h 3070"/>
                            <a:gd name="T16" fmla="*/ 5256 w 5571"/>
                            <a:gd name="T17" fmla="*/ 1290 h 3070"/>
                            <a:gd name="T18" fmla="*/ 5441 w 5571"/>
                            <a:gd name="T19" fmla="*/ 1365 h 3070"/>
                            <a:gd name="T20" fmla="*/ 5526 w 5571"/>
                            <a:gd name="T21" fmla="*/ 930 h 3070"/>
                            <a:gd name="T22" fmla="*/ 5086 w 5571"/>
                            <a:gd name="T23" fmla="*/ 695 h 3070"/>
                            <a:gd name="T24" fmla="*/ 5061 w 5571"/>
                            <a:gd name="T25" fmla="*/ 270 h 3070"/>
                            <a:gd name="T26" fmla="*/ 4791 w 5571"/>
                            <a:gd name="T27" fmla="*/ 275 h 3070"/>
                            <a:gd name="T28" fmla="*/ 4826 w 5571"/>
                            <a:gd name="T29" fmla="*/ 480 h 3070"/>
                            <a:gd name="T30" fmla="*/ 4916 w 5571"/>
                            <a:gd name="T31" fmla="*/ 465 h 3070"/>
                            <a:gd name="T32" fmla="*/ 4701 w 5571"/>
                            <a:gd name="T33" fmla="*/ 605 h 3070"/>
                            <a:gd name="T34" fmla="*/ 4406 w 5571"/>
                            <a:gd name="T35" fmla="*/ 260 h 3070"/>
                            <a:gd name="T36" fmla="*/ 4027 w 5571"/>
                            <a:gd name="T37" fmla="*/ 340 h 3070"/>
                            <a:gd name="T38" fmla="*/ 3927 w 5571"/>
                            <a:gd name="T39" fmla="*/ 20 h 3070"/>
                            <a:gd name="T40" fmla="*/ 3662 w 5571"/>
                            <a:gd name="T41" fmla="*/ 165 h 3070"/>
                            <a:gd name="T42" fmla="*/ 3772 w 5571"/>
                            <a:gd name="T43" fmla="*/ 240 h 3070"/>
                            <a:gd name="T44" fmla="*/ 3817 w 5571"/>
                            <a:gd name="T45" fmla="*/ 230 h 3070"/>
                            <a:gd name="T46" fmla="*/ 3562 w 5571"/>
                            <a:gd name="T47" fmla="*/ 280 h 3070"/>
                            <a:gd name="T48" fmla="*/ 3252 w 5571"/>
                            <a:gd name="T49" fmla="*/ 425 h 3070"/>
                            <a:gd name="T50" fmla="*/ 3002 w 5571"/>
                            <a:gd name="T51" fmla="*/ 70 h 3070"/>
                            <a:gd name="T52" fmla="*/ 2673 w 5571"/>
                            <a:gd name="T53" fmla="*/ 210 h 3070"/>
                            <a:gd name="T54" fmla="*/ 2473 w 5571"/>
                            <a:gd name="T55" fmla="*/ 90 h 3070"/>
                            <a:gd name="T56" fmla="*/ 2043 w 5571"/>
                            <a:gd name="T57" fmla="*/ 370 h 3070"/>
                            <a:gd name="T58" fmla="*/ 1703 w 5571"/>
                            <a:gd name="T59" fmla="*/ 370 h 3070"/>
                            <a:gd name="T60" fmla="*/ 1788 w 5571"/>
                            <a:gd name="T61" fmla="*/ 195 h 3070"/>
                            <a:gd name="T62" fmla="*/ 1878 w 5571"/>
                            <a:gd name="T63" fmla="*/ 285 h 3070"/>
                            <a:gd name="T64" fmla="*/ 1813 w 5571"/>
                            <a:gd name="T65" fmla="*/ 55 h 3070"/>
                            <a:gd name="T66" fmla="*/ 1519 w 5571"/>
                            <a:gd name="T67" fmla="*/ 250 h 3070"/>
                            <a:gd name="T68" fmla="*/ 1289 w 5571"/>
                            <a:gd name="T69" fmla="*/ 260 h 3070"/>
                            <a:gd name="T70" fmla="*/ 1014 w 5571"/>
                            <a:gd name="T71" fmla="*/ 570 h 3070"/>
                            <a:gd name="T72" fmla="*/ 674 w 5571"/>
                            <a:gd name="T73" fmla="*/ 580 h 3070"/>
                            <a:gd name="T74" fmla="*/ 714 w 5571"/>
                            <a:gd name="T75" fmla="*/ 485 h 3070"/>
                            <a:gd name="T76" fmla="*/ 809 w 5571"/>
                            <a:gd name="T77" fmla="*/ 415 h 3070"/>
                            <a:gd name="T78" fmla="*/ 584 w 5571"/>
                            <a:gd name="T79" fmla="*/ 265 h 3070"/>
                            <a:gd name="T80" fmla="*/ 444 w 5571"/>
                            <a:gd name="T81" fmla="*/ 605 h 3070"/>
                            <a:gd name="T82" fmla="*/ 184 w 5571"/>
                            <a:gd name="T83" fmla="*/ 800 h 3070"/>
                            <a:gd name="T84" fmla="*/ 25 w 5571"/>
                            <a:gd name="T85" fmla="*/ 1285 h 3070"/>
                            <a:gd name="T86" fmla="*/ 289 w 5571"/>
                            <a:gd name="T87" fmla="*/ 1405 h 3070"/>
                            <a:gd name="T88" fmla="*/ 229 w 5571"/>
                            <a:gd name="T89" fmla="*/ 1285 h 3070"/>
                            <a:gd name="T90" fmla="*/ 384 w 5571"/>
                            <a:gd name="T91" fmla="*/ 1160 h 3070"/>
                            <a:gd name="T92" fmla="*/ 509 w 5571"/>
                            <a:gd name="T93" fmla="*/ 1375 h 3070"/>
                            <a:gd name="T94" fmla="*/ 239 w 5571"/>
                            <a:gd name="T95" fmla="*/ 1835 h 3070"/>
                            <a:gd name="T96" fmla="*/ 419 w 5571"/>
                            <a:gd name="T97" fmla="*/ 2270 h 3070"/>
                            <a:gd name="T98" fmla="*/ 534 w 5571"/>
                            <a:gd name="T99" fmla="*/ 2680 h 3070"/>
                            <a:gd name="T100" fmla="*/ 899 w 5571"/>
                            <a:gd name="T101" fmla="*/ 2880 h 3070"/>
                            <a:gd name="T102" fmla="*/ 1244 w 5571"/>
                            <a:gd name="T103" fmla="*/ 2845 h 3070"/>
                            <a:gd name="T104" fmla="*/ 1763 w 5571"/>
                            <a:gd name="T105" fmla="*/ 2995 h 3070"/>
                            <a:gd name="T106" fmla="*/ 2008 w 5571"/>
                            <a:gd name="T107" fmla="*/ 2835 h 3070"/>
                            <a:gd name="T108" fmla="*/ 2368 w 5571"/>
                            <a:gd name="T109" fmla="*/ 2920 h 3070"/>
                            <a:gd name="T110" fmla="*/ 2668 w 5571"/>
                            <a:gd name="T111" fmla="*/ 2785 h 3070"/>
                            <a:gd name="T112" fmla="*/ 2987 w 5571"/>
                            <a:gd name="T113" fmla="*/ 2805 h 3070"/>
                            <a:gd name="T114" fmla="*/ 3507 w 5571"/>
                            <a:gd name="T115" fmla="*/ 2560 h 3070"/>
                            <a:gd name="T116" fmla="*/ 3597 w 5571"/>
                            <a:gd name="T117" fmla="*/ 2785 h 3070"/>
                            <a:gd name="T118" fmla="*/ 3532 w 5571"/>
                            <a:gd name="T119" fmla="*/ 2750 h 3070"/>
                            <a:gd name="T120" fmla="*/ 3412 w 5571"/>
                            <a:gd name="T121" fmla="*/ 2815 h 30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5571" h="3070">
                              <a:moveTo>
                                <a:pt x="3607" y="3040"/>
                              </a:moveTo>
                              <a:lnTo>
                                <a:pt x="3607" y="3040"/>
                              </a:lnTo>
                              <a:lnTo>
                                <a:pt x="3662" y="3050"/>
                              </a:lnTo>
                              <a:lnTo>
                                <a:pt x="3712" y="3060"/>
                              </a:lnTo>
                              <a:lnTo>
                                <a:pt x="3757" y="3065"/>
                              </a:lnTo>
                              <a:lnTo>
                                <a:pt x="3802" y="3070"/>
                              </a:lnTo>
                              <a:lnTo>
                                <a:pt x="3847" y="3065"/>
                              </a:lnTo>
                              <a:lnTo>
                                <a:pt x="3887" y="3065"/>
                              </a:lnTo>
                              <a:lnTo>
                                <a:pt x="3962" y="3050"/>
                              </a:lnTo>
                              <a:lnTo>
                                <a:pt x="4032" y="3025"/>
                              </a:lnTo>
                              <a:lnTo>
                                <a:pt x="4092" y="2995"/>
                              </a:lnTo>
                              <a:lnTo>
                                <a:pt x="4147" y="2955"/>
                              </a:lnTo>
                              <a:lnTo>
                                <a:pt x="4197" y="2915"/>
                              </a:lnTo>
                              <a:lnTo>
                                <a:pt x="4236" y="2875"/>
                              </a:lnTo>
                              <a:lnTo>
                                <a:pt x="4271" y="2830"/>
                              </a:lnTo>
                              <a:lnTo>
                                <a:pt x="4301" y="2790"/>
                              </a:lnTo>
                              <a:lnTo>
                                <a:pt x="4321" y="2755"/>
                              </a:lnTo>
                              <a:lnTo>
                                <a:pt x="4351" y="2695"/>
                              </a:lnTo>
                              <a:lnTo>
                                <a:pt x="4361" y="2675"/>
                              </a:lnTo>
                              <a:lnTo>
                                <a:pt x="4426" y="2725"/>
                              </a:lnTo>
                              <a:lnTo>
                                <a:pt x="4496" y="2770"/>
                              </a:lnTo>
                              <a:lnTo>
                                <a:pt x="4566" y="2810"/>
                              </a:lnTo>
                              <a:lnTo>
                                <a:pt x="4601" y="2820"/>
                              </a:lnTo>
                              <a:lnTo>
                                <a:pt x="4636" y="2835"/>
                              </a:lnTo>
                              <a:lnTo>
                                <a:pt x="4671" y="2840"/>
                              </a:lnTo>
                              <a:lnTo>
                                <a:pt x="4706" y="2845"/>
                              </a:lnTo>
                              <a:lnTo>
                                <a:pt x="4741" y="2845"/>
                              </a:lnTo>
                              <a:lnTo>
                                <a:pt x="4781" y="2840"/>
                              </a:lnTo>
                              <a:lnTo>
                                <a:pt x="4816" y="2835"/>
                              </a:lnTo>
                              <a:lnTo>
                                <a:pt x="4851" y="2820"/>
                              </a:lnTo>
                              <a:lnTo>
                                <a:pt x="4886" y="2805"/>
                              </a:lnTo>
                              <a:lnTo>
                                <a:pt x="4921" y="2780"/>
                              </a:lnTo>
                              <a:lnTo>
                                <a:pt x="4956" y="2750"/>
                              </a:lnTo>
                              <a:lnTo>
                                <a:pt x="4996" y="2700"/>
                              </a:lnTo>
                              <a:lnTo>
                                <a:pt x="5036" y="2635"/>
                              </a:lnTo>
                              <a:lnTo>
                                <a:pt x="5076" y="2560"/>
                              </a:lnTo>
                              <a:lnTo>
                                <a:pt x="5096" y="2520"/>
                              </a:lnTo>
                              <a:lnTo>
                                <a:pt x="5111" y="2480"/>
                              </a:lnTo>
                              <a:lnTo>
                                <a:pt x="5121" y="2435"/>
                              </a:lnTo>
                              <a:lnTo>
                                <a:pt x="5126" y="2390"/>
                              </a:lnTo>
                              <a:lnTo>
                                <a:pt x="5126" y="2350"/>
                              </a:lnTo>
                              <a:lnTo>
                                <a:pt x="5121" y="2305"/>
                              </a:lnTo>
                              <a:lnTo>
                                <a:pt x="5111" y="2265"/>
                              </a:lnTo>
                              <a:lnTo>
                                <a:pt x="5096" y="2225"/>
                              </a:lnTo>
                              <a:lnTo>
                                <a:pt x="5151" y="2230"/>
                              </a:lnTo>
                              <a:lnTo>
                                <a:pt x="5196" y="2220"/>
                              </a:lnTo>
                              <a:lnTo>
                                <a:pt x="5241" y="2200"/>
                              </a:lnTo>
                              <a:lnTo>
                                <a:pt x="5276" y="2175"/>
                              </a:lnTo>
                              <a:lnTo>
                                <a:pt x="5301" y="2140"/>
                              </a:lnTo>
                              <a:lnTo>
                                <a:pt x="5326" y="2100"/>
                              </a:lnTo>
                              <a:lnTo>
                                <a:pt x="5341" y="2055"/>
                              </a:lnTo>
                              <a:lnTo>
                                <a:pt x="5351" y="2010"/>
                              </a:lnTo>
                              <a:lnTo>
                                <a:pt x="5356" y="1955"/>
                              </a:lnTo>
                              <a:lnTo>
                                <a:pt x="5351" y="1905"/>
                              </a:lnTo>
                              <a:lnTo>
                                <a:pt x="5346" y="1850"/>
                              </a:lnTo>
                              <a:lnTo>
                                <a:pt x="5331" y="1795"/>
                              </a:lnTo>
                              <a:lnTo>
                                <a:pt x="5311" y="1745"/>
                              </a:lnTo>
                              <a:lnTo>
                                <a:pt x="5286" y="1695"/>
                              </a:lnTo>
                              <a:lnTo>
                                <a:pt x="5261" y="1650"/>
                              </a:lnTo>
                              <a:lnTo>
                                <a:pt x="5226" y="1610"/>
                              </a:lnTo>
                              <a:lnTo>
                                <a:pt x="5151" y="1530"/>
                              </a:lnTo>
                              <a:lnTo>
                                <a:pt x="5121" y="1485"/>
                              </a:lnTo>
                              <a:lnTo>
                                <a:pt x="5091" y="1435"/>
                              </a:lnTo>
                              <a:lnTo>
                                <a:pt x="5071" y="1385"/>
                              </a:lnTo>
                              <a:lnTo>
                                <a:pt x="5061" y="1360"/>
                              </a:lnTo>
                              <a:lnTo>
                                <a:pt x="5061" y="1330"/>
                              </a:lnTo>
                              <a:lnTo>
                                <a:pt x="5061" y="1305"/>
                              </a:lnTo>
                              <a:lnTo>
                                <a:pt x="5061" y="1275"/>
                              </a:lnTo>
                              <a:lnTo>
                                <a:pt x="5071" y="1245"/>
                              </a:lnTo>
                              <a:lnTo>
                                <a:pt x="5081" y="1215"/>
                              </a:lnTo>
                              <a:lnTo>
                                <a:pt x="5096" y="1190"/>
                              </a:lnTo>
                              <a:lnTo>
                                <a:pt x="5111" y="1170"/>
                              </a:lnTo>
                              <a:lnTo>
                                <a:pt x="5126" y="1150"/>
                              </a:lnTo>
                              <a:lnTo>
                                <a:pt x="5146" y="1135"/>
                              </a:lnTo>
                              <a:lnTo>
                                <a:pt x="5166" y="1125"/>
                              </a:lnTo>
                              <a:lnTo>
                                <a:pt x="5186" y="1120"/>
                              </a:lnTo>
                              <a:lnTo>
                                <a:pt x="5206" y="1115"/>
                              </a:lnTo>
                              <a:lnTo>
                                <a:pt x="5226" y="1110"/>
                              </a:lnTo>
                              <a:lnTo>
                                <a:pt x="5251" y="1115"/>
                              </a:lnTo>
                              <a:lnTo>
                                <a:pt x="5266" y="1120"/>
                              </a:lnTo>
                              <a:lnTo>
                                <a:pt x="5286" y="1130"/>
                              </a:lnTo>
                              <a:lnTo>
                                <a:pt x="5301" y="1145"/>
                              </a:lnTo>
                              <a:lnTo>
                                <a:pt x="5316" y="1165"/>
                              </a:lnTo>
                              <a:lnTo>
                                <a:pt x="5326" y="1185"/>
                              </a:lnTo>
                              <a:lnTo>
                                <a:pt x="5336" y="1215"/>
                              </a:lnTo>
                              <a:lnTo>
                                <a:pt x="5341" y="1245"/>
                              </a:lnTo>
                              <a:lnTo>
                                <a:pt x="5321" y="1240"/>
                              </a:lnTo>
                              <a:lnTo>
                                <a:pt x="5306" y="1235"/>
                              </a:lnTo>
                              <a:lnTo>
                                <a:pt x="5291" y="1240"/>
                              </a:lnTo>
                              <a:lnTo>
                                <a:pt x="5281" y="1245"/>
                              </a:lnTo>
                              <a:lnTo>
                                <a:pt x="5271" y="1250"/>
                              </a:lnTo>
                              <a:lnTo>
                                <a:pt x="5261" y="1260"/>
                              </a:lnTo>
                              <a:lnTo>
                                <a:pt x="5256" y="1290"/>
                              </a:lnTo>
                              <a:lnTo>
                                <a:pt x="5256" y="1320"/>
                              </a:lnTo>
                              <a:lnTo>
                                <a:pt x="5261" y="1335"/>
                              </a:lnTo>
                              <a:lnTo>
                                <a:pt x="5271" y="1350"/>
                              </a:lnTo>
                              <a:lnTo>
                                <a:pt x="5281" y="1360"/>
                              </a:lnTo>
                              <a:lnTo>
                                <a:pt x="5296" y="1375"/>
                              </a:lnTo>
                              <a:lnTo>
                                <a:pt x="5316" y="1385"/>
                              </a:lnTo>
                              <a:lnTo>
                                <a:pt x="5336" y="1390"/>
                              </a:lnTo>
                              <a:lnTo>
                                <a:pt x="5371" y="1390"/>
                              </a:lnTo>
                              <a:lnTo>
                                <a:pt x="5406" y="1385"/>
                              </a:lnTo>
                              <a:lnTo>
                                <a:pt x="5441" y="1365"/>
                              </a:lnTo>
                              <a:lnTo>
                                <a:pt x="5471" y="1345"/>
                              </a:lnTo>
                              <a:lnTo>
                                <a:pt x="5501" y="1315"/>
                              </a:lnTo>
                              <a:lnTo>
                                <a:pt x="5526" y="1280"/>
                              </a:lnTo>
                              <a:lnTo>
                                <a:pt x="5546" y="1240"/>
                              </a:lnTo>
                              <a:lnTo>
                                <a:pt x="5561" y="1205"/>
                              </a:lnTo>
                              <a:lnTo>
                                <a:pt x="5571" y="1150"/>
                              </a:lnTo>
                              <a:lnTo>
                                <a:pt x="5571" y="1095"/>
                              </a:lnTo>
                              <a:lnTo>
                                <a:pt x="5561" y="1040"/>
                              </a:lnTo>
                              <a:lnTo>
                                <a:pt x="5546" y="985"/>
                              </a:lnTo>
                              <a:lnTo>
                                <a:pt x="5526" y="930"/>
                              </a:lnTo>
                              <a:lnTo>
                                <a:pt x="5496" y="880"/>
                              </a:lnTo>
                              <a:lnTo>
                                <a:pt x="5461" y="835"/>
                              </a:lnTo>
                              <a:lnTo>
                                <a:pt x="5426" y="795"/>
                              </a:lnTo>
                              <a:lnTo>
                                <a:pt x="5386" y="755"/>
                              </a:lnTo>
                              <a:lnTo>
                                <a:pt x="5341" y="725"/>
                              </a:lnTo>
                              <a:lnTo>
                                <a:pt x="5296" y="700"/>
                              </a:lnTo>
                              <a:lnTo>
                                <a:pt x="5251" y="680"/>
                              </a:lnTo>
                              <a:lnTo>
                                <a:pt x="5206" y="670"/>
                              </a:lnTo>
                              <a:lnTo>
                                <a:pt x="5166" y="670"/>
                              </a:lnTo>
                              <a:lnTo>
                                <a:pt x="5126" y="680"/>
                              </a:lnTo>
                              <a:lnTo>
                                <a:pt x="5086" y="695"/>
                              </a:lnTo>
                              <a:lnTo>
                                <a:pt x="5101" y="665"/>
                              </a:lnTo>
                              <a:lnTo>
                                <a:pt x="5111" y="635"/>
                              </a:lnTo>
                              <a:lnTo>
                                <a:pt x="5126" y="565"/>
                              </a:lnTo>
                              <a:lnTo>
                                <a:pt x="5131" y="495"/>
                              </a:lnTo>
                              <a:lnTo>
                                <a:pt x="5126" y="420"/>
                              </a:lnTo>
                              <a:lnTo>
                                <a:pt x="5116" y="390"/>
                              </a:lnTo>
                              <a:lnTo>
                                <a:pt x="5106" y="355"/>
                              </a:lnTo>
                              <a:lnTo>
                                <a:pt x="5096" y="325"/>
                              </a:lnTo>
                              <a:lnTo>
                                <a:pt x="5076" y="295"/>
                              </a:lnTo>
                              <a:lnTo>
                                <a:pt x="5061" y="270"/>
                              </a:lnTo>
                              <a:lnTo>
                                <a:pt x="5036" y="250"/>
                              </a:lnTo>
                              <a:lnTo>
                                <a:pt x="5011" y="235"/>
                              </a:lnTo>
                              <a:lnTo>
                                <a:pt x="4986" y="220"/>
                              </a:lnTo>
                              <a:lnTo>
                                <a:pt x="4961" y="215"/>
                              </a:lnTo>
                              <a:lnTo>
                                <a:pt x="4931" y="210"/>
                              </a:lnTo>
                              <a:lnTo>
                                <a:pt x="4901" y="215"/>
                              </a:lnTo>
                              <a:lnTo>
                                <a:pt x="4871" y="220"/>
                              </a:lnTo>
                              <a:lnTo>
                                <a:pt x="4841" y="235"/>
                              </a:lnTo>
                              <a:lnTo>
                                <a:pt x="4816" y="255"/>
                              </a:lnTo>
                              <a:lnTo>
                                <a:pt x="4791" y="275"/>
                              </a:lnTo>
                              <a:lnTo>
                                <a:pt x="4776" y="305"/>
                              </a:lnTo>
                              <a:lnTo>
                                <a:pt x="4766" y="335"/>
                              </a:lnTo>
                              <a:lnTo>
                                <a:pt x="4761" y="370"/>
                              </a:lnTo>
                              <a:lnTo>
                                <a:pt x="4761" y="405"/>
                              </a:lnTo>
                              <a:lnTo>
                                <a:pt x="4766" y="440"/>
                              </a:lnTo>
                              <a:lnTo>
                                <a:pt x="4781" y="465"/>
                              </a:lnTo>
                              <a:lnTo>
                                <a:pt x="4791" y="475"/>
                              </a:lnTo>
                              <a:lnTo>
                                <a:pt x="4801" y="480"/>
                              </a:lnTo>
                              <a:lnTo>
                                <a:pt x="4811" y="485"/>
                              </a:lnTo>
                              <a:lnTo>
                                <a:pt x="4826" y="480"/>
                              </a:lnTo>
                              <a:lnTo>
                                <a:pt x="4841" y="475"/>
                              </a:lnTo>
                              <a:lnTo>
                                <a:pt x="4856" y="465"/>
                              </a:lnTo>
                              <a:lnTo>
                                <a:pt x="4856" y="445"/>
                              </a:lnTo>
                              <a:lnTo>
                                <a:pt x="4861" y="430"/>
                              </a:lnTo>
                              <a:lnTo>
                                <a:pt x="4871" y="420"/>
                              </a:lnTo>
                              <a:lnTo>
                                <a:pt x="4876" y="415"/>
                              </a:lnTo>
                              <a:lnTo>
                                <a:pt x="4886" y="415"/>
                              </a:lnTo>
                              <a:lnTo>
                                <a:pt x="4891" y="420"/>
                              </a:lnTo>
                              <a:lnTo>
                                <a:pt x="4906" y="440"/>
                              </a:lnTo>
                              <a:lnTo>
                                <a:pt x="4916" y="465"/>
                              </a:lnTo>
                              <a:lnTo>
                                <a:pt x="4916" y="480"/>
                              </a:lnTo>
                              <a:lnTo>
                                <a:pt x="4916" y="500"/>
                              </a:lnTo>
                              <a:lnTo>
                                <a:pt x="4906" y="520"/>
                              </a:lnTo>
                              <a:lnTo>
                                <a:pt x="4896" y="535"/>
                              </a:lnTo>
                              <a:lnTo>
                                <a:pt x="4881" y="555"/>
                              </a:lnTo>
                              <a:lnTo>
                                <a:pt x="4856" y="575"/>
                              </a:lnTo>
                              <a:lnTo>
                                <a:pt x="4821" y="590"/>
                              </a:lnTo>
                              <a:lnTo>
                                <a:pt x="4781" y="605"/>
                              </a:lnTo>
                              <a:lnTo>
                                <a:pt x="4741" y="605"/>
                              </a:lnTo>
                              <a:lnTo>
                                <a:pt x="4701" y="605"/>
                              </a:lnTo>
                              <a:lnTo>
                                <a:pt x="4661" y="595"/>
                              </a:lnTo>
                              <a:lnTo>
                                <a:pt x="4621" y="575"/>
                              </a:lnTo>
                              <a:lnTo>
                                <a:pt x="4586" y="555"/>
                              </a:lnTo>
                              <a:lnTo>
                                <a:pt x="4556" y="525"/>
                              </a:lnTo>
                              <a:lnTo>
                                <a:pt x="4531" y="490"/>
                              </a:lnTo>
                              <a:lnTo>
                                <a:pt x="4511" y="450"/>
                              </a:lnTo>
                              <a:lnTo>
                                <a:pt x="4476" y="365"/>
                              </a:lnTo>
                              <a:lnTo>
                                <a:pt x="4456" y="325"/>
                              </a:lnTo>
                              <a:lnTo>
                                <a:pt x="4431" y="290"/>
                              </a:lnTo>
                              <a:lnTo>
                                <a:pt x="4406" y="260"/>
                              </a:lnTo>
                              <a:lnTo>
                                <a:pt x="4366" y="240"/>
                              </a:lnTo>
                              <a:lnTo>
                                <a:pt x="4326" y="225"/>
                              </a:lnTo>
                              <a:lnTo>
                                <a:pt x="4281" y="220"/>
                              </a:lnTo>
                              <a:lnTo>
                                <a:pt x="4236" y="220"/>
                              </a:lnTo>
                              <a:lnTo>
                                <a:pt x="4187" y="230"/>
                              </a:lnTo>
                              <a:lnTo>
                                <a:pt x="4142" y="250"/>
                              </a:lnTo>
                              <a:lnTo>
                                <a:pt x="4102" y="275"/>
                              </a:lnTo>
                              <a:lnTo>
                                <a:pt x="4062" y="305"/>
                              </a:lnTo>
                              <a:lnTo>
                                <a:pt x="4027" y="340"/>
                              </a:lnTo>
                              <a:lnTo>
                                <a:pt x="4037" y="305"/>
                              </a:lnTo>
                              <a:lnTo>
                                <a:pt x="4047" y="270"/>
                              </a:lnTo>
                              <a:lnTo>
                                <a:pt x="4052" y="240"/>
                              </a:lnTo>
                              <a:lnTo>
                                <a:pt x="4052" y="210"/>
                              </a:lnTo>
                              <a:lnTo>
                                <a:pt x="4047" y="180"/>
                              </a:lnTo>
                              <a:lnTo>
                                <a:pt x="4042" y="155"/>
                              </a:lnTo>
                              <a:lnTo>
                                <a:pt x="4037" y="135"/>
                              </a:lnTo>
                              <a:lnTo>
                                <a:pt x="4027" y="110"/>
                              </a:lnTo>
                              <a:lnTo>
                                <a:pt x="3997" y="75"/>
                              </a:lnTo>
                              <a:lnTo>
                                <a:pt x="3962" y="45"/>
                              </a:lnTo>
                              <a:lnTo>
                                <a:pt x="3927" y="20"/>
                              </a:lnTo>
                              <a:lnTo>
                                <a:pt x="3882" y="10"/>
                              </a:lnTo>
                              <a:lnTo>
                                <a:pt x="3842" y="0"/>
                              </a:lnTo>
                              <a:lnTo>
                                <a:pt x="3797" y="0"/>
                              </a:lnTo>
                              <a:lnTo>
                                <a:pt x="3757" y="10"/>
                              </a:lnTo>
                              <a:lnTo>
                                <a:pt x="3722" y="25"/>
                              </a:lnTo>
                              <a:lnTo>
                                <a:pt x="3692" y="50"/>
                              </a:lnTo>
                              <a:lnTo>
                                <a:pt x="3672" y="80"/>
                              </a:lnTo>
                              <a:lnTo>
                                <a:pt x="3667" y="100"/>
                              </a:lnTo>
                              <a:lnTo>
                                <a:pt x="3662" y="120"/>
                              </a:lnTo>
                              <a:lnTo>
                                <a:pt x="3657" y="140"/>
                              </a:lnTo>
                              <a:lnTo>
                                <a:pt x="3662" y="165"/>
                              </a:lnTo>
                              <a:lnTo>
                                <a:pt x="3667" y="200"/>
                              </a:lnTo>
                              <a:lnTo>
                                <a:pt x="3682" y="230"/>
                              </a:lnTo>
                              <a:lnTo>
                                <a:pt x="3692" y="245"/>
                              </a:lnTo>
                              <a:lnTo>
                                <a:pt x="3702" y="255"/>
                              </a:lnTo>
                              <a:lnTo>
                                <a:pt x="3717" y="260"/>
                              </a:lnTo>
                              <a:lnTo>
                                <a:pt x="3732" y="265"/>
                              </a:lnTo>
                              <a:lnTo>
                                <a:pt x="3757" y="265"/>
                              </a:lnTo>
                              <a:lnTo>
                                <a:pt x="3767" y="255"/>
                              </a:lnTo>
                              <a:lnTo>
                                <a:pt x="3772" y="240"/>
                              </a:lnTo>
                              <a:lnTo>
                                <a:pt x="3772" y="225"/>
                              </a:lnTo>
                              <a:lnTo>
                                <a:pt x="3767" y="185"/>
                              </a:lnTo>
                              <a:lnTo>
                                <a:pt x="3772" y="165"/>
                              </a:lnTo>
                              <a:lnTo>
                                <a:pt x="3782" y="150"/>
                              </a:lnTo>
                              <a:lnTo>
                                <a:pt x="3797" y="145"/>
                              </a:lnTo>
                              <a:lnTo>
                                <a:pt x="3807" y="140"/>
                              </a:lnTo>
                              <a:lnTo>
                                <a:pt x="3817" y="145"/>
                              </a:lnTo>
                              <a:lnTo>
                                <a:pt x="3822" y="155"/>
                              </a:lnTo>
                              <a:lnTo>
                                <a:pt x="3822" y="185"/>
                              </a:lnTo>
                              <a:lnTo>
                                <a:pt x="3817" y="230"/>
                              </a:lnTo>
                              <a:lnTo>
                                <a:pt x="3802" y="280"/>
                              </a:lnTo>
                              <a:lnTo>
                                <a:pt x="3782" y="330"/>
                              </a:lnTo>
                              <a:lnTo>
                                <a:pt x="3762" y="375"/>
                              </a:lnTo>
                              <a:lnTo>
                                <a:pt x="3737" y="410"/>
                              </a:lnTo>
                              <a:lnTo>
                                <a:pt x="3712" y="380"/>
                              </a:lnTo>
                              <a:lnTo>
                                <a:pt x="3682" y="350"/>
                              </a:lnTo>
                              <a:lnTo>
                                <a:pt x="3657" y="330"/>
                              </a:lnTo>
                              <a:lnTo>
                                <a:pt x="3627" y="310"/>
                              </a:lnTo>
                              <a:lnTo>
                                <a:pt x="3592" y="290"/>
                              </a:lnTo>
                              <a:lnTo>
                                <a:pt x="3562" y="280"/>
                              </a:lnTo>
                              <a:lnTo>
                                <a:pt x="3527" y="270"/>
                              </a:lnTo>
                              <a:lnTo>
                                <a:pt x="3492" y="265"/>
                              </a:lnTo>
                              <a:lnTo>
                                <a:pt x="3462" y="265"/>
                              </a:lnTo>
                              <a:lnTo>
                                <a:pt x="3427" y="270"/>
                              </a:lnTo>
                              <a:lnTo>
                                <a:pt x="3397" y="280"/>
                              </a:lnTo>
                              <a:lnTo>
                                <a:pt x="3362" y="300"/>
                              </a:lnTo>
                              <a:lnTo>
                                <a:pt x="3332" y="320"/>
                              </a:lnTo>
                              <a:lnTo>
                                <a:pt x="3302" y="350"/>
                              </a:lnTo>
                              <a:lnTo>
                                <a:pt x="3277" y="380"/>
                              </a:lnTo>
                              <a:lnTo>
                                <a:pt x="3252" y="425"/>
                              </a:lnTo>
                              <a:lnTo>
                                <a:pt x="3257" y="405"/>
                              </a:lnTo>
                              <a:lnTo>
                                <a:pt x="3262" y="385"/>
                              </a:lnTo>
                              <a:lnTo>
                                <a:pt x="3267" y="365"/>
                              </a:lnTo>
                              <a:lnTo>
                                <a:pt x="3262" y="345"/>
                              </a:lnTo>
                              <a:lnTo>
                                <a:pt x="3252" y="300"/>
                              </a:lnTo>
                              <a:lnTo>
                                <a:pt x="3227" y="250"/>
                              </a:lnTo>
                              <a:lnTo>
                                <a:pt x="3192" y="210"/>
                              </a:lnTo>
                              <a:lnTo>
                                <a:pt x="3152" y="165"/>
                              </a:lnTo>
                              <a:lnTo>
                                <a:pt x="3107" y="125"/>
                              </a:lnTo>
                              <a:lnTo>
                                <a:pt x="3057" y="95"/>
                              </a:lnTo>
                              <a:lnTo>
                                <a:pt x="3002" y="70"/>
                              </a:lnTo>
                              <a:lnTo>
                                <a:pt x="2947" y="55"/>
                              </a:lnTo>
                              <a:lnTo>
                                <a:pt x="2892" y="50"/>
                              </a:lnTo>
                              <a:lnTo>
                                <a:pt x="2863" y="50"/>
                              </a:lnTo>
                              <a:lnTo>
                                <a:pt x="2838" y="55"/>
                              </a:lnTo>
                              <a:lnTo>
                                <a:pt x="2808" y="65"/>
                              </a:lnTo>
                              <a:lnTo>
                                <a:pt x="2783" y="80"/>
                              </a:lnTo>
                              <a:lnTo>
                                <a:pt x="2758" y="95"/>
                              </a:lnTo>
                              <a:lnTo>
                                <a:pt x="2738" y="115"/>
                              </a:lnTo>
                              <a:lnTo>
                                <a:pt x="2713" y="145"/>
                              </a:lnTo>
                              <a:lnTo>
                                <a:pt x="2693" y="175"/>
                              </a:lnTo>
                              <a:lnTo>
                                <a:pt x="2673" y="210"/>
                              </a:lnTo>
                              <a:lnTo>
                                <a:pt x="2658" y="245"/>
                              </a:lnTo>
                              <a:lnTo>
                                <a:pt x="2668" y="210"/>
                              </a:lnTo>
                              <a:lnTo>
                                <a:pt x="2668" y="180"/>
                              </a:lnTo>
                              <a:lnTo>
                                <a:pt x="2658" y="155"/>
                              </a:lnTo>
                              <a:lnTo>
                                <a:pt x="2638" y="130"/>
                              </a:lnTo>
                              <a:lnTo>
                                <a:pt x="2613" y="115"/>
                              </a:lnTo>
                              <a:lnTo>
                                <a:pt x="2583" y="100"/>
                              </a:lnTo>
                              <a:lnTo>
                                <a:pt x="2548" y="95"/>
                              </a:lnTo>
                              <a:lnTo>
                                <a:pt x="2513" y="90"/>
                              </a:lnTo>
                              <a:lnTo>
                                <a:pt x="2473" y="90"/>
                              </a:lnTo>
                              <a:lnTo>
                                <a:pt x="2428" y="95"/>
                              </a:lnTo>
                              <a:lnTo>
                                <a:pt x="2388" y="105"/>
                              </a:lnTo>
                              <a:lnTo>
                                <a:pt x="2343" y="115"/>
                              </a:lnTo>
                              <a:lnTo>
                                <a:pt x="2303" y="130"/>
                              </a:lnTo>
                              <a:lnTo>
                                <a:pt x="2263" y="150"/>
                              </a:lnTo>
                              <a:lnTo>
                                <a:pt x="2228" y="175"/>
                              </a:lnTo>
                              <a:lnTo>
                                <a:pt x="2198" y="200"/>
                              </a:lnTo>
                              <a:lnTo>
                                <a:pt x="2153" y="245"/>
                              </a:lnTo>
                              <a:lnTo>
                                <a:pt x="2103" y="305"/>
                              </a:lnTo>
                              <a:lnTo>
                                <a:pt x="2043" y="370"/>
                              </a:lnTo>
                              <a:lnTo>
                                <a:pt x="1983" y="425"/>
                              </a:lnTo>
                              <a:lnTo>
                                <a:pt x="1948" y="445"/>
                              </a:lnTo>
                              <a:lnTo>
                                <a:pt x="1918" y="465"/>
                              </a:lnTo>
                              <a:lnTo>
                                <a:pt x="1883" y="475"/>
                              </a:lnTo>
                              <a:lnTo>
                                <a:pt x="1848" y="480"/>
                              </a:lnTo>
                              <a:lnTo>
                                <a:pt x="1818" y="475"/>
                              </a:lnTo>
                              <a:lnTo>
                                <a:pt x="1783" y="460"/>
                              </a:lnTo>
                              <a:lnTo>
                                <a:pt x="1753" y="440"/>
                              </a:lnTo>
                              <a:lnTo>
                                <a:pt x="1723" y="400"/>
                              </a:lnTo>
                              <a:lnTo>
                                <a:pt x="1703" y="370"/>
                              </a:lnTo>
                              <a:lnTo>
                                <a:pt x="1693" y="330"/>
                              </a:lnTo>
                              <a:lnTo>
                                <a:pt x="1693" y="285"/>
                              </a:lnTo>
                              <a:lnTo>
                                <a:pt x="1698" y="245"/>
                              </a:lnTo>
                              <a:lnTo>
                                <a:pt x="1708" y="210"/>
                              </a:lnTo>
                              <a:lnTo>
                                <a:pt x="1718" y="200"/>
                              </a:lnTo>
                              <a:lnTo>
                                <a:pt x="1728" y="190"/>
                              </a:lnTo>
                              <a:lnTo>
                                <a:pt x="1743" y="185"/>
                              </a:lnTo>
                              <a:lnTo>
                                <a:pt x="1758" y="180"/>
                              </a:lnTo>
                              <a:lnTo>
                                <a:pt x="1773" y="185"/>
                              </a:lnTo>
                              <a:lnTo>
                                <a:pt x="1788" y="195"/>
                              </a:lnTo>
                              <a:lnTo>
                                <a:pt x="1798" y="210"/>
                              </a:lnTo>
                              <a:lnTo>
                                <a:pt x="1803" y="225"/>
                              </a:lnTo>
                              <a:lnTo>
                                <a:pt x="1798" y="265"/>
                              </a:lnTo>
                              <a:lnTo>
                                <a:pt x="1798" y="285"/>
                              </a:lnTo>
                              <a:lnTo>
                                <a:pt x="1803" y="300"/>
                              </a:lnTo>
                              <a:lnTo>
                                <a:pt x="1813" y="305"/>
                              </a:lnTo>
                              <a:lnTo>
                                <a:pt x="1838" y="305"/>
                              </a:lnTo>
                              <a:lnTo>
                                <a:pt x="1853" y="305"/>
                              </a:lnTo>
                              <a:lnTo>
                                <a:pt x="1868" y="295"/>
                              </a:lnTo>
                              <a:lnTo>
                                <a:pt x="1878" y="285"/>
                              </a:lnTo>
                              <a:lnTo>
                                <a:pt x="1888" y="270"/>
                              </a:lnTo>
                              <a:lnTo>
                                <a:pt x="1903" y="240"/>
                              </a:lnTo>
                              <a:lnTo>
                                <a:pt x="1908" y="205"/>
                              </a:lnTo>
                              <a:lnTo>
                                <a:pt x="1913" y="185"/>
                              </a:lnTo>
                              <a:lnTo>
                                <a:pt x="1908" y="160"/>
                              </a:lnTo>
                              <a:lnTo>
                                <a:pt x="1903" y="140"/>
                              </a:lnTo>
                              <a:lnTo>
                                <a:pt x="1898" y="125"/>
                              </a:lnTo>
                              <a:lnTo>
                                <a:pt x="1878" y="90"/>
                              </a:lnTo>
                              <a:lnTo>
                                <a:pt x="1848" y="70"/>
                              </a:lnTo>
                              <a:lnTo>
                                <a:pt x="1813" y="55"/>
                              </a:lnTo>
                              <a:lnTo>
                                <a:pt x="1773" y="45"/>
                              </a:lnTo>
                              <a:lnTo>
                                <a:pt x="1728" y="45"/>
                              </a:lnTo>
                              <a:lnTo>
                                <a:pt x="1688" y="50"/>
                              </a:lnTo>
                              <a:lnTo>
                                <a:pt x="1643" y="65"/>
                              </a:lnTo>
                              <a:lnTo>
                                <a:pt x="1608" y="85"/>
                              </a:lnTo>
                              <a:lnTo>
                                <a:pt x="1573" y="115"/>
                              </a:lnTo>
                              <a:lnTo>
                                <a:pt x="1543" y="155"/>
                              </a:lnTo>
                              <a:lnTo>
                                <a:pt x="1533" y="175"/>
                              </a:lnTo>
                              <a:lnTo>
                                <a:pt x="1529" y="200"/>
                              </a:lnTo>
                              <a:lnTo>
                                <a:pt x="1524" y="225"/>
                              </a:lnTo>
                              <a:lnTo>
                                <a:pt x="1519" y="250"/>
                              </a:lnTo>
                              <a:lnTo>
                                <a:pt x="1519" y="280"/>
                              </a:lnTo>
                              <a:lnTo>
                                <a:pt x="1524" y="315"/>
                              </a:lnTo>
                              <a:lnTo>
                                <a:pt x="1533" y="350"/>
                              </a:lnTo>
                              <a:lnTo>
                                <a:pt x="1543" y="385"/>
                              </a:lnTo>
                              <a:lnTo>
                                <a:pt x="1509" y="345"/>
                              </a:lnTo>
                              <a:lnTo>
                                <a:pt x="1469" y="315"/>
                              </a:lnTo>
                              <a:lnTo>
                                <a:pt x="1429" y="290"/>
                              </a:lnTo>
                              <a:lnTo>
                                <a:pt x="1384" y="275"/>
                              </a:lnTo>
                              <a:lnTo>
                                <a:pt x="1334" y="265"/>
                              </a:lnTo>
                              <a:lnTo>
                                <a:pt x="1289" y="260"/>
                              </a:lnTo>
                              <a:lnTo>
                                <a:pt x="1244" y="265"/>
                              </a:lnTo>
                              <a:lnTo>
                                <a:pt x="1204" y="280"/>
                              </a:lnTo>
                              <a:lnTo>
                                <a:pt x="1164" y="305"/>
                              </a:lnTo>
                              <a:lnTo>
                                <a:pt x="1139" y="335"/>
                              </a:lnTo>
                              <a:lnTo>
                                <a:pt x="1114" y="370"/>
                              </a:lnTo>
                              <a:lnTo>
                                <a:pt x="1094" y="410"/>
                              </a:lnTo>
                              <a:lnTo>
                                <a:pt x="1059" y="490"/>
                              </a:lnTo>
                              <a:lnTo>
                                <a:pt x="1039" y="530"/>
                              </a:lnTo>
                              <a:lnTo>
                                <a:pt x="1014" y="570"/>
                              </a:lnTo>
                              <a:lnTo>
                                <a:pt x="984" y="595"/>
                              </a:lnTo>
                              <a:lnTo>
                                <a:pt x="949" y="620"/>
                              </a:lnTo>
                              <a:lnTo>
                                <a:pt x="909" y="635"/>
                              </a:lnTo>
                              <a:lnTo>
                                <a:pt x="869" y="645"/>
                              </a:lnTo>
                              <a:lnTo>
                                <a:pt x="829" y="650"/>
                              </a:lnTo>
                              <a:lnTo>
                                <a:pt x="784" y="645"/>
                              </a:lnTo>
                              <a:lnTo>
                                <a:pt x="749" y="635"/>
                              </a:lnTo>
                              <a:lnTo>
                                <a:pt x="714" y="615"/>
                              </a:lnTo>
                              <a:lnTo>
                                <a:pt x="689" y="595"/>
                              </a:lnTo>
                              <a:lnTo>
                                <a:pt x="674" y="580"/>
                              </a:lnTo>
                              <a:lnTo>
                                <a:pt x="664" y="560"/>
                              </a:lnTo>
                              <a:lnTo>
                                <a:pt x="654" y="540"/>
                              </a:lnTo>
                              <a:lnTo>
                                <a:pt x="654" y="525"/>
                              </a:lnTo>
                              <a:lnTo>
                                <a:pt x="654" y="505"/>
                              </a:lnTo>
                              <a:lnTo>
                                <a:pt x="664" y="480"/>
                              </a:lnTo>
                              <a:lnTo>
                                <a:pt x="679" y="460"/>
                              </a:lnTo>
                              <a:lnTo>
                                <a:pt x="684" y="460"/>
                              </a:lnTo>
                              <a:lnTo>
                                <a:pt x="694" y="460"/>
                              </a:lnTo>
                              <a:lnTo>
                                <a:pt x="699" y="465"/>
                              </a:lnTo>
                              <a:lnTo>
                                <a:pt x="709" y="470"/>
                              </a:lnTo>
                              <a:lnTo>
                                <a:pt x="714" y="485"/>
                              </a:lnTo>
                              <a:lnTo>
                                <a:pt x="714" y="505"/>
                              </a:lnTo>
                              <a:lnTo>
                                <a:pt x="729" y="520"/>
                              </a:lnTo>
                              <a:lnTo>
                                <a:pt x="744" y="525"/>
                              </a:lnTo>
                              <a:lnTo>
                                <a:pt x="759" y="525"/>
                              </a:lnTo>
                              <a:lnTo>
                                <a:pt x="769" y="525"/>
                              </a:lnTo>
                              <a:lnTo>
                                <a:pt x="779" y="515"/>
                              </a:lnTo>
                              <a:lnTo>
                                <a:pt x="789" y="510"/>
                              </a:lnTo>
                              <a:lnTo>
                                <a:pt x="804" y="480"/>
                              </a:lnTo>
                              <a:lnTo>
                                <a:pt x="809" y="450"/>
                              </a:lnTo>
                              <a:lnTo>
                                <a:pt x="809" y="415"/>
                              </a:lnTo>
                              <a:lnTo>
                                <a:pt x="804" y="375"/>
                              </a:lnTo>
                              <a:lnTo>
                                <a:pt x="794" y="345"/>
                              </a:lnTo>
                              <a:lnTo>
                                <a:pt x="779" y="315"/>
                              </a:lnTo>
                              <a:lnTo>
                                <a:pt x="754" y="295"/>
                              </a:lnTo>
                              <a:lnTo>
                                <a:pt x="729" y="275"/>
                              </a:lnTo>
                              <a:lnTo>
                                <a:pt x="699" y="265"/>
                              </a:lnTo>
                              <a:lnTo>
                                <a:pt x="669" y="255"/>
                              </a:lnTo>
                              <a:lnTo>
                                <a:pt x="639" y="255"/>
                              </a:lnTo>
                              <a:lnTo>
                                <a:pt x="609" y="255"/>
                              </a:lnTo>
                              <a:lnTo>
                                <a:pt x="584" y="265"/>
                              </a:lnTo>
                              <a:lnTo>
                                <a:pt x="559" y="275"/>
                              </a:lnTo>
                              <a:lnTo>
                                <a:pt x="534" y="295"/>
                              </a:lnTo>
                              <a:lnTo>
                                <a:pt x="509" y="315"/>
                              </a:lnTo>
                              <a:lnTo>
                                <a:pt x="494" y="340"/>
                              </a:lnTo>
                              <a:lnTo>
                                <a:pt x="474" y="365"/>
                              </a:lnTo>
                              <a:lnTo>
                                <a:pt x="464" y="395"/>
                              </a:lnTo>
                              <a:lnTo>
                                <a:pt x="454" y="430"/>
                              </a:lnTo>
                              <a:lnTo>
                                <a:pt x="444" y="465"/>
                              </a:lnTo>
                              <a:lnTo>
                                <a:pt x="439" y="535"/>
                              </a:lnTo>
                              <a:lnTo>
                                <a:pt x="444" y="605"/>
                              </a:lnTo>
                              <a:lnTo>
                                <a:pt x="459" y="675"/>
                              </a:lnTo>
                              <a:lnTo>
                                <a:pt x="469" y="710"/>
                              </a:lnTo>
                              <a:lnTo>
                                <a:pt x="484" y="740"/>
                              </a:lnTo>
                              <a:lnTo>
                                <a:pt x="444" y="720"/>
                              </a:lnTo>
                              <a:lnTo>
                                <a:pt x="404" y="710"/>
                              </a:lnTo>
                              <a:lnTo>
                                <a:pt x="364" y="715"/>
                              </a:lnTo>
                              <a:lnTo>
                                <a:pt x="319" y="725"/>
                              </a:lnTo>
                              <a:lnTo>
                                <a:pt x="274" y="740"/>
                              </a:lnTo>
                              <a:lnTo>
                                <a:pt x="229" y="765"/>
                              </a:lnTo>
                              <a:lnTo>
                                <a:pt x="184" y="800"/>
                              </a:lnTo>
                              <a:lnTo>
                                <a:pt x="145" y="835"/>
                              </a:lnTo>
                              <a:lnTo>
                                <a:pt x="110" y="875"/>
                              </a:lnTo>
                              <a:lnTo>
                                <a:pt x="75" y="925"/>
                              </a:lnTo>
                              <a:lnTo>
                                <a:pt x="45" y="975"/>
                              </a:lnTo>
                              <a:lnTo>
                                <a:pt x="25" y="1025"/>
                              </a:lnTo>
                              <a:lnTo>
                                <a:pt x="10" y="1080"/>
                              </a:lnTo>
                              <a:lnTo>
                                <a:pt x="0" y="1135"/>
                              </a:lnTo>
                              <a:lnTo>
                                <a:pt x="0" y="1190"/>
                              </a:lnTo>
                              <a:lnTo>
                                <a:pt x="10" y="1245"/>
                              </a:lnTo>
                              <a:lnTo>
                                <a:pt x="25" y="1285"/>
                              </a:lnTo>
                              <a:lnTo>
                                <a:pt x="45" y="1320"/>
                              </a:lnTo>
                              <a:lnTo>
                                <a:pt x="70" y="1355"/>
                              </a:lnTo>
                              <a:lnTo>
                                <a:pt x="100" y="1385"/>
                              </a:lnTo>
                              <a:lnTo>
                                <a:pt x="130" y="1410"/>
                              </a:lnTo>
                              <a:lnTo>
                                <a:pt x="165" y="1425"/>
                              </a:lnTo>
                              <a:lnTo>
                                <a:pt x="199" y="1430"/>
                              </a:lnTo>
                              <a:lnTo>
                                <a:pt x="234" y="1430"/>
                              </a:lnTo>
                              <a:lnTo>
                                <a:pt x="254" y="1425"/>
                              </a:lnTo>
                              <a:lnTo>
                                <a:pt x="274" y="1415"/>
                              </a:lnTo>
                              <a:lnTo>
                                <a:pt x="289" y="1405"/>
                              </a:lnTo>
                              <a:lnTo>
                                <a:pt x="299" y="1390"/>
                              </a:lnTo>
                              <a:lnTo>
                                <a:pt x="309" y="1375"/>
                              </a:lnTo>
                              <a:lnTo>
                                <a:pt x="314" y="1360"/>
                              </a:lnTo>
                              <a:lnTo>
                                <a:pt x="314" y="1330"/>
                              </a:lnTo>
                              <a:lnTo>
                                <a:pt x="309" y="1305"/>
                              </a:lnTo>
                              <a:lnTo>
                                <a:pt x="299" y="1295"/>
                              </a:lnTo>
                              <a:lnTo>
                                <a:pt x="289" y="1285"/>
                              </a:lnTo>
                              <a:lnTo>
                                <a:pt x="279" y="1280"/>
                              </a:lnTo>
                              <a:lnTo>
                                <a:pt x="264" y="1280"/>
                              </a:lnTo>
                              <a:lnTo>
                                <a:pt x="249" y="1280"/>
                              </a:lnTo>
                              <a:lnTo>
                                <a:pt x="229" y="1285"/>
                              </a:lnTo>
                              <a:lnTo>
                                <a:pt x="234" y="1255"/>
                              </a:lnTo>
                              <a:lnTo>
                                <a:pt x="244" y="1230"/>
                              </a:lnTo>
                              <a:lnTo>
                                <a:pt x="254" y="1205"/>
                              </a:lnTo>
                              <a:lnTo>
                                <a:pt x="269" y="1190"/>
                              </a:lnTo>
                              <a:lnTo>
                                <a:pt x="284" y="1175"/>
                              </a:lnTo>
                              <a:lnTo>
                                <a:pt x="304" y="1165"/>
                              </a:lnTo>
                              <a:lnTo>
                                <a:pt x="319" y="1155"/>
                              </a:lnTo>
                              <a:lnTo>
                                <a:pt x="344" y="1155"/>
                              </a:lnTo>
                              <a:lnTo>
                                <a:pt x="364" y="1155"/>
                              </a:lnTo>
                              <a:lnTo>
                                <a:pt x="384" y="1160"/>
                              </a:lnTo>
                              <a:lnTo>
                                <a:pt x="404" y="1170"/>
                              </a:lnTo>
                              <a:lnTo>
                                <a:pt x="424" y="1180"/>
                              </a:lnTo>
                              <a:lnTo>
                                <a:pt x="444" y="1195"/>
                              </a:lnTo>
                              <a:lnTo>
                                <a:pt x="459" y="1210"/>
                              </a:lnTo>
                              <a:lnTo>
                                <a:pt x="474" y="1230"/>
                              </a:lnTo>
                              <a:lnTo>
                                <a:pt x="489" y="1255"/>
                              </a:lnTo>
                              <a:lnTo>
                                <a:pt x="499" y="1285"/>
                              </a:lnTo>
                              <a:lnTo>
                                <a:pt x="509" y="1315"/>
                              </a:lnTo>
                              <a:lnTo>
                                <a:pt x="509" y="1345"/>
                              </a:lnTo>
                              <a:lnTo>
                                <a:pt x="509" y="1375"/>
                              </a:lnTo>
                              <a:lnTo>
                                <a:pt x="504" y="1400"/>
                              </a:lnTo>
                              <a:lnTo>
                                <a:pt x="499" y="1425"/>
                              </a:lnTo>
                              <a:lnTo>
                                <a:pt x="479" y="1480"/>
                              </a:lnTo>
                              <a:lnTo>
                                <a:pt x="449" y="1525"/>
                              </a:lnTo>
                              <a:lnTo>
                                <a:pt x="419" y="1570"/>
                              </a:lnTo>
                              <a:lnTo>
                                <a:pt x="344" y="1650"/>
                              </a:lnTo>
                              <a:lnTo>
                                <a:pt x="309" y="1690"/>
                              </a:lnTo>
                              <a:lnTo>
                                <a:pt x="284" y="1735"/>
                              </a:lnTo>
                              <a:lnTo>
                                <a:pt x="259" y="1785"/>
                              </a:lnTo>
                              <a:lnTo>
                                <a:pt x="239" y="1835"/>
                              </a:lnTo>
                              <a:lnTo>
                                <a:pt x="224" y="1890"/>
                              </a:lnTo>
                              <a:lnTo>
                                <a:pt x="219" y="1945"/>
                              </a:lnTo>
                              <a:lnTo>
                                <a:pt x="214" y="2000"/>
                              </a:lnTo>
                              <a:lnTo>
                                <a:pt x="219" y="2050"/>
                              </a:lnTo>
                              <a:lnTo>
                                <a:pt x="229" y="2100"/>
                              </a:lnTo>
                              <a:lnTo>
                                <a:pt x="244" y="2145"/>
                              </a:lnTo>
                              <a:lnTo>
                                <a:pt x="269" y="2185"/>
                              </a:lnTo>
                              <a:lnTo>
                                <a:pt x="294" y="2215"/>
                              </a:lnTo>
                              <a:lnTo>
                                <a:pt x="329" y="2245"/>
                              </a:lnTo>
                              <a:lnTo>
                                <a:pt x="374" y="2260"/>
                              </a:lnTo>
                              <a:lnTo>
                                <a:pt x="419" y="2270"/>
                              </a:lnTo>
                              <a:lnTo>
                                <a:pt x="474" y="2270"/>
                              </a:lnTo>
                              <a:lnTo>
                                <a:pt x="459" y="2305"/>
                              </a:lnTo>
                              <a:lnTo>
                                <a:pt x="449" y="2350"/>
                              </a:lnTo>
                              <a:lnTo>
                                <a:pt x="444" y="2390"/>
                              </a:lnTo>
                              <a:lnTo>
                                <a:pt x="444" y="2435"/>
                              </a:lnTo>
                              <a:lnTo>
                                <a:pt x="449" y="2475"/>
                              </a:lnTo>
                              <a:lnTo>
                                <a:pt x="459" y="2520"/>
                              </a:lnTo>
                              <a:lnTo>
                                <a:pt x="474" y="2560"/>
                              </a:lnTo>
                              <a:lnTo>
                                <a:pt x="494" y="2605"/>
                              </a:lnTo>
                              <a:lnTo>
                                <a:pt x="534" y="2680"/>
                              </a:lnTo>
                              <a:lnTo>
                                <a:pt x="574" y="2745"/>
                              </a:lnTo>
                              <a:lnTo>
                                <a:pt x="614" y="2795"/>
                              </a:lnTo>
                              <a:lnTo>
                                <a:pt x="649" y="2825"/>
                              </a:lnTo>
                              <a:lnTo>
                                <a:pt x="684" y="2845"/>
                              </a:lnTo>
                              <a:lnTo>
                                <a:pt x="719" y="2865"/>
                              </a:lnTo>
                              <a:lnTo>
                                <a:pt x="754" y="2875"/>
                              </a:lnTo>
                              <a:lnTo>
                                <a:pt x="789" y="2885"/>
                              </a:lnTo>
                              <a:lnTo>
                                <a:pt x="829" y="2885"/>
                              </a:lnTo>
                              <a:lnTo>
                                <a:pt x="864" y="2885"/>
                              </a:lnTo>
                              <a:lnTo>
                                <a:pt x="899" y="2880"/>
                              </a:lnTo>
                              <a:lnTo>
                                <a:pt x="934" y="2875"/>
                              </a:lnTo>
                              <a:lnTo>
                                <a:pt x="969" y="2865"/>
                              </a:lnTo>
                              <a:lnTo>
                                <a:pt x="1004" y="2850"/>
                              </a:lnTo>
                              <a:lnTo>
                                <a:pt x="1074" y="2815"/>
                              </a:lnTo>
                              <a:lnTo>
                                <a:pt x="1144" y="2770"/>
                              </a:lnTo>
                              <a:lnTo>
                                <a:pt x="1209" y="2715"/>
                              </a:lnTo>
                              <a:lnTo>
                                <a:pt x="1214" y="2750"/>
                              </a:lnTo>
                              <a:lnTo>
                                <a:pt x="1219" y="2785"/>
                              </a:lnTo>
                              <a:lnTo>
                                <a:pt x="1229" y="2815"/>
                              </a:lnTo>
                              <a:lnTo>
                                <a:pt x="1244" y="2845"/>
                              </a:lnTo>
                              <a:lnTo>
                                <a:pt x="1259" y="2875"/>
                              </a:lnTo>
                              <a:lnTo>
                                <a:pt x="1279" y="2900"/>
                              </a:lnTo>
                              <a:lnTo>
                                <a:pt x="1299" y="2920"/>
                              </a:lnTo>
                              <a:lnTo>
                                <a:pt x="1324" y="2940"/>
                              </a:lnTo>
                              <a:lnTo>
                                <a:pt x="1379" y="2975"/>
                              </a:lnTo>
                              <a:lnTo>
                                <a:pt x="1439" y="3000"/>
                              </a:lnTo>
                              <a:lnTo>
                                <a:pt x="1499" y="3015"/>
                              </a:lnTo>
                              <a:lnTo>
                                <a:pt x="1568" y="3025"/>
                              </a:lnTo>
                              <a:lnTo>
                                <a:pt x="1633" y="3025"/>
                              </a:lnTo>
                              <a:lnTo>
                                <a:pt x="1703" y="3015"/>
                              </a:lnTo>
                              <a:lnTo>
                                <a:pt x="1763" y="2995"/>
                              </a:lnTo>
                              <a:lnTo>
                                <a:pt x="1823" y="2970"/>
                              </a:lnTo>
                              <a:lnTo>
                                <a:pt x="1878" y="2940"/>
                              </a:lnTo>
                              <a:lnTo>
                                <a:pt x="1903" y="2920"/>
                              </a:lnTo>
                              <a:lnTo>
                                <a:pt x="1928" y="2895"/>
                              </a:lnTo>
                              <a:lnTo>
                                <a:pt x="1943" y="2870"/>
                              </a:lnTo>
                              <a:lnTo>
                                <a:pt x="1963" y="2845"/>
                              </a:lnTo>
                              <a:lnTo>
                                <a:pt x="1978" y="2815"/>
                              </a:lnTo>
                              <a:lnTo>
                                <a:pt x="1988" y="2785"/>
                              </a:lnTo>
                              <a:lnTo>
                                <a:pt x="1993" y="2810"/>
                              </a:lnTo>
                              <a:lnTo>
                                <a:pt x="2008" y="2835"/>
                              </a:lnTo>
                              <a:lnTo>
                                <a:pt x="2018" y="2855"/>
                              </a:lnTo>
                              <a:lnTo>
                                <a:pt x="2038" y="2870"/>
                              </a:lnTo>
                              <a:lnTo>
                                <a:pt x="2058" y="2885"/>
                              </a:lnTo>
                              <a:lnTo>
                                <a:pt x="2078" y="2900"/>
                              </a:lnTo>
                              <a:lnTo>
                                <a:pt x="2128" y="2920"/>
                              </a:lnTo>
                              <a:lnTo>
                                <a:pt x="2178" y="2930"/>
                              </a:lnTo>
                              <a:lnTo>
                                <a:pt x="2228" y="2935"/>
                              </a:lnTo>
                              <a:lnTo>
                                <a:pt x="2273" y="2935"/>
                              </a:lnTo>
                              <a:lnTo>
                                <a:pt x="2318" y="2930"/>
                              </a:lnTo>
                              <a:lnTo>
                                <a:pt x="2368" y="2920"/>
                              </a:lnTo>
                              <a:lnTo>
                                <a:pt x="2418" y="2905"/>
                              </a:lnTo>
                              <a:lnTo>
                                <a:pt x="2463" y="2885"/>
                              </a:lnTo>
                              <a:lnTo>
                                <a:pt x="2508" y="2855"/>
                              </a:lnTo>
                              <a:lnTo>
                                <a:pt x="2548" y="2820"/>
                              </a:lnTo>
                              <a:lnTo>
                                <a:pt x="2588" y="2785"/>
                              </a:lnTo>
                              <a:lnTo>
                                <a:pt x="2628" y="2740"/>
                              </a:lnTo>
                              <a:lnTo>
                                <a:pt x="2668" y="2695"/>
                              </a:lnTo>
                              <a:lnTo>
                                <a:pt x="2663" y="2730"/>
                              </a:lnTo>
                              <a:lnTo>
                                <a:pt x="2663" y="2760"/>
                              </a:lnTo>
                              <a:lnTo>
                                <a:pt x="2668" y="2785"/>
                              </a:lnTo>
                              <a:lnTo>
                                <a:pt x="2678" y="2805"/>
                              </a:lnTo>
                              <a:lnTo>
                                <a:pt x="2688" y="2825"/>
                              </a:lnTo>
                              <a:lnTo>
                                <a:pt x="2698" y="2840"/>
                              </a:lnTo>
                              <a:lnTo>
                                <a:pt x="2713" y="2850"/>
                              </a:lnTo>
                              <a:lnTo>
                                <a:pt x="2733" y="2855"/>
                              </a:lnTo>
                              <a:lnTo>
                                <a:pt x="2753" y="2860"/>
                              </a:lnTo>
                              <a:lnTo>
                                <a:pt x="2773" y="2860"/>
                              </a:lnTo>
                              <a:lnTo>
                                <a:pt x="2823" y="2860"/>
                              </a:lnTo>
                              <a:lnTo>
                                <a:pt x="2873" y="2845"/>
                              </a:lnTo>
                              <a:lnTo>
                                <a:pt x="2932" y="2825"/>
                              </a:lnTo>
                              <a:lnTo>
                                <a:pt x="2987" y="2805"/>
                              </a:lnTo>
                              <a:lnTo>
                                <a:pt x="3042" y="2775"/>
                              </a:lnTo>
                              <a:lnTo>
                                <a:pt x="3147" y="2720"/>
                              </a:lnTo>
                              <a:lnTo>
                                <a:pt x="3227" y="2665"/>
                              </a:lnTo>
                              <a:lnTo>
                                <a:pt x="3272" y="2640"/>
                              </a:lnTo>
                              <a:lnTo>
                                <a:pt x="3317" y="2610"/>
                              </a:lnTo>
                              <a:lnTo>
                                <a:pt x="3362" y="2580"/>
                              </a:lnTo>
                              <a:lnTo>
                                <a:pt x="3412" y="2565"/>
                              </a:lnTo>
                              <a:lnTo>
                                <a:pt x="3462" y="2555"/>
                              </a:lnTo>
                              <a:lnTo>
                                <a:pt x="3487" y="2555"/>
                              </a:lnTo>
                              <a:lnTo>
                                <a:pt x="3507" y="2560"/>
                              </a:lnTo>
                              <a:lnTo>
                                <a:pt x="3527" y="2565"/>
                              </a:lnTo>
                              <a:lnTo>
                                <a:pt x="3547" y="2580"/>
                              </a:lnTo>
                              <a:lnTo>
                                <a:pt x="3567" y="2600"/>
                              </a:lnTo>
                              <a:lnTo>
                                <a:pt x="3577" y="2625"/>
                              </a:lnTo>
                              <a:lnTo>
                                <a:pt x="3592" y="2655"/>
                              </a:lnTo>
                              <a:lnTo>
                                <a:pt x="3602" y="2690"/>
                              </a:lnTo>
                              <a:lnTo>
                                <a:pt x="3607" y="2720"/>
                              </a:lnTo>
                              <a:lnTo>
                                <a:pt x="3607" y="2745"/>
                              </a:lnTo>
                              <a:lnTo>
                                <a:pt x="3602" y="2770"/>
                              </a:lnTo>
                              <a:lnTo>
                                <a:pt x="3597" y="2785"/>
                              </a:lnTo>
                              <a:lnTo>
                                <a:pt x="3592" y="2800"/>
                              </a:lnTo>
                              <a:lnTo>
                                <a:pt x="3582" y="2810"/>
                              </a:lnTo>
                              <a:lnTo>
                                <a:pt x="3572" y="2820"/>
                              </a:lnTo>
                              <a:lnTo>
                                <a:pt x="3562" y="2820"/>
                              </a:lnTo>
                              <a:lnTo>
                                <a:pt x="3552" y="2820"/>
                              </a:lnTo>
                              <a:lnTo>
                                <a:pt x="3547" y="2815"/>
                              </a:lnTo>
                              <a:lnTo>
                                <a:pt x="3537" y="2810"/>
                              </a:lnTo>
                              <a:lnTo>
                                <a:pt x="3532" y="2800"/>
                              </a:lnTo>
                              <a:lnTo>
                                <a:pt x="3527" y="2785"/>
                              </a:lnTo>
                              <a:lnTo>
                                <a:pt x="3527" y="2770"/>
                              </a:lnTo>
                              <a:lnTo>
                                <a:pt x="3532" y="2750"/>
                              </a:lnTo>
                              <a:lnTo>
                                <a:pt x="3537" y="2730"/>
                              </a:lnTo>
                              <a:lnTo>
                                <a:pt x="3507" y="2715"/>
                              </a:lnTo>
                              <a:lnTo>
                                <a:pt x="3482" y="2705"/>
                              </a:lnTo>
                              <a:lnTo>
                                <a:pt x="3457" y="2705"/>
                              </a:lnTo>
                              <a:lnTo>
                                <a:pt x="3437" y="2710"/>
                              </a:lnTo>
                              <a:lnTo>
                                <a:pt x="3422" y="2720"/>
                              </a:lnTo>
                              <a:lnTo>
                                <a:pt x="3412" y="2740"/>
                              </a:lnTo>
                              <a:lnTo>
                                <a:pt x="3407" y="2760"/>
                              </a:lnTo>
                              <a:lnTo>
                                <a:pt x="3407" y="2785"/>
                              </a:lnTo>
                              <a:lnTo>
                                <a:pt x="3412" y="2815"/>
                              </a:lnTo>
                              <a:lnTo>
                                <a:pt x="3422" y="2845"/>
                              </a:lnTo>
                              <a:lnTo>
                                <a:pt x="3437" y="2875"/>
                              </a:lnTo>
                              <a:lnTo>
                                <a:pt x="3457" y="2910"/>
                              </a:lnTo>
                              <a:lnTo>
                                <a:pt x="3487" y="2945"/>
                              </a:lnTo>
                              <a:lnTo>
                                <a:pt x="3517" y="2975"/>
                              </a:lnTo>
                              <a:lnTo>
                                <a:pt x="3562" y="3010"/>
                              </a:lnTo>
                              <a:lnTo>
                                <a:pt x="3607" y="304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6F34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67" o:spid="_x0000_s1026" style="position:absolute;margin-left:447.05pt;margin-top:233.95pt;width:244pt;height:146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71,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" path="m3607,3040r,l3662,3050r50,10l3757,3065r45,5l3847,3065r40,l3962,3050r70,-25l4092,2995r55,-40l4197,2915r39,-40l4271,2830r30,-40l4321,2755r30,-60l4361,2675r65,50l4496,2770r70,40l4601,2820r35,15l4671,2840r35,5l4741,2845r40,-5l4816,2835r35,-15l4886,2805r35,-25l4956,2750r40,-50l5036,2635r40,-75l5096,2520r15,-40l5121,2435r5,-45l5126,2350r-5,-45l5111,2265r-15,-40l5151,2230r45,-10l5241,2200r35,-25l5301,2140r25,-40l5341,2055r10,-45l5356,1955r-5,-50l5346,1850r-15,-55l5311,1745r-25,-50l5261,1650r-35,-40l5151,1530r-30,-45l5091,1435r-20,-50l5061,1360r,-30l5061,1305r,-30l5071,1245r10,-30l5096,1190r15,-20l5126,1150r20,-15l5166,1125r20,-5l5206,1115r20,-5l5251,1115r15,5l5286,1130r15,15l5316,1165r10,20l5336,1215r5,30l5321,1240r-15,-5l5291,1240r-10,5l5271,1250r-10,10l5256,1290r,30l5261,1335r10,15l5281,1360r15,15l5316,1385r20,5l5371,1390r35,-5l5441,1365r30,-20l5501,1315r25,-35l5546,1240r15,-35l5571,1150r,-55l5561,1040r-15,-55l5526,930r-30,-50l5461,835r-35,-40l5386,755r-45,-30l5296,700r-45,-20l5206,670r-40,l5126,680r-40,15l5101,665r10,-30l5126,565r5,-70l5126,420r-10,-30l5106,355r-10,-30l5076,295r-15,-25l5036,250r-25,-15l4986,220r-25,-5l4931,210r-30,5l4871,220r-30,15l4816,255r-25,20l4776,305r-10,30l4761,370r,35l4766,440r15,25l4791,475r10,5l4811,485r15,-5l4841,475r15,-10l4856,445r5,-15l4871,420r5,-5l4886,415r5,5l4906,440r10,25l4916,480r,20l4906,520r-10,15l4881,555r-25,20l4821,590r-40,15l4741,605r-40,l4661,595r-40,-20l4586,555r-30,-30l4531,490r-20,-40l4476,365r-20,-40l4431,290r-25,-30l4366,240r-40,-15l4281,220r-45,l4187,230r-45,20l4102,275r-40,30l4027,340r10,-35l4047,270r5,-30l4052,210r-5,-30l4042,155r-5,-20l4027,110,3997,75,3962,45,3927,20,3882,10,3842,r-45,l3757,10r-35,15l3692,50r-20,30l3667,100r-5,20l3657,140r5,25l3667,200r15,30l3692,245r10,10l3717,260r15,5l3757,265r10,-10l3772,240r,-15l3767,185r5,-20l3782,150r15,-5l3807,140r10,5l3822,155r,30l3817,230r-15,50l3782,330r-20,45l3737,410r-25,-30l3682,350r-25,-20l3627,310r-35,-20l3562,280r-35,-10l3492,265r-30,l3427,270r-30,10l3362,300r-30,20l3302,350r-25,30l3252,425r5,-20l3262,385r5,-20l3262,345r-10,-45l3227,250r-35,-40l3152,165r-45,-40l3057,95,3002,70,2947,55r-55,-5l2863,50r-25,5l2808,65r-25,15l2758,95r-20,20l2713,145r-20,30l2673,210r-15,35l2668,210r,-30l2658,155r-20,-25l2613,115r-30,-15l2548,95r-35,-5l2473,90r-45,5l2388,105r-45,10l2303,130r-40,20l2228,175r-30,25l2153,245r-50,60l2043,370r-60,55l1948,445r-30,20l1883,475r-35,5l1818,475r-35,-15l1753,440r-30,-40l1703,370r-10,-40l1693,285r5,-40l1708,210r10,-10l1728,190r15,-5l1758,180r15,5l1788,195r10,15l1803,225r-5,40l1798,285r5,15l1813,305r25,l1853,305r15,-10l1878,285r10,-15l1903,240r5,-35l1913,185r-5,-25l1903,140r-5,-15l1878,90,1848,70,1813,55,1773,45r-45,l1688,50r-45,15l1608,85r-35,30l1543,155r-10,20l1529,200r-5,25l1519,250r,30l1524,315r9,35l1543,385r-34,-40l1469,315r-40,-25l1384,275r-50,-10l1289,260r-45,5l1204,280r-40,25l1139,335r-25,35l1094,410r-35,80l1039,530r-25,40l984,595r-35,25l909,635r-40,10l829,650r-45,-5l749,635,714,615,689,595,674,580,664,560,654,540r,-15l654,505r10,-25l679,460r5,l694,460r5,5l709,470r5,15l714,505r15,15l744,525r15,l769,525r10,-10l789,510r15,-30l809,450r,-35l804,375,794,345,779,315,754,295,729,275,699,265,669,255r-30,l609,255r-25,10l559,275r-25,20l509,315r-15,25l474,365r-10,30l454,430r-10,35l439,535r5,70l459,675r10,35l484,740,444,720,404,710r-40,5l319,725r-45,15l229,765r-45,35l145,835r-35,40l75,925,45,975r-20,50l10,1080,,1135r,55l10,1245r15,40l45,1320r25,35l100,1385r30,25l165,1425r34,5l234,1430r20,-5l274,1415r15,-10l299,1390r10,-15l314,1360r,-30l309,1305r-10,-10l289,1285r-10,-5l264,1280r-15,l229,1285r5,-30l244,1230r10,-25l269,1190r15,-15l304,1165r15,-10l344,1155r20,l384,1160r20,10l424,1180r20,15l459,1210r15,20l489,1255r10,30l509,1315r,30l509,1375r-5,25l499,1425r-20,55l449,1525r-30,45l344,1650r-35,40l284,1735r-25,50l239,1835r-15,55l219,1945r-5,55l219,2050r10,50l244,2145r25,40l294,2215r35,30l374,2260r45,10l474,2270r-15,35l449,2350r-5,40l444,2435r5,40l459,2520r15,40l494,2605r40,75l574,2745r40,50l649,2825r35,20l719,2865r35,10l789,2885r40,l864,2885r35,-5l934,2875r35,-10l1004,2850r70,-35l1144,2770r65,-55l1214,2750r5,35l1229,2815r15,30l1259,2875r20,25l1299,2920r25,20l1379,2975r60,25l1499,3015r69,10l1633,3025r70,-10l1763,2995r60,-25l1878,2940r25,-20l1928,2895r15,-25l1963,2845r15,-30l1988,2785r5,25l2008,2835r10,20l2038,2870r20,15l2078,2900r50,20l2178,2930r50,5l2273,2935r45,-5l2368,2920r50,-15l2463,2885r45,-30l2548,2820r40,-35l2628,2740r40,-45l2663,2730r,30l2668,2785r10,20l2688,2825r10,15l2713,2850r20,5l2753,2860r20,l2823,2860r50,-15l2932,2825r55,-20l3042,2775r105,-55l3227,2665r45,-25l3317,2610r45,-30l3412,2565r50,-10l3487,2555r20,5l3527,2565r20,15l3567,2600r10,25l3592,2655r10,35l3607,2720r,25l3602,2770r-5,15l3592,2800r-10,10l3572,2820r-10,l3552,2820r-5,-5l3537,2810r-5,-10l3527,2785r,-15l3532,2750r5,-20l3507,2715r-25,-10l3457,2705r-20,5l3422,2720r-10,20l3407,2760r,25l3412,2815r10,30l3437,2875r20,35l3487,2945r30,30l3562,3010r45,30xe" filled="f" fillcolor="#e76f34" strokecolor="#fbd4b4 [1305]" strokeweight="1pt">
                <v:stroke dashstyle="1 1"/>
                <v:path arrowok="t" o:connecttype="custom" o:connectlocs="2276125,1818194;2500845,1681602;2737246,1687673;2848493,1399311;2976428,1220224;2848493,901509;2842931,710280;2956959,707244;2923585,783129;3026489,828659;3073769,564581;2829025,421918;2815119,163911;2664935,166946;2684403,291397;2734464,282291;2614873,367281;2450783,157840;2239969,206406;2184345,12142;2036942,100168;2098128,145698;2123159,139628;1981319,169981;1808885,258008;1669825,42495;1486823,127486;1375576,54637;1136394,224618;947273,224618;994553,118380;1044614,173017;1008459,33389;844925,151769;716990,157840;564025,346034;374904,352104;397154,294432;449996,251937;324843,160875;246970,367281;102348,485661;13906,780093;160753,852943;127378,780093;213595,704209;283125,834730;132941,1113985;233064,1378064;297031,1626965;500058,1748380;691960,1727133;980647,1818194;1116925,1721062;1317171,1772664;1484042,1690708;1661482,1702850;1950725,1554116;2000787,1690708;1964631,1669461;1897883,1708920" o:connectangles="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9019" behindDoc="0" locked="0" layoutInCell="1" allowOverlap="1">
                <wp:simplePos x="0" y="0"/>
                <wp:positionH relativeFrom="margin">
                  <wp:posOffset>5610225</wp:posOffset>
                </wp:positionH>
                <wp:positionV relativeFrom="margin">
                  <wp:posOffset>1132840</wp:posOffset>
                </wp:positionV>
                <wp:extent cx="3243580" cy="5063490"/>
                <wp:effectExtent l="9525" t="8890" r="13970" b="13970"/>
                <wp:wrapNone/>
                <wp:docPr id="558" name="Rectangle 4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3580" cy="50634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65" o:spid="_x0000_s1026" style="position:absolute;margin-left:441.75pt;margin-top:89.2pt;width:255.4pt;height:398.7pt;z-index:2516490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" fillcolor="white [3201]" strokecolor="#e36c0a [2409]">
                <v:fill color2="#fbd4b4 [1305]" focus="100%" type="gradient"/>
                <v:shadow color="#974706 [1609]" opacity=".5" offset="1pt"/>
                <w10:wrap anchorx="margin" anchory="margin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7995" behindDoc="0" locked="0" layoutInCell="1" allowOverlap="1">
                <wp:simplePos x="0" y="0"/>
                <wp:positionH relativeFrom="column">
                  <wp:posOffset>5405755</wp:posOffset>
                </wp:positionH>
                <wp:positionV relativeFrom="paragraph">
                  <wp:posOffset>922655</wp:posOffset>
                </wp:positionV>
                <wp:extent cx="3657600" cy="5486400"/>
                <wp:effectExtent l="14605" t="8255" r="13970" b="10795"/>
                <wp:wrapNone/>
                <wp:docPr id="6" name="Group 4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5486400"/>
                          <a:chOff x="415" y="315"/>
                          <a:chExt cx="5982" cy="8872"/>
                        </a:xfrm>
                      </wpg:grpSpPr>
                      <wps:wsp>
                        <wps:cNvPr id="7" name="Freeform 4015"/>
                        <wps:cNvSpPr>
                          <a:spLocks/>
                        </wps:cNvSpPr>
                        <wps:spPr bwMode="auto">
                          <a:xfrm>
                            <a:off x="5848" y="8937"/>
                            <a:ext cx="50" cy="250"/>
                          </a:xfrm>
                          <a:custGeom>
                            <a:avLst/>
                            <a:gdLst>
                              <a:gd name="T0" fmla="*/ 10 w 50"/>
                              <a:gd name="T1" fmla="*/ 0 h 250"/>
                              <a:gd name="T2" fmla="*/ 10 w 50"/>
                              <a:gd name="T3" fmla="*/ 0 h 250"/>
                              <a:gd name="T4" fmla="*/ 25 w 50"/>
                              <a:gd name="T5" fmla="*/ 10 h 250"/>
                              <a:gd name="T6" fmla="*/ 35 w 50"/>
                              <a:gd name="T7" fmla="*/ 25 h 250"/>
                              <a:gd name="T8" fmla="*/ 45 w 50"/>
                              <a:gd name="T9" fmla="*/ 50 h 250"/>
                              <a:gd name="T10" fmla="*/ 50 w 50"/>
                              <a:gd name="T11" fmla="*/ 80 h 250"/>
                              <a:gd name="T12" fmla="*/ 45 w 50"/>
                              <a:gd name="T13" fmla="*/ 110 h 250"/>
                              <a:gd name="T14" fmla="*/ 35 w 50"/>
                              <a:gd name="T15" fmla="*/ 135 h 250"/>
                              <a:gd name="T16" fmla="*/ 25 w 50"/>
                              <a:gd name="T17" fmla="*/ 155 h 250"/>
                              <a:gd name="T18" fmla="*/ 5 w 50"/>
                              <a:gd name="T19" fmla="*/ 185 h 250"/>
                              <a:gd name="T20" fmla="*/ 5 w 50"/>
                              <a:gd name="T21" fmla="*/ 185 h 250"/>
                              <a:gd name="T22" fmla="*/ 0 w 50"/>
                              <a:gd name="T23" fmla="*/ 190 h 250"/>
                              <a:gd name="T24" fmla="*/ 5 w 50"/>
                              <a:gd name="T25" fmla="*/ 200 h 250"/>
                              <a:gd name="T26" fmla="*/ 20 w 50"/>
                              <a:gd name="T27" fmla="*/ 215 h 250"/>
                              <a:gd name="T28" fmla="*/ 50 w 50"/>
                              <a:gd name="T29" fmla="*/ 235 h 250"/>
                              <a:gd name="T30" fmla="*/ 5 w 50"/>
                              <a:gd name="T31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25" y="10"/>
                                </a:lnTo>
                                <a:lnTo>
                                  <a:pt x="35" y="25"/>
                                </a:lnTo>
                                <a:lnTo>
                                  <a:pt x="45" y="50"/>
                                </a:lnTo>
                                <a:lnTo>
                                  <a:pt x="50" y="80"/>
                                </a:lnTo>
                                <a:lnTo>
                                  <a:pt x="45" y="110"/>
                                </a:lnTo>
                                <a:lnTo>
                                  <a:pt x="35" y="135"/>
                                </a:lnTo>
                                <a:lnTo>
                                  <a:pt x="25" y="155"/>
                                </a:lnTo>
                                <a:lnTo>
                                  <a:pt x="5" y="185"/>
                                </a:lnTo>
                                <a:lnTo>
                                  <a:pt x="0" y="190"/>
                                </a:lnTo>
                                <a:lnTo>
                                  <a:pt x="5" y="200"/>
                                </a:lnTo>
                                <a:lnTo>
                                  <a:pt x="20" y="215"/>
                                </a:lnTo>
                                <a:lnTo>
                                  <a:pt x="50" y="235"/>
                                </a:lnTo>
                                <a:lnTo>
                                  <a:pt x="5" y="2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4016"/>
                        <wps:cNvSpPr>
                          <a:spLocks/>
                        </wps:cNvSpPr>
                        <wps:spPr bwMode="auto">
                          <a:xfrm>
                            <a:off x="6148" y="8912"/>
                            <a:ext cx="249" cy="85"/>
                          </a:xfrm>
                          <a:custGeom>
                            <a:avLst/>
                            <a:gdLst>
                              <a:gd name="T0" fmla="*/ 0 w 249"/>
                              <a:gd name="T1" fmla="*/ 5 h 85"/>
                              <a:gd name="T2" fmla="*/ 0 w 249"/>
                              <a:gd name="T3" fmla="*/ 5 h 85"/>
                              <a:gd name="T4" fmla="*/ 25 w 249"/>
                              <a:gd name="T5" fmla="*/ 10 h 85"/>
                              <a:gd name="T6" fmla="*/ 50 w 249"/>
                              <a:gd name="T7" fmla="*/ 20 h 85"/>
                              <a:gd name="T8" fmla="*/ 75 w 249"/>
                              <a:gd name="T9" fmla="*/ 30 h 85"/>
                              <a:gd name="T10" fmla="*/ 105 w 249"/>
                              <a:gd name="T11" fmla="*/ 35 h 85"/>
                              <a:gd name="T12" fmla="*/ 105 w 249"/>
                              <a:gd name="T13" fmla="*/ 35 h 85"/>
                              <a:gd name="T14" fmla="*/ 130 w 249"/>
                              <a:gd name="T15" fmla="*/ 35 h 85"/>
                              <a:gd name="T16" fmla="*/ 155 w 249"/>
                              <a:gd name="T17" fmla="*/ 25 h 85"/>
                              <a:gd name="T18" fmla="*/ 169 w 249"/>
                              <a:gd name="T19" fmla="*/ 15 h 85"/>
                              <a:gd name="T20" fmla="*/ 179 w 249"/>
                              <a:gd name="T21" fmla="*/ 5 h 85"/>
                              <a:gd name="T22" fmla="*/ 179 w 249"/>
                              <a:gd name="T23" fmla="*/ 5 h 85"/>
                              <a:gd name="T24" fmla="*/ 189 w 249"/>
                              <a:gd name="T25" fmla="*/ 0 h 85"/>
                              <a:gd name="T26" fmla="*/ 199 w 249"/>
                              <a:gd name="T27" fmla="*/ 5 h 85"/>
                              <a:gd name="T28" fmla="*/ 209 w 249"/>
                              <a:gd name="T29" fmla="*/ 30 h 85"/>
                              <a:gd name="T30" fmla="*/ 219 w 249"/>
                              <a:gd name="T31" fmla="*/ 65 h 85"/>
                              <a:gd name="T32" fmla="*/ 219 w 249"/>
                              <a:gd name="T33" fmla="*/ 85 h 85"/>
                              <a:gd name="T34" fmla="*/ 219 w 249"/>
                              <a:gd name="T35" fmla="*/ 85 h 85"/>
                              <a:gd name="T36" fmla="*/ 239 w 249"/>
                              <a:gd name="T37" fmla="*/ 45 h 85"/>
                              <a:gd name="T38" fmla="*/ 249 w 249"/>
                              <a:gd name="T39" fmla="*/ 5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49" h="85">
                                <a:moveTo>
                                  <a:pt x="0" y="5"/>
                                </a:moveTo>
                                <a:lnTo>
                                  <a:pt x="0" y="5"/>
                                </a:lnTo>
                                <a:lnTo>
                                  <a:pt x="25" y="10"/>
                                </a:lnTo>
                                <a:lnTo>
                                  <a:pt x="50" y="20"/>
                                </a:lnTo>
                                <a:lnTo>
                                  <a:pt x="75" y="30"/>
                                </a:lnTo>
                                <a:lnTo>
                                  <a:pt x="105" y="35"/>
                                </a:lnTo>
                                <a:lnTo>
                                  <a:pt x="130" y="35"/>
                                </a:lnTo>
                                <a:lnTo>
                                  <a:pt x="155" y="25"/>
                                </a:lnTo>
                                <a:lnTo>
                                  <a:pt x="169" y="15"/>
                                </a:lnTo>
                                <a:lnTo>
                                  <a:pt x="179" y="5"/>
                                </a:lnTo>
                                <a:lnTo>
                                  <a:pt x="189" y="0"/>
                                </a:lnTo>
                                <a:lnTo>
                                  <a:pt x="199" y="5"/>
                                </a:lnTo>
                                <a:lnTo>
                                  <a:pt x="209" y="30"/>
                                </a:lnTo>
                                <a:lnTo>
                                  <a:pt x="219" y="65"/>
                                </a:lnTo>
                                <a:lnTo>
                                  <a:pt x="219" y="85"/>
                                </a:lnTo>
                                <a:lnTo>
                                  <a:pt x="239" y="45"/>
                                </a:lnTo>
                                <a:lnTo>
                                  <a:pt x="249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4017"/>
                        <wps:cNvSpPr>
                          <a:spLocks/>
                        </wps:cNvSpPr>
                        <wps:spPr bwMode="auto">
                          <a:xfrm>
                            <a:off x="5893" y="8937"/>
                            <a:ext cx="405" cy="245"/>
                          </a:xfrm>
                          <a:custGeom>
                            <a:avLst/>
                            <a:gdLst>
                              <a:gd name="T0" fmla="*/ 220 w 405"/>
                              <a:gd name="T1" fmla="*/ 0 h 245"/>
                              <a:gd name="T2" fmla="*/ 220 w 405"/>
                              <a:gd name="T3" fmla="*/ 0 h 245"/>
                              <a:gd name="T4" fmla="*/ 135 w 405"/>
                              <a:gd name="T5" fmla="*/ 5 h 245"/>
                              <a:gd name="T6" fmla="*/ 100 w 405"/>
                              <a:gd name="T7" fmla="*/ 10 h 245"/>
                              <a:gd name="T8" fmla="*/ 65 w 405"/>
                              <a:gd name="T9" fmla="*/ 15 h 245"/>
                              <a:gd name="T10" fmla="*/ 40 w 405"/>
                              <a:gd name="T11" fmla="*/ 30 h 245"/>
                              <a:gd name="T12" fmla="*/ 20 w 405"/>
                              <a:gd name="T13" fmla="*/ 45 h 245"/>
                              <a:gd name="T14" fmla="*/ 5 w 405"/>
                              <a:gd name="T15" fmla="*/ 65 h 245"/>
                              <a:gd name="T16" fmla="*/ 0 w 405"/>
                              <a:gd name="T17" fmla="*/ 95 h 245"/>
                              <a:gd name="T18" fmla="*/ 0 w 405"/>
                              <a:gd name="T19" fmla="*/ 95 h 245"/>
                              <a:gd name="T20" fmla="*/ 5 w 405"/>
                              <a:gd name="T21" fmla="*/ 125 h 245"/>
                              <a:gd name="T22" fmla="*/ 15 w 405"/>
                              <a:gd name="T23" fmla="*/ 150 h 245"/>
                              <a:gd name="T24" fmla="*/ 35 w 405"/>
                              <a:gd name="T25" fmla="*/ 175 h 245"/>
                              <a:gd name="T26" fmla="*/ 65 w 405"/>
                              <a:gd name="T27" fmla="*/ 200 h 245"/>
                              <a:gd name="T28" fmla="*/ 95 w 405"/>
                              <a:gd name="T29" fmla="*/ 220 h 245"/>
                              <a:gd name="T30" fmla="*/ 135 w 405"/>
                              <a:gd name="T31" fmla="*/ 230 h 245"/>
                              <a:gd name="T32" fmla="*/ 175 w 405"/>
                              <a:gd name="T33" fmla="*/ 240 h 245"/>
                              <a:gd name="T34" fmla="*/ 220 w 405"/>
                              <a:gd name="T35" fmla="*/ 245 h 245"/>
                              <a:gd name="T36" fmla="*/ 220 w 405"/>
                              <a:gd name="T37" fmla="*/ 245 h 245"/>
                              <a:gd name="T38" fmla="*/ 250 w 405"/>
                              <a:gd name="T39" fmla="*/ 240 h 245"/>
                              <a:gd name="T40" fmla="*/ 285 w 405"/>
                              <a:gd name="T41" fmla="*/ 235 h 245"/>
                              <a:gd name="T42" fmla="*/ 315 w 405"/>
                              <a:gd name="T43" fmla="*/ 220 h 245"/>
                              <a:gd name="T44" fmla="*/ 340 w 405"/>
                              <a:gd name="T45" fmla="*/ 205 h 245"/>
                              <a:gd name="T46" fmla="*/ 365 w 405"/>
                              <a:gd name="T47" fmla="*/ 185 h 245"/>
                              <a:gd name="T48" fmla="*/ 385 w 405"/>
                              <a:gd name="T49" fmla="*/ 165 h 245"/>
                              <a:gd name="T50" fmla="*/ 400 w 405"/>
                              <a:gd name="T51" fmla="*/ 140 h 245"/>
                              <a:gd name="T52" fmla="*/ 405 w 405"/>
                              <a:gd name="T53" fmla="*/ 115 h 245"/>
                              <a:gd name="T54" fmla="*/ 405 w 405"/>
                              <a:gd name="T55" fmla="*/ 115 h 245"/>
                              <a:gd name="T56" fmla="*/ 405 w 405"/>
                              <a:gd name="T57" fmla="*/ 95 h 245"/>
                              <a:gd name="T58" fmla="*/ 405 w 405"/>
                              <a:gd name="T59" fmla="*/ 75 h 245"/>
                              <a:gd name="T60" fmla="*/ 400 w 405"/>
                              <a:gd name="T61" fmla="*/ 60 h 245"/>
                              <a:gd name="T62" fmla="*/ 395 w 405"/>
                              <a:gd name="T63" fmla="*/ 45 h 245"/>
                              <a:gd name="T64" fmla="*/ 385 w 405"/>
                              <a:gd name="T65" fmla="*/ 30 h 245"/>
                              <a:gd name="T66" fmla="*/ 370 w 405"/>
                              <a:gd name="T67" fmla="*/ 20 h 245"/>
                              <a:gd name="T68" fmla="*/ 345 w 405"/>
                              <a:gd name="T69" fmla="*/ 10 h 245"/>
                              <a:gd name="T70" fmla="*/ 345 w 405"/>
                              <a:gd name="T71" fmla="*/ 10 h 245"/>
                              <a:gd name="T72" fmla="*/ 265 w 405"/>
                              <a:gd name="T73" fmla="*/ 0 h 245"/>
                              <a:gd name="T74" fmla="*/ 220 w 405"/>
                              <a:gd name="T75" fmla="*/ 0 h 245"/>
                              <a:gd name="T76" fmla="*/ 220 w 405"/>
                              <a:gd name="T77" fmla="*/ 0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05" h="245">
                                <a:moveTo>
                                  <a:pt x="220" y="0"/>
                                </a:moveTo>
                                <a:lnTo>
                                  <a:pt x="220" y="0"/>
                                </a:lnTo>
                                <a:lnTo>
                                  <a:pt x="135" y="5"/>
                                </a:lnTo>
                                <a:lnTo>
                                  <a:pt x="100" y="10"/>
                                </a:lnTo>
                                <a:lnTo>
                                  <a:pt x="65" y="15"/>
                                </a:lnTo>
                                <a:lnTo>
                                  <a:pt x="40" y="30"/>
                                </a:lnTo>
                                <a:lnTo>
                                  <a:pt x="20" y="45"/>
                                </a:lnTo>
                                <a:lnTo>
                                  <a:pt x="5" y="65"/>
                                </a:lnTo>
                                <a:lnTo>
                                  <a:pt x="0" y="95"/>
                                </a:lnTo>
                                <a:lnTo>
                                  <a:pt x="5" y="125"/>
                                </a:lnTo>
                                <a:lnTo>
                                  <a:pt x="15" y="150"/>
                                </a:lnTo>
                                <a:lnTo>
                                  <a:pt x="35" y="175"/>
                                </a:lnTo>
                                <a:lnTo>
                                  <a:pt x="65" y="200"/>
                                </a:lnTo>
                                <a:lnTo>
                                  <a:pt x="95" y="220"/>
                                </a:lnTo>
                                <a:lnTo>
                                  <a:pt x="135" y="230"/>
                                </a:lnTo>
                                <a:lnTo>
                                  <a:pt x="175" y="240"/>
                                </a:lnTo>
                                <a:lnTo>
                                  <a:pt x="220" y="245"/>
                                </a:lnTo>
                                <a:lnTo>
                                  <a:pt x="250" y="240"/>
                                </a:lnTo>
                                <a:lnTo>
                                  <a:pt x="285" y="235"/>
                                </a:lnTo>
                                <a:lnTo>
                                  <a:pt x="315" y="220"/>
                                </a:lnTo>
                                <a:lnTo>
                                  <a:pt x="340" y="205"/>
                                </a:lnTo>
                                <a:lnTo>
                                  <a:pt x="365" y="185"/>
                                </a:lnTo>
                                <a:lnTo>
                                  <a:pt x="385" y="165"/>
                                </a:lnTo>
                                <a:lnTo>
                                  <a:pt x="400" y="140"/>
                                </a:lnTo>
                                <a:lnTo>
                                  <a:pt x="405" y="115"/>
                                </a:lnTo>
                                <a:lnTo>
                                  <a:pt x="405" y="95"/>
                                </a:lnTo>
                                <a:lnTo>
                                  <a:pt x="405" y="75"/>
                                </a:lnTo>
                                <a:lnTo>
                                  <a:pt x="400" y="60"/>
                                </a:lnTo>
                                <a:lnTo>
                                  <a:pt x="395" y="45"/>
                                </a:lnTo>
                                <a:lnTo>
                                  <a:pt x="385" y="30"/>
                                </a:lnTo>
                                <a:lnTo>
                                  <a:pt x="370" y="20"/>
                                </a:lnTo>
                                <a:lnTo>
                                  <a:pt x="345" y="10"/>
                                </a:lnTo>
                                <a:lnTo>
                                  <a:pt x="265" y="0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018"/>
                        <wps:cNvSpPr>
                          <a:spLocks/>
                        </wps:cNvSpPr>
                        <wps:spPr bwMode="auto">
                          <a:xfrm>
                            <a:off x="5963" y="8937"/>
                            <a:ext cx="275" cy="195"/>
                          </a:xfrm>
                          <a:custGeom>
                            <a:avLst/>
                            <a:gdLst>
                              <a:gd name="T0" fmla="*/ 150 w 275"/>
                              <a:gd name="T1" fmla="*/ 0 h 195"/>
                              <a:gd name="T2" fmla="*/ 150 w 275"/>
                              <a:gd name="T3" fmla="*/ 0 h 195"/>
                              <a:gd name="T4" fmla="*/ 120 w 275"/>
                              <a:gd name="T5" fmla="*/ 0 h 195"/>
                              <a:gd name="T6" fmla="*/ 90 w 275"/>
                              <a:gd name="T7" fmla="*/ 5 h 195"/>
                              <a:gd name="T8" fmla="*/ 65 w 275"/>
                              <a:gd name="T9" fmla="*/ 15 h 195"/>
                              <a:gd name="T10" fmla="*/ 45 w 275"/>
                              <a:gd name="T11" fmla="*/ 25 h 195"/>
                              <a:gd name="T12" fmla="*/ 25 w 275"/>
                              <a:gd name="T13" fmla="*/ 40 h 195"/>
                              <a:gd name="T14" fmla="*/ 10 w 275"/>
                              <a:gd name="T15" fmla="*/ 55 h 195"/>
                              <a:gd name="T16" fmla="*/ 5 w 275"/>
                              <a:gd name="T17" fmla="*/ 75 h 195"/>
                              <a:gd name="T18" fmla="*/ 0 w 275"/>
                              <a:gd name="T19" fmla="*/ 95 h 195"/>
                              <a:gd name="T20" fmla="*/ 0 w 275"/>
                              <a:gd name="T21" fmla="*/ 95 h 195"/>
                              <a:gd name="T22" fmla="*/ 0 w 275"/>
                              <a:gd name="T23" fmla="*/ 115 h 195"/>
                              <a:gd name="T24" fmla="*/ 10 w 275"/>
                              <a:gd name="T25" fmla="*/ 135 h 195"/>
                              <a:gd name="T26" fmla="*/ 25 w 275"/>
                              <a:gd name="T27" fmla="*/ 150 h 195"/>
                              <a:gd name="T28" fmla="*/ 40 w 275"/>
                              <a:gd name="T29" fmla="*/ 165 h 195"/>
                              <a:gd name="T30" fmla="*/ 65 w 275"/>
                              <a:gd name="T31" fmla="*/ 180 h 195"/>
                              <a:gd name="T32" fmla="*/ 90 w 275"/>
                              <a:gd name="T33" fmla="*/ 190 h 195"/>
                              <a:gd name="T34" fmla="*/ 120 w 275"/>
                              <a:gd name="T35" fmla="*/ 195 h 195"/>
                              <a:gd name="T36" fmla="*/ 150 w 275"/>
                              <a:gd name="T37" fmla="*/ 195 h 195"/>
                              <a:gd name="T38" fmla="*/ 150 w 275"/>
                              <a:gd name="T39" fmla="*/ 195 h 195"/>
                              <a:gd name="T40" fmla="*/ 190 w 275"/>
                              <a:gd name="T41" fmla="*/ 190 h 195"/>
                              <a:gd name="T42" fmla="*/ 225 w 275"/>
                              <a:gd name="T43" fmla="*/ 180 h 195"/>
                              <a:gd name="T44" fmla="*/ 250 w 275"/>
                              <a:gd name="T45" fmla="*/ 160 h 195"/>
                              <a:gd name="T46" fmla="*/ 265 w 275"/>
                              <a:gd name="T47" fmla="*/ 135 h 195"/>
                              <a:gd name="T48" fmla="*/ 275 w 275"/>
                              <a:gd name="T49" fmla="*/ 110 h 195"/>
                              <a:gd name="T50" fmla="*/ 275 w 275"/>
                              <a:gd name="T51" fmla="*/ 85 h 195"/>
                              <a:gd name="T52" fmla="*/ 265 w 275"/>
                              <a:gd name="T53" fmla="*/ 65 h 195"/>
                              <a:gd name="T54" fmla="*/ 250 w 275"/>
                              <a:gd name="T55" fmla="*/ 50 h 195"/>
                              <a:gd name="T56" fmla="*/ 250 w 275"/>
                              <a:gd name="T57" fmla="*/ 50 h 195"/>
                              <a:gd name="T58" fmla="*/ 190 w 275"/>
                              <a:gd name="T59" fmla="*/ 15 h 195"/>
                              <a:gd name="T60" fmla="*/ 170 w 275"/>
                              <a:gd name="T61" fmla="*/ 5 h 195"/>
                              <a:gd name="T62" fmla="*/ 150 w 275"/>
                              <a:gd name="T63" fmla="*/ 0 h 195"/>
                              <a:gd name="T64" fmla="*/ 150 w 275"/>
                              <a:gd name="T65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75" h="195">
                                <a:moveTo>
                                  <a:pt x="150" y="0"/>
                                </a:moveTo>
                                <a:lnTo>
                                  <a:pt x="150" y="0"/>
                                </a:lnTo>
                                <a:lnTo>
                                  <a:pt x="120" y="0"/>
                                </a:lnTo>
                                <a:lnTo>
                                  <a:pt x="90" y="5"/>
                                </a:lnTo>
                                <a:lnTo>
                                  <a:pt x="65" y="15"/>
                                </a:lnTo>
                                <a:lnTo>
                                  <a:pt x="45" y="25"/>
                                </a:lnTo>
                                <a:lnTo>
                                  <a:pt x="25" y="40"/>
                                </a:lnTo>
                                <a:lnTo>
                                  <a:pt x="10" y="55"/>
                                </a:lnTo>
                                <a:lnTo>
                                  <a:pt x="5" y="75"/>
                                </a:lnTo>
                                <a:lnTo>
                                  <a:pt x="0" y="95"/>
                                </a:lnTo>
                                <a:lnTo>
                                  <a:pt x="0" y="115"/>
                                </a:lnTo>
                                <a:lnTo>
                                  <a:pt x="10" y="135"/>
                                </a:lnTo>
                                <a:lnTo>
                                  <a:pt x="25" y="150"/>
                                </a:lnTo>
                                <a:lnTo>
                                  <a:pt x="40" y="165"/>
                                </a:lnTo>
                                <a:lnTo>
                                  <a:pt x="65" y="180"/>
                                </a:lnTo>
                                <a:lnTo>
                                  <a:pt x="90" y="190"/>
                                </a:lnTo>
                                <a:lnTo>
                                  <a:pt x="120" y="195"/>
                                </a:lnTo>
                                <a:lnTo>
                                  <a:pt x="150" y="195"/>
                                </a:lnTo>
                                <a:lnTo>
                                  <a:pt x="190" y="190"/>
                                </a:lnTo>
                                <a:lnTo>
                                  <a:pt x="225" y="180"/>
                                </a:lnTo>
                                <a:lnTo>
                                  <a:pt x="250" y="160"/>
                                </a:lnTo>
                                <a:lnTo>
                                  <a:pt x="265" y="135"/>
                                </a:lnTo>
                                <a:lnTo>
                                  <a:pt x="275" y="110"/>
                                </a:lnTo>
                                <a:lnTo>
                                  <a:pt x="275" y="85"/>
                                </a:lnTo>
                                <a:lnTo>
                                  <a:pt x="265" y="65"/>
                                </a:lnTo>
                                <a:lnTo>
                                  <a:pt x="250" y="50"/>
                                </a:lnTo>
                                <a:lnTo>
                                  <a:pt x="190" y="15"/>
                                </a:lnTo>
                                <a:lnTo>
                                  <a:pt x="170" y="5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4019"/>
                        <wps:cNvSpPr>
                          <a:spLocks/>
                        </wps:cNvSpPr>
                        <wps:spPr bwMode="auto">
                          <a:xfrm>
                            <a:off x="6008" y="8937"/>
                            <a:ext cx="190" cy="165"/>
                          </a:xfrm>
                          <a:custGeom>
                            <a:avLst/>
                            <a:gdLst>
                              <a:gd name="T0" fmla="*/ 105 w 190"/>
                              <a:gd name="T1" fmla="*/ 0 h 165"/>
                              <a:gd name="T2" fmla="*/ 105 w 190"/>
                              <a:gd name="T3" fmla="*/ 0 h 165"/>
                              <a:gd name="T4" fmla="*/ 85 w 190"/>
                              <a:gd name="T5" fmla="*/ 5 h 165"/>
                              <a:gd name="T6" fmla="*/ 65 w 190"/>
                              <a:gd name="T7" fmla="*/ 10 h 165"/>
                              <a:gd name="T8" fmla="*/ 45 w 190"/>
                              <a:gd name="T9" fmla="*/ 20 h 165"/>
                              <a:gd name="T10" fmla="*/ 30 w 190"/>
                              <a:gd name="T11" fmla="*/ 30 h 165"/>
                              <a:gd name="T12" fmla="*/ 20 w 190"/>
                              <a:gd name="T13" fmla="*/ 45 h 165"/>
                              <a:gd name="T14" fmla="*/ 10 w 190"/>
                              <a:gd name="T15" fmla="*/ 65 h 165"/>
                              <a:gd name="T16" fmla="*/ 0 w 190"/>
                              <a:gd name="T17" fmla="*/ 80 h 165"/>
                              <a:gd name="T18" fmla="*/ 0 w 190"/>
                              <a:gd name="T19" fmla="*/ 95 h 165"/>
                              <a:gd name="T20" fmla="*/ 0 w 190"/>
                              <a:gd name="T21" fmla="*/ 95 h 165"/>
                              <a:gd name="T22" fmla="*/ 0 w 190"/>
                              <a:gd name="T23" fmla="*/ 110 h 165"/>
                              <a:gd name="T24" fmla="*/ 5 w 190"/>
                              <a:gd name="T25" fmla="*/ 120 h 165"/>
                              <a:gd name="T26" fmla="*/ 15 w 190"/>
                              <a:gd name="T27" fmla="*/ 135 h 165"/>
                              <a:gd name="T28" fmla="*/ 30 w 190"/>
                              <a:gd name="T29" fmla="*/ 145 h 165"/>
                              <a:gd name="T30" fmla="*/ 65 w 190"/>
                              <a:gd name="T31" fmla="*/ 160 h 165"/>
                              <a:gd name="T32" fmla="*/ 105 w 190"/>
                              <a:gd name="T33" fmla="*/ 165 h 165"/>
                              <a:gd name="T34" fmla="*/ 105 w 190"/>
                              <a:gd name="T35" fmla="*/ 165 h 165"/>
                              <a:gd name="T36" fmla="*/ 130 w 190"/>
                              <a:gd name="T37" fmla="*/ 165 h 165"/>
                              <a:gd name="T38" fmla="*/ 150 w 190"/>
                              <a:gd name="T39" fmla="*/ 155 h 165"/>
                              <a:gd name="T40" fmla="*/ 165 w 190"/>
                              <a:gd name="T41" fmla="*/ 145 h 165"/>
                              <a:gd name="T42" fmla="*/ 180 w 190"/>
                              <a:gd name="T43" fmla="*/ 135 h 165"/>
                              <a:gd name="T44" fmla="*/ 185 w 190"/>
                              <a:gd name="T45" fmla="*/ 115 h 165"/>
                              <a:gd name="T46" fmla="*/ 190 w 190"/>
                              <a:gd name="T47" fmla="*/ 100 h 165"/>
                              <a:gd name="T48" fmla="*/ 190 w 190"/>
                              <a:gd name="T49" fmla="*/ 85 h 165"/>
                              <a:gd name="T50" fmla="*/ 180 w 190"/>
                              <a:gd name="T51" fmla="*/ 75 h 165"/>
                              <a:gd name="T52" fmla="*/ 180 w 190"/>
                              <a:gd name="T53" fmla="*/ 75 h 165"/>
                              <a:gd name="T54" fmla="*/ 160 w 190"/>
                              <a:gd name="T55" fmla="*/ 50 h 165"/>
                              <a:gd name="T56" fmla="*/ 140 w 190"/>
                              <a:gd name="T57" fmla="*/ 25 h 165"/>
                              <a:gd name="T58" fmla="*/ 120 w 190"/>
                              <a:gd name="T59" fmla="*/ 10 h 165"/>
                              <a:gd name="T60" fmla="*/ 105 w 190"/>
                              <a:gd name="T61" fmla="*/ 0 h 165"/>
                              <a:gd name="T62" fmla="*/ 105 w 190"/>
                              <a:gd name="T63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90" h="165">
                                <a:moveTo>
                                  <a:pt x="105" y="0"/>
                                </a:moveTo>
                                <a:lnTo>
                                  <a:pt x="105" y="0"/>
                                </a:lnTo>
                                <a:lnTo>
                                  <a:pt x="85" y="5"/>
                                </a:lnTo>
                                <a:lnTo>
                                  <a:pt x="65" y="10"/>
                                </a:lnTo>
                                <a:lnTo>
                                  <a:pt x="45" y="20"/>
                                </a:lnTo>
                                <a:lnTo>
                                  <a:pt x="30" y="30"/>
                                </a:lnTo>
                                <a:lnTo>
                                  <a:pt x="20" y="45"/>
                                </a:lnTo>
                                <a:lnTo>
                                  <a:pt x="10" y="65"/>
                                </a:lnTo>
                                <a:lnTo>
                                  <a:pt x="0" y="80"/>
                                </a:lnTo>
                                <a:lnTo>
                                  <a:pt x="0" y="95"/>
                                </a:lnTo>
                                <a:lnTo>
                                  <a:pt x="0" y="110"/>
                                </a:lnTo>
                                <a:lnTo>
                                  <a:pt x="5" y="120"/>
                                </a:lnTo>
                                <a:lnTo>
                                  <a:pt x="15" y="135"/>
                                </a:lnTo>
                                <a:lnTo>
                                  <a:pt x="30" y="145"/>
                                </a:lnTo>
                                <a:lnTo>
                                  <a:pt x="65" y="160"/>
                                </a:lnTo>
                                <a:lnTo>
                                  <a:pt x="105" y="165"/>
                                </a:lnTo>
                                <a:lnTo>
                                  <a:pt x="130" y="165"/>
                                </a:lnTo>
                                <a:lnTo>
                                  <a:pt x="150" y="155"/>
                                </a:lnTo>
                                <a:lnTo>
                                  <a:pt x="165" y="145"/>
                                </a:lnTo>
                                <a:lnTo>
                                  <a:pt x="180" y="135"/>
                                </a:lnTo>
                                <a:lnTo>
                                  <a:pt x="185" y="115"/>
                                </a:lnTo>
                                <a:lnTo>
                                  <a:pt x="190" y="100"/>
                                </a:lnTo>
                                <a:lnTo>
                                  <a:pt x="190" y="85"/>
                                </a:lnTo>
                                <a:lnTo>
                                  <a:pt x="180" y="75"/>
                                </a:lnTo>
                                <a:lnTo>
                                  <a:pt x="160" y="50"/>
                                </a:lnTo>
                                <a:lnTo>
                                  <a:pt x="140" y="25"/>
                                </a:lnTo>
                                <a:lnTo>
                                  <a:pt x="120" y="10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4020"/>
                        <wps:cNvSpPr>
                          <a:spLocks/>
                        </wps:cNvSpPr>
                        <wps:spPr bwMode="auto">
                          <a:xfrm>
                            <a:off x="6038" y="8937"/>
                            <a:ext cx="135" cy="145"/>
                          </a:xfrm>
                          <a:custGeom>
                            <a:avLst/>
                            <a:gdLst>
                              <a:gd name="T0" fmla="*/ 75 w 135"/>
                              <a:gd name="T1" fmla="*/ 0 h 145"/>
                              <a:gd name="T2" fmla="*/ 75 w 135"/>
                              <a:gd name="T3" fmla="*/ 0 h 145"/>
                              <a:gd name="T4" fmla="*/ 60 w 135"/>
                              <a:gd name="T5" fmla="*/ 5 h 145"/>
                              <a:gd name="T6" fmla="*/ 45 w 135"/>
                              <a:gd name="T7" fmla="*/ 10 h 145"/>
                              <a:gd name="T8" fmla="*/ 35 w 135"/>
                              <a:gd name="T9" fmla="*/ 25 h 145"/>
                              <a:gd name="T10" fmla="*/ 25 w 135"/>
                              <a:gd name="T11" fmla="*/ 35 h 145"/>
                              <a:gd name="T12" fmla="*/ 5 w 135"/>
                              <a:gd name="T13" fmla="*/ 70 h 145"/>
                              <a:gd name="T14" fmla="*/ 0 w 135"/>
                              <a:gd name="T15" fmla="*/ 95 h 145"/>
                              <a:gd name="T16" fmla="*/ 0 w 135"/>
                              <a:gd name="T17" fmla="*/ 95 h 145"/>
                              <a:gd name="T18" fmla="*/ 0 w 135"/>
                              <a:gd name="T19" fmla="*/ 105 h 145"/>
                              <a:gd name="T20" fmla="*/ 5 w 135"/>
                              <a:gd name="T21" fmla="*/ 115 h 145"/>
                              <a:gd name="T22" fmla="*/ 20 w 135"/>
                              <a:gd name="T23" fmla="*/ 130 h 145"/>
                              <a:gd name="T24" fmla="*/ 45 w 135"/>
                              <a:gd name="T25" fmla="*/ 140 h 145"/>
                              <a:gd name="T26" fmla="*/ 75 w 135"/>
                              <a:gd name="T27" fmla="*/ 145 h 145"/>
                              <a:gd name="T28" fmla="*/ 75 w 135"/>
                              <a:gd name="T29" fmla="*/ 145 h 145"/>
                              <a:gd name="T30" fmla="*/ 90 w 135"/>
                              <a:gd name="T31" fmla="*/ 145 h 145"/>
                              <a:gd name="T32" fmla="*/ 105 w 135"/>
                              <a:gd name="T33" fmla="*/ 140 h 145"/>
                              <a:gd name="T34" fmla="*/ 125 w 135"/>
                              <a:gd name="T35" fmla="*/ 125 h 145"/>
                              <a:gd name="T36" fmla="*/ 135 w 135"/>
                              <a:gd name="T37" fmla="*/ 105 h 145"/>
                              <a:gd name="T38" fmla="*/ 135 w 135"/>
                              <a:gd name="T39" fmla="*/ 95 h 145"/>
                              <a:gd name="T40" fmla="*/ 130 w 135"/>
                              <a:gd name="T41" fmla="*/ 85 h 145"/>
                              <a:gd name="T42" fmla="*/ 130 w 135"/>
                              <a:gd name="T43" fmla="*/ 85 h 145"/>
                              <a:gd name="T44" fmla="*/ 120 w 135"/>
                              <a:gd name="T45" fmla="*/ 65 h 145"/>
                              <a:gd name="T46" fmla="*/ 105 w 135"/>
                              <a:gd name="T47" fmla="*/ 35 h 145"/>
                              <a:gd name="T48" fmla="*/ 90 w 135"/>
                              <a:gd name="T49" fmla="*/ 10 h 145"/>
                              <a:gd name="T50" fmla="*/ 80 w 135"/>
                              <a:gd name="T51" fmla="*/ 5 h 145"/>
                              <a:gd name="T52" fmla="*/ 75 w 135"/>
                              <a:gd name="T53" fmla="*/ 0 h 145"/>
                              <a:gd name="T54" fmla="*/ 75 w 135"/>
                              <a:gd name="T55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35" h="145">
                                <a:moveTo>
                                  <a:pt x="75" y="0"/>
                                </a:moveTo>
                                <a:lnTo>
                                  <a:pt x="75" y="0"/>
                                </a:lnTo>
                                <a:lnTo>
                                  <a:pt x="60" y="5"/>
                                </a:lnTo>
                                <a:lnTo>
                                  <a:pt x="45" y="10"/>
                                </a:lnTo>
                                <a:lnTo>
                                  <a:pt x="35" y="25"/>
                                </a:lnTo>
                                <a:lnTo>
                                  <a:pt x="25" y="35"/>
                                </a:lnTo>
                                <a:lnTo>
                                  <a:pt x="5" y="70"/>
                                </a:lnTo>
                                <a:lnTo>
                                  <a:pt x="0" y="95"/>
                                </a:lnTo>
                                <a:lnTo>
                                  <a:pt x="0" y="105"/>
                                </a:lnTo>
                                <a:lnTo>
                                  <a:pt x="5" y="115"/>
                                </a:lnTo>
                                <a:lnTo>
                                  <a:pt x="20" y="130"/>
                                </a:lnTo>
                                <a:lnTo>
                                  <a:pt x="45" y="140"/>
                                </a:lnTo>
                                <a:lnTo>
                                  <a:pt x="75" y="145"/>
                                </a:lnTo>
                                <a:lnTo>
                                  <a:pt x="90" y="145"/>
                                </a:lnTo>
                                <a:lnTo>
                                  <a:pt x="105" y="140"/>
                                </a:lnTo>
                                <a:lnTo>
                                  <a:pt x="125" y="125"/>
                                </a:lnTo>
                                <a:lnTo>
                                  <a:pt x="135" y="105"/>
                                </a:lnTo>
                                <a:lnTo>
                                  <a:pt x="135" y="95"/>
                                </a:lnTo>
                                <a:lnTo>
                                  <a:pt x="130" y="85"/>
                                </a:lnTo>
                                <a:lnTo>
                                  <a:pt x="120" y="65"/>
                                </a:lnTo>
                                <a:lnTo>
                                  <a:pt x="105" y="35"/>
                                </a:lnTo>
                                <a:lnTo>
                                  <a:pt x="90" y="10"/>
                                </a:lnTo>
                                <a:lnTo>
                                  <a:pt x="80" y="5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4021"/>
                        <wps:cNvSpPr>
                          <a:spLocks/>
                        </wps:cNvSpPr>
                        <wps:spPr bwMode="auto">
                          <a:xfrm>
                            <a:off x="5858" y="8917"/>
                            <a:ext cx="290" cy="20"/>
                          </a:xfrm>
                          <a:custGeom>
                            <a:avLst/>
                            <a:gdLst>
                              <a:gd name="T0" fmla="*/ 290 w 290"/>
                              <a:gd name="T1" fmla="*/ 0 h 20"/>
                              <a:gd name="T2" fmla="*/ 290 w 290"/>
                              <a:gd name="T3" fmla="*/ 0 h 20"/>
                              <a:gd name="T4" fmla="*/ 270 w 290"/>
                              <a:gd name="T5" fmla="*/ 0 h 20"/>
                              <a:gd name="T6" fmla="*/ 270 w 290"/>
                              <a:gd name="T7" fmla="*/ 0 h 20"/>
                              <a:gd name="T8" fmla="*/ 270 w 290"/>
                              <a:gd name="T9" fmla="*/ 0 h 20"/>
                              <a:gd name="T10" fmla="*/ 270 w 290"/>
                              <a:gd name="T11" fmla="*/ 0 h 20"/>
                              <a:gd name="T12" fmla="*/ 270 w 290"/>
                              <a:gd name="T13" fmla="*/ 5 h 20"/>
                              <a:gd name="T14" fmla="*/ 255 w 290"/>
                              <a:gd name="T15" fmla="*/ 20 h 20"/>
                              <a:gd name="T16" fmla="*/ 255 w 290"/>
                              <a:gd name="T17" fmla="*/ 20 h 20"/>
                              <a:gd name="T18" fmla="*/ 255 w 290"/>
                              <a:gd name="T19" fmla="*/ 20 h 20"/>
                              <a:gd name="T20" fmla="*/ 195 w 290"/>
                              <a:gd name="T21" fmla="*/ 10 h 20"/>
                              <a:gd name="T22" fmla="*/ 145 w 290"/>
                              <a:gd name="T23" fmla="*/ 5 h 20"/>
                              <a:gd name="T24" fmla="*/ 100 w 290"/>
                              <a:gd name="T25" fmla="*/ 0 h 20"/>
                              <a:gd name="T26" fmla="*/ 70 w 290"/>
                              <a:gd name="T27" fmla="*/ 0 h 20"/>
                              <a:gd name="T28" fmla="*/ 25 w 290"/>
                              <a:gd name="T29" fmla="*/ 10 h 20"/>
                              <a:gd name="T30" fmla="*/ 0 w 290"/>
                              <a:gd name="T3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90" h="20">
                                <a:moveTo>
                                  <a:pt x="290" y="0"/>
                                </a:moveTo>
                                <a:lnTo>
                                  <a:pt x="290" y="0"/>
                                </a:lnTo>
                                <a:lnTo>
                                  <a:pt x="270" y="0"/>
                                </a:lnTo>
                                <a:lnTo>
                                  <a:pt x="270" y="5"/>
                                </a:lnTo>
                                <a:lnTo>
                                  <a:pt x="255" y="20"/>
                                </a:lnTo>
                                <a:lnTo>
                                  <a:pt x="195" y="10"/>
                                </a:lnTo>
                                <a:lnTo>
                                  <a:pt x="145" y="5"/>
                                </a:lnTo>
                                <a:lnTo>
                                  <a:pt x="100" y="0"/>
                                </a:lnTo>
                                <a:lnTo>
                                  <a:pt x="70" y="0"/>
                                </a:lnTo>
                                <a:lnTo>
                                  <a:pt x="25" y="1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4022"/>
                        <wps:cNvSpPr>
                          <a:spLocks/>
                        </wps:cNvSpPr>
                        <wps:spPr bwMode="auto">
                          <a:xfrm>
                            <a:off x="5858" y="8892"/>
                            <a:ext cx="290" cy="45"/>
                          </a:xfrm>
                          <a:custGeom>
                            <a:avLst/>
                            <a:gdLst>
                              <a:gd name="T0" fmla="*/ 290 w 290"/>
                              <a:gd name="T1" fmla="*/ 25 h 45"/>
                              <a:gd name="T2" fmla="*/ 290 w 290"/>
                              <a:gd name="T3" fmla="*/ 25 h 45"/>
                              <a:gd name="T4" fmla="*/ 275 w 290"/>
                              <a:gd name="T5" fmla="*/ 25 h 45"/>
                              <a:gd name="T6" fmla="*/ 265 w 290"/>
                              <a:gd name="T7" fmla="*/ 20 h 45"/>
                              <a:gd name="T8" fmla="*/ 260 w 290"/>
                              <a:gd name="T9" fmla="*/ 10 h 45"/>
                              <a:gd name="T10" fmla="*/ 260 w 290"/>
                              <a:gd name="T11" fmla="*/ 10 h 45"/>
                              <a:gd name="T12" fmla="*/ 260 w 290"/>
                              <a:gd name="T13" fmla="*/ 5 h 45"/>
                              <a:gd name="T14" fmla="*/ 265 w 290"/>
                              <a:gd name="T15" fmla="*/ 0 h 45"/>
                              <a:gd name="T16" fmla="*/ 265 w 290"/>
                              <a:gd name="T17" fmla="*/ 0 h 45"/>
                              <a:gd name="T18" fmla="*/ 195 w 290"/>
                              <a:gd name="T19" fmla="*/ 5 h 45"/>
                              <a:gd name="T20" fmla="*/ 195 w 290"/>
                              <a:gd name="T21" fmla="*/ 5 h 45"/>
                              <a:gd name="T22" fmla="*/ 150 w 290"/>
                              <a:gd name="T23" fmla="*/ 10 h 45"/>
                              <a:gd name="T24" fmla="*/ 100 w 290"/>
                              <a:gd name="T25" fmla="*/ 15 h 45"/>
                              <a:gd name="T26" fmla="*/ 50 w 290"/>
                              <a:gd name="T27" fmla="*/ 30 h 45"/>
                              <a:gd name="T28" fmla="*/ 0 w 290"/>
                              <a:gd name="T29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90" h="45">
                                <a:moveTo>
                                  <a:pt x="290" y="25"/>
                                </a:moveTo>
                                <a:lnTo>
                                  <a:pt x="290" y="25"/>
                                </a:lnTo>
                                <a:lnTo>
                                  <a:pt x="275" y="25"/>
                                </a:lnTo>
                                <a:lnTo>
                                  <a:pt x="265" y="20"/>
                                </a:lnTo>
                                <a:lnTo>
                                  <a:pt x="260" y="10"/>
                                </a:lnTo>
                                <a:lnTo>
                                  <a:pt x="260" y="5"/>
                                </a:lnTo>
                                <a:lnTo>
                                  <a:pt x="265" y="0"/>
                                </a:lnTo>
                                <a:lnTo>
                                  <a:pt x="195" y="5"/>
                                </a:lnTo>
                                <a:lnTo>
                                  <a:pt x="150" y="10"/>
                                </a:lnTo>
                                <a:lnTo>
                                  <a:pt x="100" y="15"/>
                                </a:lnTo>
                                <a:lnTo>
                                  <a:pt x="50" y="30"/>
                                </a:lnTo>
                                <a:lnTo>
                                  <a:pt x="0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4023"/>
                        <wps:cNvSpPr>
                          <a:spLocks/>
                        </wps:cNvSpPr>
                        <wps:spPr bwMode="auto">
                          <a:xfrm>
                            <a:off x="5853" y="8842"/>
                            <a:ext cx="260" cy="70"/>
                          </a:xfrm>
                          <a:custGeom>
                            <a:avLst/>
                            <a:gdLst>
                              <a:gd name="T0" fmla="*/ 200 w 260"/>
                              <a:gd name="T1" fmla="*/ 70 h 70"/>
                              <a:gd name="T2" fmla="*/ 200 w 260"/>
                              <a:gd name="T3" fmla="*/ 70 h 70"/>
                              <a:gd name="T4" fmla="*/ 200 w 260"/>
                              <a:gd name="T5" fmla="*/ 55 h 70"/>
                              <a:gd name="T6" fmla="*/ 205 w 260"/>
                              <a:gd name="T7" fmla="*/ 45 h 70"/>
                              <a:gd name="T8" fmla="*/ 215 w 260"/>
                              <a:gd name="T9" fmla="*/ 30 h 70"/>
                              <a:gd name="T10" fmla="*/ 225 w 260"/>
                              <a:gd name="T11" fmla="*/ 20 h 70"/>
                              <a:gd name="T12" fmla="*/ 250 w 260"/>
                              <a:gd name="T13" fmla="*/ 5 h 70"/>
                              <a:gd name="T14" fmla="*/ 260 w 260"/>
                              <a:gd name="T15" fmla="*/ 0 h 70"/>
                              <a:gd name="T16" fmla="*/ 0 w 260"/>
                              <a:gd name="T17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0" h="70">
                                <a:moveTo>
                                  <a:pt x="200" y="70"/>
                                </a:moveTo>
                                <a:lnTo>
                                  <a:pt x="200" y="70"/>
                                </a:lnTo>
                                <a:lnTo>
                                  <a:pt x="200" y="55"/>
                                </a:lnTo>
                                <a:lnTo>
                                  <a:pt x="205" y="45"/>
                                </a:lnTo>
                                <a:lnTo>
                                  <a:pt x="215" y="30"/>
                                </a:lnTo>
                                <a:lnTo>
                                  <a:pt x="225" y="20"/>
                                </a:lnTo>
                                <a:lnTo>
                                  <a:pt x="250" y="5"/>
                                </a:lnTo>
                                <a:lnTo>
                                  <a:pt x="2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4024"/>
                        <wps:cNvSpPr>
                          <a:spLocks/>
                        </wps:cNvSpPr>
                        <wps:spPr bwMode="auto">
                          <a:xfrm>
                            <a:off x="5853" y="8812"/>
                            <a:ext cx="260" cy="100"/>
                          </a:xfrm>
                          <a:custGeom>
                            <a:avLst/>
                            <a:gdLst>
                              <a:gd name="T0" fmla="*/ 170 w 260"/>
                              <a:gd name="T1" fmla="*/ 100 h 100"/>
                              <a:gd name="T2" fmla="*/ 170 w 260"/>
                              <a:gd name="T3" fmla="*/ 100 h 100"/>
                              <a:gd name="T4" fmla="*/ 170 w 260"/>
                              <a:gd name="T5" fmla="*/ 80 h 100"/>
                              <a:gd name="T6" fmla="*/ 180 w 260"/>
                              <a:gd name="T7" fmla="*/ 60 h 100"/>
                              <a:gd name="T8" fmla="*/ 190 w 260"/>
                              <a:gd name="T9" fmla="*/ 45 h 100"/>
                              <a:gd name="T10" fmla="*/ 205 w 260"/>
                              <a:gd name="T11" fmla="*/ 30 h 100"/>
                              <a:gd name="T12" fmla="*/ 240 w 260"/>
                              <a:gd name="T13" fmla="*/ 5 h 100"/>
                              <a:gd name="T14" fmla="*/ 250 w 260"/>
                              <a:gd name="T15" fmla="*/ 0 h 100"/>
                              <a:gd name="T16" fmla="*/ 260 w 260"/>
                              <a:gd name="T17" fmla="*/ 0 h 100"/>
                              <a:gd name="T18" fmla="*/ 0 w 260"/>
                              <a:gd name="T19" fmla="*/ 0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60" h="100">
                                <a:moveTo>
                                  <a:pt x="170" y="100"/>
                                </a:moveTo>
                                <a:lnTo>
                                  <a:pt x="170" y="100"/>
                                </a:lnTo>
                                <a:lnTo>
                                  <a:pt x="170" y="80"/>
                                </a:lnTo>
                                <a:lnTo>
                                  <a:pt x="180" y="60"/>
                                </a:lnTo>
                                <a:lnTo>
                                  <a:pt x="190" y="45"/>
                                </a:lnTo>
                                <a:lnTo>
                                  <a:pt x="205" y="30"/>
                                </a:lnTo>
                                <a:lnTo>
                                  <a:pt x="240" y="5"/>
                                </a:lnTo>
                                <a:lnTo>
                                  <a:pt x="250" y="0"/>
                                </a:lnTo>
                                <a:lnTo>
                                  <a:pt x="2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4025"/>
                        <wps:cNvSpPr>
                          <a:spLocks/>
                        </wps:cNvSpPr>
                        <wps:spPr bwMode="auto">
                          <a:xfrm>
                            <a:off x="5334" y="8937"/>
                            <a:ext cx="50" cy="250"/>
                          </a:xfrm>
                          <a:custGeom>
                            <a:avLst/>
                            <a:gdLst>
                              <a:gd name="T0" fmla="*/ 5 w 50"/>
                              <a:gd name="T1" fmla="*/ 0 h 250"/>
                              <a:gd name="T2" fmla="*/ 5 w 50"/>
                              <a:gd name="T3" fmla="*/ 0 h 250"/>
                              <a:gd name="T4" fmla="*/ 20 w 50"/>
                              <a:gd name="T5" fmla="*/ 10 h 250"/>
                              <a:gd name="T6" fmla="*/ 30 w 50"/>
                              <a:gd name="T7" fmla="*/ 25 h 250"/>
                              <a:gd name="T8" fmla="*/ 45 w 50"/>
                              <a:gd name="T9" fmla="*/ 50 h 250"/>
                              <a:gd name="T10" fmla="*/ 45 w 50"/>
                              <a:gd name="T11" fmla="*/ 80 h 250"/>
                              <a:gd name="T12" fmla="*/ 40 w 50"/>
                              <a:gd name="T13" fmla="*/ 110 h 250"/>
                              <a:gd name="T14" fmla="*/ 30 w 50"/>
                              <a:gd name="T15" fmla="*/ 135 h 250"/>
                              <a:gd name="T16" fmla="*/ 20 w 50"/>
                              <a:gd name="T17" fmla="*/ 155 h 250"/>
                              <a:gd name="T18" fmla="*/ 0 w 50"/>
                              <a:gd name="T19" fmla="*/ 185 h 250"/>
                              <a:gd name="T20" fmla="*/ 0 w 50"/>
                              <a:gd name="T21" fmla="*/ 185 h 250"/>
                              <a:gd name="T22" fmla="*/ 0 w 50"/>
                              <a:gd name="T23" fmla="*/ 190 h 250"/>
                              <a:gd name="T24" fmla="*/ 0 w 50"/>
                              <a:gd name="T25" fmla="*/ 200 h 250"/>
                              <a:gd name="T26" fmla="*/ 15 w 50"/>
                              <a:gd name="T27" fmla="*/ 215 h 250"/>
                              <a:gd name="T28" fmla="*/ 50 w 50"/>
                              <a:gd name="T29" fmla="*/ 235 h 250"/>
                              <a:gd name="T30" fmla="*/ 0 w 50"/>
                              <a:gd name="T31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20" y="10"/>
                                </a:lnTo>
                                <a:lnTo>
                                  <a:pt x="30" y="25"/>
                                </a:lnTo>
                                <a:lnTo>
                                  <a:pt x="45" y="50"/>
                                </a:lnTo>
                                <a:lnTo>
                                  <a:pt x="45" y="80"/>
                                </a:lnTo>
                                <a:lnTo>
                                  <a:pt x="40" y="110"/>
                                </a:lnTo>
                                <a:lnTo>
                                  <a:pt x="30" y="135"/>
                                </a:lnTo>
                                <a:lnTo>
                                  <a:pt x="20" y="155"/>
                                </a:lnTo>
                                <a:lnTo>
                                  <a:pt x="0" y="185"/>
                                </a:lnTo>
                                <a:lnTo>
                                  <a:pt x="0" y="190"/>
                                </a:lnTo>
                                <a:lnTo>
                                  <a:pt x="0" y="200"/>
                                </a:lnTo>
                                <a:lnTo>
                                  <a:pt x="15" y="215"/>
                                </a:lnTo>
                                <a:lnTo>
                                  <a:pt x="50" y="235"/>
                                </a:lnTo>
                                <a:lnTo>
                                  <a:pt x="0" y="2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4026"/>
                        <wps:cNvSpPr>
                          <a:spLocks/>
                        </wps:cNvSpPr>
                        <wps:spPr bwMode="auto">
                          <a:xfrm>
                            <a:off x="5803" y="8937"/>
                            <a:ext cx="50" cy="250"/>
                          </a:xfrm>
                          <a:custGeom>
                            <a:avLst/>
                            <a:gdLst>
                              <a:gd name="T0" fmla="*/ 50 w 50"/>
                              <a:gd name="T1" fmla="*/ 0 h 250"/>
                              <a:gd name="T2" fmla="*/ 50 w 50"/>
                              <a:gd name="T3" fmla="*/ 0 h 250"/>
                              <a:gd name="T4" fmla="*/ 25 w 50"/>
                              <a:gd name="T5" fmla="*/ 25 h 250"/>
                              <a:gd name="T6" fmla="*/ 10 w 50"/>
                              <a:gd name="T7" fmla="*/ 50 h 250"/>
                              <a:gd name="T8" fmla="*/ 10 w 50"/>
                              <a:gd name="T9" fmla="*/ 80 h 250"/>
                              <a:gd name="T10" fmla="*/ 10 w 50"/>
                              <a:gd name="T11" fmla="*/ 110 h 250"/>
                              <a:gd name="T12" fmla="*/ 20 w 50"/>
                              <a:gd name="T13" fmla="*/ 135 h 250"/>
                              <a:gd name="T14" fmla="*/ 30 w 50"/>
                              <a:gd name="T15" fmla="*/ 155 h 250"/>
                              <a:gd name="T16" fmla="*/ 50 w 50"/>
                              <a:gd name="T17" fmla="*/ 185 h 250"/>
                              <a:gd name="T18" fmla="*/ 50 w 50"/>
                              <a:gd name="T19" fmla="*/ 185 h 250"/>
                              <a:gd name="T20" fmla="*/ 50 w 50"/>
                              <a:gd name="T21" fmla="*/ 190 h 250"/>
                              <a:gd name="T22" fmla="*/ 50 w 50"/>
                              <a:gd name="T23" fmla="*/ 195 h 250"/>
                              <a:gd name="T24" fmla="*/ 30 w 50"/>
                              <a:gd name="T25" fmla="*/ 215 h 250"/>
                              <a:gd name="T26" fmla="*/ 0 w 50"/>
                              <a:gd name="T27" fmla="*/ 235 h 250"/>
                              <a:gd name="T28" fmla="*/ 50 w 50"/>
                              <a:gd name="T29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50" y="0"/>
                                </a:moveTo>
                                <a:lnTo>
                                  <a:pt x="50" y="0"/>
                                </a:lnTo>
                                <a:lnTo>
                                  <a:pt x="25" y="25"/>
                                </a:lnTo>
                                <a:lnTo>
                                  <a:pt x="10" y="50"/>
                                </a:lnTo>
                                <a:lnTo>
                                  <a:pt x="10" y="80"/>
                                </a:lnTo>
                                <a:lnTo>
                                  <a:pt x="10" y="110"/>
                                </a:lnTo>
                                <a:lnTo>
                                  <a:pt x="20" y="135"/>
                                </a:lnTo>
                                <a:lnTo>
                                  <a:pt x="30" y="155"/>
                                </a:lnTo>
                                <a:lnTo>
                                  <a:pt x="50" y="185"/>
                                </a:lnTo>
                                <a:lnTo>
                                  <a:pt x="50" y="190"/>
                                </a:lnTo>
                                <a:lnTo>
                                  <a:pt x="50" y="195"/>
                                </a:lnTo>
                                <a:lnTo>
                                  <a:pt x="30" y="215"/>
                                </a:lnTo>
                                <a:lnTo>
                                  <a:pt x="0" y="235"/>
                                </a:lnTo>
                                <a:lnTo>
                                  <a:pt x="50" y="2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4027"/>
                        <wps:cNvSpPr>
                          <a:spLocks/>
                        </wps:cNvSpPr>
                        <wps:spPr bwMode="auto">
                          <a:xfrm>
                            <a:off x="5374" y="8937"/>
                            <a:ext cx="439" cy="245"/>
                          </a:xfrm>
                          <a:custGeom>
                            <a:avLst/>
                            <a:gdLst>
                              <a:gd name="T0" fmla="*/ 219 w 439"/>
                              <a:gd name="T1" fmla="*/ 0 h 245"/>
                              <a:gd name="T2" fmla="*/ 219 w 439"/>
                              <a:gd name="T3" fmla="*/ 0 h 245"/>
                              <a:gd name="T4" fmla="*/ 134 w 439"/>
                              <a:gd name="T5" fmla="*/ 5 h 245"/>
                              <a:gd name="T6" fmla="*/ 99 w 439"/>
                              <a:gd name="T7" fmla="*/ 10 h 245"/>
                              <a:gd name="T8" fmla="*/ 70 w 439"/>
                              <a:gd name="T9" fmla="*/ 15 h 245"/>
                              <a:gd name="T10" fmla="*/ 40 w 439"/>
                              <a:gd name="T11" fmla="*/ 30 h 245"/>
                              <a:gd name="T12" fmla="*/ 20 w 439"/>
                              <a:gd name="T13" fmla="*/ 45 h 245"/>
                              <a:gd name="T14" fmla="*/ 10 w 439"/>
                              <a:gd name="T15" fmla="*/ 65 h 245"/>
                              <a:gd name="T16" fmla="*/ 0 w 439"/>
                              <a:gd name="T17" fmla="*/ 95 h 245"/>
                              <a:gd name="T18" fmla="*/ 0 w 439"/>
                              <a:gd name="T19" fmla="*/ 95 h 245"/>
                              <a:gd name="T20" fmla="*/ 5 w 439"/>
                              <a:gd name="T21" fmla="*/ 125 h 245"/>
                              <a:gd name="T22" fmla="*/ 20 w 439"/>
                              <a:gd name="T23" fmla="*/ 150 h 245"/>
                              <a:gd name="T24" fmla="*/ 40 w 439"/>
                              <a:gd name="T25" fmla="*/ 175 h 245"/>
                              <a:gd name="T26" fmla="*/ 65 w 439"/>
                              <a:gd name="T27" fmla="*/ 200 h 245"/>
                              <a:gd name="T28" fmla="*/ 95 w 439"/>
                              <a:gd name="T29" fmla="*/ 220 h 245"/>
                              <a:gd name="T30" fmla="*/ 134 w 439"/>
                              <a:gd name="T31" fmla="*/ 230 h 245"/>
                              <a:gd name="T32" fmla="*/ 174 w 439"/>
                              <a:gd name="T33" fmla="*/ 240 h 245"/>
                              <a:gd name="T34" fmla="*/ 219 w 439"/>
                              <a:gd name="T35" fmla="*/ 245 h 245"/>
                              <a:gd name="T36" fmla="*/ 219 w 439"/>
                              <a:gd name="T37" fmla="*/ 245 h 245"/>
                              <a:gd name="T38" fmla="*/ 264 w 439"/>
                              <a:gd name="T39" fmla="*/ 240 h 245"/>
                              <a:gd name="T40" fmla="*/ 304 w 439"/>
                              <a:gd name="T41" fmla="*/ 230 h 245"/>
                              <a:gd name="T42" fmla="*/ 339 w 439"/>
                              <a:gd name="T43" fmla="*/ 220 h 245"/>
                              <a:gd name="T44" fmla="*/ 374 w 439"/>
                              <a:gd name="T45" fmla="*/ 200 h 245"/>
                              <a:gd name="T46" fmla="*/ 399 w 439"/>
                              <a:gd name="T47" fmla="*/ 175 h 245"/>
                              <a:gd name="T48" fmla="*/ 419 w 439"/>
                              <a:gd name="T49" fmla="*/ 150 h 245"/>
                              <a:gd name="T50" fmla="*/ 434 w 439"/>
                              <a:gd name="T51" fmla="*/ 125 h 245"/>
                              <a:gd name="T52" fmla="*/ 439 w 439"/>
                              <a:gd name="T53" fmla="*/ 95 h 245"/>
                              <a:gd name="T54" fmla="*/ 439 w 439"/>
                              <a:gd name="T55" fmla="*/ 95 h 245"/>
                              <a:gd name="T56" fmla="*/ 434 w 439"/>
                              <a:gd name="T57" fmla="*/ 65 h 245"/>
                              <a:gd name="T58" fmla="*/ 419 w 439"/>
                              <a:gd name="T59" fmla="*/ 45 h 245"/>
                              <a:gd name="T60" fmla="*/ 399 w 439"/>
                              <a:gd name="T61" fmla="*/ 30 h 245"/>
                              <a:gd name="T62" fmla="*/ 374 w 439"/>
                              <a:gd name="T63" fmla="*/ 15 h 245"/>
                              <a:gd name="T64" fmla="*/ 344 w 439"/>
                              <a:gd name="T65" fmla="*/ 10 h 245"/>
                              <a:gd name="T66" fmla="*/ 304 w 439"/>
                              <a:gd name="T67" fmla="*/ 5 h 245"/>
                              <a:gd name="T68" fmla="*/ 219 w 439"/>
                              <a:gd name="T69" fmla="*/ 0 h 245"/>
                              <a:gd name="T70" fmla="*/ 219 w 439"/>
                              <a:gd name="T71" fmla="*/ 0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9" h="245">
                                <a:moveTo>
                                  <a:pt x="219" y="0"/>
                                </a:moveTo>
                                <a:lnTo>
                                  <a:pt x="219" y="0"/>
                                </a:lnTo>
                                <a:lnTo>
                                  <a:pt x="134" y="5"/>
                                </a:lnTo>
                                <a:lnTo>
                                  <a:pt x="99" y="10"/>
                                </a:lnTo>
                                <a:lnTo>
                                  <a:pt x="70" y="15"/>
                                </a:lnTo>
                                <a:lnTo>
                                  <a:pt x="40" y="30"/>
                                </a:lnTo>
                                <a:lnTo>
                                  <a:pt x="20" y="45"/>
                                </a:lnTo>
                                <a:lnTo>
                                  <a:pt x="10" y="65"/>
                                </a:lnTo>
                                <a:lnTo>
                                  <a:pt x="0" y="95"/>
                                </a:lnTo>
                                <a:lnTo>
                                  <a:pt x="5" y="125"/>
                                </a:lnTo>
                                <a:lnTo>
                                  <a:pt x="20" y="150"/>
                                </a:lnTo>
                                <a:lnTo>
                                  <a:pt x="40" y="175"/>
                                </a:lnTo>
                                <a:lnTo>
                                  <a:pt x="65" y="200"/>
                                </a:lnTo>
                                <a:lnTo>
                                  <a:pt x="95" y="220"/>
                                </a:lnTo>
                                <a:lnTo>
                                  <a:pt x="134" y="230"/>
                                </a:lnTo>
                                <a:lnTo>
                                  <a:pt x="174" y="240"/>
                                </a:lnTo>
                                <a:lnTo>
                                  <a:pt x="219" y="245"/>
                                </a:lnTo>
                                <a:lnTo>
                                  <a:pt x="264" y="240"/>
                                </a:lnTo>
                                <a:lnTo>
                                  <a:pt x="304" y="230"/>
                                </a:lnTo>
                                <a:lnTo>
                                  <a:pt x="339" y="220"/>
                                </a:lnTo>
                                <a:lnTo>
                                  <a:pt x="374" y="200"/>
                                </a:lnTo>
                                <a:lnTo>
                                  <a:pt x="399" y="175"/>
                                </a:lnTo>
                                <a:lnTo>
                                  <a:pt x="419" y="150"/>
                                </a:lnTo>
                                <a:lnTo>
                                  <a:pt x="434" y="125"/>
                                </a:lnTo>
                                <a:lnTo>
                                  <a:pt x="439" y="95"/>
                                </a:lnTo>
                                <a:lnTo>
                                  <a:pt x="434" y="65"/>
                                </a:lnTo>
                                <a:lnTo>
                                  <a:pt x="419" y="45"/>
                                </a:lnTo>
                                <a:lnTo>
                                  <a:pt x="399" y="30"/>
                                </a:lnTo>
                                <a:lnTo>
                                  <a:pt x="374" y="15"/>
                                </a:lnTo>
                                <a:lnTo>
                                  <a:pt x="344" y="10"/>
                                </a:lnTo>
                                <a:lnTo>
                                  <a:pt x="304" y="5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4028"/>
                        <wps:cNvSpPr>
                          <a:spLocks/>
                        </wps:cNvSpPr>
                        <wps:spPr bwMode="auto">
                          <a:xfrm>
                            <a:off x="5444" y="8937"/>
                            <a:ext cx="299" cy="195"/>
                          </a:xfrm>
                          <a:custGeom>
                            <a:avLst/>
                            <a:gdLst>
                              <a:gd name="T0" fmla="*/ 149 w 299"/>
                              <a:gd name="T1" fmla="*/ 0 h 195"/>
                              <a:gd name="T2" fmla="*/ 149 w 299"/>
                              <a:gd name="T3" fmla="*/ 0 h 195"/>
                              <a:gd name="T4" fmla="*/ 119 w 299"/>
                              <a:gd name="T5" fmla="*/ 0 h 195"/>
                              <a:gd name="T6" fmla="*/ 94 w 299"/>
                              <a:gd name="T7" fmla="*/ 5 h 195"/>
                              <a:gd name="T8" fmla="*/ 69 w 299"/>
                              <a:gd name="T9" fmla="*/ 15 h 195"/>
                              <a:gd name="T10" fmla="*/ 44 w 299"/>
                              <a:gd name="T11" fmla="*/ 25 h 195"/>
                              <a:gd name="T12" fmla="*/ 29 w 299"/>
                              <a:gd name="T13" fmla="*/ 40 h 195"/>
                              <a:gd name="T14" fmla="*/ 15 w 299"/>
                              <a:gd name="T15" fmla="*/ 55 h 195"/>
                              <a:gd name="T16" fmla="*/ 5 w 299"/>
                              <a:gd name="T17" fmla="*/ 75 h 195"/>
                              <a:gd name="T18" fmla="*/ 0 w 299"/>
                              <a:gd name="T19" fmla="*/ 95 h 195"/>
                              <a:gd name="T20" fmla="*/ 0 w 299"/>
                              <a:gd name="T21" fmla="*/ 95 h 195"/>
                              <a:gd name="T22" fmla="*/ 5 w 299"/>
                              <a:gd name="T23" fmla="*/ 115 h 195"/>
                              <a:gd name="T24" fmla="*/ 10 w 299"/>
                              <a:gd name="T25" fmla="*/ 135 h 195"/>
                              <a:gd name="T26" fmla="*/ 25 w 299"/>
                              <a:gd name="T27" fmla="*/ 150 h 195"/>
                              <a:gd name="T28" fmla="*/ 44 w 299"/>
                              <a:gd name="T29" fmla="*/ 165 h 195"/>
                              <a:gd name="T30" fmla="*/ 64 w 299"/>
                              <a:gd name="T31" fmla="*/ 180 h 195"/>
                              <a:gd name="T32" fmla="*/ 89 w 299"/>
                              <a:gd name="T33" fmla="*/ 190 h 195"/>
                              <a:gd name="T34" fmla="*/ 119 w 299"/>
                              <a:gd name="T35" fmla="*/ 195 h 195"/>
                              <a:gd name="T36" fmla="*/ 149 w 299"/>
                              <a:gd name="T37" fmla="*/ 195 h 195"/>
                              <a:gd name="T38" fmla="*/ 149 w 299"/>
                              <a:gd name="T39" fmla="*/ 195 h 195"/>
                              <a:gd name="T40" fmla="*/ 179 w 299"/>
                              <a:gd name="T41" fmla="*/ 195 h 195"/>
                              <a:gd name="T42" fmla="*/ 209 w 299"/>
                              <a:gd name="T43" fmla="*/ 190 h 195"/>
                              <a:gd name="T44" fmla="*/ 234 w 299"/>
                              <a:gd name="T45" fmla="*/ 180 h 195"/>
                              <a:gd name="T46" fmla="*/ 254 w 299"/>
                              <a:gd name="T47" fmla="*/ 165 h 195"/>
                              <a:gd name="T48" fmla="*/ 274 w 299"/>
                              <a:gd name="T49" fmla="*/ 150 h 195"/>
                              <a:gd name="T50" fmla="*/ 284 w 299"/>
                              <a:gd name="T51" fmla="*/ 135 h 195"/>
                              <a:gd name="T52" fmla="*/ 294 w 299"/>
                              <a:gd name="T53" fmla="*/ 115 h 195"/>
                              <a:gd name="T54" fmla="*/ 299 w 299"/>
                              <a:gd name="T55" fmla="*/ 95 h 195"/>
                              <a:gd name="T56" fmla="*/ 299 w 299"/>
                              <a:gd name="T57" fmla="*/ 95 h 195"/>
                              <a:gd name="T58" fmla="*/ 294 w 299"/>
                              <a:gd name="T59" fmla="*/ 75 h 195"/>
                              <a:gd name="T60" fmla="*/ 289 w 299"/>
                              <a:gd name="T61" fmla="*/ 55 h 195"/>
                              <a:gd name="T62" fmla="*/ 274 w 299"/>
                              <a:gd name="T63" fmla="*/ 40 h 195"/>
                              <a:gd name="T64" fmla="*/ 254 w 299"/>
                              <a:gd name="T65" fmla="*/ 25 h 195"/>
                              <a:gd name="T66" fmla="*/ 234 w 299"/>
                              <a:gd name="T67" fmla="*/ 15 h 195"/>
                              <a:gd name="T68" fmla="*/ 209 w 299"/>
                              <a:gd name="T69" fmla="*/ 5 h 195"/>
                              <a:gd name="T70" fmla="*/ 179 w 299"/>
                              <a:gd name="T71" fmla="*/ 0 h 195"/>
                              <a:gd name="T72" fmla="*/ 149 w 299"/>
                              <a:gd name="T73" fmla="*/ 0 h 195"/>
                              <a:gd name="T74" fmla="*/ 149 w 299"/>
                              <a:gd name="T75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99" h="195">
                                <a:moveTo>
                                  <a:pt x="149" y="0"/>
                                </a:moveTo>
                                <a:lnTo>
                                  <a:pt x="149" y="0"/>
                                </a:lnTo>
                                <a:lnTo>
                                  <a:pt x="119" y="0"/>
                                </a:lnTo>
                                <a:lnTo>
                                  <a:pt x="94" y="5"/>
                                </a:lnTo>
                                <a:lnTo>
                                  <a:pt x="69" y="15"/>
                                </a:lnTo>
                                <a:lnTo>
                                  <a:pt x="44" y="25"/>
                                </a:lnTo>
                                <a:lnTo>
                                  <a:pt x="29" y="40"/>
                                </a:lnTo>
                                <a:lnTo>
                                  <a:pt x="15" y="55"/>
                                </a:lnTo>
                                <a:lnTo>
                                  <a:pt x="5" y="75"/>
                                </a:lnTo>
                                <a:lnTo>
                                  <a:pt x="0" y="95"/>
                                </a:lnTo>
                                <a:lnTo>
                                  <a:pt x="5" y="115"/>
                                </a:lnTo>
                                <a:lnTo>
                                  <a:pt x="10" y="135"/>
                                </a:lnTo>
                                <a:lnTo>
                                  <a:pt x="25" y="150"/>
                                </a:lnTo>
                                <a:lnTo>
                                  <a:pt x="44" y="165"/>
                                </a:lnTo>
                                <a:lnTo>
                                  <a:pt x="64" y="180"/>
                                </a:lnTo>
                                <a:lnTo>
                                  <a:pt x="89" y="190"/>
                                </a:lnTo>
                                <a:lnTo>
                                  <a:pt x="119" y="195"/>
                                </a:lnTo>
                                <a:lnTo>
                                  <a:pt x="149" y="195"/>
                                </a:lnTo>
                                <a:lnTo>
                                  <a:pt x="179" y="195"/>
                                </a:lnTo>
                                <a:lnTo>
                                  <a:pt x="209" y="190"/>
                                </a:lnTo>
                                <a:lnTo>
                                  <a:pt x="234" y="180"/>
                                </a:lnTo>
                                <a:lnTo>
                                  <a:pt x="254" y="165"/>
                                </a:lnTo>
                                <a:lnTo>
                                  <a:pt x="274" y="150"/>
                                </a:lnTo>
                                <a:lnTo>
                                  <a:pt x="284" y="135"/>
                                </a:lnTo>
                                <a:lnTo>
                                  <a:pt x="294" y="115"/>
                                </a:lnTo>
                                <a:lnTo>
                                  <a:pt x="299" y="95"/>
                                </a:lnTo>
                                <a:lnTo>
                                  <a:pt x="294" y="75"/>
                                </a:lnTo>
                                <a:lnTo>
                                  <a:pt x="289" y="55"/>
                                </a:lnTo>
                                <a:lnTo>
                                  <a:pt x="274" y="40"/>
                                </a:lnTo>
                                <a:lnTo>
                                  <a:pt x="254" y="25"/>
                                </a:lnTo>
                                <a:lnTo>
                                  <a:pt x="234" y="15"/>
                                </a:lnTo>
                                <a:lnTo>
                                  <a:pt x="209" y="5"/>
                                </a:lnTo>
                                <a:lnTo>
                                  <a:pt x="179" y="0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4029"/>
                        <wps:cNvSpPr>
                          <a:spLocks/>
                        </wps:cNvSpPr>
                        <wps:spPr bwMode="auto">
                          <a:xfrm>
                            <a:off x="5488" y="8937"/>
                            <a:ext cx="210" cy="165"/>
                          </a:xfrm>
                          <a:custGeom>
                            <a:avLst/>
                            <a:gdLst>
                              <a:gd name="T0" fmla="*/ 105 w 210"/>
                              <a:gd name="T1" fmla="*/ 0 h 165"/>
                              <a:gd name="T2" fmla="*/ 105 w 210"/>
                              <a:gd name="T3" fmla="*/ 0 h 165"/>
                              <a:gd name="T4" fmla="*/ 85 w 210"/>
                              <a:gd name="T5" fmla="*/ 5 h 165"/>
                              <a:gd name="T6" fmla="*/ 65 w 210"/>
                              <a:gd name="T7" fmla="*/ 10 h 165"/>
                              <a:gd name="T8" fmla="*/ 45 w 210"/>
                              <a:gd name="T9" fmla="*/ 20 h 165"/>
                              <a:gd name="T10" fmla="*/ 30 w 210"/>
                              <a:gd name="T11" fmla="*/ 30 h 165"/>
                              <a:gd name="T12" fmla="*/ 20 w 210"/>
                              <a:gd name="T13" fmla="*/ 45 h 165"/>
                              <a:gd name="T14" fmla="*/ 10 w 210"/>
                              <a:gd name="T15" fmla="*/ 65 h 165"/>
                              <a:gd name="T16" fmla="*/ 5 w 210"/>
                              <a:gd name="T17" fmla="*/ 80 h 165"/>
                              <a:gd name="T18" fmla="*/ 0 w 210"/>
                              <a:gd name="T19" fmla="*/ 95 h 165"/>
                              <a:gd name="T20" fmla="*/ 0 w 210"/>
                              <a:gd name="T21" fmla="*/ 95 h 165"/>
                              <a:gd name="T22" fmla="*/ 0 w 210"/>
                              <a:gd name="T23" fmla="*/ 110 h 165"/>
                              <a:gd name="T24" fmla="*/ 10 w 210"/>
                              <a:gd name="T25" fmla="*/ 120 h 165"/>
                              <a:gd name="T26" fmla="*/ 20 w 210"/>
                              <a:gd name="T27" fmla="*/ 135 h 165"/>
                              <a:gd name="T28" fmla="*/ 30 w 210"/>
                              <a:gd name="T29" fmla="*/ 145 h 165"/>
                              <a:gd name="T30" fmla="*/ 65 w 210"/>
                              <a:gd name="T31" fmla="*/ 160 h 165"/>
                              <a:gd name="T32" fmla="*/ 105 w 210"/>
                              <a:gd name="T33" fmla="*/ 165 h 165"/>
                              <a:gd name="T34" fmla="*/ 105 w 210"/>
                              <a:gd name="T35" fmla="*/ 165 h 165"/>
                              <a:gd name="T36" fmla="*/ 145 w 210"/>
                              <a:gd name="T37" fmla="*/ 160 h 165"/>
                              <a:gd name="T38" fmla="*/ 180 w 210"/>
                              <a:gd name="T39" fmla="*/ 145 h 165"/>
                              <a:gd name="T40" fmla="*/ 190 w 210"/>
                              <a:gd name="T41" fmla="*/ 135 h 165"/>
                              <a:gd name="T42" fmla="*/ 200 w 210"/>
                              <a:gd name="T43" fmla="*/ 120 h 165"/>
                              <a:gd name="T44" fmla="*/ 210 w 210"/>
                              <a:gd name="T45" fmla="*/ 110 h 165"/>
                              <a:gd name="T46" fmla="*/ 210 w 210"/>
                              <a:gd name="T47" fmla="*/ 95 h 165"/>
                              <a:gd name="T48" fmla="*/ 210 w 210"/>
                              <a:gd name="T49" fmla="*/ 95 h 165"/>
                              <a:gd name="T50" fmla="*/ 210 w 210"/>
                              <a:gd name="T51" fmla="*/ 80 h 165"/>
                              <a:gd name="T52" fmla="*/ 200 w 210"/>
                              <a:gd name="T53" fmla="*/ 65 h 165"/>
                              <a:gd name="T54" fmla="*/ 195 w 210"/>
                              <a:gd name="T55" fmla="*/ 45 h 165"/>
                              <a:gd name="T56" fmla="*/ 180 w 210"/>
                              <a:gd name="T57" fmla="*/ 30 h 165"/>
                              <a:gd name="T58" fmla="*/ 165 w 210"/>
                              <a:gd name="T59" fmla="*/ 20 h 165"/>
                              <a:gd name="T60" fmla="*/ 145 w 210"/>
                              <a:gd name="T61" fmla="*/ 10 h 165"/>
                              <a:gd name="T62" fmla="*/ 125 w 210"/>
                              <a:gd name="T63" fmla="*/ 5 h 165"/>
                              <a:gd name="T64" fmla="*/ 105 w 210"/>
                              <a:gd name="T65" fmla="*/ 0 h 165"/>
                              <a:gd name="T66" fmla="*/ 105 w 210"/>
                              <a:gd name="T67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0" h="165">
                                <a:moveTo>
                                  <a:pt x="105" y="0"/>
                                </a:moveTo>
                                <a:lnTo>
                                  <a:pt x="105" y="0"/>
                                </a:lnTo>
                                <a:lnTo>
                                  <a:pt x="85" y="5"/>
                                </a:lnTo>
                                <a:lnTo>
                                  <a:pt x="65" y="10"/>
                                </a:lnTo>
                                <a:lnTo>
                                  <a:pt x="45" y="20"/>
                                </a:lnTo>
                                <a:lnTo>
                                  <a:pt x="30" y="30"/>
                                </a:lnTo>
                                <a:lnTo>
                                  <a:pt x="20" y="45"/>
                                </a:lnTo>
                                <a:lnTo>
                                  <a:pt x="10" y="65"/>
                                </a:lnTo>
                                <a:lnTo>
                                  <a:pt x="5" y="80"/>
                                </a:lnTo>
                                <a:lnTo>
                                  <a:pt x="0" y="95"/>
                                </a:lnTo>
                                <a:lnTo>
                                  <a:pt x="0" y="110"/>
                                </a:lnTo>
                                <a:lnTo>
                                  <a:pt x="10" y="120"/>
                                </a:lnTo>
                                <a:lnTo>
                                  <a:pt x="20" y="135"/>
                                </a:lnTo>
                                <a:lnTo>
                                  <a:pt x="30" y="145"/>
                                </a:lnTo>
                                <a:lnTo>
                                  <a:pt x="65" y="160"/>
                                </a:lnTo>
                                <a:lnTo>
                                  <a:pt x="105" y="165"/>
                                </a:lnTo>
                                <a:lnTo>
                                  <a:pt x="145" y="160"/>
                                </a:lnTo>
                                <a:lnTo>
                                  <a:pt x="180" y="145"/>
                                </a:lnTo>
                                <a:lnTo>
                                  <a:pt x="190" y="135"/>
                                </a:lnTo>
                                <a:lnTo>
                                  <a:pt x="200" y="120"/>
                                </a:lnTo>
                                <a:lnTo>
                                  <a:pt x="210" y="110"/>
                                </a:lnTo>
                                <a:lnTo>
                                  <a:pt x="210" y="95"/>
                                </a:lnTo>
                                <a:lnTo>
                                  <a:pt x="210" y="80"/>
                                </a:lnTo>
                                <a:lnTo>
                                  <a:pt x="200" y="65"/>
                                </a:lnTo>
                                <a:lnTo>
                                  <a:pt x="195" y="45"/>
                                </a:lnTo>
                                <a:lnTo>
                                  <a:pt x="180" y="30"/>
                                </a:lnTo>
                                <a:lnTo>
                                  <a:pt x="165" y="20"/>
                                </a:lnTo>
                                <a:lnTo>
                                  <a:pt x="145" y="10"/>
                                </a:lnTo>
                                <a:lnTo>
                                  <a:pt x="125" y="5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4030"/>
                        <wps:cNvSpPr>
                          <a:spLocks/>
                        </wps:cNvSpPr>
                        <wps:spPr bwMode="auto">
                          <a:xfrm>
                            <a:off x="5518" y="8937"/>
                            <a:ext cx="150" cy="145"/>
                          </a:xfrm>
                          <a:custGeom>
                            <a:avLst/>
                            <a:gdLst>
                              <a:gd name="T0" fmla="*/ 75 w 150"/>
                              <a:gd name="T1" fmla="*/ 0 h 145"/>
                              <a:gd name="T2" fmla="*/ 75 w 150"/>
                              <a:gd name="T3" fmla="*/ 0 h 145"/>
                              <a:gd name="T4" fmla="*/ 60 w 150"/>
                              <a:gd name="T5" fmla="*/ 5 h 145"/>
                              <a:gd name="T6" fmla="*/ 45 w 150"/>
                              <a:gd name="T7" fmla="*/ 10 h 145"/>
                              <a:gd name="T8" fmla="*/ 35 w 150"/>
                              <a:gd name="T9" fmla="*/ 25 h 145"/>
                              <a:gd name="T10" fmla="*/ 25 w 150"/>
                              <a:gd name="T11" fmla="*/ 35 h 145"/>
                              <a:gd name="T12" fmla="*/ 10 w 150"/>
                              <a:gd name="T13" fmla="*/ 70 h 145"/>
                              <a:gd name="T14" fmla="*/ 0 w 150"/>
                              <a:gd name="T15" fmla="*/ 95 h 145"/>
                              <a:gd name="T16" fmla="*/ 0 w 150"/>
                              <a:gd name="T17" fmla="*/ 95 h 145"/>
                              <a:gd name="T18" fmla="*/ 5 w 150"/>
                              <a:gd name="T19" fmla="*/ 105 h 145"/>
                              <a:gd name="T20" fmla="*/ 5 w 150"/>
                              <a:gd name="T21" fmla="*/ 115 h 145"/>
                              <a:gd name="T22" fmla="*/ 25 w 150"/>
                              <a:gd name="T23" fmla="*/ 130 h 145"/>
                              <a:gd name="T24" fmla="*/ 45 w 150"/>
                              <a:gd name="T25" fmla="*/ 140 h 145"/>
                              <a:gd name="T26" fmla="*/ 75 w 150"/>
                              <a:gd name="T27" fmla="*/ 145 h 145"/>
                              <a:gd name="T28" fmla="*/ 75 w 150"/>
                              <a:gd name="T29" fmla="*/ 145 h 145"/>
                              <a:gd name="T30" fmla="*/ 105 w 150"/>
                              <a:gd name="T31" fmla="*/ 140 h 145"/>
                              <a:gd name="T32" fmla="*/ 125 w 150"/>
                              <a:gd name="T33" fmla="*/ 130 h 145"/>
                              <a:gd name="T34" fmla="*/ 145 w 150"/>
                              <a:gd name="T35" fmla="*/ 115 h 145"/>
                              <a:gd name="T36" fmla="*/ 150 w 150"/>
                              <a:gd name="T37" fmla="*/ 95 h 145"/>
                              <a:gd name="T38" fmla="*/ 150 w 150"/>
                              <a:gd name="T39" fmla="*/ 95 h 145"/>
                              <a:gd name="T40" fmla="*/ 145 w 150"/>
                              <a:gd name="T41" fmla="*/ 70 h 145"/>
                              <a:gd name="T42" fmla="*/ 130 w 150"/>
                              <a:gd name="T43" fmla="*/ 40 h 145"/>
                              <a:gd name="T44" fmla="*/ 120 w 150"/>
                              <a:gd name="T45" fmla="*/ 25 h 145"/>
                              <a:gd name="T46" fmla="*/ 105 w 150"/>
                              <a:gd name="T47" fmla="*/ 10 h 145"/>
                              <a:gd name="T48" fmla="*/ 90 w 150"/>
                              <a:gd name="T49" fmla="*/ 5 h 145"/>
                              <a:gd name="T50" fmla="*/ 75 w 150"/>
                              <a:gd name="T51" fmla="*/ 0 h 145"/>
                              <a:gd name="T52" fmla="*/ 75 w 150"/>
                              <a:gd name="T5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0" h="145">
                                <a:moveTo>
                                  <a:pt x="75" y="0"/>
                                </a:moveTo>
                                <a:lnTo>
                                  <a:pt x="75" y="0"/>
                                </a:lnTo>
                                <a:lnTo>
                                  <a:pt x="60" y="5"/>
                                </a:lnTo>
                                <a:lnTo>
                                  <a:pt x="45" y="10"/>
                                </a:lnTo>
                                <a:lnTo>
                                  <a:pt x="35" y="25"/>
                                </a:lnTo>
                                <a:lnTo>
                                  <a:pt x="25" y="35"/>
                                </a:lnTo>
                                <a:lnTo>
                                  <a:pt x="10" y="70"/>
                                </a:lnTo>
                                <a:lnTo>
                                  <a:pt x="0" y="95"/>
                                </a:lnTo>
                                <a:lnTo>
                                  <a:pt x="5" y="105"/>
                                </a:lnTo>
                                <a:lnTo>
                                  <a:pt x="5" y="115"/>
                                </a:lnTo>
                                <a:lnTo>
                                  <a:pt x="25" y="130"/>
                                </a:lnTo>
                                <a:lnTo>
                                  <a:pt x="45" y="140"/>
                                </a:lnTo>
                                <a:lnTo>
                                  <a:pt x="75" y="145"/>
                                </a:lnTo>
                                <a:lnTo>
                                  <a:pt x="105" y="140"/>
                                </a:lnTo>
                                <a:lnTo>
                                  <a:pt x="125" y="130"/>
                                </a:lnTo>
                                <a:lnTo>
                                  <a:pt x="145" y="115"/>
                                </a:lnTo>
                                <a:lnTo>
                                  <a:pt x="150" y="95"/>
                                </a:lnTo>
                                <a:lnTo>
                                  <a:pt x="145" y="70"/>
                                </a:lnTo>
                                <a:lnTo>
                                  <a:pt x="130" y="40"/>
                                </a:lnTo>
                                <a:lnTo>
                                  <a:pt x="120" y="25"/>
                                </a:lnTo>
                                <a:lnTo>
                                  <a:pt x="105" y="10"/>
                                </a:lnTo>
                                <a:lnTo>
                                  <a:pt x="90" y="5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4031"/>
                        <wps:cNvSpPr>
                          <a:spLocks/>
                        </wps:cNvSpPr>
                        <wps:spPr bwMode="auto">
                          <a:xfrm>
                            <a:off x="5339" y="8917"/>
                            <a:ext cx="514" cy="20"/>
                          </a:xfrm>
                          <a:custGeom>
                            <a:avLst/>
                            <a:gdLst>
                              <a:gd name="T0" fmla="*/ 514 w 514"/>
                              <a:gd name="T1" fmla="*/ 20 h 20"/>
                              <a:gd name="T2" fmla="*/ 514 w 514"/>
                              <a:gd name="T3" fmla="*/ 20 h 20"/>
                              <a:gd name="T4" fmla="*/ 489 w 514"/>
                              <a:gd name="T5" fmla="*/ 10 h 20"/>
                              <a:gd name="T6" fmla="*/ 444 w 514"/>
                              <a:gd name="T7" fmla="*/ 0 h 20"/>
                              <a:gd name="T8" fmla="*/ 409 w 514"/>
                              <a:gd name="T9" fmla="*/ 0 h 20"/>
                              <a:gd name="T10" fmla="*/ 369 w 514"/>
                              <a:gd name="T11" fmla="*/ 0 h 20"/>
                              <a:gd name="T12" fmla="*/ 314 w 514"/>
                              <a:gd name="T13" fmla="*/ 10 h 20"/>
                              <a:gd name="T14" fmla="*/ 254 w 514"/>
                              <a:gd name="T15" fmla="*/ 20 h 20"/>
                              <a:gd name="T16" fmla="*/ 254 w 514"/>
                              <a:gd name="T17" fmla="*/ 20 h 20"/>
                              <a:gd name="T18" fmla="*/ 254 w 514"/>
                              <a:gd name="T19" fmla="*/ 20 h 20"/>
                              <a:gd name="T20" fmla="*/ 194 w 514"/>
                              <a:gd name="T21" fmla="*/ 10 h 20"/>
                              <a:gd name="T22" fmla="*/ 144 w 514"/>
                              <a:gd name="T23" fmla="*/ 5 h 20"/>
                              <a:gd name="T24" fmla="*/ 105 w 514"/>
                              <a:gd name="T25" fmla="*/ 0 h 20"/>
                              <a:gd name="T26" fmla="*/ 70 w 514"/>
                              <a:gd name="T27" fmla="*/ 0 h 20"/>
                              <a:gd name="T28" fmla="*/ 25 w 514"/>
                              <a:gd name="T29" fmla="*/ 10 h 20"/>
                              <a:gd name="T30" fmla="*/ 0 w 514"/>
                              <a:gd name="T3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14" h="20">
                                <a:moveTo>
                                  <a:pt x="514" y="20"/>
                                </a:moveTo>
                                <a:lnTo>
                                  <a:pt x="514" y="20"/>
                                </a:lnTo>
                                <a:lnTo>
                                  <a:pt x="489" y="10"/>
                                </a:lnTo>
                                <a:lnTo>
                                  <a:pt x="444" y="0"/>
                                </a:lnTo>
                                <a:lnTo>
                                  <a:pt x="409" y="0"/>
                                </a:lnTo>
                                <a:lnTo>
                                  <a:pt x="369" y="0"/>
                                </a:lnTo>
                                <a:lnTo>
                                  <a:pt x="314" y="10"/>
                                </a:lnTo>
                                <a:lnTo>
                                  <a:pt x="254" y="20"/>
                                </a:lnTo>
                                <a:lnTo>
                                  <a:pt x="194" y="10"/>
                                </a:lnTo>
                                <a:lnTo>
                                  <a:pt x="144" y="5"/>
                                </a:lnTo>
                                <a:lnTo>
                                  <a:pt x="105" y="0"/>
                                </a:lnTo>
                                <a:lnTo>
                                  <a:pt x="70" y="0"/>
                                </a:lnTo>
                                <a:lnTo>
                                  <a:pt x="25" y="1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4032"/>
                        <wps:cNvSpPr>
                          <a:spLocks/>
                        </wps:cNvSpPr>
                        <wps:spPr bwMode="auto">
                          <a:xfrm>
                            <a:off x="5339" y="8892"/>
                            <a:ext cx="514" cy="45"/>
                          </a:xfrm>
                          <a:custGeom>
                            <a:avLst/>
                            <a:gdLst>
                              <a:gd name="T0" fmla="*/ 514 w 514"/>
                              <a:gd name="T1" fmla="*/ 45 h 45"/>
                              <a:gd name="T2" fmla="*/ 514 w 514"/>
                              <a:gd name="T3" fmla="*/ 45 h 45"/>
                              <a:gd name="T4" fmla="*/ 469 w 514"/>
                              <a:gd name="T5" fmla="*/ 30 h 45"/>
                              <a:gd name="T6" fmla="*/ 424 w 514"/>
                              <a:gd name="T7" fmla="*/ 20 h 45"/>
                              <a:gd name="T8" fmla="*/ 359 w 514"/>
                              <a:gd name="T9" fmla="*/ 10 h 45"/>
                              <a:gd name="T10" fmla="*/ 284 w 514"/>
                              <a:gd name="T11" fmla="*/ 0 h 45"/>
                              <a:gd name="T12" fmla="*/ 194 w 514"/>
                              <a:gd name="T13" fmla="*/ 5 h 45"/>
                              <a:gd name="T14" fmla="*/ 149 w 514"/>
                              <a:gd name="T15" fmla="*/ 10 h 45"/>
                              <a:gd name="T16" fmla="*/ 100 w 514"/>
                              <a:gd name="T17" fmla="*/ 15 h 45"/>
                              <a:gd name="T18" fmla="*/ 55 w 514"/>
                              <a:gd name="T19" fmla="*/ 30 h 45"/>
                              <a:gd name="T20" fmla="*/ 0 w 514"/>
                              <a:gd name="T21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4" h="45">
                                <a:moveTo>
                                  <a:pt x="514" y="45"/>
                                </a:moveTo>
                                <a:lnTo>
                                  <a:pt x="514" y="45"/>
                                </a:lnTo>
                                <a:lnTo>
                                  <a:pt x="469" y="30"/>
                                </a:lnTo>
                                <a:lnTo>
                                  <a:pt x="424" y="20"/>
                                </a:lnTo>
                                <a:lnTo>
                                  <a:pt x="359" y="10"/>
                                </a:lnTo>
                                <a:lnTo>
                                  <a:pt x="284" y="0"/>
                                </a:lnTo>
                                <a:lnTo>
                                  <a:pt x="194" y="5"/>
                                </a:lnTo>
                                <a:lnTo>
                                  <a:pt x="149" y="10"/>
                                </a:lnTo>
                                <a:lnTo>
                                  <a:pt x="100" y="15"/>
                                </a:lnTo>
                                <a:lnTo>
                                  <a:pt x="55" y="30"/>
                                </a:lnTo>
                                <a:lnTo>
                                  <a:pt x="0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4033"/>
                        <wps:cNvCnPr/>
                        <wps:spPr bwMode="auto">
                          <a:xfrm flipH="1">
                            <a:off x="5334" y="8842"/>
                            <a:ext cx="519" cy="1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4034"/>
                        <wps:cNvCnPr/>
                        <wps:spPr bwMode="auto">
                          <a:xfrm flipH="1">
                            <a:off x="5334" y="8812"/>
                            <a:ext cx="519" cy="1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Freeform 4035"/>
                        <wps:cNvSpPr>
                          <a:spLocks/>
                        </wps:cNvSpPr>
                        <wps:spPr bwMode="auto">
                          <a:xfrm>
                            <a:off x="4814" y="8937"/>
                            <a:ext cx="50" cy="250"/>
                          </a:xfrm>
                          <a:custGeom>
                            <a:avLst/>
                            <a:gdLst>
                              <a:gd name="T0" fmla="*/ 10 w 50"/>
                              <a:gd name="T1" fmla="*/ 0 h 250"/>
                              <a:gd name="T2" fmla="*/ 10 w 50"/>
                              <a:gd name="T3" fmla="*/ 0 h 250"/>
                              <a:gd name="T4" fmla="*/ 20 w 50"/>
                              <a:gd name="T5" fmla="*/ 10 h 250"/>
                              <a:gd name="T6" fmla="*/ 30 w 50"/>
                              <a:gd name="T7" fmla="*/ 25 h 250"/>
                              <a:gd name="T8" fmla="*/ 45 w 50"/>
                              <a:gd name="T9" fmla="*/ 50 h 250"/>
                              <a:gd name="T10" fmla="*/ 45 w 50"/>
                              <a:gd name="T11" fmla="*/ 80 h 250"/>
                              <a:gd name="T12" fmla="*/ 40 w 50"/>
                              <a:gd name="T13" fmla="*/ 110 h 250"/>
                              <a:gd name="T14" fmla="*/ 35 w 50"/>
                              <a:gd name="T15" fmla="*/ 135 h 250"/>
                              <a:gd name="T16" fmla="*/ 20 w 50"/>
                              <a:gd name="T17" fmla="*/ 155 h 250"/>
                              <a:gd name="T18" fmla="*/ 0 w 50"/>
                              <a:gd name="T19" fmla="*/ 185 h 250"/>
                              <a:gd name="T20" fmla="*/ 0 w 50"/>
                              <a:gd name="T21" fmla="*/ 185 h 250"/>
                              <a:gd name="T22" fmla="*/ 0 w 50"/>
                              <a:gd name="T23" fmla="*/ 190 h 250"/>
                              <a:gd name="T24" fmla="*/ 0 w 50"/>
                              <a:gd name="T25" fmla="*/ 200 h 250"/>
                              <a:gd name="T26" fmla="*/ 20 w 50"/>
                              <a:gd name="T27" fmla="*/ 215 h 250"/>
                              <a:gd name="T28" fmla="*/ 50 w 50"/>
                              <a:gd name="T29" fmla="*/ 235 h 250"/>
                              <a:gd name="T30" fmla="*/ 5 w 50"/>
                              <a:gd name="T31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20" y="10"/>
                                </a:lnTo>
                                <a:lnTo>
                                  <a:pt x="30" y="25"/>
                                </a:lnTo>
                                <a:lnTo>
                                  <a:pt x="45" y="50"/>
                                </a:lnTo>
                                <a:lnTo>
                                  <a:pt x="45" y="80"/>
                                </a:lnTo>
                                <a:lnTo>
                                  <a:pt x="40" y="110"/>
                                </a:lnTo>
                                <a:lnTo>
                                  <a:pt x="35" y="135"/>
                                </a:lnTo>
                                <a:lnTo>
                                  <a:pt x="20" y="155"/>
                                </a:lnTo>
                                <a:lnTo>
                                  <a:pt x="0" y="185"/>
                                </a:lnTo>
                                <a:lnTo>
                                  <a:pt x="0" y="190"/>
                                </a:lnTo>
                                <a:lnTo>
                                  <a:pt x="0" y="200"/>
                                </a:lnTo>
                                <a:lnTo>
                                  <a:pt x="20" y="215"/>
                                </a:lnTo>
                                <a:lnTo>
                                  <a:pt x="50" y="235"/>
                                </a:lnTo>
                                <a:lnTo>
                                  <a:pt x="5" y="2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036"/>
                        <wps:cNvSpPr>
                          <a:spLocks/>
                        </wps:cNvSpPr>
                        <wps:spPr bwMode="auto">
                          <a:xfrm>
                            <a:off x="5284" y="8937"/>
                            <a:ext cx="50" cy="250"/>
                          </a:xfrm>
                          <a:custGeom>
                            <a:avLst/>
                            <a:gdLst>
                              <a:gd name="T0" fmla="*/ 50 w 50"/>
                              <a:gd name="T1" fmla="*/ 0 h 250"/>
                              <a:gd name="T2" fmla="*/ 50 w 50"/>
                              <a:gd name="T3" fmla="*/ 0 h 250"/>
                              <a:gd name="T4" fmla="*/ 25 w 50"/>
                              <a:gd name="T5" fmla="*/ 25 h 250"/>
                              <a:gd name="T6" fmla="*/ 15 w 50"/>
                              <a:gd name="T7" fmla="*/ 50 h 250"/>
                              <a:gd name="T8" fmla="*/ 10 w 50"/>
                              <a:gd name="T9" fmla="*/ 80 h 250"/>
                              <a:gd name="T10" fmla="*/ 15 w 50"/>
                              <a:gd name="T11" fmla="*/ 110 h 250"/>
                              <a:gd name="T12" fmla="*/ 20 w 50"/>
                              <a:gd name="T13" fmla="*/ 135 h 250"/>
                              <a:gd name="T14" fmla="*/ 30 w 50"/>
                              <a:gd name="T15" fmla="*/ 155 h 250"/>
                              <a:gd name="T16" fmla="*/ 50 w 50"/>
                              <a:gd name="T17" fmla="*/ 185 h 250"/>
                              <a:gd name="T18" fmla="*/ 50 w 50"/>
                              <a:gd name="T19" fmla="*/ 185 h 250"/>
                              <a:gd name="T20" fmla="*/ 50 w 50"/>
                              <a:gd name="T21" fmla="*/ 190 h 250"/>
                              <a:gd name="T22" fmla="*/ 50 w 50"/>
                              <a:gd name="T23" fmla="*/ 195 h 250"/>
                              <a:gd name="T24" fmla="*/ 35 w 50"/>
                              <a:gd name="T25" fmla="*/ 215 h 250"/>
                              <a:gd name="T26" fmla="*/ 0 w 50"/>
                              <a:gd name="T27" fmla="*/ 235 h 250"/>
                              <a:gd name="T28" fmla="*/ 50 w 50"/>
                              <a:gd name="T29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50" y="0"/>
                                </a:moveTo>
                                <a:lnTo>
                                  <a:pt x="50" y="0"/>
                                </a:lnTo>
                                <a:lnTo>
                                  <a:pt x="25" y="25"/>
                                </a:lnTo>
                                <a:lnTo>
                                  <a:pt x="15" y="50"/>
                                </a:lnTo>
                                <a:lnTo>
                                  <a:pt x="10" y="80"/>
                                </a:lnTo>
                                <a:lnTo>
                                  <a:pt x="15" y="110"/>
                                </a:lnTo>
                                <a:lnTo>
                                  <a:pt x="20" y="135"/>
                                </a:lnTo>
                                <a:lnTo>
                                  <a:pt x="30" y="155"/>
                                </a:lnTo>
                                <a:lnTo>
                                  <a:pt x="50" y="185"/>
                                </a:lnTo>
                                <a:lnTo>
                                  <a:pt x="50" y="190"/>
                                </a:lnTo>
                                <a:lnTo>
                                  <a:pt x="50" y="195"/>
                                </a:lnTo>
                                <a:lnTo>
                                  <a:pt x="35" y="215"/>
                                </a:lnTo>
                                <a:lnTo>
                                  <a:pt x="0" y="235"/>
                                </a:lnTo>
                                <a:lnTo>
                                  <a:pt x="50" y="2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037"/>
                        <wps:cNvSpPr>
                          <a:spLocks/>
                        </wps:cNvSpPr>
                        <wps:spPr bwMode="auto">
                          <a:xfrm>
                            <a:off x="4859" y="8937"/>
                            <a:ext cx="435" cy="245"/>
                          </a:xfrm>
                          <a:custGeom>
                            <a:avLst/>
                            <a:gdLst>
                              <a:gd name="T0" fmla="*/ 215 w 435"/>
                              <a:gd name="T1" fmla="*/ 0 h 245"/>
                              <a:gd name="T2" fmla="*/ 215 w 435"/>
                              <a:gd name="T3" fmla="*/ 0 h 245"/>
                              <a:gd name="T4" fmla="*/ 135 w 435"/>
                              <a:gd name="T5" fmla="*/ 5 h 245"/>
                              <a:gd name="T6" fmla="*/ 95 w 435"/>
                              <a:gd name="T7" fmla="*/ 10 h 245"/>
                              <a:gd name="T8" fmla="*/ 65 w 435"/>
                              <a:gd name="T9" fmla="*/ 15 h 245"/>
                              <a:gd name="T10" fmla="*/ 40 w 435"/>
                              <a:gd name="T11" fmla="*/ 30 h 245"/>
                              <a:gd name="T12" fmla="*/ 20 w 435"/>
                              <a:gd name="T13" fmla="*/ 45 h 245"/>
                              <a:gd name="T14" fmla="*/ 5 w 435"/>
                              <a:gd name="T15" fmla="*/ 65 h 245"/>
                              <a:gd name="T16" fmla="*/ 0 w 435"/>
                              <a:gd name="T17" fmla="*/ 95 h 245"/>
                              <a:gd name="T18" fmla="*/ 0 w 435"/>
                              <a:gd name="T19" fmla="*/ 95 h 245"/>
                              <a:gd name="T20" fmla="*/ 0 w 435"/>
                              <a:gd name="T21" fmla="*/ 125 h 245"/>
                              <a:gd name="T22" fmla="*/ 15 w 435"/>
                              <a:gd name="T23" fmla="*/ 150 h 245"/>
                              <a:gd name="T24" fmla="*/ 35 w 435"/>
                              <a:gd name="T25" fmla="*/ 175 h 245"/>
                              <a:gd name="T26" fmla="*/ 60 w 435"/>
                              <a:gd name="T27" fmla="*/ 200 h 245"/>
                              <a:gd name="T28" fmla="*/ 95 w 435"/>
                              <a:gd name="T29" fmla="*/ 220 h 245"/>
                              <a:gd name="T30" fmla="*/ 130 w 435"/>
                              <a:gd name="T31" fmla="*/ 230 h 245"/>
                              <a:gd name="T32" fmla="*/ 170 w 435"/>
                              <a:gd name="T33" fmla="*/ 240 h 245"/>
                              <a:gd name="T34" fmla="*/ 215 w 435"/>
                              <a:gd name="T35" fmla="*/ 245 h 245"/>
                              <a:gd name="T36" fmla="*/ 215 w 435"/>
                              <a:gd name="T37" fmla="*/ 245 h 245"/>
                              <a:gd name="T38" fmla="*/ 260 w 435"/>
                              <a:gd name="T39" fmla="*/ 240 h 245"/>
                              <a:gd name="T40" fmla="*/ 300 w 435"/>
                              <a:gd name="T41" fmla="*/ 230 h 245"/>
                              <a:gd name="T42" fmla="*/ 340 w 435"/>
                              <a:gd name="T43" fmla="*/ 220 h 245"/>
                              <a:gd name="T44" fmla="*/ 370 w 435"/>
                              <a:gd name="T45" fmla="*/ 200 h 245"/>
                              <a:gd name="T46" fmla="*/ 395 w 435"/>
                              <a:gd name="T47" fmla="*/ 175 h 245"/>
                              <a:gd name="T48" fmla="*/ 415 w 435"/>
                              <a:gd name="T49" fmla="*/ 150 h 245"/>
                              <a:gd name="T50" fmla="*/ 430 w 435"/>
                              <a:gd name="T51" fmla="*/ 125 h 245"/>
                              <a:gd name="T52" fmla="*/ 435 w 435"/>
                              <a:gd name="T53" fmla="*/ 95 h 245"/>
                              <a:gd name="T54" fmla="*/ 435 w 435"/>
                              <a:gd name="T55" fmla="*/ 95 h 245"/>
                              <a:gd name="T56" fmla="*/ 430 w 435"/>
                              <a:gd name="T57" fmla="*/ 65 h 245"/>
                              <a:gd name="T58" fmla="*/ 420 w 435"/>
                              <a:gd name="T59" fmla="*/ 45 h 245"/>
                              <a:gd name="T60" fmla="*/ 400 w 435"/>
                              <a:gd name="T61" fmla="*/ 30 h 245"/>
                              <a:gd name="T62" fmla="*/ 370 w 435"/>
                              <a:gd name="T63" fmla="*/ 15 h 245"/>
                              <a:gd name="T64" fmla="*/ 340 w 435"/>
                              <a:gd name="T65" fmla="*/ 10 h 245"/>
                              <a:gd name="T66" fmla="*/ 300 w 435"/>
                              <a:gd name="T67" fmla="*/ 5 h 245"/>
                              <a:gd name="T68" fmla="*/ 215 w 435"/>
                              <a:gd name="T69" fmla="*/ 0 h 245"/>
                              <a:gd name="T70" fmla="*/ 215 w 435"/>
                              <a:gd name="T71" fmla="*/ 0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5" h="245">
                                <a:moveTo>
                                  <a:pt x="215" y="0"/>
                                </a:moveTo>
                                <a:lnTo>
                                  <a:pt x="215" y="0"/>
                                </a:lnTo>
                                <a:lnTo>
                                  <a:pt x="135" y="5"/>
                                </a:lnTo>
                                <a:lnTo>
                                  <a:pt x="95" y="10"/>
                                </a:lnTo>
                                <a:lnTo>
                                  <a:pt x="65" y="15"/>
                                </a:lnTo>
                                <a:lnTo>
                                  <a:pt x="40" y="30"/>
                                </a:lnTo>
                                <a:lnTo>
                                  <a:pt x="20" y="45"/>
                                </a:lnTo>
                                <a:lnTo>
                                  <a:pt x="5" y="65"/>
                                </a:lnTo>
                                <a:lnTo>
                                  <a:pt x="0" y="95"/>
                                </a:lnTo>
                                <a:lnTo>
                                  <a:pt x="0" y="125"/>
                                </a:lnTo>
                                <a:lnTo>
                                  <a:pt x="15" y="150"/>
                                </a:lnTo>
                                <a:lnTo>
                                  <a:pt x="35" y="175"/>
                                </a:lnTo>
                                <a:lnTo>
                                  <a:pt x="60" y="200"/>
                                </a:lnTo>
                                <a:lnTo>
                                  <a:pt x="95" y="220"/>
                                </a:lnTo>
                                <a:lnTo>
                                  <a:pt x="130" y="230"/>
                                </a:lnTo>
                                <a:lnTo>
                                  <a:pt x="170" y="240"/>
                                </a:lnTo>
                                <a:lnTo>
                                  <a:pt x="215" y="245"/>
                                </a:lnTo>
                                <a:lnTo>
                                  <a:pt x="260" y="240"/>
                                </a:lnTo>
                                <a:lnTo>
                                  <a:pt x="300" y="230"/>
                                </a:lnTo>
                                <a:lnTo>
                                  <a:pt x="340" y="220"/>
                                </a:lnTo>
                                <a:lnTo>
                                  <a:pt x="370" y="200"/>
                                </a:lnTo>
                                <a:lnTo>
                                  <a:pt x="395" y="175"/>
                                </a:lnTo>
                                <a:lnTo>
                                  <a:pt x="415" y="150"/>
                                </a:lnTo>
                                <a:lnTo>
                                  <a:pt x="430" y="125"/>
                                </a:lnTo>
                                <a:lnTo>
                                  <a:pt x="435" y="95"/>
                                </a:lnTo>
                                <a:lnTo>
                                  <a:pt x="430" y="65"/>
                                </a:lnTo>
                                <a:lnTo>
                                  <a:pt x="420" y="45"/>
                                </a:lnTo>
                                <a:lnTo>
                                  <a:pt x="400" y="30"/>
                                </a:lnTo>
                                <a:lnTo>
                                  <a:pt x="370" y="15"/>
                                </a:lnTo>
                                <a:lnTo>
                                  <a:pt x="340" y="10"/>
                                </a:lnTo>
                                <a:lnTo>
                                  <a:pt x="300" y="5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038"/>
                        <wps:cNvSpPr>
                          <a:spLocks/>
                        </wps:cNvSpPr>
                        <wps:spPr bwMode="auto">
                          <a:xfrm>
                            <a:off x="4924" y="8937"/>
                            <a:ext cx="300" cy="195"/>
                          </a:xfrm>
                          <a:custGeom>
                            <a:avLst/>
                            <a:gdLst>
                              <a:gd name="T0" fmla="*/ 150 w 300"/>
                              <a:gd name="T1" fmla="*/ 0 h 195"/>
                              <a:gd name="T2" fmla="*/ 150 w 300"/>
                              <a:gd name="T3" fmla="*/ 0 h 195"/>
                              <a:gd name="T4" fmla="*/ 120 w 300"/>
                              <a:gd name="T5" fmla="*/ 0 h 195"/>
                              <a:gd name="T6" fmla="*/ 95 w 300"/>
                              <a:gd name="T7" fmla="*/ 5 h 195"/>
                              <a:gd name="T8" fmla="*/ 70 w 300"/>
                              <a:gd name="T9" fmla="*/ 15 h 195"/>
                              <a:gd name="T10" fmla="*/ 45 w 300"/>
                              <a:gd name="T11" fmla="*/ 25 h 195"/>
                              <a:gd name="T12" fmla="*/ 30 w 300"/>
                              <a:gd name="T13" fmla="*/ 40 h 195"/>
                              <a:gd name="T14" fmla="*/ 15 w 300"/>
                              <a:gd name="T15" fmla="*/ 55 h 195"/>
                              <a:gd name="T16" fmla="*/ 5 w 300"/>
                              <a:gd name="T17" fmla="*/ 75 h 195"/>
                              <a:gd name="T18" fmla="*/ 0 w 300"/>
                              <a:gd name="T19" fmla="*/ 95 h 195"/>
                              <a:gd name="T20" fmla="*/ 0 w 300"/>
                              <a:gd name="T21" fmla="*/ 95 h 195"/>
                              <a:gd name="T22" fmla="*/ 5 w 300"/>
                              <a:gd name="T23" fmla="*/ 115 h 195"/>
                              <a:gd name="T24" fmla="*/ 15 w 300"/>
                              <a:gd name="T25" fmla="*/ 135 h 195"/>
                              <a:gd name="T26" fmla="*/ 25 w 300"/>
                              <a:gd name="T27" fmla="*/ 150 h 195"/>
                              <a:gd name="T28" fmla="*/ 45 w 300"/>
                              <a:gd name="T29" fmla="*/ 165 h 195"/>
                              <a:gd name="T30" fmla="*/ 65 w 300"/>
                              <a:gd name="T31" fmla="*/ 180 h 195"/>
                              <a:gd name="T32" fmla="*/ 95 w 300"/>
                              <a:gd name="T33" fmla="*/ 190 h 195"/>
                              <a:gd name="T34" fmla="*/ 120 w 300"/>
                              <a:gd name="T35" fmla="*/ 195 h 195"/>
                              <a:gd name="T36" fmla="*/ 150 w 300"/>
                              <a:gd name="T37" fmla="*/ 195 h 195"/>
                              <a:gd name="T38" fmla="*/ 150 w 300"/>
                              <a:gd name="T39" fmla="*/ 195 h 195"/>
                              <a:gd name="T40" fmla="*/ 180 w 300"/>
                              <a:gd name="T41" fmla="*/ 195 h 195"/>
                              <a:gd name="T42" fmla="*/ 210 w 300"/>
                              <a:gd name="T43" fmla="*/ 190 h 195"/>
                              <a:gd name="T44" fmla="*/ 235 w 300"/>
                              <a:gd name="T45" fmla="*/ 180 h 195"/>
                              <a:gd name="T46" fmla="*/ 255 w 300"/>
                              <a:gd name="T47" fmla="*/ 165 h 195"/>
                              <a:gd name="T48" fmla="*/ 275 w 300"/>
                              <a:gd name="T49" fmla="*/ 150 h 195"/>
                              <a:gd name="T50" fmla="*/ 290 w 300"/>
                              <a:gd name="T51" fmla="*/ 135 h 195"/>
                              <a:gd name="T52" fmla="*/ 300 w 300"/>
                              <a:gd name="T53" fmla="*/ 115 h 195"/>
                              <a:gd name="T54" fmla="*/ 300 w 300"/>
                              <a:gd name="T55" fmla="*/ 95 h 195"/>
                              <a:gd name="T56" fmla="*/ 300 w 300"/>
                              <a:gd name="T57" fmla="*/ 95 h 195"/>
                              <a:gd name="T58" fmla="*/ 300 w 300"/>
                              <a:gd name="T59" fmla="*/ 75 h 195"/>
                              <a:gd name="T60" fmla="*/ 290 w 300"/>
                              <a:gd name="T61" fmla="*/ 55 h 195"/>
                              <a:gd name="T62" fmla="*/ 275 w 300"/>
                              <a:gd name="T63" fmla="*/ 40 h 195"/>
                              <a:gd name="T64" fmla="*/ 260 w 300"/>
                              <a:gd name="T65" fmla="*/ 25 h 195"/>
                              <a:gd name="T66" fmla="*/ 235 w 300"/>
                              <a:gd name="T67" fmla="*/ 15 h 195"/>
                              <a:gd name="T68" fmla="*/ 210 w 300"/>
                              <a:gd name="T69" fmla="*/ 5 h 195"/>
                              <a:gd name="T70" fmla="*/ 180 w 300"/>
                              <a:gd name="T71" fmla="*/ 0 h 195"/>
                              <a:gd name="T72" fmla="*/ 150 w 300"/>
                              <a:gd name="T73" fmla="*/ 0 h 195"/>
                              <a:gd name="T74" fmla="*/ 150 w 300"/>
                              <a:gd name="T75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00" h="195">
                                <a:moveTo>
                                  <a:pt x="150" y="0"/>
                                </a:moveTo>
                                <a:lnTo>
                                  <a:pt x="150" y="0"/>
                                </a:lnTo>
                                <a:lnTo>
                                  <a:pt x="120" y="0"/>
                                </a:lnTo>
                                <a:lnTo>
                                  <a:pt x="95" y="5"/>
                                </a:lnTo>
                                <a:lnTo>
                                  <a:pt x="70" y="15"/>
                                </a:lnTo>
                                <a:lnTo>
                                  <a:pt x="45" y="25"/>
                                </a:lnTo>
                                <a:lnTo>
                                  <a:pt x="30" y="40"/>
                                </a:lnTo>
                                <a:lnTo>
                                  <a:pt x="15" y="55"/>
                                </a:lnTo>
                                <a:lnTo>
                                  <a:pt x="5" y="75"/>
                                </a:lnTo>
                                <a:lnTo>
                                  <a:pt x="0" y="95"/>
                                </a:lnTo>
                                <a:lnTo>
                                  <a:pt x="5" y="115"/>
                                </a:lnTo>
                                <a:lnTo>
                                  <a:pt x="15" y="135"/>
                                </a:lnTo>
                                <a:lnTo>
                                  <a:pt x="25" y="150"/>
                                </a:lnTo>
                                <a:lnTo>
                                  <a:pt x="45" y="165"/>
                                </a:lnTo>
                                <a:lnTo>
                                  <a:pt x="65" y="180"/>
                                </a:lnTo>
                                <a:lnTo>
                                  <a:pt x="95" y="190"/>
                                </a:lnTo>
                                <a:lnTo>
                                  <a:pt x="120" y="195"/>
                                </a:lnTo>
                                <a:lnTo>
                                  <a:pt x="150" y="195"/>
                                </a:lnTo>
                                <a:lnTo>
                                  <a:pt x="180" y="195"/>
                                </a:lnTo>
                                <a:lnTo>
                                  <a:pt x="210" y="190"/>
                                </a:lnTo>
                                <a:lnTo>
                                  <a:pt x="235" y="180"/>
                                </a:lnTo>
                                <a:lnTo>
                                  <a:pt x="255" y="165"/>
                                </a:lnTo>
                                <a:lnTo>
                                  <a:pt x="275" y="150"/>
                                </a:lnTo>
                                <a:lnTo>
                                  <a:pt x="290" y="135"/>
                                </a:lnTo>
                                <a:lnTo>
                                  <a:pt x="300" y="115"/>
                                </a:lnTo>
                                <a:lnTo>
                                  <a:pt x="300" y="95"/>
                                </a:lnTo>
                                <a:lnTo>
                                  <a:pt x="300" y="75"/>
                                </a:lnTo>
                                <a:lnTo>
                                  <a:pt x="290" y="55"/>
                                </a:lnTo>
                                <a:lnTo>
                                  <a:pt x="275" y="40"/>
                                </a:lnTo>
                                <a:lnTo>
                                  <a:pt x="260" y="25"/>
                                </a:lnTo>
                                <a:lnTo>
                                  <a:pt x="235" y="15"/>
                                </a:lnTo>
                                <a:lnTo>
                                  <a:pt x="210" y="5"/>
                                </a:lnTo>
                                <a:lnTo>
                                  <a:pt x="180" y="0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039"/>
                        <wps:cNvSpPr>
                          <a:spLocks/>
                        </wps:cNvSpPr>
                        <wps:spPr bwMode="auto">
                          <a:xfrm>
                            <a:off x="4969" y="8937"/>
                            <a:ext cx="210" cy="165"/>
                          </a:xfrm>
                          <a:custGeom>
                            <a:avLst/>
                            <a:gdLst>
                              <a:gd name="T0" fmla="*/ 105 w 210"/>
                              <a:gd name="T1" fmla="*/ 0 h 165"/>
                              <a:gd name="T2" fmla="*/ 105 w 210"/>
                              <a:gd name="T3" fmla="*/ 0 h 165"/>
                              <a:gd name="T4" fmla="*/ 85 w 210"/>
                              <a:gd name="T5" fmla="*/ 5 h 165"/>
                              <a:gd name="T6" fmla="*/ 65 w 210"/>
                              <a:gd name="T7" fmla="*/ 10 h 165"/>
                              <a:gd name="T8" fmla="*/ 50 w 210"/>
                              <a:gd name="T9" fmla="*/ 20 h 165"/>
                              <a:gd name="T10" fmla="*/ 35 w 210"/>
                              <a:gd name="T11" fmla="*/ 30 h 165"/>
                              <a:gd name="T12" fmla="*/ 20 w 210"/>
                              <a:gd name="T13" fmla="*/ 45 h 165"/>
                              <a:gd name="T14" fmla="*/ 10 w 210"/>
                              <a:gd name="T15" fmla="*/ 65 h 165"/>
                              <a:gd name="T16" fmla="*/ 5 w 210"/>
                              <a:gd name="T17" fmla="*/ 80 h 165"/>
                              <a:gd name="T18" fmla="*/ 0 w 210"/>
                              <a:gd name="T19" fmla="*/ 95 h 165"/>
                              <a:gd name="T20" fmla="*/ 0 w 210"/>
                              <a:gd name="T21" fmla="*/ 95 h 165"/>
                              <a:gd name="T22" fmla="*/ 5 w 210"/>
                              <a:gd name="T23" fmla="*/ 110 h 165"/>
                              <a:gd name="T24" fmla="*/ 10 w 210"/>
                              <a:gd name="T25" fmla="*/ 120 h 165"/>
                              <a:gd name="T26" fmla="*/ 20 w 210"/>
                              <a:gd name="T27" fmla="*/ 135 h 165"/>
                              <a:gd name="T28" fmla="*/ 30 w 210"/>
                              <a:gd name="T29" fmla="*/ 145 h 165"/>
                              <a:gd name="T30" fmla="*/ 65 w 210"/>
                              <a:gd name="T31" fmla="*/ 160 h 165"/>
                              <a:gd name="T32" fmla="*/ 105 w 210"/>
                              <a:gd name="T33" fmla="*/ 165 h 165"/>
                              <a:gd name="T34" fmla="*/ 105 w 210"/>
                              <a:gd name="T35" fmla="*/ 165 h 165"/>
                              <a:gd name="T36" fmla="*/ 145 w 210"/>
                              <a:gd name="T37" fmla="*/ 160 h 165"/>
                              <a:gd name="T38" fmla="*/ 180 w 210"/>
                              <a:gd name="T39" fmla="*/ 145 h 165"/>
                              <a:gd name="T40" fmla="*/ 195 w 210"/>
                              <a:gd name="T41" fmla="*/ 135 h 165"/>
                              <a:gd name="T42" fmla="*/ 205 w 210"/>
                              <a:gd name="T43" fmla="*/ 120 h 165"/>
                              <a:gd name="T44" fmla="*/ 210 w 210"/>
                              <a:gd name="T45" fmla="*/ 110 h 165"/>
                              <a:gd name="T46" fmla="*/ 210 w 210"/>
                              <a:gd name="T47" fmla="*/ 95 h 165"/>
                              <a:gd name="T48" fmla="*/ 210 w 210"/>
                              <a:gd name="T49" fmla="*/ 95 h 165"/>
                              <a:gd name="T50" fmla="*/ 210 w 210"/>
                              <a:gd name="T51" fmla="*/ 80 h 165"/>
                              <a:gd name="T52" fmla="*/ 205 w 210"/>
                              <a:gd name="T53" fmla="*/ 65 h 165"/>
                              <a:gd name="T54" fmla="*/ 195 w 210"/>
                              <a:gd name="T55" fmla="*/ 45 h 165"/>
                              <a:gd name="T56" fmla="*/ 180 w 210"/>
                              <a:gd name="T57" fmla="*/ 30 h 165"/>
                              <a:gd name="T58" fmla="*/ 165 w 210"/>
                              <a:gd name="T59" fmla="*/ 20 h 165"/>
                              <a:gd name="T60" fmla="*/ 145 w 210"/>
                              <a:gd name="T61" fmla="*/ 10 h 165"/>
                              <a:gd name="T62" fmla="*/ 130 w 210"/>
                              <a:gd name="T63" fmla="*/ 5 h 165"/>
                              <a:gd name="T64" fmla="*/ 105 w 210"/>
                              <a:gd name="T65" fmla="*/ 0 h 165"/>
                              <a:gd name="T66" fmla="*/ 105 w 210"/>
                              <a:gd name="T67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0" h="165">
                                <a:moveTo>
                                  <a:pt x="105" y="0"/>
                                </a:moveTo>
                                <a:lnTo>
                                  <a:pt x="105" y="0"/>
                                </a:lnTo>
                                <a:lnTo>
                                  <a:pt x="85" y="5"/>
                                </a:lnTo>
                                <a:lnTo>
                                  <a:pt x="65" y="10"/>
                                </a:lnTo>
                                <a:lnTo>
                                  <a:pt x="50" y="20"/>
                                </a:lnTo>
                                <a:lnTo>
                                  <a:pt x="35" y="30"/>
                                </a:lnTo>
                                <a:lnTo>
                                  <a:pt x="20" y="45"/>
                                </a:lnTo>
                                <a:lnTo>
                                  <a:pt x="10" y="65"/>
                                </a:lnTo>
                                <a:lnTo>
                                  <a:pt x="5" y="80"/>
                                </a:lnTo>
                                <a:lnTo>
                                  <a:pt x="0" y="95"/>
                                </a:lnTo>
                                <a:lnTo>
                                  <a:pt x="5" y="110"/>
                                </a:lnTo>
                                <a:lnTo>
                                  <a:pt x="10" y="120"/>
                                </a:lnTo>
                                <a:lnTo>
                                  <a:pt x="20" y="135"/>
                                </a:lnTo>
                                <a:lnTo>
                                  <a:pt x="30" y="145"/>
                                </a:lnTo>
                                <a:lnTo>
                                  <a:pt x="65" y="160"/>
                                </a:lnTo>
                                <a:lnTo>
                                  <a:pt x="105" y="165"/>
                                </a:lnTo>
                                <a:lnTo>
                                  <a:pt x="145" y="160"/>
                                </a:lnTo>
                                <a:lnTo>
                                  <a:pt x="180" y="145"/>
                                </a:lnTo>
                                <a:lnTo>
                                  <a:pt x="195" y="135"/>
                                </a:lnTo>
                                <a:lnTo>
                                  <a:pt x="205" y="120"/>
                                </a:lnTo>
                                <a:lnTo>
                                  <a:pt x="210" y="110"/>
                                </a:lnTo>
                                <a:lnTo>
                                  <a:pt x="210" y="95"/>
                                </a:lnTo>
                                <a:lnTo>
                                  <a:pt x="210" y="80"/>
                                </a:lnTo>
                                <a:lnTo>
                                  <a:pt x="205" y="65"/>
                                </a:lnTo>
                                <a:lnTo>
                                  <a:pt x="195" y="45"/>
                                </a:lnTo>
                                <a:lnTo>
                                  <a:pt x="180" y="30"/>
                                </a:lnTo>
                                <a:lnTo>
                                  <a:pt x="165" y="20"/>
                                </a:lnTo>
                                <a:lnTo>
                                  <a:pt x="145" y="10"/>
                                </a:lnTo>
                                <a:lnTo>
                                  <a:pt x="130" y="5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040"/>
                        <wps:cNvSpPr>
                          <a:spLocks/>
                        </wps:cNvSpPr>
                        <wps:spPr bwMode="auto">
                          <a:xfrm>
                            <a:off x="5004" y="8937"/>
                            <a:ext cx="145" cy="145"/>
                          </a:xfrm>
                          <a:custGeom>
                            <a:avLst/>
                            <a:gdLst>
                              <a:gd name="T0" fmla="*/ 70 w 145"/>
                              <a:gd name="T1" fmla="*/ 0 h 145"/>
                              <a:gd name="T2" fmla="*/ 70 w 145"/>
                              <a:gd name="T3" fmla="*/ 0 h 145"/>
                              <a:gd name="T4" fmla="*/ 55 w 145"/>
                              <a:gd name="T5" fmla="*/ 5 h 145"/>
                              <a:gd name="T6" fmla="*/ 45 w 145"/>
                              <a:gd name="T7" fmla="*/ 10 h 145"/>
                              <a:gd name="T8" fmla="*/ 30 w 145"/>
                              <a:gd name="T9" fmla="*/ 25 h 145"/>
                              <a:gd name="T10" fmla="*/ 20 w 145"/>
                              <a:gd name="T11" fmla="*/ 35 h 145"/>
                              <a:gd name="T12" fmla="*/ 5 w 145"/>
                              <a:gd name="T13" fmla="*/ 70 h 145"/>
                              <a:gd name="T14" fmla="*/ 0 w 145"/>
                              <a:gd name="T15" fmla="*/ 95 h 145"/>
                              <a:gd name="T16" fmla="*/ 0 w 145"/>
                              <a:gd name="T17" fmla="*/ 95 h 145"/>
                              <a:gd name="T18" fmla="*/ 0 w 145"/>
                              <a:gd name="T19" fmla="*/ 105 h 145"/>
                              <a:gd name="T20" fmla="*/ 5 w 145"/>
                              <a:gd name="T21" fmla="*/ 115 h 145"/>
                              <a:gd name="T22" fmla="*/ 20 w 145"/>
                              <a:gd name="T23" fmla="*/ 130 h 145"/>
                              <a:gd name="T24" fmla="*/ 45 w 145"/>
                              <a:gd name="T25" fmla="*/ 140 h 145"/>
                              <a:gd name="T26" fmla="*/ 70 w 145"/>
                              <a:gd name="T27" fmla="*/ 145 h 145"/>
                              <a:gd name="T28" fmla="*/ 70 w 145"/>
                              <a:gd name="T29" fmla="*/ 145 h 145"/>
                              <a:gd name="T30" fmla="*/ 100 w 145"/>
                              <a:gd name="T31" fmla="*/ 140 h 145"/>
                              <a:gd name="T32" fmla="*/ 125 w 145"/>
                              <a:gd name="T33" fmla="*/ 130 h 145"/>
                              <a:gd name="T34" fmla="*/ 140 w 145"/>
                              <a:gd name="T35" fmla="*/ 115 h 145"/>
                              <a:gd name="T36" fmla="*/ 145 w 145"/>
                              <a:gd name="T37" fmla="*/ 95 h 145"/>
                              <a:gd name="T38" fmla="*/ 145 w 145"/>
                              <a:gd name="T39" fmla="*/ 95 h 145"/>
                              <a:gd name="T40" fmla="*/ 140 w 145"/>
                              <a:gd name="T41" fmla="*/ 70 h 145"/>
                              <a:gd name="T42" fmla="*/ 125 w 145"/>
                              <a:gd name="T43" fmla="*/ 40 h 145"/>
                              <a:gd name="T44" fmla="*/ 115 w 145"/>
                              <a:gd name="T45" fmla="*/ 25 h 145"/>
                              <a:gd name="T46" fmla="*/ 105 w 145"/>
                              <a:gd name="T47" fmla="*/ 10 h 145"/>
                              <a:gd name="T48" fmla="*/ 90 w 145"/>
                              <a:gd name="T49" fmla="*/ 5 h 145"/>
                              <a:gd name="T50" fmla="*/ 70 w 145"/>
                              <a:gd name="T51" fmla="*/ 0 h 145"/>
                              <a:gd name="T52" fmla="*/ 70 w 145"/>
                              <a:gd name="T5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70" y="0"/>
                                </a:moveTo>
                                <a:lnTo>
                                  <a:pt x="70" y="0"/>
                                </a:lnTo>
                                <a:lnTo>
                                  <a:pt x="55" y="5"/>
                                </a:lnTo>
                                <a:lnTo>
                                  <a:pt x="45" y="10"/>
                                </a:lnTo>
                                <a:lnTo>
                                  <a:pt x="30" y="25"/>
                                </a:lnTo>
                                <a:lnTo>
                                  <a:pt x="20" y="35"/>
                                </a:lnTo>
                                <a:lnTo>
                                  <a:pt x="5" y="70"/>
                                </a:lnTo>
                                <a:lnTo>
                                  <a:pt x="0" y="95"/>
                                </a:lnTo>
                                <a:lnTo>
                                  <a:pt x="0" y="105"/>
                                </a:lnTo>
                                <a:lnTo>
                                  <a:pt x="5" y="115"/>
                                </a:lnTo>
                                <a:lnTo>
                                  <a:pt x="20" y="130"/>
                                </a:lnTo>
                                <a:lnTo>
                                  <a:pt x="45" y="140"/>
                                </a:lnTo>
                                <a:lnTo>
                                  <a:pt x="70" y="145"/>
                                </a:lnTo>
                                <a:lnTo>
                                  <a:pt x="100" y="140"/>
                                </a:lnTo>
                                <a:lnTo>
                                  <a:pt x="125" y="130"/>
                                </a:lnTo>
                                <a:lnTo>
                                  <a:pt x="140" y="115"/>
                                </a:lnTo>
                                <a:lnTo>
                                  <a:pt x="145" y="95"/>
                                </a:lnTo>
                                <a:lnTo>
                                  <a:pt x="140" y="70"/>
                                </a:lnTo>
                                <a:lnTo>
                                  <a:pt x="125" y="40"/>
                                </a:lnTo>
                                <a:lnTo>
                                  <a:pt x="115" y="25"/>
                                </a:lnTo>
                                <a:lnTo>
                                  <a:pt x="105" y="10"/>
                                </a:lnTo>
                                <a:lnTo>
                                  <a:pt x="90" y="5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041"/>
                        <wps:cNvSpPr>
                          <a:spLocks/>
                        </wps:cNvSpPr>
                        <wps:spPr bwMode="auto">
                          <a:xfrm>
                            <a:off x="4824" y="8917"/>
                            <a:ext cx="510" cy="20"/>
                          </a:xfrm>
                          <a:custGeom>
                            <a:avLst/>
                            <a:gdLst>
                              <a:gd name="T0" fmla="*/ 510 w 510"/>
                              <a:gd name="T1" fmla="*/ 20 h 20"/>
                              <a:gd name="T2" fmla="*/ 510 w 510"/>
                              <a:gd name="T3" fmla="*/ 20 h 20"/>
                              <a:gd name="T4" fmla="*/ 485 w 510"/>
                              <a:gd name="T5" fmla="*/ 10 h 20"/>
                              <a:gd name="T6" fmla="*/ 440 w 510"/>
                              <a:gd name="T7" fmla="*/ 0 h 20"/>
                              <a:gd name="T8" fmla="*/ 405 w 510"/>
                              <a:gd name="T9" fmla="*/ 0 h 20"/>
                              <a:gd name="T10" fmla="*/ 365 w 510"/>
                              <a:gd name="T11" fmla="*/ 0 h 20"/>
                              <a:gd name="T12" fmla="*/ 315 w 510"/>
                              <a:gd name="T13" fmla="*/ 10 h 20"/>
                              <a:gd name="T14" fmla="*/ 250 w 510"/>
                              <a:gd name="T15" fmla="*/ 20 h 20"/>
                              <a:gd name="T16" fmla="*/ 250 w 510"/>
                              <a:gd name="T17" fmla="*/ 20 h 20"/>
                              <a:gd name="T18" fmla="*/ 250 w 510"/>
                              <a:gd name="T19" fmla="*/ 20 h 20"/>
                              <a:gd name="T20" fmla="*/ 190 w 510"/>
                              <a:gd name="T21" fmla="*/ 10 h 20"/>
                              <a:gd name="T22" fmla="*/ 140 w 510"/>
                              <a:gd name="T23" fmla="*/ 5 h 20"/>
                              <a:gd name="T24" fmla="*/ 100 w 510"/>
                              <a:gd name="T25" fmla="*/ 0 h 20"/>
                              <a:gd name="T26" fmla="*/ 65 w 510"/>
                              <a:gd name="T27" fmla="*/ 0 h 20"/>
                              <a:gd name="T28" fmla="*/ 20 w 510"/>
                              <a:gd name="T29" fmla="*/ 10 h 20"/>
                              <a:gd name="T30" fmla="*/ 0 w 510"/>
                              <a:gd name="T3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10" h="20">
                                <a:moveTo>
                                  <a:pt x="510" y="20"/>
                                </a:moveTo>
                                <a:lnTo>
                                  <a:pt x="510" y="20"/>
                                </a:lnTo>
                                <a:lnTo>
                                  <a:pt x="485" y="10"/>
                                </a:lnTo>
                                <a:lnTo>
                                  <a:pt x="440" y="0"/>
                                </a:lnTo>
                                <a:lnTo>
                                  <a:pt x="405" y="0"/>
                                </a:lnTo>
                                <a:lnTo>
                                  <a:pt x="365" y="0"/>
                                </a:lnTo>
                                <a:lnTo>
                                  <a:pt x="315" y="10"/>
                                </a:lnTo>
                                <a:lnTo>
                                  <a:pt x="250" y="20"/>
                                </a:lnTo>
                                <a:lnTo>
                                  <a:pt x="190" y="10"/>
                                </a:lnTo>
                                <a:lnTo>
                                  <a:pt x="140" y="5"/>
                                </a:lnTo>
                                <a:lnTo>
                                  <a:pt x="100" y="0"/>
                                </a:lnTo>
                                <a:lnTo>
                                  <a:pt x="65" y="0"/>
                                </a:lnTo>
                                <a:lnTo>
                                  <a:pt x="20" y="1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042"/>
                        <wps:cNvSpPr>
                          <a:spLocks/>
                        </wps:cNvSpPr>
                        <wps:spPr bwMode="auto">
                          <a:xfrm>
                            <a:off x="4824" y="8892"/>
                            <a:ext cx="510" cy="45"/>
                          </a:xfrm>
                          <a:custGeom>
                            <a:avLst/>
                            <a:gdLst>
                              <a:gd name="T0" fmla="*/ 510 w 510"/>
                              <a:gd name="T1" fmla="*/ 45 h 45"/>
                              <a:gd name="T2" fmla="*/ 510 w 510"/>
                              <a:gd name="T3" fmla="*/ 45 h 45"/>
                              <a:gd name="T4" fmla="*/ 470 w 510"/>
                              <a:gd name="T5" fmla="*/ 30 h 45"/>
                              <a:gd name="T6" fmla="*/ 420 w 510"/>
                              <a:gd name="T7" fmla="*/ 20 h 45"/>
                              <a:gd name="T8" fmla="*/ 355 w 510"/>
                              <a:gd name="T9" fmla="*/ 10 h 45"/>
                              <a:gd name="T10" fmla="*/ 280 w 510"/>
                              <a:gd name="T11" fmla="*/ 0 h 45"/>
                              <a:gd name="T12" fmla="*/ 195 w 510"/>
                              <a:gd name="T13" fmla="*/ 5 h 45"/>
                              <a:gd name="T14" fmla="*/ 145 w 510"/>
                              <a:gd name="T15" fmla="*/ 10 h 45"/>
                              <a:gd name="T16" fmla="*/ 100 w 510"/>
                              <a:gd name="T17" fmla="*/ 15 h 45"/>
                              <a:gd name="T18" fmla="*/ 50 w 510"/>
                              <a:gd name="T19" fmla="*/ 30 h 45"/>
                              <a:gd name="T20" fmla="*/ 0 w 510"/>
                              <a:gd name="T21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0" h="45">
                                <a:moveTo>
                                  <a:pt x="510" y="45"/>
                                </a:moveTo>
                                <a:lnTo>
                                  <a:pt x="510" y="45"/>
                                </a:lnTo>
                                <a:lnTo>
                                  <a:pt x="470" y="30"/>
                                </a:lnTo>
                                <a:lnTo>
                                  <a:pt x="420" y="20"/>
                                </a:lnTo>
                                <a:lnTo>
                                  <a:pt x="355" y="10"/>
                                </a:lnTo>
                                <a:lnTo>
                                  <a:pt x="280" y="0"/>
                                </a:lnTo>
                                <a:lnTo>
                                  <a:pt x="195" y="5"/>
                                </a:lnTo>
                                <a:lnTo>
                                  <a:pt x="145" y="10"/>
                                </a:lnTo>
                                <a:lnTo>
                                  <a:pt x="100" y="15"/>
                                </a:lnTo>
                                <a:lnTo>
                                  <a:pt x="50" y="30"/>
                                </a:lnTo>
                                <a:lnTo>
                                  <a:pt x="0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4043"/>
                        <wps:cNvCnPr/>
                        <wps:spPr bwMode="auto">
                          <a:xfrm flipH="1">
                            <a:off x="4819" y="8842"/>
                            <a:ext cx="515" cy="1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4044"/>
                        <wps:cNvCnPr/>
                        <wps:spPr bwMode="auto">
                          <a:xfrm flipH="1">
                            <a:off x="4819" y="8812"/>
                            <a:ext cx="515" cy="1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Freeform 4045"/>
                        <wps:cNvSpPr>
                          <a:spLocks/>
                        </wps:cNvSpPr>
                        <wps:spPr bwMode="auto">
                          <a:xfrm>
                            <a:off x="4295" y="8937"/>
                            <a:ext cx="50" cy="250"/>
                          </a:xfrm>
                          <a:custGeom>
                            <a:avLst/>
                            <a:gdLst>
                              <a:gd name="T0" fmla="*/ 10 w 50"/>
                              <a:gd name="T1" fmla="*/ 0 h 250"/>
                              <a:gd name="T2" fmla="*/ 10 w 50"/>
                              <a:gd name="T3" fmla="*/ 0 h 250"/>
                              <a:gd name="T4" fmla="*/ 25 w 50"/>
                              <a:gd name="T5" fmla="*/ 10 h 250"/>
                              <a:gd name="T6" fmla="*/ 35 w 50"/>
                              <a:gd name="T7" fmla="*/ 25 h 250"/>
                              <a:gd name="T8" fmla="*/ 45 w 50"/>
                              <a:gd name="T9" fmla="*/ 50 h 250"/>
                              <a:gd name="T10" fmla="*/ 50 w 50"/>
                              <a:gd name="T11" fmla="*/ 80 h 250"/>
                              <a:gd name="T12" fmla="*/ 45 w 50"/>
                              <a:gd name="T13" fmla="*/ 110 h 250"/>
                              <a:gd name="T14" fmla="*/ 35 w 50"/>
                              <a:gd name="T15" fmla="*/ 135 h 250"/>
                              <a:gd name="T16" fmla="*/ 25 w 50"/>
                              <a:gd name="T17" fmla="*/ 155 h 250"/>
                              <a:gd name="T18" fmla="*/ 5 w 50"/>
                              <a:gd name="T19" fmla="*/ 185 h 250"/>
                              <a:gd name="T20" fmla="*/ 5 w 50"/>
                              <a:gd name="T21" fmla="*/ 185 h 250"/>
                              <a:gd name="T22" fmla="*/ 0 w 50"/>
                              <a:gd name="T23" fmla="*/ 190 h 250"/>
                              <a:gd name="T24" fmla="*/ 5 w 50"/>
                              <a:gd name="T25" fmla="*/ 200 h 250"/>
                              <a:gd name="T26" fmla="*/ 20 w 50"/>
                              <a:gd name="T27" fmla="*/ 215 h 250"/>
                              <a:gd name="T28" fmla="*/ 50 w 50"/>
                              <a:gd name="T29" fmla="*/ 235 h 250"/>
                              <a:gd name="T30" fmla="*/ 5 w 50"/>
                              <a:gd name="T31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25" y="10"/>
                                </a:lnTo>
                                <a:lnTo>
                                  <a:pt x="35" y="25"/>
                                </a:lnTo>
                                <a:lnTo>
                                  <a:pt x="45" y="50"/>
                                </a:lnTo>
                                <a:lnTo>
                                  <a:pt x="50" y="80"/>
                                </a:lnTo>
                                <a:lnTo>
                                  <a:pt x="45" y="110"/>
                                </a:lnTo>
                                <a:lnTo>
                                  <a:pt x="35" y="135"/>
                                </a:lnTo>
                                <a:lnTo>
                                  <a:pt x="25" y="155"/>
                                </a:lnTo>
                                <a:lnTo>
                                  <a:pt x="5" y="185"/>
                                </a:lnTo>
                                <a:lnTo>
                                  <a:pt x="0" y="190"/>
                                </a:lnTo>
                                <a:lnTo>
                                  <a:pt x="5" y="200"/>
                                </a:lnTo>
                                <a:lnTo>
                                  <a:pt x="20" y="215"/>
                                </a:lnTo>
                                <a:lnTo>
                                  <a:pt x="50" y="235"/>
                                </a:lnTo>
                                <a:lnTo>
                                  <a:pt x="5" y="2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046"/>
                        <wps:cNvSpPr>
                          <a:spLocks/>
                        </wps:cNvSpPr>
                        <wps:spPr bwMode="auto">
                          <a:xfrm>
                            <a:off x="4769" y="8937"/>
                            <a:ext cx="50" cy="250"/>
                          </a:xfrm>
                          <a:custGeom>
                            <a:avLst/>
                            <a:gdLst>
                              <a:gd name="T0" fmla="*/ 45 w 50"/>
                              <a:gd name="T1" fmla="*/ 0 h 250"/>
                              <a:gd name="T2" fmla="*/ 45 w 50"/>
                              <a:gd name="T3" fmla="*/ 0 h 250"/>
                              <a:gd name="T4" fmla="*/ 25 w 50"/>
                              <a:gd name="T5" fmla="*/ 25 h 250"/>
                              <a:gd name="T6" fmla="*/ 10 w 50"/>
                              <a:gd name="T7" fmla="*/ 50 h 250"/>
                              <a:gd name="T8" fmla="*/ 5 w 50"/>
                              <a:gd name="T9" fmla="*/ 80 h 250"/>
                              <a:gd name="T10" fmla="*/ 10 w 50"/>
                              <a:gd name="T11" fmla="*/ 110 h 250"/>
                              <a:gd name="T12" fmla="*/ 15 w 50"/>
                              <a:gd name="T13" fmla="*/ 135 h 250"/>
                              <a:gd name="T14" fmla="*/ 25 w 50"/>
                              <a:gd name="T15" fmla="*/ 155 h 250"/>
                              <a:gd name="T16" fmla="*/ 45 w 50"/>
                              <a:gd name="T17" fmla="*/ 185 h 250"/>
                              <a:gd name="T18" fmla="*/ 45 w 50"/>
                              <a:gd name="T19" fmla="*/ 185 h 250"/>
                              <a:gd name="T20" fmla="*/ 50 w 50"/>
                              <a:gd name="T21" fmla="*/ 190 h 250"/>
                              <a:gd name="T22" fmla="*/ 45 w 50"/>
                              <a:gd name="T23" fmla="*/ 195 h 250"/>
                              <a:gd name="T24" fmla="*/ 30 w 50"/>
                              <a:gd name="T25" fmla="*/ 215 h 250"/>
                              <a:gd name="T26" fmla="*/ 0 w 50"/>
                              <a:gd name="T27" fmla="*/ 235 h 250"/>
                              <a:gd name="T28" fmla="*/ 50 w 50"/>
                              <a:gd name="T29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25" y="25"/>
                                </a:lnTo>
                                <a:lnTo>
                                  <a:pt x="10" y="50"/>
                                </a:lnTo>
                                <a:lnTo>
                                  <a:pt x="5" y="80"/>
                                </a:lnTo>
                                <a:lnTo>
                                  <a:pt x="10" y="110"/>
                                </a:lnTo>
                                <a:lnTo>
                                  <a:pt x="15" y="135"/>
                                </a:lnTo>
                                <a:lnTo>
                                  <a:pt x="25" y="155"/>
                                </a:lnTo>
                                <a:lnTo>
                                  <a:pt x="45" y="185"/>
                                </a:lnTo>
                                <a:lnTo>
                                  <a:pt x="50" y="190"/>
                                </a:lnTo>
                                <a:lnTo>
                                  <a:pt x="45" y="195"/>
                                </a:lnTo>
                                <a:lnTo>
                                  <a:pt x="30" y="215"/>
                                </a:lnTo>
                                <a:lnTo>
                                  <a:pt x="0" y="235"/>
                                </a:lnTo>
                                <a:lnTo>
                                  <a:pt x="50" y="2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047"/>
                        <wps:cNvSpPr>
                          <a:spLocks/>
                        </wps:cNvSpPr>
                        <wps:spPr bwMode="auto">
                          <a:xfrm>
                            <a:off x="4340" y="8937"/>
                            <a:ext cx="434" cy="245"/>
                          </a:xfrm>
                          <a:custGeom>
                            <a:avLst/>
                            <a:gdLst>
                              <a:gd name="T0" fmla="*/ 220 w 434"/>
                              <a:gd name="T1" fmla="*/ 0 h 245"/>
                              <a:gd name="T2" fmla="*/ 220 w 434"/>
                              <a:gd name="T3" fmla="*/ 0 h 245"/>
                              <a:gd name="T4" fmla="*/ 135 w 434"/>
                              <a:gd name="T5" fmla="*/ 5 h 245"/>
                              <a:gd name="T6" fmla="*/ 95 w 434"/>
                              <a:gd name="T7" fmla="*/ 10 h 245"/>
                              <a:gd name="T8" fmla="*/ 65 w 434"/>
                              <a:gd name="T9" fmla="*/ 15 h 245"/>
                              <a:gd name="T10" fmla="*/ 40 w 434"/>
                              <a:gd name="T11" fmla="*/ 30 h 245"/>
                              <a:gd name="T12" fmla="*/ 20 w 434"/>
                              <a:gd name="T13" fmla="*/ 45 h 245"/>
                              <a:gd name="T14" fmla="*/ 5 w 434"/>
                              <a:gd name="T15" fmla="*/ 65 h 245"/>
                              <a:gd name="T16" fmla="*/ 0 w 434"/>
                              <a:gd name="T17" fmla="*/ 95 h 245"/>
                              <a:gd name="T18" fmla="*/ 0 w 434"/>
                              <a:gd name="T19" fmla="*/ 95 h 245"/>
                              <a:gd name="T20" fmla="*/ 5 w 434"/>
                              <a:gd name="T21" fmla="*/ 125 h 245"/>
                              <a:gd name="T22" fmla="*/ 15 w 434"/>
                              <a:gd name="T23" fmla="*/ 150 h 245"/>
                              <a:gd name="T24" fmla="*/ 35 w 434"/>
                              <a:gd name="T25" fmla="*/ 175 h 245"/>
                              <a:gd name="T26" fmla="*/ 60 w 434"/>
                              <a:gd name="T27" fmla="*/ 200 h 245"/>
                              <a:gd name="T28" fmla="*/ 95 w 434"/>
                              <a:gd name="T29" fmla="*/ 220 h 245"/>
                              <a:gd name="T30" fmla="*/ 130 w 434"/>
                              <a:gd name="T31" fmla="*/ 230 h 245"/>
                              <a:gd name="T32" fmla="*/ 175 w 434"/>
                              <a:gd name="T33" fmla="*/ 240 h 245"/>
                              <a:gd name="T34" fmla="*/ 220 w 434"/>
                              <a:gd name="T35" fmla="*/ 245 h 245"/>
                              <a:gd name="T36" fmla="*/ 220 w 434"/>
                              <a:gd name="T37" fmla="*/ 245 h 245"/>
                              <a:gd name="T38" fmla="*/ 260 w 434"/>
                              <a:gd name="T39" fmla="*/ 240 h 245"/>
                              <a:gd name="T40" fmla="*/ 304 w 434"/>
                              <a:gd name="T41" fmla="*/ 230 h 245"/>
                              <a:gd name="T42" fmla="*/ 339 w 434"/>
                              <a:gd name="T43" fmla="*/ 220 h 245"/>
                              <a:gd name="T44" fmla="*/ 369 w 434"/>
                              <a:gd name="T45" fmla="*/ 200 h 245"/>
                              <a:gd name="T46" fmla="*/ 399 w 434"/>
                              <a:gd name="T47" fmla="*/ 175 h 245"/>
                              <a:gd name="T48" fmla="*/ 419 w 434"/>
                              <a:gd name="T49" fmla="*/ 150 h 245"/>
                              <a:gd name="T50" fmla="*/ 429 w 434"/>
                              <a:gd name="T51" fmla="*/ 125 h 245"/>
                              <a:gd name="T52" fmla="*/ 434 w 434"/>
                              <a:gd name="T53" fmla="*/ 95 h 245"/>
                              <a:gd name="T54" fmla="*/ 434 w 434"/>
                              <a:gd name="T55" fmla="*/ 95 h 245"/>
                              <a:gd name="T56" fmla="*/ 429 w 434"/>
                              <a:gd name="T57" fmla="*/ 65 h 245"/>
                              <a:gd name="T58" fmla="*/ 419 w 434"/>
                              <a:gd name="T59" fmla="*/ 45 h 245"/>
                              <a:gd name="T60" fmla="*/ 399 w 434"/>
                              <a:gd name="T61" fmla="*/ 30 h 245"/>
                              <a:gd name="T62" fmla="*/ 374 w 434"/>
                              <a:gd name="T63" fmla="*/ 15 h 245"/>
                              <a:gd name="T64" fmla="*/ 339 w 434"/>
                              <a:gd name="T65" fmla="*/ 10 h 245"/>
                              <a:gd name="T66" fmla="*/ 304 w 434"/>
                              <a:gd name="T67" fmla="*/ 5 h 245"/>
                              <a:gd name="T68" fmla="*/ 220 w 434"/>
                              <a:gd name="T69" fmla="*/ 0 h 245"/>
                              <a:gd name="T70" fmla="*/ 220 w 434"/>
                              <a:gd name="T71" fmla="*/ 0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4" h="245">
                                <a:moveTo>
                                  <a:pt x="220" y="0"/>
                                </a:moveTo>
                                <a:lnTo>
                                  <a:pt x="220" y="0"/>
                                </a:lnTo>
                                <a:lnTo>
                                  <a:pt x="135" y="5"/>
                                </a:lnTo>
                                <a:lnTo>
                                  <a:pt x="95" y="10"/>
                                </a:lnTo>
                                <a:lnTo>
                                  <a:pt x="65" y="15"/>
                                </a:lnTo>
                                <a:lnTo>
                                  <a:pt x="40" y="30"/>
                                </a:lnTo>
                                <a:lnTo>
                                  <a:pt x="20" y="45"/>
                                </a:lnTo>
                                <a:lnTo>
                                  <a:pt x="5" y="65"/>
                                </a:lnTo>
                                <a:lnTo>
                                  <a:pt x="0" y="95"/>
                                </a:lnTo>
                                <a:lnTo>
                                  <a:pt x="5" y="125"/>
                                </a:lnTo>
                                <a:lnTo>
                                  <a:pt x="15" y="150"/>
                                </a:lnTo>
                                <a:lnTo>
                                  <a:pt x="35" y="175"/>
                                </a:lnTo>
                                <a:lnTo>
                                  <a:pt x="60" y="200"/>
                                </a:lnTo>
                                <a:lnTo>
                                  <a:pt x="95" y="220"/>
                                </a:lnTo>
                                <a:lnTo>
                                  <a:pt x="130" y="230"/>
                                </a:lnTo>
                                <a:lnTo>
                                  <a:pt x="175" y="240"/>
                                </a:lnTo>
                                <a:lnTo>
                                  <a:pt x="220" y="245"/>
                                </a:lnTo>
                                <a:lnTo>
                                  <a:pt x="260" y="240"/>
                                </a:lnTo>
                                <a:lnTo>
                                  <a:pt x="304" y="230"/>
                                </a:lnTo>
                                <a:lnTo>
                                  <a:pt x="339" y="220"/>
                                </a:lnTo>
                                <a:lnTo>
                                  <a:pt x="369" y="200"/>
                                </a:lnTo>
                                <a:lnTo>
                                  <a:pt x="399" y="175"/>
                                </a:lnTo>
                                <a:lnTo>
                                  <a:pt x="419" y="150"/>
                                </a:lnTo>
                                <a:lnTo>
                                  <a:pt x="429" y="125"/>
                                </a:lnTo>
                                <a:lnTo>
                                  <a:pt x="434" y="95"/>
                                </a:lnTo>
                                <a:lnTo>
                                  <a:pt x="429" y="65"/>
                                </a:lnTo>
                                <a:lnTo>
                                  <a:pt x="419" y="45"/>
                                </a:lnTo>
                                <a:lnTo>
                                  <a:pt x="399" y="30"/>
                                </a:lnTo>
                                <a:lnTo>
                                  <a:pt x="374" y="15"/>
                                </a:lnTo>
                                <a:lnTo>
                                  <a:pt x="339" y="10"/>
                                </a:lnTo>
                                <a:lnTo>
                                  <a:pt x="304" y="5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048"/>
                        <wps:cNvSpPr>
                          <a:spLocks/>
                        </wps:cNvSpPr>
                        <wps:spPr bwMode="auto">
                          <a:xfrm>
                            <a:off x="4410" y="8937"/>
                            <a:ext cx="299" cy="195"/>
                          </a:xfrm>
                          <a:custGeom>
                            <a:avLst/>
                            <a:gdLst>
                              <a:gd name="T0" fmla="*/ 150 w 299"/>
                              <a:gd name="T1" fmla="*/ 0 h 195"/>
                              <a:gd name="T2" fmla="*/ 150 w 299"/>
                              <a:gd name="T3" fmla="*/ 0 h 195"/>
                              <a:gd name="T4" fmla="*/ 120 w 299"/>
                              <a:gd name="T5" fmla="*/ 0 h 195"/>
                              <a:gd name="T6" fmla="*/ 90 w 299"/>
                              <a:gd name="T7" fmla="*/ 5 h 195"/>
                              <a:gd name="T8" fmla="*/ 65 w 299"/>
                              <a:gd name="T9" fmla="*/ 15 h 195"/>
                              <a:gd name="T10" fmla="*/ 45 w 299"/>
                              <a:gd name="T11" fmla="*/ 25 h 195"/>
                              <a:gd name="T12" fmla="*/ 25 w 299"/>
                              <a:gd name="T13" fmla="*/ 40 h 195"/>
                              <a:gd name="T14" fmla="*/ 10 w 299"/>
                              <a:gd name="T15" fmla="*/ 55 h 195"/>
                              <a:gd name="T16" fmla="*/ 0 w 299"/>
                              <a:gd name="T17" fmla="*/ 75 h 195"/>
                              <a:gd name="T18" fmla="*/ 0 w 299"/>
                              <a:gd name="T19" fmla="*/ 95 h 195"/>
                              <a:gd name="T20" fmla="*/ 0 w 299"/>
                              <a:gd name="T21" fmla="*/ 95 h 195"/>
                              <a:gd name="T22" fmla="*/ 0 w 299"/>
                              <a:gd name="T23" fmla="*/ 115 h 195"/>
                              <a:gd name="T24" fmla="*/ 10 w 299"/>
                              <a:gd name="T25" fmla="*/ 135 h 195"/>
                              <a:gd name="T26" fmla="*/ 25 w 299"/>
                              <a:gd name="T27" fmla="*/ 150 h 195"/>
                              <a:gd name="T28" fmla="*/ 40 w 299"/>
                              <a:gd name="T29" fmla="*/ 165 h 195"/>
                              <a:gd name="T30" fmla="*/ 65 w 299"/>
                              <a:gd name="T31" fmla="*/ 180 h 195"/>
                              <a:gd name="T32" fmla="*/ 90 w 299"/>
                              <a:gd name="T33" fmla="*/ 190 h 195"/>
                              <a:gd name="T34" fmla="*/ 115 w 299"/>
                              <a:gd name="T35" fmla="*/ 195 h 195"/>
                              <a:gd name="T36" fmla="*/ 150 w 299"/>
                              <a:gd name="T37" fmla="*/ 195 h 195"/>
                              <a:gd name="T38" fmla="*/ 150 w 299"/>
                              <a:gd name="T39" fmla="*/ 195 h 195"/>
                              <a:gd name="T40" fmla="*/ 180 w 299"/>
                              <a:gd name="T41" fmla="*/ 195 h 195"/>
                              <a:gd name="T42" fmla="*/ 205 w 299"/>
                              <a:gd name="T43" fmla="*/ 190 h 195"/>
                              <a:gd name="T44" fmla="*/ 229 w 299"/>
                              <a:gd name="T45" fmla="*/ 180 h 195"/>
                              <a:gd name="T46" fmla="*/ 254 w 299"/>
                              <a:gd name="T47" fmla="*/ 165 h 195"/>
                              <a:gd name="T48" fmla="*/ 269 w 299"/>
                              <a:gd name="T49" fmla="*/ 150 h 195"/>
                              <a:gd name="T50" fmla="*/ 284 w 299"/>
                              <a:gd name="T51" fmla="*/ 135 h 195"/>
                              <a:gd name="T52" fmla="*/ 294 w 299"/>
                              <a:gd name="T53" fmla="*/ 115 h 195"/>
                              <a:gd name="T54" fmla="*/ 299 w 299"/>
                              <a:gd name="T55" fmla="*/ 95 h 195"/>
                              <a:gd name="T56" fmla="*/ 299 w 299"/>
                              <a:gd name="T57" fmla="*/ 95 h 195"/>
                              <a:gd name="T58" fmla="*/ 294 w 299"/>
                              <a:gd name="T59" fmla="*/ 75 h 195"/>
                              <a:gd name="T60" fmla="*/ 284 w 299"/>
                              <a:gd name="T61" fmla="*/ 55 h 195"/>
                              <a:gd name="T62" fmla="*/ 274 w 299"/>
                              <a:gd name="T63" fmla="*/ 40 h 195"/>
                              <a:gd name="T64" fmla="*/ 254 w 299"/>
                              <a:gd name="T65" fmla="*/ 25 h 195"/>
                              <a:gd name="T66" fmla="*/ 229 w 299"/>
                              <a:gd name="T67" fmla="*/ 15 h 195"/>
                              <a:gd name="T68" fmla="*/ 205 w 299"/>
                              <a:gd name="T69" fmla="*/ 5 h 195"/>
                              <a:gd name="T70" fmla="*/ 180 w 299"/>
                              <a:gd name="T71" fmla="*/ 0 h 195"/>
                              <a:gd name="T72" fmla="*/ 150 w 299"/>
                              <a:gd name="T73" fmla="*/ 0 h 195"/>
                              <a:gd name="T74" fmla="*/ 150 w 299"/>
                              <a:gd name="T75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99" h="195">
                                <a:moveTo>
                                  <a:pt x="150" y="0"/>
                                </a:moveTo>
                                <a:lnTo>
                                  <a:pt x="150" y="0"/>
                                </a:lnTo>
                                <a:lnTo>
                                  <a:pt x="120" y="0"/>
                                </a:lnTo>
                                <a:lnTo>
                                  <a:pt x="90" y="5"/>
                                </a:lnTo>
                                <a:lnTo>
                                  <a:pt x="65" y="15"/>
                                </a:lnTo>
                                <a:lnTo>
                                  <a:pt x="45" y="25"/>
                                </a:lnTo>
                                <a:lnTo>
                                  <a:pt x="25" y="40"/>
                                </a:lnTo>
                                <a:lnTo>
                                  <a:pt x="10" y="55"/>
                                </a:lnTo>
                                <a:lnTo>
                                  <a:pt x="0" y="75"/>
                                </a:lnTo>
                                <a:lnTo>
                                  <a:pt x="0" y="95"/>
                                </a:lnTo>
                                <a:lnTo>
                                  <a:pt x="0" y="115"/>
                                </a:lnTo>
                                <a:lnTo>
                                  <a:pt x="10" y="135"/>
                                </a:lnTo>
                                <a:lnTo>
                                  <a:pt x="25" y="150"/>
                                </a:lnTo>
                                <a:lnTo>
                                  <a:pt x="40" y="165"/>
                                </a:lnTo>
                                <a:lnTo>
                                  <a:pt x="65" y="180"/>
                                </a:lnTo>
                                <a:lnTo>
                                  <a:pt x="90" y="190"/>
                                </a:lnTo>
                                <a:lnTo>
                                  <a:pt x="115" y="195"/>
                                </a:lnTo>
                                <a:lnTo>
                                  <a:pt x="150" y="195"/>
                                </a:lnTo>
                                <a:lnTo>
                                  <a:pt x="180" y="195"/>
                                </a:lnTo>
                                <a:lnTo>
                                  <a:pt x="205" y="190"/>
                                </a:lnTo>
                                <a:lnTo>
                                  <a:pt x="229" y="180"/>
                                </a:lnTo>
                                <a:lnTo>
                                  <a:pt x="254" y="165"/>
                                </a:lnTo>
                                <a:lnTo>
                                  <a:pt x="269" y="150"/>
                                </a:lnTo>
                                <a:lnTo>
                                  <a:pt x="284" y="135"/>
                                </a:lnTo>
                                <a:lnTo>
                                  <a:pt x="294" y="115"/>
                                </a:lnTo>
                                <a:lnTo>
                                  <a:pt x="299" y="95"/>
                                </a:lnTo>
                                <a:lnTo>
                                  <a:pt x="294" y="75"/>
                                </a:lnTo>
                                <a:lnTo>
                                  <a:pt x="284" y="55"/>
                                </a:lnTo>
                                <a:lnTo>
                                  <a:pt x="274" y="40"/>
                                </a:lnTo>
                                <a:lnTo>
                                  <a:pt x="254" y="25"/>
                                </a:lnTo>
                                <a:lnTo>
                                  <a:pt x="229" y="15"/>
                                </a:lnTo>
                                <a:lnTo>
                                  <a:pt x="205" y="5"/>
                                </a:lnTo>
                                <a:lnTo>
                                  <a:pt x="180" y="0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049"/>
                        <wps:cNvSpPr>
                          <a:spLocks/>
                        </wps:cNvSpPr>
                        <wps:spPr bwMode="auto">
                          <a:xfrm>
                            <a:off x="4455" y="8937"/>
                            <a:ext cx="209" cy="165"/>
                          </a:xfrm>
                          <a:custGeom>
                            <a:avLst/>
                            <a:gdLst>
                              <a:gd name="T0" fmla="*/ 105 w 209"/>
                              <a:gd name="T1" fmla="*/ 0 h 165"/>
                              <a:gd name="T2" fmla="*/ 105 w 209"/>
                              <a:gd name="T3" fmla="*/ 0 h 165"/>
                              <a:gd name="T4" fmla="*/ 80 w 209"/>
                              <a:gd name="T5" fmla="*/ 5 h 165"/>
                              <a:gd name="T6" fmla="*/ 60 w 209"/>
                              <a:gd name="T7" fmla="*/ 10 h 165"/>
                              <a:gd name="T8" fmla="*/ 45 w 209"/>
                              <a:gd name="T9" fmla="*/ 20 h 165"/>
                              <a:gd name="T10" fmla="*/ 30 w 209"/>
                              <a:gd name="T11" fmla="*/ 30 h 165"/>
                              <a:gd name="T12" fmla="*/ 15 w 209"/>
                              <a:gd name="T13" fmla="*/ 45 h 165"/>
                              <a:gd name="T14" fmla="*/ 5 w 209"/>
                              <a:gd name="T15" fmla="*/ 65 h 165"/>
                              <a:gd name="T16" fmla="*/ 0 w 209"/>
                              <a:gd name="T17" fmla="*/ 80 h 165"/>
                              <a:gd name="T18" fmla="*/ 0 w 209"/>
                              <a:gd name="T19" fmla="*/ 95 h 165"/>
                              <a:gd name="T20" fmla="*/ 0 w 209"/>
                              <a:gd name="T21" fmla="*/ 95 h 165"/>
                              <a:gd name="T22" fmla="*/ 0 w 209"/>
                              <a:gd name="T23" fmla="*/ 110 h 165"/>
                              <a:gd name="T24" fmla="*/ 5 w 209"/>
                              <a:gd name="T25" fmla="*/ 120 h 165"/>
                              <a:gd name="T26" fmla="*/ 15 w 209"/>
                              <a:gd name="T27" fmla="*/ 135 h 165"/>
                              <a:gd name="T28" fmla="*/ 30 w 209"/>
                              <a:gd name="T29" fmla="*/ 145 h 165"/>
                              <a:gd name="T30" fmla="*/ 60 w 209"/>
                              <a:gd name="T31" fmla="*/ 160 h 165"/>
                              <a:gd name="T32" fmla="*/ 105 w 209"/>
                              <a:gd name="T33" fmla="*/ 165 h 165"/>
                              <a:gd name="T34" fmla="*/ 105 w 209"/>
                              <a:gd name="T35" fmla="*/ 165 h 165"/>
                              <a:gd name="T36" fmla="*/ 145 w 209"/>
                              <a:gd name="T37" fmla="*/ 160 h 165"/>
                              <a:gd name="T38" fmla="*/ 174 w 209"/>
                              <a:gd name="T39" fmla="*/ 145 h 165"/>
                              <a:gd name="T40" fmla="*/ 189 w 209"/>
                              <a:gd name="T41" fmla="*/ 135 h 165"/>
                              <a:gd name="T42" fmla="*/ 199 w 209"/>
                              <a:gd name="T43" fmla="*/ 120 h 165"/>
                              <a:gd name="T44" fmla="*/ 204 w 209"/>
                              <a:gd name="T45" fmla="*/ 110 h 165"/>
                              <a:gd name="T46" fmla="*/ 209 w 209"/>
                              <a:gd name="T47" fmla="*/ 95 h 165"/>
                              <a:gd name="T48" fmla="*/ 209 w 209"/>
                              <a:gd name="T49" fmla="*/ 95 h 165"/>
                              <a:gd name="T50" fmla="*/ 204 w 209"/>
                              <a:gd name="T51" fmla="*/ 80 h 165"/>
                              <a:gd name="T52" fmla="*/ 199 w 209"/>
                              <a:gd name="T53" fmla="*/ 65 h 165"/>
                              <a:gd name="T54" fmla="*/ 189 w 209"/>
                              <a:gd name="T55" fmla="*/ 45 h 165"/>
                              <a:gd name="T56" fmla="*/ 174 w 209"/>
                              <a:gd name="T57" fmla="*/ 30 h 165"/>
                              <a:gd name="T58" fmla="*/ 160 w 209"/>
                              <a:gd name="T59" fmla="*/ 20 h 165"/>
                              <a:gd name="T60" fmla="*/ 145 w 209"/>
                              <a:gd name="T61" fmla="*/ 10 h 165"/>
                              <a:gd name="T62" fmla="*/ 125 w 209"/>
                              <a:gd name="T63" fmla="*/ 5 h 165"/>
                              <a:gd name="T64" fmla="*/ 105 w 209"/>
                              <a:gd name="T65" fmla="*/ 0 h 165"/>
                              <a:gd name="T66" fmla="*/ 105 w 209"/>
                              <a:gd name="T67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09" h="165">
                                <a:moveTo>
                                  <a:pt x="105" y="0"/>
                                </a:moveTo>
                                <a:lnTo>
                                  <a:pt x="105" y="0"/>
                                </a:lnTo>
                                <a:lnTo>
                                  <a:pt x="80" y="5"/>
                                </a:lnTo>
                                <a:lnTo>
                                  <a:pt x="60" y="10"/>
                                </a:lnTo>
                                <a:lnTo>
                                  <a:pt x="45" y="20"/>
                                </a:lnTo>
                                <a:lnTo>
                                  <a:pt x="30" y="30"/>
                                </a:lnTo>
                                <a:lnTo>
                                  <a:pt x="15" y="45"/>
                                </a:lnTo>
                                <a:lnTo>
                                  <a:pt x="5" y="65"/>
                                </a:lnTo>
                                <a:lnTo>
                                  <a:pt x="0" y="80"/>
                                </a:lnTo>
                                <a:lnTo>
                                  <a:pt x="0" y="95"/>
                                </a:lnTo>
                                <a:lnTo>
                                  <a:pt x="0" y="110"/>
                                </a:lnTo>
                                <a:lnTo>
                                  <a:pt x="5" y="120"/>
                                </a:lnTo>
                                <a:lnTo>
                                  <a:pt x="15" y="135"/>
                                </a:lnTo>
                                <a:lnTo>
                                  <a:pt x="30" y="145"/>
                                </a:lnTo>
                                <a:lnTo>
                                  <a:pt x="60" y="160"/>
                                </a:lnTo>
                                <a:lnTo>
                                  <a:pt x="105" y="165"/>
                                </a:lnTo>
                                <a:lnTo>
                                  <a:pt x="145" y="160"/>
                                </a:lnTo>
                                <a:lnTo>
                                  <a:pt x="174" y="145"/>
                                </a:lnTo>
                                <a:lnTo>
                                  <a:pt x="189" y="135"/>
                                </a:lnTo>
                                <a:lnTo>
                                  <a:pt x="199" y="120"/>
                                </a:lnTo>
                                <a:lnTo>
                                  <a:pt x="204" y="110"/>
                                </a:lnTo>
                                <a:lnTo>
                                  <a:pt x="209" y="95"/>
                                </a:lnTo>
                                <a:lnTo>
                                  <a:pt x="204" y="80"/>
                                </a:lnTo>
                                <a:lnTo>
                                  <a:pt x="199" y="65"/>
                                </a:lnTo>
                                <a:lnTo>
                                  <a:pt x="189" y="45"/>
                                </a:lnTo>
                                <a:lnTo>
                                  <a:pt x="174" y="30"/>
                                </a:lnTo>
                                <a:lnTo>
                                  <a:pt x="160" y="20"/>
                                </a:lnTo>
                                <a:lnTo>
                                  <a:pt x="145" y="10"/>
                                </a:lnTo>
                                <a:lnTo>
                                  <a:pt x="125" y="5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050"/>
                        <wps:cNvSpPr>
                          <a:spLocks/>
                        </wps:cNvSpPr>
                        <wps:spPr bwMode="auto">
                          <a:xfrm>
                            <a:off x="4485" y="8937"/>
                            <a:ext cx="144" cy="145"/>
                          </a:xfrm>
                          <a:custGeom>
                            <a:avLst/>
                            <a:gdLst>
                              <a:gd name="T0" fmla="*/ 75 w 144"/>
                              <a:gd name="T1" fmla="*/ 0 h 145"/>
                              <a:gd name="T2" fmla="*/ 75 w 144"/>
                              <a:gd name="T3" fmla="*/ 0 h 145"/>
                              <a:gd name="T4" fmla="*/ 60 w 144"/>
                              <a:gd name="T5" fmla="*/ 5 h 145"/>
                              <a:gd name="T6" fmla="*/ 45 w 144"/>
                              <a:gd name="T7" fmla="*/ 10 h 145"/>
                              <a:gd name="T8" fmla="*/ 30 w 144"/>
                              <a:gd name="T9" fmla="*/ 25 h 145"/>
                              <a:gd name="T10" fmla="*/ 20 w 144"/>
                              <a:gd name="T11" fmla="*/ 35 h 145"/>
                              <a:gd name="T12" fmla="*/ 5 w 144"/>
                              <a:gd name="T13" fmla="*/ 70 h 145"/>
                              <a:gd name="T14" fmla="*/ 0 w 144"/>
                              <a:gd name="T15" fmla="*/ 95 h 145"/>
                              <a:gd name="T16" fmla="*/ 0 w 144"/>
                              <a:gd name="T17" fmla="*/ 95 h 145"/>
                              <a:gd name="T18" fmla="*/ 0 w 144"/>
                              <a:gd name="T19" fmla="*/ 105 h 145"/>
                              <a:gd name="T20" fmla="*/ 5 w 144"/>
                              <a:gd name="T21" fmla="*/ 115 h 145"/>
                              <a:gd name="T22" fmla="*/ 20 w 144"/>
                              <a:gd name="T23" fmla="*/ 130 h 145"/>
                              <a:gd name="T24" fmla="*/ 45 w 144"/>
                              <a:gd name="T25" fmla="*/ 140 h 145"/>
                              <a:gd name="T26" fmla="*/ 75 w 144"/>
                              <a:gd name="T27" fmla="*/ 145 h 145"/>
                              <a:gd name="T28" fmla="*/ 75 w 144"/>
                              <a:gd name="T29" fmla="*/ 145 h 145"/>
                              <a:gd name="T30" fmla="*/ 100 w 144"/>
                              <a:gd name="T31" fmla="*/ 140 h 145"/>
                              <a:gd name="T32" fmla="*/ 125 w 144"/>
                              <a:gd name="T33" fmla="*/ 130 h 145"/>
                              <a:gd name="T34" fmla="*/ 140 w 144"/>
                              <a:gd name="T35" fmla="*/ 115 h 145"/>
                              <a:gd name="T36" fmla="*/ 144 w 144"/>
                              <a:gd name="T37" fmla="*/ 95 h 145"/>
                              <a:gd name="T38" fmla="*/ 144 w 144"/>
                              <a:gd name="T39" fmla="*/ 95 h 145"/>
                              <a:gd name="T40" fmla="*/ 140 w 144"/>
                              <a:gd name="T41" fmla="*/ 70 h 145"/>
                              <a:gd name="T42" fmla="*/ 125 w 144"/>
                              <a:gd name="T43" fmla="*/ 40 h 145"/>
                              <a:gd name="T44" fmla="*/ 115 w 144"/>
                              <a:gd name="T45" fmla="*/ 25 h 145"/>
                              <a:gd name="T46" fmla="*/ 105 w 144"/>
                              <a:gd name="T47" fmla="*/ 10 h 145"/>
                              <a:gd name="T48" fmla="*/ 90 w 144"/>
                              <a:gd name="T49" fmla="*/ 5 h 145"/>
                              <a:gd name="T50" fmla="*/ 75 w 144"/>
                              <a:gd name="T51" fmla="*/ 0 h 145"/>
                              <a:gd name="T52" fmla="*/ 75 w 144"/>
                              <a:gd name="T5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4" h="145">
                                <a:moveTo>
                                  <a:pt x="75" y="0"/>
                                </a:moveTo>
                                <a:lnTo>
                                  <a:pt x="75" y="0"/>
                                </a:lnTo>
                                <a:lnTo>
                                  <a:pt x="60" y="5"/>
                                </a:lnTo>
                                <a:lnTo>
                                  <a:pt x="45" y="10"/>
                                </a:lnTo>
                                <a:lnTo>
                                  <a:pt x="30" y="25"/>
                                </a:lnTo>
                                <a:lnTo>
                                  <a:pt x="20" y="35"/>
                                </a:lnTo>
                                <a:lnTo>
                                  <a:pt x="5" y="70"/>
                                </a:lnTo>
                                <a:lnTo>
                                  <a:pt x="0" y="95"/>
                                </a:lnTo>
                                <a:lnTo>
                                  <a:pt x="0" y="105"/>
                                </a:lnTo>
                                <a:lnTo>
                                  <a:pt x="5" y="115"/>
                                </a:lnTo>
                                <a:lnTo>
                                  <a:pt x="20" y="130"/>
                                </a:lnTo>
                                <a:lnTo>
                                  <a:pt x="45" y="140"/>
                                </a:lnTo>
                                <a:lnTo>
                                  <a:pt x="75" y="145"/>
                                </a:lnTo>
                                <a:lnTo>
                                  <a:pt x="100" y="140"/>
                                </a:lnTo>
                                <a:lnTo>
                                  <a:pt x="125" y="130"/>
                                </a:lnTo>
                                <a:lnTo>
                                  <a:pt x="140" y="115"/>
                                </a:lnTo>
                                <a:lnTo>
                                  <a:pt x="144" y="95"/>
                                </a:lnTo>
                                <a:lnTo>
                                  <a:pt x="140" y="70"/>
                                </a:lnTo>
                                <a:lnTo>
                                  <a:pt x="125" y="40"/>
                                </a:lnTo>
                                <a:lnTo>
                                  <a:pt x="115" y="25"/>
                                </a:lnTo>
                                <a:lnTo>
                                  <a:pt x="105" y="10"/>
                                </a:lnTo>
                                <a:lnTo>
                                  <a:pt x="90" y="5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051"/>
                        <wps:cNvSpPr>
                          <a:spLocks/>
                        </wps:cNvSpPr>
                        <wps:spPr bwMode="auto">
                          <a:xfrm>
                            <a:off x="4305" y="8917"/>
                            <a:ext cx="509" cy="20"/>
                          </a:xfrm>
                          <a:custGeom>
                            <a:avLst/>
                            <a:gdLst>
                              <a:gd name="T0" fmla="*/ 509 w 509"/>
                              <a:gd name="T1" fmla="*/ 20 h 20"/>
                              <a:gd name="T2" fmla="*/ 509 w 509"/>
                              <a:gd name="T3" fmla="*/ 20 h 20"/>
                              <a:gd name="T4" fmla="*/ 489 w 509"/>
                              <a:gd name="T5" fmla="*/ 10 h 20"/>
                              <a:gd name="T6" fmla="*/ 439 w 509"/>
                              <a:gd name="T7" fmla="*/ 0 h 20"/>
                              <a:gd name="T8" fmla="*/ 404 w 509"/>
                              <a:gd name="T9" fmla="*/ 0 h 20"/>
                              <a:gd name="T10" fmla="*/ 364 w 509"/>
                              <a:gd name="T11" fmla="*/ 0 h 20"/>
                              <a:gd name="T12" fmla="*/ 315 w 509"/>
                              <a:gd name="T13" fmla="*/ 10 h 20"/>
                              <a:gd name="T14" fmla="*/ 255 w 509"/>
                              <a:gd name="T15" fmla="*/ 20 h 20"/>
                              <a:gd name="T16" fmla="*/ 255 w 509"/>
                              <a:gd name="T17" fmla="*/ 20 h 20"/>
                              <a:gd name="T18" fmla="*/ 255 w 509"/>
                              <a:gd name="T19" fmla="*/ 20 h 20"/>
                              <a:gd name="T20" fmla="*/ 195 w 509"/>
                              <a:gd name="T21" fmla="*/ 10 h 20"/>
                              <a:gd name="T22" fmla="*/ 140 w 509"/>
                              <a:gd name="T23" fmla="*/ 5 h 20"/>
                              <a:gd name="T24" fmla="*/ 100 w 509"/>
                              <a:gd name="T25" fmla="*/ 0 h 20"/>
                              <a:gd name="T26" fmla="*/ 70 w 509"/>
                              <a:gd name="T27" fmla="*/ 0 h 20"/>
                              <a:gd name="T28" fmla="*/ 25 w 509"/>
                              <a:gd name="T29" fmla="*/ 10 h 20"/>
                              <a:gd name="T30" fmla="*/ 0 w 509"/>
                              <a:gd name="T3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9" h="20">
                                <a:moveTo>
                                  <a:pt x="509" y="20"/>
                                </a:moveTo>
                                <a:lnTo>
                                  <a:pt x="509" y="20"/>
                                </a:lnTo>
                                <a:lnTo>
                                  <a:pt x="489" y="10"/>
                                </a:lnTo>
                                <a:lnTo>
                                  <a:pt x="439" y="0"/>
                                </a:lnTo>
                                <a:lnTo>
                                  <a:pt x="404" y="0"/>
                                </a:lnTo>
                                <a:lnTo>
                                  <a:pt x="364" y="0"/>
                                </a:lnTo>
                                <a:lnTo>
                                  <a:pt x="315" y="10"/>
                                </a:lnTo>
                                <a:lnTo>
                                  <a:pt x="255" y="20"/>
                                </a:lnTo>
                                <a:lnTo>
                                  <a:pt x="195" y="10"/>
                                </a:lnTo>
                                <a:lnTo>
                                  <a:pt x="140" y="5"/>
                                </a:lnTo>
                                <a:lnTo>
                                  <a:pt x="100" y="0"/>
                                </a:lnTo>
                                <a:lnTo>
                                  <a:pt x="70" y="0"/>
                                </a:lnTo>
                                <a:lnTo>
                                  <a:pt x="25" y="1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052"/>
                        <wps:cNvSpPr>
                          <a:spLocks/>
                        </wps:cNvSpPr>
                        <wps:spPr bwMode="auto">
                          <a:xfrm>
                            <a:off x="4305" y="8892"/>
                            <a:ext cx="509" cy="45"/>
                          </a:xfrm>
                          <a:custGeom>
                            <a:avLst/>
                            <a:gdLst>
                              <a:gd name="T0" fmla="*/ 509 w 509"/>
                              <a:gd name="T1" fmla="*/ 45 h 45"/>
                              <a:gd name="T2" fmla="*/ 509 w 509"/>
                              <a:gd name="T3" fmla="*/ 45 h 45"/>
                              <a:gd name="T4" fmla="*/ 469 w 509"/>
                              <a:gd name="T5" fmla="*/ 30 h 45"/>
                              <a:gd name="T6" fmla="*/ 419 w 509"/>
                              <a:gd name="T7" fmla="*/ 20 h 45"/>
                              <a:gd name="T8" fmla="*/ 354 w 509"/>
                              <a:gd name="T9" fmla="*/ 10 h 45"/>
                              <a:gd name="T10" fmla="*/ 280 w 509"/>
                              <a:gd name="T11" fmla="*/ 0 h 45"/>
                              <a:gd name="T12" fmla="*/ 195 w 509"/>
                              <a:gd name="T13" fmla="*/ 5 h 45"/>
                              <a:gd name="T14" fmla="*/ 150 w 509"/>
                              <a:gd name="T15" fmla="*/ 10 h 45"/>
                              <a:gd name="T16" fmla="*/ 100 w 509"/>
                              <a:gd name="T17" fmla="*/ 15 h 45"/>
                              <a:gd name="T18" fmla="*/ 50 w 509"/>
                              <a:gd name="T19" fmla="*/ 30 h 45"/>
                              <a:gd name="T20" fmla="*/ 0 w 509"/>
                              <a:gd name="T21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09" h="45">
                                <a:moveTo>
                                  <a:pt x="509" y="45"/>
                                </a:moveTo>
                                <a:lnTo>
                                  <a:pt x="509" y="45"/>
                                </a:lnTo>
                                <a:lnTo>
                                  <a:pt x="469" y="30"/>
                                </a:lnTo>
                                <a:lnTo>
                                  <a:pt x="419" y="20"/>
                                </a:lnTo>
                                <a:lnTo>
                                  <a:pt x="354" y="10"/>
                                </a:lnTo>
                                <a:lnTo>
                                  <a:pt x="280" y="0"/>
                                </a:lnTo>
                                <a:lnTo>
                                  <a:pt x="195" y="5"/>
                                </a:lnTo>
                                <a:lnTo>
                                  <a:pt x="150" y="10"/>
                                </a:lnTo>
                                <a:lnTo>
                                  <a:pt x="100" y="15"/>
                                </a:lnTo>
                                <a:lnTo>
                                  <a:pt x="50" y="30"/>
                                </a:lnTo>
                                <a:lnTo>
                                  <a:pt x="0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4053"/>
                        <wps:cNvCnPr/>
                        <wps:spPr bwMode="auto">
                          <a:xfrm flipH="1">
                            <a:off x="4300" y="8842"/>
                            <a:ext cx="514" cy="1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4054"/>
                        <wps:cNvCnPr/>
                        <wps:spPr bwMode="auto">
                          <a:xfrm flipH="1">
                            <a:off x="4300" y="8812"/>
                            <a:ext cx="514" cy="1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Freeform 4055"/>
                        <wps:cNvSpPr>
                          <a:spLocks/>
                        </wps:cNvSpPr>
                        <wps:spPr bwMode="auto">
                          <a:xfrm>
                            <a:off x="3776" y="8937"/>
                            <a:ext cx="49" cy="250"/>
                          </a:xfrm>
                          <a:custGeom>
                            <a:avLst/>
                            <a:gdLst>
                              <a:gd name="T0" fmla="*/ 10 w 49"/>
                              <a:gd name="T1" fmla="*/ 0 h 250"/>
                              <a:gd name="T2" fmla="*/ 10 w 49"/>
                              <a:gd name="T3" fmla="*/ 0 h 250"/>
                              <a:gd name="T4" fmla="*/ 24 w 49"/>
                              <a:gd name="T5" fmla="*/ 10 h 250"/>
                              <a:gd name="T6" fmla="*/ 34 w 49"/>
                              <a:gd name="T7" fmla="*/ 25 h 250"/>
                              <a:gd name="T8" fmla="*/ 44 w 49"/>
                              <a:gd name="T9" fmla="*/ 50 h 250"/>
                              <a:gd name="T10" fmla="*/ 49 w 49"/>
                              <a:gd name="T11" fmla="*/ 80 h 250"/>
                              <a:gd name="T12" fmla="*/ 44 w 49"/>
                              <a:gd name="T13" fmla="*/ 110 h 250"/>
                              <a:gd name="T14" fmla="*/ 34 w 49"/>
                              <a:gd name="T15" fmla="*/ 135 h 250"/>
                              <a:gd name="T16" fmla="*/ 24 w 49"/>
                              <a:gd name="T17" fmla="*/ 155 h 250"/>
                              <a:gd name="T18" fmla="*/ 5 w 49"/>
                              <a:gd name="T19" fmla="*/ 185 h 250"/>
                              <a:gd name="T20" fmla="*/ 5 w 49"/>
                              <a:gd name="T21" fmla="*/ 185 h 250"/>
                              <a:gd name="T22" fmla="*/ 0 w 49"/>
                              <a:gd name="T23" fmla="*/ 190 h 250"/>
                              <a:gd name="T24" fmla="*/ 5 w 49"/>
                              <a:gd name="T25" fmla="*/ 200 h 250"/>
                              <a:gd name="T26" fmla="*/ 19 w 49"/>
                              <a:gd name="T27" fmla="*/ 215 h 250"/>
                              <a:gd name="T28" fmla="*/ 49 w 49"/>
                              <a:gd name="T29" fmla="*/ 235 h 250"/>
                              <a:gd name="T30" fmla="*/ 5 w 49"/>
                              <a:gd name="T31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9" h="250"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24" y="10"/>
                                </a:lnTo>
                                <a:lnTo>
                                  <a:pt x="34" y="25"/>
                                </a:lnTo>
                                <a:lnTo>
                                  <a:pt x="44" y="50"/>
                                </a:lnTo>
                                <a:lnTo>
                                  <a:pt x="49" y="80"/>
                                </a:lnTo>
                                <a:lnTo>
                                  <a:pt x="44" y="110"/>
                                </a:lnTo>
                                <a:lnTo>
                                  <a:pt x="34" y="135"/>
                                </a:lnTo>
                                <a:lnTo>
                                  <a:pt x="24" y="155"/>
                                </a:lnTo>
                                <a:lnTo>
                                  <a:pt x="5" y="185"/>
                                </a:lnTo>
                                <a:lnTo>
                                  <a:pt x="0" y="190"/>
                                </a:lnTo>
                                <a:lnTo>
                                  <a:pt x="5" y="200"/>
                                </a:lnTo>
                                <a:lnTo>
                                  <a:pt x="19" y="215"/>
                                </a:lnTo>
                                <a:lnTo>
                                  <a:pt x="49" y="235"/>
                                </a:lnTo>
                                <a:lnTo>
                                  <a:pt x="5" y="2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056"/>
                        <wps:cNvSpPr>
                          <a:spLocks/>
                        </wps:cNvSpPr>
                        <wps:spPr bwMode="auto">
                          <a:xfrm>
                            <a:off x="4250" y="8937"/>
                            <a:ext cx="50" cy="250"/>
                          </a:xfrm>
                          <a:custGeom>
                            <a:avLst/>
                            <a:gdLst>
                              <a:gd name="T0" fmla="*/ 50 w 50"/>
                              <a:gd name="T1" fmla="*/ 0 h 250"/>
                              <a:gd name="T2" fmla="*/ 50 w 50"/>
                              <a:gd name="T3" fmla="*/ 0 h 250"/>
                              <a:gd name="T4" fmla="*/ 25 w 50"/>
                              <a:gd name="T5" fmla="*/ 25 h 250"/>
                              <a:gd name="T6" fmla="*/ 10 w 50"/>
                              <a:gd name="T7" fmla="*/ 50 h 250"/>
                              <a:gd name="T8" fmla="*/ 5 w 50"/>
                              <a:gd name="T9" fmla="*/ 80 h 250"/>
                              <a:gd name="T10" fmla="*/ 10 w 50"/>
                              <a:gd name="T11" fmla="*/ 110 h 250"/>
                              <a:gd name="T12" fmla="*/ 20 w 50"/>
                              <a:gd name="T13" fmla="*/ 135 h 250"/>
                              <a:gd name="T14" fmla="*/ 30 w 50"/>
                              <a:gd name="T15" fmla="*/ 155 h 250"/>
                              <a:gd name="T16" fmla="*/ 45 w 50"/>
                              <a:gd name="T17" fmla="*/ 185 h 250"/>
                              <a:gd name="T18" fmla="*/ 45 w 50"/>
                              <a:gd name="T19" fmla="*/ 185 h 250"/>
                              <a:gd name="T20" fmla="*/ 50 w 50"/>
                              <a:gd name="T21" fmla="*/ 190 h 250"/>
                              <a:gd name="T22" fmla="*/ 45 w 50"/>
                              <a:gd name="T23" fmla="*/ 195 h 250"/>
                              <a:gd name="T24" fmla="*/ 30 w 50"/>
                              <a:gd name="T25" fmla="*/ 215 h 250"/>
                              <a:gd name="T26" fmla="*/ 0 w 50"/>
                              <a:gd name="T27" fmla="*/ 235 h 250"/>
                              <a:gd name="T28" fmla="*/ 50 w 50"/>
                              <a:gd name="T29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50" y="0"/>
                                </a:moveTo>
                                <a:lnTo>
                                  <a:pt x="50" y="0"/>
                                </a:lnTo>
                                <a:lnTo>
                                  <a:pt x="25" y="25"/>
                                </a:lnTo>
                                <a:lnTo>
                                  <a:pt x="10" y="50"/>
                                </a:lnTo>
                                <a:lnTo>
                                  <a:pt x="5" y="80"/>
                                </a:lnTo>
                                <a:lnTo>
                                  <a:pt x="10" y="110"/>
                                </a:lnTo>
                                <a:lnTo>
                                  <a:pt x="20" y="135"/>
                                </a:lnTo>
                                <a:lnTo>
                                  <a:pt x="30" y="155"/>
                                </a:lnTo>
                                <a:lnTo>
                                  <a:pt x="45" y="185"/>
                                </a:lnTo>
                                <a:lnTo>
                                  <a:pt x="50" y="190"/>
                                </a:lnTo>
                                <a:lnTo>
                                  <a:pt x="45" y="195"/>
                                </a:lnTo>
                                <a:lnTo>
                                  <a:pt x="30" y="215"/>
                                </a:lnTo>
                                <a:lnTo>
                                  <a:pt x="0" y="235"/>
                                </a:lnTo>
                                <a:lnTo>
                                  <a:pt x="50" y="2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057"/>
                        <wps:cNvSpPr>
                          <a:spLocks/>
                        </wps:cNvSpPr>
                        <wps:spPr bwMode="auto">
                          <a:xfrm>
                            <a:off x="3820" y="8937"/>
                            <a:ext cx="435" cy="245"/>
                          </a:xfrm>
                          <a:custGeom>
                            <a:avLst/>
                            <a:gdLst>
                              <a:gd name="T0" fmla="*/ 220 w 435"/>
                              <a:gd name="T1" fmla="*/ 0 h 245"/>
                              <a:gd name="T2" fmla="*/ 220 w 435"/>
                              <a:gd name="T3" fmla="*/ 0 h 245"/>
                              <a:gd name="T4" fmla="*/ 135 w 435"/>
                              <a:gd name="T5" fmla="*/ 5 h 245"/>
                              <a:gd name="T6" fmla="*/ 100 w 435"/>
                              <a:gd name="T7" fmla="*/ 10 h 245"/>
                              <a:gd name="T8" fmla="*/ 65 w 435"/>
                              <a:gd name="T9" fmla="*/ 15 h 245"/>
                              <a:gd name="T10" fmla="*/ 40 w 435"/>
                              <a:gd name="T11" fmla="*/ 30 h 245"/>
                              <a:gd name="T12" fmla="*/ 20 w 435"/>
                              <a:gd name="T13" fmla="*/ 45 h 245"/>
                              <a:gd name="T14" fmla="*/ 5 w 435"/>
                              <a:gd name="T15" fmla="*/ 65 h 245"/>
                              <a:gd name="T16" fmla="*/ 0 w 435"/>
                              <a:gd name="T17" fmla="*/ 95 h 245"/>
                              <a:gd name="T18" fmla="*/ 0 w 435"/>
                              <a:gd name="T19" fmla="*/ 95 h 245"/>
                              <a:gd name="T20" fmla="*/ 5 w 435"/>
                              <a:gd name="T21" fmla="*/ 125 h 245"/>
                              <a:gd name="T22" fmla="*/ 15 w 435"/>
                              <a:gd name="T23" fmla="*/ 150 h 245"/>
                              <a:gd name="T24" fmla="*/ 35 w 435"/>
                              <a:gd name="T25" fmla="*/ 175 h 245"/>
                              <a:gd name="T26" fmla="*/ 65 w 435"/>
                              <a:gd name="T27" fmla="*/ 200 h 245"/>
                              <a:gd name="T28" fmla="*/ 95 w 435"/>
                              <a:gd name="T29" fmla="*/ 220 h 245"/>
                              <a:gd name="T30" fmla="*/ 135 w 435"/>
                              <a:gd name="T31" fmla="*/ 230 h 245"/>
                              <a:gd name="T32" fmla="*/ 175 w 435"/>
                              <a:gd name="T33" fmla="*/ 240 h 245"/>
                              <a:gd name="T34" fmla="*/ 220 w 435"/>
                              <a:gd name="T35" fmla="*/ 245 h 245"/>
                              <a:gd name="T36" fmla="*/ 220 w 435"/>
                              <a:gd name="T37" fmla="*/ 245 h 245"/>
                              <a:gd name="T38" fmla="*/ 265 w 435"/>
                              <a:gd name="T39" fmla="*/ 240 h 245"/>
                              <a:gd name="T40" fmla="*/ 305 w 435"/>
                              <a:gd name="T41" fmla="*/ 230 h 245"/>
                              <a:gd name="T42" fmla="*/ 340 w 435"/>
                              <a:gd name="T43" fmla="*/ 220 h 245"/>
                              <a:gd name="T44" fmla="*/ 375 w 435"/>
                              <a:gd name="T45" fmla="*/ 200 h 245"/>
                              <a:gd name="T46" fmla="*/ 400 w 435"/>
                              <a:gd name="T47" fmla="*/ 175 h 245"/>
                              <a:gd name="T48" fmla="*/ 420 w 435"/>
                              <a:gd name="T49" fmla="*/ 150 h 245"/>
                              <a:gd name="T50" fmla="*/ 430 w 435"/>
                              <a:gd name="T51" fmla="*/ 125 h 245"/>
                              <a:gd name="T52" fmla="*/ 435 w 435"/>
                              <a:gd name="T53" fmla="*/ 95 h 245"/>
                              <a:gd name="T54" fmla="*/ 435 w 435"/>
                              <a:gd name="T55" fmla="*/ 95 h 245"/>
                              <a:gd name="T56" fmla="*/ 435 w 435"/>
                              <a:gd name="T57" fmla="*/ 65 h 245"/>
                              <a:gd name="T58" fmla="*/ 420 w 435"/>
                              <a:gd name="T59" fmla="*/ 45 h 245"/>
                              <a:gd name="T60" fmla="*/ 400 w 435"/>
                              <a:gd name="T61" fmla="*/ 30 h 245"/>
                              <a:gd name="T62" fmla="*/ 375 w 435"/>
                              <a:gd name="T63" fmla="*/ 15 h 245"/>
                              <a:gd name="T64" fmla="*/ 340 w 435"/>
                              <a:gd name="T65" fmla="*/ 10 h 245"/>
                              <a:gd name="T66" fmla="*/ 305 w 435"/>
                              <a:gd name="T67" fmla="*/ 5 h 245"/>
                              <a:gd name="T68" fmla="*/ 220 w 435"/>
                              <a:gd name="T69" fmla="*/ 0 h 245"/>
                              <a:gd name="T70" fmla="*/ 220 w 435"/>
                              <a:gd name="T71" fmla="*/ 0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5" h="245">
                                <a:moveTo>
                                  <a:pt x="220" y="0"/>
                                </a:moveTo>
                                <a:lnTo>
                                  <a:pt x="220" y="0"/>
                                </a:lnTo>
                                <a:lnTo>
                                  <a:pt x="135" y="5"/>
                                </a:lnTo>
                                <a:lnTo>
                                  <a:pt x="100" y="10"/>
                                </a:lnTo>
                                <a:lnTo>
                                  <a:pt x="65" y="15"/>
                                </a:lnTo>
                                <a:lnTo>
                                  <a:pt x="40" y="30"/>
                                </a:lnTo>
                                <a:lnTo>
                                  <a:pt x="20" y="45"/>
                                </a:lnTo>
                                <a:lnTo>
                                  <a:pt x="5" y="65"/>
                                </a:lnTo>
                                <a:lnTo>
                                  <a:pt x="0" y="95"/>
                                </a:lnTo>
                                <a:lnTo>
                                  <a:pt x="5" y="125"/>
                                </a:lnTo>
                                <a:lnTo>
                                  <a:pt x="15" y="150"/>
                                </a:lnTo>
                                <a:lnTo>
                                  <a:pt x="35" y="175"/>
                                </a:lnTo>
                                <a:lnTo>
                                  <a:pt x="65" y="200"/>
                                </a:lnTo>
                                <a:lnTo>
                                  <a:pt x="95" y="220"/>
                                </a:lnTo>
                                <a:lnTo>
                                  <a:pt x="135" y="230"/>
                                </a:lnTo>
                                <a:lnTo>
                                  <a:pt x="175" y="240"/>
                                </a:lnTo>
                                <a:lnTo>
                                  <a:pt x="220" y="245"/>
                                </a:lnTo>
                                <a:lnTo>
                                  <a:pt x="265" y="240"/>
                                </a:lnTo>
                                <a:lnTo>
                                  <a:pt x="305" y="230"/>
                                </a:lnTo>
                                <a:lnTo>
                                  <a:pt x="340" y="220"/>
                                </a:lnTo>
                                <a:lnTo>
                                  <a:pt x="375" y="200"/>
                                </a:lnTo>
                                <a:lnTo>
                                  <a:pt x="400" y="175"/>
                                </a:lnTo>
                                <a:lnTo>
                                  <a:pt x="420" y="150"/>
                                </a:lnTo>
                                <a:lnTo>
                                  <a:pt x="430" y="125"/>
                                </a:lnTo>
                                <a:lnTo>
                                  <a:pt x="435" y="95"/>
                                </a:lnTo>
                                <a:lnTo>
                                  <a:pt x="435" y="65"/>
                                </a:lnTo>
                                <a:lnTo>
                                  <a:pt x="420" y="45"/>
                                </a:lnTo>
                                <a:lnTo>
                                  <a:pt x="400" y="30"/>
                                </a:lnTo>
                                <a:lnTo>
                                  <a:pt x="375" y="15"/>
                                </a:lnTo>
                                <a:lnTo>
                                  <a:pt x="340" y="10"/>
                                </a:lnTo>
                                <a:lnTo>
                                  <a:pt x="305" y="5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058"/>
                        <wps:cNvSpPr>
                          <a:spLocks/>
                        </wps:cNvSpPr>
                        <wps:spPr bwMode="auto">
                          <a:xfrm>
                            <a:off x="3890" y="8937"/>
                            <a:ext cx="300" cy="195"/>
                          </a:xfrm>
                          <a:custGeom>
                            <a:avLst/>
                            <a:gdLst>
                              <a:gd name="T0" fmla="*/ 150 w 300"/>
                              <a:gd name="T1" fmla="*/ 0 h 195"/>
                              <a:gd name="T2" fmla="*/ 150 w 300"/>
                              <a:gd name="T3" fmla="*/ 0 h 195"/>
                              <a:gd name="T4" fmla="*/ 120 w 300"/>
                              <a:gd name="T5" fmla="*/ 0 h 195"/>
                              <a:gd name="T6" fmla="*/ 90 w 300"/>
                              <a:gd name="T7" fmla="*/ 5 h 195"/>
                              <a:gd name="T8" fmla="*/ 65 w 300"/>
                              <a:gd name="T9" fmla="*/ 15 h 195"/>
                              <a:gd name="T10" fmla="*/ 45 w 300"/>
                              <a:gd name="T11" fmla="*/ 25 h 195"/>
                              <a:gd name="T12" fmla="*/ 25 w 300"/>
                              <a:gd name="T13" fmla="*/ 40 h 195"/>
                              <a:gd name="T14" fmla="*/ 15 w 300"/>
                              <a:gd name="T15" fmla="*/ 55 h 195"/>
                              <a:gd name="T16" fmla="*/ 5 w 300"/>
                              <a:gd name="T17" fmla="*/ 75 h 195"/>
                              <a:gd name="T18" fmla="*/ 0 w 300"/>
                              <a:gd name="T19" fmla="*/ 95 h 195"/>
                              <a:gd name="T20" fmla="*/ 0 w 300"/>
                              <a:gd name="T21" fmla="*/ 95 h 195"/>
                              <a:gd name="T22" fmla="*/ 0 w 300"/>
                              <a:gd name="T23" fmla="*/ 115 h 195"/>
                              <a:gd name="T24" fmla="*/ 10 w 300"/>
                              <a:gd name="T25" fmla="*/ 135 h 195"/>
                              <a:gd name="T26" fmla="*/ 25 w 300"/>
                              <a:gd name="T27" fmla="*/ 150 h 195"/>
                              <a:gd name="T28" fmla="*/ 40 w 300"/>
                              <a:gd name="T29" fmla="*/ 165 h 195"/>
                              <a:gd name="T30" fmla="*/ 65 w 300"/>
                              <a:gd name="T31" fmla="*/ 180 h 195"/>
                              <a:gd name="T32" fmla="*/ 90 w 300"/>
                              <a:gd name="T33" fmla="*/ 190 h 195"/>
                              <a:gd name="T34" fmla="*/ 120 w 300"/>
                              <a:gd name="T35" fmla="*/ 195 h 195"/>
                              <a:gd name="T36" fmla="*/ 150 w 300"/>
                              <a:gd name="T37" fmla="*/ 195 h 195"/>
                              <a:gd name="T38" fmla="*/ 150 w 300"/>
                              <a:gd name="T39" fmla="*/ 195 h 195"/>
                              <a:gd name="T40" fmla="*/ 180 w 300"/>
                              <a:gd name="T41" fmla="*/ 195 h 195"/>
                              <a:gd name="T42" fmla="*/ 205 w 300"/>
                              <a:gd name="T43" fmla="*/ 190 h 195"/>
                              <a:gd name="T44" fmla="*/ 230 w 300"/>
                              <a:gd name="T45" fmla="*/ 180 h 195"/>
                              <a:gd name="T46" fmla="*/ 255 w 300"/>
                              <a:gd name="T47" fmla="*/ 165 h 195"/>
                              <a:gd name="T48" fmla="*/ 275 w 300"/>
                              <a:gd name="T49" fmla="*/ 150 h 195"/>
                              <a:gd name="T50" fmla="*/ 285 w 300"/>
                              <a:gd name="T51" fmla="*/ 135 h 195"/>
                              <a:gd name="T52" fmla="*/ 295 w 300"/>
                              <a:gd name="T53" fmla="*/ 115 h 195"/>
                              <a:gd name="T54" fmla="*/ 300 w 300"/>
                              <a:gd name="T55" fmla="*/ 95 h 195"/>
                              <a:gd name="T56" fmla="*/ 300 w 300"/>
                              <a:gd name="T57" fmla="*/ 95 h 195"/>
                              <a:gd name="T58" fmla="*/ 295 w 300"/>
                              <a:gd name="T59" fmla="*/ 75 h 195"/>
                              <a:gd name="T60" fmla="*/ 290 w 300"/>
                              <a:gd name="T61" fmla="*/ 55 h 195"/>
                              <a:gd name="T62" fmla="*/ 275 w 300"/>
                              <a:gd name="T63" fmla="*/ 40 h 195"/>
                              <a:gd name="T64" fmla="*/ 255 w 300"/>
                              <a:gd name="T65" fmla="*/ 25 h 195"/>
                              <a:gd name="T66" fmla="*/ 235 w 300"/>
                              <a:gd name="T67" fmla="*/ 15 h 195"/>
                              <a:gd name="T68" fmla="*/ 210 w 300"/>
                              <a:gd name="T69" fmla="*/ 5 h 195"/>
                              <a:gd name="T70" fmla="*/ 180 w 300"/>
                              <a:gd name="T71" fmla="*/ 0 h 195"/>
                              <a:gd name="T72" fmla="*/ 150 w 300"/>
                              <a:gd name="T73" fmla="*/ 0 h 195"/>
                              <a:gd name="T74" fmla="*/ 150 w 300"/>
                              <a:gd name="T75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00" h="195">
                                <a:moveTo>
                                  <a:pt x="150" y="0"/>
                                </a:moveTo>
                                <a:lnTo>
                                  <a:pt x="150" y="0"/>
                                </a:lnTo>
                                <a:lnTo>
                                  <a:pt x="120" y="0"/>
                                </a:lnTo>
                                <a:lnTo>
                                  <a:pt x="90" y="5"/>
                                </a:lnTo>
                                <a:lnTo>
                                  <a:pt x="65" y="15"/>
                                </a:lnTo>
                                <a:lnTo>
                                  <a:pt x="45" y="25"/>
                                </a:lnTo>
                                <a:lnTo>
                                  <a:pt x="25" y="40"/>
                                </a:lnTo>
                                <a:lnTo>
                                  <a:pt x="15" y="55"/>
                                </a:lnTo>
                                <a:lnTo>
                                  <a:pt x="5" y="75"/>
                                </a:lnTo>
                                <a:lnTo>
                                  <a:pt x="0" y="95"/>
                                </a:lnTo>
                                <a:lnTo>
                                  <a:pt x="0" y="115"/>
                                </a:lnTo>
                                <a:lnTo>
                                  <a:pt x="10" y="135"/>
                                </a:lnTo>
                                <a:lnTo>
                                  <a:pt x="25" y="150"/>
                                </a:lnTo>
                                <a:lnTo>
                                  <a:pt x="40" y="165"/>
                                </a:lnTo>
                                <a:lnTo>
                                  <a:pt x="65" y="180"/>
                                </a:lnTo>
                                <a:lnTo>
                                  <a:pt x="90" y="190"/>
                                </a:lnTo>
                                <a:lnTo>
                                  <a:pt x="120" y="195"/>
                                </a:lnTo>
                                <a:lnTo>
                                  <a:pt x="150" y="195"/>
                                </a:lnTo>
                                <a:lnTo>
                                  <a:pt x="180" y="195"/>
                                </a:lnTo>
                                <a:lnTo>
                                  <a:pt x="205" y="190"/>
                                </a:lnTo>
                                <a:lnTo>
                                  <a:pt x="230" y="180"/>
                                </a:lnTo>
                                <a:lnTo>
                                  <a:pt x="255" y="165"/>
                                </a:lnTo>
                                <a:lnTo>
                                  <a:pt x="275" y="150"/>
                                </a:lnTo>
                                <a:lnTo>
                                  <a:pt x="285" y="135"/>
                                </a:lnTo>
                                <a:lnTo>
                                  <a:pt x="295" y="115"/>
                                </a:lnTo>
                                <a:lnTo>
                                  <a:pt x="300" y="95"/>
                                </a:lnTo>
                                <a:lnTo>
                                  <a:pt x="295" y="75"/>
                                </a:lnTo>
                                <a:lnTo>
                                  <a:pt x="290" y="55"/>
                                </a:lnTo>
                                <a:lnTo>
                                  <a:pt x="275" y="40"/>
                                </a:lnTo>
                                <a:lnTo>
                                  <a:pt x="255" y="25"/>
                                </a:lnTo>
                                <a:lnTo>
                                  <a:pt x="235" y="15"/>
                                </a:lnTo>
                                <a:lnTo>
                                  <a:pt x="210" y="5"/>
                                </a:lnTo>
                                <a:lnTo>
                                  <a:pt x="180" y="0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059"/>
                        <wps:cNvSpPr>
                          <a:spLocks/>
                        </wps:cNvSpPr>
                        <wps:spPr bwMode="auto">
                          <a:xfrm>
                            <a:off x="3935" y="8937"/>
                            <a:ext cx="210" cy="165"/>
                          </a:xfrm>
                          <a:custGeom>
                            <a:avLst/>
                            <a:gdLst>
                              <a:gd name="T0" fmla="*/ 105 w 210"/>
                              <a:gd name="T1" fmla="*/ 0 h 165"/>
                              <a:gd name="T2" fmla="*/ 105 w 210"/>
                              <a:gd name="T3" fmla="*/ 0 h 165"/>
                              <a:gd name="T4" fmla="*/ 85 w 210"/>
                              <a:gd name="T5" fmla="*/ 5 h 165"/>
                              <a:gd name="T6" fmla="*/ 65 w 210"/>
                              <a:gd name="T7" fmla="*/ 10 h 165"/>
                              <a:gd name="T8" fmla="*/ 45 w 210"/>
                              <a:gd name="T9" fmla="*/ 20 h 165"/>
                              <a:gd name="T10" fmla="*/ 30 w 210"/>
                              <a:gd name="T11" fmla="*/ 30 h 165"/>
                              <a:gd name="T12" fmla="*/ 20 w 210"/>
                              <a:gd name="T13" fmla="*/ 45 h 165"/>
                              <a:gd name="T14" fmla="*/ 10 w 210"/>
                              <a:gd name="T15" fmla="*/ 65 h 165"/>
                              <a:gd name="T16" fmla="*/ 0 w 210"/>
                              <a:gd name="T17" fmla="*/ 80 h 165"/>
                              <a:gd name="T18" fmla="*/ 0 w 210"/>
                              <a:gd name="T19" fmla="*/ 95 h 165"/>
                              <a:gd name="T20" fmla="*/ 0 w 210"/>
                              <a:gd name="T21" fmla="*/ 95 h 165"/>
                              <a:gd name="T22" fmla="*/ 0 w 210"/>
                              <a:gd name="T23" fmla="*/ 110 h 165"/>
                              <a:gd name="T24" fmla="*/ 5 w 210"/>
                              <a:gd name="T25" fmla="*/ 120 h 165"/>
                              <a:gd name="T26" fmla="*/ 15 w 210"/>
                              <a:gd name="T27" fmla="*/ 135 h 165"/>
                              <a:gd name="T28" fmla="*/ 30 w 210"/>
                              <a:gd name="T29" fmla="*/ 145 h 165"/>
                              <a:gd name="T30" fmla="*/ 65 w 210"/>
                              <a:gd name="T31" fmla="*/ 160 h 165"/>
                              <a:gd name="T32" fmla="*/ 105 w 210"/>
                              <a:gd name="T33" fmla="*/ 165 h 165"/>
                              <a:gd name="T34" fmla="*/ 105 w 210"/>
                              <a:gd name="T35" fmla="*/ 165 h 165"/>
                              <a:gd name="T36" fmla="*/ 145 w 210"/>
                              <a:gd name="T37" fmla="*/ 160 h 165"/>
                              <a:gd name="T38" fmla="*/ 180 w 210"/>
                              <a:gd name="T39" fmla="*/ 145 h 165"/>
                              <a:gd name="T40" fmla="*/ 190 w 210"/>
                              <a:gd name="T41" fmla="*/ 135 h 165"/>
                              <a:gd name="T42" fmla="*/ 200 w 210"/>
                              <a:gd name="T43" fmla="*/ 120 h 165"/>
                              <a:gd name="T44" fmla="*/ 205 w 210"/>
                              <a:gd name="T45" fmla="*/ 110 h 165"/>
                              <a:gd name="T46" fmla="*/ 210 w 210"/>
                              <a:gd name="T47" fmla="*/ 95 h 165"/>
                              <a:gd name="T48" fmla="*/ 210 w 210"/>
                              <a:gd name="T49" fmla="*/ 95 h 165"/>
                              <a:gd name="T50" fmla="*/ 205 w 210"/>
                              <a:gd name="T51" fmla="*/ 80 h 165"/>
                              <a:gd name="T52" fmla="*/ 200 w 210"/>
                              <a:gd name="T53" fmla="*/ 65 h 165"/>
                              <a:gd name="T54" fmla="*/ 190 w 210"/>
                              <a:gd name="T55" fmla="*/ 45 h 165"/>
                              <a:gd name="T56" fmla="*/ 180 w 210"/>
                              <a:gd name="T57" fmla="*/ 30 h 165"/>
                              <a:gd name="T58" fmla="*/ 165 w 210"/>
                              <a:gd name="T59" fmla="*/ 20 h 165"/>
                              <a:gd name="T60" fmla="*/ 145 w 210"/>
                              <a:gd name="T61" fmla="*/ 10 h 165"/>
                              <a:gd name="T62" fmla="*/ 125 w 210"/>
                              <a:gd name="T63" fmla="*/ 5 h 165"/>
                              <a:gd name="T64" fmla="*/ 105 w 210"/>
                              <a:gd name="T65" fmla="*/ 0 h 165"/>
                              <a:gd name="T66" fmla="*/ 105 w 210"/>
                              <a:gd name="T67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0" h="165">
                                <a:moveTo>
                                  <a:pt x="105" y="0"/>
                                </a:moveTo>
                                <a:lnTo>
                                  <a:pt x="105" y="0"/>
                                </a:lnTo>
                                <a:lnTo>
                                  <a:pt x="85" y="5"/>
                                </a:lnTo>
                                <a:lnTo>
                                  <a:pt x="65" y="10"/>
                                </a:lnTo>
                                <a:lnTo>
                                  <a:pt x="45" y="20"/>
                                </a:lnTo>
                                <a:lnTo>
                                  <a:pt x="30" y="30"/>
                                </a:lnTo>
                                <a:lnTo>
                                  <a:pt x="20" y="45"/>
                                </a:lnTo>
                                <a:lnTo>
                                  <a:pt x="10" y="65"/>
                                </a:lnTo>
                                <a:lnTo>
                                  <a:pt x="0" y="80"/>
                                </a:lnTo>
                                <a:lnTo>
                                  <a:pt x="0" y="95"/>
                                </a:lnTo>
                                <a:lnTo>
                                  <a:pt x="0" y="110"/>
                                </a:lnTo>
                                <a:lnTo>
                                  <a:pt x="5" y="120"/>
                                </a:lnTo>
                                <a:lnTo>
                                  <a:pt x="15" y="135"/>
                                </a:lnTo>
                                <a:lnTo>
                                  <a:pt x="30" y="145"/>
                                </a:lnTo>
                                <a:lnTo>
                                  <a:pt x="65" y="160"/>
                                </a:lnTo>
                                <a:lnTo>
                                  <a:pt x="105" y="165"/>
                                </a:lnTo>
                                <a:lnTo>
                                  <a:pt x="145" y="160"/>
                                </a:lnTo>
                                <a:lnTo>
                                  <a:pt x="180" y="145"/>
                                </a:lnTo>
                                <a:lnTo>
                                  <a:pt x="190" y="135"/>
                                </a:lnTo>
                                <a:lnTo>
                                  <a:pt x="200" y="120"/>
                                </a:lnTo>
                                <a:lnTo>
                                  <a:pt x="205" y="110"/>
                                </a:lnTo>
                                <a:lnTo>
                                  <a:pt x="210" y="95"/>
                                </a:lnTo>
                                <a:lnTo>
                                  <a:pt x="205" y="80"/>
                                </a:lnTo>
                                <a:lnTo>
                                  <a:pt x="200" y="65"/>
                                </a:lnTo>
                                <a:lnTo>
                                  <a:pt x="190" y="45"/>
                                </a:lnTo>
                                <a:lnTo>
                                  <a:pt x="180" y="30"/>
                                </a:lnTo>
                                <a:lnTo>
                                  <a:pt x="165" y="20"/>
                                </a:lnTo>
                                <a:lnTo>
                                  <a:pt x="145" y="10"/>
                                </a:lnTo>
                                <a:lnTo>
                                  <a:pt x="125" y="5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060"/>
                        <wps:cNvSpPr>
                          <a:spLocks/>
                        </wps:cNvSpPr>
                        <wps:spPr bwMode="auto">
                          <a:xfrm>
                            <a:off x="3965" y="8937"/>
                            <a:ext cx="150" cy="145"/>
                          </a:xfrm>
                          <a:custGeom>
                            <a:avLst/>
                            <a:gdLst>
                              <a:gd name="T0" fmla="*/ 75 w 150"/>
                              <a:gd name="T1" fmla="*/ 0 h 145"/>
                              <a:gd name="T2" fmla="*/ 75 w 150"/>
                              <a:gd name="T3" fmla="*/ 0 h 145"/>
                              <a:gd name="T4" fmla="*/ 60 w 150"/>
                              <a:gd name="T5" fmla="*/ 5 h 145"/>
                              <a:gd name="T6" fmla="*/ 45 w 150"/>
                              <a:gd name="T7" fmla="*/ 10 h 145"/>
                              <a:gd name="T8" fmla="*/ 35 w 150"/>
                              <a:gd name="T9" fmla="*/ 25 h 145"/>
                              <a:gd name="T10" fmla="*/ 25 w 150"/>
                              <a:gd name="T11" fmla="*/ 35 h 145"/>
                              <a:gd name="T12" fmla="*/ 5 w 150"/>
                              <a:gd name="T13" fmla="*/ 70 h 145"/>
                              <a:gd name="T14" fmla="*/ 0 w 150"/>
                              <a:gd name="T15" fmla="*/ 95 h 145"/>
                              <a:gd name="T16" fmla="*/ 0 w 150"/>
                              <a:gd name="T17" fmla="*/ 95 h 145"/>
                              <a:gd name="T18" fmla="*/ 0 w 150"/>
                              <a:gd name="T19" fmla="*/ 105 h 145"/>
                              <a:gd name="T20" fmla="*/ 5 w 150"/>
                              <a:gd name="T21" fmla="*/ 115 h 145"/>
                              <a:gd name="T22" fmla="*/ 20 w 150"/>
                              <a:gd name="T23" fmla="*/ 130 h 145"/>
                              <a:gd name="T24" fmla="*/ 45 w 150"/>
                              <a:gd name="T25" fmla="*/ 140 h 145"/>
                              <a:gd name="T26" fmla="*/ 75 w 150"/>
                              <a:gd name="T27" fmla="*/ 145 h 145"/>
                              <a:gd name="T28" fmla="*/ 75 w 150"/>
                              <a:gd name="T29" fmla="*/ 145 h 145"/>
                              <a:gd name="T30" fmla="*/ 105 w 150"/>
                              <a:gd name="T31" fmla="*/ 140 h 145"/>
                              <a:gd name="T32" fmla="*/ 125 w 150"/>
                              <a:gd name="T33" fmla="*/ 130 h 145"/>
                              <a:gd name="T34" fmla="*/ 140 w 150"/>
                              <a:gd name="T35" fmla="*/ 115 h 145"/>
                              <a:gd name="T36" fmla="*/ 150 w 150"/>
                              <a:gd name="T37" fmla="*/ 95 h 145"/>
                              <a:gd name="T38" fmla="*/ 150 w 150"/>
                              <a:gd name="T39" fmla="*/ 95 h 145"/>
                              <a:gd name="T40" fmla="*/ 145 w 150"/>
                              <a:gd name="T41" fmla="*/ 70 h 145"/>
                              <a:gd name="T42" fmla="*/ 130 w 150"/>
                              <a:gd name="T43" fmla="*/ 40 h 145"/>
                              <a:gd name="T44" fmla="*/ 120 w 150"/>
                              <a:gd name="T45" fmla="*/ 25 h 145"/>
                              <a:gd name="T46" fmla="*/ 105 w 150"/>
                              <a:gd name="T47" fmla="*/ 10 h 145"/>
                              <a:gd name="T48" fmla="*/ 90 w 150"/>
                              <a:gd name="T49" fmla="*/ 5 h 145"/>
                              <a:gd name="T50" fmla="*/ 75 w 150"/>
                              <a:gd name="T51" fmla="*/ 0 h 145"/>
                              <a:gd name="T52" fmla="*/ 75 w 150"/>
                              <a:gd name="T5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0" h="145">
                                <a:moveTo>
                                  <a:pt x="75" y="0"/>
                                </a:moveTo>
                                <a:lnTo>
                                  <a:pt x="75" y="0"/>
                                </a:lnTo>
                                <a:lnTo>
                                  <a:pt x="60" y="5"/>
                                </a:lnTo>
                                <a:lnTo>
                                  <a:pt x="45" y="10"/>
                                </a:lnTo>
                                <a:lnTo>
                                  <a:pt x="35" y="25"/>
                                </a:lnTo>
                                <a:lnTo>
                                  <a:pt x="25" y="35"/>
                                </a:lnTo>
                                <a:lnTo>
                                  <a:pt x="5" y="70"/>
                                </a:lnTo>
                                <a:lnTo>
                                  <a:pt x="0" y="95"/>
                                </a:lnTo>
                                <a:lnTo>
                                  <a:pt x="0" y="105"/>
                                </a:lnTo>
                                <a:lnTo>
                                  <a:pt x="5" y="115"/>
                                </a:lnTo>
                                <a:lnTo>
                                  <a:pt x="20" y="130"/>
                                </a:lnTo>
                                <a:lnTo>
                                  <a:pt x="45" y="140"/>
                                </a:lnTo>
                                <a:lnTo>
                                  <a:pt x="75" y="145"/>
                                </a:lnTo>
                                <a:lnTo>
                                  <a:pt x="105" y="140"/>
                                </a:lnTo>
                                <a:lnTo>
                                  <a:pt x="125" y="130"/>
                                </a:lnTo>
                                <a:lnTo>
                                  <a:pt x="140" y="115"/>
                                </a:lnTo>
                                <a:lnTo>
                                  <a:pt x="150" y="95"/>
                                </a:lnTo>
                                <a:lnTo>
                                  <a:pt x="145" y="70"/>
                                </a:lnTo>
                                <a:lnTo>
                                  <a:pt x="130" y="40"/>
                                </a:lnTo>
                                <a:lnTo>
                                  <a:pt x="120" y="25"/>
                                </a:lnTo>
                                <a:lnTo>
                                  <a:pt x="105" y="10"/>
                                </a:lnTo>
                                <a:lnTo>
                                  <a:pt x="90" y="5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061"/>
                        <wps:cNvSpPr>
                          <a:spLocks/>
                        </wps:cNvSpPr>
                        <wps:spPr bwMode="auto">
                          <a:xfrm>
                            <a:off x="3786" y="8917"/>
                            <a:ext cx="514" cy="20"/>
                          </a:xfrm>
                          <a:custGeom>
                            <a:avLst/>
                            <a:gdLst>
                              <a:gd name="T0" fmla="*/ 514 w 514"/>
                              <a:gd name="T1" fmla="*/ 20 h 20"/>
                              <a:gd name="T2" fmla="*/ 514 w 514"/>
                              <a:gd name="T3" fmla="*/ 20 h 20"/>
                              <a:gd name="T4" fmla="*/ 489 w 514"/>
                              <a:gd name="T5" fmla="*/ 10 h 20"/>
                              <a:gd name="T6" fmla="*/ 444 w 514"/>
                              <a:gd name="T7" fmla="*/ 0 h 20"/>
                              <a:gd name="T8" fmla="*/ 409 w 514"/>
                              <a:gd name="T9" fmla="*/ 0 h 20"/>
                              <a:gd name="T10" fmla="*/ 364 w 514"/>
                              <a:gd name="T11" fmla="*/ 0 h 20"/>
                              <a:gd name="T12" fmla="*/ 314 w 514"/>
                              <a:gd name="T13" fmla="*/ 10 h 20"/>
                              <a:gd name="T14" fmla="*/ 254 w 514"/>
                              <a:gd name="T15" fmla="*/ 20 h 20"/>
                              <a:gd name="T16" fmla="*/ 254 w 514"/>
                              <a:gd name="T17" fmla="*/ 20 h 20"/>
                              <a:gd name="T18" fmla="*/ 254 w 514"/>
                              <a:gd name="T19" fmla="*/ 20 h 20"/>
                              <a:gd name="T20" fmla="*/ 194 w 514"/>
                              <a:gd name="T21" fmla="*/ 10 h 20"/>
                              <a:gd name="T22" fmla="*/ 144 w 514"/>
                              <a:gd name="T23" fmla="*/ 5 h 20"/>
                              <a:gd name="T24" fmla="*/ 99 w 514"/>
                              <a:gd name="T25" fmla="*/ 0 h 20"/>
                              <a:gd name="T26" fmla="*/ 69 w 514"/>
                              <a:gd name="T27" fmla="*/ 0 h 20"/>
                              <a:gd name="T28" fmla="*/ 24 w 514"/>
                              <a:gd name="T29" fmla="*/ 10 h 20"/>
                              <a:gd name="T30" fmla="*/ 0 w 514"/>
                              <a:gd name="T3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14" h="20">
                                <a:moveTo>
                                  <a:pt x="514" y="20"/>
                                </a:moveTo>
                                <a:lnTo>
                                  <a:pt x="514" y="20"/>
                                </a:lnTo>
                                <a:lnTo>
                                  <a:pt x="489" y="10"/>
                                </a:lnTo>
                                <a:lnTo>
                                  <a:pt x="444" y="0"/>
                                </a:lnTo>
                                <a:lnTo>
                                  <a:pt x="409" y="0"/>
                                </a:lnTo>
                                <a:lnTo>
                                  <a:pt x="364" y="0"/>
                                </a:lnTo>
                                <a:lnTo>
                                  <a:pt x="314" y="10"/>
                                </a:lnTo>
                                <a:lnTo>
                                  <a:pt x="254" y="20"/>
                                </a:lnTo>
                                <a:lnTo>
                                  <a:pt x="194" y="10"/>
                                </a:lnTo>
                                <a:lnTo>
                                  <a:pt x="144" y="5"/>
                                </a:lnTo>
                                <a:lnTo>
                                  <a:pt x="99" y="0"/>
                                </a:lnTo>
                                <a:lnTo>
                                  <a:pt x="69" y="0"/>
                                </a:lnTo>
                                <a:lnTo>
                                  <a:pt x="24" y="1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062"/>
                        <wps:cNvSpPr>
                          <a:spLocks/>
                        </wps:cNvSpPr>
                        <wps:spPr bwMode="auto">
                          <a:xfrm>
                            <a:off x="3786" y="8892"/>
                            <a:ext cx="514" cy="45"/>
                          </a:xfrm>
                          <a:custGeom>
                            <a:avLst/>
                            <a:gdLst>
                              <a:gd name="T0" fmla="*/ 514 w 514"/>
                              <a:gd name="T1" fmla="*/ 45 h 45"/>
                              <a:gd name="T2" fmla="*/ 514 w 514"/>
                              <a:gd name="T3" fmla="*/ 45 h 45"/>
                              <a:gd name="T4" fmla="*/ 469 w 514"/>
                              <a:gd name="T5" fmla="*/ 30 h 45"/>
                              <a:gd name="T6" fmla="*/ 419 w 514"/>
                              <a:gd name="T7" fmla="*/ 20 h 45"/>
                              <a:gd name="T8" fmla="*/ 359 w 514"/>
                              <a:gd name="T9" fmla="*/ 10 h 45"/>
                              <a:gd name="T10" fmla="*/ 279 w 514"/>
                              <a:gd name="T11" fmla="*/ 0 h 45"/>
                              <a:gd name="T12" fmla="*/ 194 w 514"/>
                              <a:gd name="T13" fmla="*/ 5 h 45"/>
                              <a:gd name="T14" fmla="*/ 149 w 514"/>
                              <a:gd name="T15" fmla="*/ 10 h 45"/>
                              <a:gd name="T16" fmla="*/ 99 w 514"/>
                              <a:gd name="T17" fmla="*/ 15 h 45"/>
                              <a:gd name="T18" fmla="*/ 49 w 514"/>
                              <a:gd name="T19" fmla="*/ 30 h 45"/>
                              <a:gd name="T20" fmla="*/ 0 w 514"/>
                              <a:gd name="T21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4" h="45">
                                <a:moveTo>
                                  <a:pt x="514" y="45"/>
                                </a:moveTo>
                                <a:lnTo>
                                  <a:pt x="514" y="45"/>
                                </a:lnTo>
                                <a:lnTo>
                                  <a:pt x="469" y="30"/>
                                </a:lnTo>
                                <a:lnTo>
                                  <a:pt x="419" y="20"/>
                                </a:lnTo>
                                <a:lnTo>
                                  <a:pt x="359" y="10"/>
                                </a:lnTo>
                                <a:lnTo>
                                  <a:pt x="279" y="0"/>
                                </a:lnTo>
                                <a:lnTo>
                                  <a:pt x="194" y="5"/>
                                </a:lnTo>
                                <a:lnTo>
                                  <a:pt x="149" y="10"/>
                                </a:lnTo>
                                <a:lnTo>
                                  <a:pt x="99" y="15"/>
                                </a:lnTo>
                                <a:lnTo>
                                  <a:pt x="49" y="30"/>
                                </a:lnTo>
                                <a:lnTo>
                                  <a:pt x="0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4063"/>
                        <wps:cNvCnPr/>
                        <wps:spPr bwMode="auto">
                          <a:xfrm flipH="1">
                            <a:off x="3781" y="8842"/>
                            <a:ext cx="519" cy="1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4064"/>
                        <wps:cNvCnPr/>
                        <wps:spPr bwMode="auto">
                          <a:xfrm flipH="1">
                            <a:off x="3781" y="8812"/>
                            <a:ext cx="519" cy="1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Freeform 4065"/>
                        <wps:cNvSpPr>
                          <a:spLocks/>
                        </wps:cNvSpPr>
                        <wps:spPr bwMode="auto">
                          <a:xfrm>
                            <a:off x="3261" y="8937"/>
                            <a:ext cx="50" cy="250"/>
                          </a:xfrm>
                          <a:custGeom>
                            <a:avLst/>
                            <a:gdLst>
                              <a:gd name="T0" fmla="*/ 10 w 50"/>
                              <a:gd name="T1" fmla="*/ 0 h 250"/>
                              <a:gd name="T2" fmla="*/ 10 w 50"/>
                              <a:gd name="T3" fmla="*/ 0 h 250"/>
                              <a:gd name="T4" fmla="*/ 20 w 50"/>
                              <a:gd name="T5" fmla="*/ 10 h 250"/>
                              <a:gd name="T6" fmla="*/ 30 w 50"/>
                              <a:gd name="T7" fmla="*/ 25 h 250"/>
                              <a:gd name="T8" fmla="*/ 45 w 50"/>
                              <a:gd name="T9" fmla="*/ 50 h 250"/>
                              <a:gd name="T10" fmla="*/ 45 w 50"/>
                              <a:gd name="T11" fmla="*/ 80 h 250"/>
                              <a:gd name="T12" fmla="*/ 40 w 50"/>
                              <a:gd name="T13" fmla="*/ 110 h 250"/>
                              <a:gd name="T14" fmla="*/ 30 w 50"/>
                              <a:gd name="T15" fmla="*/ 135 h 250"/>
                              <a:gd name="T16" fmla="*/ 20 w 50"/>
                              <a:gd name="T17" fmla="*/ 155 h 250"/>
                              <a:gd name="T18" fmla="*/ 0 w 50"/>
                              <a:gd name="T19" fmla="*/ 185 h 250"/>
                              <a:gd name="T20" fmla="*/ 0 w 50"/>
                              <a:gd name="T21" fmla="*/ 185 h 250"/>
                              <a:gd name="T22" fmla="*/ 0 w 50"/>
                              <a:gd name="T23" fmla="*/ 190 h 250"/>
                              <a:gd name="T24" fmla="*/ 0 w 50"/>
                              <a:gd name="T25" fmla="*/ 200 h 250"/>
                              <a:gd name="T26" fmla="*/ 20 w 50"/>
                              <a:gd name="T27" fmla="*/ 215 h 250"/>
                              <a:gd name="T28" fmla="*/ 50 w 50"/>
                              <a:gd name="T29" fmla="*/ 235 h 250"/>
                              <a:gd name="T30" fmla="*/ 0 w 50"/>
                              <a:gd name="T31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20" y="10"/>
                                </a:lnTo>
                                <a:lnTo>
                                  <a:pt x="30" y="25"/>
                                </a:lnTo>
                                <a:lnTo>
                                  <a:pt x="45" y="50"/>
                                </a:lnTo>
                                <a:lnTo>
                                  <a:pt x="45" y="80"/>
                                </a:lnTo>
                                <a:lnTo>
                                  <a:pt x="40" y="110"/>
                                </a:lnTo>
                                <a:lnTo>
                                  <a:pt x="30" y="135"/>
                                </a:lnTo>
                                <a:lnTo>
                                  <a:pt x="20" y="155"/>
                                </a:lnTo>
                                <a:lnTo>
                                  <a:pt x="0" y="185"/>
                                </a:lnTo>
                                <a:lnTo>
                                  <a:pt x="0" y="190"/>
                                </a:lnTo>
                                <a:lnTo>
                                  <a:pt x="0" y="200"/>
                                </a:lnTo>
                                <a:lnTo>
                                  <a:pt x="20" y="215"/>
                                </a:lnTo>
                                <a:lnTo>
                                  <a:pt x="50" y="235"/>
                                </a:lnTo>
                                <a:lnTo>
                                  <a:pt x="0" y="2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4066"/>
                        <wps:cNvSpPr>
                          <a:spLocks/>
                        </wps:cNvSpPr>
                        <wps:spPr bwMode="auto">
                          <a:xfrm>
                            <a:off x="3731" y="8937"/>
                            <a:ext cx="50" cy="250"/>
                          </a:xfrm>
                          <a:custGeom>
                            <a:avLst/>
                            <a:gdLst>
                              <a:gd name="T0" fmla="*/ 50 w 50"/>
                              <a:gd name="T1" fmla="*/ 0 h 250"/>
                              <a:gd name="T2" fmla="*/ 50 w 50"/>
                              <a:gd name="T3" fmla="*/ 0 h 250"/>
                              <a:gd name="T4" fmla="*/ 25 w 50"/>
                              <a:gd name="T5" fmla="*/ 25 h 250"/>
                              <a:gd name="T6" fmla="*/ 15 w 50"/>
                              <a:gd name="T7" fmla="*/ 50 h 250"/>
                              <a:gd name="T8" fmla="*/ 10 w 50"/>
                              <a:gd name="T9" fmla="*/ 80 h 250"/>
                              <a:gd name="T10" fmla="*/ 10 w 50"/>
                              <a:gd name="T11" fmla="*/ 110 h 250"/>
                              <a:gd name="T12" fmla="*/ 20 w 50"/>
                              <a:gd name="T13" fmla="*/ 135 h 250"/>
                              <a:gd name="T14" fmla="*/ 30 w 50"/>
                              <a:gd name="T15" fmla="*/ 155 h 250"/>
                              <a:gd name="T16" fmla="*/ 50 w 50"/>
                              <a:gd name="T17" fmla="*/ 185 h 250"/>
                              <a:gd name="T18" fmla="*/ 50 w 50"/>
                              <a:gd name="T19" fmla="*/ 185 h 250"/>
                              <a:gd name="T20" fmla="*/ 50 w 50"/>
                              <a:gd name="T21" fmla="*/ 190 h 250"/>
                              <a:gd name="T22" fmla="*/ 50 w 50"/>
                              <a:gd name="T23" fmla="*/ 195 h 250"/>
                              <a:gd name="T24" fmla="*/ 30 w 50"/>
                              <a:gd name="T25" fmla="*/ 215 h 250"/>
                              <a:gd name="T26" fmla="*/ 0 w 50"/>
                              <a:gd name="T27" fmla="*/ 235 h 250"/>
                              <a:gd name="T28" fmla="*/ 50 w 50"/>
                              <a:gd name="T29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50" y="0"/>
                                </a:moveTo>
                                <a:lnTo>
                                  <a:pt x="50" y="0"/>
                                </a:lnTo>
                                <a:lnTo>
                                  <a:pt x="25" y="25"/>
                                </a:lnTo>
                                <a:lnTo>
                                  <a:pt x="15" y="50"/>
                                </a:lnTo>
                                <a:lnTo>
                                  <a:pt x="10" y="80"/>
                                </a:lnTo>
                                <a:lnTo>
                                  <a:pt x="10" y="110"/>
                                </a:lnTo>
                                <a:lnTo>
                                  <a:pt x="20" y="135"/>
                                </a:lnTo>
                                <a:lnTo>
                                  <a:pt x="30" y="155"/>
                                </a:lnTo>
                                <a:lnTo>
                                  <a:pt x="50" y="185"/>
                                </a:lnTo>
                                <a:lnTo>
                                  <a:pt x="50" y="190"/>
                                </a:lnTo>
                                <a:lnTo>
                                  <a:pt x="50" y="195"/>
                                </a:lnTo>
                                <a:lnTo>
                                  <a:pt x="30" y="215"/>
                                </a:lnTo>
                                <a:lnTo>
                                  <a:pt x="0" y="235"/>
                                </a:lnTo>
                                <a:lnTo>
                                  <a:pt x="50" y="2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4067"/>
                        <wps:cNvSpPr>
                          <a:spLocks/>
                        </wps:cNvSpPr>
                        <wps:spPr bwMode="auto">
                          <a:xfrm>
                            <a:off x="3306" y="8937"/>
                            <a:ext cx="435" cy="245"/>
                          </a:xfrm>
                          <a:custGeom>
                            <a:avLst/>
                            <a:gdLst>
                              <a:gd name="T0" fmla="*/ 215 w 435"/>
                              <a:gd name="T1" fmla="*/ 0 h 245"/>
                              <a:gd name="T2" fmla="*/ 215 w 435"/>
                              <a:gd name="T3" fmla="*/ 0 h 245"/>
                              <a:gd name="T4" fmla="*/ 130 w 435"/>
                              <a:gd name="T5" fmla="*/ 5 h 245"/>
                              <a:gd name="T6" fmla="*/ 95 w 435"/>
                              <a:gd name="T7" fmla="*/ 10 h 245"/>
                              <a:gd name="T8" fmla="*/ 65 w 435"/>
                              <a:gd name="T9" fmla="*/ 15 h 245"/>
                              <a:gd name="T10" fmla="*/ 35 w 435"/>
                              <a:gd name="T11" fmla="*/ 30 h 245"/>
                              <a:gd name="T12" fmla="*/ 15 w 435"/>
                              <a:gd name="T13" fmla="*/ 45 h 245"/>
                              <a:gd name="T14" fmla="*/ 5 w 435"/>
                              <a:gd name="T15" fmla="*/ 65 h 245"/>
                              <a:gd name="T16" fmla="*/ 0 w 435"/>
                              <a:gd name="T17" fmla="*/ 95 h 245"/>
                              <a:gd name="T18" fmla="*/ 0 w 435"/>
                              <a:gd name="T19" fmla="*/ 95 h 245"/>
                              <a:gd name="T20" fmla="*/ 0 w 435"/>
                              <a:gd name="T21" fmla="*/ 125 h 245"/>
                              <a:gd name="T22" fmla="*/ 15 w 435"/>
                              <a:gd name="T23" fmla="*/ 150 h 245"/>
                              <a:gd name="T24" fmla="*/ 35 w 435"/>
                              <a:gd name="T25" fmla="*/ 175 h 245"/>
                              <a:gd name="T26" fmla="*/ 60 w 435"/>
                              <a:gd name="T27" fmla="*/ 200 h 245"/>
                              <a:gd name="T28" fmla="*/ 90 w 435"/>
                              <a:gd name="T29" fmla="*/ 220 h 245"/>
                              <a:gd name="T30" fmla="*/ 130 w 435"/>
                              <a:gd name="T31" fmla="*/ 230 h 245"/>
                              <a:gd name="T32" fmla="*/ 170 w 435"/>
                              <a:gd name="T33" fmla="*/ 240 h 245"/>
                              <a:gd name="T34" fmla="*/ 215 w 435"/>
                              <a:gd name="T35" fmla="*/ 245 h 245"/>
                              <a:gd name="T36" fmla="*/ 215 w 435"/>
                              <a:gd name="T37" fmla="*/ 245 h 245"/>
                              <a:gd name="T38" fmla="*/ 260 w 435"/>
                              <a:gd name="T39" fmla="*/ 240 h 245"/>
                              <a:gd name="T40" fmla="*/ 300 w 435"/>
                              <a:gd name="T41" fmla="*/ 230 h 245"/>
                              <a:gd name="T42" fmla="*/ 335 w 435"/>
                              <a:gd name="T43" fmla="*/ 220 h 245"/>
                              <a:gd name="T44" fmla="*/ 370 w 435"/>
                              <a:gd name="T45" fmla="*/ 200 h 245"/>
                              <a:gd name="T46" fmla="*/ 395 w 435"/>
                              <a:gd name="T47" fmla="*/ 175 h 245"/>
                              <a:gd name="T48" fmla="*/ 415 w 435"/>
                              <a:gd name="T49" fmla="*/ 150 h 245"/>
                              <a:gd name="T50" fmla="*/ 430 w 435"/>
                              <a:gd name="T51" fmla="*/ 125 h 245"/>
                              <a:gd name="T52" fmla="*/ 435 w 435"/>
                              <a:gd name="T53" fmla="*/ 95 h 245"/>
                              <a:gd name="T54" fmla="*/ 435 w 435"/>
                              <a:gd name="T55" fmla="*/ 95 h 245"/>
                              <a:gd name="T56" fmla="*/ 430 w 435"/>
                              <a:gd name="T57" fmla="*/ 65 h 245"/>
                              <a:gd name="T58" fmla="*/ 415 w 435"/>
                              <a:gd name="T59" fmla="*/ 45 h 245"/>
                              <a:gd name="T60" fmla="*/ 395 w 435"/>
                              <a:gd name="T61" fmla="*/ 30 h 245"/>
                              <a:gd name="T62" fmla="*/ 370 w 435"/>
                              <a:gd name="T63" fmla="*/ 15 h 245"/>
                              <a:gd name="T64" fmla="*/ 340 w 435"/>
                              <a:gd name="T65" fmla="*/ 10 h 245"/>
                              <a:gd name="T66" fmla="*/ 300 w 435"/>
                              <a:gd name="T67" fmla="*/ 5 h 245"/>
                              <a:gd name="T68" fmla="*/ 215 w 435"/>
                              <a:gd name="T69" fmla="*/ 0 h 245"/>
                              <a:gd name="T70" fmla="*/ 215 w 435"/>
                              <a:gd name="T71" fmla="*/ 0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5" h="245">
                                <a:moveTo>
                                  <a:pt x="215" y="0"/>
                                </a:moveTo>
                                <a:lnTo>
                                  <a:pt x="215" y="0"/>
                                </a:lnTo>
                                <a:lnTo>
                                  <a:pt x="130" y="5"/>
                                </a:lnTo>
                                <a:lnTo>
                                  <a:pt x="95" y="10"/>
                                </a:lnTo>
                                <a:lnTo>
                                  <a:pt x="65" y="15"/>
                                </a:lnTo>
                                <a:lnTo>
                                  <a:pt x="35" y="30"/>
                                </a:lnTo>
                                <a:lnTo>
                                  <a:pt x="15" y="45"/>
                                </a:lnTo>
                                <a:lnTo>
                                  <a:pt x="5" y="65"/>
                                </a:lnTo>
                                <a:lnTo>
                                  <a:pt x="0" y="95"/>
                                </a:lnTo>
                                <a:lnTo>
                                  <a:pt x="0" y="125"/>
                                </a:lnTo>
                                <a:lnTo>
                                  <a:pt x="15" y="150"/>
                                </a:lnTo>
                                <a:lnTo>
                                  <a:pt x="35" y="175"/>
                                </a:lnTo>
                                <a:lnTo>
                                  <a:pt x="60" y="200"/>
                                </a:lnTo>
                                <a:lnTo>
                                  <a:pt x="90" y="220"/>
                                </a:lnTo>
                                <a:lnTo>
                                  <a:pt x="130" y="230"/>
                                </a:lnTo>
                                <a:lnTo>
                                  <a:pt x="170" y="240"/>
                                </a:lnTo>
                                <a:lnTo>
                                  <a:pt x="215" y="245"/>
                                </a:lnTo>
                                <a:lnTo>
                                  <a:pt x="260" y="240"/>
                                </a:lnTo>
                                <a:lnTo>
                                  <a:pt x="300" y="230"/>
                                </a:lnTo>
                                <a:lnTo>
                                  <a:pt x="335" y="220"/>
                                </a:lnTo>
                                <a:lnTo>
                                  <a:pt x="370" y="200"/>
                                </a:lnTo>
                                <a:lnTo>
                                  <a:pt x="395" y="175"/>
                                </a:lnTo>
                                <a:lnTo>
                                  <a:pt x="415" y="150"/>
                                </a:lnTo>
                                <a:lnTo>
                                  <a:pt x="430" y="125"/>
                                </a:lnTo>
                                <a:lnTo>
                                  <a:pt x="435" y="95"/>
                                </a:lnTo>
                                <a:lnTo>
                                  <a:pt x="430" y="65"/>
                                </a:lnTo>
                                <a:lnTo>
                                  <a:pt x="415" y="45"/>
                                </a:lnTo>
                                <a:lnTo>
                                  <a:pt x="395" y="30"/>
                                </a:lnTo>
                                <a:lnTo>
                                  <a:pt x="370" y="15"/>
                                </a:lnTo>
                                <a:lnTo>
                                  <a:pt x="340" y="10"/>
                                </a:lnTo>
                                <a:lnTo>
                                  <a:pt x="300" y="5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4068"/>
                        <wps:cNvSpPr>
                          <a:spLocks/>
                        </wps:cNvSpPr>
                        <wps:spPr bwMode="auto">
                          <a:xfrm>
                            <a:off x="3371" y="8937"/>
                            <a:ext cx="300" cy="195"/>
                          </a:xfrm>
                          <a:custGeom>
                            <a:avLst/>
                            <a:gdLst>
                              <a:gd name="T0" fmla="*/ 150 w 300"/>
                              <a:gd name="T1" fmla="*/ 0 h 195"/>
                              <a:gd name="T2" fmla="*/ 150 w 300"/>
                              <a:gd name="T3" fmla="*/ 0 h 195"/>
                              <a:gd name="T4" fmla="*/ 120 w 300"/>
                              <a:gd name="T5" fmla="*/ 0 h 195"/>
                              <a:gd name="T6" fmla="*/ 95 w 300"/>
                              <a:gd name="T7" fmla="*/ 5 h 195"/>
                              <a:gd name="T8" fmla="*/ 70 w 300"/>
                              <a:gd name="T9" fmla="*/ 15 h 195"/>
                              <a:gd name="T10" fmla="*/ 45 w 300"/>
                              <a:gd name="T11" fmla="*/ 25 h 195"/>
                              <a:gd name="T12" fmla="*/ 30 w 300"/>
                              <a:gd name="T13" fmla="*/ 40 h 195"/>
                              <a:gd name="T14" fmla="*/ 15 w 300"/>
                              <a:gd name="T15" fmla="*/ 55 h 195"/>
                              <a:gd name="T16" fmla="*/ 5 w 300"/>
                              <a:gd name="T17" fmla="*/ 75 h 195"/>
                              <a:gd name="T18" fmla="*/ 0 w 300"/>
                              <a:gd name="T19" fmla="*/ 95 h 195"/>
                              <a:gd name="T20" fmla="*/ 0 w 300"/>
                              <a:gd name="T21" fmla="*/ 95 h 195"/>
                              <a:gd name="T22" fmla="*/ 5 w 300"/>
                              <a:gd name="T23" fmla="*/ 115 h 195"/>
                              <a:gd name="T24" fmla="*/ 10 w 300"/>
                              <a:gd name="T25" fmla="*/ 135 h 195"/>
                              <a:gd name="T26" fmla="*/ 25 w 300"/>
                              <a:gd name="T27" fmla="*/ 150 h 195"/>
                              <a:gd name="T28" fmla="*/ 45 w 300"/>
                              <a:gd name="T29" fmla="*/ 165 h 195"/>
                              <a:gd name="T30" fmla="*/ 65 w 300"/>
                              <a:gd name="T31" fmla="*/ 180 h 195"/>
                              <a:gd name="T32" fmla="*/ 90 w 300"/>
                              <a:gd name="T33" fmla="*/ 190 h 195"/>
                              <a:gd name="T34" fmla="*/ 120 w 300"/>
                              <a:gd name="T35" fmla="*/ 195 h 195"/>
                              <a:gd name="T36" fmla="*/ 150 w 300"/>
                              <a:gd name="T37" fmla="*/ 195 h 195"/>
                              <a:gd name="T38" fmla="*/ 150 w 300"/>
                              <a:gd name="T39" fmla="*/ 195 h 195"/>
                              <a:gd name="T40" fmla="*/ 180 w 300"/>
                              <a:gd name="T41" fmla="*/ 195 h 195"/>
                              <a:gd name="T42" fmla="*/ 210 w 300"/>
                              <a:gd name="T43" fmla="*/ 190 h 195"/>
                              <a:gd name="T44" fmla="*/ 235 w 300"/>
                              <a:gd name="T45" fmla="*/ 180 h 195"/>
                              <a:gd name="T46" fmla="*/ 255 w 300"/>
                              <a:gd name="T47" fmla="*/ 165 h 195"/>
                              <a:gd name="T48" fmla="*/ 275 w 300"/>
                              <a:gd name="T49" fmla="*/ 150 h 195"/>
                              <a:gd name="T50" fmla="*/ 290 w 300"/>
                              <a:gd name="T51" fmla="*/ 135 h 195"/>
                              <a:gd name="T52" fmla="*/ 295 w 300"/>
                              <a:gd name="T53" fmla="*/ 115 h 195"/>
                              <a:gd name="T54" fmla="*/ 300 w 300"/>
                              <a:gd name="T55" fmla="*/ 95 h 195"/>
                              <a:gd name="T56" fmla="*/ 300 w 300"/>
                              <a:gd name="T57" fmla="*/ 95 h 195"/>
                              <a:gd name="T58" fmla="*/ 300 w 300"/>
                              <a:gd name="T59" fmla="*/ 75 h 195"/>
                              <a:gd name="T60" fmla="*/ 290 w 300"/>
                              <a:gd name="T61" fmla="*/ 55 h 195"/>
                              <a:gd name="T62" fmla="*/ 275 w 300"/>
                              <a:gd name="T63" fmla="*/ 40 h 195"/>
                              <a:gd name="T64" fmla="*/ 255 w 300"/>
                              <a:gd name="T65" fmla="*/ 25 h 195"/>
                              <a:gd name="T66" fmla="*/ 235 w 300"/>
                              <a:gd name="T67" fmla="*/ 15 h 195"/>
                              <a:gd name="T68" fmla="*/ 210 w 300"/>
                              <a:gd name="T69" fmla="*/ 5 h 195"/>
                              <a:gd name="T70" fmla="*/ 180 w 300"/>
                              <a:gd name="T71" fmla="*/ 0 h 195"/>
                              <a:gd name="T72" fmla="*/ 150 w 300"/>
                              <a:gd name="T73" fmla="*/ 0 h 195"/>
                              <a:gd name="T74" fmla="*/ 150 w 300"/>
                              <a:gd name="T75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00" h="195">
                                <a:moveTo>
                                  <a:pt x="150" y="0"/>
                                </a:moveTo>
                                <a:lnTo>
                                  <a:pt x="150" y="0"/>
                                </a:lnTo>
                                <a:lnTo>
                                  <a:pt x="120" y="0"/>
                                </a:lnTo>
                                <a:lnTo>
                                  <a:pt x="95" y="5"/>
                                </a:lnTo>
                                <a:lnTo>
                                  <a:pt x="70" y="15"/>
                                </a:lnTo>
                                <a:lnTo>
                                  <a:pt x="45" y="25"/>
                                </a:lnTo>
                                <a:lnTo>
                                  <a:pt x="30" y="40"/>
                                </a:lnTo>
                                <a:lnTo>
                                  <a:pt x="15" y="55"/>
                                </a:lnTo>
                                <a:lnTo>
                                  <a:pt x="5" y="75"/>
                                </a:lnTo>
                                <a:lnTo>
                                  <a:pt x="0" y="95"/>
                                </a:lnTo>
                                <a:lnTo>
                                  <a:pt x="5" y="115"/>
                                </a:lnTo>
                                <a:lnTo>
                                  <a:pt x="10" y="135"/>
                                </a:lnTo>
                                <a:lnTo>
                                  <a:pt x="25" y="150"/>
                                </a:lnTo>
                                <a:lnTo>
                                  <a:pt x="45" y="165"/>
                                </a:lnTo>
                                <a:lnTo>
                                  <a:pt x="65" y="180"/>
                                </a:lnTo>
                                <a:lnTo>
                                  <a:pt x="90" y="190"/>
                                </a:lnTo>
                                <a:lnTo>
                                  <a:pt x="120" y="195"/>
                                </a:lnTo>
                                <a:lnTo>
                                  <a:pt x="150" y="195"/>
                                </a:lnTo>
                                <a:lnTo>
                                  <a:pt x="180" y="195"/>
                                </a:lnTo>
                                <a:lnTo>
                                  <a:pt x="210" y="190"/>
                                </a:lnTo>
                                <a:lnTo>
                                  <a:pt x="235" y="180"/>
                                </a:lnTo>
                                <a:lnTo>
                                  <a:pt x="255" y="165"/>
                                </a:lnTo>
                                <a:lnTo>
                                  <a:pt x="275" y="150"/>
                                </a:lnTo>
                                <a:lnTo>
                                  <a:pt x="290" y="135"/>
                                </a:lnTo>
                                <a:lnTo>
                                  <a:pt x="295" y="115"/>
                                </a:lnTo>
                                <a:lnTo>
                                  <a:pt x="300" y="95"/>
                                </a:lnTo>
                                <a:lnTo>
                                  <a:pt x="300" y="75"/>
                                </a:lnTo>
                                <a:lnTo>
                                  <a:pt x="290" y="55"/>
                                </a:lnTo>
                                <a:lnTo>
                                  <a:pt x="275" y="40"/>
                                </a:lnTo>
                                <a:lnTo>
                                  <a:pt x="255" y="25"/>
                                </a:lnTo>
                                <a:lnTo>
                                  <a:pt x="235" y="15"/>
                                </a:lnTo>
                                <a:lnTo>
                                  <a:pt x="210" y="5"/>
                                </a:lnTo>
                                <a:lnTo>
                                  <a:pt x="180" y="0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069"/>
                        <wps:cNvSpPr>
                          <a:spLocks/>
                        </wps:cNvSpPr>
                        <wps:spPr bwMode="auto">
                          <a:xfrm>
                            <a:off x="3416" y="8937"/>
                            <a:ext cx="210" cy="165"/>
                          </a:xfrm>
                          <a:custGeom>
                            <a:avLst/>
                            <a:gdLst>
                              <a:gd name="T0" fmla="*/ 105 w 210"/>
                              <a:gd name="T1" fmla="*/ 0 h 165"/>
                              <a:gd name="T2" fmla="*/ 105 w 210"/>
                              <a:gd name="T3" fmla="*/ 0 h 165"/>
                              <a:gd name="T4" fmla="*/ 85 w 210"/>
                              <a:gd name="T5" fmla="*/ 5 h 165"/>
                              <a:gd name="T6" fmla="*/ 65 w 210"/>
                              <a:gd name="T7" fmla="*/ 10 h 165"/>
                              <a:gd name="T8" fmla="*/ 50 w 210"/>
                              <a:gd name="T9" fmla="*/ 20 h 165"/>
                              <a:gd name="T10" fmla="*/ 30 w 210"/>
                              <a:gd name="T11" fmla="*/ 30 h 165"/>
                              <a:gd name="T12" fmla="*/ 20 w 210"/>
                              <a:gd name="T13" fmla="*/ 45 h 165"/>
                              <a:gd name="T14" fmla="*/ 10 w 210"/>
                              <a:gd name="T15" fmla="*/ 65 h 165"/>
                              <a:gd name="T16" fmla="*/ 5 w 210"/>
                              <a:gd name="T17" fmla="*/ 80 h 165"/>
                              <a:gd name="T18" fmla="*/ 0 w 210"/>
                              <a:gd name="T19" fmla="*/ 95 h 165"/>
                              <a:gd name="T20" fmla="*/ 0 w 210"/>
                              <a:gd name="T21" fmla="*/ 95 h 165"/>
                              <a:gd name="T22" fmla="*/ 5 w 210"/>
                              <a:gd name="T23" fmla="*/ 110 h 165"/>
                              <a:gd name="T24" fmla="*/ 10 w 210"/>
                              <a:gd name="T25" fmla="*/ 120 h 165"/>
                              <a:gd name="T26" fmla="*/ 20 w 210"/>
                              <a:gd name="T27" fmla="*/ 135 h 165"/>
                              <a:gd name="T28" fmla="*/ 30 w 210"/>
                              <a:gd name="T29" fmla="*/ 145 h 165"/>
                              <a:gd name="T30" fmla="*/ 65 w 210"/>
                              <a:gd name="T31" fmla="*/ 160 h 165"/>
                              <a:gd name="T32" fmla="*/ 105 w 210"/>
                              <a:gd name="T33" fmla="*/ 165 h 165"/>
                              <a:gd name="T34" fmla="*/ 105 w 210"/>
                              <a:gd name="T35" fmla="*/ 165 h 165"/>
                              <a:gd name="T36" fmla="*/ 145 w 210"/>
                              <a:gd name="T37" fmla="*/ 160 h 165"/>
                              <a:gd name="T38" fmla="*/ 180 w 210"/>
                              <a:gd name="T39" fmla="*/ 145 h 165"/>
                              <a:gd name="T40" fmla="*/ 190 w 210"/>
                              <a:gd name="T41" fmla="*/ 135 h 165"/>
                              <a:gd name="T42" fmla="*/ 200 w 210"/>
                              <a:gd name="T43" fmla="*/ 120 h 165"/>
                              <a:gd name="T44" fmla="*/ 210 w 210"/>
                              <a:gd name="T45" fmla="*/ 110 h 165"/>
                              <a:gd name="T46" fmla="*/ 210 w 210"/>
                              <a:gd name="T47" fmla="*/ 95 h 165"/>
                              <a:gd name="T48" fmla="*/ 210 w 210"/>
                              <a:gd name="T49" fmla="*/ 95 h 165"/>
                              <a:gd name="T50" fmla="*/ 210 w 210"/>
                              <a:gd name="T51" fmla="*/ 80 h 165"/>
                              <a:gd name="T52" fmla="*/ 205 w 210"/>
                              <a:gd name="T53" fmla="*/ 65 h 165"/>
                              <a:gd name="T54" fmla="*/ 195 w 210"/>
                              <a:gd name="T55" fmla="*/ 45 h 165"/>
                              <a:gd name="T56" fmla="*/ 180 w 210"/>
                              <a:gd name="T57" fmla="*/ 30 h 165"/>
                              <a:gd name="T58" fmla="*/ 165 w 210"/>
                              <a:gd name="T59" fmla="*/ 20 h 165"/>
                              <a:gd name="T60" fmla="*/ 145 w 210"/>
                              <a:gd name="T61" fmla="*/ 10 h 165"/>
                              <a:gd name="T62" fmla="*/ 125 w 210"/>
                              <a:gd name="T63" fmla="*/ 5 h 165"/>
                              <a:gd name="T64" fmla="*/ 105 w 210"/>
                              <a:gd name="T65" fmla="*/ 0 h 165"/>
                              <a:gd name="T66" fmla="*/ 105 w 210"/>
                              <a:gd name="T67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0" h="165">
                                <a:moveTo>
                                  <a:pt x="105" y="0"/>
                                </a:moveTo>
                                <a:lnTo>
                                  <a:pt x="105" y="0"/>
                                </a:lnTo>
                                <a:lnTo>
                                  <a:pt x="85" y="5"/>
                                </a:lnTo>
                                <a:lnTo>
                                  <a:pt x="65" y="10"/>
                                </a:lnTo>
                                <a:lnTo>
                                  <a:pt x="50" y="20"/>
                                </a:lnTo>
                                <a:lnTo>
                                  <a:pt x="30" y="30"/>
                                </a:lnTo>
                                <a:lnTo>
                                  <a:pt x="20" y="45"/>
                                </a:lnTo>
                                <a:lnTo>
                                  <a:pt x="10" y="65"/>
                                </a:lnTo>
                                <a:lnTo>
                                  <a:pt x="5" y="80"/>
                                </a:lnTo>
                                <a:lnTo>
                                  <a:pt x="0" y="95"/>
                                </a:lnTo>
                                <a:lnTo>
                                  <a:pt x="5" y="110"/>
                                </a:lnTo>
                                <a:lnTo>
                                  <a:pt x="10" y="120"/>
                                </a:lnTo>
                                <a:lnTo>
                                  <a:pt x="20" y="135"/>
                                </a:lnTo>
                                <a:lnTo>
                                  <a:pt x="30" y="145"/>
                                </a:lnTo>
                                <a:lnTo>
                                  <a:pt x="65" y="160"/>
                                </a:lnTo>
                                <a:lnTo>
                                  <a:pt x="105" y="165"/>
                                </a:lnTo>
                                <a:lnTo>
                                  <a:pt x="145" y="160"/>
                                </a:lnTo>
                                <a:lnTo>
                                  <a:pt x="180" y="145"/>
                                </a:lnTo>
                                <a:lnTo>
                                  <a:pt x="190" y="135"/>
                                </a:lnTo>
                                <a:lnTo>
                                  <a:pt x="200" y="120"/>
                                </a:lnTo>
                                <a:lnTo>
                                  <a:pt x="210" y="110"/>
                                </a:lnTo>
                                <a:lnTo>
                                  <a:pt x="210" y="95"/>
                                </a:lnTo>
                                <a:lnTo>
                                  <a:pt x="210" y="80"/>
                                </a:lnTo>
                                <a:lnTo>
                                  <a:pt x="205" y="65"/>
                                </a:lnTo>
                                <a:lnTo>
                                  <a:pt x="195" y="45"/>
                                </a:lnTo>
                                <a:lnTo>
                                  <a:pt x="180" y="30"/>
                                </a:lnTo>
                                <a:lnTo>
                                  <a:pt x="165" y="20"/>
                                </a:lnTo>
                                <a:lnTo>
                                  <a:pt x="145" y="10"/>
                                </a:lnTo>
                                <a:lnTo>
                                  <a:pt x="125" y="5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4070"/>
                        <wps:cNvSpPr>
                          <a:spLocks/>
                        </wps:cNvSpPr>
                        <wps:spPr bwMode="auto">
                          <a:xfrm>
                            <a:off x="3446" y="8937"/>
                            <a:ext cx="150" cy="145"/>
                          </a:xfrm>
                          <a:custGeom>
                            <a:avLst/>
                            <a:gdLst>
                              <a:gd name="T0" fmla="*/ 75 w 150"/>
                              <a:gd name="T1" fmla="*/ 0 h 145"/>
                              <a:gd name="T2" fmla="*/ 75 w 150"/>
                              <a:gd name="T3" fmla="*/ 0 h 145"/>
                              <a:gd name="T4" fmla="*/ 60 w 150"/>
                              <a:gd name="T5" fmla="*/ 5 h 145"/>
                              <a:gd name="T6" fmla="*/ 45 w 150"/>
                              <a:gd name="T7" fmla="*/ 10 h 145"/>
                              <a:gd name="T8" fmla="*/ 35 w 150"/>
                              <a:gd name="T9" fmla="*/ 25 h 145"/>
                              <a:gd name="T10" fmla="*/ 25 w 150"/>
                              <a:gd name="T11" fmla="*/ 35 h 145"/>
                              <a:gd name="T12" fmla="*/ 10 w 150"/>
                              <a:gd name="T13" fmla="*/ 70 h 145"/>
                              <a:gd name="T14" fmla="*/ 0 w 150"/>
                              <a:gd name="T15" fmla="*/ 95 h 145"/>
                              <a:gd name="T16" fmla="*/ 0 w 150"/>
                              <a:gd name="T17" fmla="*/ 95 h 145"/>
                              <a:gd name="T18" fmla="*/ 5 w 150"/>
                              <a:gd name="T19" fmla="*/ 105 h 145"/>
                              <a:gd name="T20" fmla="*/ 10 w 150"/>
                              <a:gd name="T21" fmla="*/ 115 h 145"/>
                              <a:gd name="T22" fmla="*/ 25 w 150"/>
                              <a:gd name="T23" fmla="*/ 130 h 145"/>
                              <a:gd name="T24" fmla="*/ 45 w 150"/>
                              <a:gd name="T25" fmla="*/ 140 h 145"/>
                              <a:gd name="T26" fmla="*/ 75 w 150"/>
                              <a:gd name="T27" fmla="*/ 145 h 145"/>
                              <a:gd name="T28" fmla="*/ 75 w 150"/>
                              <a:gd name="T29" fmla="*/ 145 h 145"/>
                              <a:gd name="T30" fmla="*/ 105 w 150"/>
                              <a:gd name="T31" fmla="*/ 140 h 145"/>
                              <a:gd name="T32" fmla="*/ 125 w 150"/>
                              <a:gd name="T33" fmla="*/ 130 h 145"/>
                              <a:gd name="T34" fmla="*/ 145 w 150"/>
                              <a:gd name="T35" fmla="*/ 115 h 145"/>
                              <a:gd name="T36" fmla="*/ 150 w 150"/>
                              <a:gd name="T37" fmla="*/ 95 h 145"/>
                              <a:gd name="T38" fmla="*/ 150 w 150"/>
                              <a:gd name="T39" fmla="*/ 95 h 145"/>
                              <a:gd name="T40" fmla="*/ 145 w 150"/>
                              <a:gd name="T41" fmla="*/ 70 h 145"/>
                              <a:gd name="T42" fmla="*/ 130 w 150"/>
                              <a:gd name="T43" fmla="*/ 40 h 145"/>
                              <a:gd name="T44" fmla="*/ 120 w 150"/>
                              <a:gd name="T45" fmla="*/ 25 h 145"/>
                              <a:gd name="T46" fmla="*/ 105 w 150"/>
                              <a:gd name="T47" fmla="*/ 10 h 145"/>
                              <a:gd name="T48" fmla="*/ 90 w 150"/>
                              <a:gd name="T49" fmla="*/ 5 h 145"/>
                              <a:gd name="T50" fmla="*/ 75 w 150"/>
                              <a:gd name="T51" fmla="*/ 0 h 145"/>
                              <a:gd name="T52" fmla="*/ 75 w 150"/>
                              <a:gd name="T5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0" h="145">
                                <a:moveTo>
                                  <a:pt x="75" y="0"/>
                                </a:moveTo>
                                <a:lnTo>
                                  <a:pt x="75" y="0"/>
                                </a:lnTo>
                                <a:lnTo>
                                  <a:pt x="60" y="5"/>
                                </a:lnTo>
                                <a:lnTo>
                                  <a:pt x="45" y="10"/>
                                </a:lnTo>
                                <a:lnTo>
                                  <a:pt x="35" y="25"/>
                                </a:lnTo>
                                <a:lnTo>
                                  <a:pt x="25" y="35"/>
                                </a:lnTo>
                                <a:lnTo>
                                  <a:pt x="10" y="70"/>
                                </a:lnTo>
                                <a:lnTo>
                                  <a:pt x="0" y="95"/>
                                </a:lnTo>
                                <a:lnTo>
                                  <a:pt x="5" y="105"/>
                                </a:lnTo>
                                <a:lnTo>
                                  <a:pt x="10" y="115"/>
                                </a:lnTo>
                                <a:lnTo>
                                  <a:pt x="25" y="130"/>
                                </a:lnTo>
                                <a:lnTo>
                                  <a:pt x="45" y="140"/>
                                </a:lnTo>
                                <a:lnTo>
                                  <a:pt x="75" y="145"/>
                                </a:lnTo>
                                <a:lnTo>
                                  <a:pt x="105" y="140"/>
                                </a:lnTo>
                                <a:lnTo>
                                  <a:pt x="125" y="130"/>
                                </a:lnTo>
                                <a:lnTo>
                                  <a:pt x="145" y="115"/>
                                </a:lnTo>
                                <a:lnTo>
                                  <a:pt x="150" y="95"/>
                                </a:lnTo>
                                <a:lnTo>
                                  <a:pt x="145" y="70"/>
                                </a:lnTo>
                                <a:lnTo>
                                  <a:pt x="130" y="40"/>
                                </a:lnTo>
                                <a:lnTo>
                                  <a:pt x="120" y="25"/>
                                </a:lnTo>
                                <a:lnTo>
                                  <a:pt x="105" y="10"/>
                                </a:lnTo>
                                <a:lnTo>
                                  <a:pt x="90" y="5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4071"/>
                        <wps:cNvSpPr>
                          <a:spLocks/>
                        </wps:cNvSpPr>
                        <wps:spPr bwMode="auto">
                          <a:xfrm>
                            <a:off x="3271" y="8917"/>
                            <a:ext cx="510" cy="20"/>
                          </a:xfrm>
                          <a:custGeom>
                            <a:avLst/>
                            <a:gdLst>
                              <a:gd name="T0" fmla="*/ 510 w 510"/>
                              <a:gd name="T1" fmla="*/ 20 h 20"/>
                              <a:gd name="T2" fmla="*/ 510 w 510"/>
                              <a:gd name="T3" fmla="*/ 20 h 20"/>
                              <a:gd name="T4" fmla="*/ 485 w 510"/>
                              <a:gd name="T5" fmla="*/ 10 h 20"/>
                              <a:gd name="T6" fmla="*/ 440 w 510"/>
                              <a:gd name="T7" fmla="*/ 0 h 20"/>
                              <a:gd name="T8" fmla="*/ 405 w 510"/>
                              <a:gd name="T9" fmla="*/ 0 h 20"/>
                              <a:gd name="T10" fmla="*/ 365 w 510"/>
                              <a:gd name="T11" fmla="*/ 0 h 20"/>
                              <a:gd name="T12" fmla="*/ 310 w 510"/>
                              <a:gd name="T13" fmla="*/ 10 h 20"/>
                              <a:gd name="T14" fmla="*/ 250 w 510"/>
                              <a:gd name="T15" fmla="*/ 20 h 20"/>
                              <a:gd name="T16" fmla="*/ 250 w 510"/>
                              <a:gd name="T17" fmla="*/ 20 h 20"/>
                              <a:gd name="T18" fmla="*/ 250 w 510"/>
                              <a:gd name="T19" fmla="*/ 20 h 20"/>
                              <a:gd name="T20" fmla="*/ 190 w 510"/>
                              <a:gd name="T21" fmla="*/ 10 h 20"/>
                              <a:gd name="T22" fmla="*/ 140 w 510"/>
                              <a:gd name="T23" fmla="*/ 5 h 20"/>
                              <a:gd name="T24" fmla="*/ 100 w 510"/>
                              <a:gd name="T25" fmla="*/ 0 h 20"/>
                              <a:gd name="T26" fmla="*/ 65 w 510"/>
                              <a:gd name="T27" fmla="*/ 0 h 20"/>
                              <a:gd name="T28" fmla="*/ 20 w 510"/>
                              <a:gd name="T29" fmla="*/ 10 h 20"/>
                              <a:gd name="T30" fmla="*/ 0 w 510"/>
                              <a:gd name="T3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10" h="20">
                                <a:moveTo>
                                  <a:pt x="510" y="20"/>
                                </a:moveTo>
                                <a:lnTo>
                                  <a:pt x="510" y="20"/>
                                </a:lnTo>
                                <a:lnTo>
                                  <a:pt x="485" y="10"/>
                                </a:lnTo>
                                <a:lnTo>
                                  <a:pt x="440" y="0"/>
                                </a:lnTo>
                                <a:lnTo>
                                  <a:pt x="405" y="0"/>
                                </a:lnTo>
                                <a:lnTo>
                                  <a:pt x="365" y="0"/>
                                </a:lnTo>
                                <a:lnTo>
                                  <a:pt x="310" y="10"/>
                                </a:lnTo>
                                <a:lnTo>
                                  <a:pt x="250" y="20"/>
                                </a:lnTo>
                                <a:lnTo>
                                  <a:pt x="190" y="10"/>
                                </a:lnTo>
                                <a:lnTo>
                                  <a:pt x="140" y="5"/>
                                </a:lnTo>
                                <a:lnTo>
                                  <a:pt x="100" y="0"/>
                                </a:lnTo>
                                <a:lnTo>
                                  <a:pt x="65" y="0"/>
                                </a:lnTo>
                                <a:lnTo>
                                  <a:pt x="20" y="1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4072"/>
                        <wps:cNvSpPr>
                          <a:spLocks/>
                        </wps:cNvSpPr>
                        <wps:spPr bwMode="auto">
                          <a:xfrm>
                            <a:off x="3271" y="8892"/>
                            <a:ext cx="510" cy="45"/>
                          </a:xfrm>
                          <a:custGeom>
                            <a:avLst/>
                            <a:gdLst>
                              <a:gd name="T0" fmla="*/ 510 w 510"/>
                              <a:gd name="T1" fmla="*/ 45 h 45"/>
                              <a:gd name="T2" fmla="*/ 510 w 510"/>
                              <a:gd name="T3" fmla="*/ 45 h 45"/>
                              <a:gd name="T4" fmla="*/ 465 w 510"/>
                              <a:gd name="T5" fmla="*/ 30 h 45"/>
                              <a:gd name="T6" fmla="*/ 420 w 510"/>
                              <a:gd name="T7" fmla="*/ 20 h 45"/>
                              <a:gd name="T8" fmla="*/ 355 w 510"/>
                              <a:gd name="T9" fmla="*/ 10 h 45"/>
                              <a:gd name="T10" fmla="*/ 280 w 510"/>
                              <a:gd name="T11" fmla="*/ 0 h 45"/>
                              <a:gd name="T12" fmla="*/ 190 w 510"/>
                              <a:gd name="T13" fmla="*/ 5 h 45"/>
                              <a:gd name="T14" fmla="*/ 145 w 510"/>
                              <a:gd name="T15" fmla="*/ 10 h 45"/>
                              <a:gd name="T16" fmla="*/ 95 w 510"/>
                              <a:gd name="T17" fmla="*/ 15 h 45"/>
                              <a:gd name="T18" fmla="*/ 50 w 510"/>
                              <a:gd name="T19" fmla="*/ 30 h 45"/>
                              <a:gd name="T20" fmla="*/ 0 w 510"/>
                              <a:gd name="T21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0" h="45">
                                <a:moveTo>
                                  <a:pt x="510" y="45"/>
                                </a:moveTo>
                                <a:lnTo>
                                  <a:pt x="510" y="45"/>
                                </a:lnTo>
                                <a:lnTo>
                                  <a:pt x="465" y="30"/>
                                </a:lnTo>
                                <a:lnTo>
                                  <a:pt x="420" y="20"/>
                                </a:lnTo>
                                <a:lnTo>
                                  <a:pt x="355" y="10"/>
                                </a:lnTo>
                                <a:lnTo>
                                  <a:pt x="280" y="0"/>
                                </a:lnTo>
                                <a:lnTo>
                                  <a:pt x="190" y="5"/>
                                </a:lnTo>
                                <a:lnTo>
                                  <a:pt x="145" y="10"/>
                                </a:lnTo>
                                <a:lnTo>
                                  <a:pt x="95" y="15"/>
                                </a:lnTo>
                                <a:lnTo>
                                  <a:pt x="50" y="30"/>
                                </a:lnTo>
                                <a:lnTo>
                                  <a:pt x="0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4073"/>
                        <wps:cNvCnPr/>
                        <wps:spPr bwMode="auto">
                          <a:xfrm flipH="1">
                            <a:off x="3261" y="8842"/>
                            <a:ext cx="520" cy="1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4074"/>
                        <wps:cNvCnPr/>
                        <wps:spPr bwMode="auto">
                          <a:xfrm flipH="1">
                            <a:off x="3261" y="8812"/>
                            <a:ext cx="520" cy="1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Freeform 4075"/>
                        <wps:cNvSpPr>
                          <a:spLocks/>
                        </wps:cNvSpPr>
                        <wps:spPr bwMode="auto">
                          <a:xfrm>
                            <a:off x="2742" y="8937"/>
                            <a:ext cx="50" cy="250"/>
                          </a:xfrm>
                          <a:custGeom>
                            <a:avLst/>
                            <a:gdLst>
                              <a:gd name="T0" fmla="*/ 10 w 50"/>
                              <a:gd name="T1" fmla="*/ 0 h 250"/>
                              <a:gd name="T2" fmla="*/ 10 w 50"/>
                              <a:gd name="T3" fmla="*/ 0 h 250"/>
                              <a:gd name="T4" fmla="*/ 20 w 50"/>
                              <a:gd name="T5" fmla="*/ 10 h 250"/>
                              <a:gd name="T6" fmla="*/ 30 w 50"/>
                              <a:gd name="T7" fmla="*/ 25 h 250"/>
                              <a:gd name="T8" fmla="*/ 45 w 50"/>
                              <a:gd name="T9" fmla="*/ 50 h 250"/>
                              <a:gd name="T10" fmla="*/ 45 w 50"/>
                              <a:gd name="T11" fmla="*/ 80 h 250"/>
                              <a:gd name="T12" fmla="*/ 45 w 50"/>
                              <a:gd name="T13" fmla="*/ 110 h 250"/>
                              <a:gd name="T14" fmla="*/ 35 w 50"/>
                              <a:gd name="T15" fmla="*/ 135 h 250"/>
                              <a:gd name="T16" fmla="*/ 25 w 50"/>
                              <a:gd name="T17" fmla="*/ 155 h 250"/>
                              <a:gd name="T18" fmla="*/ 0 w 50"/>
                              <a:gd name="T19" fmla="*/ 185 h 250"/>
                              <a:gd name="T20" fmla="*/ 0 w 50"/>
                              <a:gd name="T21" fmla="*/ 185 h 250"/>
                              <a:gd name="T22" fmla="*/ 0 w 50"/>
                              <a:gd name="T23" fmla="*/ 190 h 250"/>
                              <a:gd name="T24" fmla="*/ 0 w 50"/>
                              <a:gd name="T25" fmla="*/ 200 h 250"/>
                              <a:gd name="T26" fmla="*/ 20 w 50"/>
                              <a:gd name="T27" fmla="*/ 215 h 250"/>
                              <a:gd name="T28" fmla="*/ 50 w 50"/>
                              <a:gd name="T29" fmla="*/ 235 h 250"/>
                              <a:gd name="T30" fmla="*/ 5 w 50"/>
                              <a:gd name="T31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20" y="10"/>
                                </a:lnTo>
                                <a:lnTo>
                                  <a:pt x="30" y="25"/>
                                </a:lnTo>
                                <a:lnTo>
                                  <a:pt x="45" y="50"/>
                                </a:lnTo>
                                <a:lnTo>
                                  <a:pt x="45" y="80"/>
                                </a:lnTo>
                                <a:lnTo>
                                  <a:pt x="45" y="110"/>
                                </a:lnTo>
                                <a:lnTo>
                                  <a:pt x="35" y="135"/>
                                </a:lnTo>
                                <a:lnTo>
                                  <a:pt x="25" y="155"/>
                                </a:lnTo>
                                <a:lnTo>
                                  <a:pt x="0" y="185"/>
                                </a:lnTo>
                                <a:lnTo>
                                  <a:pt x="0" y="190"/>
                                </a:lnTo>
                                <a:lnTo>
                                  <a:pt x="0" y="200"/>
                                </a:lnTo>
                                <a:lnTo>
                                  <a:pt x="20" y="215"/>
                                </a:lnTo>
                                <a:lnTo>
                                  <a:pt x="50" y="235"/>
                                </a:lnTo>
                                <a:lnTo>
                                  <a:pt x="5" y="2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4076"/>
                        <wps:cNvSpPr>
                          <a:spLocks/>
                        </wps:cNvSpPr>
                        <wps:spPr bwMode="auto">
                          <a:xfrm>
                            <a:off x="3211" y="8937"/>
                            <a:ext cx="50" cy="250"/>
                          </a:xfrm>
                          <a:custGeom>
                            <a:avLst/>
                            <a:gdLst>
                              <a:gd name="T0" fmla="*/ 50 w 50"/>
                              <a:gd name="T1" fmla="*/ 0 h 250"/>
                              <a:gd name="T2" fmla="*/ 50 w 50"/>
                              <a:gd name="T3" fmla="*/ 0 h 250"/>
                              <a:gd name="T4" fmla="*/ 25 w 50"/>
                              <a:gd name="T5" fmla="*/ 25 h 250"/>
                              <a:gd name="T6" fmla="*/ 15 w 50"/>
                              <a:gd name="T7" fmla="*/ 50 h 250"/>
                              <a:gd name="T8" fmla="*/ 10 w 50"/>
                              <a:gd name="T9" fmla="*/ 80 h 250"/>
                              <a:gd name="T10" fmla="*/ 15 w 50"/>
                              <a:gd name="T11" fmla="*/ 110 h 250"/>
                              <a:gd name="T12" fmla="*/ 20 w 50"/>
                              <a:gd name="T13" fmla="*/ 135 h 250"/>
                              <a:gd name="T14" fmla="*/ 30 w 50"/>
                              <a:gd name="T15" fmla="*/ 155 h 250"/>
                              <a:gd name="T16" fmla="*/ 50 w 50"/>
                              <a:gd name="T17" fmla="*/ 185 h 250"/>
                              <a:gd name="T18" fmla="*/ 50 w 50"/>
                              <a:gd name="T19" fmla="*/ 185 h 250"/>
                              <a:gd name="T20" fmla="*/ 50 w 50"/>
                              <a:gd name="T21" fmla="*/ 190 h 250"/>
                              <a:gd name="T22" fmla="*/ 50 w 50"/>
                              <a:gd name="T23" fmla="*/ 195 h 250"/>
                              <a:gd name="T24" fmla="*/ 35 w 50"/>
                              <a:gd name="T25" fmla="*/ 215 h 250"/>
                              <a:gd name="T26" fmla="*/ 0 w 50"/>
                              <a:gd name="T27" fmla="*/ 235 h 250"/>
                              <a:gd name="T28" fmla="*/ 50 w 50"/>
                              <a:gd name="T29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50" y="0"/>
                                </a:moveTo>
                                <a:lnTo>
                                  <a:pt x="50" y="0"/>
                                </a:lnTo>
                                <a:lnTo>
                                  <a:pt x="25" y="25"/>
                                </a:lnTo>
                                <a:lnTo>
                                  <a:pt x="15" y="50"/>
                                </a:lnTo>
                                <a:lnTo>
                                  <a:pt x="10" y="80"/>
                                </a:lnTo>
                                <a:lnTo>
                                  <a:pt x="15" y="110"/>
                                </a:lnTo>
                                <a:lnTo>
                                  <a:pt x="20" y="135"/>
                                </a:lnTo>
                                <a:lnTo>
                                  <a:pt x="30" y="155"/>
                                </a:lnTo>
                                <a:lnTo>
                                  <a:pt x="50" y="185"/>
                                </a:lnTo>
                                <a:lnTo>
                                  <a:pt x="50" y="190"/>
                                </a:lnTo>
                                <a:lnTo>
                                  <a:pt x="50" y="195"/>
                                </a:lnTo>
                                <a:lnTo>
                                  <a:pt x="35" y="215"/>
                                </a:lnTo>
                                <a:lnTo>
                                  <a:pt x="0" y="235"/>
                                </a:lnTo>
                                <a:lnTo>
                                  <a:pt x="50" y="2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4077"/>
                        <wps:cNvSpPr>
                          <a:spLocks/>
                        </wps:cNvSpPr>
                        <wps:spPr bwMode="auto">
                          <a:xfrm>
                            <a:off x="2787" y="8937"/>
                            <a:ext cx="434" cy="245"/>
                          </a:xfrm>
                          <a:custGeom>
                            <a:avLst/>
                            <a:gdLst>
                              <a:gd name="T0" fmla="*/ 214 w 434"/>
                              <a:gd name="T1" fmla="*/ 0 h 245"/>
                              <a:gd name="T2" fmla="*/ 214 w 434"/>
                              <a:gd name="T3" fmla="*/ 0 h 245"/>
                              <a:gd name="T4" fmla="*/ 135 w 434"/>
                              <a:gd name="T5" fmla="*/ 5 h 245"/>
                              <a:gd name="T6" fmla="*/ 95 w 434"/>
                              <a:gd name="T7" fmla="*/ 10 h 245"/>
                              <a:gd name="T8" fmla="*/ 65 w 434"/>
                              <a:gd name="T9" fmla="*/ 15 h 245"/>
                              <a:gd name="T10" fmla="*/ 40 w 434"/>
                              <a:gd name="T11" fmla="*/ 30 h 245"/>
                              <a:gd name="T12" fmla="*/ 20 w 434"/>
                              <a:gd name="T13" fmla="*/ 45 h 245"/>
                              <a:gd name="T14" fmla="*/ 5 w 434"/>
                              <a:gd name="T15" fmla="*/ 65 h 245"/>
                              <a:gd name="T16" fmla="*/ 0 w 434"/>
                              <a:gd name="T17" fmla="*/ 95 h 245"/>
                              <a:gd name="T18" fmla="*/ 0 w 434"/>
                              <a:gd name="T19" fmla="*/ 95 h 245"/>
                              <a:gd name="T20" fmla="*/ 0 w 434"/>
                              <a:gd name="T21" fmla="*/ 125 h 245"/>
                              <a:gd name="T22" fmla="*/ 15 w 434"/>
                              <a:gd name="T23" fmla="*/ 150 h 245"/>
                              <a:gd name="T24" fmla="*/ 35 w 434"/>
                              <a:gd name="T25" fmla="*/ 175 h 245"/>
                              <a:gd name="T26" fmla="*/ 60 w 434"/>
                              <a:gd name="T27" fmla="*/ 200 h 245"/>
                              <a:gd name="T28" fmla="*/ 95 w 434"/>
                              <a:gd name="T29" fmla="*/ 220 h 245"/>
                              <a:gd name="T30" fmla="*/ 130 w 434"/>
                              <a:gd name="T31" fmla="*/ 230 h 245"/>
                              <a:gd name="T32" fmla="*/ 169 w 434"/>
                              <a:gd name="T33" fmla="*/ 240 h 245"/>
                              <a:gd name="T34" fmla="*/ 214 w 434"/>
                              <a:gd name="T35" fmla="*/ 245 h 245"/>
                              <a:gd name="T36" fmla="*/ 214 w 434"/>
                              <a:gd name="T37" fmla="*/ 245 h 245"/>
                              <a:gd name="T38" fmla="*/ 259 w 434"/>
                              <a:gd name="T39" fmla="*/ 240 h 245"/>
                              <a:gd name="T40" fmla="*/ 299 w 434"/>
                              <a:gd name="T41" fmla="*/ 230 h 245"/>
                              <a:gd name="T42" fmla="*/ 339 w 434"/>
                              <a:gd name="T43" fmla="*/ 220 h 245"/>
                              <a:gd name="T44" fmla="*/ 369 w 434"/>
                              <a:gd name="T45" fmla="*/ 200 h 245"/>
                              <a:gd name="T46" fmla="*/ 394 w 434"/>
                              <a:gd name="T47" fmla="*/ 175 h 245"/>
                              <a:gd name="T48" fmla="*/ 414 w 434"/>
                              <a:gd name="T49" fmla="*/ 150 h 245"/>
                              <a:gd name="T50" fmla="*/ 429 w 434"/>
                              <a:gd name="T51" fmla="*/ 125 h 245"/>
                              <a:gd name="T52" fmla="*/ 434 w 434"/>
                              <a:gd name="T53" fmla="*/ 95 h 245"/>
                              <a:gd name="T54" fmla="*/ 434 w 434"/>
                              <a:gd name="T55" fmla="*/ 95 h 245"/>
                              <a:gd name="T56" fmla="*/ 429 w 434"/>
                              <a:gd name="T57" fmla="*/ 65 h 245"/>
                              <a:gd name="T58" fmla="*/ 419 w 434"/>
                              <a:gd name="T59" fmla="*/ 45 h 245"/>
                              <a:gd name="T60" fmla="*/ 399 w 434"/>
                              <a:gd name="T61" fmla="*/ 30 h 245"/>
                              <a:gd name="T62" fmla="*/ 369 w 434"/>
                              <a:gd name="T63" fmla="*/ 15 h 245"/>
                              <a:gd name="T64" fmla="*/ 339 w 434"/>
                              <a:gd name="T65" fmla="*/ 10 h 245"/>
                              <a:gd name="T66" fmla="*/ 299 w 434"/>
                              <a:gd name="T67" fmla="*/ 5 h 245"/>
                              <a:gd name="T68" fmla="*/ 214 w 434"/>
                              <a:gd name="T69" fmla="*/ 0 h 245"/>
                              <a:gd name="T70" fmla="*/ 214 w 434"/>
                              <a:gd name="T71" fmla="*/ 0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4" h="245">
                                <a:moveTo>
                                  <a:pt x="214" y="0"/>
                                </a:moveTo>
                                <a:lnTo>
                                  <a:pt x="214" y="0"/>
                                </a:lnTo>
                                <a:lnTo>
                                  <a:pt x="135" y="5"/>
                                </a:lnTo>
                                <a:lnTo>
                                  <a:pt x="95" y="10"/>
                                </a:lnTo>
                                <a:lnTo>
                                  <a:pt x="65" y="15"/>
                                </a:lnTo>
                                <a:lnTo>
                                  <a:pt x="40" y="30"/>
                                </a:lnTo>
                                <a:lnTo>
                                  <a:pt x="20" y="45"/>
                                </a:lnTo>
                                <a:lnTo>
                                  <a:pt x="5" y="65"/>
                                </a:lnTo>
                                <a:lnTo>
                                  <a:pt x="0" y="95"/>
                                </a:lnTo>
                                <a:lnTo>
                                  <a:pt x="0" y="125"/>
                                </a:lnTo>
                                <a:lnTo>
                                  <a:pt x="15" y="150"/>
                                </a:lnTo>
                                <a:lnTo>
                                  <a:pt x="35" y="175"/>
                                </a:lnTo>
                                <a:lnTo>
                                  <a:pt x="60" y="200"/>
                                </a:lnTo>
                                <a:lnTo>
                                  <a:pt x="95" y="220"/>
                                </a:lnTo>
                                <a:lnTo>
                                  <a:pt x="130" y="230"/>
                                </a:lnTo>
                                <a:lnTo>
                                  <a:pt x="169" y="240"/>
                                </a:lnTo>
                                <a:lnTo>
                                  <a:pt x="214" y="245"/>
                                </a:lnTo>
                                <a:lnTo>
                                  <a:pt x="259" y="240"/>
                                </a:lnTo>
                                <a:lnTo>
                                  <a:pt x="299" y="230"/>
                                </a:lnTo>
                                <a:lnTo>
                                  <a:pt x="339" y="220"/>
                                </a:lnTo>
                                <a:lnTo>
                                  <a:pt x="369" y="200"/>
                                </a:lnTo>
                                <a:lnTo>
                                  <a:pt x="394" y="175"/>
                                </a:lnTo>
                                <a:lnTo>
                                  <a:pt x="414" y="150"/>
                                </a:lnTo>
                                <a:lnTo>
                                  <a:pt x="429" y="125"/>
                                </a:lnTo>
                                <a:lnTo>
                                  <a:pt x="434" y="95"/>
                                </a:lnTo>
                                <a:lnTo>
                                  <a:pt x="429" y="65"/>
                                </a:lnTo>
                                <a:lnTo>
                                  <a:pt x="419" y="45"/>
                                </a:lnTo>
                                <a:lnTo>
                                  <a:pt x="399" y="30"/>
                                </a:lnTo>
                                <a:lnTo>
                                  <a:pt x="369" y="15"/>
                                </a:lnTo>
                                <a:lnTo>
                                  <a:pt x="339" y="10"/>
                                </a:lnTo>
                                <a:lnTo>
                                  <a:pt x="299" y="5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4078"/>
                        <wps:cNvSpPr>
                          <a:spLocks/>
                        </wps:cNvSpPr>
                        <wps:spPr bwMode="auto">
                          <a:xfrm>
                            <a:off x="2852" y="8937"/>
                            <a:ext cx="299" cy="195"/>
                          </a:xfrm>
                          <a:custGeom>
                            <a:avLst/>
                            <a:gdLst>
                              <a:gd name="T0" fmla="*/ 149 w 299"/>
                              <a:gd name="T1" fmla="*/ 0 h 195"/>
                              <a:gd name="T2" fmla="*/ 149 w 299"/>
                              <a:gd name="T3" fmla="*/ 0 h 195"/>
                              <a:gd name="T4" fmla="*/ 119 w 299"/>
                              <a:gd name="T5" fmla="*/ 0 h 195"/>
                              <a:gd name="T6" fmla="*/ 94 w 299"/>
                              <a:gd name="T7" fmla="*/ 5 h 195"/>
                              <a:gd name="T8" fmla="*/ 70 w 299"/>
                              <a:gd name="T9" fmla="*/ 15 h 195"/>
                              <a:gd name="T10" fmla="*/ 45 w 299"/>
                              <a:gd name="T11" fmla="*/ 25 h 195"/>
                              <a:gd name="T12" fmla="*/ 30 w 299"/>
                              <a:gd name="T13" fmla="*/ 40 h 195"/>
                              <a:gd name="T14" fmla="*/ 15 w 299"/>
                              <a:gd name="T15" fmla="*/ 55 h 195"/>
                              <a:gd name="T16" fmla="*/ 5 w 299"/>
                              <a:gd name="T17" fmla="*/ 75 h 195"/>
                              <a:gd name="T18" fmla="*/ 0 w 299"/>
                              <a:gd name="T19" fmla="*/ 95 h 195"/>
                              <a:gd name="T20" fmla="*/ 0 w 299"/>
                              <a:gd name="T21" fmla="*/ 95 h 195"/>
                              <a:gd name="T22" fmla="*/ 5 w 299"/>
                              <a:gd name="T23" fmla="*/ 115 h 195"/>
                              <a:gd name="T24" fmla="*/ 15 w 299"/>
                              <a:gd name="T25" fmla="*/ 135 h 195"/>
                              <a:gd name="T26" fmla="*/ 25 w 299"/>
                              <a:gd name="T27" fmla="*/ 150 h 195"/>
                              <a:gd name="T28" fmla="*/ 45 w 299"/>
                              <a:gd name="T29" fmla="*/ 165 h 195"/>
                              <a:gd name="T30" fmla="*/ 65 w 299"/>
                              <a:gd name="T31" fmla="*/ 180 h 195"/>
                              <a:gd name="T32" fmla="*/ 94 w 299"/>
                              <a:gd name="T33" fmla="*/ 190 h 195"/>
                              <a:gd name="T34" fmla="*/ 119 w 299"/>
                              <a:gd name="T35" fmla="*/ 195 h 195"/>
                              <a:gd name="T36" fmla="*/ 149 w 299"/>
                              <a:gd name="T37" fmla="*/ 195 h 195"/>
                              <a:gd name="T38" fmla="*/ 149 w 299"/>
                              <a:gd name="T39" fmla="*/ 195 h 195"/>
                              <a:gd name="T40" fmla="*/ 179 w 299"/>
                              <a:gd name="T41" fmla="*/ 195 h 195"/>
                              <a:gd name="T42" fmla="*/ 209 w 299"/>
                              <a:gd name="T43" fmla="*/ 190 h 195"/>
                              <a:gd name="T44" fmla="*/ 234 w 299"/>
                              <a:gd name="T45" fmla="*/ 180 h 195"/>
                              <a:gd name="T46" fmla="*/ 254 w 299"/>
                              <a:gd name="T47" fmla="*/ 165 h 195"/>
                              <a:gd name="T48" fmla="*/ 274 w 299"/>
                              <a:gd name="T49" fmla="*/ 150 h 195"/>
                              <a:gd name="T50" fmla="*/ 289 w 299"/>
                              <a:gd name="T51" fmla="*/ 135 h 195"/>
                              <a:gd name="T52" fmla="*/ 299 w 299"/>
                              <a:gd name="T53" fmla="*/ 115 h 195"/>
                              <a:gd name="T54" fmla="*/ 299 w 299"/>
                              <a:gd name="T55" fmla="*/ 95 h 195"/>
                              <a:gd name="T56" fmla="*/ 299 w 299"/>
                              <a:gd name="T57" fmla="*/ 95 h 195"/>
                              <a:gd name="T58" fmla="*/ 299 w 299"/>
                              <a:gd name="T59" fmla="*/ 75 h 195"/>
                              <a:gd name="T60" fmla="*/ 289 w 299"/>
                              <a:gd name="T61" fmla="*/ 55 h 195"/>
                              <a:gd name="T62" fmla="*/ 274 w 299"/>
                              <a:gd name="T63" fmla="*/ 40 h 195"/>
                              <a:gd name="T64" fmla="*/ 259 w 299"/>
                              <a:gd name="T65" fmla="*/ 25 h 195"/>
                              <a:gd name="T66" fmla="*/ 234 w 299"/>
                              <a:gd name="T67" fmla="*/ 15 h 195"/>
                              <a:gd name="T68" fmla="*/ 209 w 299"/>
                              <a:gd name="T69" fmla="*/ 5 h 195"/>
                              <a:gd name="T70" fmla="*/ 179 w 299"/>
                              <a:gd name="T71" fmla="*/ 0 h 195"/>
                              <a:gd name="T72" fmla="*/ 149 w 299"/>
                              <a:gd name="T73" fmla="*/ 0 h 195"/>
                              <a:gd name="T74" fmla="*/ 149 w 299"/>
                              <a:gd name="T75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99" h="195">
                                <a:moveTo>
                                  <a:pt x="149" y="0"/>
                                </a:moveTo>
                                <a:lnTo>
                                  <a:pt x="149" y="0"/>
                                </a:lnTo>
                                <a:lnTo>
                                  <a:pt x="119" y="0"/>
                                </a:lnTo>
                                <a:lnTo>
                                  <a:pt x="94" y="5"/>
                                </a:lnTo>
                                <a:lnTo>
                                  <a:pt x="70" y="15"/>
                                </a:lnTo>
                                <a:lnTo>
                                  <a:pt x="45" y="25"/>
                                </a:lnTo>
                                <a:lnTo>
                                  <a:pt x="30" y="40"/>
                                </a:lnTo>
                                <a:lnTo>
                                  <a:pt x="15" y="55"/>
                                </a:lnTo>
                                <a:lnTo>
                                  <a:pt x="5" y="75"/>
                                </a:lnTo>
                                <a:lnTo>
                                  <a:pt x="0" y="95"/>
                                </a:lnTo>
                                <a:lnTo>
                                  <a:pt x="5" y="115"/>
                                </a:lnTo>
                                <a:lnTo>
                                  <a:pt x="15" y="135"/>
                                </a:lnTo>
                                <a:lnTo>
                                  <a:pt x="25" y="150"/>
                                </a:lnTo>
                                <a:lnTo>
                                  <a:pt x="45" y="165"/>
                                </a:lnTo>
                                <a:lnTo>
                                  <a:pt x="65" y="180"/>
                                </a:lnTo>
                                <a:lnTo>
                                  <a:pt x="94" y="190"/>
                                </a:lnTo>
                                <a:lnTo>
                                  <a:pt x="119" y="195"/>
                                </a:lnTo>
                                <a:lnTo>
                                  <a:pt x="149" y="195"/>
                                </a:lnTo>
                                <a:lnTo>
                                  <a:pt x="179" y="195"/>
                                </a:lnTo>
                                <a:lnTo>
                                  <a:pt x="209" y="190"/>
                                </a:lnTo>
                                <a:lnTo>
                                  <a:pt x="234" y="180"/>
                                </a:lnTo>
                                <a:lnTo>
                                  <a:pt x="254" y="165"/>
                                </a:lnTo>
                                <a:lnTo>
                                  <a:pt x="274" y="150"/>
                                </a:lnTo>
                                <a:lnTo>
                                  <a:pt x="289" y="135"/>
                                </a:lnTo>
                                <a:lnTo>
                                  <a:pt x="299" y="115"/>
                                </a:lnTo>
                                <a:lnTo>
                                  <a:pt x="299" y="95"/>
                                </a:lnTo>
                                <a:lnTo>
                                  <a:pt x="299" y="75"/>
                                </a:lnTo>
                                <a:lnTo>
                                  <a:pt x="289" y="55"/>
                                </a:lnTo>
                                <a:lnTo>
                                  <a:pt x="274" y="40"/>
                                </a:lnTo>
                                <a:lnTo>
                                  <a:pt x="259" y="25"/>
                                </a:lnTo>
                                <a:lnTo>
                                  <a:pt x="234" y="15"/>
                                </a:lnTo>
                                <a:lnTo>
                                  <a:pt x="209" y="5"/>
                                </a:lnTo>
                                <a:lnTo>
                                  <a:pt x="179" y="0"/>
                                </a:ln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4079"/>
                        <wps:cNvSpPr>
                          <a:spLocks/>
                        </wps:cNvSpPr>
                        <wps:spPr bwMode="auto">
                          <a:xfrm>
                            <a:off x="2897" y="8937"/>
                            <a:ext cx="209" cy="165"/>
                          </a:xfrm>
                          <a:custGeom>
                            <a:avLst/>
                            <a:gdLst>
                              <a:gd name="T0" fmla="*/ 104 w 209"/>
                              <a:gd name="T1" fmla="*/ 0 h 165"/>
                              <a:gd name="T2" fmla="*/ 104 w 209"/>
                              <a:gd name="T3" fmla="*/ 0 h 165"/>
                              <a:gd name="T4" fmla="*/ 84 w 209"/>
                              <a:gd name="T5" fmla="*/ 5 h 165"/>
                              <a:gd name="T6" fmla="*/ 64 w 209"/>
                              <a:gd name="T7" fmla="*/ 10 h 165"/>
                              <a:gd name="T8" fmla="*/ 49 w 209"/>
                              <a:gd name="T9" fmla="*/ 20 h 165"/>
                              <a:gd name="T10" fmla="*/ 35 w 209"/>
                              <a:gd name="T11" fmla="*/ 30 h 165"/>
                              <a:gd name="T12" fmla="*/ 20 w 209"/>
                              <a:gd name="T13" fmla="*/ 45 h 165"/>
                              <a:gd name="T14" fmla="*/ 10 w 209"/>
                              <a:gd name="T15" fmla="*/ 65 h 165"/>
                              <a:gd name="T16" fmla="*/ 5 w 209"/>
                              <a:gd name="T17" fmla="*/ 80 h 165"/>
                              <a:gd name="T18" fmla="*/ 0 w 209"/>
                              <a:gd name="T19" fmla="*/ 95 h 165"/>
                              <a:gd name="T20" fmla="*/ 0 w 209"/>
                              <a:gd name="T21" fmla="*/ 95 h 165"/>
                              <a:gd name="T22" fmla="*/ 5 w 209"/>
                              <a:gd name="T23" fmla="*/ 110 h 165"/>
                              <a:gd name="T24" fmla="*/ 10 w 209"/>
                              <a:gd name="T25" fmla="*/ 120 h 165"/>
                              <a:gd name="T26" fmla="*/ 20 w 209"/>
                              <a:gd name="T27" fmla="*/ 135 h 165"/>
                              <a:gd name="T28" fmla="*/ 30 w 209"/>
                              <a:gd name="T29" fmla="*/ 145 h 165"/>
                              <a:gd name="T30" fmla="*/ 64 w 209"/>
                              <a:gd name="T31" fmla="*/ 160 h 165"/>
                              <a:gd name="T32" fmla="*/ 104 w 209"/>
                              <a:gd name="T33" fmla="*/ 165 h 165"/>
                              <a:gd name="T34" fmla="*/ 104 w 209"/>
                              <a:gd name="T35" fmla="*/ 165 h 165"/>
                              <a:gd name="T36" fmla="*/ 144 w 209"/>
                              <a:gd name="T37" fmla="*/ 160 h 165"/>
                              <a:gd name="T38" fmla="*/ 179 w 209"/>
                              <a:gd name="T39" fmla="*/ 145 h 165"/>
                              <a:gd name="T40" fmla="*/ 194 w 209"/>
                              <a:gd name="T41" fmla="*/ 135 h 165"/>
                              <a:gd name="T42" fmla="*/ 204 w 209"/>
                              <a:gd name="T43" fmla="*/ 120 h 165"/>
                              <a:gd name="T44" fmla="*/ 209 w 209"/>
                              <a:gd name="T45" fmla="*/ 110 h 165"/>
                              <a:gd name="T46" fmla="*/ 209 w 209"/>
                              <a:gd name="T47" fmla="*/ 95 h 165"/>
                              <a:gd name="T48" fmla="*/ 209 w 209"/>
                              <a:gd name="T49" fmla="*/ 95 h 165"/>
                              <a:gd name="T50" fmla="*/ 209 w 209"/>
                              <a:gd name="T51" fmla="*/ 80 h 165"/>
                              <a:gd name="T52" fmla="*/ 204 w 209"/>
                              <a:gd name="T53" fmla="*/ 65 h 165"/>
                              <a:gd name="T54" fmla="*/ 194 w 209"/>
                              <a:gd name="T55" fmla="*/ 45 h 165"/>
                              <a:gd name="T56" fmla="*/ 179 w 209"/>
                              <a:gd name="T57" fmla="*/ 30 h 165"/>
                              <a:gd name="T58" fmla="*/ 164 w 209"/>
                              <a:gd name="T59" fmla="*/ 20 h 165"/>
                              <a:gd name="T60" fmla="*/ 149 w 209"/>
                              <a:gd name="T61" fmla="*/ 10 h 165"/>
                              <a:gd name="T62" fmla="*/ 129 w 209"/>
                              <a:gd name="T63" fmla="*/ 5 h 165"/>
                              <a:gd name="T64" fmla="*/ 104 w 209"/>
                              <a:gd name="T65" fmla="*/ 0 h 165"/>
                              <a:gd name="T66" fmla="*/ 104 w 209"/>
                              <a:gd name="T67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09" h="165">
                                <a:moveTo>
                                  <a:pt x="104" y="0"/>
                                </a:moveTo>
                                <a:lnTo>
                                  <a:pt x="104" y="0"/>
                                </a:lnTo>
                                <a:lnTo>
                                  <a:pt x="84" y="5"/>
                                </a:lnTo>
                                <a:lnTo>
                                  <a:pt x="64" y="10"/>
                                </a:lnTo>
                                <a:lnTo>
                                  <a:pt x="49" y="20"/>
                                </a:lnTo>
                                <a:lnTo>
                                  <a:pt x="35" y="30"/>
                                </a:lnTo>
                                <a:lnTo>
                                  <a:pt x="20" y="45"/>
                                </a:lnTo>
                                <a:lnTo>
                                  <a:pt x="10" y="65"/>
                                </a:lnTo>
                                <a:lnTo>
                                  <a:pt x="5" y="80"/>
                                </a:lnTo>
                                <a:lnTo>
                                  <a:pt x="0" y="95"/>
                                </a:lnTo>
                                <a:lnTo>
                                  <a:pt x="5" y="110"/>
                                </a:lnTo>
                                <a:lnTo>
                                  <a:pt x="10" y="120"/>
                                </a:lnTo>
                                <a:lnTo>
                                  <a:pt x="20" y="135"/>
                                </a:lnTo>
                                <a:lnTo>
                                  <a:pt x="30" y="145"/>
                                </a:lnTo>
                                <a:lnTo>
                                  <a:pt x="64" y="160"/>
                                </a:lnTo>
                                <a:lnTo>
                                  <a:pt x="104" y="165"/>
                                </a:lnTo>
                                <a:lnTo>
                                  <a:pt x="144" y="160"/>
                                </a:lnTo>
                                <a:lnTo>
                                  <a:pt x="179" y="145"/>
                                </a:lnTo>
                                <a:lnTo>
                                  <a:pt x="194" y="135"/>
                                </a:lnTo>
                                <a:lnTo>
                                  <a:pt x="204" y="120"/>
                                </a:lnTo>
                                <a:lnTo>
                                  <a:pt x="209" y="110"/>
                                </a:lnTo>
                                <a:lnTo>
                                  <a:pt x="209" y="95"/>
                                </a:lnTo>
                                <a:lnTo>
                                  <a:pt x="209" y="80"/>
                                </a:lnTo>
                                <a:lnTo>
                                  <a:pt x="204" y="65"/>
                                </a:lnTo>
                                <a:lnTo>
                                  <a:pt x="194" y="45"/>
                                </a:lnTo>
                                <a:lnTo>
                                  <a:pt x="179" y="30"/>
                                </a:lnTo>
                                <a:lnTo>
                                  <a:pt x="164" y="20"/>
                                </a:lnTo>
                                <a:lnTo>
                                  <a:pt x="149" y="10"/>
                                </a:lnTo>
                                <a:lnTo>
                                  <a:pt x="129" y="5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4080"/>
                        <wps:cNvSpPr>
                          <a:spLocks/>
                        </wps:cNvSpPr>
                        <wps:spPr bwMode="auto">
                          <a:xfrm>
                            <a:off x="2932" y="8937"/>
                            <a:ext cx="144" cy="145"/>
                          </a:xfrm>
                          <a:custGeom>
                            <a:avLst/>
                            <a:gdLst>
                              <a:gd name="T0" fmla="*/ 69 w 144"/>
                              <a:gd name="T1" fmla="*/ 0 h 145"/>
                              <a:gd name="T2" fmla="*/ 69 w 144"/>
                              <a:gd name="T3" fmla="*/ 0 h 145"/>
                              <a:gd name="T4" fmla="*/ 54 w 144"/>
                              <a:gd name="T5" fmla="*/ 5 h 145"/>
                              <a:gd name="T6" fmla="*/ 44 w 144"/>
                              <a:gd name="T7" fmla="*/ 10 h 145"/>
                              <a:gd name="T8" fmla="*/ 29 w 144"/>
                              <a:gd name="T9" fmla="*/ 25 h 145"/>
                              <a:gd name="T10" fmla="*/ 19 w 144"/>
                              <a:gd name="T11" fmla="*/ 35 h 145"/>
                              <a:gd name="T12" fmla="*/ 5 w 144"/>
                              <a:gd name="T13" fmla="*/ 70 h 145"/>
                              <a:gd name="T14" fmla="*/ 0 w 144"/>
                              <a:gd name="T15" fmla="*/ 95 h 145"/>
                              <a:gd name="T16" fmla="*/ 0 w 144"/>
                              <a:gd name="T17" fmla="*/ 95 h 145"/>
                              <a:gd name="T18" fmla="*/ 0 w 144"/>
                              <a:gd name="T19" fmla="*/ 105 h 145"/>
                              <a:gd name="T20" fmla="*/ 5 w 144"/>
                              <a:gd name="T21" fmla="*/ 115 h 145"/>
                              <a:gd name="T22" fmla="*/ 19 w 144"/>
                              <a:gd name="T23" fmla="*/ 130 h 145"/>
                              <a:gd name="T24" fmla="*/ 44 w 144"/>
                              <a:gd name="T25" fmla="*/ 140 h 145"/>
                              <a:gd name="T26" fmla="*/ 69 w 144"/>
                              <a:gd name="T27" fmla="*/ 145 h 145"/>
                              <a:gd name="T28" fmla="*/ 69 w 144"/>
                              <a:gd name="T29" fmla="*/ 145 h 145"/>
                              <a:gd name="T30" fmla="*/ 99 w 144"/>
                              <a:gd name="T31" fmla="*/ 140 h 145"/>
                              <a:gd name="T32" fmla="*/ 124 w 144"/>
                              <a:gd name="T33" fmla="*/ 130 h 145"/>
                              <a:gd name="T34" fmla="*/ 139 w 144"/>
                              <a:gd name="T35" fmla="*/ 115 h 145"/>
                              <a:gd name="T36" fmla="*/ 144 w 144"/>
                              <a:gd name="T37" fmla="*/ 95 h 145"/>
                              <a:gd name="T38" fmla="*/ 144 w 144"/>
                              <a:gd name="T39" fmla="*/ 95 h 145"/>
                              <a:gd name="T40" fmla="*/ 139 w 144"/>
                              <a:gd name="T41" fmla="*/ 70 h 145"/>
                              <a:gd name="T42" fmla="*/ 124 w 144"/>
                              <a:gd name="T43" fmla="*/ 40 h 145"/>
                              <a:gd name="T44" fmla="*/ 114 w 144"/>
                              <a:gd name="T45" fmla="*/ 25 h 145"/>
                              <a:gd name="T46" fmla="*/ 104 w 144"/>
                              <a:gd name="T47" fmla="*/ 10 h 145"/>
                              <a:gd name="T48" fmla="*/ 89 w 144"/>
                              <a:gd name="T49" fmla="*/ 5 h 145"/>
                              <a:gd name="T50" fmla="*/ 69 w 144"/>
                              <a:gd name="T51" fmla="*/ 0 h 145"/>
                              <a:gd name="T52" fmla="*/ 69 w 144"/>
                              <a:gd name="T5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4" h="145">
                                <a:moveTo>
                                  <a:pt x="69" y="0"/>
                                </a:moveTo>
                                <a:lnTo>
                                  <a:pt x="69" y="0"/>
                                </a:lnTo>
                                <a:lnTo>
                                  <a:pt x="54" y="5"/>
                                </a:lnTo>
                                <a:lnTo>
                                  <a:pt x="44" y="10"/>
                                </a:lnTo>
                                <a:lnTo>
                                  <a:pt x="29" y="25"/>
                                </a:lnTo>
                                <a:lnTo>
                                  <a:pt x="19" y="35"/>
                                </a:lnTo>
                                <a:lnTo>
                                  <a:pt x="5" y="70"/>
                                </a:lnTo>
                                <a:lnTo>
                                  <a:pt x="0" y="95"/>
                                </a:lnTo>
                                <a:lnTo>
                                  <a:pt x="0" y="105"/>
                                </a:lnTo>
                                <a:lnTo>
                                  <a:pt x="5" y="115"/>
                                </a:lnTo>
                                <a:lnTo>
                                  <a:pt x="19" y="130"/>
                                </a:lnTo>
                                <a:lnTo>
                                  <a:pt x="44" y="140"/>
                                </a:lnTo>
                                <a:lnTo>
                                  <a:pt x="69" y="145"/>
                                </a:lnTo>
                                <a:lnTo>
                                  <a:pt x="99" y="140"/>
                                </a:lnTo>
                                <a:lnTo>
                                  <a:pt x="124" y="130"/>
                                </a:lnTo>
                                <a:lnTo>
                                  <a:pt x="139" y="115"/>
                                </a:lnTo>
                                <a:lnTo>
                                  <a:pt x="144" y="95"/>
                                </a:lnTo>
                                <a:lnTo>
                                  <a:pt x="139" y="70"/>
                                </a:lnTo>
                                <a:lnTo>
                                  <a:pt x="124" y="40"/>
                                </a:lnTo>
                                <a:lnTo>
                                  <a:pt x="114" y="25"/>
                                </a:lnTo>
                                <a:lnTo>
                                  <a:pt x="104" y="10"/>
                                </a:lnTo>
                                <a:lnTo>
                                  <a:pt x="89" y="5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4081"/>
                        <wps:cNvSpPr>
                          <a:spLocks/>
                        </wps:cNvSpPr>
                        <wps:spPr bwMode="auto">
                          <a:xfrm>
                            <a:off x="2752" y="8917"/>
                            <a:ext cx="509" cy="20"/>
                          </a:xfrm>
                          <a:custGeom>
                            <a:avLst/>
                            <a:gdLst>
                              <a:gd name="T0" fmla="*/ 509 w 509"/>
                              <a:gd name="T1" fmla="*/ 20 h 20"/>
                              <a:gd name="T2" fmla="*/ 509 w 509"/>
                              <a:gd name="T3" fmla="*/ 20 h 20"/>
                              <a:gd name="T4" fmla="*/ 484 w 509"/>
                              <a:gd name="T5" fmla="*/ 10 h 20"/>
                              <a:gd name="T6" fmla="*/ 439 w 509"/>
                              <a:gd name="T7" fmla="*/ 0 h 20"/>
                              <a:gd name="T8" fmla="*/ 404 w 509"/>
                              <a:gd name="T9" fmla="*/ 0 h 20"/>
                              <a:gd name="T10" fmla="*/ 364 w 509"/>
                              <a:gd name="T11" fmla="*/ 0 h 20"/>
                              <a:gd name="T12" fmla="*/ 314 w 509"/>
                              <a:gd name="T13" fmla="*/ 10 h 20"/>
                              <a:gd name="T14" fmla="*/ 254 w 509"/>
                              <a:gd name="T15" fmla="*/ 20 h 20"/>
                              <a:gd name="T16" fmla="*/ 249 w 509"/>
                              <a:gd name="T17" fmla="*/ 20 h 20"/>
                              <a:gd name="T18" fmla="*/ 249 w 509"/>
                              <a:gd name="T19" fmla="*/ 20 h 20"/>
                              <a:gd name="T20" fmla="*/ 190 w 509"/>
                              <a:gd name="T21" fmla="*/ 10 h 20"/>
                              <a:gd name="T22" fmla="*/ 140 w 509"/>
                              <a:gd name="T23" fmla="*/ 5 h 20"/>
                              <a:gd name="T24" fmla="*/ 100 w 509"/>
                              <a:gd name="T25" fmla="*/ 0 h 20"/>
                              <a:gd name="T26" fmla="*/ 65 w 509"/>
                              <a:gd name="T27" fmla="*/ 0 h 20"/>
                              <a:gd name="T28" fmla="*/ 20 w 509"/>
                              <a:gd name="T29" fmla="*/ 10 h 20"/>
                              <a:gd name="T30" fmla="*/ 0 w 509"/>
                              <a:gd name="T3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9" h="20">
                                <a:moveTo>
                                  <a:pt x="509" y="20"/>
                                </a:moveTo>
                                <a:lnTo>
                                  <a:pt x="509" y="20"/>
                                </a:lnTo>
                                <a:lnTo>
                                  <a:pt x="484" y="10"/>
                                </a:lnTo>
                                <a:lnTo>
                                  <a:pt x="439" y="0"/>
                                </a:lnTo>
                                <a:lnTo>
                                  <a:pt x="404" y="0"/>
                                </a:lnTo>
                                <a:lnTo>
                                  <a:pt x="364" y="0"/>
                                </a:lnTo>
                                <a:lnTo>
                                  <a:pt x="314" y="10"/>
                                </a:lnTo>
                                <a:lnTo>
                                  <a:pt x="254" y="20"/>
                                </a:lnTo>
                                <a:lnTo>
                                  <a:pt x="249" y="20"/>
                                </a:lnTo>
                                <a:lnTo>
                                  <a:pt x="190" y="10"/>
                                </a:lnTo>
                                <a:lnTo>
                                  <a:pt x="140" y="5"/>
                                </a:lnTo>
                                <a:lnTo>
                                  <a:pt x="100" y="0"/>
                                </a:lnTo>
                                <a:lnTo>
                                  <a:pt x="65" y="0"/>
                                </a:lnTo>
                                <a:lnTo>
                                  <a:pt x="20" y="1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4082"/>
                        <wps:cNvSpPr>
                          <a:spLocks/>
                        </wps:cNvSpPr>
                        <wps:spPr bwMode="auto">
                          <a:xfrm>
                            <a:off x="2752" y="8892"/>
                            <a:ext cx="509" cy="45"/>
                          </a:xfrm>
                          <a:custGeom>
                            <a:avLst/>
                            <a:gdLst>
                              <a:gd name="T0" fmla="*/ 509 w 509"/>
                              <a:gd name="T1" fmla="*/ 45 h 45"/>
                              <a:gd name="T2" fmla="*/ 509 w 509"/>
                              <a:gd name="T3" fmla="*/ 45 h 45"/>
                              <a:gd name="T4" fmla="*/ 469 w 509"/>
                              <a:gd name="T5" fmla="*/ 30 h 45"/>
                              <a:gd name="T6" fmla="*/ 419 w 509"/>
                              <a:gd name="T7" fmla="*/ 20 h 45"/>
                              <a:gd name="T8" fmla="*/ 354 w 509"/>
                              <a:gd name="T9" fmla="*/ 10 h 45"/>
                              <a:gd name="T10" fmla="*/ 279 w 509"/>
                              <a:gd name="T11" fmla="*/ 0 h 45"/>
                              <a:gd name="T12" fmla="*/ 194 w 509"/>
                              <a:gd name="T13" fmla="*/ 5 h 45"/>
                              <a:gd name="T14" fmla="*/ 145 w 509"/>
                              <a:gd name="T15" fmla="*/ 10 h 45"/>
                              <a:gd name="T16" fmla="*/ 100 w 509"/>
                              <a:gd name="T17" fmla="*/ 15 h 45"/>
                              <a:gd name="T18" fmla="*/ 50 w 509"/>
                              <a:gd name="T19" fmla="*/ 30 h 45"/>
                              <a:gd name="T20" fmla="*/ 0 w 509"/>
                              <a:gd name="T21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09" h="45">
                                <a:moveTo>
                                  <a:pt x="509" y="45"/>
                                </a:moveTo>
                                <a:lnTo>
                                  <a:pt x="509" y="45"/>
                                </a:lnTo>
                                <a:lnTo>
                                  <a:pt x="469" y="30"/>
                                </a:lnTo>
                                <a:lnTo>
                                  <a:pt x="419" y="20"/>
                                </a:lnTo>
                                <a:lnTo>
                                  <a:pt x="354" y="10"/>
                                </a:lnTo>
                                <a:lnTo>
                                  <a:pt x="279" y="0"/>
                                </a:lnTo>
                                <a:lnTo>
                                  <a:pt x="194" y="5"/>
                                </a:lnTo>
                                <a:lnTo>
                                  <a:pt x="145" y="10"/>
                                </a:lnTo>
                                <a:lnTo>
                                  <a:pt x="100" y="15"/>
                                </a:lnTo>
                                <a:lnTo>
                                  <a:pt x="50" y="30"/>
                                </a:lnTo>
                                <a:lnTo>
                                  <a:pt x="0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4083"/>
                        <wps:cNvCnPr/>
                        <wps:spPr bwMode="auto">
                          <a:xfrm flipH="1">
                            <a:off x="2747" y="8842"/>
                            <a:ext cx="514" cy="1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4084"/>
                        <wps:cNvCnPr/>
                        <wps:spPr bwMode="auto">
                          <a:xfrm flipH="1">
                            <a:off x="2747" y="8812"/>
                            <a:ext cx="514" cy="1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Freeform 4085"/>
                        <wps:cNvSpPr>
                          <a:spLocks/>
                        </wps:cNvSpPr>
                        <wps:spPr bwMode="auto">
                          <a:xfrm>
                            <a:off x="2222" y="8937"/>
                            <a:ext cx="50" cy="250"/>
                          </a:xfrm>
                          <a:custGeom>
                            <a:avLst/>
                            <a:gdLst>
                              <a:gd name="T0" fmla="*/ 10 w 50"/>
                              <a:gd name="T1" fmla="*/ 0 h 250"/>
                              <a:gd name="T2" fmla="*/ 10 w 50"/>
                              <a:gd name="T3" fmla="*/ 0 h 250"/>
                              <a:gd name="T4" fmla="*/ 25 w 50"/>
                              <a:gd name="T5" fmla="*/ 10 h 250"/>
                              <a:gd name="T6" fmla="*/ 35 w 50"/>
                              <a:gd name="T7" fmla="*/ 25 h 250"/>
                              <a:gd name="T8" fmla="*/ 45 w 50"/>
                              <a:gd name="T9" fmla="*/ 50 h 250"/>
                              <a:gd name="T10" fmla="*/ 50 w 50"/>
                              <a:gd name="T11" fmla="*/ 80 h 250"/>
                              <a:gd name="T12" fmla="*/ 45 w 50"/>
                              <a:gd name="T13" fmla="*/ 110 h 250"/>
                              <a:gd name="T14" fmla="*/ 35 w 50"/>
                              <a:gd name="T15" fmla="*/ 135 h 250"/>
                              <a:gd name="T16" fmla="*/ 25 w 50"/>
                              <a:gd name="T17" fmla="*/ 155 h 250"/>
                              <a:gd name="T18" fmla="*/ 5 w 50"/>
                              <a:gd name="T19" fmla="*/ 185 h 250"/>
                              <a:gd name="T20" fmla="*/ 5 w 50"/>
                              <a:gd name="T21" fmla="*/ 185 h 250"/>
                              <a:gd name="T22" fmla="*/ 0 w 50"/>
                              <a:gd name="T23" fmla="*/ 190 h 250"/>
                              <a:gd name="T24" fmla="*/ 5 w 50"/>
                              <a:gd name="T25" fmla="*/ 200 h 250"/>
                              <a:gd name="T26" fmla="*/ 20 w 50"/>
                              <a:gd name="T27" fmla="*/ 215 h 250"/>
                              <a:gd name="T28" fmla="*/ 50 w 50"/>
                              <a:gd name="T29" fmla="*/ 235 h 250"/>
                              <a:gd name="T30" fmla="*/ 5 w 50"/>
                              <a:gd name="T31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25" y="10"/>
                                </a:lnTo>
                                <a:lnTo>
                                  <a:pt x="35" y="25"/>
                                </a:lnTo>
                                <a:lnTo>
                                  <a:pt x="45" y="50"/>
                                </a:lnTo>
                                <a:lnTo>
                                  <a:pt x="50" y="80"/>
                                </a:lnTo>
                                <a:lnTo>
                                  <a:pt x="45" y="110"/>
                                </a:lnTo>
                                <a:lnTo>
                                  <a:pt x="35" y="135"/>
                                </a:lnTo>
                                <a:lnTo>
                                  <a:pt x="25" y="155"/>
                                </a:lnTo>
                                <a:lnTo>
                                  <a:pt x="5" y="185"/>
                                </a:lnTo>
                                <a:lnTo>
                                  <a:pt x="0" y="190"/>
                                </a:lnTo>
                                <a:lnTo>
                                  <a:pt x="5" y="200"/>
                                </a:lnTo>
                                <a:lnTo>
                                  <a:pt x="20" y="215"/>
                                </a:lnTo>
                                <a:lnTo>
                                  <a:pt x="50" y="235"/>
                                </a:lnTo>
                                <a:lnTo>
                                  <a:pt x="5" y="2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4086"/>
                        <wps:cNvSpPr>
                          <a:spLocks/>
                        </wps:cNvSpPr>
                        <wps:spPr bwMode="auto">
                          <a:xfrm>
                            <a:off x="2697" y="8937"/>
                            <a:ext cx="50" cy="250"/>
                          </a:xfrm>
                          <a:custGeom>
                            <a:avLst/>
                            <a:gdLst>
                              <a:gd name="T0" fmla="*/ 45 w 50"/>
                              <a:gd name="T1" fmla="*/ 0 h 250"/>
                              <a:gd name="T2" fmla="*/ 45 w 50"/>
                              <a:gd name="T3" fmla="*/ 0 h 250"/>
                              <a:gd name="T4" fmla="*/ 25 w 50"/>
                              <a:gd name="T5" fmla="*/ 25 h 250"/>
                              <a:gd name="T6" fmla="*/ 10 w 50"/>
                              <a:gd name="T7" fmla="*/ 50 h 250"/>
                              <a:gd name="T8" fmla="*/ 5 w 50"/>
                              <a:gd name="T9" fmla="*/ 80 h 250"/>
                              <a:gd name="T10" fmla="*/ 10 w 50"/>
                              <a:gd name="T11" fmla="*/ 110 h 250"/>
                              <a:gd name="T12" fmla="*/ 15 w 50"/>
                              <a:gd name="T13" fmla="*/ 135 h 250"/>
                              <a:gd name="T14" fmla="*/ 25 w 50"/>
                              <a:gd name="T15" fmla="*/ 155 h 250"/>
                              <a:gd name="T16" fmla="*/ 45 w 50"/>
                              <a:gd name="T17" fmla="*/ 185 h 250"/>
                              <a:gd name="T18" fmla="*/ 45 w 50"/>
                              <a:gd name="T19" fmla="*/ 185 h 250"/>
                              <a:gd name="T20" fmla="*/ 50 w 50"/>
                              <a:gd name="T21" fmla="*/ 190 h 250"/>
                              <a:gd name="T22" fmla="*/ 45 w 50"/>
                              <a:gd name="T23" fmla="*/ 195 h 250"/>
                              <a:gd name="T24" fmla="*/ 30 w 50"/>
                              <a:gd name="T25" fmla="*/ 215 h 250"/>
                              <a:gd name="T26" fmla="*/ 0 w 50"/>
                              <a:gd name="T27" fmla="*/ 235 h 250"/>
                              <a:gd name="T28" fmla="*/ 50 w 50"/>
                              <a:gd name="T29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25" y="25"/>
                                </a:lnTo>
                                <a:lnTo>
                                  <a:pt x="10" y="50"/>
                                </a:lnTo>
                                <a:lnTo>
                                  <a:pt x="5" y="80"/>
                                </a:lnTo>
                                <a:lnTo>
                                  <a:pt x="10" y="110"/>
                                </a:lnTo>
                                <a:lnTo>
                                  <a:pt x="15" y="135"/>
                                </a:lnTo>
                                <a:lnTo>
                                  <a:pt x="25" y="155"/>
                                </a:lnTo>
                                <a:lnTo>
                                  <a:pt x="45" y="185"/>
                                </a:lnTo>
                                <a:lnTo>
                                  <a:pt x="50" y="190"/>
                                </a:lnTo>
                                <a:lnTo>
                                  <a:pt x="45" y="195"/>
                                </a:lnTo>
                                <a:lnTo>
                                  <a:pt x="30" y="215"/>
                                </a:lnTo>
                                <a:lnTo>
                                  <a:pt x="0" y="235"/>
                                </a:lnTo>
                                <a:lnTo>
                                  <a:pt x="50" y="2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4087"/>
                        <wps:cNvSpPr>
                          <a:spLocks/>
                        </wps:cNvSpPr>
                        <wps:spPr bwMode="auto">
                          <a:xfrm>
                            <a:off x="2267" y="8937"/>
                            <a:ext cx="435" cy="245"/>
                          </a:xfrm>
                          <a:custGeom>
                            <a:avLst/>
                            <a:gdLst>
                              <a:gd name="T0" fmla="*/ 220 w 435"/>
                              <a:gd name="T1" fmla="*/ 0 h 245"/>
                              <a:gd name="T2" fmla="*/ 220 w 435"/>
                              <a:gd name="T3" fmla="*/ 0 h 245"/>
                              <a:gd name="T4" fmla="*/ 135 w 435"/>
                              <a:gd name="T5" fmla="*/ 5 h 245"/>
                              <a:gd name="T6" fmla="*/ 100 w 435"/>
                              <a:gd name="T7" fmla="*/ 10 h 245"/>
                              <a:gd name="T8" fmla="*/ 65 w 435"/>
                              <a:gd name="T9" fmla="*/ 15 h 245"/>
                              <a:gd name="T10" fmla="*/ 40 w 435"/>
                              <a:gd name="T11" fmla="*/ 30 h 245"/>
                              <a:gd name="T12" fmla="*/ 20 w 435"/>
                              <a:gd name="T13" fmla="*/ 45 h 245"/>
                              <a:gd name="T14" fmla="*/ 5 w 435"/>
                              <a:gd name="T15" fmla="*/ 65 h 245"/>
                              <a:gd name="T16" fmla="*/ 0 w 435"/>
                              <a:gd name="T17" fmla="*/ 95 h 245"/>
                              <a:gd name="T18" fmla="*/ 0 w 435"/>
                              <a:gd name="T19" fmla="*/ 95 h 245"/>
                              <a:gd name="T20" fmla="*/ 5 w 435"/>
                              <a:gd name="T21" fmla="*/ 125 h 245"/>
                              <a:gd name="T22" fmla="*/ 15 w 435"/>
                              <a:gd name="T23" fmla="*/ 150 h 245"/>
                              <a:gd name="T24" fmla="*/ 35 w 435"/>
                              <a:gd name="T25" fmla="*/ 175 h 245"/>
                              <a:gd name="T26" fmla="*/ 60 w 435"/>
                              <a:gd name="T27" fmla="*/ 200 h 245"/>
                              <a:gd name="T28" fmla="*/ 95 w 435"/>
                              <a:gd name="T29" fmla="*/ 220 h 245"/>
                              <a:gd name="T30" fmla="*/ 130 w 435"/>
                              <a:gd name="T31" fmla="*/ 230 h 245"/>
                              <a:gd name="T32" fmla="*/ 175 w 435"/>
                              <a:gd name="T33" fmla="*/ 240 h 245"/>
                              <a:gd name="T34" fmla="*/ 220 w 435"/>
                              <a:gd name="T35" fmla="*/ 245 h 245"/>
                              <a:gd name="T36" fmla="*/ 220 w 435"/>
                              <a:gd name="T37" fmla="*/ 245 h 245"/>
                              <a:gd name="T38" fmla="*/ 260 w 435"/>
                              <a:gd name="T39" fmla="*/ 240 h 245"/>
                              <a:gd name="T40" fmla="*/ 305 w 435"/>
                              <a:gd name="T41" fmla="*/ 230 h 245"/>
                              <a:gd name="T42" fmla="*/ 340 w 435"/>
                              <a:gd name="T43" fmla="*/ 220 h 245"/>
                              <a:gd name="T44" fmla="*/ 370 w 435"/>
                              <a:gd name="T45" fmla="*/ 200 h 245"/>
                              <a:gd name="T46" fmla="*/ 400 w 435"/>
                              <a:gd name="T47" fmla="*/ 175 h 245"/>
                              <a:gd name="T48" fmla="*/ 420 w 435"/>
                              <a:gd name="T49" fmla="*/ 150 h 245"/>
                              <a:gd name="T50" fmla="*/ 430 w 435"/>
                              <a:gd name="T51" fmla="*/ 125 h 245"/>
                              <a:gd name="T52" fmla="*/ 435 w 435"/>
                              <a:gd name="T53" fmla="*/ 95 h 245"/>
                              <a:gd name="T54" fmla="*/ 435 w 435"/>
                              <a:gd name="T55" fmla="*/ 95 h 245"/>
                              <a:gd name="T56" fmla="*/ 430 w 435"/>
                              <a:gd name="T57" fmla="*/ 65 h 245"/>
                              <a:gd name="T58" fmla="*/ 420 w 435"/>
                              <a:gd name="T59" fmla="*/ 45 h 245"/>
                              <a:gd name="T60" fmla="*/ 400 w 435"/>
                              <a:gd name="T61" fmla="*/ 30 h 245"/>
                              <a:gd name="T62" fmla="*/ 375 w 435"/>
                              <a:gd name="T63" fmla="*/ 15 h 245"/>
                              <a:gd name="T64" fmla="*/ 340 w 435"/>
                              <a:gd name="T65" fmla="*/ 10 h 245"/>
                              <a:gd name="T66" fmla="*/ 305 w 435"/>
                              <a:gd name="T67" fmla="*/ 5 h 245"/>
                              <a:gd name="T68" fmla="*/ 220 w 435"/>
                              <a:gd name="T69" fmla="*/ 0 h 245"/>
                              <a:gd name="T70" fmla="*/ 220 w 435"/>
                              <a:gd name="T71" fmla="*/ 0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5" h="245">
                                <a:moveTo>
                                  <a:pt x="220" y="0"/>
                                </a:moveTo>
                                <a:lnTo>
                                  <a:pt x="220" y="0"/>
                                </a:lnTo>
                                <a:lnTo>
                                  <a:pt x="135" y="5"/>
                                </a:lnTo>
                                <a:lnTo>
                                  <a:pt x="100" y="10"/>
                                </a:lnTo>
                                <a:lnTo>
                                  <a:pt x="65" y="15"/>
                                </a:lnTo>
                                <a:lnTo>
                                  <a:pt x="40" y="30"/>
                                </a:lnTo>
                                <a:lnTo>
                                  <a:pt x="20" y="45"/>
                                </a:lnTo>
                                <a:lnTo>
                                  <a:pt x="5" y="65"/>
                                </a:lnTo>
                                <a:lnTo>
                                  <a:pt x="0" y="95"/>
                                </a:lnTo>
                                <a:lnTo>
                                  <a:pt x="5" y="125"/>
                                </a:lnTo>
                                <a:lnTo>
                                  <a:pt x="15" y="150"/>
                                </a:lnTo>
                                <a:lnTo>
                                  <a:pt x="35" y="175"/>
                                </a:lnTo>
                                <a:lnTo>
                                  <a:pt x="60" y="200"/>
                                </a:lnTo>
                                <a:lnTo>
                                  <a:pt x="95" y="220"/>
                                </a:lnTo>
                                <a:lnTo>
                                  <a:pt x="130" y="230"/>
                                </a:lnTo>
                                <a:lnTo>
                                  <a:pt x="175" y="240"/>
                                </a:lnTo>
                                <a:lnTo>
                                  <a:pt x="220" y="245"/>
                                </a:lnTo>
                                <a:lnTo>
                                  <a:pt x="260" y="240"/>
                                </a:lnTo>
                                <a:lnTo>
                                  <a:pt x="305" y="230"/>
                                </a:lnTo>
                                <a:lnTo>
                                  <a:pt x="340" y="220"/>
                                </a:lnTo>
                                <a:lnTo>
                                  <a:pt x="370" y="200"/>
                                </a:lnTo>
                                <a:lnTo>
                                  <a:pt x="400" y="175"/>
                                </a:lnTo>
                                <a:lnTo>
                                  <a:pt x="420" y="150"/>
                                </a:lnTo>
                                <a:lnTo>
                                  <a:pt x="430" y="125"/>
                                </a:lnTo>
                                <a:lnTo>
                                  <a:pt x="435" y="95"/>
                                </a:lnTo>
                                <a:lnTo>
                                  <a:pt x="430" y="65"/>
                                </a:lnTo>
                                <a:lnTo>
                                  <a:pt x="420" y="45"/>
                                </a:lnTo>
                                <a:lnTo>
                                  <a:pt x="400" y="30"/>
                                </a:lnTo>
                                <a:lnTo>
                                  <a:pt x="375" y="15"/>
                                </a:lnTo>
                                <a:lnTo>
                                  <a:pt x="340" y="10"/>
                                </a:lnTo>
                                <a:lnTo>
                                  <a:pt x="305" y="5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4088"/>
                        <wps:cNvSpPr>
                          <a:spLocks/>
                        </wps:cNvSpPr>
                        <wps:spPr bwMode="auto">
                          <a:xfrm>
                            <a:off x="2337" y="8937"/>
                            <a:ext cx="300" cy="195"/>
                          </a:xfrm>
                          <a:custGeom>
                            <a:avLst/>
                            <a:gdLst>
                              <a:gd name="T0" fmla="*/ 150 w 300"/>
                              <a:gd name="T1" fmla="*/ 0 h 195"/>
                              <a:gd name="T2" fmla="*/ 150 w 300"/>
                              <a:gd name="T3" fmla="*/ 0 h 195"/>
                              <a:gd name="T4" fmla="*/ 120 w 300"/>
                              <a:gd name="T5" fmla="*/ 0 h 195"/>
                              <a:gd name="T6" fmla="*/ 90 w 300"/>
                              <a:gd name="T7" fmla="*/ 5 h 195"/>
                              <a:gd name="T8" fmla="*/ 65 w 300"/>
                              <a:gd name="T9" fmla="*/ 15 h 195"/>
                              <a:gd name="T10" fmla="*/ 45 w 300"/>
                              <a:gd name="T11" fmla="*/ 25 h 195"/>
                              <a:gd name="T12" fmla="*/ 25 w 300"/>
                              <a:gd name="T13" fmla="*/ 40 h 195"/>
                              <a:gd name="T14" fmla="*/ 10 w 300"/>
                              <a:gd name="T15" fmla="*/ 55 h 195"/>
                              <a:gd name="T16" fmla="*/ 5 w 300"/>
                              <a:gd name="T17" fmla="*/ 75 h 195"/>
                              <a:gd name="T18" fmla="*/ 0 w 300"/>
                              <a:gd name="T19" fmla="*/ 95 h 195"/>
                              <a:gd name="T20" fmla="*/ 0 w 300"/>
                              <a:gd name="T21" fmla="*/ 95 h 195"/>
                              <a:gd name="T22" fmla="*/ 0 w 300"/>
                              <a:gd name="T23" fmla="*/ 115 h 195"/>
                              <a:gd name="T24" fmla="*/ 10 w 300"/>
                              <a:gd name="T25" fmla="*/ 135 h 195"/>
                              <a:gd name="T26" fmla="*/ 25 w 300"/>
                              <a:gd name="T27" fmla="*/ 150 h 195"/>
                              <a:gd name="T28" fmla="*/ 40 w 300"/>
                              <a:gd name="T29" fmla="*/ 165 h 195"/>
                              <a:gd name="T30" fmla="*/ 65 w 300"/>
                              <a:gd name="T31" fmla="*/ 180 h 195"/>
                              <a:gd name="T32" fmla="*/ 90 w 300"/>
                              <a:gd name="T33" fmla="*/ 190 h 195"/>
                              <a:gd name="T34" fmla="*/ 120 w 300"/>
                              <a:gd name="T35" fmla="*/ 195 h 195"/>
                              <a:gd name="T36" fmla="*/ 150 w 300"/>
                              <a:gd name="T37" fmla="*/ 195 h 195"/>
                              <a:gd name="T38" fmla="*/ 150 w 300"/>
                              <a:gd name="T39" fmla="*/ 195 h 195"/>
                              <a:gd name="T40" fmla="*/ 180 w 300"/>
                              <a:gd name="T41" fmla="*/ 195 h 195"/>
                              <a:gd name="T42" fmla="*/ 205 w 300"/>
                              <a:gd name="T43" fmla="*/ 190 h 195"/>
                              <a:gd name="T44" fmla="*/ 230 w 300"/>
                              <a:gd name="T45" fmla="*/ 180 h 195"/>
                              <a:gd name="T46" fmla="*/ 255 w 300"/>
                              <a:gd name="T47" fmla="*/ 165 h 195"/>
                              <a:gd name="T48" fmla="*/ 270 w 300"/>
                              <a:gd name="T49" fmla="*/ 150 h 195"/>
                              <a:gd name="T50" fmla="*/ 285 w 300"/>
                              <a:gd name="T51" fmla="*/ 135 h 195"/>
                              <a:gd name="T52" fmla="*/ 295 w 300"/>
                              <a:gd name="T53" fmla="*/ 115 h 195"/>
                              <a:gd name="T54" fmla="*/ 300 w 300"/>
                              <a:gd name="T55" fmla="*/ 95 h 195"/>
                              <a:gd name="T56" fmla="*/ 300 w 300"/>
                              <a:gd name="T57" fmla="*/ 95 h 195"/>
                              <a:gd name="T58" fmla="*/ 295 w 300"/>
                              <a:gd name="T59" fmla="*/ 75 h 195"/>
                              <a:gd name="T60" fmla="*/ 285 w 300"/>
                              <a:gd name="T61" fmla="*/ 55 h 195"/>
                              <a:gd name="T62" fmla="*/ 275 w 300"/>
                              <a:gd name="T63" fmla="*/ 40 h 195"/>
                              <a:gd name="T64" fmla="*/ 255 w 300"/>
                              <a:gd name="T65" fmla="*/ 25 h 195"/>
                              <a:gd name="T66" fmla="*/ 230 w 300"/>
                              <a:gd name="T67" fmla="*/ 15 h 195"/>
                              <a:gd name="T68" fmla="*/ 205 w 300"/>
                              <a:gd name="T69" fmla="*/ 5 h 195"/>
                              <a:gd name="T70" fmla="*/ 180 w 300"/>
                              <a:gd name="T71" fmla="*/ 0 h 195"/>
                              <a:gd name="T72" fmla="*/ 150 w 300"/>
                              <a:gd name="T73" fmla="*/ 0 h 195"/>
                              <a:gd name="T74" fmla="*/ 150 w 300"/>
                              <a:gd name="T75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00" h="195">
                                <a:moveTo>
                                  <a:pt x="150" y="0"/>
                                </a:moveTo>
                                <a:lnTo>
                                  <a:pt x="150" y="0"/>
                                </a:lnTo>
                                <a:lnTo>
                                  <a:pt x="120" y="0"/>
                                </a:lnTo>
                                <a:lnTo>
                                  <a:pt x="90" y="5"/>
                                </a:lnTo>
                                <a:lnTo>
                                  <a:pt x="65" y="15"/>
                                </a:lnTo>
                                <a:lnTo>
                                  <a:pt x="45" y="25"/>
                                </a:lnTo>
                                <a:lnTo>
                                  <a:pt x="25" y="40"/>
                                </a:lnTo>
                                <a:lnTo>
                                  <a:pt x="10" y="55"/>
                                </a:lnTo>
                                <a:lnTo>
                                  <a:pt x="5" y="75"/>
                                </a:lnTo>
                                <a:lnTo>
                                  <a:pt x="0" y="95"/>
                                </a:lnTo>
                                <a:lnTo>
                                  <a:pt x="0" y="115"/>
                                </a:lnTo>
                                <a:lnTo>
                                  <a:pt x="10" y="135"/>
                                </a:lnTo>
                                <a:lnTo>
                                  <a:pt x="25" y="150"/>
                                </a:lnTo>
                                <a:lnTo>
                                  <a:pt x="40" y="165"/>
                                </a:lnTo>
                                <a:lnTo>
                                  <a:pt x="65" y="180"/>
                                </a:lnTo>
                                <a:lnTo>
                                  <a:pt x="90" y="190"/>
                                </a:lnTo>
                                <a:lnTo>
                                  <a:pt x="120" y="195"/>
                                </a:lnTo>
                                <a:lnTo>
                                  <a:pt x="150" y="195"/>
                                </a:lnTo>
                                <a:lnTo>
                                  <a:pt x="180" y="195"/>
                                </a:lnTo>
                                <a:lnTo>
                                  <a:pt x="205" y="190"/>
                                </a:lnTo>
                                <a:lnTo>
                                  <a:pt x="230" y="180"/>
                                </a:lnTo>
                                <a:lnTo>
                                  <a:pt x="255" y="165"/>
                                </a:lnTo>
                                <a:lnTo>
                                  <a:pt x="270" y="150"/>
                                </a:lnTo>
                                <a:lnTo>
                                  <a:pt x="285" y="135"/>
                                </a:lnTo>
                                <a:lnTo>
                                  <a:pt x="295" y="115"/>
                                </a:lnTo>
                                <a:lnTo>
                                  <a:pt x="300" y="95"/>
                                </a:lnTo>
                                <a:lnTo>
                                  <a:pt x="295" y="75"/>
                                </a:lnTo>
                                <a:lnTo>
                                  <a:pt x="285" y="55"/>
                                </a:lnTo>
                                <a:lnTo>
                                  <a:pt x="275" y="40"/>
                                </a:lnTo>
                                <a:lnTo>
                                  <a:pt x="255" y="25"/>
                                </a:lnTo>
                                <a:lnTo>
                                  <a:pt x="230" y="15"/>
                                </a:lnTo>
                                <a:lnTo>
                                  <a:pt x="205" y="5"/>
                                </a:lnTo>
                                <a:lnTo>
                                  <a:pt x="180" y="0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4089"/>
                        <wps:cNvSpPr>
                          <a:spLocks/>
                        </wps:cNvSpPr>
                        <wps:spPr bwMode="auto">
                          <a:xfrm>
                            <a:off x="2382" y="8937"/>
                            <a:ext cx="210" cy="165"/>
                          </a:xfrm>
                          <a:custGeom>
                            <a:avLst/>
                            <a:gdLst>
                              <a:gd name="T0" fmla="*/ 105 w 210"/>
                              <a:gd name="T1" fmla="*/ 0 h 165"/>
                              <a:gd name="T2" fmla="*/ 105 w 210"/>
                              <a:gd name="T3" fmla="*/ 0 h 165"/>
                              <a:gd name="T4" fmla="*/ 80 w 210"/>
                              <a:gd name="T5" fmla="*/ 5 h 165"/>
                              <a:gd name="T6" fmla="*/ 65 w 210"/>
                              <a:gd name="T7" fmla="*/ 10 h 165"/>
                              <a:gd name="T8" fmla="*/ 45 w 210"/>
                              <a:gd name="T9" fmla="*/ 20 h 165"/>
                              <a:gd name="T10" fmla="*/ 30 w 210"/>
                              <a:gd name="T11" fmla="*/ 30 h 165"/>
                              <a:gd name="T12" fmla="*/ 15 w 210"/>
                              <a:gd name="T13" fmla="*/ 45 h 165"/>
                              <a:gd name="T14" fmla="*/ 10 w 210"/>
                              <a:gd name="T15" fmla="*/ 65 h 165"/>
                              <a:gd name="T16" fmla="*/ 0 w 210"/>
                              <a:gd name="T17" fmla="*/ 80 h 165"/>
                              <a:gd name="T18" fmla="*/ 0 w 210"/>
                              <a:gd name="T19" fmla="*/ 95 h 165"/>
                              <a:gd name="T20" fmla="*/ 0 w 210"/>
                              <a:gd name="T21" fmla="*/ 95 h 165"/>
                              <a:gd name="T22" fmla="*/ 0 w 210"/>
                              <a:gd name="T23" fmla="*/ 110 h 165"/>
                              <a:gd name="T24" fmla="*/ 5 w 210"/>
                              <a:gd name="T25" fmla="*/ 120 h 165"/>
                              <a:gd name="T26" fmla="*/ 15 w 210"/>
                              <a:gd name="T27" fmla="*/ 135 h 165"/>
                              <a:gd name="T28" fmla="*/ 30 w 210"/>
                              <a:gd name="T29" fmla="*/ 145 h 165"/>
                              <a:gd name="T30" fmla="*/ 60 w 210"/>
                              <a:gd name="T31" fmla="*/ 160 h 165"/>
                              <a:gd name="T32" fmla="*/ 105 w 210"/>
                              <a:gd name="T33" fmla="*/ 165 h 165"/>
                              <a:gd name="T34" fmla="*/ 105 w 210"/>
                              <a:gd name="T35" fmla="*/ 165 h 165"/>
                              <a:gd name="T36" fmla="*/ 145 w 210"/>
                              <a:gd name="T37" fmla="*/ 160 h 165"/>
                              <a:gd name="T38" fmla="*/ 175 w 210"/>
                              <a:gd name="T39" fmla="*/ 145 h 165"/>
                              <a:gd name="T40" fmla="*/ 190 w 210"/>
                              <a:gd name="T41" fmla="*/ 135 h 165"/>
                              <a:gd name="T42" fmla="*/ 200 w 210"/>
                              <a:gd name="T43" fmla="*/ 120 h 165"/>
                              <a:gd name="T44" fmla="*/ 205 w 210"/>
                              <a:gd name="T45" fmla="*/ 110 h 165"/>
                              <a:gd name="T46" fmla="*/ 210 w 210"/>
                              <a:gd name="T47" fmla="*/ 95 h 165"/>
                              <a:gd name="T48" fmla="*/ 210 w 210"/>
                              <a:gd name="T49" fmla="*/ 95 h 165"/>
                              <a:gd name="T50" fmla="*/ 205 w 210"/>
                              <a:gd name="T51" fmla="*/ 80 h 165"/>
                              <a:gd name="T52" fmla="*/ 200 w 210"/>
                              <a:gd name="T53" fmla="*/ 65 h 165"/>
                              <a:gd name="T54" fmla="*/ 190 w 210"/>
                              <a:gd name="T55" fmla="*/ 45 h 165"/>
                              <a:gd name="T56" fmla="*/ 180 w 210"/>
                              <a:gd name="T57" fmla="*/ 30 h 165"/>
                              <a:gd name="T58" fmla="*/ 160 w 210"/>
                              <a:gd name="T59" fmla="*/ 20 h 165"/>
                              <a:gd name="T60" fmla="*/ 145 w 210"/>
                              <a:gd name="T61" fmla="*/ 10 h 165"/>
                              <a:gd name="T62" fmla="*/ 125 w 210"/>
                              <a:gd name="T63" fmla="*/ 5 h 165"/>
                              <a:gd name="T64" fmla="*/ 105 w 210"/>
                              <a:gd name="T65" fmla="*/ 0 h 165"/>
                              <a:gd name="T66" fmla="*/ 105 w 210"/>
                              <a:gd name="T67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0" h="165">
                                <a:moveTo>
                                  <a:pt x="105" y="0"/>
                                </a:moveTo>
                                <a:lnTo>
                                  <a:pt x="105" y="0"/>
                                </a:lnTo>
                                <a:lnTo>
                                  <a:pt x="80" y="5"/>
                                </a:lnTo>
                                <a:lnTo>
                                  <a:pt x="65" y="10"/>
                                </a:lnTo>
                                <a:lnTo>
                                  <a:pt x="45" y="20"/>
                                </a:lnTo>
                                <a:lnTo>
                                  <a:pt x="30" y="30"/>
                                </a:lnTo>
                                <a:lnTo>
                                  <a:pt x="15" y="45"/>
                                </a:lnTo>
                                <a:lnTo>
                                  <a:pt x="10" y="65"/>
                                </a:lnTo>
                                <a:lnTo>
                                  <a:pt x="0" y="80"/>
                                </a:lnTo>
                                <a:lnTo>
                                  <a:pt x="0" y="95"/>
                                </a:lnTo>
                                <a:lnTo>
                                  <a:pt x="0" y="110"/>
                                </a:lnTo>
                                <a:lnTo>
                                  <a:pt x="5" y="120"/>
                                </a:lnTo>
                                <a:lnTo>
                                  <a:pt x="15" y="135"/>
                                </a:lnTo>
                                <a:lnTo>
                                  <a:pt x="30" y="145"/>
                                </a:lnTo>
                                <a:lnTo>
                                  <a:pt x="60" y="160"/>
                                </a:lnTo>
                                <a:lnTo>
                                  <a:pt x="105" y="165"/>
                                </a:lnTo>
                                <a:lnTo>
                                  <a:pt x="145" y="160"/>
                                </a:lnTo>
                                <a:lnTo>
                                  <a:pt x="175" y="145"/>
                                </a:lnTo>
                                <a:lnTo>
                                  <a:pt x="190" y="135"/>
                                </a:lnTo>
                                <a:lnTo>
                                  <a:pt x="200" y="120"/>
                                </a:lnTo>
                                <a:lnTo>
                                  <a:pt x="205" y="110"/>
                                </a:lnTo>
                                <a:lnTo>
                                  <a:pt x="210" y="95"/>
                                </a:lnTo>
                                <a:lnTo>
                                  <a:pt x="205" y="80"/>
                                </a:lnTo>
                                <a:lnTo>
                                  <a:pt x="200" y="65"/>
                                </a:lnTo>
                                <a:lnTo>
                                  <a:pt x="190" y="45"/>
                                </a:lnTo>
                                <a:lnTo>
                                  <a:pt x="180" y="30"/>
                                </a:lnTo>
                                <a:lnTo>
                                  <a:pt x="160" y="20"/>
                                </a:lnTo>
                                <a:lnTo>
                                  <a:pt x="145" y="10"/>
                                </a:lnTo>
                                <a:lnTo>
                                  <a:pt x="125" y="5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4090"/>
                        <wps:cNvSpPr>
                          <a:spLocks/>
                        </wps:cNvSpPr>
                        <wps:spPr bwMode="auto">
                          <a:xfrm>
                            <a:off x="2412" y="8937"/>
                            <a:ext cx="145" cy="145"/>
                          </a:xfrm>
                          <a:custGeom>
                            <a:avLst/>
                            <a:gdLst>
                              <a:gd name="T0" fmla="*/ 75 w 145"/>
                              <a:gd name="T1" fmla="*/ 0 h 145"/>
                              <a:gd name="T2" fmla="*/ 75 w 145"/>
                              <a:gd name="T3" fmla="*/ 0 h 145"/>
                              <a:gd name="T4" fmla="*/ 60 w 145"/>
                              <a:gd name="T5" fmla="*/ 5 h 145"/>
                              <a:gd name="T6" fmla="*/ 45 w 145"/>
                              <a:gd name="T7" fmla="*/ 10 h 145"/>
                              <a:gd name="T8" fmla="*/ 35 w 145"/>
                              <a:gd name="T9" fmla="*/ 25 h 145"/>
                              <a:gd name="T10" fmla="*/ 20 w 145"/>
                              <a:gd name="T11" fmla="*/ 35 h 145"/>
                              <a:gd name="T12" fmla="*/ 5 w 145"/>
                              <a:gd name="T13" fmla="*/ 70 h 145"/>
                              <a:gd name="T14" fmla="*/ 0 w 145"/>
                              <a:gd name="T15" fmla="*/ 95 h 145"/>
                              <a:gd name="T16" fmla="*/ 0 w 145"/>
                              <a:gd name="T17" fmla="*/ 95 h 145"/>
                              <a:gd name="T18" fmla="*/ 0 w 145"/>
                              <a:gd name="T19" fmla="*/ 105 h 145"/>
                              <a:gd name="T20" fmla="*/ 5 w 145"/>
                              <a:gd name="T21" fmla="*/ 115 h 145"/>
                              <a:gd name="T22" fmla="*/ 20 w 145"/>
                              <a:gd name="T23" fmla="*/ 130 h 145"/>
                              <a:gd name="T24" fmla="*/ 45 w 145"/>
                              <a:gd name="T25" fmla="*/ 140 h 145"/>
                              <a:gd name="T26" fmla="*/ 75 w 145"/>
                              <a:gd name="T27" fmla="*/ 145 h 145"/>
                              <a:gd name="T28" fmla="*/ 75 w 145"/>
                              <a:gd name="T29" fmla="*/ 145 h 145"/>
                              <a:gd name="T30" fmla="*/ 100 w 145"/>
                              <a:gd name="T31" fmla="*/ 140 h 145"/>
                              <a:gd name="T32" fmla="*/ 125 w 145"/>
                              <a:gd name="T33" fmla="*/ 130 h 145"/>
                              <a:gd name="T34" fmla="*/ 140 w 145"/>
                              <a:gd name="T35" fmla="*/ 115 h 145"/>
                              <a:gd name="T36" fmla="*/ 145 w 145"/>
                              <a:gd name="T37" fmla="*/ 95 h 145"/>
                              <a:gd name="T38" fmla="*/ 145 w 145"/>
                              <a:gd name="T39" fmla="*/ 95 h 145"/>
                              <a:gd name="T40" fmla="*/ 140 w 145"/>
                              <a:gd name="T41" fmla="*/ 70 h 145"/>
                              <a:gd name="T42" fmla="*/ 125 w 145"/>
                              <a:gd name="T43" fmla="*/ 40 h 145"/>
                              <a:gd name="T44" fmla="*/ 115 w 145"/>
                              <a:gd name="T45" fmla="*/ 25 h 145"/>
                              <a:gd name="T46" fmla="*/ 105 w 145"/>
                              <a:gd name="T47" fmla="*/ 10 h 145"/>
                              <a:gd name="T48" fmla="*/ 90 w 145"/>
                              <a:gd name="T49" fmla="*/ 5 h 145"/>
                              <a:gd name="T50" fmla="*/ 75 w 145"/>
                              <a:gd name="T51" fmla="*/ 0 h 145"/>
                              <a:gd name="T52" fmla="*/ 75 w 145"/>
                              <a:gd name="T5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75" y="0"/>
                                </a:moveTo>
                                <a:lnTo>
                                  <a:pt x="75" y="0"/>
                                </a:lnTo>
                                <a:lnTo>
                                  <a:pt x="60" y="5"/>
                                </a:lnTo>
                                <a:lnTo>
                                  <a:pt x="45" y="10"/>
                                </a:lnTo>
                                <a:lnTo>
                                  <a:pt x="35" y="25"/>
                                </a:lnTo>
                                <a:lnTo>
                                  <a:pt x="20" y="35"/>
                                </a:lnTo>
                                <a:lnTo>
                                  <a:pt x="5" y="70"/>
                                </a:lnTo>
                                <a:lnTo>
                                  <a:pt x="0" y="95"/>
                                </a:lnTo>
                                <a:lnTo>
                                  <a:pt x="0" y="105"/>
                                </a:lnTo>
                                <a:lnTo>
                                  <a:pt x="5" y="115"/>
                                </a:lnTo>
                                <a:lnTo>
                                  <a:pt x="20" y="130"/>
                                </a:lnTo>
                                <a:lnTo>
                                  <a:pt x="45" y="140"/>
                                </a:lnTo>
                                <a:lnTo>
                                  <a:pt x="75" y="145"/>
                                </a:lnTo>
                                <a:lnTo>
                                  <a:pt x="100" y="140"/>
                                </a:lnTo>
                                <a:lnTo>
                                  <a:pt x="125" y="130"/>
                                </a:lnTo>
                                <a:lnTo>
                                  <a:pt x="140" y="115"/>
                                </a:lnTo>
                                <a:lnTo>
                                  <a:pt x="145" y="95"/>
                                </a:lnTo>
                                <a:lnTo>
                                  <a:pt x="140" y="70"/>
                                </a:lnTo>
                                <a:lnTo>
                                  <a:pt x="125" y="40"/>
                                </a:lnTo>
                                <a:lnTo>
                                  <a:pt x="115" y="25"/>
                                </a:lnTo>
                                <a:lnTo>
                                  <a:pt x="105" y="10"/>
                                </a:lnTo>
                                <a:lnTo>
                                  <a:pt x="90" y="5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4091"/>
                        <wps:cNvSpPr>
                          <a:spLocks/>
                        </wps:cNvSpPr>
                        <wps:spPr bwMode="auto">
                          <a:xfrm>
                            <a:off x="2232" y="8917"/>
                            <a:ext cx="510" cy="20"/>
                          </a:xfrm>
                          <a:custGeom>
                            <a:avLst/>
                            <a:gdLst>
                              <a:gd name="T0" fmla="*/ 510 w 510"/>
                              <a:gd name="T1" fmla="*/ 20 h 20"/>
                              <a:gd name="T2" fmla="*/ 510 w 510"/>
                              <a:gd name="T3" fmla="*/ 20 h 20"/>
                              <a:gd name="T4" fmla="*/ 490 w 510"/>
                              <a:gd name="T5" fmla="*/ 10 h 20"/>
                              <a:gd name="T6" fmla="*/ 440 w 510"/>
                              <a:gd name="T7" fmla="*/ 0 h 20"/>
                              <a:gd name="T8" fmla="*/ 410 w 510"/>
                              <a:gd name="T9" fmla="*/ 0 h 20"/>
                              <a:gd name="T10" fmla="*/ 365 w 510"/>
                              <a:gd name="T11" fmla="*/ 0 h 20"/>
                              <a:gd name="T12" fmla="*/ 315 w 510"/>
                              <a:gd name="T13" fmla="*/ 10 h 20"/>
                              <a:gd name="T14" fmla="*/ 255 w 510"/>
                              <a:gd name="T15" fmla="*/ 20 h 20"/>
                              <a:gd name="T16" fmla="*/ 255 w 510"/>
                              <a:gd name="T17" fmla="*/ 20 h 20"/>
                              <a:gd name="T18" fmla="*/ 255 w 510"/>
                              <a:gd name="T19" fmla="*/ 20 h 20"/>
                              <a:gd name="T20" fmla="*/ 195 w 510"/>
                              <a:gd name="T21" fmla="*/ 10 h 20"/>
                              <a:gd name="T22" fmla="*/ 140 w 510"/>
                              <a:gd name="T23" fmla="*/ 5 h 20"/>
                              <a:gd name="T24" fmla="*/ 100 w 510"/>
                              <a:gd name="T25" fmla="*/ 0 h 20"/>
                              <a:gd name="T26" fmla="*/ 70 w 510"/>
                              <a:gd name="T27" fmla="*/ 0 h 20"/>
                              <a:gd name="T28" fmla="*/ 25 w 510"/>
                              <a:gd name="T29" fmla="*/ 10 h 20"/>
                              <a:gd name="T30" fmla="*/ 0 w 510"/>
                              <a:gd name="T3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10" h="20">
                                <a:moveTo>
                                  <a:pt x="510" y="20"/>
                                </a:moveTo>
                                <a:lnTo>
                                  <a:pt x="510" y="20"/>
                                </a:lnTo>
                                <a:lnTo>
                                  <a:pt x="490" y="10"/>
                                </a:lnTo>
                                <a:lnTo>
                                  <a:pt x="440" y="0"/>
                                </a:lnTo>
                                <a:lnTo>
                                  <a:pt x="410" y="0"/>
                                </a:lnTo>
                                <a:lnTo>
                                  <a:pt x="365" y="0"/>
                                </a:lnTo>
                                <a:lnTo>
                                  <a:pt x="315" y="10"/>
                                </a:lnTo>
                                <a:lnTo>
                                  <a:pt x="255" y="20"/>
                                </a:lnTo>
                                <a:lnTo>
                                  <a:pt x="195" y="10"/>
                                </a:lnTo>
                                <a:lnTo>
                                  <a:pt x="140" y="5"/>
                                </a:lnTo>
                                <a:lnTo>
                                  <a:pt x="100" y="0"/>
                                </a:lnTo>
                                <a:lnTo>
                                  <a:pt x="70" y="0"/>
                                </a:lnTo>
                                <a:lnTo>
                                  <a:pt x="25" y="1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4092"/>
                        <wps:cNvSpPr>
                          <a:spLocks/>
                        </wps:cNvSpPr>
                        <wps:spPr bwMode="auto">
                          <a:xfrm>
                            <a:off x="2232" y="8892"/>
                            <a:ext cx="510" cy="45"/>
                          </a:xfrm>
                          <a:custGeom>
                            <a:avLst/>
                            <a:gdLst>
                              <a:gd name="T0" fmla="*/ 510 w 510"/>
                              <a:gd name="T1" fmla="*/ 45 h 45"/>
                              <a:gd name="T2" fmla="*/ 510 w 510"/>
                              <a:gd name="T3" fmla="*/ 45 h 45"/>
                              <a:gd name="T4" fmla="*/ 470 w 510"/>
                              <a:gd name="T5" fmla="*/ 30 h 45"/>
                              <a:gd name="T6" fmla="*/ 420 w 510"/>
                              <a:gd name="T7" fmla="*/ 20 h 45"/>
                              <a:gd name="T8" fmla="*/ 360 w 510"/>
                              <a:gd name="T9" fmla="*/ 10 h 45"/>
                              <a:gd name="T10" fmla="*/ 280 w 510"/>
                              <a:gd name="T11" fmla="*/ 0 h 45"/>
                              <a:gd name="T12" fmla="*/ 195 w 510"/>
                              <a:gd name="T13" fmla="*/ 5 h 45"/>
                              <a:gd name="T14" fmla="*/ 150 w 510"/>
                              <a:gd name="T15" fmla="*/ 10 h 45"/>
                              <a:gd name="T16" fmla="*/ 100 w 510"/>
                              <a:gd name="T17" fmla="*/ 15 h 45"/>
                              <a:gd name="T18" fmla="*/ 50 w 510"/>
                              <a:gd name="T19" fmla="*/ 30 h 45"/>
                              <a:gd name="T20" fmla="*/ 0 w 510"/>
                              <a:gd name="T21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0" h="45">
                                <a:moveTo>
                                  <a:pt x="510" y="45"/>
                                </a:moveTo>
                                <a:lnTo>
                                  <a:pt x="510" y="45"/>
                                </a:lnTo>
                                <a:lnTo>
                                  <a:pt x="470" y="30"/>
                                </a:lnTo>
                                <a:lnTo>
                                  <a:pt x="420" y="20"/>
                                </a:lnTo>
                                <a:lnTo>
                                  <a:pt x="360" y="10"/>
                                </a:lnTo>
                                <a:lnTo>
                                  <a:pt x="280" y="0"/>
                                </a:lnTo>
                                <a:lnTo>
                                  <a:pt x="195" y="5"/>
                                </a:lnTo>
                                <a:lnTo>
                                  <a:pt x="150" y="10"/>
                                </a:lnTo>
                                <a:lnTo>
                                  <a:pt x="100" y="15"/>
                                </a:lnTo>
                                <a:lnTo>
                                  <a:pt x="50" y="30"/>
                                </a:lnTo>
                                <a:lnTo>
                                  <a:pt x="0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4093"/>
                        <wps:cNvCnPr/>
                        <wps:spPr bwMode="auto">
                          <a:xfrm flipH="1">
                            <a:off x="2227" y="8842"/>
                            <a:ext cx="515" cy="1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4094"/>
                        <wps:cNvCnPr/>
                        <wps:spPr bwMode="auto">
                          <a:xfrm flipH="1">
                            <a:off x="2227" y="8812"/>
                            <a:ext cx="515" cy="1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Freeform 4095"/>
                        <wps:cNvSpPr>
                          <a:spLocks/>
                        </wps:cNvSpPr>
                        <wps:spPr bwMode="auto">
                          <a:xfrm>
                            <a:off x="1703" y="8937"/>
                            <a:ext cx="50" cy="250"/>
                          </a:xfrm>
                          <a:custGeom>
                            <a:avLst/>
                            <a:gdLst>
                              <a:gd name="T0" fmla="*/ 10 w 50"/>
                              <a:gd name="T1" fmla="*/ 0 h 250"/>
                              <a:gd name="T2" fmla="*/ 10 w 50"/>
                              <a:gd name="T3" fmla="*/ 0 h 250"/>
                              <a:gd name="T4" fmla="*/ 25 w 50"/>
                              <a:gd name="T5" fmla="*/ 10 h 250"/>
                              <a:gd name="T6" fmla="*/ 35 w 50"/>
                              <a:gd name="T7" fmla="*/ 25 h 250"/>
                              <a:gd name="T8" fmla="*/ 45 w 50"/>
                              <a:gd name="T9" fmla="*/ 50 h 250"/>
                              <a:gd name="T10" fmla="*/ 50 w 50"/>
                              <a:gd name="T11" fmla="*/ 80 h 250"/>
                              <a:gd name="T12" fmla="*/ 45 w 50"/>
                              <a:gd name="T13" fmla="*/ 110 h 250"/>
                              <a:gd name="T14" fmla="*/ 35 w 50"/>
                              <a:gd name="T15" fmla="*/ 135 h 250"/>
                              <a:gd name="T16" fmla="*/ 25 w 50"/>
                              <a:gd name="T17" fmla="*/ 155 h 250"/>
                              <a:gd name="T18" fmla="*/ 5 w 50"/>
                              <a:gd name="T19" fmla="*/ 185 h 250"/>
                              <a:gd name="T20" fmla="*/ 5 w 50"/>
                              <a:gd name="T21" fmla="*/ 185 h 250"/>
                              <a:gd name="T22" fmla="*/ 0 w 50"/>
                              <a:gd name="T23" fmla="*/ 190 h 250"/>
                              <a:gd name="T24" fmla="*/ 5 w 50"/>
                              <a:gd name="T25" fmla="*/ 200 h 250"/>
                              <a:gd name="T26" fmla="*/ 20 w 50"/>
                              <a:gd name="T27" fmla="*/ 215 h 250"/>
                              <a:gd name="T28" fmla="*/ 50 w 50"/>
                              <a:gd name="T29" fmla="*/ 235 h 250"/>
                              <a:gd name="T30" fmla="*/ 5 w 50"/>
                              <a:gd name="T31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25" y="10"/>
                                </a:lnTo>
                                <a:lnTo>
                                  <a:pt x="35" y="25"/>
                                </a:lnTo>
                                <a:lnTo>
                                  <a:pt x="45" y="50"/>
                                </a:lnTo>
                                <a:lnTo>
                                  <a:pt x="50" y="80"/>
                                </a:lnTo>
                                <a:lnTo>
                                  <a:pt x="45" y="110"/>
                                </a:lnTo>
                                <a:lnTo>
                                  <a:pt x="35" y="135"/>
                                </a:lnTo>
                                <a:lnTo>
                                  <a:pt x="25" y="155"/>
                                </a:lnTo>
                                <a:lnTo>
                                  <a:pt x="5" y="185"/>
                                </a:lnTo>
                                <a:lnTo>
                                  <a:pt x="0" y="190"/>
                                </a:lnTo>
                                <a:lnTo>
                                  <a:pt x="5" y="200"/>
                                </a:lnTo>
                                <a:lnTo>
                                  <a:pt x="20" y="215"/>
                                </a:lnTo>
                                <a:lnTo>
                                  <a:pt x="50" y="235"/>
                                </a:lnTo>
                                <a:lnTo>
                                  <a:pt x="5" y="2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4096"/>
                        <wps:cNvSpPr>
                          <a:spLocks/>
                        </wps:cNvSpPr>
                        <wps:spPr bwMode="auto">
                          <a:xfrm>
                            <a:off x="2177" y="8937"/>
                            <a:ext cx="50" cy="250"/>
                          </a:xfrm>
                          <a:custGeom>
                            <a:avLst/>
                            <a:gdLst>
                              <a:gd name="T0" fmla="*/ 50 w 50"/>
                              <a:gd name="T1" fmla="*/ 0 h 250"/>
                              <a:gd name="T2" fmla="*/ 50 w 50"/>
                              <a:gd name="T3" fmla="*/ 0 h 250"/>
                              <a:gd name="T4" fmla="*/ 25 w 50"/>
                              <a:gd name="T5" fmla="*/ 25 h 250"/>
                              <a:gd name="T6" fmla="*/ 10 w 50"/>
                              <a:gd name="T7" fmla="*/ 50 h 250"/>
                              <a:gd name="T8" fmla="*/ 10 w 50"/>
                              <a:gd name="T9" fmla="*/ 80 h 250"/>
                              <a:gd name="T10" fmla="*/ 10 w 50"/>
                              <a:gd name="T11" fmla="*/ 110 h 250"/>
                              <a:gd name="T12" fmla="*/ 20 w 50"/>
                              <a:gd name="T13" fmla="*/ 135 h 250"/>
                              <a:gd name="T14" fmla="*/ 30 w 50"/>
                              <a:gd name="T15" fmla="*/ 155 h 250"/>
                              <a:gd name="T16" fmla="*/ 45 w 50"/>
                              <a:gd name="T17" fmla="*/ 185 h 250"/>
                              <a:gd name="T18" fmla="*/ 45 w 50"/>
                              <a:gd name="T19" fmla="*/ 185 h 250"/>
                              <a:gd name="T20" fmla="*/ 50 w 50"/>
                              <a:gd name="T21" fmla="*/ 190 h 250"/>
                              <a:gd name="T22" fmla="*/ 45 w 50"/>
                              <a:gd name="T23" fmla="*/ 195 h 250"/>
                              <a:gd name="T24" fmla="*/ 30 w 50"/>
                              <a:gd name="T25" fmla="*/ 215 h 250"/>
                              <a:gd name="T26" fmla="*/ 0 w 50"/>
                              <a:gd name="T27" fmla="*/ 235 h 250"/>
                              <a:gd name="T28" fmla="*/ 50 w 50"/>
                              <a:gd name="T29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50" y="0"/>
                                </a:moveTo>
                                <a:lnTo>
                                  <a:pt x="50" y="0"/>
                                </a:lnTo>
                                <a:lnTo>
                                  <a:pt x="25" y="25"/>
                                </a:lnTo>
                                <a:lnTo>
                                  <a:pt x="10" y="50"/>
                                </a:lnTo>
                                <a:lnTo>
                                  <a:pt x="10" y="80"/>
                                </a:lnTo>
                                <a:lnTo>
                                  <a:pt x="10" y="110"/>
                                </a:lnTo>
                                <a:lnTo>
                                  <a:pt x="20" y="135"/>
                                </a:lnTo>
                                <a:lnTo>
                                  <a:pt x="30" y="155"/>
                                </a:lnTo>
                                <a:lnTo>
                                  <a:pt x="45" y="185"/>
                                </a:lnTo>
                                <a:lnTo>
                                  <a:pt x="50" y="190"/>
                                </a:lnTo>
                                <a:lnTo>
                                  <a:pt x="45" y="195"/>
                                </a:lnTo>
                                <a:lnTo>
                                  <a:pt x="30" y="215"/>
                                </a:lnTo>
                                <a:lnTo>
                                  <a:pt x="0" y="235"/>
                                </a:lnTo>
                                <a:lnTo>
                                  <a:pt x="50" y="2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4097"/>
                        <wps:cNvSpPr>
                          <a:spLocks/>
                        </wps:cNvSpPr>
                        <wps:spPr bwMode="auto">
                          <a:xfrm>
                            <a:off x="1748" y="8937"/>
                            <a:ext cx="439" cy="245"/>
                          </a:xfrm>
                          <a:custGeom>
                            <a:avLst/>
                            <a:gdLst>
                              <a:gd name="T0" fmla="*/ 220 w 439"/>
                              <a:gd name="T1" fmla="*/ 0 h 245"/>
                              <a:gd name="T2" fmla="*/ 220 w 439"/>
                              <a:gd name="T3" fmla="*/ 0 h 245"/>
                              <a:gd name="T4" fmla="*/ 135 w 439"/>
                              <a:gd name="T5" fmla="*/ 5 h 245"/>
                              <a:gd name="T6" fmla="*/ 100 w 439"/>
                              <a:gd name="T7" fmla="*/ 10 h 245"/>
                              <a:gd name="T8" fmla="*/ 65 w 439"/>
                              <a:gd name="T9" fmla="*/ 15 h 245"/>
                              <a:gd name="T10" fmla="*/ 40 w 439"/>
                              <a:gd name="T11" fmla="*/ 30 h 245"/>
                              <a:gd name="T12" fmla="*/ 20 w 439"/>
                              <a:gd name="T13" fmla="*/ 45 h 245"/>
                              <a:gd name="T14" fmla="*/ 5 w 439"/>
                              <a:gd name="T15" fmla="*/ 65 h 245"/>
                              <a:gd name="T16" fmla="*/ 0 w 439"/>
                              <a:gd name="T17" fmla="*/ 95 h 245"/>
                              <a:gd name="T18" fmla="*/ 0 w 439"/>
                              <a:gd name="T19" fmla="*/ 95 h 245"/>
                              <a:gd name="T20" fmla="*/ 5 w 439"/>
                              <a:gd name="T21" fmla="*/ 125 h 245"/>
                              <a:gd name="T22" fmla="*/ 15 w 439"/>
                              <a:gd name="T23" fmla="*/ 150 h 245"/>
                              <a:gd name="T24" fmla="*/ 35 w 439"/>
                              <a:gd name="T25" fmla="*/ 175 h 245"/>
                              <a:gd name="T26" fmla="*/ 65 w 439"/>
                              <a:gd name="T27" fmla="*/ 200 h 245"/>
                              <a:gd name="T28" fmla="*/ 95 w 439"/>
                              <a:gd name="T29" fmla="*/ 220 h 245"/>
                              <a:gd name="T30" fmla="*/ 135 w 439"/>
                              <a:gd name="T31" fmla="*/ 230 h 245"/>
                              <a:gd name="T32" fmla="*/ 175 w 439"/>
                              <a:gd name="T33" fmla="*/ 240 h 245"/>
                              <a:gd name="T34" fmla="*/ 220 w 439"/>
                              <a:gd name="T35" fmla="*/ 245 h 245"/>
                              <a:gd name="T36" fmla="*/ 220 w 439"/>
                              <a:gd name="T37" fmla="*/ 245 h 245"/>
                              <a:gd name="T38" fmla="*/ 265 w 439"/>
                              <a:gd name="T39" fmla="*/ 240 h 245"/>
                              <a:gd name="T40" fmla="*/ 305 w 439"/>
                              <a:gd name="T41" fmla="*/ 230 h 245"/>
                              <a:gd name="T42" fmla="*/ 340 w 439"/>
                              <a:gd name="T43" fmla="*/ 220 h 245"/>
                              <a:gd name="T44" fmla="*/ 374 w 439"/>
                              <a:gd name="T45" fmla="*/ 200 h 245"/>
                              <a:gd name="T46" fmla="*/ 399 w 439"/>
                              <a:gd name="T47" fmla="*/ 175 h 245"/>
                              <a:gd name="T48" fmla="*/ 419 w 439"/>
                              <a:gd name="T49" fmla="*/ 150 h 245"/>
                              <a:gd name="T50" fmla="*/ 429 w 439"/>
                              <a:gd name="T51" fmla="*/ 125 h 245"/>
                              <a:gd name="T52" fmla="*/ 439 w 439"/>
                              <a:gd name="T53" fmla="*/ 95 h 245"/>
                              <a:gd name="T54" fmla="*/ 439 w 439"/>
                              <a:gd name="T55" fmla="*/ 95 h 245"/>
                              <a:gd name="T56" fmla="*/ 434 w 439"/>
                              <a:gd name="T57" fmla="*/ 65 h 245"/>
                              <a:gd name="T58" fmla="*/ 419 w 439"/>
                              <a:gd name="T59" fmla="*/ 45 h 245"/>
                              <a:gd name="T60" fmla="*/ 399 w 439"/>
                              <a:gd name="T61" fmla="*/ 30 h 245"/>
                              <a:gd name="T62" fmla="*/ 374 w 439"/>
                              <a:gd name="T63" fmla="*/ 15 h 245"/>
                              <a:gd name="T64" fmla="*/ 340 w 439"/>
                              <a:gd name="T65" fmla="*/ 10 h 245"/>
                              <a:gd name="T66" fmla="*/ 305 w 439"/>
                              <a:gd name="T67" fmla="*/ 5 h 245"/>
                              <a:gd name="T68" fmla="*/ 220 w 439"/>
                              <a:gd name="T69" fmla="*/ 0 h 245"/>
                              <a:gd name="T70" fmla="*/ 220 w 439"/>
                              <a:gd name="T71" fmla="*/ 0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9" h="245">
                                <a:moveTo>
                                  <a:pt x="220" y="0"/>
                                </a:moveTo>
                                <a:lnTo>
                                  <a:pt x="220" y="0"/>
                                </a:lnTo>
                                <a:lnTo>
                                  <a:pt x="135" y="5"/>
                                </a:lnTo>
                                <a:lnTo>
                                  <a:pt x="100" y="10"/>
                                </a:lnTo>
                                <a:lnTo>
                                  <a:pt x="65" y="15"/>
                                </a:lnTo>
                                <a:lnTo>
                                  <a:pt x="40" y="30"/>
                                </a:lnTo>
                                <a:lnTo>
                                  <a:pt x="20" y="45"/>
                                </a:lnTo>
                                <a:lnTo>
                                  <a:pt x="5" y="65"/>
                                </a:lnTo>
                                <a:lnTo>
                                  <a:pt x="0" y="95"/>
                                </a:lnTo>
                                <a:lnTo>
                                  <a:pt x="5" y="125"/>
                                </a:lnTo>
                                <a:lnTo>
                                  <a:pt x="15" y="150"/>
                                </a:lnTo>
                                <a:lnTo>
                                  <a:pt x="35" y="175"/>
                                </a:lnTo>
                                <a:lnTo>
                                  <a:pt x="65" y="200"/>
                                </a:lnTo>
                                <a:lnTo>
                                  <a:pt x="95" y="220"/>
                                </a:lnTo>
                                <a:lnTo>
                                  <a:pt x="135" y="230"/>
                                </a:lnTo>
                                <a:lnTo>
                                  <a:pt x="175" y="240"/>
                                </a:lnTo>
                                <a:lnTo>
                                  <a:pt x="220" y="245"/>
                                </a:lnTo>
                                <a:lnTo>
                                  <a:pt x="265" y="240"/>
                                </a:lnTo>
                                <a:lnTo>
                                  <a:pt x="305" y="230"/>
                                </a:lnTo>
                                <a:lnTo>
                                  <a:pt x="340" y="220"/>
                                </a:lnTo>
                                <a:lnTo>
                                  <a:pt x="374" y="200"/>
                                </a:lnTo>
                                <a:lnTo>
                                  <a:pt x="399" y="175"/>
                                </a:lnTo>
                                <a:lnTo>
                                  <a:pt x="419" y="150"/>
                                </a:lnTo>
                                <a:lnTo>
                                  <a:pt x="429" y="125"/>
                                </a:lnTo>
                                <a:lnTo>
                                  <a:pt x="439" y="95"/>
                                </a:lnTo>
                                <a:lnTo>
                                  <a:pt x="434" y="65"/>
                                </a:lnTo>
                                <a:lnTo>
                                  <a:pt x="419" y="45"/>
                                </a:lnTo>
                                <a:lnTo>
                                  <a:pt x="399" y="30"/>
                                </a:lnTo>
                                <a:lnTo>
                                  <a:pt x="374" y="15"/>
                                </a:lnTo>
                                <a:lnTo>
                                  <a:pt x="340" y="10"/>
                                </a:lnTo>
                                <a:lnTo>
                                  <a:pt x="305" y="5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4098"/>
                        <wps:cNvSpPr>
                          <a:spLocks/>
                        </wps:cNvSpPr>
                        <wps:spPr bwMode="auto">
                          <a:xfrm>
                            <a:off x="1818" y="8937"/>
                            <a:ext cx="299" cy="195"/>
                          </a:xfrm>
                          <a:custGeom>
                            <a:avLst/>
                            <a:gdLst>
                              <a:gd name="T0" fmla="*/ 150 w 299"/>
                              <a:gd name="T1" fmla="*/ 0 h 195"/>
                              <a:gd name="T2" fmla="*/ 150 w 299"/>
                              <a:gd name="T3" fmla="*/ 0 h 195"/>
                              <a:gd name="T4" fmla="*/ 120 w 299"/>
                              <a:gd name="T5" fmla="*/ 0 h 195"/>
                              <a:gd name="T6" fmla="*/ 90 w 299"/>
                              <a:gd name="T7" fmla="*/ 5 h 195"/>
                              <a:gd name="T8" fmla="*/ 65 w 299"/>
                              <a:gd name="T9" fmla="*/ 15 h 195"/>
                              <a:gd name="T10" fmla="*/ 45 w 299"/>
                              <a:gd name="T11" fmla="*/ 25 h 195"/>
                              <a:gd name="T12" fmla="*/ 25 w 299"/>
                              <a:gd name="T13" fmla="*/ 40 h 195"/>
                              <a:gd name="T14" fmla="*/ 15 w 299"/>
                              <a:gd name="T15" fmla="*/ 55 h 195"/>
                              <a:gd name="T16" fmla="*/ 5 w 299"/>
                              <a:gd name="T17" fmla="*/ 75 h 195"/>
                              <a:gd name="T18" fmla="*/ 0 w 299"/>
                              <a:gd name="T19" fmla="*/ 95 h 195"/>
                              <a:gd name="T20" fmla="*/ 0 w 299"/>
                              <a:gd name="T21" fmla="*/ 95 h 195"/>
                              <a:gd name="T22" fmla="*/ 0 w 299"/>
                              <a:gd name="T23" fmla="*/ 115 h 195"/>
                              <a:gd name="T24" fmla="*/ 10 w 299"/>
                              <a:gd name="T25" fmla="*/ 135 h 195"/>
                              <a:gd name="T26" fmla="*/ 25 w 299"/>
                              <a:gd name="T27" fmla="*/ 150 h 195"/>
                              <a:gd name="T28" fmla="*/ 40 w 299"/>
                              <a:gd name="T29" fmla="*/ 165 h 195"/>
                              <a:gd name="T30" fmla="*/ 65 w 299"/>
                              <a:gd name="T31" fmla="*/ 180 h 195"/>
                              <a:gd name="T32" fmla="*/ 90 w 299"/>
                              <a:gd name="T33" fmla="*/ 190 h 195"/>
                              <a:gd name="T34" fmla="*/ 120 w 299"/>
                              <a:gd name="T35" fmla="*/ 195 h 195"/>
                              <a:gd name="T36" fmla="*/ 150 w 299"/>
                              <a:gd name="T37" fmla="*/ 195 h 195"/>
                              <a:gd name="T38" fmla="*/ 150 w 299"/>
                              <a:gd name="T39" fmla="*/ 195 h 195"/>
                              <a:gd name="T40" fmla="*/ 180 w 299"/>
                              <a:gd name="T41" fmla="*/ 195 h 195"/>
                              <a:gd name="T42" fmla="*/ 205 w 299"/>
                              <a:gd name="T43" fmla="*/ 190 h 195"/>
                              <a:gd name="T44" fmla="*/ 235 w 299"/>
                              <a:gd name="T45" fmla="*/ 180 h 195"/>
                              <a:gd name="T46" fmla="*/ 255 w 299"/>
                              <a:gd name="T47" fmla="*/ 165 h 195"/>
                              <a:gd name="T48" fmla="*/ 275 w 299"/>
                              <a:gd name="T49" fmla="*/ 150 h 195"/>
                              <a:gd name="T50" fmla="*/ 285 w 299"/>
                              <a:gd name="T51" fmla="*/ 135 h 195"/>
                              <a:gd name="T52" fmla="*/ 294 w 299"/>
                              <a:gd name="T53" fmla="*/ 115 h 195"/>
                              <a:gd name="T54" fmla="*/ 299 w 299"/>
                              <a:gd name="T55" fmla="*/ 95 h 195"/>
                              <a:gd name="T56" fmla="*/ 299 w 299"/>
                              <a:gd name="T57" fmla="*/ 95 h 195"/>
                              <a:gd name="T58" fmla="*/ 294 w 299"/>
                              <a:gd name="T59" fmla="*/ 75 h 195"/>
                              <a:gd name="T60" fmla="*/ 289 w 299"/>
                              <a:gd name="T61" fmla="*/ 55 h 195"/>
                              <a:gd name="T62" fmla="*/ 275 w 299"/>
                              <a:gd name="T63" fmla="*/ 40 h 195"/>
                              <a:gd name="T64" fmla="*/ 255 w 299"/>
                              <a:gd name="T65" fmla="*/ 25 h 195"/>
                              <a:gd name="T66" fmla="*/ 235 w 299"/>
                              <a:gd name="T67" fmla="*/ 15 h 195"/>
                              <a:gd name="T68" fmla="*/ 210 w 299"/>
                              <a:gd name="T69" fmla="*/ 5 h 195"/>
                              <a:gd name="T70" fmla="*/ 180 w 299"/>
                              <a:gd name="T71" fmla="*/ 0 h 195"/>
                              <a:gd name="T72" fmla="*/ 150 w 299"/>
                              <a:gd name="T73" fmla="*/ 0 h 195"/>
                              <a:gd name="T74" fmla="*/ 150 w 299"/>
                              <a:gd name="T75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99" h="195">
                                <a:moveTo>
                                  <a:pt x="150" y="0"/>
                                </a:moveTo>
                                <a:lnTo>
                                  <a:pt x="150" y="0"/>
                                </a:lnTo>
                                <a:lnTo>
                                  <a:pt x="120" y="0"/>
                                </a:lnTo>
                                <a:lnTo>
                                  <a:pt x="90" y="5"/>
                                </a:lnTo>
                                <a:lnTo>
                                  <a:pt x="65" y="15"/>
                                </a:lnTo>
                                <a:lnTo>
                                  <a:pt x="45" y="25"/>
                                </a:lnTo>
                                <a:lnTo>
                                  <a:pt x="25" y="40"/>
                                </a:lnTo>
                                <a:lnTo>
                                  <a:pt x="15" y="55"/>
                                </a:lnTo>
                                <a:lnTo>
                                  <a:pt x="5" y="75"/>
                                </a:lnTo>
                                <a:lnTo>
                                  <a:pt x="0" y="95"/>
                                </a:lnTo>
                                <a:lnTo>
                                  <a:pt x="0" y="115"/>
                                </a:lnTo>
                                <a:lnTo>
                                  <a:pt x="10" y="135"/>
                                </a:lnTo>
                                <a:lnTo>
                                  <a:pt x="25" y="150"/>
                                </a:lnTo>
                                <a:lnTo>
                                  <a:pt x="40" y="165"/>
                                </a:lnTo>
                                <a:lnTo>
                                  <a:pt x="65" y="180"/>
                                </a:lnTo>
                                <a:lnTo>
                                  <a:pt x="90" y="190"/>
                                </a:lnTo>
                                <a:lnTo>
                                  <a:pt x="120" y="195"/>
                                </a:lnTo>
                                <a:lnTo>
                                  <a:pt x="150" y="195"/>
                                </a:lnTo>
                                <a:lnTo>
                                  <a:pt x="180" y="195"/>
                                </a:lnTo>
                                <a:lnTo>
                                  <a:pt x="205" y="190"/>
                                </a:lnTo>
                                <a:lnTo>
                                  <a:pt x="235" y="180"/>
                                </a:lnTo>
                                <a:lnTo>
                                  <a:pt x="255" y="165"/>
                                </a:lnTo>
                                <a:lnTo>
                                  <a:pt x="275" y="150"/>
                                </a:lnTo>
                                <a:lnTo>
                                  <a:pt x="285" y="135"/>
                                </a:lnTo>
                                <a:lnTo>
                                  <a:pt x="294" y="115"/>
                                </a:lnTo>
                                <a:lnTo>
                                  <a:pt x="299" y="95"/>
                                </a:lnTo>
                                <a:lnTo>
                                  <a:pt x="294" y="75"/>
                                </a:lnTo>
                                <a:lnTo>
                                  <a:pt x="289" y="55"/>
                                </a:lnTo>
                                <a:lnTo>
                                  <a:pt x="275" y="40"/>
                                </a:lnTo>
                                <a:lnTo>
                                  <a:pt x="255" y="25"/>
                                </a:lnTo>
                                <a:lnTo>
                                  <a:pt x="235" y="15"/>
                                </a:lnTo>
                                <a:lnTo>
                                  <a:pt x="210" y="5"/>
                                </a:lnTo>
                                <a:lnTo>
                                  <a:pt x="180" y="0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4099"/>
                        <wps:cNvSpPr>
                          <a:spLocks/>
                        </wps:cNvSpPr>
                        <wps:spPr bwMode="auto">
                          <a:xfrm>
                            <a:off x="1863" y="8937"/>
                            <a:ext cx="210" cy="165"/>
                          </a:xfrm>
                          <a:custGeom>
                            <a:avLst/>
                            <a:gdLst>
                              <a:gd name="T0" fmla="*/ 105 w 210"/>
                              <a:gd name="T1" fmla="*/ 0 h 165"/>
                              <a:gd name="T2" fmla="*/ 105 w 210"/>
                              <a:gd name="T3" fmla="*/ 0 h 165"/>
                              <a:gd name="T4" fmla="*/ 85 w 210"/>
                              <a:gd name="T5" fmla="*/ 5 h 165"/>
                              <a:gd name="T6" fmla="*/ 65 w 210"/>
                              <a:gd name="T7" fmla="*/ 10 h 165"/>
                              <a:gd name="T8" fmla="*/ 45 w 210"/>
                              <a:gd name="T9" fmla="*/ 20 h 165"/>
                              <a:gd name="T10" fmla="*/ 30 w 210"/>
                              <a:gd name="T11" fmla="*/ 30 h 165"/>
                              <a:gd name="T12" fmla="*/ 20 w 210"/>
                              <a:gd name="T13" fmla="*/ 45 h 165"/>
                              <a:gd name="T14" fmla="*/ 10 w 210"/>
                              <a:gd name="T15" fmla="*/ 65 h 165"/>
                              <a:gd name="T16" fmla="*/ 5 w 210"/>
                              <a:gd name="T17" fmla="*/ 80 h 165"/>
                              <a:gd name="T18" fmla="*/ 0 w 210"/>
                              <a:gd name="T19" fmla="*/ 95 h 165"/>
                              <a:gd name="T20" fmla="*/ 0 w 210"/>
                              <a:gd name="T21" fmla="*/ 95 h 165"/>
                              <a:gd name="T22" fmla="*/ 0 w 210"/>
                              <a:gd name="T23" fmla="*/ 110 h 165"/>
                              <a:gd name="T24" fmla="*/ 5 w 210"/>
                              <a:gd name="T25" fmla="*/ 120 h 165"/>
                              <a:gd name="T26" fmla="*/ 15 w 210"/>
                              <a:gd name="T27" fmla="*/ 135 h 165"/>
                              <a:gd name="T28" fmla="*/ 30 w 210"/>
                              <a:gd name="T29" fmla="*/ 145 h 165"/>
                              <a:gd name="T30" fmla="*/ 65 w 210"/>
                              <a:gd name="T31" fmla="*/ 160 h 165"/>
                              <a:gd name="T32" fmla="*/ 105 w 210"/>
                              <a:gd name="T33" fmla="*/ 165 h 165"/>
                              <a:gd name="T34" fmla="*/ 105 w 210"/>
                              <a:gd name="T35" fmla="*/ 165 h 165"/>
                              <a:gd name="T36" fmla="*/ 145 w 210"/>
                              <a:gd name="T37" fmla="*/ 160 h 165"/>
                              <a:gd name="T38" fmla="*/ 180 w 210"/>
                              <a:gd name="T39" fmla="*/ 145 h 165"/>
                              <a:gd name="T40" fmla="*/ 190 w 210"/>
                              <a:gd name="T41" fmla="*/ 135 h 165"/>
                              <a:gd name="T42" fmla="*/ 200 w 210"/>
                              <a:gd name="T43" fmla="*/ 120 h 165"/>
                              <a:gd name="T44" fmla="*/ 205 w 210"/>
                              <a:gd name="T45" fmla="*/ 110 h 165"/>
                              <a:gd name="T46" fmla="*/ 210 w 210"/>
                              <a:gd name="T47" fmla="*/ 95 h 165"/>
                              <a:gd name="T48" fmla="*/ 210 w 210"/>
                              <a:gd name="T49" fmla="*/ 95 h 165"/>
                              <a:gd name="T50" fmla="*/ 210 w 210"/>
                              <a:gd name="T51" fmla="*/ 80 h 165"/>
                              <a:gd name="T52" fmla="*/ 200 w 210"/>
                              <a:gd name="T53" fmla="*/ 65 h 165"/>
                              <a:gd name="T54" fmla="*/ 190 w 210"/>
                              <a:gd name="T55" fmla="*/ 45 h 165"/>
                              <a:gd name="T56" fmla="*/ 180 w 210"/>
                              <a:gd name="T57" fmla="*/ 30 h 165"/>
                              <a:gd name="T58" fmla="*/ 165 w 210"/>
                              <a:gd name="T59" fmla="*/ 20 h 165"/>
                              <a:gd name="T60" fmla="*/ 145 w 210"/>
                              <a:gd name="T61" fmla="*/ 10 h 165"/>
                              <a:gd name="T62" fmla="*/ 125 w 210"/>
                              <a:gd name="T63" fmla="*/ 5 h 165"/>
                              <a:gd name="T64" fmla="*/ 105 w 210"/>
                              <a:gd name="T65" fmla="*/ 0 h 165"/>
                              <a:gd name="T66" fmla="*/ 105 w 210"/>
                              <a:gd name="T67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0" h="165">
                                <a:moveTo>
                                  <a:pt x="105" y="0"/>
                                </a:moveTo>
                                <a:lnTo>
                                  <a:pt x="105" y="0"/>
                                </a:lnTo>
                                <a:lnTo>
                                  <a:pt x="85" y="5"/>
                                </a:lnTo>
                                <a:lnTo>
                                  <a:pt x="65" y="10"/>
                                </a:lnTo>
                                <a:lnTo>
                                  <a:pt x="45" y="20"/>
                                </a:lnTo>
                                <a:lnTo>
                                  <a:pt x="30" y="30"/>
                                </a:lnTo>
                                <a:lnTo>
                                  <a:pt x="20" y="45"/>
                                </a:lnTo>
                                <a:lnTo>
                                  <a:pt x="10" y="65"/>
                                </a:lnTo>
                                <a:lnTo>
                                  <a:pt x="5" y="80"/>
                                </a:lnTo>
                                <a:lnTo>
                                  <a:pt x="0" y="95"/>
                                </a:lnTo>
                                <a:lnTo>
                                  <a:pt x="0" y="110"/>
                                </a:lnTo>
                                <a:lnTo>
                                  <a:pt x="5" y="120"/>
                                </a:lnTo>
                                <a:lnTo>
                                  <a:pt x="15" y="135"/>
                                </a:lnTo>
                                <a:lnTo>
                                  <a:pt x="30" y="145"/>
                                </a:lnTo>
                                <a:lnTo>
                                  <a:pt x="65" y="160"/>
                                </a:lnTo>
                                <a:lnTo>
                                  <a:pt x="105" y="165"/>
                                </a:lnTo>
                                <a:lnTo>
                                  <a:pt x="145" y="160"/>
                                </a:lnTo>
                                <a:lnTo>
                                  <a:pt x="180" y="145"/>
                                </a:lnTo>
                                <a:lnTo>
                                  <a:pt x="190" y="135"/>
                                </a:lnTo>
                                <a:lnTo>
                                  <a:pt x="200" y="120"/>
                                </a:lnTo>
                                <a:lnTo>
                                  <a:pt x="205" y="110"/>
                                </a:lnTo>
                                <a:lnTo>
                                  <a:pt x="210" y="95"/>
                                </a:lnTo>
                                <a:lnTo>
                                  <a:pt x="210" y="80"/>
                                </a:lnTo>
                                <a:lnTo>
                                  <a:pt x="200" y="65"/>
                                </a:lnTo>
                                <a:lnTo>
                                  <a:pt x="190" y="45"/>
                                </a:lnTo>
                                <a:lnTo>
                                  <a:pt x="180" y="30"/>
                                </a:lnTo>
                                <a:lnTo>
                                  <a:pt x="165" y="20"/>
                                </a:lnTo>
                                <a:lnTo>
                                  <a:pt x="145" y="10"/>
                                </a:lnTo>
                                <a:lnTo>
                                  <a:pt x="125" y="5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4100"/>
                        <wps:cNvSpPr>
                          <a:spLocks/>
                        </wps:cNvSpPr>
                        <wps:spPr bwMode="auto">
                          <a:xfrm>
                            <a:off x="1893" y="8937"/>
                            <a:ext cx="150" cy="145"/>
                          </a:xfrm>
                          <a:custGeom>
                            <a:avLst/>
                            <a:gdLst>
                              <a:gd name="T0" fmla="*/ 75 w 150"/>
                              <a:gd name="T1" fmla="*/ 0 h 145"/>
                              <a:gd name="T2" fmla="*/ 75 w 150"/>
                              <a:gd name="T3" fmla="*/ 0 h 145"/>
                              <a:gd name="T4" fmla="*/ 60 w 150"/>
                              <a:gd name="T5" fmla="*/ 5 h 145"/>
                              <a:gd name="T6" fmla="*/ 45 w 150"/>
                              <a:gd name="T7" fmla="*/ 10 h 145"/>
                              <a:gd name="T8" fmla="*/ 35 w 150"/>
                              <a:gd name="T9" fmla="*/ 25 h 145"/>
                              <a:gd name="T10" fmla="*/ 25 w 150"/>
                              <a:gd name="T11" fmla="*/ 35 h 145"/>
                              <a:gd name="T12" fmla="*/ 10 w 150"/>
                              <a:gd name="T13" fmla="*/ 70 h 145"/>
                              <a:gd name="T14" fmla="*/ 0 w 150"/>
                              <a:gd name="T15" fmla="*/ 95 h 145"/>
                              <a:gd name="T16" fmla="*/ 0 w 150"/>
                              <a:gd name="T17" fmla="*/ 95 h 145"/>
                              <a:gd name="T18" fmla="*/ 0 w 150"/>
                              <a:gd name="T19" fmla="*/ 105 h 145"/>
                              <a:gd name="T20" fmla="*/ 5 w 150"/>
                              <a:gd name="T21" fmla="*/ 115 h 145"/>
                              <a:gd name="T22" fmla="*/ 20 w 150"/>
                              <a:gd name="T23" fmla="*/ 130 h 145"/>
                              <a:gd name="T24" fmla="*/ 45 w 150"/>
                              <a:gd name="T25" fmla="*/ 140 h 145"/>
                              <a:gd name="T26" fmla="*/ 75 w 150"/>
                              <a:gd name="T27" fmla="*/ 145 h 145"/>
                              <a:gd name="T28" fmla="*/ 75 w 150"/>
                              <a:gd name="T29" fmla="*/ 145 h 145"/>
                              <a:gd name="T30" fmla="*/ 105 w 150"/>
                              <a:gd name="T31" fmla="*/ 140 h 145"/>
                              <a:gd name="T32" fmla="*/ 125 w 150"/>
                              <a:gd name="T33" fmla="*/ 130 h 145"/>
                              <a:gd name="T34" fmla="*/ 140 w 150"/>
                              <a:gd name="T35" fmla="*/ 115 h 145"/>
                              <a:gd name="T36" fmla="*/ 150 w 150"/>
                              <a:gd name="T37" fmla="*/ 95 h 145"/>
                              <a:gd name="T38" fmla="*/ 150 w 150"/>
                              <a:gd name="T39" fmla="*/ 95 h 145"/>
                              <a:gd name="T40" fmla="*/ 145 w 150"/>
                              <a:gd name="T41" fmla="*/ 70 h 145"/>
                              <a:gd name="T42" fmla="*/ 130 w 150"/>
                              <a:gd name="T43" fmla="*/ 40 h 145"/>
                              <a:gd name="T44" fmla="*/ 120 w 150"/>
                              <a:gd name="T45" fmla="*/ 25 h 145"/>
                              <a:gd name="T46" fmla="*/ 105 w 150"/>
                              <a:gd name="T47" fmla="*/ 10 h 145"/>
                              <a:gd name="T48" fmla="*/ 90 w 150"/>
                              <a:gd name="T49" fmla="*/ 5 h 145"/>
                              <a:gd name="T50" fmla="*/ 75 w 150"/>
                              <a:gd name="T51" fmla="*/ 0 h 145"/>
                              <a:gd name="T52" fmla="*/ 75 w 150"/>
                              <a:gd name="T5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0" h="145">
                                <a:moveTo>
                                  <a:pt x="75" y="0"/>
                                </a:moveTo>
                                <a:lnTo>
                                  <a:pt x="75" y="0"/>
                                </a:lnTo>
                                <a:lnTo>
                                  <a:pt x="60" y="5"/>
                                </a:lnTo>
                                <a:lnTo>
                                  <a:pt x="45" y="10"/>
                                </a:lnTo>
                                <a:lnTo>
                                  <a:pt x="35" y="25"/>
                                </a:lnTo>
                                <a:lnTo>
                                  <a:pt x="25" y="35"/>
                                </a:lnTo>
                                <a:lnTo>
                                  <a:pt x="10" y="70"/>
                                </a:lnTo>
                                <a:lnTo>
                                  <a:pt x="0" y="95"/>
                                </a:lnTo>
                                <a:lnTo>
                                  <a:pt x="0" y="105"/>
                                </a:lnTo>
                                <a:lnTo>
                                  <a:pt x="5" y="115"/>
                                </a:lnTo>
                                <a:lnTo>
                                  <a:pt x="20" y="130"/>
                                </a:lnTo>
                                <a:lnTo>
                                  <a:pt x="45" y="140"/>
                                </a:lnTo>
                                <a:lnTo>
                                  <a:pt x="75" y="145"/>
                                </a:lnTo>
                                <a:lnTo>
                                  <a:pt x="105" y="140"/>
                                </a:lnTo>
                                <a:lnTo>
                                  <a:pt x="125" y="130"/>
                                </a:lnTo>
                                <a:lnTo>
                                  <a:pt x="140" y="115"/>
                                </a:lnTo>
                                <a:lnTo>
                                  <a:pt x="150" y="95"/>
                                </a:lnTo>
                                <a:lnTo>
                                  <a:pt x="145" y="70"/>
                                </a:lnTo>
                                <a:lnTo>
                                  <a:pt x="130" y="40"/>
                                </a:lnTo>
                                <a:lnTo>
                                  <a:pt x="120" y="25"/>
                                </a:lnTo>
                                <a:lnTo>
                                  <a:pt x="105" y="10"/>
                                </a:lnTo>
                                <a:lnTo>
                                  <a:pt x="90" y="5"/>
                                </a:lnTo>
                                <a:lnTo>
                                  <a:pt x="7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4101"/>
                        <wps:cNvSpPr>
                          <a:spLocks/>
                        </wps:cNvSpPr>
                        <wps:spPr bwMode="auto">
                          <a:xfrm>
                            <a:off x="1713" y="8917"/>
                            <a:ext cx="514" cy="20"/>
                          </a:xfrm>
                          <a:custGeom>
                            <a:avLst/>
                            <a:gdLst>
                              <a:gd name="T0" fmla="*/ 514 w 514"/>
                              <a:gd name="T1" fmla="*/ 20 h 20"/>
                              <a:gd name="T2" fmla="*/ 514 w 514"/>
                              <a:gd name="T3" fmla="*/ 20 h 20"/>
                              <a:gd name="T4" fmla="*/ 489 w 514"/>
                              <a:gd name="T5" fmla="*/ 10 h 20"/>
                              <a:gd name="T6" fmla="*/ 444 w 514"/>
                              <a:gd name="T7" fmla="*/ 0 h 20"/>
                              <a:gd name="T8" fmla="*/ 409 w 514"/>
                              <a:gd name="T9" fmla="*/ 0 h 20"/>
                              <a:gd name="T10" fmla="*/ 365 w 514"/>
                              <a:gd name="T11" fmla="*/ 0 h 20"/>
                              <a:gd name="T12" fmla="*/ 315 w 514"/>
                              <a:gd name="T13" fmla="*/ 10 h 20"/>
                              <a:gd name="T14" fmla="*/ 255 w 514"/>
                              <a:gd name="T15" fmla="*/ 20 h 20"/>
                              <a:gd name="T16" fmla="*/ 255 w 514"/>
                              <a:gd name="T17" fmla="*/ 20 h 20"/>
                              <a:gd name="T18" fmla="*/ 255 w 514"/>
                              <a:gd name="T19" fmla="*/ 20 h 20"/>
                              <a:gd name="T20" fmla="*/ 195 w 514"/>
                              <a:gd name="T21" fmla="*/ 10 h 20"/>
                              <a:gd name="T22" fmla="*/ 145 w 514"/>
                              <a:gd name="T23" fmla="*/ 5 h 20"/>
                              <a:gd name="T24" fmla="*/ 100 w 514"/>
                              <a:gd name="T25" fmla="*/ 0 h 20"/>
                              <a:gd name="T26" fmla="*/ 70 w 514"/>
                              <a:gd name="T27" fmla="*/ 0 h 20"/>
                              <a:gd name="T28" fmla="*/ 25 w 514"/>
                              <a:gd name="T29" fmla="*/ 10 h 20"/>
                              <a:gd name="T30" fmla="*/ 0 w 514"/>
                              <a:gd name="T3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14" h="20">
                                <a:moveTo>
                                  <a:pt x="514" y="20"/>
                                </a:moveTo>
                                <a:lnTo>
                                  <a:pt x="514" y="20"/>
                                </a:lnTo>
                                <a:lnTo>
                                  <a:pt x="489" y="10"/>
                                </a:lnTo>
                                <a:lnTo>
                                  <a:pt x="444" y="0"/>
                                </a:lnTo>
                                <a:lnTo>
                                  <a:pt x="409" y="0"/>
                                </a:lnTo>
                                <a:lnTo>
                                  <a:pt x="365" y="0"/>
                                </a:lnTo>
                                <a:lnTo>
                                  <a:pt x="315" y="10"/>
                                </a:lnTo>
                                <a:lnTo>
                                  <a:pt x="255" y="20"/>
                                </a:lnTo>
                                <a:lnTo>
                                  <a:pt x="195" y="10"/>
                                </a:lnTo>
                                <a:lnTo>
                                  <a:pt x="145" y="5"/>
                                </a:lnTo>
                                <a:lnTo>
                                  <a:pt x="100" y="0"/>
                                </a:lnTo>
                                <a:lnTo>
                                  <a:pt x="70" y="0"/>
                                </a:lnTo>
                                <a:lnTo>
                                  <a:pt x="25" y="1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4102"/>
                        <wps:cNvSpPr>
                          <a:spLocks/>
                        </wps:cNvSpPr>
                        <wps:spPr bwMode="auto">
                          <a:xfrm>
                            <a:off x="1713" y="8892"/>
                            <a:ext cx="514" cy="45"/>
                          </a:xfrm>
                          <a:custGeom>
                            <a:avLst/>
                            <a:gdLst>
                              <a:gd name="T0" fmla="*/ 514 w 514"/>
                              <a:gd name="T1" fmla="*/ 45 h 45"/>
                              <a:gd name="T2" fmla="*/ 514 w 514"/>
                              <a:gd name="T3" fmla="*/ 45 h 45"/>
                              <a:gd name="T4" fmla="*/ 469 w 514"/>
                              <a:gd name="T5" fmla="*/ 30 h 45"/>
                              <a:gd name="T6" fmla="*/ 424 w 514"/>
                              <a:gd name="T7" fmla="*/ 20 h 45"/>
                              <a:gd name="T8" fmla="*/ 360 w 514"/>
                              <a:gd name="T9" fmla="*/ 10 h 45"/>
                              <a:gd name="T10" fmla="*/ 285 w 514"/>
                              <a:gd name="T11" fmla="*/ 0 h 45"/>
                              <a:gd name="T12" fmla="*/ 195 w 514"/>
                              <a:gd name="T13" fmla="*/ 5 h 45"/>
                              <a:gd name="T14" fmla="*/ 150 w 514"/>
                              <a:gd name="T15" fmla="*/ 10 h 45"/>
                              <a:gd name="T16" fmla="*/ 100 w 514"/>
                              <a:gd name="T17" fmla="*/ 15 h 45"/>
                              <a:gd name="T18" fmla="*/ 50 w 514"/>
                              <a:gd name="T19" fmla="*/ 30 h 45"/>
                              <a:gd name="T20" fmla="*/ 0 w 514"/>
                              <a:gd name="T21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4" h="45">
                                <a:moveTo>
                                  <a:pt x="514" y="45"/>
                                </a:moveTo>
                                <a:lnTo>
                                  <a:pt x="514" y="45"/>
                                </a:lnTo>
                                <a:lnTo>
                                  <a:pt x="469" y="30"/>
                                </a:lnTo>
                                <a:lnTo>
                                  <a:pt x="424" y="20"/>
                                </a:lnTo>
                                <a:lnTo>
                                  <a:pt x="360" y="10"/>
                                </a:lnTo>
                                <a:lnTo>
                                  <a:pt x="285" y="0"/>
                                </a:lnTo>
                                <a:lnTo>
                                  <a:pt x="195" y="5"/>
                                </a:lnTo>
                                <a:lnTo>
                                  <a:pt x="150" y="10"/>
                                </a:lnTo>
                                <a:lnTo>
                                  <a:pt x="100" y="15"/>
                                </a:lnTo>
                                <a:lnTo>
                                  <a:pt x="50" y="30"/>
                                </a:lnTo>
                                <a:lnTo>
                                  <a:pt x="0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4103"/>
                        <wps:cNvCnPr/>
                        <wps:spPr bwMode="auto">
                          <a:xfrm flipH="1">
                            <a:off x="1708" y="8842"/>
                            <a:ext cx="519" cy="1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4104"/>
                        <wps:cNvCnPr/>
                        <wps:spPr bwMode="auto">
                          <a:xfrm flipH="1">
                            <a:off x="1708" y="8812"/>
                            <a:ext cx="519" cy="1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Freeform 4105"/>
                        <wps:cNvSpPr>
                          <a:spLocks/>
                        </wps:cNvSpPr>
                        <wps:spPr bwMode="auto">
                          <a:xfrm>
                            <a:off x="1189" y="8937"/>
                            <a:ext cx="50" cy="250"/>
                          </a:xfrm>
                          <a:custGeom>
                            <a:avLst/>
                            <a:gdLst>
                              <a:gd name="T0" fmla="*/ 10 w 50"/>
                              <a:gd name="T1" fmla="*/ 0 h 250"/>
                              <a:gd name="T2" fmla="*/ 10 w 50"/>
                              <a:gd name="T3" fmla="*/ 0 h 250"/>
                              <a:gd name="T4" fmla="*/ 20 w 50"/>
                              <a:gd name="T5" fmla="*/ 10 h 250"/>
                              <a:gd name="T6" fmla="*/ 30 w 50"/>
                              <a:gd name="T7" fmla="*/ 25 h 250"/>
                              <a:gd name="T8" fmla="*/ 45 w 50"/>
                              <a:gd name="T9" fmla="*/ 50 h 250"/>
                              <a:gd name="T10" fmla="*/ 45 w 50"/>
                              <a:gd name="T11" fmla="*/ 80 h 250"/>
                              <a:gd name="T12" fmla="*/ 40 w 50"/>
                              <a:gd name="T13" fmla="*/ 110 h 250"/>
                              <a:gd name="T14" fmla="*/ 35 w 50"/>
                              <a:gd name="T15" fmla="*/ 135 h 250"/>
                              <a:gd name="T16" fmla="*/ 20 w 50"/>
                              <a:gd name="T17" fmla="*/ 155 h 250"/>
                              <a:gd name="T18" fmla="*/ 0 w 50"/>
                              <a:gd name="T19" fmla="*/ 185 h 250"/>
                              <a:gd name="T20" fmla="*/ 0 w 50"/>
                              <a:gd name="T21" fmla="*/ 185 h 250"/>
                              <a:gd name="T22" fmla="*/ 0 w 50"/>
                              <a:gd name="T23" fmla="*/ 190 h 250"/>
                              <a:gd name="T24" fmla="*/ 0 w 50"/>
                              <a:gd name="T25" fmla="*/ 200 h 250"/>
                              <a:gd name="T26" fmla="*/ 20 w 50"/>
                              <a:gd name="T27" fmla="*/ 215 h 250"/>
                              <a:gd name="T28" fmla="*/ 50 w 50"/>
                              <a:gd name="T29" fmla="*/ 235 h 250"/>
                              <a:gd name="T30" fmla="*/ 0 w 50"/>
                              <a:gd name="T31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20" y="10"/>
                                </a:lnTo>
                                <a:lnTo>
                                  <a:pt x="30" y="25"/>
                                </a:lnTo>
                                <a:lnTo>
                                  <a:pt x="45" y="50"/>
                                </a:lnTo>
                                <a:lnTo>
                                  <a:pt x="45" y="80"/>
                                </a:lnTo>
                                <a:lnTo>
                                  <a:pt x="40" y="110"/>
                                </a:lnTo>
                                <a:lnTo>
                                  <a:pt x="35" y="135"/>
                                </a:lnTo>
                                <a:lnTo>
                                  <a:pt x="20" y="155"/>
                                </a:lnTo>
                                <a:lnTo>
                                  <a:pt x="0" y="185"/>
                                </a:lnTo>
                                <a:lnTo>
                                  <a:pt x="0" y="190"/>
                                </a:lnTo>
                                <a:lnTo>
                                  <a:pt x="0" y="200"/>
                                </a:lnTo>
                                <a:lnTo>
                                  <a:pt x="20" y="215"/>
                                </a:lnTo>
                                <a:lnTo>
                                  <a:pt x="50" y="235"/>
                                </a:lnTo>
                                <a:lnTo>
                                  <a:pt x="0" y="2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4106"/>
                        <wps:cNvSpPr>
                          <a:spLocks/>
                        </wps:cNvSpPr>
                        <wps:spPr bwMode="auto">
                          <a:xfrm>
                            <a:off x="1658" y="8937"/>
                            <a:ext cx="50" cy="250"/>
                          </a:xfrm>
                          <a:custGeom>
                            <a:avLst/>
                            <a:gdLst>
                              <a:gd name="T0" fmla="*/ 50 w 50"/>
                              <a:gd name="T1" fmla="*/ 0 h 250"/>
                              <a:gd name="T2" fmla="*/ 50 w 50"/>
                              <a:gd name="T3" fmla="*/ 0 h 250"/>
                              <a:gd name="T4" fmla="*/ 25 w 50"/>
                              <a:gd name="T5" fmla="*/ 25 h 250"/>
                              <a:gd name="T6" fmla="*/ 15 w 50"/>
                              <a:gd name="T7" fmla="*/ 50 h 250"/>
                              <a:gd name="T8" fmla="*/ 10 w 50"/>
                              <a:gd name="T9" fmla="*/ 80 h 250"/>
                              <a:gd name="T10" fmla="*/ 10 w 50"/>
                              <a:gd name="T11" fmla="*/ 110 h 250"/>
                              <a:gd name="T12" fmla="*/ 20 w 50"/>
                              <a:gd name="T13" fmla="*/ 135 h 250"/>
                              <a:gd name="T14" fmla="*/ 30 w 50"/>
                              <a:gd name="T15" fmla="*/ 155 h 250"/>
                              <a:gd name="T16" fmla="*/ 50 w 50"/>
                              <a:gd name="T17" fmla="*/ 185 h 250"/>
                              <a:gd name="T18" fmla="*/ 50 w 50"/>
                              <a:gd name="T19" fmla="*/ 185 h 250"/>
                              <a:gd name="T20" fmla="*/ 50 w 50"/>
                              <a:gd name="T21" fmla="*/ 190 h 250"/>
                              <a:gd name="T22" fmla="*/ 50 w 50"/>
                              <a:gd name="T23" fmla="*/ 195 h 250"/>
                              <a:gd name="T24" fmla="*/ 30 w 50"/>
                              <a:gd name="T25" fmla="*/ 215 h 250"/>
                              <a:gd name="T26" fmla="*/ 0 w 50"/>
                              <a:gd name="T27" fmla="*/ 235 h 250"/>
                              <a:gd name="T28" fmla="*/ 50 w 50"/>
                              <a:gd name="T29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50" y="0"/>
                                </a:moveTo>
                                <a:lnTo>
                                  <a:pt x="50" y="0"/>
                                </a:lnTo>
                                <a:lnTo>
                                  <a:pt x="25" y="25"/>
                                </a:lnTo>
                                <a:lnTo>
                                  <a:pt x="15" y="50"/>
                                </a:lnTo>
                                <a:lnTo>
                                  <a:pt x="10" y="80"/>
                                </a:lnTo>
                                <a:lnTo>
                                  <a:pt x="10" y="110"/>
                                </a:lnTo>
                                <a:lnTo>
                                  <a:pt x="20" y="135"/>
                                </a:lnTo>
                                <a:lnTo>
                                  <a:pt x="30" y="155"/>
                                </a:lnTo>
                                <a:lnTo>
                                  <a:pt x="50" y="185"/>
                                </a:lnTo>
                                <a:lnTo>
                                  <a:pt x="50" y="190"/>
                                </a:lnTo>
                                <a:lnTo>
                                  <a:pt x="50" y="195"/>
                                </a:lnTo>
                                <a:lnTo>
                                  <a:pt x="30" y="215"/>
                                </a:lnTo>
                                <a:lnTo>
                                  <a:pt x="0" y="235"/>
                                </a:lnTo>
                                <a:lnTo>
                                  <a:pt x="50" y="2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4107"/>
                        <wps:cNvSpPr>
                          <a:spLocks/>
                        </wps:cNvSpPr>
                        <wps:spPr bwMode="auto">
                          <a:xfrm>
                            <a:off x="1234" y="8937"/>
                            <a:ext cx="434" cy="245"/>
                          </a:xfrm>
                          <a:custGeom>
                            <a:avLst/>
                            <a:gdLst>
                              <a:gd name="T0" fmla="*/ 214 w 434"/>
                              <a:gd name="T1" fmla="*/ 0 h 245"/>
                              <a:gd name="T2" fmla="*/ 214 w 434"/>
                              <a:gd name="T3" fmla="*/ 0 h 245"/>
                              <a:gd name="T4" fmla="*/ 129 w 434"/>
                              <a:gd name="T5" fmla="*/ 5 h 245"/>
                              <a:gd name="T6" fmla="*/ 94 w 434"/>
                              <a:gd name="T7" fmla="*/ 10 h 245"/>
                              <a:gd name="T8" fmla="*/ 64 w 434"/>
                              <a:gd name="T9" fmla="*/ 15 h 245"/>
                              <a:gd name="T10" fmla="*/ 34 w 434"/>
                              <a:gd name="T11" fmla="*/ 30 h 245"/>
                              <a:gd name="T12" fmla="*/ 15 w 434"/>
                              <a:gd name="T13" fmla="*/ 45 h 245"/>
                              <a:gd name="T14" fmla="*/ 5 w 434"/>
                              <a:gd name="T15" fmla="*/ 65 h 245"/>
                              <a:gd name="T16" fmla="*/ 0 w 434"/>
                              <a:gd name="T17" fmla="*/ 95 h 245"/>
                              <a:gd name="T18" fmla="*/ 0 w 434"/>
                              <a:gd name="T19" fmla="*/ 95 h 245"/>
                              <a:gd name="T20" fmla="*/ 0 w 434"/>
                              <a:gd name="T21" fmla="*/ 125 h 245"/>
                              <a:gd name="T22" fmla="*/ 15 w 434"/>
                              <a:gd name="T23" fmla="*/ 150 h 245"/>
                              <a:gd name="T24" fmla="*/ 34 w 434"/>
                              <a:gd name="T25" fmla="*/ 175 h 245"/>
                              <a:gd name="T26" fmla="*/ 59 w 434"/>
                              <a:gd name="T27" fmla="*/ 200 h 245"/>
                              <a:gd name="T28" fmla="*/ 89 w 434"/>
                              <a:gd name="T29" fmla="*/ 220 h 245"/>
                              <a:gd name="T30" fmla="*/ 129 w 434"/>
                              <a:gd name="T31" fmla="*/ 230 h 245"/>
                              <a:gd name="T32" fmla="*/ 169 w 434"/>
                              <a:gd name="T33" fmla="*/ 240 h 245"/>
                              <a:gd name="T34" fmla="*/ 214 w 434"/>
                              <a:gd name="T35" fmla="*/ 245 h 245"/>
                              <a:gd name="T36" fmla="*/ 214 w 434"/>
                              <a:gd name="T37" fmla="*/ 245 h 245"/>
                              <a:gd name="T38" fmla="*/ 259 w 434"/>
                              <a:gd name="T39" fmla="*/ 240 h 245"/>
                              <a:gd name="T40" fmla="*/ 299 w 434"/>
                              <a:gd name="T41" fmla="*/ 230 h 245"/>
                              <a:gd name="T42" fmla="*/ 334 w 434"/>
                              <a:gd name="T43" fmla="*/ 220 h 245"/>
                              <a:gd name="T44" fmla="*/ 369 w 434"/>
                              <a:gd name="T45" fmla="*/ 200 h 245"/>
                              <a:gd name="T46" fmla="*/ 394 w 434"/>
                              <a:gd name="T47" fmla="*/ 175 h 245"/>
                              <a:gd name="T48" fmla="*/ 414 w 434"/>
                              <a:gd name="T49" fmla="*/ 150 h 245"/>
                              <a:gd name="T50" fmla="*/ 429 w 434"/>
                              <a:gd name="T51" fmla="*/ 125 h 245"/>
                              <a:gd name="T52" fmla="*/ 434 w 434"/>
                              <a:gd name="T53" fmla="*/ 95 h 245"/>
                              <a:gd name="T54" fmla="*/ 434 w 434"/>
                              <a:gd name="T55" fmla="*/ 95 h 245"/>
                              <a:gd name="T56" fmla="*/ 429 w 434"/>
                              <a:gd name="T57" fmla="*/ 65 h 245"/>
                              <a:gd name="T58" fmla="*/ 419 w 434"/>
                              <a:gd name="T59" fmla="*/ 45 h 245"/>
                              <a:gd name="T60" fmla="*/ 394 w 434"/>
                              <a:gd name="T61" fmla="*/ 30 h 245"/>
                              <a:gd name="T62" fmla="*/ 369 w 434"/>
                              <a:gd name="T63" fmla="*/ 15 h 245"/>
                              <a:gd name="T64" fmla="*/ 339 w 434"/>
                              <a:gd name="T65" fmla="*/ 10 h 245"/>
                              <a:gd name="T66" fmla="*/ 299 w 434"/>
                              <a:gd name="T67" fmla="*/ 5 h 245"/>
                              <a:gd name="T68" fmla="*/ 214 w 434"/>
                              <a:gd name="T69" fmla="*/ 0 h 245"/>
                              <a:gd name="T70" fmla="*/ 214 w 434"/>
                              <a:gd name="T71" fmla="*/ 0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4" h="245">
                                <a:moveTo>
                                  <a:pt x="214" y="0"/>
                                </a:moveTo>
                                <a:lnTo>
                                  <a:pt x="214" y="0"/>
                                </a:lnTo>
                                <a:lnTo>
                                  <a:pt x="129" y="5"/>
                                </a:lnTo>
                                <a:lnTo>
                                  <a:pt x="94" y="10"/>
                                </a:lnTo>
                                <a:lnTo>
                                  <a:pt x="64" y="15"/>
                                </a:lnTo>
                                <a:lnTo>
                                  <a:pt x="34" y="30"/>
                                </a:lnTo>
                                <a:lnTo>
                                  <a:pt x="15" y="45"/>
                                </a:lnTo>
                                <a:lnTo>
                                  <a:pt x="5" y="65"/>
                                </a:lnTo>
                                <a:lnTo>
                                  <a:pt x="0" y="95"/>
                                </a:lnTo>
                                <a:lnTo>
                                  <a:pt x="0" y="125"/>
                                </a:lnTo>
                                <a:lnTo>
                                  <a:pt x="15" y="150"/>
                                </a:lnTo>
                                <a:lnTo>
                                  <a:pt x="34" y="175"/>
                                </a:lnTo>
                                <a:lnTo>
                                  <a:pt x="59" y="200"/>
                                </a:lnTo>
                                <a:lnTo>
                                  <a:pt x="89" y="220"/>
                                </a:lnTo>
                                <a:lnTo>
                                  <a:pt x="129" y="230"/>
                                </a:lnTo>
                                <a:lnTo>
                                  <a:pt x="169" y="240"/>
                                </a:lnTo>
                                <a:lnTo>
                                  <a:pt x="214" y="245"/>
                                </a:lnTo>
                                <a:lnTo>
                                  <a:pt x="259" y="240"/>
                                </a:lnTo>
                                <a:lnTo>
                                  <a:pt x="299" y="230"/>
                                </a:lnTo>
                                <a:lnTo>
                                  <a:pt x="334" y="220"/>
                                </a:lnTo>
                                <a:lnTo>
                                  <a:pt x="369" y="200"/>
                                </a:lnTo>
                                <a:lnTo>
                                  <a:pt x="394" y="175"/>
                                </a:lnTo>
                                <a:lnTo>
                                  <a:pt x="414" y="150"/>
                                </a:lnTo>
                                <a:lnTo>
                                  <a:pt x="429" y="125"/>
                                </a:lnTo>
                                <a:lnTo>
                                  <a:pt x="434" y="95"/>
                                </a:lnTo>
                                <a:lnTo>
                                  <a:pt x="429" y="65"/>
                                </a:lnTo>
                                <a:lnTo>
                                  <a:pt x="419" y="45"/>
                                </a:lnTo>
                                <a:lnTo>
                                  <a:pt x="394" y="30"/>
                                </a:lnTo>
                                <a:lnTo>
                                  <a:pt x="369" y="15"/>
                                </a:lnTo>
                                <a:lnTo>
                                  <a:pt x="339" y="10"/>
                                </a:lnTo>
                                <a:lnTo>
                                  <a:pt x="299" y="5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4108"/>
                        <wps:cNvSpPr>
                          <a:spLocks/>
                        </wps:cNvSpPr>
                        <wps:spPr bwMode="auto">
                          <a:xfrm>
                            <a:off x="1298" y="8937"/>
                            <a:ext cx="300" cy="195"/>
                          </a:xfrm>
                          <a:custGeom>
                            <a:avLst/>
                            <a:gdLst>
                              <a:gd name="T0" fmla="*/ 150 w 300"/>
                              <a:gd name="T1" fmla="*/ 0 h 195"/>
                              <a:gd name="T2" fmla="*/ 150 w 300"/>
                              <a:gd name="T3" fmla="*/ 0 h 195"/>
                              <a:gd name="T4" fmla="*/ 120 w 300"/>
                              <a:gd name="T5" fmla="*/ 0 h 195"/>
                              <a:gd name="T6" fmla="*/ 95 w 300"/>
                              <a:gd name="T7" fmla="*/ 5 h 195"/>
                              <a:gd name="T8" fmla="*/ 70 w 300"/>
                              <a:gd name="T9" fmla="*/ 15 h 195"/>
                              <a:gd name="T10" fmla="*/ 45 w 300"/>
                              <a:gd name="T11" fmla="*/ 25 h 195"/>
                              <a:gd name="T12" fmla="*/ 30 w 300"/>
                              <a:gd name="T13" fmla="*/ 40 h 195"/>
                              <a:gd name="T14" fmla="*/ 15 w 300"/>
                              <a:gd name="T15" fmla="*/ 55 h 195"/>
                              <a:gd name="T16" fmla="*/ 5 w 300"/>
                              <a:gd name="T17" fmla="*/ 75 h 195"/>
                              <a:gd name="T18" fmla="*/ 0 w 300"/>
                              <a:gd name="T19" fmla="*/ 95 h 195"/>
                              <a:gd name="T20" fmla="*/ 0 w 300"/>
                              <a:gd name="T21" fmla="*/ 95 h 195"/>
                              <a:gd name="T22" fmla="*/ 5 w 300"/>
                              <a:gd name="T23" fmla="*/ 115 h 195"/>
                              <a:gd name="T24" fmla="*/ 10 w 300"/>
                              <a:gd name="T25" fmla="*/ 135 h 195"/>
                              <a:gd name="T26" fmla="*/ 25 w 300"/>
                              <a:gd name="T27" fmla="*/ 150 h 195"/>
                              <a:gd name="T28" fmla="*/ 45 w 300"/>
                              <a:gd name="T29" fmla="*/ 165 h 195"/>
                              <a:gd name="T30" fmla="*/ 65 w 300"/>
                              <a:gd name="T31" fmla="*/ 180 h 195"/>
                              <a:gd name="T32" fmla="*/ 90 w 300"/>
                              <a:gd name="T33" fmla="*/ 190 h 195"/>
                              <a:gd name="T34" fmla="*/ 120 w 300"/>
                              <a:gd name="T35" fmla="*/ 195 h 195"/>
                              <a:gd name="T36" fmla="*/ 150 w 300"/>
                              <a:gd name="T37" fmla="*/ 195 h 195"/>
                              <a:gd name="T38" fmla="*/ 150 w 300"/>
                              <a:gd name="T39" fmla="*/ 195 h 195"/>
                              <a:gd name="T40" fmla="*/ 180 w 300"/>
                              <a:gd name="T41" fmla="*/ 195 h 195"/>
                              <a:gd name="T42" fmla="*/ 210 w 300"/>
                              <a:gd name="T43" fmla="*/ 190 h 195"/>
                              <a:gd name="T44" fmla="*/ 235 w 300"/>
                              <a:gd name="T45" fmla="*/ 180 h 195"/>
                              <a:gd name="T46" fmla="*/ 255 w 300"/>
                              <a:gd name="T47" fmla="*/ 165 h 195"/>
                              <a:gd name="T48" fmla="*/ 275 w 300"/>
                              <a:gd name="T49" fmla="*/ 150 h 195"/>
                              <a:gd name="T50" fmla="*/ 290 w 300"/>
                              <a:gd name="T51" fmla="*/ 135 h 195"/>
                              <a:gd name="T52" fmla="*/ 295 w 300"/>
                              <a:gd name="T53" fmla="*/ 115 h 195"/>
                              <a:gd name="T54" fmla="*/ 300 w 300"/>
                              <a:gd name="T55" fmla="*/ 95 h 195"/>
                              <a:gd name="T56" fmla="*/ 300 w 300"/>
                              <a:gd name="T57" fmla="*/ 95 h 195"/>
                              <a:gd name="T58" fmla="*/ 300 w 300"/>
                              <a:gd name="T59" fmla="*/ 75 h 195"/>
                              <a:gd name="T60" fmla="*/ 290 w 300"/>
                              <a:gd name="T61" fmla="*/ 55 h 195"/>
                              <a:gd name="T62" fmla="*/ 275 w 300"/>
                              <a:gd name="T63" fmla="*/ 40 h 195"/>
                              <a:gd name="T64" fmla="*/ 255 w 300"/>
                              <a:gd name="T65" fmla="*/ 25 h 195"/>
                              <a:gd name="T66" fmla="*/ 235 w 300"/>
                              <a:gd name="T67" fmla="*/ 15 h 195"/>
                              <a:gd name="T68" fmla="*/ 210 w 300"/>
                              <a:gd name="T69" fmla="*/ 5 h 195"/>
                              <a:gd name="T70" fmla="*/ 180 w 300"/>
                              <a:gd name="T71" fmla="*/ 0 h 195"/>
                              <a:gd name="T72" fmla="*/ 150 w 300"/>
                              <a:gd name="T73" fmla="*/ 0 h 195"/>
                              <a:gd name="T74" fmla="*/ 150 w 300"/>
                              <a:gd name="T75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00" h="195">
                                <a:moveTo>
                                  <a:pt x="150" y="0"/>
                                </a:moveTo>
                                <a:lnTo>
                                  <a:pt x="150" y="0"/>
                                </a:lnTo>
                                <a:lnTo>
                                  <a:pt x="120" y="0"/>
                                </a:lnTo>
                                <a:lnTo>
                                  <a:pt x="95" y="5"/>
                                </a:lnTo>
                                <a:lnTo>
                                  <a:pt x="70" y="15"/>
                                </a:lnTo>
                                <a:lnTo>
                                  <a:pt x="45" y="25"/>
                                </a:lnTo>
                                <a:lnTo>
                                  <a:pt x="30" y="40"/>
                                </a:lnTo>
                                <a:lnTo>
                                  <a:pt x="15" y="55"/>
                                </a:lnTo>
                                <a:lnTo>
                                  <a:pt x="5" y="75"/>
                                </a:lnTo>
                                <a:lnTo>
                                  <a:pt x="0" y="95"/>
                                </a:lnTo>
                                <a:lnTo>
                                  <a:pt x="5" y="115"/>
                                </a:lnTo>
                                <a:lnTo>
                                  <a:pt x="10" y="135"/>
                                </a:lnTo>
                                <a:lnTo>
                                  <a:pt x="25" y="150"/>
                                </a:lnTo>
                                <a:lnTo>
                                  <a:pt x="45" y="165"/>
                                </a:lnTo>
                                <a:lnTo>
                                  <a:pt x="65" y="180"/>
                                </a:lnTo>
                                <a:lnTo>
                                  <a:pt x="90" y="190"/>
                                </a:lnTo>
                                <a:lnTo>
                                  <a:pt x="120" y="195"/>
                                </a:lnTo>
                                <a:lnTo>
                                  <a:pt x="150" y="195"/>
                                </a:lnTo>
                                <a:lnTo>
                                  <a:pt x="180" y="195"/>
                                </a:lnTo>
                                <a:lnTo>
                                  <a:pt x="210" y="190"/>
                                </a:lnTo>
                                <a:lnTo>
                                  <a:pt x="235" y="180"/>
                                </a:lnTo>
                                <a:lnTo>
                                  <a:pt x="255" y="165"/>
                                </a:lnTo>
                                <a:lnTo>
                                  <a:pt x="275" y="150"/>
                                </a:lnTo>
                                <a:lnTo>
                                  <a:pt x="290" y="135"/>
                                </a:lnTo>
                                <a:lnTo>
                                  <a:pt x="295" y="115"/>
                                </a:lnTo>
                                <a:lnTo>
                                  <a:pt x="300" y="95"/>
                                </a:lnTo>
                                <a:lnTo>
                                  <a:pt x="300" y="75"/>
                                </a:lnTo>
                                <a:lnTo>
                                  <a:pt x="290" y="55"/>
                                </a:lnTo>
                                <a:lnTo>
                                  <a:pt x="275" y="40"/>
                                </a:lnTo>
                                <a:lnTo>
                                  <a:pt x="255" y="25"/>
                                </a:lnTo>
                                <a:lnTo>
                                  <a:pt x="235" y="15"/>
                                </a:lnTo>
                                <a:lnTo>
                                  <a:pt x="210" y="5"/>
                                </a:lnTo>
                                <a:lnTo>
                                  <a:pt x="180" y="0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4109"/>
                        <wps:cNvSpPr>
                          <a:spLocks/>
                        </wps:cNvSpPr>
                        <wps:spPr bwMode="auto">
                          <a:xfrm>
                            <a:off x="1343" y="8937"/>
                            <a:ext cx="210" cy="165"/>
                          </a:xfrm>
                          <a:custGeom>
                            <a:avLst/>
                            <a:gdLst>
                              <a:gd name="T0" fmla="*/ 105 w 210"/>
                              <a:gd name="T1" fmla="*/ 0 h 165"/>
                              <a:gd name="T2" fmla="*/ 105 w 210"/>
                              <a:gd name="T3" fmla="*/ 0 h 165"/>
                              <a:gd name="T4" fmla="*/ 85 w 210"/>
                              <a:gd name="T5" fmla="*/ 5 h 165"/>
                              <a:gd name="T6" fmla="*/ 65 w 210"/>
                              <a:gd name="T7" fmla="*/ 10 h 165"/>
                              <a:gd name="T8" fmla="*/ 50 w 210"/>
                              <a:gd name="T9" fmla="*/ 20 h 165"/>
                              <a:gd name="T10" fmla="*/ 35 w 210"/>
                              <a:gd name="T11" fmla="*/ 30 h 165"/>
                              <a:gd name="T12" fmla="*/ 20 w 210"/>
                              <a:gd name="T13" fmla="*/ 45 h 165"/>
                              <a:gd name="T14" fmla="*/ 10 w 210"/>
                              <a:gd name="T15" fmla="*/ 65 h 165"/>
                              <a:gd name="T16" fmla="*/ 5 w 210"/>
                              <a:gd name="T17" fmla="*/ 80 h 165"/>
                              <a:gd name="T18" fmla="*/ 0 w 210"/>
                              <a:gd name="T19" fmla="*/ 95 h 165"/>
                              <a:gd name="T20" fmla="*/ 0 w 210"/>
                              <a:gd name="T21" fmla="*/ 95 h 165"/>
                              <a:gd name="T22" fmla="*/ 5 w 210"/>
                              <a:gd name="T23" fmla="*/ 110 h 165"/>
                              <a:gd name="T24" fmla="*/ 10 w 210"/>
                              <a:gd name="T25" fmla="*/ 120 h 165"/>
                              <a:gd name="T26" fmla="*/ 20 w 210"/>
                              <a:gd name="T27" fmla="*/ 135 h 165"/>
                              <a:gd name="T28" fmla="*/ 30 w 210"/>
                              <a:gd name="T29" fmla="*/ 145 h 165"/>
                              <a:gd name="T30" fmla="*/ 65 w 210"/>
                              <a:gd name="T31" fmla="*/ 160 h 165"/>
                              <a:gd name="T32" fmla="*/ 105 w 210"/>
                              <a:gd name="T33" fmla="*/ 165 h 165"/>
                              <a:gd name="T34" fmla="*/ 105 w 210"/>
                              <a:gd name="T35" fmla="*/ 165 h 165"/>
                              <a:gd name="T36" fmla="*/ 145 w 210"/>
                              <a:gd name="T37" fmla="*/ 160 h 165"/>
                              <a:gd name="T38" fmla="*/ 180 w 210"/>
                              <a:gd name="T39" fmla="*/ 145 h 165"/>
                              <a:gd name="T40" fmla="*/ 190 w 210"/>
                              <a:gd name="T41" fmla="*/ 135 h 165"/>
                              <a:gd name="T42" fmla="*/ 200 w 210"/>
                              <a:gd name="T43" fmla="*/ 120 h 165"/>
                              <a:gd name="T44" fmla="*/ 210 w 210"/>
                              <a:gd name="T45" fmla="*/ 110 h 165"/>
                              <a:gd name="T46" fmla="*/ 210 w 210"/>
                              <a:gd name="T47" fmla="*/ 95 h 165"/>
                              <a:gd name="T48" fmla="*/ 210 w 210"/>
                              <a:gd name="T49" fmla="*/ 95 h 165"/>
                              <a:gd name="T50" fmla="*/ 210 w 210"/>
                              <a:gd name="T51" fmla="*/ 80 h 165"/>
                              <a:gd name="T52" fmla="*/ 205 w 210"/>
                              <a:gd name="T53" fmla="*/ 65 h 165"/>
                              <a:gd name="T54" fmla="*/ 195 w 210"/>
                              <a:gd name="T55" fmla="*/ 45 h 165"/>
                              <a:gd name="T56" fmla="*/ 180 w 210"/>
                              <a:gd name="T57" fmla="*/ 30 h 165"/>
                              <a:gd name="T58" fmla="*/ 165 w 210"/>
                              <a:gd name="T59" fmla="*/ 20 h 165"/>
                              <a:gd name="T60" fmla="*/ 145 w 210"/>
                              <a:gd name="T61" fmla="*/ 10 h 165"/>
                              <a:gd name="T62" fmla="*/ 125 w 210"/>
                              <a:gd name="T63" fmla="*/ 5 h 165"/>
                              <a:gd name="T64" fmla="*/ 105 w 210"/>
                              <a:gd name="T65" fmla="*/ 0 h 165"/>
                              <a:gd name="T66" fmla="*/ 105 w 210"/>
                              <a:gd name="T67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0" h="165">
                                <a:moveTo>
                                  <a:pt x="105" y="0"/>
                                </a:moveTo>
                                <a:lnTo>
                                  <a:pt x="105" y="0"/>
                                </a:lnTo>
                                <a:lnTo>
                                  <a:pt x="85" y="5"/>
                                </a:lnTo>
                                <a:lnTo>
                                  <a:pt x="65" y="10"/>
                                </a:lnTo>
                                <a:lnTo>
                                  <a:pt x="50" y="20"/>
                                </a:lnTo>
                                <a:lnTo>
                                  <a:pt x="35" y="30"/>
                                </a:lnTo>
                                <a:lnTo>
                                  <a:pt x="20" y="45"/>
                                </a:lnTo>
                                <a:lnTo>
                                  <a:pt x="10" y="65"/>
                                </a:lnTo>
                                <a:lnTo>
                                  <a:pt x="5" y="80"/>
                                </a:lnTo>
                                <a:lnTo>
                                  <a:pt x="0" y="95"/>
                                </a:lnTo>
                                <a:lnTo>
                                  <a:pt x="5" y="110"/>
                                </a:lnTo>
                                <a:lnTo>
                                  <a:pt x="10" y="120"/>
                                </a:lnTo>
                                <a:lnTo>
                                  <a:pt x="20" y="135"/>
                                </a:lnTo>
                                <a:lnTo>
                                  <a:pt x="30" y="145"/>
                                </a:lnTo>
                                <a:lnTo>
                                  <a:pt x="65" y="160"/>
                                </a:lnTo>
                                <a:lnTo>
                                  <a:pt x="105" y="165"/>
                                </a:lnTo>
                                <a:lnTo>
                                  <a:pt x="145" y="160"/>
                                </a:lnTo>
                                <a:lnTo>
                                  <a:pt x="180" y="145"/>
                                </a:lnTo>
                                <a:lnTo>
                                  <a:pt x="190" y="135"/>
                                </a:lnTo>
                                <a:lnTo>
                                  <a:pt x="200" y="120"/>
                                </a:lnTo>
                                <a:lnTo>
                                  <a:pt x="210" y="110"/>
                                </a:lnTo>
                                <a:lnTo>
                                  <a:pt x="210" y="95"/>
                                </a:lnTo>
                                <a:lnTo>
                                  <a:pt x="210" y="80"/>
                                </a:lnTo>
                                <a:lnTo>
                                  <a:pt x="205" y="65"/>
                                </a:lnTo>
                                <a:lnTo>
                                  <a:pt x="195" y="45"/>
                                </a:lnTo>
                                <a:lnTo>
                                  <a:pt x="180" y="30"/>
                                </a:lnTo>
                                <a:lnTo>
                                  <a:pt x="165" y="20"/>
                                </a:lnTo>
                                <a:lnTo>
                                  <a:pt x="145" y="10"/>
                                </a:lnTo>
                                <a:lnTo>
                                  <a:pt x="125" y="5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4110"/>
                        <wps:cNvSpPr>
                          <a:spLocks/>
                        </wps:cNvSpPr>
                        <wps:spPr bwMode="auto">
                          <a:xfrm>
                            <a:off x="1378" y="8937"/>
                            <a:ext cx="145" cy="145"/>
                          </a:xfrm>
                          <a:custGeom>
                            <a:avLst/>
                            <a:gdLst>
                              <a:gd name="T0" fmla="*/ 70 w 145"/>
                              <a:gd name="T1" fmla="*/ 0 h 145"/>
                              <a:gd name="T2" fmla="*/ 70 w 145"/>
                              <a:gd name="T3" fmla="*/ 0 h 145"/>
                              <a:gd name="T4" fmla="*/ 55 w 145"/>
                              <a:gd name="T5" fmla="*/ 5 h 145"/>
                              <a:gd name="T6" fmla="*/ 40 w 145"/>
                              <a:gd name="T7" fmla="*/ 10 h 145"/>
                              <a:gd name="T8" fmla="*/ 30 w 145"/>
                              <a:gd name="T9" fmla="*/ 25 h 145"/>
                              <a:gd name="T10" fmla="*/ 20 w 145"/>
                              <a:gd name="T11" fmla="*/ 35 h 145"/>
                              <a:gd name="T12" fmla="*/ 5 w 145"/>
                              <a:gd name="T13" fmla="*/ 70 h 145"/>
                              <a:gd name="T14" fmla="*/ 0 w 145"/>
                              <a:gd name="T15" fmla="*/ 95 h 145"/>
                              <a:gd name="T16" fmla="*/ 0 w 145"/>
                              <a:gd name="T17" fmla="*/ 95 h 145"/>
                              <a:gd name="T18" fmla="*/ 0 w 145"/>
                              <a:gd name="T19" fmla="*/ 105 h 145"/>
                              <a:gd name="T20" fmla="*/ 5 w 145"/>
                              <a:gd name="T21" fmla="*/ 115 h 145"/>
                              <a:gd name="T22" fmla="*/ 20 w 145"/>
                              <a:gd name="T23" fmla="*/ 130 h 145"/>
                              <a:gd name="T24" fmla="*/ 40 w 145"/>
                              <a:gd name="T25" fmla="*/ 140 h 145"/>
                              <a:gd name="T26" fmla="*/ 70 w 145"/>
                              <a:gd name="T27" fmla="*/ 145 h 145"/>
                              <a:gd name="T28" fmla="*/ 70 w 145"/>
                              <a:gd name="T29" fmla="*/ 145 h 145"/>
                              <a:gd name="T30" fmla="*/ 100 w 145"/>
                              <a:gd name="T31" fmla="*/ 140 h 145"/>
                              <a:gd name="T32" fmla="*/ 120 w 145"/>
                              <a:gd name="T33" fmla="*/ 130 h 145"/>
                              <a:gd name="T34" fmla="*/ 140 w 145"/>
                              <a:gd name="T35" fmla="*/ 115 h 145"/>
                              <a:gd name="T36" fmla="*/ 145 w 145"/>
                              <a:gd name="T37" fmla="*/ 95 h 145"/>
                              <a:gd name="T38" fmla="*/ 145 w 145"/>
                              <a:gd name="T39" fmla="*/ 95 h 145"/>
                              <a:gd name="T40" fmla="*/ 140 w 145"/>
                              <a:gd name="T41" fmla="*/ 70 h 145"/>
                              <a:gd name="T42" fmla="*/ 125 w 145"/>
                              <a:gd name="T43" fmla="*/ 40 h 145"/>
                              <a:gd name="T44" fmla="*/ 115 w 145"/>
                              <a:gd name="T45" fmla="*/ 25 h 145"/>
                              <a:gd name="T46" fmla="*/ 100 w 145"/>
                              <a:gd name="T47" fmla="*/ 10 h 145"/>
                              <a:gd name="T48" fmla="*/ 85 w 145"/>
                              <a:gd name="T49" fmla="*/ 5 h 145"/>
                              <a:gd name="T50" fmla="*/ 70 w 145"/>
                              <a:gd name="T51" fmla="*/ 0 h 145"/>
                              <a:gd name="T52" fmla="*/ 70 w 145"/>
                              <a:gd name="T5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70" y="0"/>
                                </a:moveTo>
                                <a:lnTo>
                                  <a:pt x="70" y="0"/>
                                </a:lnTo>
                                <a:lnTo>
                                  <a:pt x="55" y="5"/>
                                </a:lnTo>
                                <a:lnTo>
                                  <a:pt x="40" y="10"/>
                                </a:lnTo>
                                <a:lnTo>
                                  <a:pt x="30" y="25"/>
                                </a:lnTo>
                                <a:lnTo>
                                  <a:pt x="20" y="35"/>
                                </a:lnTo>
                                <a:lnTo>
                                  <a:pt x="5" y="70"/>
                                </a:lnTo>
                                <a:lnTo>
                                  <a:pt x="0" y="95"/>
                                </a:lnTo>
                                <a:lnTo>
                                  <a:pt x="0" y="105"/>
                                </a:lnTo>
                                <a:lnTo>
                                  <a:pt x="5" y="115"/>
                                </a:lnTo>
                                <a:lnTo>
                                  <a:pt x="20" y="130"/>
                                </a:lnTo>
                                <a:lnTo>
                                  <a:pt x="40" y="140"/>
                                </a:lnTo>
                                <a:lnTo>
                                  <a:pt x="70" y="145"/>
                                </a:lnTo>
                                <a:lnTo>
                                  <a:pt x="100" y="140"/>
                                </a:lnTo>
                                <a:lnTo>
                                  <a:pt x="120" y="130"/>
                                </a:lnTo>
                                <a:lnTo>
                                  <a:pt x="140" y="115"/>
                                </a:lnTo>
                                <a:lnTo>
                                  <a:pt x="145" y="95"/>
                                </a:lnTo>
                                <a:lnTo>
                                  <a:pt x="140" y="70"/>
                                </a:lnTo>
                                <a:lnTo>
                                  <a:pt x="125" y="40"/>
                                </a:lnTo>
                                <a:lnTo>
                                  <a:pt x="115" y="25"/>
                                </a:lnTo>
                                <a:lnTo>
                                  <a:pt x="100" y="10"/>
                                </a:lnTo>
                                <a:lnTo>
                                  <a:pt x="85" y="5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4111"/>
                        <wps:cNvSpPr>
                          <a:spLocks/>
                        </wps:cNvSpPr>
                        <wps:spPr bwMode="auto">
                          <a:xfrm>
                            <a:off x="1199" y="8917"/>
                            <a:ext cx="509" cy="20"/>
                          </a:xfrm>
                          <a:custGeom>
                            <a:avLst/>
                            <a:gdLst>
                              <a:gd name="T0" fmla="*/ 509 w 509"/>
                              <a:gd name="T1" fmla="*/ 20 h 20"/>
                              <a:gd name="T2" fmla="*/ 509 w 509"/>
                              <a:gd name="T3" fmla="*/ 20 h 20"/>
                              <a:gd name="T4" fmla="*/ 484 w 509"/>
                              <a:gd name="T5" fmla="*/ 10 h 20"/>
                              <a:gd name="T6" fmla="*/ 439 w 509"/>
                              <a:gd name="T7" fmla="*/ 0 h 20"/>
                              <a:gd name="T8" fmla="*/ 404 w 509"/>
                              <a:gd name="T9" fmla="*/ 0 h 20"/>
                              <a:gd name="T10" fmla="*/ 364 w 509"/>
                              <a:gd name="T11" fmla="*/ 0 h 20"/>
                              <a:gd name="T12" fmla="*/ 309 w 509"/>
                              <a:gd name="T13" fmla="*/ 10 h 20"/>
                              <a:gd name="T14" fmla="*/ 249 w 509"/>
                              <a:gd name="T15" fmla="*/ 20 h 20"/>
                              <a:gd name="T16" fmla="*/ 249 w 509"/>
                              <a:gd name="T17" fmla="*/ 20 h 20"/>
                              <a:gd name="T18" fmla="*/ 249 w 509"/>
                              <a:gd name="T19" fmla="*/ 20 h 20"/>
                              <a:gd name="T20" fmla="*/ 189 w 509"/>
                              <a:gd name="T21" fmla="*/ 10 h 20"/>
                              <a:gd name="T22" fmla="*/ 139 w 509"/>
                              <a:gd name="T23" fmla="*/ 5 h 20"/>
                              <a:gd name="T24" fmla="*/ 99 w 509"/>
                              <a:gd name="T25" fmla="*/ 0 h 20"/>
                              <a:gd name="T26" fmla="*/ 64 w 509"/>
                              <a:gd name="T27" fmla="*/ 0 h 20"/>
                              <a:gd name="T28" fmla="*/ 20 w 509"/>
                              <a:gd name="T29" fmla="*/ 10 h 20"/>
                              <a:gd name="T30" fmla="*/ 0 w 509"/>
                              <a:gd name="T31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9" h="20">
                                <a:moveTo>
                                  <a:pt x="509" y="20"/>
                                </a:moveTo>
                                <a:lnTo>
                                  <a:pt x="509" y="20"/>
                                </a:lnTo>
                                <a:lnTo>
                                  <a:pt x="484" y="10"/>
                                </a:lnTo>
                                <a:lnTo>
                                  <a:pt x="439" y="0"/>
                                </a:lnTo>
                                <a:lnTo>
                                  <a:pt x="404" y="0"/>
                                </a:lnTo>
                                <a:lnTo>
                                  <a:pt x="364" y="0"/>
                                </a:lnTo>
                                <a:lnTo>
                                  <a:pt x="309" y="10"/>
                                </a:lnTo>
                                <a:lnTo>
                                  <a:pt x="249" y="20"/>
                                </a:lnTo>
                                <a:lnTo>
                                  <a:pt x="189" y="10"/>
                                </a:lnTo>
                                <a:lnTo>
                                  <a:pt x="139" y="5"/>
                                </a:lnTo>
                                <a:lnTo>
                                  <a:pt x="99" y="0"/>
                                </a:lnTo>
                                <a:lnTo>
                                  <a:pt x="64" y="0"/>
                                </a:lnTo>
                                <a:lnTo>
                                  <a:pt x="20" y="10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4112"/>
                        <wps:cNvSpPr>
                          <a:spLocks/>
                        </wps:cNvSpPr>
                        <wps:spPr bwMode="auto">
                          <a:xfrm>
                            <a:off x="1199" y="8892"/>
                            <a:ext cx="509" cy="45"/>
                          </a:xfrm>
                          <a:custGeom>
                            <a:avLst/>
                            <a:gdLst>
                              <a:gd name="T0" fmla="*/ 509 w 509"/>
                              <a:gd name="T1" fmla="*/ 45 h 45"/>
                              <a:gd name="T2" fmla="*/ 509 w 509"/>
                              <a:gd name="T3" fmla="*/ 45 h 45"/>
                              <a:gd name="T4" fmla="*/ 464 w 509"/>
                              <a:gd name="T5" fmla="*/ 30 h 45"/>
                              <a:gd name="T6" fmla="*/ 419 w 509"/>
                              <a:gd name="T7" fmla="*/ 20 h 45"/>
                              <a:gd name="T8" fmla="*/ 354 w 509"/>
                              <a:gd name="T9" fmla="*/ 10 h 45"/>
                              <a:gd name="T10" fmla="*/ 279 w 509"/>
                              <a:gd name="T11" fmla="*/ 0 h 45"/>
                              <a:gd name="T12" fmla="*/ 189 w 509"/>
                              <a:gd name="T13" fmla="*/ 5 h 45"/>
                              <a:gd name="T14" fmla="*/ 144 w 509"/>
                              <a:gd name="T15" fmla="*/ 10 h 45"/>
                              <a:gd name="T16" fmla="*/ 99 w 509"/>
                              <a:gd name="T17" fmla="*/ 15 h 45"/>
                              <a:gd name="T18" fmla="*/ 50 w 509"/>
                              <a:gd name="T19" fmla="*/ 30 h 45"/>
                              <a:gd name="T20" fmla="*/ 0 w 509"/>
                              <a:gd name="T21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09" h="45">
                                <a:moveTo>
                                  <a:pt x="509" y="45"/>
                                </a:moveTo>
                                <a:lnTo>
                                  <a:pt x="509" y="45"/>
                                </a:lnTo>
                                <a:lnTo>
                                  <a:pt x="464" y="30"/>
                                </a:lnTo>
                                <a:lnTo>
                                  <a:pt x="419" y="20"/>
                                </a:lnTo>
                                <a:lnTo>
                                  <a:pt x="354" y="10"/>
                                </a:lnTo>
                                <a:lnTo>
                                  <a:pt x="279" y="0"/>
                                </a:lnTo>
                                <a:lnTo>
                                  <a:pt x="189" y="5"/>
                                </a:lnTo>
                                <a:lnTo>
                                  <a:pt x="144" y="10"/>
                                </a:lnTo>
                                <a:lnTo>
                                  <a:pt x="99" y="15"/>
                                </a:lnTo>
                                <a:lnTo>
                                  <a:pt x="50" y="30"/>
                                </a:lnTo>
                                <a:lnTo>
                                  <a:pt x="0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4113"/>
                        <wps:cNvCnPr/>
                        <wps:spPr bwMode="auto">
                          <a:xfrm flipH="1">
                            <a:off x="1189" y="8842"/>
                            <a:ext cx="519" cy="1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4114"/>
                        <wps:cNvCnPr/>
                        <wps:spPr bwMode="auto">
                          <a:xfrm flipH="1">
                            <a:off x="1189" y="8812"/>
                            <a:ext cx="519" cy="1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Freeform 4115"/>
                        <wps:cNvSpPr>
                          <a:spLocks/>
                        </wps:cNvSpPr>
                        <wps:spPr bwMode="auto">
                          <a:xfrm>
                            <a:off x="664" y="8937"/>
                            <a:ext cx="55" cy="250"/>
                          </a:xfrm>
                          <a:custGeom>
                            <a:avLst/>
                            <a:gdLst>
                              <a:gd name="T0" fmla="*/ 20 w 55"/>
                              <a:gd name="T1" fmla="*/ 0 h 250"/>
                              <a:gd name="T2" fmla="*/ 20 w 55"/>
                              <a:gd name="T3" fmla="*/ 0 h 250"/>
                              <a:gd name="T4" fmla="*/ 40 w 55"/>
                              <a:gd name="T5" fmla="*/ 25 h 250"/>
                              <a:gd name="T6" fmla="*/ 50 w 55"/>
                              <a:gd name="T7" fmla="*/ 50 h 250"/>
                              <a:gd name="T8" fmla="*/ 50 w 55"/>
                              <a:gd name="T9" fmla="*/ 80 h 250"/>
                              <a:gd name="T10" fmla="*/ 45 w 55"/>
                              <a:gd name="T11" fmla="*/ 110 h 250"/>
                              <a:gd name="T12" fmla="*/ 40 w 55"/>
                              <a:gd name="T13" fmla="*/ 135 h 250"/>
                              <a:gd name="T14" fmla="*/ 30 w 55"/>
                              <a:gd name="T15" fmla="*/ 155 h 250"/>
                              <a:gd name="T16" fmla="*/ 15 w 55"/>
                              <a:gd name="T17" fmla="*/ 175 h 250"/>
                              <a:gd name="T18" fmla="*/ 5 w 55"/>
                              <a:gd name="T19" fmla="*/ 180 h 250"/>
                              <a:gd name="T20" fmla="*/ 5 w 55"/>
                              <a:gd name="T21" fmla="*/ 180 h 250"/>
                              <a:gd name="T22" fmla="*/ 0 w 55"/>
                              <a:gd name="T23" fmla="*/ 190 h 250"/>
                              <a:gd name="T24" fmla="*/ 0 w 55"/>
                              <a:gd name="T25" fmla="*/ 195 h 250"/>
                              <a:gd name="T26" fmla="*/ 20 w 55"/>
                              <a:gd name="T27" fmla="*/ 215 h 250"/>
                              <a:gd name="T28" fmla="*/ 55 w 55"/>
                              <a:gd name="T29" fmla="*/ 235 h 250"/>
                              <a:gd name="T30" fmla="*/ 55 w 55"/>
                              <a:gd name="T31" fmla="*/ 235 h 250"/>
                              <a:gd name="T32" fmla="*/ 30 w 55"/>
                              <a:gd name="T33" fmla="*/ 245 h 250"/>
                              <a:gd name="T34" fmla="*/ 0 w 55"/>
                              <a:gd name="T35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5" h="25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40" y="25"/>
                                </a:lnTo>
                                <a:lnTo>
                                  <a:pt x="50" y="50"/>
                                </a:lnTo>
                                <a:lnTo>
                                  <a:pt x="50" y="80"/>
                                </a:lnTo>
                                <a:lnTo>
                                  <a:pt x="45" y="110"/>
                                </a:lnTo>
                                <a:lnTo>
                                  <a:pt x="40" y="135"/>
                                </a:lnTo>
                                <a:lnTo>
                                  <a:pt x="30" y="155"/>
                                </a:lnTo>
                                <a:lnTo>
                                  <a:pt x="15" y="175"/>
                                </a:lnTo>
                                <a:lnTo>
                                  <a:pt x="5" y="180"/>
                                </a:lnTo>
                                <a:lnTo>
                                  <a:pt x="0" y="190"/>
                                </a:lnTo>
                                <a:lnTo>
                                  <a:pt x="0" y="195"/>
                                </a:lnTo>
                                <a:lnTo>
                                  <a:pt x="20" y="215"/>
                                </a:lnTo>
                                <a:lnTo>
                                  <a:pt x="55" y="235"/>
                                </a:lnTo>
                                <a:lnTo>
                                  <a:pt x="30" y="245"/>
                                </a:lnTo>
                                <a:lnTo>
                                  <a:pt x="0" y="2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4116"/>
                        <wps:cNvSpPr>
                          <a:spLocks/>
                        </wps:cNvSpPr>
                        <wps:spPr bwMode="auto">
                          <a:xfrm>
                            <a:off x="1144" y="8937"/>
                            <a:ext cx="50" cy="250"/>
                          </a:xfrm>
                          <a:custGeom>
                            <a:avLst/>
                            <a:gdLst>
                              <a:gd name="T0" fmla="*/ 45 w 50"/>
                              <a:gd name="T1" fmla="*/ 0 h 250"/>
                              <a:gd name="T2" fmla="*/ 45 w 50"/>
                              <a:gd name="T3" fmla="*/ 0 h 250"/>
                              <a:gd name="T4" fmla="*/ 20 w 50"/>
                              <a:gd name="T5" fmla="*/ 25 h 250"/>
                              <a:gd name="T6" fmla="*/ 10 w 50"/>
                              <a:gd name="T7" fmla="*/ 50 h 250"/>
                              <a:gd name="T8" fmla="*/ 5 w 50"/>
                              <a:gd name="T9" fmla="*/ 80 h 250"/>
                              <a:gd name="T10" fmla="*/ 10 w 50"/>
                              <a:gd name="T11" fmla="*/ 110 h 250"/>
                              <a:gd name="T12" fmla="*/ 15 w 50"/>
                              <a:gd name="T13" fmla="*/ 135 h 250"/>
                              <a:gd name="T14" fmla="*/ 25 w 50"/>
                              <a:gd name="T15" fmla="*/ 155 h 250"/>
                              <a:gd name="T16" fmla="*/ 45 w 50"/>
                              <a:gd name="T17" fmla="*/ 185 h 250"/>
                              <a:gd name="T18" fmla="*/ 45 w 50"/>
                              <a:gd name="T19" fmla="*/ 185 h 250"/>
                              <a:gd name="T20" fmla="*/ 50 w 50"/>
                              <a:gd name="T21" fmla="*/ 190 h 250"/>
                              <a:gd name="T22" fmla="*/ 45 w 50"/>
                              <a:gd name="T23" fmla="*/ 195 h 250"/>
                              <a:gd name="T24" fmla="*/ 30 w 50"/>
                              <a:gd name="T25" fmla="*/ 215 h 250"/>
                              <a:gd name="T26" fmla="*/ 0 w 50"/>
                              <a:gd name="T27" fmla="*/ 235 h 250"/>
                              <a:gd name="T28" fmla="*/ 45 w 50"/>
                              <a:gd name="T29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20" y="25"/>
                                </a:lnTo>
                                <a:lnTo>
                                  <a:pt x="10" y="50"/>
                                </a:lnTo>
                                <a:lnTo>
                                  <a:pt x="5" y="80"/>
                                </a:lnTo>
                                <a:lnTo>
                                  <a:pt x="10" y="110"/>
                                </a:lnTo>
                                <a:lnTo>
                                  <a:pt x="15" y="135"/>
                                </a:lnTo>
                                <a:lnTo>
                                  <a:pt x="25" y="155"/>
                                </a:lnTo>
                                <a:lnTo>
                                  <a:pt x="45" y="185"/>
                                </a:lnTo>
                                <a:lnTo>
                                  <a:pt x="50" y="190"/>
                                </a:lnTo>
                                <a:lnTo>
                                  <a:pt x="45" y="195"/>
                                </a:lnTo>
                                <a:lnTo>
                                  <a:pt x="30" y="215"/>
                                </a:lnTo>
                                <a:lnTo>
                                  <a:pt x="0" y="235"/>
                                </a:lnTo>
                                <a:lnTo>
                                  <a:pt x="45" y="2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4117"/>
                        <wps:cNvSpPr>
                          <a:spLocks/>
                        </wps:cNvSpPr>
                        <wps:spPr bwMode="auto">
                          <a:xfrm>
                            <a:off x="714" y="8937"/>
                            <a:ext cx="435" cy="245"/>
                          </a:xfrm>
                          <a:custGeom>
                            <a:avLst/>
                            <a:gdLst>
                              <a:gd name="T0" fmla="*/ 215 w 435"/>
                              <a:gd name="T1" fmla="*/ 0 h 245"/>
                              <a:gd name="T2" fmla="*/ 215 w 435"/>
                              <a:gd name="T3" fmla="*/ 0 h 245"/>
                              <a:gd name="T4" fmla="*/ 135 w 435"/>
                              <a:gd name="T5" fmla="*/ 5 h 245"/>
                              <a:gd name="T6" fmla="*/ 95 w 435"/>
                              <a:gd name="T7" fmla="*/ 10 h 245"/>
                              <a:gd name="T8" fmla="*/ 65 w 435"/>
                              <a:gd name="T9" fmla="*/ 15 h 245"/>
                              <a:gd name="T10" fmla="*/ 40 w 435"/>
                              <a:gd name="T11" fmla="*/ 30 h 245"/>
                              <a:gd name="T12" fmla="*/ 20 w 435"/>
                              <a:gd name="T13" fmla="*/ 45 h 245"/>
                              <a:gd name="T14" fmla="*/ 5 w 435"/>
                              <a:gd name="T15" fmla="*/ 65 h 245"/>
                              <a:gd name="T16" fmla="*/ 0 w 435"/>
                              <a:gd name="T17" fmla="*/ 95 h 245"/>
                              <a:gd name="T18" fmla="*/ 0 w 435"/>
                              <a:gd name="T19" fmla="*/ 95 h 245"/>
                              <a:gd name="T20" fmla="*/ 0 w 435"/>
                              <a:gd name="T21" fmla="*/ 125 h 245"/>
                              <a:gd name="T22" fmla="*/ 15 w 435"/>
                              <a:gd name="T23" fmla="*/ 150 h 245"/>
                              <a:gd name="T24" fmla="*/ 35 w 435"/>
                              <a:gd name="T25" fmla="*/ 175 h 245"/>
                              <a:gd name="T26" fmla="*/ 60 w 435"/>
                              <a:gd name="T27" fmla="*/ 200 h 245"/>
                              <a:gd name="T28" fmla="*/ 95 w 435"/>
                              <a:gd name="T29" fmla="*/ 220 h 245"/>
                              <a:gd name="T30" fmla="*/ 130 w 435"/>
                              <a:gd name="T31" fmla="*/ 230 h 245"/>
                              <a:gd name="T32" fmla="*/ 175 w 435"/>
                              <a:gd name="T33" fmla="*/ 240 h 245"/>
                              <a:gd name="T34" fmla="*/ 215 w 435"/>
                              <a:gd name="T35" fmla="*/ 245 h 245"/>
                              <a:gd name="T36" fmla="*/ 215 w 435"/>
                              <a:gd name="T37" fmla="*/ 245 h 245"/>
                              <a:gd name="T38" fmla="*/ 260 w 435"/>
                              <a:gd name="T39" fmla="*/ 240 h 245"/>
                              <a:gd name="T40" fmla="*/ 300 w 435"/>
                              <a:gd name="T41" fmla="*/ 230 h 245"/>
                              <a:gd name="T42" fmla="*/ 340 w 435"/>
                              <a:gd name="T43" fmla="*/ 220 h 245"/>
                              <a:gd name="T44" fmla="*/ 370 w 435"/>
                              <a:gd name="T45" fmla="*/ 200 h 245"/>
                              <a:gd name="T46" fmla="*/ 395 w 435"/>
                              <a:gd name="T47" fmla="*/ 175 h 245"/>
                              <a:gd name="T48" fmla="*/ 415 w 435"/>
                              <a:gd name="T49" fmla="*/ 150 h 245"/>
                              <a:gd name="T50" fmla="*/ 430 w 435"/>
                              <a:gd name="T51" fmla="*/ 125 h 245"/>
                              <a:gd name="T52" fmla="*/ 435 w 435"/>
                              <a:gd name="T53" fmla="*/ 95 h 245"/>
                              <a:gd name="T54" fmla="*/ 435 w 435"/>
                              <a:gd name="T55" fmla="*/ 95 h 245"/>
                              <a:gd name="T56" fmla="*/ 430 w 435"/>
                              <a:gd name="T57" fmla="*/ 65 h 245"/>
                              <a:gd name="T58" fmla="*/ 420 w 435"/>
                              <a:gd name="T59" fmla="*/ 45 h 245"/>
                              <a:gd name="T60" fmla="*/ 400 w 435"/>
                              <a:gd name="T61" fmla="*/ 30 h 245"/>
                              <a:gd name="T62" fmla="*/ 370 w 435"/>
                              <a:gd name="T63" fmla="*/ 15 h 245"/>
                              <a:gd name="T64" fmla="*/ 340 w 435"/>
                              <a:gd name="T65" fmla="*/ 10 h 245"/>
                              <a:gd name="T66" fmla="*/ 300 w 435"/>
                              <a:gd name="T67" fmla="*/ 5 h 245"/>
                              <a:gd name="T68" fmla="*/ 215 w 435"/>
                              <a:gd name="T69" fmla="*/ 0 h 245"/>
                              <a:gd name="T70" fmla="*/ 215 w 435"/>
                              <a:gd name="T71" fmla="*/ 0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5" h="245">
                                <a:moveTo>
                                  <a:pt x="215" y="0"/>
                                </a:moveTo>
                                <a:lnTo>
                                  <a:pt x="215" y="0"/>
                                </a:lnTo>
                                <a:lnTo>
                                  <a:pt x="135" y="5"/>
                                </a:lnTo>
                                <a:lnTo>
                                  <a:pt x="95" y="10"/>
                                </a:lnTo>
                                <a:lnTo>
                                  <a:pt x="65" y="15"/>
                                </a:lnTo>
                                <a:lnTo>
                                  <a:pt x="40" y="30"/>
                                </a:lnTo>
                                <a:lnTo>
                                  <a:pt x="20" y="45"/>
                                </a:lnTo>
                                <a:lnTo>
                                  <a:pt x="5" y="65"/>
                                </a:lnTo>
                                <a:lnTo>
                                  <a:pt x="0" y="95"/>
                                </a:lnTo>
                                <a:lnTo>
                                  <a:pt x="0" y="125"/>
                                </a:lnTo>
                                <a:lnTo>
                                  <a:pt x="15" y="150"/>
                                </a:lnTo>
                                <a:lnTo>
                                  <a:pt x="35" y="175"/>
                                </a:lnTo>
                                <a:lnTo>
                                  <a:pt x="60" y="200"/>
                                </a:lnTo>
                                <a:lnTo>
                                  <a:pt x="95" y="220"/>
                                </a:lnTo>
                                <a:lnTo>
                                  <a:pt x="130" y="230"/>
                                </a:lnTo>
                                <a:lnTo>
                                  <a:pt x="175" y="240"/>
                                </a:lnTo>
                                <a:lnTo>
                                  <a:pt x="215" y="245"/>
                                </a:lnTo>
                                <a:lnTo>
                                  <a:pt x="260" y="240"/>
                                </a:lnTo>
                                <a:lnTo>
                                  <a:pt x="300" y="230"/>
                                </a:lnTo>
                                <a:lnTo>
                                  <a:pt x="340" y="220"/>
                                </a:lnTo>
                                <a:lnTo>
                                  <a:pt x="370" y="200"/>
                                </a:lnTo>
                                <a:lnTo>
                                  <a:pt x="395" y="175"/>
                                </a:lnTo>
                                <a:lnTo>
                                  <a:pt x="415" y="150"/>
                                </a:lnTo>
                                <a:lnTo>
                                  <a:pt x="430" y="125"/>
                                </a:lnTo>
                                <a:lnTo>
                                  <a:pt x="435" y="95"/>
                                </a:lnTo>
                                <a:lnTo>
                                  <a:pt x="430" y="65"/>
                                </a:lnTo>
                                <a:lnTo>
                                  <a:pt x="420" y="45"/>
                                </a:lnTo>
                                <a:lnTo>
                                  <a:pt x="400" y="30"/>
                                </a:lnTo>
                                <a:lnTo>
                                  <a:pt x="370" y="15"/>
                                </a:lnTo>
                                <a:lnTo>
                                  <a:pt x="340" y="10"/>
                                </a:lnTo>
                                <a:lnTo>
                                  <a:pt x="300" y="5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4118"/>
                        <wps:cNvSpPr>
                          <a:spLocks/>
                        </wps:cNvSpPr>
                        <wps:spPr bwMode="auto">
                          <a:xfrm>
                            <a:off x="784" y="8937"/>
                            <a:ext cx="295" cy="195"/>
                          </a:xfrm>
                          <a:custGeom>
                            <a:avLst/>
                            <a:gdLst>
                              <a:gd name="T0" fmla="*/ 145 w 295"/>
                              <a:gd name="T1" fmla="*/ 0 h 195"/>
                              <a:gd name="T2" fmla="*/ 145 w 295"/>
                              <a:gd name="T3" fmla="*/ 0 h 195"/>
                              <a:gd name="T4" fmla="*/ 115 w 295"/>
                              <a:gd name="T5" fmla="*/ 0 h 195"/>
                              <a:gd name="T6" fmla="*/ 90 w 295"/>
                              <a:gd name="T7" fmla="*/ 5 h 195"/>
                              <a:gd name="T8" fmla="*/ 65 w 295"/>
                              <a:gd name="T9" fmla="*/ 15 h 195"/>
                              <a:gd name="T10" fmla="*/ 40 w 295"/>
                              <a:gd name="T11" fmla="*/ 25 h 195"/>
                              <a:gd name="T12" fmla="*/ 25 w 295"/>
                              <a:gd name="T13" fmla="*/ 40 h 195"/>
                              <a:gd name="T14" fmla="*/ 10 w 295"/>
                              <a:gd name="T15" fmla="*/ 55 h 195"/>
                              <a:gd name="T16" fmla="*/ 0 w 295"/>
                              <a:gd name="T17" fmla="*/ 75 h 195"/>
                              <a:gd name="T18" fmla="*/ 0 w 295"/>
                              <a:gd name="T19" fmla="*/ 95 h 195"/>
                              <a:gd name="T20" fmla="*/ 0 w 295"/>
                              <a:gd name="T21" fmla="*/ 95 h 195"/>
                              <a:gd name="T22" fmla="*/ 0 w 295"/>
                              <a:gd name="T23" fmla="*/ 115 h 195"/>
                              <a:gd name="T24" fmla="*/ 10 w 295"/>
                              <a:gd name="T25" fmla="*/ 135 h 195"/>
                              <a:gd name="T26" fmla="*/ 20 w 295"/>
                              <a:gd name="T27" fmla="*/ 150 h 195"/>
                              <a:gd name="T28" fmla="*/ 40 w 295"/>
                              <a:gd name="T29" fmla="*/ 165 h 195"/>
                              <a:gd name="T30" fmla="*/ 60 w 295"/>
                              <a:gd name="T31" fmla="*/ 180 h 195"/>
                              <a:gd name="T32" fmla="*/ 90 w 295"/>
                              <a:gd name="T33" fmla="*/ 190 h 195"/>
                              <a:gd name="T34" fmla="*/ 115 w 295"/>
                              <a:gd name="T35" fmla="*/ 195 h 195"/>
                              <a:gd name="T36" fmla="*/ 145 w 295"/>
                              <a:gd name="T37" fmla="*/ 195 h 195"/>
                              <a:gd name="T38" fmla="*/ 145 w 295"/>
                              <a:gd name="T39" fmla="*/ 195 h 195"/>
                              <a:gd name="T40" fmla="*/ 175 w 295"/>
                              <a:gd name="T41" fmla="*/ 195 h 195"/>
                              <a:gd name="T42" fmla="*/ 205 w 295"/>
                              <a:gd name="T43" fmla="*/ 190 h 195"/>
                              <a:gd name="T44" fmla="*/ 230 w 295"/>
                              <a:gd name="T45" fmla="*/ 180 h 195"/>
                              <a:gd name="T46" fmla="*/ 250 w 295"/>
                              <a:gd name="T47" fmla="*/ 165 h 195"/>
                              <a:gd name="T48" fmla="*/ 270 w 295"/>
                              <a:gd name="T49" fmla="*/ 150 h 195"/>
                              <a:gd name="T50" fmla="*/ 285 w 295"/>
                              <a:gd name="T51" fmla="*/ 135 h 195"/>
                              <a:gd name="T52" fmla="*/ 295 w 295"/>
                              <a:gd name="T53" fmla="*/ 115 h 195"/>
                              <a:gd name="T54" fmla="*/ 295 w 295"/>
                              <a:gd name="T55" fmla="*/ 95 h 195"/>
                              <a:gd name="T56" fmla="*/ 295 w 295"/>
                              <a:gd name="T57" fmla="*/ 95 h 195"/>
                              <a:gd name="T58" fmla="*/ 295 w 295"/>
                              <a:gd name="T59" fmla="*/ 75 h 195"/>
                              <a:gd name="T60" fmla="*/ 285 w 295"/>
                              <a:gd name="T61" fmla="*/ 55 h 195"/>
                              <a:gd name="T62" fmla="*/ 270 w 295"/>
                              <a:gd name="T63" fmla="*/ 40 h 195"/>
                              <a:gd name="T64" fmla="*/ 255 w 295"/>
                              <a:gd name="T65" fmla="*/ 25 h 195"/>
                              <a:gd name="T66" fmla="*/ 230 w 295"/>
                              <a:gd name="T67" fmla="*/ 15 h 195"/>
                              <a:gd name="T68" fmla="*/ 205 w 295"/>
                              <a:gd name="T69" fmla="*/ 5 h 195"/>
                              <a:gd name="T70" fmla="*/ 175 w 295"/>
                              <a:gd name="T71" fmla="*/ 0 h 195"/>
                              <a:gd name="T72" fmla="*/ 145 w 295"/>
                              <a:gd name="T73" fmla="*/ 0 h 195"/>
                              <a:gd name="T74" fmla="*/ 145 w 295"/>
                              <a:gd name="T75" fmla="*/ 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95" h="195">
                                <a:moveTo>
                                  <a:pt x="145" y="0"/>
                                </a:moveTo>
                                <a:lnTo>
                                  <a:pt x="145" y="0"/>
                                </a:lnTo>
                                <a:lnTo>
                                  <a:pt x="115" y="0"/>
                                </a:lnTo>
                                <a:lnTo>
                                  <a:pt x="90" y="5"/>
                                </a:lnTo>
                                <a:lnTo>
                                  <a:pt x="65" y="15"/>
                                </a:lnTo>
                                <a:lnTo>
                                  <a:pt x="40" y="25"/>
                                </a:lnTo>
                                <a:lnTo>
                                  <a:pt x="25" y="40"/>
                                </a:lnTo>
                                <a:lnTo>
                                  <a:pt x="10" y="55"/>
                                </a:lnTo>
                                <a:lnTo>
                                  <a:pt x="0" y="75"/>
                                </a:lnTo>
                                <a:lnTo>
                                  <a:pt x="0" y="95"/>
                                </a:lnTo>
                                <a:lnTo>
                                  <a:pt x="0" y="115"/>
                                </a:lnTo>
                                <a:lnTo>
                                  <a:pt x="10" y="135"/>
                                </a:lnTo>
                                <a:lnTo>
                                  <a:pt x="20" y="150"/>
                                </a:lnTo>
                                <a:lnTo>
                                  <a:pt x="40" y="165"/>
                                </a:lnTo>
                                <a:lnTo>
                                  <a:pt x="60" y="180"/>
                                </a:lnTo>
                                <a:lnTo>
                                  <a:pt x="90" y="190"/>
                                </a:lnTo>
                                <a:lnTo>
                                  <a:pt x="115" y="195"/>
                                </a:lnTo>
                                <a:lnTo>
                                  <a:pt x="145" y="195"/>
                                </a:lnTo>
                                <a:lnTo>
                                  <a:pt x="175" y="195"/>
                                </a:lnTo>
                                <a:lnTo>
                                  <a:pt x="205" y="190"/>
                                </a:lnTo>
                                <a:lnTo>
                                  <a:pt x="230" y="180"/>
                                </a:lnTo>
                                <a:lnTo>
                                  <a:pt x="250" y="165"/>
                                </a:lnTo>
                                <a:lnTo>
                                  <a:pt x="270" y="150"/>
                                </a:lnTo>
                                <a:lnTo>
                                  <a:pt x="285" y="135"/>
                                </a:lnTo>
                                <a:lnTo>
                                  <a:pt x="295" y="115"/>
                                </a:lnTo>
                                <a:lnTo>
                                  <a:pt x="295" y="95"/>
                                </a:lnTo>
                                <a:lnTo>
                                  <a:pt x="295" y="75"/>
                                </a:lnTo>
                                <a:lnTo>
                                  <a:pt x="285" y="55"/>
                                </a:lnTo>
                                <a:lnTo>
                                  <a:pt x="270" y="40"/>
                                </a:lnTo>
                                <a:lnTo>
                                  <a:pt x="255" y="25"/>
                                </a:lnTo>
                                <a:lnTo>
                                  <a:pt x="230" y="15"/>
                                </a:lnTo>
                                <a:lnTo>
                                  <a:pt x="205" y="5"/>
                                </a:lnTo>
                                <a:lnTo>
                                  <a:pt x="175" y="0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4119"/>
                        <wps:cNvSpPr>
                          <a:spLocks/>
                        </wps:cNvSpPr>
                        <wps:spPr bwMode="auto">
                          <a:xfrm>
                            <a:off x="824" y="8937"/>
                            <a:ext cx="210" cy="165"/>
                          </a:xfrm>
                          <a:custGeom>
                            <a:avLst/>
                            <a:gdLst>
                              <a:gd name="T0" fmla="*/ 105 w 210"/>
                              <a:gd name="T1" fmla="*/ 0 h 165"/>
                              <a:gd name="T2" fmla="*/ 105 w 210"/>
                              <a:gd name="T3" fmla="*/ 0 h 165"/>
                              <a:gd name="T4" fmla="*/ 85 w 210"/>
                              <a:gd name="T5" fmla="*/ 5 h 165"/>
                              <a:gd name="T6" fmla="*/ 65 w 210"/>
                              <a:gd name="T7" fmla="*/ 10 h 165"/>
                              <a:gd name="T8" fmla="*/ 50 w 210"/>
                              <a:gd name="T9" fmla="*/ 20 h 165"/>
                              <a:gd name="T10" fmla="*/ 35 w 210"/>
                              <a:gd name="T11" fmla="*/ 30 h 165"/>
                              <a:gd name="T12" fmla="*/ 20 w 210"/>
                              <a:gd name="T13" fmla="*/ 45 h 165"/>
                              <a:gd name="T14" fmla="*/ 10 w 210"/>
                              <a:gd name="T15" fmla="*/ 65 h 165"/>
                              <a:gd name="T16" fmla="*/ 5 w 210"/>
                              <a:gd name="T17" fmla="*/ 80 h 165"/>
                              <a:gd name="T18" fmla="*/ 0 w 210"/>
                              <a:gd name="T19" fmla="*/ 95 h 165"/>
                              <a:gd name="T20" fmla="*/ 0 w 210"/>
                              <a:gd name="T21" fmla="*/ 95 h 165"/>
                              <a:gd name="T22" fmla="*/ 5 w 210"/>
                              <a:gd name="T23" fmla="*/ 110 h 165"/>
                              <a:gd name="T24" fmla="*/ 10 w 210"/>
                              <a:gd name="T25" fmla="*/ 120 h 165"/>
                              <a:gd name="T26" fmla="*/ 20 w 210"/>
                              <a:gd name="T27" fmla="*/ 135 h 165"/>
                              <a:gd name="T28" fmla="*/ 30 w 210"/>
                              <a:gd name="T29" fmla="*/ 145 h 165"/>
                              <a:gd name="T30" fmla="*/ 65 w 210"/>
                              <a:gd name="T31" fmla="*/ 160 h 165"/>
                              <a:gd name="T32" fmla="*/ 105 w 210"/>
                              <a:gd name="T33" fmla="*/ 165 h 165"/>
                              <a:gd name="T34" fmla="*/ 105 w 210"/>
                              <a:gd name="T35" fmla="*/ 165 h 165"/>
                              <a:gd name="T36" fmla="*/ 150 w 210"/>
                              <a:gd name="T37" fmla="*/ 160 h 165"/>
                              <a:gd name="T38" fmla="*/ 180 w 210"/>
                              <a:gd name="T39" fmla="*/ 145 h 165"/>
                              <a:gd name="T40" fmla="*/ 195 w 210"/>
                              <a:gd name="T41" fmla="*/ 135 h 165"/>
                              <a:gd name="T42" fmla="*/ 205 w 210"/>
                              <a:gd name="T43" fmla="*/ 120 h 165"/>
                              <a:gd name="T44" fmla="*/ 210 w 210"/>
                              <a:gd name="T45" fmla="*/ 110 h 165"/>
                              <a:gd name="T46" fmla="*/ 210 w 210"/>
                              <a:gd name="T47" fmla="*/ 95 h 165"/>
                              <a:gd name="T48" fmla="*/ 210 w 210"/>
                              <a:gd name="T49" fmla="*/ 95 h 165"/>
                              <a:gd name="T50" fmla="*/ 210 w 210"/>
                              <a:gd name="T51" fmla="*/ 80 h 165"/>
                              <a:gd name="T52" fmla="*/ 205 w 210"/>
                              <a:gd name="T53" fmla="*/ 65 h 165"/>
                              <a:gd name="T54" fmla="*/ 195 w 210"/>
                              <a:gd name="T55" fmla="*/ 45 h 165"/>
                              <a:gd name="T56" fmla="*/ 180 w 210"/>
                              <a:gd name="T57" fmla="*/ 30 h 165"/>
                              <a:gd name="T58" fmla="*/ 165 w 210"/>
                              <a:gd name="T59" fmla="*/ 20 h 165"/>
                              <a:gd name="T60" fmla="*/ 150 w 210"/>
                              <a:gd name="T61" fmla="*/ 10 h 165"/>
                              <a:gd name="T62" fmla="*/ 130 w 210"/>
                              <a:gd name="T63" fmla="*/ 5 h 165"/>
                              <a:gd name="T64" fmla="*/ 105 w 210"/>
                              <a:gd name="T65" fmla="*/ 0 h 165"/>
                              <a:gd name="T66" fmla="*/ 105 w 210"/>
                              <a:gd name="T67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0" h="165">
                                <a:moveTo>
                                  <a:pt x="105" y="0"/>
                                </a:moveTo>
                                <a:lnTo>
                                  <a:pt x="105" y="0"/>
                                </a:lnTo>
                                <a:lnTo>
                                  <a:pt x="85" y="5"/>
                                </a:lnTo>
                                <a:lnTo>
                                  <a:pt x="65" y="10"/>
                                </a:lnTo>
                                <a:lnTo>
                                  <a:pt x="50" y="20"/>
                                </a:lnTo>
                                <a:lnTo>
                                  <a:pt x="35" y="30"/>
                                </a:lnTo>
                                <a:lnTo>
                                  <a:pt x="20" y="45"/>
                                </a:lnTo>
                                <a:lnTo>
                                  <a:pt x="10" y="65"/>
                                </a:lnTo>
                                <a:lnTo>
                                  <a:pt x="5" y="80"/>
                                </a:lnTo>
                                <a:lnTo>
                                  <a:pt x="0" y="95"/>
                                </a:lnTo>
                                <a:lnTo>
                                  <a:pt x="5" y="110"/>
                                </a:lnTo>
                                <a:lnTo>
                                  <a:pt x="10" y="120"/>
                                </a:lnTo>
                                <a:lnTo>
                                  <a:pt x="20" y="135"/>
                                </a:lnTo>
                                <a:lnTo>
                                  <a:pt x="30" y="145"/>
                                </a:lnTo>
                                <a:lnTo>
                                  <a:pt x="65" y="160"/>
                                </a:lnTo>
                                <a:lnTo>
                                  <a:pt x="105" y="165"/>
                                </a:lnTo>
                                <a:lnTo>
                                  <a:pt x="150" y="160"/>
                                </a:lnTo>
                                <a:lnTo>
                                  <a:pt x="180" y="145"/>
                                </a:lnTo>
                                <a:lnTo>
                                  <a:pt x="195" y="135"/>
                                </a:lnTo>
                                <a:lnTo>
                                  <a:pt x="205" y="120"/>
                                </a:lnTo>
                                <a:lnTo>
                                  <a:pt x="210" y="110"/>
                                </a:lnTo>
                                <a:lnTo>
                                  <a:pt x="210" y="95"/>
                                </a:lnTo>
                                <a:lnTo>
                                  <a:pt x="210" y="80"/>
                                </a:lnTo>
                                <a:lnTo>
                                  <a:pt x="205" y="65"/>
                                </a:lnTo>
                                <a:lnTo>
                                  <a:pt x="195" y="45"/>
                                </a:lnTo>
                                <a:lnTo>
                                  <a:pt x="180" y="30"/>
                                </a:lnTo>
                                <a:lnTo>
                                  <a:pt x="165" y="20"/>
                                </a:lnTo>
                                <a:lnTo>
                                  <a:pt x="150" y="10"/>
                                </a:lnTo>
                                <a:lnTo>
                                  <a:pt x="130" y="5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4120"/>
                        <wps:cNvSpPr>
                          <a:spLocks/>
                        </wps:cNvSpPr>
                        <wps:spPr bwMode="auto">
                          <a:xfrm>
                            <a:off x="859" y="8937"/>
                            <a:ext cx="145" cy="145"/>
                          </a:xfrm>
                          <a:custGeom>
                            <a:avLst/>
                            <a:gdLst>
                              <a:gd name="T0" fmla="*/ 70 w 145"/>
                              <a:gd name="T1" fmla="*/ 0 h 145"/>
                              <a:gd name="T2" fmla="*/ 70 w 145"/>
                              <a:gd name="T3" fmla="*/ 0 h 145"/>
                              <a:gd name="T4" fmla="*/ 55 w 145"/>
                              <a:gd name="T5" fmla="*/ 5 h 145"/>
                              <a:gd name="T6" fmla="*/ 45 w 145"/>
                              <a:gd name="T7" fmla="*/ 10 h 145"/>
                              <a:gd name="T8" fmla="*/ 30 w 145"/>
                              <a:gd name="T9" fmla="*/ 25 h 145"/>
                              <a:gd name="T10" fmla="*/ 20 w 145"/>
                              <a:gd name="T11" fmla="*/ 35 h 145"/>
                              <a:gd name="T12" fmla="*/ 5 w 145"/>
                              <a:gd name="T13" fmla="*/ 70 h 145"/>
                              <a:gd name="T14" fmla="*/ 0 w 145"/>
                              <a:gd name="T15" fmla="*/ 95 h 145"/>
                              <a:gd name="T16" fmla="*/ 0 w 145"/>
                              <a:gd name="T17" fmla="*/ 95 h 145"/>
                              <a:gd name="T18" fmla="*/ 0 w 145"/>
                              <a:gd name="T19" fmla="*/ 105 h 145"/>
                              <a:gd name="T20" fmla="*/ 5 w 145"/>
                              <a:gd name="T21" fmla="*/ 115 h 145"/>
                              <a:gd name="T22" fmla="*/ 20 w 145"/>
                              <a:gd name="T23" fmla="*/ 130 h 145"/>
                              <a:gd name="T24" fmla="*/ 45 w 145"/>
                              <a:gd name="T25" fmla="*/ 140 h 145"/>
                              <a:gd name="T26" fmla="*/ 70 w 145"/>
                              <a:gd name="T27" fmla="*/ 145 h 145"/>
                              <a:gd name="T28" fmla="*/ 70 w 145"/>
                              <a:gd name="T29" fmla="*/ 145 h 145"/>
                              <a:gd name="T30" fmla="*/ 100 w 145"/>
                              <a:gd name="T31" fmla="*/ 140 h 145"/>
                              <a:gd name="T32" fmla="*/ 125 w 145"/>
                              <a:gd name="T33" fmla="*/ 130 h 145"/>
                              <a:gd name="T34" fmla="*/ 140 w 145"/>
                              <a:gd name="T35" fmla="*/ 115 h 145"/>
                              <a:gd name="T36" fmla="*/ 145 w 145"/>
                              <a:gd name="T37" fmla="*/ 95 h 145"/>
                              <a:gd name="T38" fmla="*/ 145 w 145"/>
                              <a:gd name="T39" fmla="*/ 95 h 145"/>
                              <a:gd name="T40" fmla="*/ 140 w 145"/>
                              <a:gd name="T41" fmla="*/ 70 h 145"/>
                              <a:gd name="T42" fmla="*/ 125 w 145"/>
                              <a:gd name="T43" fmla="*/ 40 h 145"/>
                              <a:gd name="T44" fmla="*/ 115 w 145"/>
                              <a:gd name="T45" fmla="*/ 25 h 145"/>
                              <a:gd name="T46" fmla="*/ 105 w 145"/>
                              <a:gd name="T47" fmla="*/ 10 h 145"/>
                              <a:gd name="T48" fmla="*/ 90 w 145"/>
                              <a:gd name="T49" fmla="*/ 5 h 145"/>
                              <a:gd name="T50" fmla="*/ 70 w 145"/>
                              <a:gd name="T51" fmla="*/ 0 h 145"/>
                              <a:gd name="T52" fmla="*/ 70 w 145"/>
                              <a:gd name="T53" fmla="*/ 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70" y="0"/>
                                </a:moveTo>
                                <a:lnTo>
                                  <a:pt x="70" y="0"/>
                                </a:lnTo>
                                <a:lnTo>
                                  <a:pt x="55" y="5"/>
                                </a:lnTo>
                                <a:lnTo>
                                  <a:pt x="45" y="10"/>
                                </a:lnTo>
                                <a:lnTo>
                                  <a:pt x="30" y="25"/>
                                </a:lnTo>
                                <a:lnTo>
                                  <a:pt x="20" y="35"/>
                                </a:lnTo>
                                <a:lnTo>
                                  <a:pt x="5" y="70"/>
                                </a:lnTo>
                                <a:lnTo>
                                  <a:pt x="0" y="95"/>
                                </a:lnTo>
                                <a:lnTo>
                                  <a:pt x="0" y="105"/>
                                </a:lnTo>
                                <a:lnTo>
                                  <a:pt x="5" y="115"/>
                                </a:lnTo>
                                <a:lnTo>
                                  <a:pt x="20" y="130"/>
                                </a:lnTo>
                                <a:lnTo>
                                  <a:pt x="45" y="140"/>
                                </a:lnTo>
                                <a:lnTo>
                                  <a:pt x="70" y="145"/>
                                </a:lnTo>
                                <a:lnTo>
                                  <a:pt x="100" y="140"/>
                                </a:lnTo>
                                <a:lnTo>
                                  <a:pt x="125" y="130"/>
                                </a:lnTo>
                                <a:lnTo>
                                  <a:pt x="140" y="115"/>
                                </a:lnTo>
                                <a:lnTo>
                                  <a:pt x="145" y="95"/>
                                </a:lnTo>
                                <a:lnTo>
                                  <a:pt x="140" y="70"/>
                                </a:lnTo>
                                <a:lnTo>
                                  <a:pt x="125" y="40"/>
                                </a:lnTo>
                                <a:lnTo>
                                  <a:pt x="115" y="25"/>
                                </a:lnTo>
                                <a:lnTo>
                                  <a:pt x="105" y="10"/>
                                </a:lnTo>
                                <a:lnTo>
                                  <a:pt x="90" y="5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4121"/>
                        <wps:cNvSpPr>
                          <a:spLocks/>
                        </wps:cNvSpPr>
                        <wps:spPr bwMode="auto">
                          <a:xfrm>
                            <a:off x="684" y="8917"/>
                            <a:ext cx="505" cy="20"/>
                          </a:xfrm>
                          <a:custGeom>
                            <a:avLst/>
                            <a:gdLst>
                              <a:gd name="T0" fmla="*/ 505 w 505"/>
                              <a:gd name="T1" fmla="*/ 20 h 20"/>
                              <a:gd name="T2" fmla="*/ 505 w 505"/>
                              <a:gd name="T3" fmla="*/ 20 h 20"/>
                              <a:gd name="T4" fmla="*/ 480 w 505"/>
                              <a:gd name="T5" fmla="*/ 10 h 20"/>
                              <a:gd name="T6" fmla="*/ 435 w 505"/>
                              <a:gd name="T7" fmla="*/ 0 h 20"/>
                              <a:gd name="T8" fmla="*/ 400 w 505"/>
                              <a:gd name="T9" fmla="*/ 0 h 20"/>
                              <a:gd name="T10" fmla="*/ 360 w 505"/>
                              <a:gd name="T11" fmla="*/ 0 h 20"/>
                              <a:gd name="T12" fmla="*/ 310 w 505"/>
                              <a:gd name="T13" fmla="*/ 10 h 20"/>
                              <a:gd name="T14" fmla="*/ 250 w 505"/>
                              <a:gd name="T15" fmla="*/ 20 h 20"/>
                              <a:gd name="T16" fmla="*/ 245 w 505"/>
                              <a:gd name="T17" fmla="*/ 20 h 20"/>
                              <a:gd name="T18" fmla="*/ 245 w 505"/>
                              <a:gd name="T19" fmla="*/ 20 h 20"/>
                              <a:gd name="T20" fmla="*/ 185 w 505"/>
                              <a:gd name="T21" fmla="*/ 10 h 20"/>
                              <a:gd name="T22" fmla="*/ 135 w 505"/>
                              <a:gd name="T23" fmla="*/ 5 h 20"/>
                              <a:gd name="T24" fmla="*/ 95 w 505"/>
                              <a:gd name="T25" fmla="*/ 0 h 20"/>
                              <a:gd name="T26" fmla="*/ 60 w 505"/>
                              <a:gd name="T27" fmla="*/ 0 h 20"/>
                              <a:gd name="T28" fmla="*/ 15 w 505"/>
                              <a:gd name="T29" fmla="*/ 10 h 20"/>
                              <a:gd name="T30" fmla="*/ 5 w 505"/>
                              <a:gd name="T31" fmla="*/ 15 h 20"/>
                              <a:gd name="T32" fmla="*/ 0 w 505"/>
                              <a:gd name="T3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5" h="20">
                                <a:moveTo>
                                  <a:pt x="505" y="20"/>
                                </a:moveTo>
                                <a:lnTo>
                                  <a:pt x="505" y="20"/>
                                </a:lnTo>
                                <a:lnTo>
                                  <a:pt x="480" y="10"/>
                                </a:lnTo>
                                <a:lnTo>
                                  <a:pt x="435" y="0"/>
                                </a:lnTo>
                                <a:lnTo>
                                  <a:pt x="400" y="0"/>
                                </a:lnTo>
                                <a:lnTo>
                                  <a:pt x="360" y="0"/>
                                </a:lnTo>
                                <a:lnTo>
                                  <a:pt x="310" y="10"/>
                                </a:lnTo>
                                <a:lnTo>
                                  <a:pt x="250" y="20"/>
                                </a:lnTo>
                                <a:lnTo>
                                  <a:pt x="245" y="20"/>
                                </a:lnTo>
                                <a:lnTo>
                                  <a:pt x="185" y="10"/>
                                </a:lnTo>
                                <a:lnTo>
                                  <a:pt x="135" y="5"/>
                                </a:lnTo>
                                <a:lnTo>
                                  <a:pt x="95" y="0"/>
                                </a:lnTo>
                                <a:lnTo>
                                  <a:pt x="60" y="0"/>
                                </a:lnTo>
                                <a:lnTo>
                                  <a:pt x="15" y="10"/>
                                </a:lnTo>
                                <a:lnTo>
                                  <a:pt x="5" y="15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4122"/>
                        <wps:cNvSpPr>
                          <a:spLocks/>
                        </wps:cNvSpPr>
                        <wps:spPr bwMode="auto">
                          <a:xfrm>
                            <a:off x="684" y="8892"/>
                            <a:ext cx="505" cy="45"/>
                          </a:xfrm>
                          <a:custGeom>
                            <a:avLst/>
                            <a:gdLst>
                              <a:gd name="T0" fmla="*/ 505 w 505"/>
                              <a:gd name="T1" fmla="*/ 45 h 45"/>
                              <a:gd name="T2" fmla="*/ 505 w 505"/>
                              <a:gd name="T3" fmla="*/ 45 h 45"/>
                              <a:gd name="T4" fmla="*/ 465 w 505"/>
                              <a:gd name="T5" fmla="*/ 30 h 45"/>
                              <a:gd name="T6" fmla="*/ 415 w 505"/>
                              <a:gd name="T7" fmla="*/ 20 h 45"/>
                              <a:gd name="T8" fmla="*/ 350 w 505"/>
                              <a:gd name="T9" fmla="*/ 10 h 45"/>
                              <a:gd name="T10" fmla="*/ 275 w 505"/>
                              <a:gd name="T11" fmla="*/ 0 h 45"/>
                              <a:gd name="T12" fmla="*/ 190 w 505"/>
                              <a:gd name="T13" fmla="*/ 5 h 45"/>
                              <a:gd name="T14" fmla="*/ 145 w 505"/>
                              <a:gd name="T15" fmla="*/ 10 h 45"/>
                              <a:gd name="T16" fmla="*/ 95 w 505"/>
                              <a:gd name="T17" fmla="*/ 15 h 45"/>
                              <a:gd name="T18" fmla="*/ 50 w 505"/>
                              <a:gd name="T19" fmla="*/ 30 h 45"/>
                              <a:gd name="T20" fmla="*/ 0 w 505"/>
                              <a:gd name="T21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05" h="45">
                                <a:moveTo>
                                  <a:pt x="505" y="45"/>
                                </a:moveTo>
                                <a:lnTo>
                                  <a:pt x="505" y="45"/>
                                </a:lnTo>
                                <a:lnTo>
                                  <a:pt x="465" y="30"/>
                                </a:lnTo>
                                <a:lnTo>
                                  <a:pt x="415" y="20"/>
                                </a:lnTo>
                                <a:lnTo>
                                  <a:pt x="350" y="10"/>
                                </a:lnTo>
                                <a:lnTo>
                                  <a:pt x="275" y="0"/>
                                </a:lnTo>
                                <a:lnTo>
                                  <a:pt x="190" y="5"/>
                                </a:lnTo>
                                <a:lnTo>
                                  <a:pt x="145" y="10"/>
                                </a:lnTo>
                                <a:lnTo>
                                  <a:pt x="95" y="15"/>
                                </a:lnTo>
                                <a:lnTo>
                                  <a:pt x="50" y="30"/>
                                </a:lnTo>
                                <a:lnTo>
                                  <a:pt x="0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4123"/>
                        <wps:cNvSpPr>
                          <a:spLocks/>
                        </wps:cNvSpPr>
                        <wps:spPr bwMode="auto">
                          <a:xfrm>
                            <a:off x="694" y="8842"/>
                            <a:ext cx="495" cy="1"/>
                          </a:xfrm>
                          <a:custGeom>
                            <a:avLst/>
                            <a:gdLst>
                              <a:gd name="T0" fmla="*/ 495 w 495"/>
                              <a:gd name="T1" fmla="*/ 495 w 495"/>
                              <a:gd name="T2" fmla="*/ 0 w 4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495">
                                <a:moveTo>
                                  <a:pt x="495" y="0"/>
                                </a:moveTo>
                                <a:lnTo>
                                  <a:pt x="4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4124"/>
                        <wps:cNvSpPr>
                          <a:spLocks/>
                        </wps:cNvSpPr>
                        <wps:spPr bwMode="auto">
                          <a:xfrm>
                            <a:off x="694" y="8812"/>
                            <a:ext cx="495" cy="1"/>
                          </a:xfrm>
                          <a:custGeom>
                            <a:avLst/>
                            <a:gdLst>
                              <a:gd name="T0" fmla="*/ 495 w 495"/>
                              <a:gd name="T1" fmla="*/ 495 w 495"/>
                              <a:gd name="T2" fmla="*/ 0 w 4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495">
                                <a:moveTo>
                                  <a:pt x="495" y="0"/>
                                </a:moveTo>
                                <a:lnTo>
                                  <a:pt x="4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4125"/>
                        <wps:cNvSpPr>
                          <a:spLocks/>
                        </wps:cNvSpPr>
                        <wps:spPr bwMode="auto">
                          <a:xfrm>
                            <a:off x="415" y="8627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0 h 50"/>
                              <a:gd name="T2" fmla="*/ 249 w 249"/>
                              <a:gd name="T3" fmla="*/ 10 h 50"/>
                              <a:gd name="T4" fmla="*/ 239 w 249"/>
                              <a:gd name="T5" fmla="*/ 20 h 50"/>
                              <a:gd name="T6" fmla="*/ 224 w 249"/>
                              <a:gd name="T7" fmla="*/ 30 h 50"/>
                              <a:gd name="T8" fmla="*/ 199 w 249"/>
                              <a:gd name="T9" fmla="*/ 45 h 50"/>
                              <a:gd name="T10" fmla="*/ 169 w 249"/>
                              <a:gd name="T11" fmla="*/ 45 h 50"/>
                              <a:gd name="T12" fmla="*/ 139 w 249"/>
                              <a:gd name="T13" fmla="*/ 40 h 50"/>
                              <a:gd name="T14" fmla="*/ 114 w 249"/>
                              <a:gd name="T15" fmla="*/ 30 h 50"/>
                              <a:gd name="T16" fmla="*/ 94 w 249"/>
                              <a:gd name="T17" fmla="*/ 20 h 50"/>
                              <a:gd name="T18" fmla="*/ 64 w 249"/>
                              <a:gd name="T19" fmla="*/ 0 h 50"/>
                              <a:gd name="T20" fmla="*/ 64 w 249"/>
                              <a:gd name="T21" fmla="*/ 0 h 50"/>
                              <a:gd name="T22" fmla="*/ 59 w 249"/>
                              <a:gd name="T23" fmla="*/ 0 h 50"/>
                              <a:gd name="T24" fmla="*/ 49 w 249"/>
                              <a:gd name="T25" fmla="*/ 0 h 50"/>
                              <a:gd name="T26" fmla="*/ 34 w 249"/>
                              <a:gd name="T27" fmla="*/ 15 h 50"/>
                              <a:gd name="T28" fmla="*/ 14 w 249"/>
                              <a:gd name="T29" fmla="*/ 50 h 50"/>
                              <a:gd name="T30" fmla="*/ 0 w 249"/>
                              <a:gd name="T3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10"/>
                                </a:moveTo>
                                <a:lnTo>
                                  <a:pt x="249" y="10"/>
                                </a:lnTo>
                                <a:lnTo>
                                  <a:pt x="239" y="20"/>
                                </a:lnTo>
                                <a:lnTo>
                                  <a:pt x="224" y="30"/>
                                </a:lnTo>
                                <a:lnTo>
                                  <a:pt x="199" y="45"/>
                                </a:lnTo>
                                <a:lnTo>
                                  <a:pt x="169" y="45"/>
                                </a:lnTo>
                                <a:lnTo>
                                  <a:pt x="139" y="40"/>
                                </a:lnTo>
                                <a:lnTo>
                                  <a:pt x="114" y="30"/>
                                </a:lnTo>
                                <a:lnTo>
                                  <a:pt x="94" y="20"/>
                                </a:lnTo>
                                <a:lnTo>
                                  <a:pt x="64" y="0"/>
                                </a:lnTo>
                                <a:lnTo>
                                  <a:pt x="59" y="0"/>
                                </a:lnTo>
                                <a:lnTo>
                                  <a:pt x="49" y="0"/>
                                </a:lnTo>
                                <a:lnTo>
                                  <a:pt x="34" y="15"/>
                                </a:lnTo>
                                <a:lnTo>
                                  <a:pt x="14" y="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4126"/>
                        <wps:cNvSpPr>
                          <a:spLocks/>
                        </wps:cNvSpPr>
                        <wps:spPr bwMode="auto">
                          <a:xfrm>
                            <a:off x="584" y="8937"/>
                            <a:ext cx="100" cy="250"/>
                          </a:xfrm>
                          <a:custGeom>
                            <a:avLst/>
                            <a:gdLst>
                              <a:gd name="T0" fmla="*/ 100 w 100"/>
                              <a:gd name="T1" fmla="*/ 0 h 250"/>
                              <a:gd name="T2" fmla="*/ 100 w 100"/>
                              <a:gd name="T3" fmla="*/ 0 h 250"/>
                              <a:gd name="T4" fmla="*/ 90 w 100"/>
                              <a:gd name="T5" fmla="*/ 20 h 250"/>
                              <a:gd name="T6" fmla="*/ 80 w 100"/>
                              <a:gd name="T7" fmla="*/ 45 h 250"/>
                              <a:gd name="T8" fmla="*/ 65 w 100"/>
                              <a:gd name="T9" fmla="*/ 75 h 250"/>
                              <a:gd name="T10" fmla="*/ 60 w 100"/>
                              <a:gd name="T11" fmla="*/ 100 h 250"/>
                              <a:gd name="T12" fmla="*/ 60 w 100"/>
                              <a:gd name="T13" fmla="*/ 100 h 250"/>
                              <a:gd name="T14" fmla="*/ 60 w 100"/>
                              <a:gd name="T15" fmla="*/ 125 h 250"/>
                              <a:gd name="T16" fmla="*/ 60 w 100"/>
                              <a:gd name="T17" fmla="*/ 150 h 250"/>
                              <a:gd name="T18" fmla="*/ 70 w 100"/>
                              <a:gd name="T19" fmla="*/ 170 h 250"/>
                              <a:gd name="T20" fmla="*/ 80 w 100"/>
                              <a:gd name="T21" fmla="*/ 180 h 250"/>
                              <a:gd name="T22" fmla="*/ 80 w 100"/>
                              <a:gd name="T23" fmla="*/ 180 h 250"/>
                              <a:gd name="T24" fmla="*/ 85 w 100"/>
                              <a:gd name="T25" fmla="*/ 190 h 250"/>
                              <a:gd name="T26" fmla="*/ 80 w 100"/>
                              <a:gd name="T27" fmla="*/ 195 h 250"/>
                              <a:gd name="T28" fmla="*/ 50 w 100"/>
                              <a:gd name="T29" fmla="*/ 210 h 250"/>
                              <a:gd name="T30" fmla="*/ 20 w 100"/>
                              <a:gd name="T31" fmla="*/ 215 h 250"/>
                              <a:gd name="T32" fmla="*/ 0 w 100"/>
                              <a:gd name="T33" fmla="*/ 215 h 250"/>
                              <a:gd name="T34" fmla="*/ 0 w 100"/>
                              <a:gd name="T35" fmla="*/ 215 h 250"/>
                              <a:gd name="T36" fmla="*/ 40 w 100"/>
                              <a:gd name="T37" fmla="*/ 235 h 250"/>
                              <a:gd name="T38" fmla="*/ 80 w 100"/>
                              <a:gd name="T39" fmla="*/ 25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0" h="250">
                                <a:moveTo>
                                  <a:pt x="100" y="0"/>
                                </a:moveTo>
                                <a:lnTo>
                                  <a:pt x="100" y="0"/>
                                </a:lnTo>
                                <a:lnTo>
                                  <a:pt x="90" y="20"/>
                                </a:lnTo>
                                <a:lnTo>
                                  <a:pt x="80" y="45"/>
                                </a:lnTo>
                                <a:lnTo>
                                  <a:pt x="65" y="75"/>
                                </a:lnTo>
                                <a:lnTo>
                                  <a:pt x="60" y="100"/>
                                </a:lnTo>
                                <a:lnTo>
                                  <a:pt x="60" y="125"/>
                                </a:lnTo>
                                <a:lnTo>
                                  <a:pt x="60" y="150"/>
                                </a:lnTo>
                                <a:lnTo>
                                  <a:pt x="70" y="170"/>
                                </a:lnTo>
                                <a:lnTo>
                                  <a:pt x="80" y="180"/>
                                </a:lnTo>
                                <a:lnTo>
                                  <a:pt x="85" y="190"/>
                                </a:lnTo>
                                <a:lnTo>
                                  <a:pt x="80" y="195"/>
                                </a:lnTo>
                                <a:lnTo>
                                  <a:pt x="50" y="210"/>
                                </a:lnTo>
                                <a:lnTo>
                                  <a:pt x="20" y="215"/>
                                </a:lnTo>
                                <a:lnTo>
                                  <a:pt x="0" y="215"/>
                                </a:lnTo>
                                <a:lnTo>
                                  <a:pt x="40" y="235"/>
                                </a:lnTo>
                                <a:lnTo>
                                  <a:pt x="80" y="2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4127"/>
                        <wps:cNvSpPr>
                          <a:spLocks/>
                        </wps:cNvSpPr>
                        <wps:spPr bwMode="auto">
                          <a:xfrm>
                            <a:off x="420" y="8672"/>
                            <a:ext cx="244" cy="405"/>
                          </a:xfrm>
                          <a:custGeom>
                            <a:avLst/>
                            <a:gdLst>
                              <a:gd name="T0" fmla="*/ 244 w 244"/>
                              <a:gd name="T1" fmla="*/ 215 h 405"/>
                              <a:gd name="T2" fmla="*/ 244 w 244"/>
                              <a:gd name="T3" fmla="*/ 215 h 405"/>
                              <a:gd name="T4" fmla="*/ 239 w 244"/>
                              <a:gd name="T5" fmla="*/ 130 h 405"/>
                              <a:gd name="T6" fmla="*/ 234 w 244"/>
                              <a:gd name="T7" fmla="*/ 95 h 405"/>
                              <a:gd name="T8" fmla="*/ 229 w 244"/>
                              <a:gd name="T9" fmla="*/ 65 h 405"/>
                              <a:gd name="T10" fmla="*/ 214 w 244"/>
                              <a:gd name="T11" fmla="*/ 35 h 405"/>
                              <a:gd name="T12" fmla="*/ 199 w 244"/>
                              <a:gd name="T13" fmla="*/ 15 h 405"/>
                              <a:gd name="T14" fmla="*/ 179 w 244"/>
                              <a:gd name="T15" fmla="*/ 5 h 405"/>
                              <a:gd name="T16" fmla="*/ 149 w 244"/>
                              <a:gd name="T17" fmla="*/ 0 h 405"/>
                              <a:gd name="T18" fmla="*/ 149 w 244"/>
                              <a:gd name="T19" fmla="*/ 0 h 405"/>
                              <a:gd name="T20" fmla="*/ 119 w 244"/>
                              <a:gd name="T21" fmla="*/ 0 h 405"/>
                              <a:gd name="T22" fmla="*/ 94 w 244"/>
                              <a:gd name="T23" fmla="*/ 15 h 405"/>
                              <a:gd name="T24" fmla="*/ 69 w 244"/>
                              <a:gd name="T25" fmla="*/ 35 h 405"/>
                              <a:gd name="T26" fmla="*/ 44 w 244"/>
                              <a:gd name="T27" fmla="*/ 60 h 405"/>
                              <a:gd name="T28" fmla="*/ 24 w 244"/>
                              <a:gd name="T29" fmla="*/ 90 h 405"/>
                              <a:gd name="T30" fmla="*/ 14 w 244"/>
                              <a:gd name="T31" fmla="*/ 130 h 405"/>
                              <a:gd name="T32" fmla="*/ 4 w 244"/>
                              <a:gd name="T33" fmla="*/ 170 h 405"/>
                              <a:gd name="T34" fmla="*/ 0 w 244"/>
                              <a:gd name="T35" fmla="*/ 215 h 405"/>
                              <a:gd name="T36" fmla="*/ 0 w 244"/>
                              <a:gd name="T37" fmla="*/ 215 h 405"/>
                              <a:gd name="T38" fmla="*/ 0 w 244"/>
                              <a:gd name="T39" fmla="*/ 240 h 405"/>
                              <a:gd name="T40" fmla="*/ 4 w 244"/>
                              <a:gd name="T41" fmla="*/ 270 h 405"/>
                              <a:gd name="T42" fmla="*/ 14 w 244"/>
                              <a:gd name="T43" fmla="*/ 300 h 405"/>
                              <a:gd name="T44" fmla="*/ 29 w 244"/>
                              <a:gd name="T45" fmla="*/ 330 h 405"/>
                              <a:gd name="T46" fmla="*/ 49 w 244"/>
                              <a:gd name="T47" fmla="*/ 360 h 405"/>
                              <a:gd name="T48" fmla="*/ 69 w 244"/>
                              <a:gd name="T49" fmla="*/ 380 h 405"/>
                              <a:gd name="T50" fmla="*/ 89 w 244"/>
                              <a:gd name="T51" fmla="*/ 395 h 405"/>
                              <a:gd name="T52" fmla="*/ 114 w 244"/>
                              <a:gd name="T53" fmla="*/ 400 h 405"/>
                              <a:gd name="T54" fmla="*/ 114 w 244"/>
                              <a:gd name="T55" fmla="*/ 400 h 405"/>
                              <a:gd name="T56" fmla="*/ 134 w 244"/>
                              <a:gd name="T57" fmla="*/ 405 h 405"/>
                              <a:gd name="T58" fmla="*/ 154 w 244"/>
                              <a:gd name="T59" fmla="*/ 405 h 405"/>
                              <a:gd name="T60" fmla="*/ 174 w 244"/>
                              <a:gd name="T61" fmla="*/ 405 h 405"/>
                              <a:gd name="T62" fmla="*/ 189 w 244"/>
                              <a:gd name="T63" fmla="*/ 395 h 405"/>
                              <a:gd name="T64" fmla="*/ 199 w 244"/>
                              <a:gd name="T65" fmla="*/ 390 h 405"/>
                              <a:gd name="T66" fmla="*/ 209 w 244"/>
                              <a:gd name="T67" fmla="*/ 375 h 405"/>
                              <a:gd name="T68" fmla="*/ 224 w 244"/>
                              <a:gd name="T69" fmla="*/ 350 h 405"/>
                              <a:gd name="T70" fmla="*/ 224 w 244"/>
                              <a:gd name="T71" fmla="*/ 350 h 405"/>
                              <a:gd name="T72" fmla="*/ 234 w 244"/>
                              <a:gd name="T73" fmla="*/ 325 h 405"/>
                              <a:gd name="T74" fmla="*/ 239 w 244"/>
                              <a:gd name="T75" fmla="*/ 300 h 405"/>
                              <a:gd name="T76" fmla="*/ 239 w 244"/>
                              <a:gd name="T77" fmla="*/ 270 h 405"/>
                              <a:gd name="T78" fmla="*/ 239 w 244"/>
                              <a:gd name="T79" fmla="*/ 270 h 405"/>
                              <a:gd name="T80" fmla="*/ 244 w 244"/>
                              <a:gd name="T81" fmla="*/ 255 h 405"/>
                              <a:gd name="T82" fmla="*/ 244 w 244"/>
                              <a:gd name="T83" fmla="*/ 215 h 405"/>
                              <a:gd name="T84" fmla="*/ 244 w 244"/>
                              <a:gd name="T85" fmla="*/ 215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44" h="405">
                                <a:moveTo>
                                  <a:pt x="244" y="215"/>
                                </a:moveTo>
                                <a:lnTo>
                                  <a:pt x="244" y="215"/>
                                </a:lnTo>
                                <a:lnTo>
                                  <a:pt x="239" y="130"/>
                                </a:lnTo>
                                <a:lnTo>
                                  <a:pt x="234" y="95"/>
                                </a:lnTo>
                                <a:lnTo>
                                  <a:pt x="229" y="65"/>
                                </a:lnTo>
                                <a:lnTo>
                                  <a:pt x="214" y="35"/>
                                </a:lnTo>
                                <a:lnTo>
                                  <a:pt x="199" y="15"/>
                                </a:lnTo>
                                <a:lnTo>
                                  <a:pt x="179" y="5"/>
                                </a:lnTo>
                                <a:lnTo>
                                  <a:pt x="149" y="0"/>
                                </a:lnTo>
                                <a:lnTo>
                                  <a:pt x="119" y="0"/>
                                </a:lnTo>
                                <a:lnTo>
                                  <a:pt x="94" y="15"/>
                                </a:lnTo>
                                <a:lnTo>
                                  <a:pt x="69" y="35"/>
                                </a:lnTo>
                                <a:lnTo>
                                  <a:pt x="44" y="60"/>
                                </a:lnTo>
                                <a:lnTo>
                                  <a:pt x="24" y="90"/>
                                </a:lnTo>
                                <a:lnTo>
                                  <a:pt x="14" y="130"/>
                                </a:lnTo>
                                <a:lnTo>
                                  <a:pt x="4" y="170"/>
                                </a:lnTo>
                                <a:lnTo>
                                  <a:pt x="0" y="215"/>
                                </a:lnTo>
                                <a:lnTo>
                                  <a:pt x="0" y="240"/>
                                </a:lnTo>
                                <a:lnTo>
                                  <a:pt x="4" y="270"/>
                                </a:lnTo>
                                <a:lnTo>
                                  <a:pt x="14" y="300"/>
                                </a:lnTo>
                                <a:lnTo>
                                  <a:pt x="29" y="330"/>
                                </a:lnTo>
                                <a:lnTo>
                                  <a:pt x="49" y="360"/>
                                </a:lnTo>
                                <a:lnTo>
                                  <a:pt x="69" y="380"/>
                                </a:lnTo>
                                <a:lnTo>
                                  <a:pt x="89" y="395"/>
                                </a:lnTo>
                                <a:lnTo>
                                  <a:pt x="114" y="400"/>
                                </a:lnTo>
                                <a:lnTo>
                                  <a:pt x="134" y="405"/>
                                </a:lnTo>
                                <a:lnTo>
                                  <a:pt x="154" y="405"/>
                                </a:lnTo>
                                <a:lnTo>
                                  <a:pt x="174" y="405"/>
                                </a:lnTo>
                                <a:lnTo>
                                  <a:pt x="189" y="395"/>
                                </a:lnTo>
                                <a:lnTo>
                                  <a:pt x="199" y="390"/>
                                </a:lnTo>
                                <a:lnTo>
                                  <a:pt x="209" y="375"/>
                                </a:lnTo>
                                <a:lnTo>
                                  <a:pt x="224" y="350"/>
                                </a:lnTo>
                                <a:lnTo>
                                  <a:pt x="234" y="325"/>
                                </a:lnTo>
                                <a:lnTo>
                                  <a:pt x="239" y="300"/>
                                </a:lnTo>
                                <a:lnTo>
                                  <a:pt x="239" y="270"/>
                                </a:lnTo>
                                <a:lnTo>
                                  <a:pt x="244" y="255"/>
                                </a:lnTo>
                                <a:lnTo>
                                  <a:pt x="244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4128"/>
                        <wps:cNvSpPr>
                          <a:spLocks/>
                        </wps:cNvSpPr>
                        <wps:spPr bwMode="auto">
                          <a:xfrm>
                            <a:off x="469" y="8737"/>
                            <a:ext cx="195" cy="280"/>
                          </a:xfrm>
                          <a:custGeom>
                            <a:avLst/>
                            <a:gdLst>
                              <a:gd name="T0" fmla="*/ 195 w 195"/>
                              <a:gd name="T1" fmla="*/ 150 h 280"/>
                              <a:gd name="T2" fmla="*/ 195 w 195"/>
                              <a:gd name="T3" fmla="*/ 150 h 280"/>
                              <a:gd name="T4" fmla="*/ 195 w 195"/>
                              <a:gd name="T5" fmla="*/ 120 h 280"/>
                              <a:gd name="T6" fmla="*/ 190 w 195"/>
                              <a:gd name="T7" fmla="*/ 95 h 280"/>
                              <a:gd name="T8" fmla="*/ 180 w 195"/>
                              <a:gd name="T9" fmla="*/ 70 h 280"/>
                              <a:gd name="T10" fmla="*/ 170 w 195"/>
                              <a:gd name="T11" fmla="*/ 45 h 280"/>
                              <a:gd name="T12" fmla="*/ 155 w 195"/>
                              <a:gd name="T13" fmla="*/ 30 h 280"/>
                              <a:gd name="T14" fmla="*/ 140 w 195"/>
                              <a:gd name="T15" fmla="*/ 15 h 280"/>
                              <a:gd name="T16" fmla="*/ 120 w 195"/>
                              <a:gd name="T17" fmla="*/ 5 h 280"/>
                              <a:gd name="T18" fmla="*/ 100 w 195"/>
                              <a:gd name="T19" fmla="*/ 0 h 280"/>
                              <a:gd name="T20" fmla="*/ 100 w 195"/>
                              <a:gd name="T21" fmla="*/ 0 h 280"/>
                              <a:gd name="T22" fmla="*/ 80 w 195"/>
                              <a:gd name="T23" fmla="*/ 5 h 280"/>
                              <a:gd name="T24" fmla="*/ 60 w 195"/>
                              <a:gd name="T25" fmla="*/ 10 h 280"/>
                              <a:gd name="T26" fmla="*/ 45 w 195"/>
                              <a:gd name="T27" fmla="*/ 25 h 280"/>
                              <a:gd name="T28" fmla="*/ 30 w 195"/>
                              <a:gd name="T29" fmla="*/ 45 h 280"/>
                              <a:gd name="T30" fmla="*/ 15 w 195"/>
                              <a:gd name="T31" fmla="*/ 65 h 280"/>
                              <a:gd name="T32" fmla="*/ 5 w 195"/>
                              <a:gd name="T33" fmla="*/ 90 h 280"/>
                              <a:gd name="T34" fmla="*/ 0 w 195"/>
                              <a:gd name="T35" fmla="*/ 120 h 280"/>
                              <a:gd name="T36" fmla="*/ 0 w 195"/>
                              <a:gd name="T37" fmla="*/ 150 h 280"/>
                              <a:gd name="T38" fmla="*/ 0 w 195"/>
                              <a:gd name="T39" fmla="*/ 150 h 280"/>
                              <a:gd name="T40" fmla="*/ 0 w 195"/>
                              <a:gd name="T41" fmla="*/ 180 h 280"/>
                              <a:gd name="T42" fmla="*/ 10 w 195"/>
                              <a:gd name="T43" fmla="*/ 220 h 280"/>
                              <a:gd name="T44" fmla="*/ 30 w 195"/>
                              <a:gd name="T45" fmla="*/ 250 h 280"/>
                              <a:gd name="T46" fmla="*/ 40 w 195"/>
                              <a:gd name="T47" fmla="*/ 260 h 280"/>
                              <a:gd name="T48" fmla="*/ 50 w 195"/>
                              <a:gd name="T49" fmla="*/ 265 h 280"/>
                              <a:gd name="T50" fmla="*/ 50 w 195"/>
                              <a:gd name="T51" fmla="*/ 265 h 280"/>
                              <a:gd name="T52" fmla="*/ 75 w 195"/>
                              <a:gd name="T53" fmla="*/ 275 h 280"/>
                              <a:gd name="T54" fmla="*/ 100 w 195"/>
                              <a:gd name="T55" fmla="*/ 280 h 280"/>
                              <a:gd name="T56" fmla="*/ 120 w 195"/>
                              <a:gd name="T57" fmla="*/ 270 h 280"/>
                              <a:gd name="T58" fmla="*/ 135 w 195"/>
                              <a:gd name="T59" fmla="*/ 260 h 280"/>
                              <a:gd name="T60" fmla="*/ 135 w 195"/>
                              <a:gd name="T61" fmla="*/ 260 h 280"/>
                              <a:gd name="T62" fmla="*/ 150 w 195"/>
                              <a:gd name="T63" fmla="*/ 245 h 280"/>
                              <a:gd name="T64" fmla="*/ 160 w 195"/>
                              <a:gd name="T65" fmla="*/ 230 h 280"/>
                              <a:gd name="T66" fmla="*/ 175 w 195"/>
                              <a:gd name="T67" fmla="*/ 200 h 280"/>
                              <a:gd name="T68" fmla="*/ 175 w 195"/>
                              <a:gd name="T69" fmla="*/ 200 h 280"/>
                              <a:gd name="T70" fmla="*/ 185 w 195"/>
                              <a:gd name="T71" fmla="*/ 190 h 280"/>
                              <a:gd name="T72" fmla="*/ 190 w 195"/>
                              <a:gd name="T73" fmla="*/ 185 h 280"/>
                              <a:gd name="T74" fmla="*/ 195 w 195"/>
                              <a:gd name="T75" fmla="*/ 175 h 280"/>
                              <a:gd name="T76" fmla="*/ 195 w 195"/>
                              <a:gd name="T77" fmla="*/ 150 h 280"/>
                              <a:gd name="T78" fmla="*/ 195 w 195"/>
                              <a:gd name="T79" fmla="*/ 15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95" h="280">
                                <a:moveTo>
                                  <a:pt x="195" y="150"/>
                                </a:moveTo>
                                <a:lnTo>
                                  <a:pt x="195" y="150"/>
                                </a:lnTo>
                                <a:lnTo>
                                  <a:pt x="195" y="120"/>
                                </a:lnTo>
                                <a:lnTo>
                                  <a:pt x="190" y="95"/>
                                </a:lnTo>
                                <a:lnTo>
                                  <a:pt x="180" y="70"/>
                                </a:lnTo>
                                <a:lnTo>
                                  <a:pt x="170" y="45"/>
                                </a:lnTo>
                                <a:lnTo>
                                  <a:pt x="155" y="30"/>
                                </a:lnTo>
                                <a:lnTo>
                                  <a:pt x="140" y="15"/>
                                </a:lnTo>
                                <a:lnTo>
                                  <a:pt x="120" y="5"/>
                                </a:lnTo>
                                <a:lnTo>
                                  <a:pt x="100" y="0"/>
                                </a:lnTo>
                                <a:lnTo>
                                  <a:pt x="80" y="5"/>
                                </a:lnTo>
                                <a:lnTo>
                                  <a:pt x="60" y="10"/>
                                </a:lnTo>
                                <a:lnTo>
                                  <a:pt x="45" y="25"/>
                                </a:lnTo>
                                <a:lnTo>
                                  <a:pt x="30" y="45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10" y="220"/>
                                </a:lnTo>
                                <a:lnTo>
                                  <a:pt x="30" y="250"/>
                                </a:lnTo>
                                <a:lnTo>
                                  <a:pt x="40" y="260"/>
                                </a:lnTo>
                                <a:lnTo>
                                  <a:pt x="50" y="265"/>
                                </a:lnTo>
                                <a:lnTo>
                                  <a:pt x="75" y="275"/>
                                </a:lnTo>
                                <a:lnTo>
                                  <a:pt x="100" y="280"/>
                                </a:lnTo>
                                <a:lnTo>
                                  <a:pt x="120" y="270"/>
                                </a:lnTo>
                                <a:lnTo>
                                  <a:pt x="135" y="260"/>
                                </a:lnTo>
                                <a:lnTo>
                                  <a:pt x="150" y="245"/>
                                </a:lnTo>
                                <a:lnTo>
                                  <a:pt x="160" y="230"/>
                                </a:lnTo>
                                <a:lnTo>
                                  <a:pt x="175" y="200"/>
                                </a:lnTo>
                                <a:lnTo>
                                  <a:pt x="185" y="190"/>
                                </a:lnTo>
                                <a:lnTo>
                                  <a:pt x="190" y="185"/>
                                </a:lnTo>
                                <a:lnTo>
                                  <a:pt x="195" y="175"/>
                                </a:lnTo>
                                <a:lnTo>
                                  <a:pt x="195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4129"/>
                        <wps:cNvSpPr>
                          <a:spLocks/>
                        </wps:cNvSpPr>
                        <wps:spPr bwMode="auto">
                          <a:xfrm>
                            <a:off x="499" y="8782"/>
                            <a:ext cx="165" cy="195"/>
                          </a:xfrm>
                          <a:custGeom>
                            <a:avLst/>
                            <a:gdLst>
                              <a:gd name="T0" fmla="*/ 165 w 165"/>
                              <a:gd name="T1" fmla="*/ 105 h 195"/>
                              <a:gd name="T2" fmla="*/ 165 w 165"/>
                              <a:gd name="T3" fmla="*/ 105 h 195"/>
                              <a:gd name="T4" fmla="*/ 160 w 165"/>
                              <a:gd name="T5" fmla="*/ 85 h 195"/>
                              <a:gd name="T6" fmla="*/ 155 w 165"/>
                              <a:gd name="T7" fmla="*/ 65 h 195"/>
                              <a:gd name="T8" fmla="*/ 145 w 165"/>
                              <a:gd name="T9" fmla="*/ 45 h 195"/>
                              <a:gd name="T10" fmla="*/ 135 w 165"/>
                              <a:gd name="T11" fmla="*/ 30 h 195"/>
                              <a:gd name="T12" fmla="*/ 120 w 165"/>
                              <a:gd name="T13" fmla="*/ 20 h 195"/>
                              <a:gd name="T14" fmla="*/ 100 w 165"/>
                              <a:gd name="T15" fmla="*/ 10 h 195"/>
                              <a:gd name="T16" fmla="*/ 85 w 165"/>
                              <a:gd name="T17" fmla="*/ 5 h 195"/>
                              <a:gd name="T18" fmla="*/ 70 w 165"/>
                              <a:gd name="T19" fmla="*/ 0 h 195"/>
                              <a:gd name="T20" fmla="*/ 70 w 165"/>
                              <a:gd name="T21" fmla="*/ 0 h 195"/>
                              <a:gd name="T22" fmla="*/ 55 w 165"/>
                              <a:gd name="T23" fmla="*/ 0 h 195"/>
                              <a:gd name="T24" fmla="*/ 45 w 165"/>
                              <a:gd name="T25" fmla="*/ 10 h 195"/>
                              <a:gd name="T26" fmla="*/ 30 w 165"/>
                              <a:gd name="T27" fmla="*/ 20 h 195"/>
                              <a:gd name="T28" fmla="*/ 20 w 165"/>
                              <a:gd name="T29" fmla="*/ 30 h 195"/>
                              <a:gd name="T30" fmla="*/ 5 w 165"/>
                              <a:gd name="T31" fmla="*/ 65 h 195"/>
                              <a:gd name="T32" fmla="*/ 0 w 165"/>
                              <a:gd name="T33" fmla="*/ 105 h 195"/>
                              <a:gd name="T34" fmla="*/ 0 w 165"/>
                              <a:gd name="T35" fmla="*/ 105 h 195"/>
                              <a:gd name="T36" fmla="*/ 0 w 165"/>
                              <a:gd name="T37" fmla="*/ 130 h 195"/>
                              <a:gd name="T38" fmla="*/ 5 w 165"/>
                              <a:gd name="T39" fmla="*/ 150 h 195"/>
                              <a:gd name="T40" fmla="*/ 15 w 165"/>
                              <a:gd name="T41" fmla="*/ 165 h 195"/>
                              <a:gd name="T42" fmla="*/ 30 w 165"/>
                              <a:gd name="T43" fmla="*/ 180 h 195"/>
                              <a:gd name="T44" fmla="*/ 40 w 165"/>
                              <a:gd name="T45" fmla="*/ 190 h 195"/>
                              <a:gd name="T46" fmla="*/ 55 w 165"/>
                              <a:gd name="T47" fmla="*/ 195 h 195"/>
                              <a:gd name="T48" fmla="*/ 70 w 165"/>
                              <a:gd name="T49" fmla="*/ 195 h 195"/>
                              <a:gd name="T50" fmla="*/ 85 w 165"/>
                              <a:gd name="T51" fmla="*/ 185 h 195"/>
                              <a:gd name="T52" fmla="*/ 85 w 165"/>
                              <a:gd name="T53" fmla="*/ 185 h 195"/>
                              <a:gd name="T54" fmla="*/ 110 w 165"/>
                              <a:gd name="T55" fmla="*/ 170 h 195"/>
                              <a:gd name="T56" fmla="*/ 135 w 165"/>
                              <a:gd name="T57" fmla="*/ 150 h 195"/>
                              <a:gd name="T58" fmla="*/ 135 w 165"/>
                              <a:gd name="T59" fmla="*/ 150 h 195"/>
                              <a:gd name="T60" fmla="*/ 145 w 165"/>
                              <a:gd name="T61" fmla="*/ 140 h 195"/>
                              <a:gd name="T62" fmla="*/ 155 w 165"/>
                              <a:gd name="T63" fmla="*/ 135 h 195"/>
                              <a:gd name="T64" fmla="*/ 165 w 165"/>
                              <a:gd name="T65" fmla="*/ 125 h 195"/>
                              <a:gd name="T66" fmla="*/ 165 w 165"/>
                              <a:gd name="T67" fmla="*/ 105 h 195"/>
                              <a:gd name="T68" fmla="*/ 165 w 165"/>
                              <a:gd name="T69" fmla="*/ 10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65" h="195">
                                <a:moveTo>
                                  <a:pt x="165" y="105"/>
                                </a:moveTo>
                                <a:lnTo>
                                  <a:pt x="165" y="105"/>
                                </a:lnTo>
                                <a:lnTo>
                                  <a:pt x="160" y="85"/>
                                </a:lnTo>
                                <a:lnTo>
                                  <a:pt x="155" y="65"/>
                                </a:lnTo>
                                <a:lnTo>
                                  <a:pt x="145" y="45"/>
                                </a:lnTo>
                                <a:lnTo>
                                  <a:pt x="135" y="30"/>
                                </a:lnTo>
                                <a:lnTo>
                                  <a:pt x="120" y="20"/>
                                </a:lnTo>
                                <a:lnTo>
                                  <a:pt x="100" y="10"/>
                                </a:lnTo>
                                <a:lnTo>
                                  <a:pt x="85" y="5"/>
                                </a:lnTo>
                                <a:lnTo>
                                  <a:pt x="70" y="0"/>
                                </a:lnTo>
                                <a:lnTo>
                                  <a:pt x="55" y="0"/>
                                </a:lnTo>
                                <a:lnTo>
                                  <a:pt x="45" y="10"/>
                                </a:lnTo>
                                <a:lnTo>
                                  <a:pt x="30" y="20"/>
                                </a:lnTo>
                                <a:lnTo>
                                  <a:pt x="20" y="30"/>
                                </a:lnTo>
                                <a:lnTo>
                                  <a:pt x="5" y="65"/>
                                </a:lnTo>
                                <a:lnTo>
                                  <a:pt x="0" y="105"/>
                                </a:lnTo>
                                <a:lnTo>
                                  <a:pt x="0" y="130"/>
                                </a:lnTo>
                                <a:lnTo>
                                  <a:pt x="5" y="150"/>
                                </a:lnTo>
                                <a:lnTo>
                                  <a:pt x="15" y="165"/>
                                </a:lnTo>
                                <a:lnTo>
                                  <a:pt x="30" y="180"/>
                                </a:lnTo>
                                <a:lnTo>
                                  <a:pt x="40" y="190"/>
                                </a:lnTo>
                                <a:lnTo>
                                  <a:pt x="55" y="195"/>
                                </a:lnTo>
                                <a:lnTo>
                                  <a:pt x="70" y="195"/>
                                </a:lnTo>
                                <a:lnTo>
                                  <a:pt x="85" y="185"/>
                                </a:lnTo>
                                <a:lnTo>
                                  <a:pt x="110" y="170"/>
                                </a:lnTo>
                                <a:lnTo>
                                  <a:pt x="135" y="150"/>
                                </a:lnTo>
                                <a:lnTo>
                                  <a:pt x="145" y="140"/>
                                </a:lnTo>
                                <a:lnTo>
                                  <a:pt x="155" y="135"/>
                                </a:lnTo>
                                <a:lnTo>
                                  <a:pt x="165" y="125"/>
                                </a:lnTo>
                                <a:lnTo>
                                  <a:pt x="165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4130"/>
                        <wps:cNvSpPr>
                          <a:spLocks/>
                        </wps:cNvSpPr>
                        <wps:spPr bwMode="auto">
                          <a:xfrm>
                            <a:off x="519" y="8812"/>
                            <a:ext cx="145" cy="140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5 h 140"/>
                              <a:gd name="T2" fmla="*/ 145 w 145"/>
                              <a:gd name="T3" fmla="*/ 75 h 140"/>
                              <a:gd name="T4" fmla="*/ 140 w 145"/>
                              <a:gd name="T5" fmla="*/ 60 h 140"/>
                              <a:gd name="T6" fmla="*/ 135 w 145"/>
                              <a:gd name="T7" fmla="*/ 45 h 140"/>
                              <a:gd name="T8" fmla="*/ 120 w 145"/>
                              <a:gd name="T9" fmla="*/ 35 h 140"/>
                              <a:gd name="T10" fmla="*/ 110 w 145"/>
                              <a:gd name="T11" fmla="*/ 25 h 140"/>
                              <a:gd name="T12" fmla="*/ 75 w 145"/>
                              <a:gd name="T13" fmla="*/ 10 h 140"/>
                              <a:gd name="T14" fmla="*/ 50 w 145"/>
                              <a:gd name="T15" fmla="*/ 0 h 140"/>
                              <a:gd name="T16" fmla="*/ 50 w 145"/>
                              <a:gd name="T17" fmla="*/ 0 h 140"/>
                              <a:gd name="T18" fmla="*/ 40 w 145"/>
                              <a:gd name="T19" fmla="*/ 5 h 140"/>
                              <a:gd name="T20" fmla="*/ 30 w 145"/>
                              <a:gd name="T21" fmla="*/ 5 h 140"/>
                              <a:gd name="T22" fmla="*/ 15 w 145"/>
                              <a:gd name="T23" fmla="*/ 25 h 140"/>
                              <a:gd name="T24" fmla="*/ 5 w 145"/>
                              <a:gd name="T25" fmla="*/ 45 h 140"/>
                              <a:gd name="T26" fmla="*/ 0 w 145"/>
                              <a:gd name="T27" fmla="*/ 75 h 140"/>
                              <a:gd name="T28" fmla="*/ 0 w 145"/>
                              <a:gd name="T29" fmla="*/ 75 h 140"/>
                              <a:gd name="T30" fmla="*/ 0 w 145"/>
                              <a:gd name="T31" fmla="*/ 90 h 140"/>
                              <a:gd name="T32" fmla="*/ 5 w 145"/>
                              <a:gd name="T33" fmla="*/ 105 h 140"/>
                              <a:gd name="T34" fmla="*/ 20 w 145"/>
                              <a:gd name="T35" fmla="*/ 125 h 140"/>
                              <a:gd name="T36" fmla="*/ 35 w 145"/>
                              <a:gd name="T37" fmla="*/ 135 h 140"/>
                              <a:gd name="T38" fmla="*/ 45 w 145"/>
                              <a:gd name="T39" fmla="*/ 140 h 140"/>
                              <a:gd name="T40" fmla="*/ 55 w 145"/>
                              <a:gd name="T41" fmla="*/ 135 h 140"/>
                              <a:gd name="T42" fmla="*/ 55 w 145"/>
                              <a:gd name="T43" fmla="*/ 135 h 140"/>
                              <a:gd name="T44" fmla="*/ 105 w 145"/>
                              <a:gd name="T45" fmla="*/ 115 h 140"/>
                              <a:gd name="T46" fmla="*/ 105 w 145"/>
                              <a:gd name="T47" fmla="*/ 115 h 140"/>
                              <a:gd name="T48" fmla="*/ 120 w 145"/>
                              <a:gd name="T49" fmla="*/ 110 h 140"/>
                              <a:gd name="T50" fmla="*/ 135 w 145"/>
                              <a:gd name="T51" fmla="*/ 105 h 140"/>
                              <a:gd name="T52" fmla="*/ 140 w 145"/>
                              <a:gd name="T53" fmla="*/ 95 h 140"/>
                              <a:gd name="T54" fmla="*/ 145 w 145"/>
                              <a:gd name="T55" fmla="*/ 75 h 140"/>
                              <a:gd name="T56" fmla="*/ 145 w 145"/>
                              <a:gd name="T57" fmla="*/ 75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45" h="140">
                                <a:moveTo>
                                  <a:pt x="145" y="75"/>
                                </a:moveTo>
                                <a:lnTo>
                                  <a:pt x="145" y="75"/>
                                </a:lnTo>
                                <a:lnTo>
                                  <a:pt x="140" y="60"/>
                                </a:lnTo>
                                <a:lnTo>
                                  <a:pt x="135" y="45"/>
                                </a:lnTo>
                                <a:lnTo>
                                  <a:pt x="120" y="35"/>
                                </a:lnTo>
                                <a:lnTo>
                                  <a:pt x="110" y="25"/>
                                </a:lnTo>
                                <a:lnTo>
                                  <a:pt x="75" y="10"/>
                                </a:lnTo>
                                <a:lnTo>
                                  <a:pt x="50" y="0"/>
                                </a:lnTo>
                                <a:lnTo>
                                  <a:pt x="40" y="5"/>
                                </a:lnTo>
                                <a:lnTo>
                                  <a:pt x="30" y="5"/>
                                </a:lnTo>
                                <a:lnTo>
                                  <a:pt x="15" y="25"/>
                                </a:lnTo>
                                <a:lnTo>
                                  <a:pt x="5" y="45"/>
                                </a:lnTo>
                                <a:lnTo>
                                  <a:pt x="0" y="75"/>
                                </a:lnTo>
                                <a:lnTo>
                                  <a:pt x="0" y="90"/>
                                </a:lnTo>
                                <a:lnTo>
                                  <a:pt x="5" y="105"/>
                                </a:lnTo>
                                <a:lnTo>
                                  <a:pt x="20" y="125"/>
                                </a:lnTo>
                                <a:lnTo>
                                  <a:pt x="35" y="135"/>
                                </a:lnTo>
                                <a:lnTo>
                                  <a:pt x="45" y="140"/>
                                </a:lnTo>
                                <a:lnTo>
                                  <a:pt x="55" y="135"/>
                                </a:lnTo>
                                <a:lnTo>
                                  <a:pt x="105" y="115"/>
                                </a:lnTo>
                                <a:lnTo>
                                  <a:pt x="120" y="110"/>
                                </a:lnTo>
                                <a:lnTo>
                                  <a:pt x="135" y="105"/>
                                </a:lnTo>
                                <a:lnTo>
                                  <a:pt x="140" y="95"/>
                                </a:lnTo>
                                <a:lnTo>
                                  <a:pt x="145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4131"/>
                        <wps:cNvSpPr>
                          <a:spLocks/>
                        </wps:cNvSpPr>
                        <wps:spPr bwMode="auto">
                          <a:xfrm>
                            <a:off x="664" y="8637"/>
                            <a:ext cx="20" cy="300"/>
                          </a:xfrm>
                          <a:custGeom>
                            <a:avLst/>
                            <a:gdLst>
                              <a:gd name="T0" fmla="*/ 20 w 20"/>
                              <a:gd name="T1" fmla="*/ 300 h 300"/>
                              <a:gd name="T2" fmla="*/ 20 w 20"/>
                              <a:gd name="T3" fmla="*/ 300 h 300"/>
                              <a:gd name="T4" fmla="*/ 20 w 20"/>
                              <a:gd name="T5" fmla="*/ 280 h 300"/>
                              <a:gd name="T6" fmla="*/ 20 w 20"/>
                              <a:gd name="T7" fmla="*/ 280 h 300"/>
                              <a:gd name="T8" fmla="*/ 20 w 20"/>
                              <a:gd name="T9" fmla="*/ 280 h 300"/>
                              <a:gd name="T10" fmla="*/ 20 w 20"/>
                              <a:gd name="T11" fmla="*/ 280 h 300"/>
                              <a:gd name="T12" fmla="*/ 15 w 20"/>
                              <a:gd name="T13" fmla="*/ 280 h 300"/>
                              <a:gd name="T14" fmla="*/ 15 w 20"/>
                              <a:gd name="T15" fmla="*/ 280 h 300"/>
                              <a:gd name="T16" fmla="*/ 10 w 20"/>
                              <a:gd name="T17" fmla="*/ 280 h 300"/>
                              <a:gd name="T18" fmla="*/ 5 w 20"/>
                              <a:gd name="T19" fmla="*/ 275 h 300"/>
                              <a:gd name="T20" fmla="*/ 0 w 20"/>
                              <a:gd name="T21" fmla="*/ 250 h 300"/>
                              <a:gd name="T22" fmla="*/ 0 w 20"/>
                              <a:gd name="T23" fmla="*/ 250 h 300"/>
                              <a:gd name="T24" fmla="*/ 0 w 20"/>
                              <a:gd name="T25" fmla="*/ 250 h 300"/>
                              <a:gd name="T26" fmla="*/ 10 w 20"/>
                              <a:gd name="T27" fmla="*/ 190 h 300"/>
                              <a:gd name="T28" fmla="*/ 15 w 20"/>
                              <a:gd name="T29" fmla="*/ 140 h 300"/>
                              <a:gd name="T30" fmla="*/ 20 w 20"/>
                              <a:gd name="T31" fmla="*/ 100 h 300"/>
                              <a:gd name="T32" fmla="*/ 20 w 20"/>
                              <a:gd name="T33" fmla="*/ 65 h 300"/>
                              <a:gd name="T34" fmla="*/ 10 w 20"/>
                              <a:gd name="T35" fmla="*/ 20 h 300"/>
                              <a:gd name="T36" fmla="*/ 0 w 20"/>
                              <a:gd name="T37" fmla="*/ 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300">
                                <a:moveTo>
                                  <a:pt x="20" y="300"/>
                                </a:moveTo>
                                <a:lnTo>
                                  <a:pt x="20" y="300"/>
                                </a:lnTo>
                                <a:lnTo>
                                  <a:pt x="20" y="280"/>
                                </a:lnTo>
                                <a:lnTo>
                                  <a:pt x="15" y="280"/>
                                </a:lnTo>
                                <a:lnTo>
                                  <a:pt x="10" y="280"/>
                                </a:lnTo>
                                <a:lnTo>
                                  <a:pt x="5" y="275"/>
                                </a:lnTo>
                                <a:lnTo>
                                  <a:pt x="0" y="250"/>
                                </a:lnTo>
                                <a:lnTo>
                                  <a:pt x="10" y="190"/>
                                </a:lnTo>
                                <a:lnTo>
                                  <a:pt x="15" y="140"/>
                                </a:lnTo>
                                <a:lnTo>
                                  <a:pt x="20" y="100"/>
                                </a:lnTo>
                                <a:lnTo>
                                  <a:pt x="20" y="65"/>
                                </a:lnTo>
                                <a:lnTo>
                                  <a:pt x="10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4132"/>
                        <wps:cNvSpPr>
                          <a:spLocks/>
                        </wps:cNvSpPr>
                        <wps:spPr bwMode="auto">
                          <a:xfrm>
                            <a:off x="664" y="8637"/>
                            <a:ext cx="40" cy="300"/>
                          </a:xfrm>
                          <a:custGeom>
                            <a:avLst/>
                            <a:gdLst>
                              <a:gd name="T0" fmla="*/ 20 w 40"/>
                              <a:gd name="T1" fmla="*/ 300 h 300"/>
                              <a:gd name="T2" fmla="*/ 20 w 40"/>
                              <a:gd name="T3" fmla="*/ 300 h 300"/>
                              <a:gd name="T4" fmla="*/ 15 w 40"/>
                              <a:gd name="T5" fmla="*/ 290 h 300"/>
                              <a:gd name="T6" fmla="*/ 20 w 40"/>
                              <a:gd name="T7" fmla="*/ 285 h 300"/>
                              <a:gd name="T8" fmla="*/ 30 w 40"/>
                              <a:gd name="T9" fmla="*/ 280 h 300"/>
                              <a:gd name="T10" fmla="*/ 35 w 40"/>
                              <a:gd name="T11" fmla="*/ 270 h 300"/>
                              <a:gd name="T12" fmla="*/ 40 w 40"/>
                              <a:gd name="T13" fmla="*/ 240 h 300"/>
                              <a:gd name="T14" fmla="*/ 40 w 40"/>
                              <a:gd name="T15" fmla="*/ 195 h 300"/>
                              <a:gd name="T16" fmla="*/ 30 w 40"/>
                              <a:gd name="T17" fmla="*/ 115 h 300"/>
                              <a:gd name="T18" fmla="*/ 0 w 40"/>
                              <a:gd name="T19" fmla="*/ 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0" h="300">
                                <a:moveTo>
                                  <a:pt x="20" y="300"/>
                                </a:moveTo>
                                <a:lnTo>
                                  <a:pt x="20" y="300"/>
                                </a:lnTo>
                                <a:lnTo>
                                  <a:pt x="15" y="290"/>
                                </a:lnTo>
                                <a:lnTo>
                                  <a:pt x="20" y="285"/>
                                </a:lnTo>
                                <a:lnTo>
                                  <a:pt x="30" y="280"/>
                                </a:lnTo>
                                <a:lnTo>
                                  <a:pt x="35" y="270"/>
                                </a:lnTo>
                                <a:lnTo>
                                  <a:pt x="40" y="240"/>
                                </a:lnTo>
                                <a:lnTo>
                                  <a:pt x="40" y="195"/>
                                </a:lnTo>
                                <a:lnTo>
                                  <a:pt x="30" y="1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4133"/>
                        <wps:cNvSpPr>
                          <a:spLocks/>
                        </wps:cNvSpPr>
                        <wps:spPr bwMode="auto">
                          <a:xfrm>
                            <a:off x="694" y="8627"/>
                            <a:ext cx="65" cy="285"/>
                          </a:xfrm>
                          <a:custGeom>
                            <a:avLst/>
                            <a:gdLst>
                              <a:gd name="T0" fmla="*/ 0 w 65"/>
                              <a:gd name="T1" fmla="*/ 215 h 285"/>
                              <a:gd name="T2" fmla="*/ 0 w 65"/>
                              <a:gd name="T3" fmla="*/ 215 h 285"/>
                              <a:gd name="T4" fmla="*/ 15 w 65"/>
                              <a:gd name="T5" fmla="*/ 220 h 285"/>
                              <a:gd name="T6" fmla="*/ 25 w 65"/>
                              <a:gd name="T7" fmla="*/ 225 h 285"/>
                              <a:gd name="T8" fmla="*/ 40 w 65"/>
                              <a:gd name="T9" fmla="*/ 235 h 285"/>
                              <a:gd name="T10" fmla="*/ 50 w 65"/>
                              <a:gd name="T11" fmla="*/ 245 h 285"/>
                              <a:gd name="T12" fmla="*/ 50 w 65"/>
                              <a:gd name="T13" fmla="*/ 245 h 285"/>
                              <a:gd name="T14" fmla="*/ 55 w 65"/>
                              <a:gd name="T15" fmla="*/ 255 h 285"/>
                              <a:gd name="T16" fmla="*/ 60 w 65"/>
                              <a:gd name="T17" fmla="*/ 270 h 285"/>
                              <a:gd name="T18" fmla="*/ 60 w 65"/>
                              <a:gd name="T19" fmla="*/ 270 h 285"/>
                              <a:gd name="T20" fmla="*/ 65 w 65"/>
                              <a:gd name="T21" fmla="*/ 285 h 285"/>
                              <a:gd name="T22" fmla="*/ 65 w 65"/>
                              <a:gd name="T23" fmla="*/ 260 h 285"/>
                              <a:gd name="T24" fmla="*/ 65 w 65"/>
                              <a:gd name="T25" fmla="*/ 0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5" h="285">
                                <a:moveTo>
                                  <a:pt x="0" y="215"/>
                                </a:moveTo>
                                <a:lnTo>
                                  <a:pt x="0" y="215"/>
                                </a:lnTo>
                                <a:lnTo>
                                  <a:pt x="15" y="220"/>
                                </a:lnTo>
                                <a:lnTo>
                                  <a:pt x="25" y="225"/>
                                </a:lnTo>
                                <a:lnTo>
                                  <a:pt x="40" y="235"/>
                                </a:lnTo>
                                <a:lnTo>
                                  <a:pt x="50" y="245"/>
                                </a:lnTo>
                                <a:lnTo>
                                  <a:pt x="55" y="255"/>
                                </a:lnTo>
                                <a:lnTo>
                                  <a:pt x="60" y="270"/>
                                </a:lnTo>
                                <a:lnTo>
                                  <a:pt x="65" y="285"/>
                                </a:lnTo>
                                <a:lnTo>
                                  <a:pt x="65" y="260"/>
                                </a:lnTo>
                                <a:lnTo>
                                  <a:pt x="6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4134"/>
                        <wps:cNvSpPr>
                          <a:spLocks/>
                        </wps:cNvSpPr>
                        <wps:spPr bwMode="auto">
                          <a:xfrm>
                            <a:off x="699" y="8627"/>
                            <a:ext cx="90" cy="285"/>
                          </a:xfrm>
                          <a:custGeom>
                            <a:avLst/>
                            <a:gdLst>
                              <a:gd name="T0" fmla="*/ 0 w 90"/>
                              <a:gd name="T1" fmla="*/ 185 h 285"/>
                              <a:gd name="T2" fmla="*/ 0 w 90"/>
                              <a:gd name="T3" fmla="*/ 185 h 285"/>
                              <a:gd name="T4" fmla="*/ 20 w 90"/>
                              <a:gd name="T5" fmla="*/ 190 h 285"/>
                              <a:gd name="T6" fmla="*/ 35 w 90"/>
                              <a:gd name="T7" fmla="*/ 200 h 285"/>
                              <a:gd name="T8" fmla="*/ 55 w 90"/>
                              <a:gd name="T9" fmla="*/ 210 h 285"/>
                              <a:gd name="T10" fmla="*/ 70 w 90"/>
                              <a:gd name="T11" fmla="*/ 225 h 285"/>
                              <a:gd name="T12" fmla="*/ 70 w 90"/>
                              <a:gd name="T13" fmla="*/ 225 h 285"/>
                              <a:gd name="T14" fmla="*/ 80 w 90"/>
                              <a:gd name="T15" fmla="*/ 245 h 285"/>
                              <a:gd name="T16" fmla="*/ 85 w 90"/>
                              <a:gd name="T17" fmla="*/ 265 h 285"/>
                              <a:gd name="T18" fmla="*/ 85 w 90"/>
                              <a:gd name="T19" fmla="*/ 265 h 285"/>
                              <a:gd name="T20" fmla="*/ 90 w 90"/>
                              <a:gd name="T21" fmla="*/ 285 h 285"/>
                              <a:gd name="T22" fmla="*/ 90 w 90"/>
                              <a:gd name="T23" fmla="*/ 285 h 285"/>
                              <a:gd name="T24" fmla="*/ 90 w 90"/>
                              <a:gd name="T25" fmla="*/ 260 h 285"/>
                              <a:gd name="T26" fmla="*/ 90 w 90"/>
                              <a:gd name="T27" fmla="*/ 0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0" h="285">
                                <a:moveTo>
                                  <a:pt x="0" y="185"/>
                                </a:moveTo>
                                <a:lnTo>
                                  <a:pt x="0" y="185"/>
                                </a:lnTo>
                                <a:lnTo>
                                  <a:pt x="20" y="190"/>
                                </a:lnTo>
                                <a:lnTo>
                                  <a:pt x="35" y="200"/>
                                </a:lnTo>
                                <a:lnTo>
                                  <a:pt x="55" y="210"/>
                                </a:lnTo>
                                <a:lnTo>
                                  <a:pt x="70" y="225"/>
                                </a:lnTo>
                                <a:lnTo>
                                  <a:pt x="80" y="245"/>
                                </a:lnTo>
                                <a:lnTo>
                                  <a:pt x="85" y="265"/>
                                </a:lnTo>
                                <a:lnTo>
                                  <a:pt x="90" y="285"/>
                                </a:lnTo>
                                <a:lnTo>
                                  <a:pt x="90" y="260"/>
                                </a:lnTo>
                                <a:lnTo>
                                  <a:pt x="90" y="0"/>
                                </a:lnTo>
                              </a:path>
                            </a:pathLst>
                          </a:cu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4135"/>
                        <wps:cNvSpPr>
                          <a:spLocks/>
                        </wps:cNvSpPr>
                        <wps:spPr bwMode="auto">
                          <a:xfrm>
                            <a:off x="415" y="8107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0 h 50"/>
                              <a:gd name="T2" fmla="*/ 249 w 249"/>
                              <a:gd name="T3" fmla="*/ 10 h 50"/>
                              <a:gd name="T4" fmla="*/ 239 w 249"/>
                              <a:gd name="T5" fmla="*/ 20 h 50"/>
                              <a:gd name="T6" fmla="*/ 224 w 249"/>
                              <a:gd name="T7" fmla="*/ 30 h 50"/>
                              <a:gd name="T8" fmla="*/ 199 w 249"/>
                              <a:gd name="T9" fmla="*/ 45 h 50"/>
                              <a:gd name="T10" fmla="*/ 169 w 249"/>
                              <a:gd name="T11" fmla="*/ 45 h 50"/>
                              <a:gd name="T12" fmla="*/ 139 w 249"/>
                              <a:gd name="T13" fmla="*/ 40 h 50"/>
                              <a:gd name="T14" fmla="*/ 114 w 249"/>
                              <a:gd name="T15" fmla="*/ 35 h 50"/>
                              <a:gd name="T16" fmla="*/ 94 w 249"/>
                              <a:gd name="T17" fmla="*/ 20 h 50"/>
                              <a:gd name="T18" fmla="*/ 64 w 249"/>
                              <a:gd name="T19" fmla="*/ 0 h 50"/>
                              <a:gd name="T20" fmla="*/ 64 w 249"/>
                              <a:gd name="T21" fmla="*/ 0 h 50"/>
                              <a:gd name="T22" fmla="*/ 59 w 249"/>
                              <a:gd name="T23" fmla="*/ 0 h 50"/>
                              <a:gd name="T24" fmla="*/ 49 w 249"/>
                              <a:gd name="T25" fmla="*/ 0 h 50"/>
                              <a:gd name="T26" fmla="*/ 34 w 249"/>
                              <a:gd name="T27" fmla="*/ 20 h 50"/>
                              <a:gd name="T28" fmla="*/ 14 w 249"/>
                              <a:gd name="T29" fmla="*/ 50 h 50"/>
                              <a:gd name="T30" fmla="*/ 0 w 249"/>
                              <a:gd name="T31" fmla="*/ 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10"/>
                                </a:moveTo>
                                <a:lnTo>
                                  <a:pt x="249" y="10"/>
                                </a:lnTo>
                                <a:lnTo>
                                  <a:pt x="239" y="20"/>
                                </a:lnTo>
                                <a:lnTo>
                                  <a:pt x="224" y="30"/>
                                </a:lnTo>
                                <a:lnTo>
                                  <a:pt x="199" y="45"/>
                                </a:lnTo>
                                <a:lnTo>
                                  <a:pt x="169" y="45"/>
                                </a:lnTo>
                                <a:lnTo>
                                  <a:pt x="139" y="40"/>
                                </a:lnTo>
                                <a:lnTo>
                                  <a:pt x="114" y="35"/>
                                </a:lnTo>
                                <a:lnTo>
                                  <a:pt x="94" y="20"/>
                                </a:lnTo>
                                <a:lnTo>
                                  <a:pt x="64" y="0"/>
                                </a:lnTo>
                                <a:lnTo>
                                  <a:pt x="59" y="0"/>
                                </a:lnTo>
                                <a:lnTo>
                                  <a:pt x="49" y="0"/>
                                </a:lnTo>
                                <a:lnTo>
                                  <a:pt x="34" y="20"/>
                                </a:lnTo>
                                <a:lnTo>
                                  <a:pt x="14" y="5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4136"/>
                        <wps:cNvSpPr>
                          <a:spLocks/>
                        </wps:cNvSpPr>
                        <wps:spPr bwMode="auto">
                          <a:xfrm>
                            <a:off x="415" y="8577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50 h 50"/>
                              <a:gd name="T2" fmla="*/ 249 w 249"/>
                              <a:gd name="T3" fmla="*/ 50 h 50"/>
                              <a:gd name="T4" fmla="*/ 224 w 249"/>
                              <a:gd name="T5" fmla="*/ 25 h 50"/>
                              <a:gd name="T6" fmla="*/ 199 w 249"/>
                              <a:gd name="T7" fmla="*/ 15 h 50"/>
                              <a:gd name="T8" fmla="*/ 169 w 249"/>
                              <a:gd name="T9" fmla="*/ 10 h 50"/>
                              <a:gd name="T10" fmla="*/ 139 w 249"/>
                              <a:gd name="T11" fmla="*/ 15 h 50"/>
                              <a:gd name="T12" fmla="*/ 114 w 249"/>
                              <a:gd name="T13" fmla="*/ 20 h 50"/>
                              <a:gd name="T14" fmla="*/ 94 w 249"/>
                              <a:gd name="T15" fmla="*/ 30 h 50"/>
                              <a:gd name="T16" fmla="*/ 64 w 249"/>
                              <a:gd name="T17" fmla="*/ 50 h 50"/>
                              <a:gd name="T18" fmla="*/ 64 w 249"/>
                              <a:gd name="T19" fmla="*/ 50 h 50"/>
                              <a:gd name="T20" fmla="*/ 59 w 249"/>
                              <a:gd name="T21" fmla="*/ 50 h 50"/>
                              <a:gd name="T22" fmla="*/ 54 w 249"/>
                              <a:gd name="T23" fmla="*/ 50 h 50"/>
                              <a:gd name="T24" fmla="*/ 34 w 249"/>
                              <a:gd name="T25" fmla="*/ 35 h 50"/>
                              <a:gd name="T26" fmla="*/ 14 w 249"/>
                              <a:gd name="T27" fmla="*/ 0 h 50"/>
                              <a:gd name="T28" fmla="*/ 0 w 249"/>
                              <a:gd name="T2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50"/>
                                </a:moveTo>
                                <a:lnTo>
                                  <a:pt x="249" y="50"/>
                                </a:lnTo>
                                <a:lnTo>
                                  <a:pt x="224" y="25"/>
                                </a:lnTo>
                                <a:lnTo>
                                  <a:pt x="199" y="15"/>
                                </a:lnTo>
                                <a:lnTo>
                                  <a:pt x="169" y="10"/>
                                </a:lnTo>
                                <a:lnTo>
                                  <a:pt x="139" y="15"/>
                                </a:lnTo>
                                <a:lnTo>
                                  <a:pt x="114" y="20"/>
                                </a:lnTo>
                                <a:lnTo>
                                  <a:pt x="94" y="30"/>
                                </a:lnTo>
                                <a:lnTo>
                                  <a:pt x="64" y="50"/>
                                </a:lnTo>
                                <a:lnTo>
                                  <a:pt x="59" y="50"/>
                                </a:lnTo>
                                <a:lnTo>
                                  <a:pt x="54" y="50"/>
                                </a:lnTo>
                                <a:lnTo>
                                  <a:pt x="34" y="35"/>
                                </a:lnTo>
                                <a:lnTo>
                                  <a:pt x="14" y="0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137"/>
                        <wps:cNvSpPr>
                          <a:spLocks/>
                        </wps:cNvSpPr>
                        <wps:spPr bwMode="auto">
                          <a:xfrm>
                            <a:off x="420" y="8152"/>
                            <a:ext cx="244" cy="435"/>
                          </a:xfrm>
                          <a:custGeom>
                            <a:avLst/>
                            <a:gdLst>
                              <a:gd name="T0" fmla="*/ 244 w 244"/>
                              <a:gd name="T1" fmla="*/ 215 h 435"/>
                              <a:gd name="T2" fmla="*/ 244 w 244"/>
                              <a:gd name="T3" fmla="*/ 215 h 435"/>
                              <a:gd name="T4" fmla="*/ 239 w 244"/>
                              <a:gd name="T5" fmla="*/ 135 h 435"/>
                              <a:gd name="T6" fmla="*/ 234 w 244"/>
                              <a:gd name="T7" fmla="*/ 95 h 435"/>
                              <a:gd name="T8" fmla="*/ 229 w 244"/>
                              <a:gd name="T9" fmla="*/ 65 h 435"/>
                              <a:gd name="T10" fmla="*/ 214 w 244"/>
                              <a:gd name="T11" fmla="*/ 40 h 435"/>
                              <a:gd name="T12" fmla="*/ 199 w 244"/>
                              <a:gd name="T13" fmla="*/ 20 h 435"/>
                              <a:gd name="T14" fmla="*/ 179 w 244"/>
                              <a:gd name="T15" fmla="*/ 5 h 435"/>
                              <a:gd name="T16" fmla="*/ 149 w 244"/>
                              <a:gd name="T17" fmla="*/ 0 h 435"/>
                              <a:gd name="T18" fmla="*/ 149 w 244"/>
                              <a:gd name="T19" fmla="*/ 0 h 435"/>
                              <a:gd name="T20" fmla="*/ 119 w 244"/>
                              <a:gd name="T21" fmla="*/ 0 h 435"/>
                              <a:gd name="T22" fmla="*/ 94 w 244"/>
                              <a:gd name="T23" fmla="*/ 15 h 435"/>
                              <a:gd name="T24" fmla="*/ 69 w 244"/>
                              <a:gd name="T25" fmla="*/ 35 h 435"/>
                              <a:gd name="T26" fmla="*/ 44 w 244"/>
                              <a:gd name="T27" fmla="*/ 60 h 435"/>
                              <a:gd name="T28" fmla="*/ 24 w 244"/>
                              <a:gd name="T29" fmla="*/ 95 h 435"/>
                              <a:gd name="T30" fmla="*/ 14 w 244"/>
                              <a:gd name="T31" fmla="*/ 130 h 435"/>
                              <a:gd name="T32" fmla="*/ 4 w 244"/>
                              <a:gd name="T33" fmla="*/ 170 h 435"/>
                              <a:gd name="T34" fmla="*/ 0 w 244"/>
                              <a:gd name="T35" fmla="*/ 215 h 435"/>
                              <a:gd name="T36" fmla="*/ 0 w 244"/>
                              <a:gd name="T37" fmla="*/ 215 h 435"/>
                              <a:gd name="T38" fmla="*/ 4 w 244"/>
                              <a:gd name="T39" fmla="*/ 260 h 435"/>
                              <a:gd name="T40" fmla="*/ 14 w 244"/>
                              <a:gd name="T41" fmla="*/ 300 h 435"/>
                              <a:gd name="T42" fmla="*/ 24 w 244"/>
                              <a:gd name="T43" fmla="*/ 340 h 435"/>
                              <a:gd name="T44" fmla="*/ 44 w 244"/>
                              <a:gd name="T45" fmla="*/ 370 h 435"/>
                              <a:gd name="T46" fmla="*/ 69 w 244"/>
                              <a:gd name="T47" fmla="*/ 395 h 435"/>
                              <a:gd name="T48" fmla="*/ 94 w 244"/>
                              <a:gd name="T49" fmla="*/ 415 h 435"/>
                              <a:gd name="T50" fmla="*/ 119 w 244"/>
                              <a:gd name="T51" fmla="*/ 430 h 435"/>
                              <a:gd name="T52" fmla="*/ 149 w 244"/>
                              <a:gd name="T53" fmla="*/ 435 h 435"/>
                              <a:gd name="T54" fmla="*/ 149 w 244"/>
                              <a:gd name="T55" fmla="*/ 435 h 435"/>
                              <a:gd name="T56" fmla="*/ 179 w 244"/>
                              <a:gd name="T57" fmla="*/ 430 h 435"/>
                              <a:gd name="T58" fmla="*/ 199 w 244"/>
                              <a:gd name="T59" fmla="*/ 420 h 435"/>
                              <a:gd name="T60" fmla="*/ 214 w 244"/>
                              <a:gd name="T61" fmla="*/ 400 h 435"/>
                              <a:gd name="T62" fmla="*/ 229 w 244"/>
                              <a:gd name="T63" fmla="*/ 370 h 435"/>
                              <a:gd name="T64" fmla="*/ 234 w 244"/>
                              <a:gd name="T65" fmla="*/ 340 h 435"/>
                              <a:gd name="T66" fmla="*/ 239 w 244"/>
                              <a:gd name="T67" fmla="*/ 300 h 435"/>
                              <a:gd name="T68" fmla="*/ 244 w 244"/>
                              <a:gd name="T69" fmla="*/ 215 h 435"/>
                              <a:gd name="T70" fmla="*/ 244 w 244"/>
                              <a:gd name="T71" fmla="*/ 215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244" y="215"/>
                                </a:moveTo>
                                <a:lnTo>
                                  <a:pt x="244" y="215"/>
                                </a:lnTo>
                                <a:lnTo>
                                  <a:pt x="239" y="135"/>
                                </a:lnTo>
                                <a:lnTo>
                                  <a:pt x="234" y="95"/>
                                </a:lnTo>
                                <a:lnTo>
                                  <a:pt x="229" y="65"/>
                                </a:lnTo>
                                <a:lnTo>
                                  <a:pt x="214" y="40"/>
                                </a:lnTo>
                                <a:lnTo>
                                  <a:pt x="199" y="20"/>
                                </a:lnTo>
                                <a:lnTo>
                                  <a:pt x="179" y="5"/>
                                </a:lnTo>
                                <a:lnTo>
                                  <a:pt x="149" y="0"/>
                                </a:lnTo>
                                <a:lnTo>
                                  <a:pt x="119" y="0"/>
                                </a:lnTo>
                                <a:lnTo>
                                  <a:pt x="94" y="15"/>
                                </a:lnTo>
                                <a:lnTo>
                                  <a:pt x="69" y="35"/>
                                </a:lnTo>
                                <a:lnTo>
                                  <a:pt x="44" y="60"/>
                                </a:lnTo>
                                <a:lnTo>
                                  <a:pt x="24" y="95"/>
                                </a:lnTo>
                                <a:lnTo>
                                  <a:pt x="14" y="130"/>
                                </a:lnTo>
                                <a:lnTo>
                                  <a:pt x="4" y="170"/>
                                </a:lnTo>
                                <a:lnTo>
                                  <a:pt x="0" y="215"/>
                                </a:lnTo>
                                <a:lnTo>
                                  <a:pt x="4" y="260"/>
                                </a:lnTo>
                                <a:lnTo>
                                  <a:pt x="14" y="300"/>
                                </a:lnTo>
                                <a:lnTo>
                                  <a:pt x="24" y="340"/>
                                </a:lnTo>
                                <a:lnTo>
                                  <a:pt x="44" y="370"/>
                                </a:lnTo>
                                <a:lnTo>
                                  <a:pt x="69" y="395"/>
                                </a:lnTo>
                                <a:lnTo>
                                  <a:pt x="94" y="415"/>
                                </a:lnTo>
                                <a:lnTo>
                                  <a:pt x="119" y="430"/>
                                </a:lnTo>
                                <a:lnTo>
                                  <a:pt x="149" y="435"/>
                                </a:lnTo>
                                <a:lnTo>
                                  <a:pt x="179" y="430"/>
                                </a:lnTo>
                                <a:lnTo>
                                  <a:pt x="199" y="420"/>
                                </a:lnTo>
                                <a:lnTo>
                                  <a:pt x="214" y="400"/>
                                </a:lnTo>
                                <a:lnTo>
                                  <a:pt x="229" y="370"/>
                                </a:lnTo>
                                <a:lnTo>
                                  <a:pt x="234" y="340"/>
                                </a:lnTo>
                                <a:lnTo>
                                  <a:pt x="239" y="300"/>
                                </a:lnTo>
                                <a:lnTo>
                                  <a:pt x="244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4138"/>
                        <wps:cNvSpPr>
                          <a:spLocks/>
                        </wps:cNvSpPr>
                        <wps:spPr bwMode="auto">
                          <a:xfrm>
                            <a:off x="469" y="8217"/>
                            <a:ext cx="195" cy="300"/>
                          </a:xfrm>
                          <a:custGeom>
                            <a:avLst/>
                            <a:gdLst>
                              <a:gd name="T0" fmla="*/ 195 w 195"/>
                              <a:gd name="T1" fmla="*/ 150 h 300"/>
                              <a:gd name="T2" fmla="*/ 195 w 195"/>
                              <a:gd name="T3" fmla="*/ 150 h 300"/>
                              <a:gd name="T4" fmla="*/ 195 w 195"/>
                              <a:gd name="T5" fmla="*/ 120 h 300"/>
                              <a:gd name="T6" fmla="*/ 190 w 195"/>
                              <a:gd name="T7" fmla="*/ 95 h 300"/>
                              <a:gd name="T8" fmla="*/ 180 w 195"/>
                              <a:gd name="T9" fmla="*/ 70 h 300"/>
                              <a:gd name="T10" fmla="*/ 170 w 195"/>
                              <a:gd name="T11" fmla="*/ 45 h 300"/>
                              <a:gd name="T12" fmla="*/ 155 w 195"/>
                              <a:gd name="T13" fmla="*/ 30 h 300"/>
                              <a:gd name="T14" fmla="*/ 140 w 195"/>
                              <a:gd name="T15" fmla="*/ 15 h 300"/>
                              <a:gd name="T16" fmla="*/ 120 w 195"/>
                              <a:gd name="T17" fmla="*/ 5 h 300"/>
                              <a:gd name="T18" fmla="*/ 100 w 195"/>
                              <a:gd name="T19" fmla="*/ 0 h 300"/>
                              <a:gd name="T20" fmla="*/ 100 w 195"/>
                              <a:gd name="T21" fmla="*/ 0 h 300"/>
                              <a:gd name="T22" fmla="*/ 80 w 195"/>
                              <a:gd name="T23" fmla="*/ 5 h 300"/>
                              <a:gd name="T24" fmla="*/ 60 w 195"/>
                              <a:gd name="T25" fmla="*/ 15 h 300"/>
                              <a:gd name="T26" fmla="*/ 45 w 195"/>
                              <a:gd name="T27" fmla="*/ 25 h 300"/>
                              <a:gd name="T28" fmla="*/ 30 w 195"/>
                              <a:gd name="T29" fmla="*/ 45 h 300"/>
                              <a:gd name="T30" fmla="*/ 15 w 195"/>
                              <a:gd name="T31" fmla="*/ 65 h 300"/>
                              <a:gd name="T32" fmla="*/ 5 w 195"/>
                              <a:gd name="T33" fmla="*/ 95 h 300"/>
                              <a:gd name="T34" fmla="*/ 0 w 195"/>
                              <a:gd name="T35" fmla="*/ 120 h 300"/>
                              <a:gd name="T36" fmla="*/ 0 w 195"/>
                              <a:gd name="T37" fmla="*/ 150 h 300"/>
                              <a:gd name="T38" fmla="*/ 0 w 195"/>
                              <a:gd name="T39" fmla="*/ 150 h 300"/>
                              <a:gd name="T40" fmla="*/ 0 w 195"/>
                              <a:gd name="T41" fmla="*/ 180 h 300"/>
                              <a:gd name="T42" fmla="*/ 5 w 195"/>
                              <a:gd name="T43" fmla="*/ 210 h 300"/>
                              <a:gd name="T44" fmla="*/ 15 w 195"/>
                              <a:gd name="T45" fmla="*/ 235 h 300"/>
                              <a:gd name="T46" fmla="*/ 30 w 195"/>
                              <a:gd name="T47" fmla="*/ 255 h 300"/>
                              <a:gd name="T48" fmla="*/ 45 w 195"/>
                              <a:gd name="T49" fmla="*/ 275 h 300"/>
                              <a:gd name="T50" fmla="*/ 60 w 195"/>
                              <a:gd name="T51" fmla="*/ 290 h 300"/>
                              <a:gd name="T52" fmla="*/ 80 w 195"/>
                              <a:gd name="T53" fmla="*/ 300 h 300"/>
                              <a:gd name="T54" fmla="*/ 100 w 195"/>
                              <a:gd name="T55" fmla="*/ 300 h 300"/>
                              <a:gd name="T56" fmla="*/ 100 w 195"/>
                              <a:gd name="T57" fmla="*/ 300 h 300"/>
                              <a:gd name="T58" fmla="*/ 120 w 195"/>
                              <a:gd name="T59" fmla="*/ 300 h 300"/>
                              <a:gd name="T60" fmla="*/ 140 w 195"/>
                              <a:gd name="T61" fmla="*/ 290 h 300"/>
                              <a:gd name="T62" fmla="*/ 155 w 195"/>
                              <a:gd name="T63" fmla="*/ 275 h 300"/>
                              <a:gd name="T64" fmla="*/ 170 w 195"/>
                              <a:gd name="T65" fmla="*/ 260 h 300"/>
                              <a:gd name="T66" fmla="*/ 180 w 195"/>
                              <a:gd name="T67" fmla="*/ 235 h 300"/>
                              <a:gd name="T68" fmla="*/ 190 w 195"/>
                              <a:gd name="T69" fmla="*/ 210 h 300"/>
                              <a:gd name="T70" fmla="*/ 195 w 195"/>
                              <a:gd name="T71" fmla="*/ 180 h 300"/>
                              <a:gd name="T72" fmla="*/ 195 w 195"/>
                              <a:gd name="T73" fmla="*/ 150 h 300"/>
                              <a:gd name="T74" fmla="*/ 195 w 195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5" h="300">
                                <a:moveTo>
                                  <a:pt x="195" y="150"/>
                                </a:moveTo>
                                <a:lnTo>
                                  <a:pt x="195" y="150"/>
                                </a:lnTo>
                                <a:lnTo>
                                  <a:pt x="195" y="120"/>
                                </a:lnTo>
                                <a:lnTo>
                                  <a:pt x="190" y="95"/>
                                </a:lnTo>
                                <a:lnTo>
                                  <a:pt x="180" y="70"/>
                                </a:lnTo>
                                <a:lnTo>
                                  <a:pt x="170" y="45"/>
                                </a:lnTo>
                                <a:lnTo>
                                  <a:pt x="155" y="30"/>
                                </a:lnTo>
                                <a:lnTo>
                                  <a:pt x="140" y="15"/>
                                </a:lnTo>
                                <a:lnTo>
                                  <a:pt x="120" y="5"/>
                                </a:lnTo>
                                <a:lnTo>
                                  <a:pt x="100" y="0"/>
                                </a:lnTo>
                                <a:lnTo>
                                  <a:pt x="80" y="5"/>
                                </a:lnTo>
                                <a:lnTo>
                                  <a:pt x="60" y="15"/>
                                </a:lnTo>
                                <a:lnTo>
                                  <a:pt x="45" y="25"/>
                                </a:lnTo>
                                <a:lnTo>
                                  <a:pt x="30" y="45"/>
                                </a:lnTo>
                                <a:lnTo>
                                  <a:pt x="15" y="65"/>
                                </a:lnTo>
                                <a:lnTo>
                                  <a:pt x="5" y="95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10"/>
                                </a:lnTo>
                                <a:lnTo>
                                  <a:pt x="15" y="235"/>
                                </a:lnTo>
                                <a:lnTo>
                                  <a:pt x="30" y="255"/>
                                </a:lnTo>
                                <a:lnTo>
                                  <a:pt x="45" y="275"/>
                                </a:lnTo>
                                <a:lnTo>
                                  <a:pt x="60" y="290"/>
                                </a:lnTo>
                                <a:lnTo>
                                  <a:pt x="80" y="300"/>
                                </a:lnTo>
                                <a:lnTo>
                                  <a:pt x="100" y="300"/>
                                </a:lnTo>
                                <a:lnTo>
                                  <a:pt x="120" y="300"/>
                                </a:lnTo>
                                <a:lnTo>
                                  <a:pt x="140" y="290"/>
                                </a:lnTo>
                                <a:lnTo>
                                  <a:pt x="155" y="275"/>
                                </a:lnTo>
                                <a:lnTo>
                                  <a:pt x="170" y="260"/>
                                </a:lnTo>
                                <a:lnTo>
                                  <a:pt x="180" y="235"/>
                                </a:lnTo>
                                <a:lnTo>
                                  <a:pt x="190" y="210"/>
                                </a:lnTo>
                                <a:lnTo>
                                  <a:pt x="195" y="180"/>
                                </a:lnTo>
                                <a:lnTo>
                                  <a:pt x="195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4139"/>
                        <wps:cNvSpPr>
                          <a:spLocks/>
                        </wps:cNvSpPr>
                        <wps:spPr bwMode="auto">
                          <a:xfrm>
                            <a:off x="499" y="8262"/>
                            <a:ext cx="165" cy="210"/>
                          </a:xfrm>
                          <a:custGeom>
                            <a:avLst/>
                            <a:gdLst>
                              <a:gd name="T0" fmla="*/ 165 w 165"/>
                              <a:gd name="T1" fmla="*/ 105 h 210"/>
                              <a:gd name="T2" fmla="*/ 165 w 165"/>
                              <a:gd name="T3" fmla="*/ 105 h 210"/>
                              <a:gd name="T4" fmla="*/ 160 w 165"/>
                              <a:gd name="T5" fmla="*/ 85 h 210"/>
                              <a:gd name="T6" fmla="*/ 155 w 165"/>
                              <a:gd name="T7" fmla="*/ 65 h 210"/>
                              <a:gd name="T8" fmla="*/ 145 w 165"/>
                              <a:gd name="T9" fmla="*/ 50 h 210"/>
                              <a:gd name="T10" fmla="*/ 135 w 165"/>
                              <a:gd name="T11" fmla="*/ 35 h 210"/>
                              <a:gd name="T12" fmla="*/ 120 w 165"/>
                              <a:gd name="T13" fmla="*/ 20 h 210"/>
                              <a:gd name="T14" fmla="*/ 100 w 165"/>
                              <a:gd name="T15" fmla="*/ 10 h 210"/>
                              <a:gd name="T16" fmla="*/ 85 w 165"/>
                              <a:gd name="T17" fmla="*/ 5 h 210"/>
                              <a:gd name="T18" fmla="*/ 70 w 165"/>
                              <a:gd name="T19" fmla="*/ 0 h 210"/>
                              <a:gd name="T20" fmla="*/ 70 w 165"/>
                              <a:gd name="T21" fmla="*/ 0 h 210"/>
                              <a:gd name="T22" fmla="*/ 55 w 165"/>
                              <a:gd name="T23" fmla="*/ 5 h 210"/>
                              <a:gd name="T24" fmla="*/ 45 w 165"/>
                              <a:gd name="T25" fmla="*/ 10 h 210"/>
                              <a:gd name="T26" fmla="*/ 30 w 165"/>
                              <a:gd name="T27" fmla="*/ 20 h 210"/>
                              <a:gd name="T28" fmla="*/ 20 w 165"/>
                              <a:gd name="T29" fmla="*/ 30 h 210"/>
                              <a:gd name="T30" fmla="*/ 5 w 165"/>
                              <a:gd name="T31" fmla="*/ 65 h 210"/>
                              <a:gd name="T32" fmla="*/ 0 w 165"/>
                              <a:gd name="T33" fmla="*/ 105 h 210"/>
                              <a:gd name="T34" fmla="*/ 0 w 165"/>
                              <a:gd name="T35" fmla="*/ 105 h 210"/>
                              <a:gd name="T36" fmla="*/ 5 w 165"/>
                              <a:gd name="T37" fmla="*/ 145 h 210"/>
                              <a:gd name="T38" fmla="*/ 20 w 165"/>
                              <a:gd name="T39" fmla="*/ 180 h 210"/>
                              <a:gd name="T40" fmla="*/ 30 w 165"/>
                              <a:gd name="T41" fmla="*/ 195 h 210"/>
                              <a:gd name="T42" fmla="*/ 45 w 165"/>
                              <a:gd name="T43" fmla="*/ 205 h 210"/>
                              <a:gd name="T44" fmla="*/ 55 w 165"/>
                              <a:gd name="T45" fmla="*/ 210 h 210"/>
                              <a:gd name="T46" fmla="*/ 70 w 165"/>
                              <a:gd name="T47" fmla="*/ 210 h 210"/>
                              <a:gd name="T48" fmla="*/ 70 w 165"/>
                              <a:gd name="T49" fmla="*/ 210 h 210"/>
                              <a:gd name="T50" fmla="*/ 85 w 165"/>
                              <a:gd name="T51" fmla="*/ 210 h 210"/>
                              <a:gd name="T52" fmla="*/ 100 w 165"/>
                              <a:gd name="T53" fmla="*/ 205 h 210"/>
                              <a:gd name="T54" fmla="*/ 120 w 165"/>
                              <a:gd name="T55" fmla="*/ 195 h 210"/>
                              <a:gd name="T56" fmla="*/ 135 w 165"/>
                              <a:gd name="T57" fmla="*/ 180 h 210"/>
                              <a:gd name="T58" fmla="*/ 145 w 165"/>
                              <a:gd name="T59" fmla="*/ 165 h 210"/>
                              <a:gd name="T60" fmla="*/ 155 w 165"/>
                              <a:gd name="T61" fmla="*/ 150 h 210"/>
                              <a:gd name="T62" fmla="*/ 160 w 165"/>
                              <a:gd name="T63" fmla="*/ 130 h 210"/>
                              <a:gd name="T64" fmla="*/ 165 w 165"/>
                              <a:gd name="T65" fmla="*/ 105 h 210"/>
                              <a:gd name="T66" fmla="*/ 165 w 165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5" h="210">
                                <a:moveTo>
                                  <a:pt x="165" y="105"/>
                                </a:moveTo>
                                <a:lnTo>
                                  <a:pt x="165" y="105"/>
                                </a:lnTo>
                                <a:lnTo>
                                  <a:pt x="160" y="85"/>
                                </a:lnTo>
                                <a:lnTo>
                                  <a:pt x="155" y="65"/>
                                </a:lnTo>
                                <a:lnTo>
                                  <a:pt x="145" y="50"/>
                                </a:lnTo>
                                <a:lnTo>
                                  <a:pt x="135" y="35"/>
                                </a:lnTo>
                                <a:lnTo>
                                  <a:pt x="120" y="20"/>
                                </a:lnTo>
                                <a:lnTo>
                                  <a:pt x="100" y="10"/>
                                </a:lnTo>
                                <a:lnTo>
                                  <a:pt x="85" y="5"/>
                                </a:lnTo>
                                <a:lnTo>
                                  <a:pt x="70" y="0"/>
                                </a:lnTo>
                                <a:lnTo>
                                  <a:pt x="55" y="5"/>
                                </a:lnTo>
                                <a:lnTo>
                                  <a:pt x="45" y="10"/>
                                </a:lnTo>
                                <a:lnTo>
                                  <a:pt x="30" y="20"/>
                                </a:lnTo>
                                <a:lnTo>
                                  <a:pt x="20" y="30"/>
                                </a:lnTo>
                                <a:lnTo>
                                  <a:pt x="5" y="65"/>
                                </a:lnTo>
                                <a:lnTo>
                                  <a:pt x="0" y="105"/>
                                </a:lnTo>
                                <a:lnTo>
                                  <a:pt x="5" y="145"/>
                                </a:lnTo>
                                <a:lnTo>
                                  <a:pt x="20" y="180"/>
                                </a:lnTo>
                                <a:lnTo>
                                  <a:pt x="30" y="195"/>
                                </a:lnTo>
                                <a:lnTo>
                                  <a:pt x="45" y="205"/>
                                </a:lnTo>
                                <a:lnTo>
                                  <a:pt x="55" y="210"/>
                                </a:lnTo>
                                <a:lnTo>
                                  <a:pt x="70" y="210"/>
                                </a:lnTo>
                                <a:lnTo>
                                  <a:pt x="85" y="210"/>
                                </a:lnTo>
                                <a:lnTo>
                                  <a:pt x="100" y="205"/>
                                </a:lnTo>
                                <a:lnTo>
                                  <a:pt x="120" y="195"/>
                                </a:lnTo>
                                <a:lnTo>
                                  <a:pt x="135" y="180"/>
                                </a:lnTo>
                                <a:lnTo>
                                  <a:pt x="145" y="165"/>
                                </a:lnTo>
                                <a:lnTo>
                                  <a:pt x="155" y="150"/>
                                </a:lnTo>
                                <a:lnTo>
                                  <a:pt x="160" y="130"/>
                                </a:lnTo>
                                <a:lnTo>
                                  <a:pt x="165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4140"/>
                        <wps:cNvSpPr>
                          <a:spLocks/>
                        </wps:cNvSpPr>
                        <wps:spPr bwMode="auto">
                          <a:xfrm>
                            <a:off x="519" y="8297"/>
                            <a:ext cx="145" cy="145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0 h 145"/>
                              <a:gd name="T2" fmla="*/ 145 w 145"/>
                              <a:gd name="T3" fmla="*/ 70 h 145"/>
                              <a:gd name="T4" fmla="*/ 140 w 145"/>
                              <a:gd name="T5" fmla="*/ 55 h 145"/>
                              <a:gd name="T6" fmla="*/ 135 w 145"/>
                              <a:gd name="T7" fmla="*/ 45 h 145"/>
                              <a:gd name="T8" fmla="*/ 120 w 145"/>
                              <a:gd name="T9" fmla="*/ 30 h 145"/>
                              <a:gd name="T10" fmla="*/ 110 w 145"/>
                              <a:gd name="T11" fmla="*/ 20 h 145"/>
                              <a:gd name="T12" fmla="*/ 75 w 145"/>
                              <a:gd name="T13" fmla="*/ 5 h 145"/>
                              <a:gd name="T14" fmla="*/ 50 w 145"/>
                              <a:gd name="T15" fmla="*/ 0 h 145"/>
                              <a:gd name="T16" fmla="*/ 50 w 145"/>
                              <a:gd name="T17" fmla="*/ 0 h 145"/>
                              <a:gd name="T18" fmla="*/ 40 w 145"/>
                              <a:gd name="T19" fmla="*/ 0 h 145"/>
                              <a:gd name="T20" fmla="*/ 30 w 145"/>
                              <a:gd name="T21" fmla="*/ 5 h 145"/>
                              <a:gd name="T22" fmla="*/ 15 w 145"/>
                              <a:gd name="T23" fmla="*/ 20 h 145"/>
                              <a:gd name="T24" fmla="*/ 5 w 145"/>
                              <a:gd name="T25" fmla="*/ 45 h 145"/>
                              <a:gd name="T26" fmla="*/ 0 w 145"/>
                              <a:gd name="T27" fmla="*/ 70 h 145"/>
                              <a:gd name="T28" fmla="*/ 0 w 145"/>
                              <a:gd name="T29" fmla="*/ 70 h 145"/>
                              <a:gd name="T30" fmla="*/ 5 w 145"/>
                              <a:gd name="T31" fmla="*/ 100 h 145"/>
                              <a:gd name="T32" fmla="*/ 15 w 145"/>
                              <a:gd name="T33" fmla="*/ 125 h 145"/>
                              <a:gd name="T34" fmla="*/ 30 w 145"/>
                              <a:gd name="T35" fmla="*/ 140 h 145"/>
                              <a:gd name="T36" fmla="*/ 50 w 145"/>
                              <a:gd name="T37" fmla="*/ 145 h 145"/>
                              <a:gd name="T38" fmla="*/ 50 w 145"/>
                              <a:gd name="T39" fmla="*/ 145 h 145"/>
                              <a:gd name="T40" fmla="*/ 75 w 145"/>
                              <a:gd name="T41" fmla="*/ 140 h 145"/>
                              <a:gd name="T42" fmla="*/ 105 w 145"/>
                              <a:gd name="T43" fmla="*/ 125 h 145"/>
                              <a:gd name="T44" fmla="*/ 120 w 145"/>
                              <a:gd name="T45" fmla="*/ 115 h 145"/>
                              <a:gd name="T46" fmla="*/ 135 w 145"/>
                              <a:gd name="T47" fmla="*/ 105 h 145"/>
                              <a:gd name="T48" fmla="*/ 140 w 145"/>
                              <a:gd name="T49" fmla="*/ 90 h 145"/>
                              <a:gd name="T50" fmla="*/ 145 w 145"/>
                              <a:gd name="T51" fmla="*/ 70 h 145"/>
                              <a:gd name="T52" fmla="*/ 145 w 145"/>
                              <a:gd name="T53" fmla="*/ 7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145" y="70"/>
                                </a:moveTo>
                                <a:lnTo>
                                  <a:pt x="145" y="70"/>
                                </a:lnTo>
                                <a:lnTo>
                                  <a:pt x="140" y="55"/>
                                </a:lnTo>
                                <a:lnTo>
                                  <a:pt x="135" y="45"/>
                                </a:lnTo>
                                <a:lnTo>
                                  <a:pt x="120" y="30"/>
                                </a:lnTo>
                                <a:lnTo>
                                  <a:pt x="110" y="20"/>
                                </a:lnTo>
                                <a:lnTo>
                                  <a:pt x="75" y="5"/>
                                </a:lnTo>
                                <a:lnTo>
                                  <a:pt x="50" y="0"/>
                                </a:lnTo>
                                <a:lnTo>
                                  <a:pt x="40" y="0"/>
                                </a:lnTo>
                                <a:lnTo>
                                  <a:pt x="30" y="5"/>
                                </a:lnTo>
                                <a:lnTo>
                                  <a:pt x="15" y="20"/>
                                </a:lnTo>
                                <a:lnTo>
                                  <a:pt x="5" y="45"/>
                                </a:lnTo>
                                <a:lnTo>
                                  <a:pt x="0" y="70"/>
                                </a:lnTo>
                                <a:lnTo>
                                  <a:pt x="5" y="100"/>
                                </a:lnTo>
                                <a:lnTo>
                                  <a:pt x="15" y="125"/>
                                </a:lnTo>
                                <a:lnTo>
                                  <a:pt x="30" y="140"/>
                                </a:lnTo>
                                <a:lnTo>
                                  <a:pt x="50" y="145"/>
                                </a:lnTo>
                                <a:lnTo>
                                  <a:pt x="75" y="140"/>
                                </a:lnTo>
                                <a:lnTo>
                                  <a:pt x="105" y="125"/>
                                </a:lnTo>
                                <a:lnTo>
                                  <a:pt x="120" y="115"/>
                                </a:lnTo>
                                <a:lnTo>
                                  <a:pt x="135" y="105"/>
                                </a:lnTo>
                                <a:lnTo>
                                  <a:pt x="140" y="90"/>
                                </a:lnTo>
                                <a:lnTo>
                                  <a:pt x="145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4141"/>
                        <wps:cNvSpPr>
                          <a:spLocks/>
                        </wps:cNvSpPr>
                        <wps:spPr bwMode="auto">
                          <a:xfrm>
                            <a:off x="664" y="8117"/>
                            <a:ext cx="20" cy="510"/>
                          </a:xfrm>
                          <a:custGeom>
                            <a:avLst/>
                            <a:gdLst>
                              <a:gd name="T0" fmla="*/ 0 w 20"/>
                              <a:gd name="T1" fmla="*/ 510 h 510"/>
                              <a:gd name="T2" fmla="*/ 0 w 20"/>
                              <a:gd name="T3" fmla="*/ 510 h 510"/>
                              <a:gd name="T4" fmla="*/ 10 w 20"/>
                              <a:gd name="T5" fmla="*/ 485 h 510"/>
                              <a:gd name="T6" fmla="*/ 20 w 20"/>
                              <a:gd name="T7" fmla="*/ 440 h 510"/>
                              <a:gd name="T8" fmla="*/ 20 w 20"/>
                              <a:gd name="T9" fmla="*/ 405 h 510"/>
                              <a:gd name="T10" fmla="*/ 20 w 20"/>
                              <a:gd name="T11" fmla="*/ 365 h 510"/>
                              <a:gd name="T12" fmla="*/ 10 w 20"/>
                              <a:gd name="T13" fmla="*/ 315 h 510"/>
                              <a:gd name="T14" fmla="*/ 0 w 20"/>
                              <a:gd name="T15" fmla="*/ 250 h 510"/>
                              <a:gd name="T16" fmla="*/ 0 w 20"/>
                              <a:gd name="T17" fmla="*/ 250 h 510"/>
                              <a:gd name="T18" fmla="*/ 0 w 20"/>
                              <a:gd name="T19" fmla="*/ 250 h 510"/>
                              <a:gd name="T20" fmla="*/ 10 w 20"/>
                              <a:gd name="T21" fmla="*/ 190 h 510"/>
                              <a:gd name="T22" fmla="*/ 15 w 20"/>
                              <a:gd name="T23" fmla="*/ 140 h 510"/>
                              <a:gd name="T24" fmla="*/ 20 w 20"/>
                              <a:gd name="T25" fmla="*/ 100 h 510"/>
                              <a:gd name="T26" fmla="*/ 20 w 20"/>
                              <a:gd name="T27" fmla="*/ 65 h 510"/>
                              <a:gd name="T28" fmla="*/ 10 w 20"/>
                              <a:gd name="T29" fmla="*/ 20 h 510"/>
                              <a:gd name="T30" fmla="*/ 0 w 20"/>
                              <a:gd name="T31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0" y="510"/>
                                </a:moveTo>
                                <a:lnTo>
                                  <a:pt x="0" y="510"/>
                                </a:lnTo>
                                <a:lnTo>
                                  <a:pt x="10" y="485"/>
                                </a:lnTo>
                                <a:lnTo>
                                  <a:pt x="20" y="440"/>
                                </a:lnTo>
                                <a:lnTo>
                                  <a:pt x="20" y="405"/>
                                </a:lnTo>
                                <a:lnTo>
                                  <a:pt x="20" y="365"/>
                                </a:lnTo>
                                <a:lnTo>
                                  <a:pt x="10" y="315"/>
                                </a:lnTo>
                                <a:lnTo>
                                  <a:pt x="0" y="250"/>
                                </a:lnTo>
                                <a:lnTo>
                                  <a:pt x="10" y="190"/>
                                </a:lnTo>
                                <a:lnTo>
                                  <a:pt x="15" y="140"/>
                                </a:lnTo>
                                <a:lnTo>
                                  <a:pt x="20" y="100"/>
                                </a:lnTo>
                                <a:lnTo>
                                  <a:pt x="20" y="65"/>
                                </a:lnTo>
                                <a:lnTo>
                                  <a:pt x="10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4142"/>
                        <wps:cNvSpPr>
                          <a:spLocks/>
                        </wps:cNvSpPr>
                        <wps:spPr bwMode="auto">
                          <a:xfrm>
                            <a:off x="664" y="8117"/>
                            <a:ext cx="45" cy="510"/>
                          </a:xfrm>
                          <a:custGeom>
                            <a:avLst/>
                            <a:gdLst>
                              <a:gd name="T0" fmla="*/ 0 w 45"/>
                              <a:gd name="T1" fmla="*/ 510 h 510"/>
                              <a:gd name="T2" fmla="*/ 0 w 45"/>
                              <a:gd name="T3" fmla="*/ 510 h 510"/>
                              <a:gd name="T4" fmla="*/ 15 w 45"/>
                              <a:gd name="T5" fmla="*/ 470 h 510"/>
                              <a:gd name="T6" fmla="*/ 25 w 45"/>
                              <a:gd name="T7" fmla="*/ 420 h 510"/>
                              <a:gd name="T8" fmla="*/ 35 w 45"/>
                              <a:gd name="T9" fmla="*/ 355 h 510"/>
                              <a:gd name="T10" fmla="*/ 45 w 45"/>
                              <a:gd name="T11" fmla="*/ 280 h 510"/>
                              <a:gd name="T12" fmla="*/ 40 w 45"/>
                              <a:gd name="T13" fmla="*/ 195 h 510"/>
                              <a:gd name="T14" fmla="*/ 35 w 45"/>
                              <a:gd name="T15" fmla="*/ 145 h 510"/>
                              <a:gd name="T16" fmla="*/ 30 w 45"/>
                              <a:gd name="T17" fmla="*/ 100 h 510"/>
                              <a:gd name="T18" fmla="*/ 15 w 45"/>
                              <a:gd name="T19" fmla="*/ 50 h 510"/>
                              <a:gd name="T20" fmla="*/ 0 w 45"/>
                              <a:gd name="T21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0">
                                <a:moveTo>
                                  <a:pt x="0" y="510"/>
                                </a:moveTo>
                                <a:lnTo>
                                  <a:pt x="0" y="510"/>
                                </a:lnTo>
                                <a:lnTo>
                                  <a:pt x="15" y="470"/>
                                </a:lnTo>
                                <a:lnTo>
                                  <a:pt x="25" y="420"/>
                                </a:lnTo>
                                <a:lnTo>
                                  <a:pt x="35" y="355"/>
                                </a:lnTo>
                                <a:lnTo>
                                  <a:pt x="45" y="280"/>
                                </a:lnTo>
                                <a:lnTo>
                                  <a:pt x="40" y="195"/>
                                </a:lnTo>
                                <a:lnTo>
                                  <a:pt x="35" y="145"/>
                                </a:lnTo>
                                <a:lnTo>
                                  <a:pt x="30" y="100"/>
                                </a:lnTo>
                                <a:lnTo>
                                  <a:pt x="15" y="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4143"/>
                        <wps:cNvCnPr/>
                        <wps:spPr bwMode="auto">
                          <a:xfrm flipV="1">
                            <a:off x="759" y="8112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4144"/>
                        <wps:cNvCnPr/>
                        <wps:spPr bwMode="auto">
                          <a:xfrm flipV="1">
                            <a:off x="789" y="8112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Freeform 4145"/>
                        <wps:cNvSpPr>
                          <a:spLocks/>
                        </wps:cNvSpPr>
                        <wps:spPr bwMode="auto">
                          <a:xfrm>
                            <a:off x="415" y="7587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0 h 50"/>
                              <a:gd name="T2" fmla="*/ 249 w 249"/>
                              <a:gd name="T3" fmla="*/ 10 h 50"/>
                              <a:gd name="T4" fmla="*/ 239 w 249"/>
                              <a:gd name="T5" fmla="*/ 25 h 50"/>
                              <a:gd name="T6" fmla="*/ 224 w 249"/>
                              <a:gd name="T7" fmla="*/ 35 h 50"/>
                              <a:gd name="T8" fmla="*/ 199 w 249"/>
                              <a:gd name="T9" fmla="*/ 45 h 50"/>
                              <a:gd name="T10" fmla="*/ 169 w 249"/>
                              <a:gd name="T11" fmla="*/ 50 h 50"/>
                              <a:gd name="T12" fmla="*/ 139 w 249"/>
                              <a:gd name="T13" fmla="*/ 45 h 50"/>
                              <a:gd name="T14" fmla="*/ 114 w 249"/>
                              <a:gd name="T15" fmla="*/ 35 h 50"/>
                              <a:gd name="T16" fmla="*/ 94 w 249"/>
                              <a:gd name="T17" fmla="*/ 25 h 50"/>
                              <a:gd name="T18" fmla="*/ 64 w 249"/>
                              <a:gd name="T19" fmla="*/ 5 h 50"/>
                              <a:gd name="T20" fmla="*/ 64 w 249"/>
                              <a:gd name="T21" fmla="*/ 5 h 50"/>
                              <a:gd name="T22" fmla="*/ 59 w 249"/>
                              <a:gd name="T23" fmla="*/ 0 h 50"/>
                              <a:gd name="T24" fmla="*/ 49 w 249"/>
                              <a:gd name="T25" fmla="*/ 5 h 50"/>
                              <a:gd name="T26" fmla="*/ 34 w 249"/>
                              <a:gd name="T27" fmla="*/ 20 h 50"/>
                              <a:gd name="T28" fmla="*/ 14 w 249"/>
                              <a:gd name="T29" fmla="*/ 50 h 50"/>
                              <a:gd name="T30" fmla="*/ 0 w 249"/>
                              <a:gd name="T31" fmla="*/ 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10"/>
                                </a:moveTo>
                                <a:lnTo>
                                  <a:pt x="249" y="10"/>
                                </a:lnTo>
                                <a:lnTo>
                                  <a:pt x="239" y="25"/>
                                </a:lnTo>
                                <a:lnTo>
                                  <a:pt x="224" y="35"/>
                                </a:lnTo>
                                <a:lnTo>
                                  <a:pt x="199" y="45"/>
                                </a:lnTo>
                                <a:lnTo>
                                  <a:pt x="169" y="50"/>
                                </a:lnTo>
                                <a:lnTo>
                                  <a:pt x="139" y="45"/>
                                </a:lnTo>
                                <a:lnTo>
                                  <a:pt x="114" y="35"/>
                                </a:lnTo>
                                <a:lnTo>
                                  <a:pt x="94" y="25"/>
                                </a:lnTo>
                                <a:lnTo>
                                  <a:pt x="64" y="5"/>
                                </a:lnTo>
                                <a:lnTo>
                                  <a:pt x="59" y="0"/>
                                </a:lnTo>
                                <a:lnTo>
                                  <a:pt x="49" y="5"/>
                                </a:lnTo>
                                <a:lnTo>
                                  <a:pt x="34" y="20"/>
                                </a:lnTo>
                                <a:lnTo>
                                  <a:pt x="14" y="5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146"/>
                        <wps:cNvSpPr>
                          <a:spLocks/>
                        </wps:cNvSpPr>
                        <wps:spPr bwMode="auto">
                          <a:xfrm>
                            <a:off x="415" y="8062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45 h 50"/>
                              <a:gd name="T2" fmla="*/ 249 w 249"/>
                              <a:gd name="T3" fmla="*/ 45 h 50"/>
                              <a:gd name="T4" fmla="*/ 224 w 249"/>
                              <a:gd name="T5" fmla="*/ 25 h 50"/>
                              <a:gd name="T6" fmla="*/ 199 w 249"/>
                              <a:gd name="T7" fmla="*/ 10 h 50"/>
                              <a:gd name="T8" fmla="*/ 169 w 249"/>
                              <a:gd name="T9" fmla="*/ 5 h 50"/>
                              <a:gd name="T10" fmla="*/ 139 w 249"/>
                              <a:gd name="T11" fmla="*/ 10 h 50"/>
                              <a:gd name="T12" fmla="*/ 114 w 249"/>
                              <a:gd name="T13" fmla="*/ 15 h 50"/>
                              <a:gd name="T14" fmla="*/ 94 w 249"/>
                              <a:gd name="T15" fmla="*/ 25 h 50"/>
                              <a:gd name="T16" fmla="*/ 64 w 249"/>
                              <a:gd name="T17" fmla="*/ 45 h 50"/>
                              <a:gd name="T18" fmla="*/ 64 w 249"/>
                              <a:gd name="T19" fmla="*/ 45 h 50"/>
                              <a:gd name="T20" fmla="*/ 59 w 249"/>
                              <a:gd name="T21" fmla="*/ 50 h 50"/>
                              <a:gd name="T22" fmla="*/ 54 w 249"/>
                              <a:gd name="T23" fmla="*/ 45 h 50"/>
                              <a:gd name="T24" fmla="*/ 34 w 249"/>
                              <a:gd name="T25" fmla="*/ 30 h 50"/>
                              <a:gd name="T26" fmla="*/ 14 w 249"/>
                              <a:gd name="T27" fmla="*/ 0 h 50"/>
                              <a:gd name="T28" fmla="*/ 0 w 249"/>
                              <a:gd name="T2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45"/>
                                </a:moveTo>
                                <a:lnTo>
                                  <a:pt x="249" y="45"/>
                                </a:lnTo>
                                <a:lnTo>
                                  <a:pt x="224" y="25"/>
                                </a:lnTo>
                                <a:lnTo>
                                  <a:pt x="199" y="10"/>
                                </a:lnTo>
                                <a:lnTo>
                                  <a:pt x="169" y="5"/>
                                </a:lnTo>
                                <a:lnTo>
                                  <a:pt x="139" y="10"/>
                                </a:lnTo>
                                <a:lnTo>
                                  <a:pt x="114" y="15"/>
                                </a:lnTo>
                                <a:lnTo>
                                  <a:pt x="94" y="25"/>
                                </a:lnTo>
                                <a:lnTo>
                                  <a:pt x="64" y="45"/>
                                </a:lnTo>
                                <a:lnTo>
                                  <a:pt x="59" y="50"/>
                                </a:lnTo>
                                <a:lnTo>
                                  <a:pt x="54" y="45"/>
                                </a:lnTo>
                                <a:lnTo>
                                  <a:pt x="34" y="30"/>
                                </a:lnTo>
                                <a:lnTo>
                                  <a:pt x="14" y="0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4147"/>
                        <wps:cNvSpPr>
                          <a:spLocks/>
                        </wps:cNvSpPr>
                        <wps:spPr bwMode="auto">
                          <a:xfrm>
                            <a:off x="420" y="7632"/>
                            <a:ext cx="244" cy="435"/>
                          </a:xfrm>
                          <a:custGeom>
                            <a:avLst/>
                            <a:gdLst>
                              <a:gd name="T0" fmla="*/ 244 w 244"/>
                              <a:gd name="T1" fmla="*/ 220 h 435"/>
                              <a:gd name="T2" fmla="*/ 244 w 244"/>
                              <a:gd name="T3" fmla="*/ 220 h 435"/>
                              <a:gd name="T4" fmla="*/ 239 w 244"/>
                              <a:gd name="T5" fmla="*/ 135 h 435"/>
                              <a:gd name="T6" fmla="*/ 234 w 244"/>
                              <a:gd name="T7" fmla="*/ 100 h 435"/>
                              <a:gd name="T8" fmla="*/ 229 w 244"/>
                              <a:gd name="T9" fmla="*/ 65 h 435"/>
                              <a:gd name="T10" fmla="*/ 214 w 244"/>
                              <a:gd name="T11" fmla="*/ 40 h 435"/>
                              <a:gd name="T12" fmla="*/ 199 w 244"/>
                              <a:gd name="T13" fmla="*/ 20 h 435"/>
                              <a:gd name="T14" fmla="*/ 179 w 244"/>
                              <a:gd name="T15" fmla="*/ 5 h 435"/>
                              <a:gd name="T16" fmla="*/ 149 w 244"/>
                              <a:gd name="T17" fmla="*/ 0 h 435"/>
                              <a:gd name="T18" fmla="*/ 149 w 244"/>
                              <a:gd name="T19" fmla="*/ 0 h 435"/>
                              <a:gd name="T20" fmla="*/ 119 w 244"/>
                              <a:gd name="T21" fmla="*/ 5 h 435"/>
                              <a:gd name="T22" fmla="*/ 94 w 244"/>
                              <a:gd name="T23" fmla="*/ 15 h 435"/>
                              <a:gd name="T24" fmla="*/ 69 w 244"/>
                              <a:gd name="T25" fmla="*/ 35 h 435"/>
                              <a:gd name="T26" fmla="*/ 44 w 244"/>
                              <a:gd name="T27" fmla="*/ 60 h 435"/>
                              <a:gd name="T28" fmla="*/ 24 w 244"/>
                              <a:gd name="T29" fmla="*/ 95 h 435"/>
                              <a:gd name="T30" fmla="*/ 14 w 244"/>
                              <a:gd name="T31" fmla="*/ 130 h 435"/>
                              <a:gd name="T32" fmla="*/ 4 w 244"/>
                              <a:gd name="T33" fmla="*/ 175 h 435"/>
                              <a:gd name="T34" fmla="*/ 0 w 244"/>
                              <a:gd name="T35" fmla="*/ 220 h 435"/>
                              <a:gd name="T36" fmla="*/ 0 w 244"/>
                              <a:gd name="T37" fmla="*/ 220 h 435"/>
                              <a:gd name="T38" fmla="*/ 4 w 244"/>
                              <a:gd name="T39" fmla="*/ 260 h 435"/>
                              <a:gd name="T40" fmla="*/ 14 w 244"/>
                              <a:gd name="T41" fmla="*/ 305 h 435"/>
                              <a:gd name="T42" fmla="*/ 24 w 244"/>
                              <a:gd name="T43" fmla="*/ 340 h 435"/>
                              <a:gd name="T44" fmla="*/ 44 w 244"/>
                              <a:gd name="T45" fmla="*/ 370 h 435"/>
                              <a:gd name="T46" fmla="*/ 69 w 244"/>
                              <a:gd name="T47" fmla="*/ 400 h 435"/>
                              <a:gd name="T48" fmla="*/ 94 w 244"/>
                              <a:gd name="T49" fmla="*/ 420 h 435"/>
                              <a:gd name="T50" fmla="*/ 119 w 244"/>
                              <a:gd name="T51" fmla="*/ 430 h 435"/>
                              <a:gd name="T52" fmla="*/ 149 w 244"/>
                              <a:gd name="T53" fmla="*/ 435 h 435"/>
                              <a:gd name="T54" fmla="*/ 149 w 244"/>
                              <a:gd name="T55" fmla="*/ 435 h 435"/>
                              <a:gd name="T56" fmla="*/ 179 w 244"/>
                              <a:gd name="T57" fmla="*/ 430 h 435"/>
                              <a:gd name="T58" fmla="*/ 199 w 244"/>
                              <a:gd name="T59" fmla="*/ 420 h 435"/>
                              <a:gd name="T60" fmla="*/ 214 w 244"/>
                              <a:gd name="T61" fmla="*/ 400 h 435"/>
                              <a:gd name="T62" fmla="*/ 229 w 244"/>
                              <a:gd name="T63" fmla="*/ 375 h 435"/>
                              <a:gd name="T64" fmla="*/ 234 w 244"/>
                              <a:gd name="T65" fmla="*/ 340 h 435"/>
                              <a:gd name="T66" fmla="*/ 239 w 244"/>
                              <a:gd name="T67" fmla="*/ 305 h 435"/>
                              <a:gd name="T68" fmla="*/ 244 w 244"/>
                              <a:gd name="T69" fmla="*/ 220 h 435"/>
                              <a:gd name="T70" fmla="*/ 244 w 244"/>
                              <a:gd name="T71" fmla="*/ 220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244" y="220"/>
                                </a:moveTo>
                                <a:lnTo>
                                  <a:pt x="244" y="220"/>
                                </a:lnTo>
                                <a:lnTo>
                                  <a:pt x="239" y="135"/>
                                </a:lnTo>
                                <a:lnTo>
                                  <a:pt x="234" y="100"/>
                                </a:lnTo>
                                <a:lnTo>
                                  <a:pt x="229" y="65"/>
                                </a:lnTo>
                                <a:lnTo>
                                  <a:pt x="214" y="40"/>
                                </a:lnTo>
                                <a:lnTo>
                                  <a:pt x="199" y="20"/>
                                </a:lnTo>
                                <a:lnTo>
                                  <a:pt x="179" y="5"/>
                                </a:lnTo>
                                <a:lnTo>
                                  <a:pt x="149" y="0"/>
                                </a:lnTo>
                                <a:lnTo>
                                  <a:pt x="119" y="5"/>
                                </a:lnTo>
                                <a:lnTo>
                                  <a:pt x="94" y="15"/>
                                </a:lnTo>
                                <a:lnTo>
                                  <a:pt x="69" y="35"/>
                                </a:lnTo>
                                <a:lnTo>
                                  <a:pt x="44" y="60"/>
                                </a:lnTo>
                                <a:lnTo>
                                  <a:pt x="24" y="95"/>
                                </a:lnTo>
                                <a:lnTo>
                                  <a:pt x="14" y="130"/>
                                </a:lnTo>
                                <a:lnTo>
                                  <a:pt x="4" y="175"/>
                                </a:lnTo>
                                <a:lnTo>
                                  <a:pt x="0" y="220"/>
                                </a:lnTo>
                                <a:lnTo>
                                  <a:pt x="4" y="260"/>
                                </a:lnTo>
                                <a:lnTo>
                                  <a:pt x="14" y="305"/>
                                </a:lnTo>
                                <a:lnTo>
                                  <a:pt x="24" y="340"/>
                                </a:lnTo>
                                <a:lnTo>
                                  <a:pt x="44" y="370"/>
                                </a:lnTo>
                                <a:lnTo>
                                  <a:pt x="69" y="400"/>
                                </a:lnTo>
                                <a:lnTo>
                                  <a:pt x="94" y="420"/>
                                </a:lnTo>
                                <a:lnTo>
                                  <a:pt x="119" y="430"/>
                                </a:lnTo>
                                <a:lnTo>
                                  <a:pt x="149" y="435"/>
                                </a:lnTo>
                                <a:lnTo>
                                  <a:pt x="179" y="430"/>
                                </a:lnTo>
                                <a:lnTo>
                                  <a:pt x="199" y="420"/>
                                </a:lnTo>
                                <a:lnTo>
                                  <a:pt x="214" y="400"/>
                                </a:lnTo>
                                <a:lnTo>
                                  <a:pt x="229" y="375"/>
                                </a:lnTo>
                                <a:lnTo>
                                  <a:pt x="234" y="340"/>
                                </a:lnTo>
                                <a:lnTo>
                                  <a:pt x="239" y="305"/>
                                </a:lnTo>
                                <a:lnTo>
                                  <a:pt x="244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4148"/>
                        <wps:cNvSpPr>
                          <a:spLocks/>
                        </wps:cNvSpPr>
                        <wps:spPr bwMode="auto">
                          <a:xfrm>
                            <a:off x="469" y="7702"/>
                            <a:ext cx="195" cy="300"/>
                          </a:xfrm>
                          <a:custGeom>
                            <a:avLst/>
                            <a:gdLst>
                              <a:gd name="T0" fmla="*/ 195 w 195"/>
                              <a:gd name="T1" fmla="*/ 150 h 300"/>
                              <a:gd name="T2" fmla="*/ 195 w 195"/>
                              <a:gd name="T3" fmla="*/ 150 h 300"/>
                              <a:gd name="T4" fmla="*/ 195 w 195"/>
                              <a:gd name="T5" fmla="*/ 120 h 300"/>
                              <a:gd name="T6" fmla="*/ 190 w 195"/>
                              <a:gd name="T7" fmla="*/ 90 h 300"/>
                              <a:gd name="T8" fmla="*/ 180 w 195"/>
                              <a:gd name="T9" fmla="*/ 65 h 300"/>
                              <a:gd name="T10" fmla="*/ 170 w 195"/>
                              <a:gd name="T11" fmla="*/ 45 h 300"/>
                              <a:gd name="T12" fmla="*/ 155 w 195"/>
                              <a:gd name="T13" fmla="*/ 25 h 300"/>
                              <a:gd name="T14" fmla="*/ 140 w 195"/>
                              <a:gd name="T15" fmla="*/ 10 h 300"/>
                              <a:gd name="T16" fmla="*/ 120 w 195"/>
                              <a:gd name="T17" fmla="*/ 0 h 300"/>
                              <a:gd name="T18" fmla="*/ 100 w 195"/>
                              <a:gd name="T19" fmla="*/ 0 h 300"/>
                              <a:gd name="T20" fmla="*/ 100 w 195"/>
                              <a:gd name="T21" fmla="*/ 0 h 300"/>
                              <a:gd name="T22" fmla="*/ 80 w 195"/>
                              <a:gd name="T23" fmla="*/ 0 h 300"/>
                              <a:gd name="T24" fmla="*/ 60 w 195"/>
                              <a:gd name="T25" fmla="*/ 10 h 300"/>
                              <a:gd name="T26" fmla="*/ 45 w 195"/>
                              <a:gd name="T27" fmla="*/ 25 h 300"/>
                              <a:gd name="T28" fmla="*/ 30 w 195"/>
                              <a:gd name="T29" fmla="*/ 40 h 300"/>
                              <a:gd name="T30" fmla="*/ 15 w 195"/>
                              <a:gd name="T31" fmla="*/ 65 h 300"/>
                              <a:gd name="T32" fmla="*/ 5 w 195"/>
                              <a:gd name="T33" fmla="*/ 90 h 300"/>
                              <a:gd name="T34" fmla="*/ 0 w 195"/>
                              <a:gd name="T35" fmla="*/ 120 h 300"/>
                              <a:gd name="T36" fmla="*/ 0 w 195"/>
                              <a:gd name="T37" fmla="*/ 150 h 300"/>
                              <a:gd name="T38" fmla="*/ 0 w 195"/>
                              <a:gd name="T39" fmla="*/ 150 h 300"/>
                              <a:gd name="T40" fmla="*/ 0 w 195"/>
                              <a:gd name="T41" fmla="*/ 180 h 300"/>
                              <a:gd name="T42" fmla="*/ 5 w 195"/>
                              <a:gd name="T43" fmla="*/ 205 h 300"/>
                              <a:gd name="T44" fmla="*/ 15 w 195"/>
                              <a:gd name="T45" fmla="*/ 230 h 300"/>
                              <a:gd name="T46" fmla="*/ 30 w 195"/>
                              <a:gd name="T47" fmla="*/ 255 h 300"/>
                              <a:gd name="T48" fmla="*/ 45 w 195"/>
                              <a:gd name="T49" fmla="*/ 270 h 300"/>
                              <a:gd name="T50" fmla="*/ 60 w 195"/>
                              <a:gd name="T51" fmla="*/ 285 h 300"/>
                              <a:gd name="T52" fmla="*/ 80 w 195"/>
                              <a:gd name="T53" fmla="*/ 295 h 300"/>
                              <a:gd name="T54" fmla="*/ 100 w 195"/>
                              <a:gd name="T55" fmla="*/ 300 h 300"/>
                              <a:gd name="T56" fmla="*/ 100 w 195"/>
                              <a:gd name="T57" fmla="*/ 300 h 300"/>
                              <a:gd name="T58" fmla="*/ 120 w 195"/>
                              <a:gd name="T59" fmla="*/ 295 h 300"/>
                              <a:gd name="T60" fmla="*/ 140 w 195"/>
                              <a:gd name="T61" fmla="*/ 285 h 300"/>
                              <a:gd name="T62" fmla="*/ 155 w 195"/>
                              <a:gd name="T63" fmla="*/ 275 h 300"/>
                              <a:gd name="T64" fmla="*/ 170 w 195"/>
                              <a:gd name="T65" fmla="*/ 255 h 300"/>
                              <a:gd name="T66" fmla="*/ 180 w 195"/>
                              <a:gd name="T67" fmla="*/ 230 h 300"/>
                              <a:gd name="T68" fmla="*/ 190 w 195"/>
                              <a:gd name="T69" fmla="*/ 205 h 300"/>
                              <a:gd name="T70" fmla="*/ 195 w 195"/>
                              <a:gd name="T71" fmla="*/ 180 h 300"/>
                              <a:gd name="T72" fmla="*/ 195 w 195"/>
                              <a:gd name="T73" fmla="*/ 150 h 300"/>
                              <a:gd name="T74" fmla="*/ 195 w 195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5" h="300">
                                <a:moveTo>
                                  <a:pt x="195" y="150"/>
                                </a:moveTo>
                                <a:lnTo>
                                  <a:pt x="195" y="150"/>
                                </a:lnTo>
                                <a:lnTo>
                                  <a:pt x="195" y="120"/>
                                </a:lnTo>
                                <a:lnTo>
                                  <a:pt x="190" y="90"/>
                                </a:lnTo>
                                <a:lnTo>
                                  <a:pt x="180" y="65"/>
                                </a:lnTo>
                                <a:lnTo>
                                  <a:pt x="170" y="45"/>
                                </a:lnTo>
                                <a:lnTo>
                                  <a:pt x="155" y="25"/>
                                </a:lnTo>
                                <a:lnTo>
                                  <a:pt x="140" y="10"/>
                                </a:lnTo>
                                <a:lnTo>
                                  <a:pt x="120" y="0"/>
                                </a:lnTo>
                                <a:lnTo>
                                  <a:pt x="100" y="0"/>
                                </a:lnTo>
                                <a:lnTo>
                                  <a:pt x="80" y="0"/>
                                </a:lnTo>
                                <a:lnTo>
                                  <a:pt x="60" y="10"/>
                                </a:lnTo>
                                <a:lnTo>
                                  <a:pt x="45" y="25"/>
                                </a:lnTo>
                                <a:lnTo>
                                  <a:pt x="30" y="40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05"/>
                                </a:lnTo>
                                <a:lnTo>
                                  <a:pt x="15" y="230"/>
                                </a:lnTo>
                                <a:lnTo>
                                  <a:pt x="30" y="255"/>
                                </a:lnTo>
                                <a:lnTo>
                                  <a:pt x="45" y="270"/>
                                </a:lnTo>
                                <a:lnTo>
                                  <a:pt x="60" y="285"/>
                                </a:lnTo>
                                <a:lnTo>
                                  <a:pt x="80" y="295"/>
                                </a:lnTo>
                                <a:lnTo>
                                  <a:pt x="100" y="300"/>
                                </a:lnTo>
                                <a:lnTo>
                                  <a:pt x="120" y="295"/>
                                </a:lnTo>
                                <a:lnTo>
                                  <a:pt x="140" y="285"/>
                                </a:lnTo>
                                <a:lnTo>
                                  <a:pt x="155" y="275"/>
                                </a:lnTo>
                                <a:lnTo>
                                  <a:pt x="170" y="255"/>
                                </a:lnTo>
                                <a:lnTo>
                                  <a:pt x="180" y="230"/>
                                </a:lnTo>
                                <a:lnTo>
                                  <a:pt x="190" y="205"/>
                                </a:lnTo>
                                <a:lnTo>
                                  <a:pt x="195" y="180"/>
                                </a:lnTo>
                                <a:lnTo>
                                  <a:pt x="195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4149"/>
                        <wps:cNvSpPr>
                          <a:spLocks/>
                        </wps:cNvSpPr>
                        <wps:spPr bwMode="auto">
                          <a:xfrm>
                            <a:off x="499" y="7747"/>
                            <a:ext cx="165" cy="210"/>
                          </a:xfrm>
                          <a:custGeom>
                            <a:avLst/>
                            <a:gdLst>
                              <a:gd name="T0" fmla="*/ 165 w 165"/>
                              <a:gd name="T1" fmla="*/ 105 h 210"/>
                              <a:gd name="T2" fmla="*/ 165 w 165"/>
                              <a:gd name="T3" fmla="*/ 105 h 210"/>
                              <a:gd name="T4" fmla="*/ 160 w 165"/>
                              <a:gd name="T5" fmla="*/ 80 h 210"/>
                              <a:gd name="T6" fmla="*/ 155 w 165"/>
                              <a:gd name="T7" fmla="*/ 65 h 210"/>
                              <a:gd name="T8" fmla="*/ 145 w 165"/>
                              <a:gd name="T9" fmla="*/ 45 h 210"/>
                              <a:gd name="T10" fmla="*/ 135 w 165"/>
                              <a:gd name="T11" fmla="*/ 30 h 210"/>
                              <a:gd name="T12" fmla="*/ 120 w 165"/>
                              <a:gd name="T13" fmla="*/ 15 h 210"/>
                              <a:gd name="T14" fmla="*/ 100 w 165"/>
                              <a:gd name="T15" fmla="*/ 5 h 210"/>
                              <a:gd name="T16" fmla="*/ 85 w 165"/>
                              <a:gd name="T17" fmla="*/ 0 h 210"/>
                              <a:gd name="T18" fmla="*/ 70 w 165"/>
                              <a:gd name="T19" fmla="*/ 0 h 210"/>
                              <a:gd name="T20" fmla="*/ 70 w 165"/>
                              <a:gd name="T21" fmla="*/ 0 h 210"/>
                              <a:gd name="T22" fmla="*/ 55 w 165"/>
                              <a:gd name="T23" fmla="*/ 0 h 210"/>
                              <a:gd name="T24" fmla="*/ 45 w 165"/>
                              <a:gd name="T25" fmla="*/ 5 h 210"/>
                              <a:gd name="T26" fmla="*/ 30 w 165"/>
                              <a:gd name="T27" fmla="*/ 15 h 210"/>
                              <a:gd name="T28" fmla="*/ 20 w 165"/>
                              <a:gd name="T29" fmla="*/ 30 h 210"/>
                              <a:gd name="T30" fmla="*/ 5 w 165"/>
                              <a:gd name="T31" fmla="*/ 60 h 210"/>
                              <a:gd name="T32" fmla="*/ 0 w 165"/>
                              <a:gd name="T33" fmla="*/ 105 h 210"/>
                              <a:gd name="T34" fmla="*/ 0 w 165"/>
                              <a:gd name="T35" fmla="*/ 105 h 210"/>
                              <a:gd name="T36" fmla="*/ 5 w 165"/>
                              <a:gd name="T37" fmla="*/ 145 h 210"/>
                              <a:gd name="T38" fmla="*/ 20 w 165"/>
                              <a:gd name="T39" fmla="*/ 175 h 210"/>
                              <a:gd name="T40" fmla="*/ 30 w 165"/>
                              <a:gd name="T41" fmla="*/ 190 h 210"/>
                              <a:gd name="T42" fmla="*/ 45 w 165"/>
                              <a:gd name="T43" fmla="*/ 200 h 210"/>
                              <a:gd name="T44" fmla="*/ 55 w 165"/>
                              <a:gd name="T45" fmla="*/ 205 h 210"/>
                              <a:gd name="T46" fmla="*/ 70 w 165"/>
                              <a:gd name="T47" fmla="*/ 210 h 210"/>
                              <a:gd name="T48" fmla="*/ 70 w 165"/>
                              <a:gd name="T49" fmla="*/ 210 h 210"/>
                              <a:gd name="T50" fmla="*/ 85 w 165"/>
                              <a:gd name="T51" fmla="*/ 205 h 210"/>
                              <a:gd name="T52" fmla="*/ 100 w 165"/>
                              <a:gd name="T53" fmla="*/ 200 h 210"/>
                              <a:gd name="T54" fmla="*/ 120 w 165"/>
                              <a:gd name="T55" fmla="*/ 190 h 210"/>
                              <a:gd name="T56" fmla="*/ 135 w 165"/>
                              <a:gd name="T57" fmla="*/ 180 h 210"/>
                              <a:gd name="T58" fmla="*/ 145 w 165"/>
                              <a:gd name="T59" fmla="*/ 160 h 210"/>
                              <a:gd name="T60" fmla="*/ 155 w 165"/>
                              <a:gd name="T61" fmla="*/ 145 h 210"/>
                              <a:gd name="T62" fmla="*/ 160 w 165"/>
                              <a:gd name="T63" fmla="*/ 125 h 210"/>
                              <a:gd name="T64" fmla="*/ 165 w 165"/>
                              <a:gd name="T65" fmla="*/ 105 h 210"/>
                              <a:gd name="T66" fmla="*/ 165 w 165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5" h="210">
                                <a:moveTo>
                                  <a:pt x="165" y="105"/>
                                </a:moveTo>
                                <a:lnTo>
                                  <a:pt x="165" y="105"/>
                                </a:lnTo>
                                <a:lnTo>
                                  <a:pt x="160" y="80"/>
                                </a:lnTo>
                                <a:lnTo>
                                  <a:pt x="155" y="65"/>
                                </a:lnTo>
                                <a:lnTo>
                                  <a:pt x="145" y="45"/>
                                </a:lnTo>
                                <a:lnTo>
                                  <a:pt x="135" y="30"/>
                                </a:lnTo>
                                <a:lnTo>
                                  <a:pt x="120" y="15"/>
                                </a:lnTo>
                                <a:lnTo>
                                  <a:pt x="100" y="5"/>
                                </a:lnTo>
                                <a:lnTo>
                                  <a:pt x="85" y="0"/>
                                </a:lnTo>
                                <a:lnTo>
                                  <a:pt x="70" y="0"/>
                                </a:lnTo>
                                <a:lnTo>
                                  <a:pt x="55" y="0"/>
                                </a:lnTo>
                                <a:lnTo>
                                  <a:pt x="45" y="5"/>
                                </a:lnTo>
                                <a:lnTo>
                                  <a:pt x="30" y="15"/>
                                </a:lnTo>
                                <a:lnTo>
                                  <a:pt x="20" y="30"/>
                                </a:lnTo>
                                <a:lnTo>
                                  <a:pt x="5" y="60"/>
                                </a:lnTo>
                                <a:lnTo>
                                  <a:pt x="0" y="105"/>
                                </a:lnTo>
                                <a:lnTo>
                                  <a:pt x="5" y="145"/>
                                </a:lnTo>
                                <a:lnTo>
                                  <a:pt x="20" y="175"/>
                                </a:lnTo>
                                <a:lnTo>
                                  <a:pt x="30" y="190"/>
                                </a:lnTo>
                                <a:lnTo>
                                  <a:pt x="45" y="200"/>
                                </a:lnTo>
                                <a:lnTo>
                                  <a:pt x="55" y="205"/>
                                </a:lnTo>
                                <a:lnTo>
                                  <a:pt x="70" y="210"/>
                                </a:lnTo>
                                <a:lnTo>
                                  <a:pt x="85" y="205"/>
                                </a:lnTo>
                                <a:lnTo>
                                  <a:pt x="100" y="200"/>
                                </a:lnTo>
                                <a:lnTo>
                                  <a:pt x="120" y="190"/>
                                </a:lnTo>
                                <a:lnTo>
                                  <a:pt x="135" y="180"/>
                                </a:lnTo>
                                <a:lnTo>
                                  <a:pt x="145" y="160"/>
                                </a:lnTo>
                                <a:lnTo>
                                  <a:pt x="155" y="145"/>
                                </a:lnTo>
                                <a:lnTo>
                                  <a:pt x="160" y="125"/>
                                </a:lnTo>
                                <a:lnTo>
                                  <a:pt x="165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4150"/>
                        <wps:cNvSpPr>
                          <a:spLocks/>
                        </wps:cNvSpPr>
                        <wps:spPr bwMode="auto">
                          <a:xfrm>
                            <a:off x="519" y="7777"/>
                            <a:ext cx="145" cy="145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5 h 145"/>
                              <a:gd name="T2" fmla="*/ 145 w 145"/>
                              <a:gd name="T3" fmla="*/ 75 h 145"/>
                              <a:gd name="T4" fmla="*/ 140 w 145"/>
                              <a:gd name="T5" fmla="*/ 60 h 145"/>
                              <a:gd name="T6" fmla="*/ 135 w 145"/>
                              <a:gd name="T7" fmla="*/ 45 h 145"/>
                              <a:gd name="T8" fmla="*/ 120 w 145"/>
                              <a:gd name="T9" fmla="*/ 30 h 145"/>
                              <a:gd name="T10" fmla="*/ 110 w 145"/>
                              <a:gd name="T11" fmla="*/ 20 h 145"/>
                              <a:gd name="T12" fmla="*/ 75 w 145"/>
                              <a:gd name="T13" fmla="*/ 5 h 145"/>
                              <a:gd name="T14" fmla="*/ 50 w 145"/>
                              <a:gd name="T15" fmla="*/ 0 h 145"/>
                              <a:gd name="T16" fmla="*/ 50 w 145"/>
                              <a:gd name="T17" fmla="*/ 0 h 145"/>
                              <a:gd name="T18" fmla="*/ 40 w 145"/>
                              <a:gd name="T19" fmla="*/ 0 h 145"/>
                              <a:gd name="T20" fmla="*/ 30 w 145"/>
                              <a:gd name="T21" fmla="*/ 5 h 145"/>
                              <a:gd name="T22" fmla="*/ 15 w 145"/>
                              <a:gd name="T23" fmla="*/ 20 h 145"/>
                              <a:gd name="T24" fmla="*/ 5 w 145"/>
                              <a:gd name="T25" fmla="*/ 45 h 145"/>
                              <a:gd name="T26" fmla="*/ 0 w 145"/>
                              <a:gd name="T27" fmla="*/ 75 h 145"/>
                              <a:gd name="T28" fmla="*/ 0 w 145"/>
                              <a:gd name="T29" fmla="*/ 75 h 145"/>
                              <a:gd name="T30" fmla="*/ 5 w 145"/>
                              <a:gd name="T31" fmla="*/ 100 h 145"/>
                              <a:gd name="T32" fmla="*/ 15 w 145"/>
                              <a:gd name="T33" fmla="*/ 125 h 145"/>
                              <a:gd name="T34" fmla="*/ 30 w 145"/>
                              <a:gd name="T35" fmla="*/ 140 h 145"/>
                              <a:gd name="T36" fmla="*/ 50 w 145"/>
                              <a:gd name="T37" fmla="*/ 145 h 145"/>
                              <a:gd name="T38" fmla="*/ 50 w 145"/>
                              <a:gd name="T39" fmla="*/ 145 h 145"/>
                              <a:gd name="T40" fmla="*/ 75 w 145"/>
                              <a:gd name="T41" fmla="*/ 140 h 145"/>
                              <a:gd name="T42" fmla="*/ 105 w 145"/>
                              <a:gd name="T43" fmla="*/ 125 h 145"/>
                              <a:gd name="T44" fmla="*/ 120 w 145"/>
                              <a:gd name="T45" fmla="*/ 115 h 145"/>
                              <a:gd name="T46" fmla="*/ 135 w 145"/>
                              <a:gd name="T47" fmla="*/ 105 h 145"/>
                              <a:gd name="T48" fmla="*/ 140 w 145"/>
                              <a:gd name="T49" fmla="*/ 90 h 145"/>
                              <a:gd name="T50" fmla="*/ 145 w 145"/>
                              <a:gd name="T51" fmla="*/ 75 h 145"/>
                              <a:gd name="T52" fmla="*/ 145 w 145"/>
                              <a:gd name="T53" fmla="*/ 7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145" y="75"/>
                                </a:moveTo>
                                <a:lnTo>
                                  <a:pt x="145" y="75"/>
                                </a:lnTo>
                                <a:lnTo>
                                  <a:pt x="140" y="60"/>
                                </a:lnTo>
                                <a:lnTo>
                                  <a:pt x="135" y="45"/>
                                </a:lnTo>
                                <a:lnTo>
                                  <a:pt x="120" y="30"/>
                                </a:lnTo>
                                <a:lnTo>
                                  <a:pt x="110" y="20"/>
                                </a:lnTo>
                                <a:lnTo>
                                  <a:pt x="75" y="5"/>
                                </a:lnTo>
                                <a:lnTo>
                                  <a:pt x="50" y="0"/>
                                </a:lnTo>
                                <a:lnTo>
                                  <a:pt x="40" y="0"/>
                                </a:lnTo>
                                <a:lnTo>
                                  <a:pt x="30" y="5"/>
                                </a:lnTo>
                                <a:lnTo>
                                  <a:pt x="15" y="20"/>
                                </a:lnTo>
                                <a:lnTo>
                                  <a:pt x="5" y="45"/>
                                </a:lnTo>
                                <a:lnTo>
                                  <a:pt x="0" y="75"/>
                                </a:lnTo>
                                <a:lnTo>
                                  <a:pt x="5" y="100"/>
                                </a:lnTo>
                                <a:lnTo>
                                  <a:pt x="15" y="125"/>
                                </a:lnTo>
                                <a:lnTo>
                                  <a:pt x="30" y="140"/>
                                </a:lnTo>
                                <a:lnTo>
                                  <a:pt x="50" y="145"/>
                                </a:lnTo>
                                <a:lnTo>
                                  <a:pt x="75" y="140"/>
                                </a:lnTo>
                                <a:lnTo>
                                  <a:pt x="105" y="125"/>
                                </a:lnTo>
                                <a:lnTo>
                                  <a:pt x="120" y="115"/>
                                </a:lnTo>
                                <a:lnTo>
                                  <a:pt x="135" y="105"/>
                                </a:lnTo>
                                <a:lnTo>
                                  <a:pt x="140" y="90"/>
                                </a:lnTo>
                                <a:lnTo>
                                  <a:pt x="145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4151"/>
                        <wps:cNvSpPr>
                          <a:spLocks/>
                        </wps:cNvSpPr>
                        <wps:spPr bwMode="auto">
                          <a:xfrm>
                            <a:off x="664" y="7597"/>
                            <a:ext cx="20" cy="510"/>
                          </a:xfrm>
                          <a:custGeom>
                            <a:avLst/>
                            <a:gdLst>
                              <a:gd name="T0" fmla="*/ 0 w 20"/>
                              <a:gd name="T1" fmla="*/ 510 h 510"/>
                              <a:gd name="T2" fmla="*/ 0 w 20"/>
                              <a:gd name="T3" fmla="*/ 510 h 510"/>
                              <a:gd name="T4" fmla="*/ 10 w 20"/>
                              <a:gd name="T5" fmla="*/ 490 h 510"/>
                              <a:gd name="T6" fmla="*/ 20 w 20"/>
                              <a:gd name="T7" fmla="*/ 440 h 510"/>
                              <a:gd name="T8" fmla="*/ 20 w 20"/>
                              <a:gd name="T9" fmla="*/ 410 h 510"/>
                              <a:gd name="T10" fmla="*/ 20 w 20"/>
                              <a:gd name="T11" fmla="*/ 365 h 510"/>
                              <a:gd name="T12" fmla="*/ 10 w 20"/>
                              <a:gd name="T13" fmla="*/ 315 h 510"/>
                              <a:gd name="T14" fmla="*/ 0 w 20"/>
                              <a:gd name="T15" fmla="*/ 255 h 510"/>
                              <a:gd name="T16" fmla="*/ 0 w 20"/>
                              <a:gd name="T17" fmla="*/ 255 h 510"/>
                              <a:gd name="T18" fmla="*/ 0 w 20"/>
                              <a:gd name="T19" fmla="*/ 255 h 510"/>
                              <a:gd name="T20" fmla="*/ 10 w 20"/>
                              <a:gd name="T21" fmla="*/ 195 h 510"/>
                              <a:gd name="T22" fmla="*/ 15 w 20"/>
                              <a:gd name="T23" fmla="*/ 140 h 510"/>
                              <a:gd name="T24" fmla="*/ 20 w 20"/>
                              <a:gd name="T25" fmla="*/ 100 h 510"/>
                              <a:gd name="T26" fmla="*/ 20 w 20"/>
                              <a:gd name="T27" fmla="*/ 70 h 510"/>
                              <a:gd name="T28" fmla="*/ 10 w 20"/>
                              <a:gd name="T29" fmla="*/ 25 h 510"/>
                              <a:gd name="T30" fmla="*/ 0 w 20"/>
                              <a:gd name="T31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0" y="510"/>
                                </a:moveTo>
                                <a:lnTo>
                                  <a:pt x="0" y="510"/>
                                </a:lnTo>
                                <a:lnTo>
                                  <a:pt x="10" y="490"/>
                                </a:lnTo>
                                <a:lnTo>
                                  <a:pt x="20" y="440"/>
                                </a:lnTo>
                                <a:lnTo>
                                  <a:pt x="20" y="410"/>
                                </a:lnTo>
                                <a:lnTo>
                                  <a:pt x="20" y="365"/>
                                </a:lnTo>
                                <a:lnTo>
                                  <a:pt x="10" y="315"/>
                                </a:lnTo>
                                <a:lnTo>
                                  <a:pt x="0" y="255"/>
                                </a:lnTo>
                                <a:lnTo>
                                  <a:pt x="10" y="195"/>
                                </a:lnTo>
                                <a:lnTo>
                                  <a:pt x="15" y="140"/>
                                </a:lnTo>
                                <a:lnTo>
                                  <a:pt x="20" y="100"/>
                                </a:lnTo>
                                <a:lnTo>
                                  <a:pt x="20" y="70"/>
                                </a:lnTo>
                                <a:lnTo>
                                  <a:pt x="10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4152"/>
                        <wps:cNvSpPr>
                          <a:spLocks/>
                        </wps:cNvSpPr>
                        <wps:spPr bwMode="auto">
                          <a:xfrm>
                            <a:off x="664" y="7597"/>
                            <a:ext cx="45" cy="510"/>
                          </a:xfrm>
                          <a:custGeom>
                            <a:avLst/>
                            <a:gdLst>
                              <a:gd name="T0" fmla="*/ 0 w 45"/>
                              <a:gd name="T1" fmla="*/ 510 h 510"/>
                              <a:gd name="T2" fmla="*/ 0 w 45"/>
                              <a:gd name="T3" fmla="*/ 510 h 510"/>
                              <a:gd name="T4" fmla="*/ 15 w 45"/>
                              <a:gd name="T5" fmla="*/ 470 h 510"/>
                              <a:gd name="T6" fmla="*/ 25 w 45"/>
                              <a:gd name="T7" fmla="*/ 420 h 510"/>
                              <a:gd name="T8" fmla="*/ 35 w 45"/>
                              <a:gd name="T9" fmla="*/ 355 h 510"/>
                              <a:gd name="T10" fmla="*/ 45 w 45"/>
                              <a:gd name="T11" fmla="*/ 280 h 510"/>
                              <a:gd name="T12" fmla="*/ 40 w 45"/>
                              <a:gd name="T13" fmla="*/ 195 h 510"/>
                              <a:gd name="T14" fmla="*/ 35 w 45"/>
                              <a:gd name="T15" fmla="*/ 150 h 510"/>
                              <a:gd name="T16" fmla="*/ 30 w 45"/>
                              <a:gd name="T17" fmla="*/ 100 h 510"/>
                              <a:gd name="T18" fmla="*/ 15 w 45"/>
                              <a:gd name="T19" fmla="*/ 50 h 510"/>
                              <a:gd name="T20" fmla="*/ 0 w 45"/>
                              <a:gd name="T21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0">
                                <a:moveTo>
                                  <a:pt x="0" y="510"/>
                                </a:moveTo>
                                <a:lnTo>
                                  <a:pt x="0" y="510"/>
                                </a:lnTo>
                                <a:lnTo>
                                  <a:pt x="15" y="470"/>
                                </a:lnTo>
                                <a:lnTo>
                                  <a:pt x="25" y="420"/>
                                </a:lnTo>
                                <a:lnTo>
                                  <a:pt x="35" y="355"/>
                                </a:lnTo>
                                <a:lnTo>
                                  <a:pt x="45" y="280"/>
                                </a:lnTo>
                                <a:lnTo>
                                  <a:pt x="40" y="195"/>
                                </a:lnTo>
                                <a:lnTo>
                                  <a:pt x="35" y="150"/>
                                </a:lnTo>
                                <a:lnTo>
                                  <a:pt x="30" y="100"/>
                                </a:lnTo>
                                <a:lnTo>
                                  <a:pt x="15" y="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4153"/>
                        <wps:cNvCnPr/>
                        <wps:spPr bwMode="auto">
                          <a:xfrm flipV="1">
                            <a:off x="759" y="7592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4154"/>
                        <wps:cNvCnPr/>
                        <wps:spPr bwMode="auto">
                          <a:xfrm flipV="1">
                            <a:off x="789" y="7592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Freeform 4155"/>
                        <wps:cNvSpPr>
                          <a:spLocks/>
                        </wps:cNvSpPr>
                        <wps:spPr bwMode="auto">
                          <a:xfrm>
                            <a:off x="415" y="7066"/>
                            <a:ext cx="249" cy="51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0 h 51"/>
                              <a:gd name="T2" fmla="*/ 249 w 249"/>
                              <a:gd name="T3" fmla="*/ 10 h 51"/>
                              <a:gd name="T4" fmla="*/ 239 w 249"/>
                              <a:gd name="T5" fmla="*/ 25 h 51"/>
                              <a:gd name="T6" fmla="*/ 224 w 249"/>
                              <a:gd name="T7" fmla="*/ 35 h 51"/>
                              <a:gd name="T8" fmla="*/ 199 w 249"/>
                              <a:gd name="T9" fmla="*/ 46 h 51"/>
                              <a:gd name="T10" fmla="*/ 169 w 249"/>
                              <a:gd name="T11" fmla="*/ 51 h 51"/>
                              <a:gd name="T12" fmla="*/ 139 w 249"/>
                              <a:gd name="T13" fmla="*/ 46 h 51"/>
                              <a:gd name="T14" fmla="*/ 114 w 249"/>
                              <a:gd name="T15" fmla="*/ 35 h 51"/>
                              <a:gd name="T16" fmla="*/ 94 w 249"/>
                              <a:gd name="T17" fmla="*/ 25 h 51"/>
                              <a:gd name="T18" fmla="*/ 64 w 249"/>
                              <a:gd name="T19" fmla="*/ 5 h 51"/>
                              <a:gd name="T20" fmla="*/ 64 w 249"/>
                              <a:gd name="T21" fmla="*/ 5 h 51"/>
                              <a:gd name="T22" fmla="*/ 59 w 249"/>
                              <a:gd name="T23" fmla="*/ 0 h 51"/>
                              <a:gd name="T24" fmla="*/ 49 w 249"/>
                              <a:gd name="T25" fmla="*/ 5 h 51"/>
                              <a:gd name="T26" fmla="*/ 34 w 249"/>
                              <a:gd name="T27" fmla="*/ 20 h 51"/>
                              <a:gd name="T28" fmla="*/ 14 w 249"/>
                              <a:gd name="T29" fmla="*/ 51 h 51"/>
                              <a:gd name="T30" fmla="*/ 0 w 249"/>
                              <a:gd name="T31" fmla="*/ 5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1">
                                <a:moveTo>
                                  <a:pt x="249" y="10"/>
                                </a:moveTo>
                                <a:lnTo>
                                  <a:pt x="249" y="10"/>
                                </a:lnTo>
                                <a:lnTo>
                                  <a:pt x="239" y="25"/>
                                </a:lnTo>
                                <a:lnTo>
                                  <a:pt x="224" y="35"/>
                                </a:lnTo>
                                <a:lnTo>
                                  <a:pt x="199" y="46"/>
                                </a:lnTo>
                                <a:lnTo>
                                  <a:pt x="169" y="51"/>
                                </a:lnTo>
                                <a:lnTo>
                                  <a:pt x="139" y="46"/>
                                </a:lnTo>
                                <a:lnTo>
                                  <a:pt x="114" y="35"/>
                                </a:lnTo>
                                <a:lnTo>
                                  <a:pt x="94" y="25"/>
                                </a:lnTo>
                                <a:lnTo>
                                  <a:pt x="64" y="5"/>
                                </a:lnTo>
                                <a:lnTo>
                                  <a:pt x="59" y="0"/>
                                </a:lnTo>
                                <a:lnTo>
                                  <a:pt x="49" y="5"/>
                                </a:lnTo>
                                <a:lnTo>
                                  <a:pt x="34" y="20"/>
                                </a:lnTo>
                                <a:lnTo>
                                  <a:pt x="14" y="51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4156"/>
                        <wps:cNvSpPr>
                          <a:spLocks/>
                        </wps:cNvSpPr>
                        <wps:spPr bwMode="auto">
                          <a:xfrm>
                            <a:off x="415" y="7542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50 h 50"/>
                              <a:gd name="T2" fmla="*/ 249 w 249"/>
                              <a:gd name="T3" fmla="*/ 50 h 50"/>
                              <a:gd name="T4" fmla="*/ 224 w 249"/>
                              <a:gd name="T5" fmla="*/ 25 h 50"/>
                              <a:gd name="T6" fmla="*/ 199 w 249"/>
                              <a:gd name="T7" fmla="*/ 10 h 50"/>
                              <a:gd name="T8" fmla="*/ 169 w 249"/>
                              <a:gd name="T9" fmla="*/ 5 h 50"/>
                              <a:gd name="T10" fmla="*/ 139 w 249"/>
                              <a:gd name="T11" fmla="*/ 10 h 50"/>
                              <a:gd name="T12" fmla="*/ 114 w 249"/>
                              <a:gd name="T13" fmla="*/ 20 h 50"/>
                              <a:gd name="T14" fmla="*/ 94 w 249"/>
                              <a:gd name="T15" fmla="*/ 30 h 50"/>
                              <a:gd name="T16" fmla="*/ 64 w 249"/>
                              <a:gd name="T17" fmla="*/ 45 h 50"/>
                              <a:gd name="T18" fmla="*/ 64 w 249"/>
                              <a:gd name="T19" fmla="*/ 45 h 50"/>
                              <a:gd name="T20" fmla="*/ 59 w 249"/>
                              <a:gd name="T21" fmla="*/ 50 h 50"/>
                              <a:gd name="T22" fmla="*/ 54 w 249"/>
                              <a:gd name="T23" fmla="*/ 45 h 50"/>
                              <a:gd name="T24" fmla="*/ 34 w 249"/>
                              <a:gd name="T25" fmla="*/ 30 h 50"/>
                              <a:gd name="T26" fmla="*/ 14 w 249"/>
                              <a:gd name="T27" fmla="*/ 0 h 50"/>
                              <a:gd name="T28" fmla="*/ 0 w 249"/>
                              <a:gd name="T2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50"/>
                                </a:moveTo>
                                <a:lnTo>
                                  <a:pt x="249" y="50"/>
                                </a:lnTo>
                                <a:lnTo>
                                  <a:pt x="224" y="25"/>
                                </a:lnTo>
                                <a:lnTo>
                                  <a:pt x="199" y="10"/>
                                </a:lnTo>
                                <a:lnTo>
                                  <a:pt x="169" y="5"/>
                                </a:lnTo>
                                <a:lnTo>
                                  <a:pt x="139" y="10"/>
                                </a:lnTo>
                                <a:lnTo>
                                  <a:pt x="114" y="20"/>
                                </a:lnTo>
                                <a:lnTo>
                                  <a:pt x="94" y="30"/>
                                </a:lnTo>
                                <a:lnTo>
                                  <a:pt x="64" y="45"/>
                                </a:lnTo>
                                <a:lnTo>
                                  <a:pt x="59" y="50"/>
                                </a:lnTo>
                                <a:lnTo>
                                  <a:pt x="54" y="45"/>
                                </a:lnTo>
                                <a:lnTo>
                                  <a:pt x="34" y="30"/>
                                </a:lnTo>
                                <a:lnTo>
                                  <a:pt x="14" y="0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4157"/>
                        <wps:cNvSpPr>
                          <a:spLocks/>
                        </wps:cNvSpPr>
                        <wps:spPr bwMode="auto">
                          <a:xfrm>
                            <a:off x="420" y="7112"/>
                            <a:ext cx="244" cy="435"/>
                          </a:xfrm>
                          <a:custGeom>
                            <a:avLst/>
                            <a:gdLst>
                              <a:gd name="T0" fmla="*/ 244 w 244"/>
                              <a:gd name="T1" fmla="*/ 220 h 435"/>
                              <a:gd name="T2" fmla="*/ 244 w 244"/>
                              <a:gd name="T3" fmla="*/ 220 h 435"/>
                              <a:gd name="T4" fmla="*/ 239 w 244"/>
                              <a:gd name="T5" fmla="*/ 135 h 435"/>
                              <a:gd name="T6" fmla="*/ 234 w 244"/>
                              <a:gd name="T7" fmla="*/ 100 h 435"/>
                              <a:gd name="T8" fmla="*/ 229 w 244"/>
                              <a:gd name="T9" fmla="*/ 65 h 435"/>
                              <a:gd name="T10" fmla="*/ 214 w 244"/>
                              <a:gd name="T11" fmla="*/ 40 h 435"/>
                              <a:gd name="T12" fmla="*/ 199 w 244"/>
                              <a:gd name="T13" fmla="*/ 20 h 435"/>
                              <a:gd name="T14" fmla="*/ 179 w 244"/>
                              <a:gd name="T15" fmla="*/ 5 h 435"/>
                              <a:gd name="T16" fmla="*/ 149 w 244"/>
                              <a:gd name="T17" fmla="*/ 0 h 435"/>
                              <a:gd name="T18" fmla="*/ 149 w 244"/>
                              <a:gd name="T19" fmla="*/ 0 h 435"/>
                              <a:gd name="T20" fmla="*/ 119 w 244"/>
                              <a:gd name="T21" fmla="*/ 5 h 435"/>
                              <a:gd name="T22" fmla="*/ 94 w 244"/>
                              <a:gd name="T23" fmla="*/ 15 h 435"/>
                              <a:gd name="T24" fmla="*/ 69 w 244"/>
                              <a:gd name="T25" fmla="*/ 35 h 435"/>
                              <a:gd name="T26" fmla="*/ 44 w 244"/>
                              <a:gd name="T27" fmla="*/ 65 h 435"/>
                              <a:gd name="T28" fmla="*/ 24 w 244"/>
                              <a:gd name="T29" fmla="*/ 95 h 435"/>
                              <a:gd name="T30" fmla="*/ 14 w 244"/>
                              <a:gd name="T31" fmla="*/ 135 h 435"/>
                              <a:gd name="T32" fmla="*/ 4 w 244"/>
                              <a:gd name="T33" fmla="*/ 175 h 435"/>
                              <a:gd name="T34" fmla="*/ 0 w 244"/>
                              <a:gd name="T35" fmla="*/ 220 h 435"/>
                              <a:gd name="T36" fmla="*/ 0 w 244"/>
                              <a:gd name="T37" fmla="*/ 220 h 435"/>
                              <a:gd name="T38" fmla="*/ 4 w 244"/>
                              <a:gd name="T39" fmla="*/ 265 h 435"/>
                              <a:gd name="T40" fmla="*/ 14 w 244"/>
                              <a:gd name="T41" fmla="*/ 305 h 435"/>
                              <a:gd name="T42" fmla="*/ 24 w 244"/>
                              <a:gd name="T43" fmla="*/ 340 h 435"/>
                              <a:gd name="T44" fmla="*/ 44 w 244"/>
                              <a:gd name="T45" fmla="*/ 375 h 435"/>
                              <a:gd name="T46" fmla="*/ 69 w 244"/>
                              <a:gd name="T47" fmla="*/ 400 h 435"/>
                              <a:gd name="T48" fmla="*/ 94 w 244"/>
                              <a:gd name="T49" fmla="*/ 420 h 435"/>
                              <a:gd name="T50" fmla="*/ 119 w 244"/>
                              <a:gd name="T51" fmla="*/ 430 h 435"/>
                              <a:gd name="T52" fmla="*/ 149 w 244"/>
                              <a:gd name="T53" fmla="*/ 435 h 435"/>
                              <a:gd name="T54" fmla="*/ 149 w 244"/>
                              <a:gd name="T55" fmla="*/ 435 h 435"/>
                              <a:gd name="T56" fmla="*/ 179 w 244"/>
                              <a:gd name="T57" fmla="*/ 435 h 435"/>
                              <a:gd name="T58" fmla="*/ 199 w 244"/>
                              <a:gd name="T59" fmla="*/ 420 h 435"/>
                              <a:gd name="T60" fmla="*/ 214 w 244"/>
                              <a:gd name="T61" fmla="*/ 400 h 435"/>
                              <a:gd name="T62" fmla="*/ 229 w 244"/>
                              <a:gd name="T63" fmla="*/ 375 h 435"/>
                              <a:gd name="T64" fmla="*/ 234 w 244"/>
                              <a:gd name="T65" fmla="*/ 340 h 435"/>
                              <a:gd name="T66" fmla="*/ 239 w 244"/>
                              <a:gd name="T67" fmla="*/ 305 h 435"/>
                              <a:gd name="T68" fmla="*/ 244 w 244"/>
                              <a:gd name="T69" fmla="*/ 220 h 435"/>
                              <a:gd name="T70" fmla="*/ 244 w 244"/>
                              <a:gd name="T71" fmla="*/ 220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244" y="220"/>
                                </a:moveTo>
                                <a:lnTo>
                                  <a:pt x="244" y="220"/>
                                </a:lnTo>
                                <a:lnTo>
                                  <a:pt x="239" y="135"/>
                                </a:lnTo>
                                <a:lnTo>
                                  <a:pt x="234" y="100"/>
                                </a:lnTo>
                                <a:lnTo>
                                  <a:pt x="229" y="65"/>
                                </a:lnTo>
                                <a:lnTo>
                                  <a:pt x="214" y="40"/>
                                </a:lnTo>
                                <a:lnTo>
                                  <a:pt x="199" y="20"/>
                                </a:lnTo>
                                <a:lnTo>
                                  <a:pt x="179" y="5"/>
                                </a:lnTo>
                                <a:lnTo>
                                  <a:pt x="149" y="0"/>
                                </a:lnTo>
                                <a:lnTo>
                                  <a:pt x="119" y="5"/>
                                </a:lnTo>
                                <a:lnTo>
                                  <a:pt x="94" y="15"/>
                                </a:lnTo>
                                <a:lnTo>
                                  <a:pt x="69" y="35"/>
                                </a:lnTo>
                                <a:lnTo>
                                  <a:pt x="44" y="65"/>
                                </a:lnTo>
                                <a:lnTo>
                                  <a:pt x="24" y="95"/>
                                </a:lnTo>
                                <a:lnTo>
                                  <a:pt x="14" y="135"/>
                                </a:lnTo>
                                <a:lnTo>
                                  <a:pt x="4" y="175"/>
                                </a:lnTo>
                                <a:lnTo>
                                  <a:pt x="0" y="220"/>
                                </a:lnTo>
                                <a:lnTo>
                                  <a:pt x="4" y="265"/>
                                </a:lnTo>
                                <a:lnTo>
                                  <a:pt x="14" y="305"/>
                                </a:lnTo>
                                <a:lnTo>
                                  <a:pt x="24" y="340"/>
                                </a:lnTo>
                                <a:lnTo>
                                  <a:pt x="44" y="375"/>
                                </a:lnTo>
                                <a:lnTo>
                                  <a:pt x="69" y="400"/>
                                </a:lnTo>
                                <a:lnTo>
                                  <a:pt x="94" y="420"/>
                                </a:lnTo>
                                <a:lnTo>
                                  <a:pt x="119" y="430"/>
                                </a:lnTo>
                                <a:lnTo>
                                  <a:pt x="149" y="435"/>
                                </a:lnTo>
                                <a:lnTo>
                                  <a:pt x="179" y="435"/>
                                </a:lnTo>
                                <a:lnTo>
                                  <a:pt x="199" y="420"/>
                                </a:lnTo>
                                <a:lnTo>
                                  <a:pt x="214" y="400"/>
                                </a:lnTo>
                                <a:lnTo>
                                  <a:pt x="229" y="375"/>
                                </a:lnTo>
                                <a:lnTo>
                                  <a:pt x="234" y="340"/>
                                </a:lnTo>
                                <a:lnTo>
                                  <a:pt x="239" y="305"/>
                                </a:lnTo>
                                <a:lnTo>
                                  <a:pt x="244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4158"/>
                        <wps:cNvSpPr>
                          <a:spLocks/>
                        </wps:cNvSpPr>
                        <wps:spPr bwMode="auto">
                          <a:xfrm>
                            <a:off x="469" y="7182"/>
                            <a:ext cx="195" cy="300"/>
                          </a:xfrm>
                          <a:custGeom>
                            <a:avLst/>
                            <a:gdLst>
                              <a:gd name="T0" fmla="*/ 195 w 195"/>
                              <a:gd name="T1" fmla="*/ 150 h 300"/>
                              <a:gd name="T2" fmla="*/ 195 w 195"/>
                              <a:gd name="T3" fmla="*/ 150 h 300"/>
                              <a:gd name="T4" fmla="*/ 195 w 195"/>
                              <a:gd name="T5" fmla="*/ 120 h 300"/>
                              <a:gd name="T6" fmla="*/ 190 w 195"/>
                              <a:gd name="T7" fmla="*/ 90 h 300"/>
                              <a:gd name="T8" fmla="*/ 180 w 195"/>
                              <a:gd name="T9" fmla="*/ 65 h 300"/>
                              <a:gd name="T10" fmla="*/ 170 w 195"/>
                              <a:gd name="T11" fmla="*/ 45 h 300"/>
                              <a:gd name="T12" fmla="*/ 155 w 195"/>
                              <a:gd name="T13" fmla="*/ 25 h 300"/>
                              <a:gd name="T14" fmla="*/ 140 w 195"/>
                              <a:gd name="T15" fmla="*/ 15 h 300"/>
                              <a:gd name="T16" fmla="*/ 120 w 195"/>
                              <a:gd name="T17" fmla="*/ 5 h 300"/>
                              <a:gd name="T18" fmla="*/ 100 w 195"/>
                              <a:gd name="T19" fmla="*/ 0 h 300"/>
                              <a:gd name="T20" fmla="*/ 100 w 195"/>
                              <a:gd name="T21" fmla="*/ 0 h 300"/>
                              <a:gd name="T22" fmla="*/ 80 w 195"/>
                              <a:gd name="T23" fmla="*/ 0 h 300"/>
                              <a:gd name="T24" fmla="*/ 60 w 195"/>
                              <a:gd name="T25" fmla="*/ 10 h 300"/>
                              <a:gd name="T26" fmla="*/ 45 w 195"/>
                              <a:gd name="T27" fmla="*/ 25 h 300"/>
                              <a:gd name="T28" fmla="*/ 30 w 195"/>
                              <a:gd name="T29" fmla="*/ 40 h 300"/>
                              <a:gd name="T30" fmla="*/ 15 w 195"/>
                              <a:gd name="T31" fmla="*/ 65 h 300"/>
                              <a:gd name="T32" fmla="*/ 5 w 195"/>
                              <a:gd name="T33" fmla="*/ 90 h 300"/>
                              <a:gd name="T34" fmla="*/ 0 w 195"/>
                              <a:gd name="T35" fmla="*/ 120 h 300"/>
                              <a:gd name="T36" fmla="*/ 0 w 195"/>
                              <a:gd name="T37" fmla="*/ 150 h 300"/>
                              <a:gd name="T38" fmla="*/ 0 w 195"/>
                              <a:gd name="T39" fmla="*/ 150 h 300"/>
                              <a:gd name="T40" fmla="*/ 0 w 195"/>
                              <a:gd name="T41" fmla="*/ 180 h 300"/>
                              <a:gd name="T42" fmla="*/ 5 w 195"/>
                              <a:gd name="T43" fmla="*/ 205 h 300"/>
                              <a:gd name="T44" fmla="*/ 15 w 195"/>
                              <a:gd name="T45" fmla="*/ 235 h 300"/>
                              <a:gd name="T46" fmla="*/ 30 w 195"/>
                              <a:gd name="T47" fmla="*/ 255 h 300"/>
                              <a:gd name="T48" fmla="*/ 45 w 195"/>
                              <a:gd name="T49" fmla="*/ 275 h 300"/>
                              <a:gd name="T50" fmla="*/ 60 w 195"/>
                              <a:gd name="T51" fmla="*/ 285 h 300"/>
                              <a:gd name="T52" fmla="*/ 80 w 195"/>
                              <a:gd name="T53" fmla="*/ 295 h 300"/>
                              <a:gd name="T54" fmla="*/ 100 w 195"/>
                              <a:gd name="T55" fmla="*/ 300 h 300"/>
                              <a:gd name="T56" fmla="*/ 100 w 195"/>
                              <a:gd name="T57" fmla="*/ 300 h 300"/>
                              <a:gd name="T58" fmla="*/ 120 w 195"/>
                              <a:gd name="T59" fmla="*/ 295 h 300"/>
                              <a:gd name="T60" fmla="*/ 140 w 195"/>
                              <a:gd name="T61" fmla="*/ 290 h 300"/>
                              <a:gd name="T62" fmla="*/ 155 w 195"/>
                              <a:gd name="T63" fmla="*/ 275 h 300"/>
                              <a:gd name="T64" fmla="*/ 170 w 195"/>
                              <a:gd name="T65" fmla="*/ 255 h 300"/>
                              <a:gd name="T66" fmla="*/ 180 w 195"/>
                              <a:gd name="T67" fmla="*/ 235 h 300"/>
                              <a:gd name="T68" fmla="*/ 190 w 195"/>
                              <a:gd name="T69" fmla="*/ 210 h 300"/>
                              <a:gd name="T70" fmla="*/ 195 w 195"/>
                              <a:gd name="T71" fmla="*/ 180 h 300"/>
                              <a:gd name="T72" fmla="*/ 195 w 195"/>
                              <a:gd name="T73" fmla="*/ 150 h 300"/>
                              <a:gd name="T74" fmla="*/ 195 w 195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5" h="300">
                                <a:moveTo>
                                  <a:pt x="195" y="150"/>
                                </a:moveTo>
                                <a:lnTo>
                                  <a:pt x="195" y="150"/>
                                </a:lnTo>
                                <a:lnTo>
                                  <a:pt x="195" y="120"/>
                                </a:lnTo>
                                <a:lnTo>
                                  <a:pt x="190" y="90"/>
                                </a:lnTo>
                                <a:lnTo>
                                  <a:pt x="180" y="65"/>
                                </a:lnTo>
                                <a:lnTo>
                                  <a:pt x="170" y="45"/>
                                </a:lnTo>
                                <a:lnTo>
                                  <a:pt x="155" y="25"/>
                                </a:lnTo>
                                <a:lnTo>
                                  <a:pt x="140" y="15"/>
                                </a:lnTo>
                                <a:lnTo>
                                  <a:pt x="120" y="5"/>
                                </a:lnTo>
                                <a:lnTo>
                                  <a:pt x="100" y="0"/>
                                </a:lnTo>
                                <a:lnTo>
                                  <a:pt x="80" y="0"/>
                                </a:lnTo>
                                <a:lnTo>
                                  <a:pt x="60" y="10"/>
                                </a:lnTo>
                                <a:lnTo>
                                  <a:pt x="45" y="25"/>
                                </a:lnTo>
                                <a:lnTo>
                                  <a:pt x="30" y="40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05"/>
                                </a:lnTo>
                                <a:lnTo>
                                  <a:pt x="15" y="235"/>
                                </a:lnTo>
                                <a:lnTo>
                                  <a:pt x="30" y="255"/>
                                </a:lnTo>
                                <a:lnTo>
                                  <a:pt x="45" y="275"/>
                                </a:lnTo>
                                <a:lnTo>
                                  <a:pt x="60" y="285"/>
                                </a:lnTo>
                                <a:lnTo>
                                  <a:pt x="80" y="295"/>
                                </a:lnTo>
                                <a:lnTo>
                                  <a:pt x="100" y="300"/>
                                </a:lnTo>
                                <a:lnTo>
                                  <a:pt x="120" y="295"/>
                                </a:lnTo>
                                <a:lnTo>
                                  <a:pt x="140" y="290"/>
                                </a:lnTo>
                                <a:lnTo>
                                  <a:pt x="155" y="275"/>
                                </a:lnTo>
                                <a:lnTo>
                                  <a:pt x="170" y="255"/>
                                </a:lnTo>
                                <a:lnTo>
                                  <a:pt x="180" y="235"/>
                                </a:lnTo>
                                <a:lnTo>
                                  <a:pt x="190" y="210"/>
                                </a:lnTo>
                                <a:lnTo>
                                  <a:pt x="195" y="180"/>
                                </a:lnTo>
                                <a:lnTo>
                                  <a:pt x="195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4159"/>
                        <wps:cNvSpPr>
                          <a:spLocks/>
                        </wps:cNvSpPr>
                        <wps:spPr bwMode="auto">
                          <a:xfrm>
                            <a:off x="499" y="7227"/>
                            <a:ext cx="165" cy="210"/>
                          </a:xfrm>
                          <a:custGeom>
                            <a:avLst/>
                            <a:gdLst>
                              <a:gd name="T0" fmla="*/ 165 w 165"/>
                              <a:gd name="T1" fmla="*/ 105 h 210"/>
                              <a:gd name="T2" fmla="*/ 165 w 165"/>
                              <a:gd name="T3" fmla="*/ 105 h 210"/>
                              <a:gd name="T4" fmla="*/ 160 w 165"/>
                              <a:gd name="T5" fmla="*/ 85 h 210"/>
                              <a:gd name="T6" fmla="*/ 155 w 165"/>
                              <a:gd name="T7" fmla="*/ 65 h 210"/>
                              <a:gd name="T8" fmla="*/ 145 w 165"/>
                              <a:gd name="T9" fmla="*/ 45 h 210"/>
                              <a:gd name="T10" fmla="*/ 135 w 165"/>
                              <a:gd name="T11" fmla="*/ 30 h 210"/>
                              <a:gd name="T12" fmla="*/ 120 w 165"/>
                              <a:gd name="T13" fmla="*/ 20 h 210"/>
                              <a:gd name="T14" fmla="*/ 100 w 165"/>
                              <a:gd name="T15" fmla="*/ 10 h 210"/>
                              <a:gd name="T16" fmla="*/ 85 w 165"/>
                              <a:gd name="T17" fmla="*/ 0 h 210"/>
                              <a:gd name="T18" fmla="*/ 70 w 165"/>
                              <a:gd name="T19" fmla="*/ 0 h 210"/>
                              <a:gd name="T20" fmla="*/ 70 w 165"/>
                              <a:gd name="T21" fmla="*/ 0 h 210"/>
                              <a:gd name="T22" fmla="*/ 55 w 165"/>
                              <a:gd name="T23" fmla="*/ 0 h 210"/>
                              <a:gd name="T24" fmla="*/ 45 w 165"/>
                              <a:gd name="T25" fmla="*/ 5 h 210"/>
                              <a:gd name="T26" fmla="*/ 30 w 165"/>
                              <a:gd name="T27" fmla="*/ 15 h 210"/>
                              <a:gd name="T28" fmla="*/ 20 w 165"/>
                              <a:gd name="T29" fmla="*/ 30 h 210"/>
                              <a:gd name="T30" fmla="*/ 5 w 165"/>
                              <a:gd name="T31" fmla="*/ 65 h 210"/>
                              <a:gd name="T32" fmla="*/ 0 w 165"/>
                              <a:gd name="T33" fmla="*/ 105 h 210"/>
                              <a:gd name="T34" fmla="*/ 0 w 165"/>
                              <a:gd name="T35" fmla="*/ 105 h 210"/>
                              <a:gd name="T36" fmla="*/ 5 w 165"/>
                              <a:gd name="T37" fmla="*/ 145 h 210"/>
                              <a:gd name="T38" fmla="*/ 20 w 165"/>
                              <a:gd name="T39" fmla="*/ 180 h 210"/>
                              <a:gd name="T40" fmla="*/ 30 w 165"/>
                              <a:gd name="T41" fmla="*/ 190 h 210"/>
                              <a:gd name="T42" fmla="*/ 45 w 165"/>
                              <a:gd name="T43" fmla="*/ 200 h 210"/>
                              <a:gd name="T44" fmla="*/ 55 w 165"/>
                              <a:gd name="T45" fmla="*/ 205 h 210"/>
                              <a:gd name="T46" fmla="*/ 70 w 165"/>
                              <a:gd name="T47" fmla="*/ 210 h 210"/>
                              <a:gd name="T48" fmla="*/ 70 w 165"/>
                              <a:gd name="T49" fmla="*/ 210 h 210"/>
                              <a:gd name="T50" fmla="*/ 85 w 165"/>
                              <a:gd name="T51" fmla="*/ 205 h 210"/>
                              <a:gd name="T52" fmla="*/ 100 w 165"/>
                              <a:gd name="T53" fmla="*/ 200 h 210"/>
                              <a:gd name="T54" fmla="*/ 120 w 165"/>
                              <a:gd name="T55" fmla="*/ 190 h 210"/>
                              <a:gd name="T56" fmla="*/ 135 w 165"/>
                              <a:gd name="T57" fmla="*/ 180 h 210"/>
                              <a:gd name="T58" fmla="*/ 145 w 165"/>
                              <a:gd name="T59" fmla="*/ 165 h 210"/>
                              <a:gd name="T60" fmla="*/ 155 w 165"/>
                              <a:gd name="T61" fmla="*/ 145 h 210"/>
                              <a:gd name="T62" fmla="*/ 160 w 165"/>
                              <a:gd name="T63" fmla="*/ 125 h 210"/>
                              <a:gd name="T64" fmla="*/ 165 w 165"/>
                              <a:gd name="T65" fmla="*/ 105 h 210"/>
                              <a:gd name="T66" fmla="*/ 165 w 165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5" h="210">
                                <a:moveTo>
                                  <a:pt x="165" y="105"/>
                                </a:moveTo>
                                <a:lnTo>
                                  <a:pt x="165" y="105"/>
                                </a:lnTo>
                                <a:lnTo>
                                  <a:pt x="160" y="85"/>
                                </a:lnTo>
                                <a:lnTo>
                                  <a:pt x="155" y="65"/>
                                </a:lnTo>
                                <a:lnTo>
                                  <a:pt x="145" y="45"/>
                                </a:lnTo>
                                <a:lnTo>
                                  <a:pt x="135" y="30"/>
                                </a:lnTo>
                                <a:lnTo>
                                  <a:pt x="120" y="20"/>
                                </a:lnTo>
                                <a:lnTo>
                                  <a:pt x="100" y="10"/>
                                </a:lnTo>
                                <a:lnTo>
                                  <a:pt x="85" y="0"/>
                                </a:lnTo>
                                <a:lnTo>
                                  <a:pt x="70" y="0"/>
                                </a:lnTo>
                                <a:lnTo>
                                  <a:pt x="55" y="0"/>
                                </a:lnTo>
                                <a:lnTo>
                                  <a:pt x="45" y="5"/>
                                </a:lnTo>
                                <a:lnTo>
                                  <a:pt x="30" y="15"/>
                                </a:lnTo>
                                <a:lnTo>
                                  <a:pt x="20" y="30"/>
                                </a:lnTo>
                                <a:lnTo>
                                  <a:pt x="5" y="65"/>
                                </a:lnTo>
                                <a:lnTo>
                                  <a:pt x="0" y="105"/>
                                </a:lnTo>
                                <a:lnTo>
                                  <a:pt x="5" y="145"/>
                                </a:lnTo>
                                <a:lnTo>
                                  <a:pt x="20" y="180"/>
                                </a:lnTo>
                                <a:lnTo>
                                  <a:pt x="30" y="190"/>
                                </a:lnTo>
                                <a:lnTo>
                                  <a:pt x="45" y="200"/>
                                </a:lnTo>
                                <a:lnTo>
                                  <a:pt x="55" y="205"/>
                                </a:lnTo>
                                <a:lnTo>
                                  <a:pt x="70" y="210"/>
                                </a:lnTo>
                                <a:lnTo>
                                  <a:pt x="85" y="205"/>
                                </a:lnTo>
                                <a:lnTo>
                                  <a:pt x="100" y="200"/>
                                </a:lnTo>
                                <a:lnTo>
                                  <a:pt x="120" y="190"/>
                                </a:lnTo>
                                <a:lnTo>
                                  <a:pt x="135" y="180"/>
                                </a:lnTo>
                                <a:lnTo>
                                  <a:pt x="145" y="165"/>
                                </a:lnTo>
                                <a:lnTo>
                                  <a:pt x="155" y="145"/>
                                </a:lnTo>
                                <a:lnTo>
                                  <a:pt x="160" y="125"/>
                                </a:lnTo>
                                <a:lnTo>
                                  <a:pt x="165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4160"/>
                        <wps:cNvSpPr>
                          <a:spLocks/>
                        </wps:cNvSpPr>
                        <wps:spPr bwMode="auto">
                          <a:xfrm>
                            <a:off x="519" y="7257"/>
                            <a:ext cx="145" cy="150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5 h 150"/>
                              <a:gd name="T2" fmla="*/ 145 w 145"/>
                              <a:gd name="T3" fmla="*/ 75 h 150"/>
                              <a:gd name="T4" fmla="*/ 140 w 145"/>
                              <a:gd name="T5" fmla="*/ 60 h 150"/>
                              <a:gd name="T6" fmla="*/ 135 w 145"/>
                              <a:gd name="T7" fmla="*/ 45 h 150"/>
                              <a:gd name="T8" fmla="*/ 120 w 145"/>
                              <a:gd name="T9" fmla="*/ 35 h 150"/>
                              <a:gd name="T10" fmla="*/ 110 w 145"/>
                              <a:gd name="T11" fmla="*/ 25 h 150"/>
                              <a:gd name="T12" fmla="*/ 75 w 145"/>
                              <a:gd name="T13" fmla="*/ 5 h 150"/>
                              <a:gd name="T14" fmla="*/ 50 w 145"/>
                              <a:gd name="T15" fmla="*/ 0 h 150"/>
                              <a:gd name="T16" fmla="*/ 50 w 145"/>
                              <a:gd name="T17" fmla="*/ 0 h 150"/>
                              <a:gd name="T18" fmla="*/ 40 w 145"/>
                              <a:gd name="T19" fmla="*/ 0 h 150"/>
                              <a:gd name="T20" fmla="*/ 30 w 145"/>
                              <a:gd name="T21" fmla="*/ 5 h 150"/>
                              <a:gd name="T22" fmla="*/ 15 w 145"/>
                              <a:gd name="T23" fmla="*/ 20 h 150"/>
                              <a:gd name="T24" fmla="*/ 5 w 145"/>
                              <a:gd name="T25" fmla="*/ 45 h 150"/>
                              <a:gd name="T26" fmla="*/ 0 w 145"/>
                              <a:gd name="T27" fmla="*/ 75 h 150"/>
                              <a:gd name="T28" fmla="*/ 0 w 145"/>
                              <a:gd name="T29" fmla="*/ 75 h 150"/>
                              <a:gd name="T30" fmla="*/ 5 w 145"/>
                              <a:gd name="T31" fmla="*/ 105 h 150"/>
                              <a:gd name="T32" fmla="*/ 15 w 145"/>
                              <a:gd name="T33" fmla="*/ 125 h 150"/>
                              <a:gd name="T34" fmla="*/ 30 w 145"/>
                              <a:gd name="T35" fmla="*/ 140 h 150"/>
                              <a:gd name="T36" fmla="*/ 50 w 145"/>
                              <a:gd name="T37" fmla="*/ 150 h 150"/>
                              <a:gd name="T38" fmla="*/ 50 w 145"/>
                              <a:gd name="T39" fmla="*/ 150 h 150"/>
                              <a:gd name="T40" fmla="*/ 75 w 145"/>
                              <a:gd name="T41" fmla="*/ 145 h 150"/>
                              <a:gd name="T42" fmla="*/ 105 w 145"/>
                              <a:gd name="T43" fmla="*/ 130 h 150"/>
                              <a:gd name="T44" fmla="*/ 120 w 145"/>
                              <a:gd name="T45" fmla="*/ 120 h 150"/>
                              <a:gd name="T46" fmla="*/ 135 w 145"/>
                              <a:gd name="T47" fmla="*/ 105 h 150"/>
                              <a:gd name="T48" fmla="*/ 140 w 145"/>
                              <a:gd name="T49" fmla="*/ 90 h 150"/>
                              <a:gd name="T50" fmla="*/ 145 w 145"/>
                              <a:gd name="T51" fmla="*/ 75 h 150"/>
                              <a:gd name="T52" fmla="*/ 145 w 145"/>
                              <a:gd name="T53" fmla="*/ 75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50">
                                <a:moveTo>
                                  <a:pt x="145" y="75"/>
                                </a:moveTo>
                                <a:lnTo>
                                  <a:pt x="145" y="75"/>
                                </a:lnTo>
                                <a:lnTo>
                                  <a:pt x="140" y="60"/>
                                </a:lnTo>
                                <a:lnTo>
                                  <a:pt x="135" y="45"/>
                                </a:lnTo>
                                <a:lnTo>
                                  <a:pt x="120" y="35"/>
                                </a:lnTo>
                                <a:lnTo>
                                  <a:pt x="110" y="25"/>
                                </a:lnTo>
                                <a:lnTo>
                                  <a:pt x="75" y="5"/>
                                </a:lnTo>
                                <a:lnTo>
                                  <a:pt x="50" y="0"/>
                                </a:lnTo>
                                <a:lnTo>
                                  <a:pt x="40" y="0"/>
                                </a:lnTo>
                                <a:lnTo>
                                  <a:pt x="30" y="5"/>
                                </a:lnTo>
                                <a:lnTo>
                                  <a:pt x="15" y="20"/>
                                </a:lnTo>
                                <a:lnTo>
                                  <a:pt x="5" y="45"/>
                                </a:lnTo>
                                <a:lnTo>
                                  <a:pt x="0" y="75"/>
                                </a:lnTo>
                                <a:lnTo>
                                  <a:pt x="5" y="105"/>
                                </a:lnTo>
                                <a:lnTo>
                                  <a:pt x="15" y="125"/>
                                </a:lnTo>
                                <a:lnTo>
                                  <a:pt x="30" y="140"/>
                                </a:lnTo>
                                <a:lnTo>
                                  <a:pt x="50" y="150"/>
                                </a:lnTo>
                                <a:lnTo>
                                  <a:pt x="75" y="145"/>
                                </a:lnTo>
                                <a:lnTo>
                                  <a:pt x="105" y="130"/>
                                </a:lnTo>
                                <a:lnTo>
                                  <a:pt x="120" y="120"/>
                                </a:lnTo>
                                <a:lnTo>
                                  <a:pt x="135" y="105"/>
                                </a:lnTo>
                                <a:lnTo>
                                  <a:pt x="140" y="90"/>
                                </a:lnTo>
                                <a:lnTo>
                                  <a:pt x="145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4161"/>
                        <wps:cNvSpPr>
                          <a:spLocks/>
                        </wps:cNvSpPr>
                        <wps:spPr bwMode="auto">
                          <a:xfrm>
                            <a:off x="664" y="7076"/>
                            <a:ext cx="20" cy="516"/>
                          </a:xfrm>
                          <a:custGeom>
                            <a:avLst/>
                            <a:gdLst>
                              <a:gd name="T0" fmla="*/ 0 w 20"/>
                              <a:gd name="T1" fmla="*/ 516 h 516"/>
                              <a:gd name="T2" fmla="*/ 0 w 20"/>
                              <a:gd name="T3" fmla="*/ 516 h 516"/>
                              <a:gd name="T4" fmla="*/ 10 w 20"/>
                              <a:gd name="T5" fmla="*/ 491 h 516"/>
                              <a:gd name="T6" fmla="*/ 20 w 20"/>
                              <a:gd name="T7" fmla="*/ 446 h 516"/>
                              <a:gd name="T8" fmla="*/ 20 w 20"/>
                              <a:gd name="T9" fmla="*/ 411 h 516"/>
                              <a:gd name="T10" fmla="*/ 20 w 20"/>
                              <a:gd name="T11" fmla="*/ 366 h 516"/>
                              <a:gd name="T12" fmla="*/ 10 w 20"/>
                              <a:gd name="T13" fmla="*/ 316 h 516"/>
                              <a:gd name="T14" fmla="*/ 0 w 20"/>
                              <a:gd name="T15" fmla="*/ 256 h 516"/>
                              <a:gd name="T16" fmla="*/ 0 w 20"/>
                              <a:gd name="T17" fmla="*/ 256 h 516"/>
                              <a:gd name="T18" fmla="*/ 0 w 20"/>
                              <a:gd name="T19" fmla="*/ 256 h 516"/>
                              <a:gd name="T20" fmla="*/ 10 w 20"/>
                              <a:gd name="T21" fmla="*/ 196 h 516"/>
                              <a:gd name="T22" fmla="*/ 15 w 20"/>
                              <a:gd name="T23" fmla="*/ 146 h 516"/>
                              <a:gd name="T24" fmla="*/ 20 w 20"/>
                              <a:gd name="T25" fmla="*/ 101 h 516"/>
                              <a:gd name="T26" fmla="*/ 20 w 20"/>
                              <a:gd name="T27" fmla="*/ 71 h 516"/>
                              <a:gd name="T28" fmla="*/ 10 w 20"/>
                              <a:gd name="T29" fmla="*/ 25 h 516"/>
                              <a:gd name="T30" fmla="*/ 0 w 20"/>
                              <a:gd name="T31" fmla="*/ 0 h 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6">
                                <a:moveTo>
                                  <a:pt x="0" y="516"/>
                                </a:moveTo>
                                <a:lnTo>
                                  <a:pt x="0" y="516"/>
                                </a:lnTo>
                                <a:lnTo>
                                  <a:pt x="10" y="491"/>
                                </a:lnTo>
                                <a:lnTo>
                                  <a:pt x="20" y="446"/>
                                </a:lnTo>
                                <a:lnTo>
                                  <a:pt x="20" y="411"/>
                                </a:lnTo>
                                <a:lnTo>
                                  <a:pt x="20" y="366"/>
                                </a:lnTo>
                                <a:lnTo>
                                  <a:pt x="10" y="316"/>
                                </a:lnTo>
                                <a:lnTo>
                                  <a:pt x="0" y="256"/>
                                </a:lnTo>
                                <a:lnTo>
                                  <a:pt x="10" y="196"/>
                                </a:lnTo>
                                <a:lnTo>
                                  <a:pt x="15" y="146"/>
                                </a:lnTo>
                                <a:lnTo>
                                  <a:pt x="20" y="101"/>
                                </a:lnTo>
                                <a:lnTo>
                                  <a:pt x="20" y="71"/>
                                </a:lnTo>
                                <a:lnTo>
                                  <a:pt x="10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4162"/>
                        <wps:cNvSpPr>
                          <a:spLocks/>
                        </wps:cNvSpPr>
                        <wps:spPr bwMode="auto">
                          <a:xfrm>
                            <a:off x="664" y="7076"/>
                            <a:ext cx="45" cy="516"/>
                          </a:xfrm>
                          <a:custGeom>
                            <a:avLst/>
                            <a:gdLst>
                              <a:gd name="T0" fmla="*/ 0 w 45"/>
                              <a:gd name="T1" fmla="*/ 516 h 516"/>
                              <a:gd name="T2" fmla="*/ 0 w 45"/>
                              <a:gd name="T3" fmla="*/ 516 h 516"/>
                              <a:gd name="T4" fmla="*/ 15 w 45"/>
                              <a:gd name="T5" fmla="*/ 471 h 516"/>
                              <a:gd name="T6" fmla="*/ 25 w 45"/>
                              <a:gd name="T7" fmla="*/ 421 h 516"/>
                              <a:gd name="T8" fmla="*/ 35 w 45"/>
                              <a:gd name="T9" fmla="*/ 361 h 516"/>
                              <a:gd name="T10" fmla="*/ 45 w 45"/>
                              <a:gd name="T11" fmla="*/ 281 h 516"/>
                              <a:gd name="T12" fmla="*/ 40 w 45"/>
                              <a:gd name="T13" fmla="*/ 196 h 516"/>
                              <a:gd name="T14" fmla="*/ 35 w 45"/>
                              <a:gd name="T15" fmla="*/ 151 h 516"/>
                              <a:gd name="T16" fmla="*/ 30 w 45"/>
                              <a:gd name="T17" fmla="*/ 101 h 516"/>
                              <a:gd name="T18" fmla="*/ 15 w 45"/>
                              <a:gd name="T19" fmla="*/ 51 h 516"/>
                              <a:gd name="T20" fmla="*/ 0 w 45"/>
                              <a:gd name="T21" fmla="*/ 0 h 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6">
                                <a:moveTo>
                                  <a:pt x="0" y="516"/>
                                </a:moveTo>
                                <a:lnTo>
                                  <a:pt x="0" y="516"/>
                                </a:lnTo>
                                <a:lnTo>
                                  <a:pt x="15" y="471"/>
                                </a:lnTo>
                                <a:lnTo>
                                  <a:pt x="25" y="421"/>
                                </a:lnTo>
                                <a:lnTo>
                                  <a:pt x="35" y="361"/>
                                </a:lnTo>
                                <a:lnTo>
                                  <a:pt x="45" y="281"/>
                                </a:lnTo>
                                <a:lnTo>
                                  <a:pt x="40" y="196"/>
                                </a:lnTo>
                                <a:lnTo>
                                  <a:pt x="35" y="151"/>
                                </a:lnTo>
                                <a:lnTo>
                                  <a:pt x="30" y="101"/>
                                </a:lnTo>
                                <a:lnTo>
                                  <a:pt x="15" y="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Line 4163"/>
                        <wps:cNvCnPr/>
                        <wps:spPr bwMode="auto">
                          <a:xfrm flipV="1">
                            <a:off x="759" y="7071"/>
                            <a:ext cx="1" cy="521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4164"/>
                        <wps:cNvCnPr/>
                        <wps:spPr bwMode="auto">
                          <a:xfrm flipV="1">
                            <a:off x="789" y="7071"/>
                            <a:ext cx="1" cy="521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Freeform 4165"/>
                        <wps:cNvSpPr>
                          <a:spLocks/>
                        </wps:cNvSpPr>
                        <wps:spPr bwMode="auto">
                          <a:xfrm>
                            <a:off x="415" y="6551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0 h 50"/>
                              <a:gd name="T2" fmla="*/ 249 w 249"/>
                              <a:gd name="T3" fmla="*/ 10 h 50"/>
                              <a:gd name="T4" fmla="*/ 239 w 249"/>
                              <a:gd name="T5" fmla="*/ 20 h 50"/>
                              <a:gd name="T6" fmla="*/ 224 w 249"/>
                              <a:gd name="T7" fmla="*/ 30 h 50"/>
                              <a:gd name="T8" fmla="*/ 199 w 249"/>
                              <a:gd name="T9" fmla="*/ 45 h 50"/>
                              <a:gd name="T10" fmla="*/ 169 w 249"/>
                              <a:gd name="T11" fmla="*/ 45 h 50"/>
                              <a:gd name="T12" fmla="*/ 139 w 249"/>
                              <a:gd name="T13" fmla="*/ 40 h 50"/>
                              <a:gd name="T14" fmla="*/ 114 w 249"/>
                              <a:gd name="T15" fmla="*/ 35 h 50"/>
                              <a:gd name="T16" fmla="*/ 94 w 249"/>
                              <a:gd name="T17" fmla="*/ 20 h 50"/>
                              <a:gd name="T18" fmla="*/ 64 w 249"/>
                              <a:gd name="T19" fmla="*/ 0 h 50"/>
                              <a:gd name="T20" fmla="*/ 64 w 249"/>
                              <a:gd name="T21" fmla="*/ 0 h 50"/>
                              <a:gd name="T22" fmla="*/ 59 w 249"/>
                              <a:gd name="T23" fmla="*/ 0 h 50"/>
                              <a:gd name="T24" fmla="*/ 49 w 249"/>
                              <a:gd name="T25" fmla="*/ 0 h 50"/>
                              <a:gd name="T26" fmla="*/ 34 w 249"/>
                              <a:gd name="T27" fmla="*/ 20 h 50"/>
                              <a:gd name="T28" fmla="*/ 14 w 249"/>
                              <a:gd name="T29" fmla="*/ 50 h 50"/>
                              <a:gd name="T30" fmla="*/ 0 w 249"/>
                              <a:gd name="T3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10"/>
                                </a:moveTo>
                                <a:lnTo>
                                  <a:pt x="249" y="10"/>
                                </a:lnTo>
                                <a:lnTo>
                                  <a:pt x="239" y="20"/>
                                </a:lnTo>
                                <a:lnTo>
                                  <a:pt x="224" y="30"/>
                                </a:lnTo>
                                <a:lnTo>
                                  <a:pt x="199" y="45"/>
                                </a:lnTo>
                                <a:lnTo>
                                  <a:pt x="169" y="45"/>
                                </a:lnTo>
                                <a:lnTo>
                                  <a:pt x="139" y="40"/>
                                </a:lnTo>
                                <a:lnTo>
                                  <a:pt x="114" y="35"/>
                                </a:lnTo>
                                <a:lnTo>
                                  <a:pt x="94" y="20"/>
                                </a:lnTo>
                                <a:lnTo>
                                  <a:pt x="64" y="0"/>
                                </a:lnTo>
                                <a:lnTo>
                                  <a:pt x="59" y="0"/>
                                </a:lnTo>
                                <a:lnTo>
                                  <a:pt x="49" y="0"/>
                                </a:lnTo>
                                <a:lnTo>
                                  <a:pt x="34" y="20"/>
                                </a:lnTo>
                                <a:lnTo>
                                  <a:pt x="14" y="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4166"/>
                        <wps:cNvSpPr>
                          <a:spLocks/>
                        </wps:cNvSpPr>
                        <wps:spPr bwMode="auto">
                          <a:xfrm>
                            <a:off x="415" y="7021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50 h 50"/>
                              <a:gd name="T2" fmla="*/ 249 w 249"/>
                              <a:gd name="T3" fmla="*/ 50 h 50"/>
                              <a:gd name="T4" fmla="*/ 224 w 249"/>
                              <a:gd name="T5" fmla="*/ 25 h 50"/>
                              <a:gd name="T6" fmla="*/ 199 w 249"/>
                              <a:gd name="T7" fmla="*/ 15 h 50"/>
                              <a:gd name="T8" fmla="*/ 169 w 249"/>
                              <a:gd name="T9" fmla="*/ 10 h 50"/>
                              <a:gd name="T10" fmla="*/ 139 w 249"/>
                              <a:gd name="T11" fmla="*/ 10 h 50"/>
                              <a:gd name="T12" fmla="*/ 114 w 249"/>
                              <a:gd name="T13" fmla="*/ 20 h 50"/>
                              <a:gd name="T14" fmla="*/ 94 w 249"/>
                              <a:gd name="T15" fmla="*/ 30 h 50"/>
                              <a:gd name="T16" fmla="*/ 64 w 249"/>
                              <a:gd name="T17" fmla="*/ 50 h 50"/>
                              <a:gd name="T18" fmla="*/ 64 w 249"/>
                              <a:gd name="T19" fmla="*/ 50 h 50"/>
                              <a:gd name="T20" fmla="*/ 59 w 249"/>
                              <a:gd name="T21" fmla="*/ 50 h 50"/>
                              <a:gd name="T22" fmla="*/ 54 w 249"/>
                              <a:gd name="T23" fmla="*/ 50 h 50"/>
                              <a:gd name="T24" fmla="*/ 34 w 249"/>
                              <a:gd name="T25" fmla="*/ 30 h 50"/>
                              <a:gd name="T26" fmla="*/ 14 w 249"/>
                              <a:gd name="T27" fmla="*/ 0 h 50"/>
                              <a:gd name="T28" fmla="*/ 0 w 249"/>
                              <a:gd name="T2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50"/>
                                </a:moveTo>
                                <a:lnTo>
                                  <a:pt x="249" y="50"/>
                                </a:lnTo>
                                <a:lnTo>
                                  <a:pt x="224" y="25"/>
                                </a:lnTo>
                                <a:lnTo>
                                  <a:pt x="199" y="15"/>
                                </a:lnTo>
                                <a:lnTo>
                                  <a:pt x="169" y="10"/>
                                </a:lnTo>
                                <a:lnTo>
                                  <a:pt x="139" y="10"/>
                                </a:lnTo>
                                <a:lnTo>
                                  <a:pt x="114" y="20"/>
                                </a:lnTo>
                                <a:lnTo>
                                  <a:pt x="94" y="30"/>
                                </a:lnTo>
                                <a:lnTo>
                                  <a:pt x="64" y="50"/>
                                </a:lnTo>
                                <a:lnTo>
                                  <a:pt x="59" y="50"/>
                                </a:lnTo>
                                <a:lnTo>
                                  <a:pt x="54" y="50"/>
                                </a:lnTo>
                                <a:lnTo>
                                  <a:pt x="34" y="30"/>
                                </a:lnTo>
                                <a:lnTo>
                                  <a:pt x="14" y="0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4167"/>
                        <wps:cNvSpPr>
                          <a:spLocks/>
                        </wps:cNvSpPr>
                        <wps:spPr bwMode="auto">
                          <a:xfrm>
                            <a:off x="420" y="6596"/>
                            <a:ext cx="244" cy="435"/>
                          </a:xfrm>
                          <a:custGeom>
                            <a:avLst/>
                            <a:gdLst>
                              <a:gd name="T0" fmla="*/ 244 w 244"/>
                              <a:gd name="T1" fmla="*/ 215 h 435"/>
                              <a:gd name="T2" fmla="*/ 244 w 244"/>
                              <a:gd name="T3" fmla="*/ 215 h 435"/>
                              <a:gd name="T4" fmla="*/ 239 w 244"/>
                              <a:gd name="T5" fmla="*/ 130 h 435"/>
                              <a:gd name="T6" fmla="*/ 234 w 244"/>
                              <a:gd name="T7" fmla="*/ 95 h 435"/>
                              <a:gd name="T8" fmla="*/ 229 w 244"/>
                              <a:gd name="T9" fmla="*/ 65 h 435"/>
                              <a:gd name="T10" fmla="*/ 214 w 244"/>
                              <a:gd name="T11" fmla="*/ 35 h 435"/>
                              <a:gd name="T12" fmla="*/ 199 w 244"/>
                              <a:gd name="T13" fmla="*/ 15 h 435"/>
                              <a:gd name="T14" fmla="*/ 179 w 244"/>
                              <a:gd name="T15" fmla="*/ 5 h 435"/>
                              <a:gd name="T16" fmla="*/ 149 w 244"/>
                              <a:gd name="T17" fmla="*/ 0 h 435"/>
                              <a:gd name="T18" fmla="*/ 149 w 244"/>
                              <a:gd name="T19" fmla="*/ 0 h 435"/>
                              <a:gd name="T20" fmla="*/ 119 w 244"/>
                              <a:gd name="T21" fmla="*/ 0 h 435"/>
                              <a:gd name="T22" fmla="*/ 94 w 244"/>
                              <a:gd name="T23" fmla="*/ 15 h 435"/>
                              <a:gd name="T24" fmla="*/ 69 w 244"/>
                              <a:gd name="T25" fmla="*/ 35 h 435"/>
                              <a:gd name="T26" fmla="*/ 44 w 244"/>
                              <a:gd name="T27" fmla="*/ 60 h 435"/>
                              <a:gd name="T28" fmla="*/ 24 w 244"/>
                              <a:gd name="T29" fmla="*/ 90 h 435"/>
                              <a:gd name="T30" fmla="*/ 14 w 244"/>
                              <a:gd name="T31" fmla="*/ 130 h 435"/>
                              <a:gd name="T32" fmla="*/ 4 w 244"/>
                              <a:gd name="T33" fmla="*/ 170 h 435"/>
                              <a:gd name="T34" fmla="*/ 0 w 244"/>
                              <a:gd name="T35" fmla="*/ 215 h 435"/>
                              <a:gd name="T36" fmla="*/ 0 w 244"/>
                              <a:gd name="T37" fmla="*/ 215 h 435"/>
                              <a:gd name="T38" fmla="*/ 4 w 244"/>
                              <a:gd name="T39" fmla="*/ 260 h 435"/>
                              <a:gd name="T40" fmla="*/ 14 w 244"/>
                              <a:gd name="T41" fmla="*/ 300 h 435"/>
                              <a:gd name="T42" fmla="*/ 24 w 244"/>
                              <a:gd name="T43" fmla="*/ 335 h 435"/>
                              <a:gd name="T44" fmla="*/ 44 w 244"/>
                              <a:gd name="T45" fmla="*/ 370 h 435"/>
                              <a:gd name="T46" fmla="*/ 69 w 244"/>
                              <a:gd name="T47" fmla="*/ 395 h 435"/>
                              <a:gd name="T48" fmla="*/ 94 w 244"/>
                              <a:gd name="T49" fmla="*/ 415 h 435"/>
                              <a:gd name="T50" fmla="*/ 119 w 244"/>
                              <a:gd name="T51" fmla="*/ 430 h 435"/>
                              <a:gd name="T52" fmla="*/ 149 w 244"/>
                              <a:gd name="T53" fmla="*/ 435 h 435"/>
                              <a:gd name="T54" fmla="*/ 149 w 244"/>
                              <a:gd name="T55" fmla="*/ 435 h 435"/>
                              <a:gd name="T56" fmla="*/ 179 w 244"/>
                              <a:gd name="T57" fmla="*/ 430 h 435"/>
                              <a:gd name="T58" fmla="*/ 199 w 244"/>
                              <a:gd name="T59" fmla="*/ 420 h 435"/>
                              <a:gd name="T60" fmla="*/ 214 w 244"/>
                              <a:gd name="T61" fmla="*/ 395 h 435"/>
                              <a:gd name="T62" fmla="*/ 229 w 244"/>
                              <a:gd name="T63" fmla="*/ 370 h 435"/>
                              <a:gd name="T64" fmla="*/ 234 w 244"/>
                              <a:gd name="T65" fmla="*/ 340 h 435"/>
                              <a:gd name="T66" fmla="*/ 239 w 244"/>
                              <a:gd name="T67" fmla="*/ 300 h 435"/>
                              <a:gd name="T68" fmla="*/ 244 w 244"/>
                              <a:gd name="T69" fmla="*/ 215 h 435"/>
                              <a:gd name="T70" fmla="*/ 244 w 244"/>
                              <a:gd name="T71" fmla="*/ 215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244" y="215"/>
                                </a:moveTo>
                                <a:lnTo>
                                  <a:pt x="244" y="215"/>
                                </a:lnTo>
                                <a:lnTo>
                                  <a:pt x="239" y="130"/>
                                </a:lnTo>
                                <a:lnTo>
                                  <a:pt x="234" y="95"/>
                                </a:lnTo>
                                <a:lnTo>
                                  <a:pt x="229" y="65"/>
                                </a:lnTo>
                                <a:lnTo>
                                  <a:pt x="214" y="35"/>
                                </a:lnTo>
                                <a:lnTo>
                                  <a:pt x="199" y="15"/>
                                </a:lnTo>
                                <a:lnTo>
                                  <a:pt x="179" y="5"/>
                                </a:lnTo>
                                <a:lnTo>
                                  <a:pt x="149" y="0"/>
                                </a:lnTo>
                                <a:lnTo>
                                  <a:pt x="119" y="0"/>
                                </a:lnTo>
                                <a:lnTo>
                                  <a:pt x="94" y="15"/>
                                </a:lnTo>
                                <a:lnTo>
                                  <a:pt x="69" y="35"/>
                                </a:lnTo>
                                <a:lnTo>
                                  <a:pt x="44" y="60"/>
                                </a:lnTo>
                                <a:lnTo>
                                  <a:pt x="24" y="90"/>
                                </a:lnTo>
                                <a:lnTo>
                                  <a:pt x="14" y="130"/>
                                </a:lnTo>
                                <a:lnTo>
                                  <a:pt x="4" y="170"/>
                                </a:lnTo>
                                <a:lnTo>
                                  <a:pt x="0" y="215"/>
                                </a:lnTo>
                                <a:lnTo>
                                  <a:pt x="4" y="260"/>
                                </a:lnTo>
                                <a:lnTo>
                                  <a:pt x="14" y="300"/>
                                </a:lnTo>
                                <a:lnTo>
                                  <a:pt x="24" y="335"/>
                                </a:lnTo>
                                <a:lnTo>
                                  <a:pt x="44" y="370"/>
                                </a:lnTo>
                                <a:lnTo>
                                  <a:pt x="69" y="395"/>
                                </a:lnTo>
                                <a:lnTo>
                                  <a:pt x="94" y="415"/>
                                </a:lnTo>
                                <a:lnTo>
                                  <a:pt x="119" y="430"/>
                                </a:lnTo>
                                <a:lnTo>
                                  <a:pt x="149" y="435"/>
                                </a:lnTo>
                                <a:lnTo>
                                  <a:pt x="179" y="430"/>
                                </a:lnTo>
                                <a:lnTo>
                                  <a:pt x="199" y="420"/>
                                </a:lnTo>
                                <a:lnTo>
                                  <a:pt x="214" y="395"/>
                                </a:lnTo>
                                <a:lnTo>
                                  <a:pt x="229" y="370"/>
                                </a:lnTo>
                                <a:lnTo>
                                  <a:pt x="234" y="340"/>
                                </a:lnTo>
                                <a:lnTo>
                                  <a:pt x="239" y="300"/>
                                </a:lnTo>
                                <a:lnTo>
                                  <a:pt x="244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4168"/>
                        <wps:cNvSpPr>
                          <a:spLocks/>
                        </wps:cNvSpPr>
                        <wps:spPr bwMode="auto">
                          <a:xfrm>
                            <a:off x="469" y="6661"/>
                            <a:ext cx="195" cy="300"/>
                          </a:xfrm>
                          <a:custGeom>
                            <a:avLst/>
                            <a:gdLst>
                              <a:gd name="T0" fmla="*/ 195 w 195"/>
                              <a:gd name="T1" fmla="*/ 150 h 300"/>
                              <a:gd name="T2" fmla="*/ 195 w 195"/>
                              <a:gd name="T3" fmla="*/ 150 h 300"/>
                              <a:gd name="T4" fmla="*/ 195 w 195"/>
                              <a:gd name="T5" fmla="*/ 120 h 300"/>
                              <a:gd name="T6" fmla="*/ 190 w 195"/>
                              <a:gd name="T7" fmla="*/ 95 h 300"/>
                              <a:gd name="T8" fmla="*/ 180 w 195"/>
                              <a:gd name="T9" fmla="*/ 70 h 300"/>
                              <a:gd name="T10" fmla="*/ 170 w 195"/>
                              <a:gd name="T11" fmla="*/ 45 h 300"/>
                              <a:gd name="T12" fmla="*/ 155 w 195"/>
                              <a:gd name="T13" fmla="*/ 30 h 300"/>
                              <a:gd name="T14" fmla="*/ 140 w 195"/>
                              <a:gd name="T15" fmla="*/ 15 h 300"/>
                              <a:gd name="T16" fmla="*/ 120 w 195"/>
                              <a:gd name="T17" fmla="*/ 5 h 300"/>
                              <a:gd name="T18" fmla="*/ 100 w 195"/>
                              <a:gd name="T19" fmla="*/ 0 h 300"/>
                              <a:gd name="T20" fmla="*/ 100 w 195"/>
                              <a:gd name="T21" fmla="*/ 0 h 300"/>
                              <a:gd name="T22" fmla="*/ 80 w 195"/>
                              <a:gd name="T23" fmla="*/ 5 h 300"/>
                              <a:gd name="T24" fmla="*/ 60 w 195"/>
                              <a:gd name="T25" fmla="*/ 10 h 300"/>
                              <a:gd name="T26" fmla="*/ 45 w 195"/>
                              <a:gd name="T27" fmla="*/ 25 h 300"/>
                              <a:gd name="T28" fmla="*/ 30 w 195"/>
                              <a:gd name="T29" fmla="*/ 45 h 300"/>
                              <a:gd name="T30" fmla="*/ 15 w 195"/>
                              <a:gd name="T31" fmla="*/ 65 h 300"/>
                              <a:gd name="T32" fmla="*/ 5 w 195"/>
                              <a:gd name="T33" fmla="*/ 90 h 300"/>
                              <a:gd name="T34" fmla="*/ 0 w 195"/>
                              <a:gd name="T35" fmla="*/ 120 h 300"/>
                              <a:gd name="T36" fmla="*/ 0 w 195"/>
                              <a:gd name="T37" fmla="*/ 150 h 300"/>
                              <a:gd name="T38" fmla="*/ 0 w 195"/>
                              <a:gd name="T39" fmla="*/ 150 h 300"/>
                              <a:gd name="T40" fmla="*/ 0 w 195"/>
                              <a:gd name="T41" fmla="*/ 180 h 300"/>
                              <a:gd name="T42" fmla="*/ 5 w 195"/>
                              <a:gd name="T43" fmla="*/ 210 h 300"/>
                              <a:gd name="T44" fmla="*/ 15 w 195"/>
                              <a:gd name="T45" fmla="*/ 235 h 300"/>
                              <a:gd name="T46" fmla="*/ 30 w 195"/>
                              <a:gd name="T47" fmla="*/ 255 h 300"/>
                              <a:gd name="T48" fmla="*/ 45 w 195"/>
                              <a:gd name="T49" fmla="*/ 275 h 300"/>
                              <a:gd name="T50" fmla="*/ 60 w 195"/>
                              <a:gd name="T51" fmla="*/ 290 h 300"/>
                              <a:gd name="T52" fmla="*/ 80 w 195"/>
                              <a:gd name="T53" fmla="*/ 295 h 300"/>
                              <a:gd name="T54" fmla="*/ 100 w 195"/>
                              <a:gd name="T55" fmla="*/ 300 h 300"/>
                              <a:gd name="T56" fmla="*/ 100 w 195"/>
                              <a:gd name="T57" fmla="*/ 300 h 300"/>
                              <a:gd name="T58" fmla="*/ 120 w 195"/>
                              <a:gd name="T59" fmla="*/ 300 h 300"/>
                              <a:gd name="T60" fmla="*/ 140 w 195"/>
                              <a:gd name="T61" fmla="*/ 290 h 300"/>
                              <a:gd name="T62" fmla="*/ 155 w 195"/>
                              <a:gd name="T63" fmla="*/ 275 h 300"/>
                              <a:gd name="T64" fmla="*/ 170 w 195"/>
                              <a:gd name="T65" fmla="*/ 255 h 300"/>
                              <a:gd name="T66" fmla="*/ 180 w 195"/>
                              <a:gd name="T67" fmla="*/ 235 h 300"/>
                              <a:gd name="T68" fmla="*/ 190 w 195"/>
                              <a:gd name="T69" fmla="*/ 210 h 300"/>
                              <a:gd name="T70" fmla="*/ 195 w 195"/>
                              <a:gd name="T71" fmla="*/ 180 h 300"/>
                              <a:gd name="T72" fmla="*/ 195 w 195"/>
                              <a:gd name="T73" fmla="*/ 150 h 300"/>
                              <a:gd name="T74" fmla="*/ 195 w 195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5" h="300">
                                <a:moveTo>
                                  <a:pt x="195" y="150"/>
                                </a:moveTo>
                                <a:lnTo>
                                  <a:pt x="195" y="150"/>
                                </a:lnTo>
                                <a:lnTo>
                                  <a:pt x="195" y="120"/>
                                </a:lnTo>
                                <a:lnTo>
                                  <a:pt x="190" y="95"/>
                                </a:lnTo>
                                <a:lnTo>
                                  <a:pt x="180" y="70"/>
                                </a:lnTo>
                                <a:lnTo>
                                  <a:pt x="170" y="45"/>
                                </a:lnTo>
                                <a:lnTo>
                                  <a:pt x="155" y="30"/>
                                </a:lnTo>
                                <a:lnTo>
                                  <a:pt x="140" y="15"/>
                                </a:lnTo>
                                <a:lnTo>
                                  <a:pt x="120" y="5"/>
                                </a:lnTo>
                                <a:lnTo>
                                  <a:pt x="100" y="0"/>
                                </a:lnTo>
                                <a:lnTo>
                                  <a:pt x="80" y="5"/>
                                </a:lnTo>
                                <a:lnTo>
                                  <a:pt x="60" y="10"/>
                                </a:lnTo>
                                <a:lnTo>
                                  <a:pt x="45" y="25"/>
                                </a:lnTo>
                                <a:lnTo>
                                  <a:pt x="30" y="45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10"/>
                                </a:lnTo>
                                <a:lnTo>
                                  <a:pt x="15" y="235"/>
                                </a:lnTo>
                                <a:lnTo>
                                  <a:pt x="30" y="255"/>
                                </a:lnTo>
                                <a:lnTo>
                                  <a:pt x="45" y="275"/>
                                </a:lnTo>
                                <a:lnTo>
                                  <a:pt x="60" y="290"/>
                                </a:lnTo>
                                <a:lnTo>
                                  <a:pt x="80" y="295"/>
                                </a:lnTo>
                                <a:lnTo>
                                  <a:pt x="100" y="300"/>
                                </a:lnTo>
                                <a:lnTo>
                                  <a:pt x="120" y="300"/>
                                </a:lnTo>
                                <a:lnTo>
                                  <a:pt x="140" y="290"/>
                                </a:lnTo>
                                <a:lnTo>
                                  <a:pt x="155" y="275"/>
                                </a:lnTo>
                                <a:lnTo>
                                  <a:pt x="170" y="255"/>
                                </a:lnTo>
                                <a:lnTo>
                                  <a:pt x="180" y="235"/>
                                </a:lnTo>
                                <a:lnTo>
                                  <a:pt x="190" y="210"/>
                                </a:lnTo>
                                <a:lnTo>
                                  <a:pt x="195" y="180"/>
                                </a:lnTo>
                                <a:lnTo>
                                  <a:pt x="195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4169"/>
                        <wps:cNvSpPr>
                          <a:spLocks/>
                        </wps:cNvSpPr>
                        <wps:spPr bwMode="auto">
                          <a:xfrm>
                            <a:off x="499" y="6706"/>
                            <a:ext cx="165" cy="210"/>
                          </a:xfrm>
                          <a:custGeom>
                            <a:avLst/>
                            <a:gdLst>
                              <a:gd name="T0" fmla="*/ 165 w 165"/>
                              <a:gd name="T1" fmla="*/ 105 h 210"/>
                              <a:gd name="T2" fmla="*/ 165 w 165"/>
                              <a:gd name="T3" fmla="*/ 105 h 210"/>
                              <a:gd name="T4" fmla="*/ 160 w 165"/>
                              <a:gd name="T5" fmla="*/ 85 h 210"/>
                              <a:gd name="T6" fmla="*/ 155 w 165"/>
                              <a:gd name="T7" fmla="*/ 65 h 210"/>
                              <a:gd name="T8" fmla="*/ 145 w 165"/>
                              <a:gd name="T9" fmla="*/ 50 h 210"/>
                              <a:gd name="T10" fmla="*/ 135 w 165"/>
                              <a:gd name="T11" fmla="*/ 30 h 210"/>
                              <a:gd name="T12" fmla="*/ 120 w 165"/>
                              <a:gd name="T13" fmla="*/ 20 h 210"/>
                              <a:gd name="T14" fmla="*/ 100 w 165"/>
                              <a:gd name="T15" fmla="*/ 10 h 210"/>
                              <a:gd name="T16" fmla="*/ 85 w 165"/>
                              <a:gd name="T17" fmla="*/ 5 h 210"/>
                              <a:gd name="T18" fmla="*/ 70 w 165"/>
                              <a:gd name="T19" fmla="*/ 0 h 210"/>
                              <a:gd name="T20" fmla="*/ 70 w 165"/>
                              <a:gd name="T21" fmla="*/ 0 h 210"/>
                              <a:gd name="T22" fmla="*/ 55 w 165"/>
                              <a:gd name="T23" fmla="*/ 5 h 210"/>
                              <a:gd name="T24" fmla="*/ 45 w 165"/>
                              <a:gd name="T25" fmla="*/ 10 h 210"/>
                              <a:gd name="T26" fmla="*/ 30 w 165"/>
                              <a:gd name="T27" fmla="*/ 20 h 210"/>
                              <a:gd name="T28" fmla="*/ 20 w 165"/>
                              <a:gd name="T29" fmla="*/ 30 h 210"/>
                              <a:gd name="T30" fmla="*/ 5 w 165"/>
                              <a:gd name="T31" fmla="*/ 65 h 210"/>
                              <a:gd name="T32" fmla="*/ 0 w 165"/>
                              <a:gd name="T33" fmla="*/ 105 h 210"/>
                              <a:gd name="T34" fmla="*/ 0 w 165"/>
                              <a:gd name="T35" fmla="*/ 105 h 210"/>
                              <a:gd name="T36" fmla="*/ 5 w 165"/>
                              <a:gd name="T37" fmla="*/ 145 h 210"/>
                              <a:gd name="T38" fmla="*/ 20 w 165"/>
                              <a:gd name="T39" fmla="*/ 180 h 210"/>
                              <a:gd name="T40" fmla="*/ 30 w 165"/>
                              <a:gd name="T41" fmla="*/ 190 h 210"/>
                              <a:gd name="T42" fmla="*/ 45 w 165"/>
                              <a:gd name="T43" fmla="*/ 200 h 210"/>
                              <a:gd name="T44" fmla="*/ 55 w 165"/>
                              <a:gd name="T45" fmla="*/ 210 h 210"/>
                              <a:gd name="T46" fmla="*/ 70 w 165"/>
                              <a:gd name="T47" fmla="*/ 210 h 210"/>
                              <a:gd name="T48" fmla="*/ 70 w 165"/>
                              <a:gd name="T49" fmla="*/ 210 h 210"/>
                              <a:gd name="T50" fmla="*/ 85 w 165"/>
                              <a:gd name="T51" fmla="*/ 210 h 210"/>
                              <a:gd name="T52" fmla="*/ 100 w 165"/>
                              <a:gd name="T53" fmla="*/ 205 h 210"/>
                              <a:gd name="T54" fmla="*/ 120 w 165"/>
                              <a:gd name="T55" fmla="*/ 195 h 210"/>
                              <a:gd name="T56" fmla="*/ 135 w 165"/>
                              <a:gd name="T57" fmla="*/ 180 h 210"/>
                              <a:gd name="T58" fmla="*/ 145 w 165"/>
                              <a:gd name="T59" fmla="*/ 165 h 210"/>
                              <a:gd name="T60" fmla="*/ 155 w 165"/>
                              <a:gd name="T61" fmla="*/ 145 h 210"/>
                              <a:gd name="T62" fmla="*/ 160 w 165"/>
                              <a:gd name="T63" fmla="*/ 125 h 210"/>
                              <a:gd name="T64" fmla="*/ 165 w 165"/>
                              <a:gd name="T65" fmla="*/ 105 h 210"/>
                              <a:gd name="T66" fmla="*/ 165 w 165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5" h="210">
                                <a:moveTo>
                                  <a:pt x="165" y="105"/>
                                </a:moveTo>
                                <a:lnTo>
                                  <a:pt x="165" y="105"/>
                                </a:lnTo>
                                <a:lnTo>
                                  <a:pt x="160" y="85"/>
                                </a:lnTo>
                                <a:lnTo>
                                  <a:pt x="155" y="65"/>
                                </a:lnTo>
                                <a:lnTo>
                                  <a:pt x="145" y="50"/>
                                </a:lnTo>
                                <a:lnTo>
                                  <a:pt x="135" y="30"/>
                                </a:lnTo>
                                <a:lnTo>
                                  <a:pt x="120" y="20"/>
                                </a:lnTo>
                                <a:lnTo>
                                  <a:pt x="100" y="10"/>
                                </a:lnTo>
                                <a:lnTo>
                                  <a:pt x="85" y="5"/>
                                </a:lnTo>
                                <a:lnTo>
                                  <a:pt x="70" y="0"/>
                                </a:lnTo>
                                <a:lnTo>
                                  <a:pt x="55" y="5"/>
                                </a:lnTo>
                                <a:lnTo>
                                  <a:pt x="45" y="10"/>
                                </a:lnTo>
                                <a:lnTo>
                                  <a:pt x="30" y="20"/>
                                </a:lnTo>
                                <a:lnTo>
                                  <a:pt x="20" y="30"/>
                                </a:lnTo>
                                <a:lnTo>
                                  <a:pt x="5" y="65"/>
                                </a:lnTo>
                                <a:lnTo>
                                  <a:pt x="0" y="105"/>
                                </a:lnTo>
                                <a:lnTo>
                                  <a:pt x="5" y="145"/>
                                </a:lnTo>
                                <a:lnTo>
                                  <a:pt x="20" y="180"/>
                                </a:lnTo>
                                <a:lnTo>
                                  <a:pt x="30" y="190"/>
                                </a:lnTo>
                                <a:lnTo>
                                  <a:pt x="45" y="200"/>
                                </a:lnTo>
                                <a:lnTo>
                                  <a:pt x="55" y="210"/>
                                </a:lnTo>
                                <a:lnTo>
                                  <a:pt x="70" y="210"/>
                                </a:lnTo>
                                <a:lnTo>
                                  <a:pt x="85" y="210"/>
                                </a:lnTo>
                                <a:lnTo>
                                  <a:pt x="100" y="205"/>
                                </a:lnTo>
                                <a:lnTo>
                                  <a:pt x="120" y="195"/>
                                </a:lnTo>
                                <a:lnTo>
                                  <a:pt x="135" y="180"/>
                                </a:lnTo>
                                <a:lnTo>
                                  <a:pt x="145" y="165"/>
                                </a:lnTo>
                                <a:lnTo>
                                  <a:pt x="155" y="145"/>
                                </a:lnTo>
                                <a:lnTo>
                                  <a:pt x="160" y="125"/>
                                </a:lnTo>
                                <a:lnTo>
                                  <a:pt x="165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4170"/>
                        <wps:cNvSpPr>
                          <a:spLocks/>
                        </wps:cNvSpPr>
                        <wps:spPr bwMode="auto">
                          <a:xfrm>
                            <a:off x="519" y="6736"/>
                            <a:ext cx="145" cy="150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5 h 150"/>
                              <a:gd name="T2" fmla="*/ 145 w 145"/>
                              <a:gd name="T3" fmla="*/ 75 h 150"/>
                              <a:gd name="T4" fmla="*/ 140 w 145"/>
                              <a:gd name="T5" fmla="*/ 60 h 150"/>
                              <a:gd name="T6" fmla="*/ 135 w 145"/>
                              <a:gd name="T7" fmla="*/ 45 h 150"/>
                              <a:gd name="T8" fmla="*/ 120 w 145"/>
                              <a:gd name="T9" fmla="*/ 35 h 150"/>
                              <a:gd name="T10" fmla="*/ 110 w 145"/>
                              <a:gd name="T11" fmla="*/ 25 h 150"/>
                              <a:gd name="T12" fmla="*/ 75 w 145"/>
                              <a:gd name="T13" fmla="*/ 10 h 150"/>
                              <a:gd name="T14" fmla="*/ 50 w 145"/>
                              <a:gd name="T15" fmla="*/ 0 h 150"/>
                              <a:gd name="T16" fmla="*/ 50 w 145"/>
                              <a:gd name="T17" fmla="*/ 0 h 150"/>
                              <a:gd name="T18" fmla="*/ 40 w 145"/>
                              <a:gd name="T19" fmla="*/ 5 h 150"/>
                              <a:gd name="T20" fmla="*/ 30 w 145"/>
                              <a:gd name="T21" fmla="*/ 10 h 150"/>
                              <a:gd name="T22" fmla="*/ 15 w 145"/>
                              <a:gd name="T23" fmla="*/ 25 h 150"/>
                              <a:gd name="T24" fmla="*/ 5 w 145"/>
                              <a:gd name="T25" fmla="*/ 45 h 150"/>
                              <a:gd name="T26" fmla="*/ 0 w 145"/>
                              <a:gd name="T27" fmla="*/ 75 h 150"/>
                              <a:gd name="T28" fmla="*/ 0 w 145"/>
                              <a:gd name="T29" fmla="*/ 75 h 150"/>
                              <a:gd name="T30" fmla="*/ 5 w 145"/>
                              <a:gd name="T31" fmla="*/ 105 h 150"/>
                              <a:gd name="T32" fmla="*/ 15 w 145"/>
                              <a:gd name="T33" fmla="*/ 125 h 150"/>
                              <a:gd name="T34" fmla="*/ 30 w 145"/>
                              <a:gd name="T35" fmla="*/ 145 h 150"/>
                              <a:gd name="T36" fmla="*/ 50 w 145"/>
                              <a:gd name="T37" fmla="*/ 150 h 150"/>
                              <a:gd name="T38" fmla="*/ 50 w 145"/>
                              <a:gd name="T39" fmla="*/ 150 h 150"/>
                              <a:gd name="T40" fmla="*/ 75 w 145"/>
                              <a:gd name="T41" fmla="*/ 145 h 150"/>
                              <a:gd name="T42" fmla="*/ 105 w 145"/>
                              <a:gd name="T43" fmla="*/ 130 h 150"/>
                              <a:gd name="T44" fmla="*/ 120 w 145"/>
                              <a:gd name="T45" fmla="*/ 120 h 150"/>
                              <a:gd name="T46" fmla="*/ 135 w 145"/>
                              <a:gd name="T47" fmla="*/ 105 h 150"/>
                              <a:gd name="T48" fmla="*/ 140 w 145"/>
                              <a:gd name="T49" fmla="*/ 90 h 150"/>
                              <a:gd name="T50" fmla="*/ 145 w 145"/>
                              <a:gd name="T51" fmla="*/ 75 h 150"/>
                              <a:gd name="T52" fmla="*/ 145 w 145"/>
                              <a:gd name="T53" fmla="*/ 75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50">
                                <a:moveTo>
                                  <a:pt x="145" y="75"/>
                                </a:moveTo>
                                <a:lnTo>
                                  <a:pt x="145" y="75"/>
                                </a:lnTo>
                                <a:lnTo>
                                  <a:pt x="140" y="60"/>
                                </a:lnTo>
                                <a:lnTo>
                                  <a:pt x="135" y="45"/>
                                </a:lnTo>
                                <a:lnTo>
                                  <a:pt x="120" y="35"/>
                                </a:lnTo>
                                <a:lnTo>
                                  <a:pt x="110" y="25"/>
                                </a:lnTo>
                                <a:lnTo>
                                  <a:pt x="75" y="10"/>
                                </a:lnTo>
                                <a:lnTo>
                                  <a:pt x="50" y="0"/>
                                </a:lnTo>
                                <a:lnTo>
                                  <a:pt x="40" y="5"/>
                                </a:lnTo>
                                <a:lnTo>
                                  <a:pt x="30" y="10"/>
                                </a:lnTo>
                                <a:lnTo>
                                  <a:pt x="15" y="25"/>
                                </a:lnTo>
                                <a:lnTo>
                                  <a:pt x="5" y="45"/>
                                </a:lnTo>
                                <a:lnTo>
                                  <a:pt x="0" y="75"/>
                                </a:lnTo>
                                <a:lnTo>
                                  <a:pt x="5" y="105"/>
                                </a:lnTo>
                                <a:lnTo>
                                  <a:pt x="15" y="125"/>
                                </a:lnTo>
                                <a:lnTo>
                                  <a:pt x="30" y="145"/>
                                </a:lnTo>
                                <a:lnTo>
                                  <a:pt x="50" y="150"/>
                                </a:lnTo>
                                <a:lnTo>
                                  <a:pt x="75" y="145"/>
                                </a:lnTo>
                                <a:lnTo>
                                  <a:pt x="105" y="130"/>
                                </a:lnTo>
                                <a:lnTo>
                                  <a:pt x="120" y="120"/>
                                </a:lnTo>
                                <a:lnTo>
                                  <a:pt x="135" y="105"/>
                                </a:lnTo>
                                <a:lnTo>
                                  <a:pt x="140" y="90"/>
                                </a:lnTo>
                                <a:lnTo>
                                  <a:pt x="145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4171"/>
                        <wps:cNvSpPr>
                          <a:spLocks/>
                        </wps:cNvSpPr>
                        <wps:spPr bwMode="auto">
                          <a:xfrm>
                            <a:off x="664" y="6561"/>
                            <a:ext cx="20" cy="510"/>
                          </a:xfrm>
                          <a:custGeom>
                            <a:avLst/>
                            <a:gdLst>
                              <a:gd name="T0" fmla="*/ 0 w 20"/>
                              <a:gd name="T1" fmla="*/ 510 h 510"/>
                              <a:gd name="T2" fmla="*/ 0 w 20"/>
                              <a:gd name="T3" fmla="*/ 510 h 510"/>
                              <a:gd name="T4" fmla="*/ 10 w 20"/>
                              <a:gd name="T5" fmla="*/ 485 h 510"/>
                              <a:gd name="T6" fmla="*/ 20 w 20"/>
                              <a:gd name="T7" fmla="*/ 440 h 510"/>
                              <a:gd name="T8" fmla="*/ 20 w 20"/>
                              <a:gd name="T9" fmla="*/ 405 h 510"/>
                              <a:gd name="T10" fmla="*/ 20 w 20"/>
                              <a:gd name="T11" fmla="*/ 365 h 510"/>
                              <a:gd name="T12" fmla="*/ 10 w 20"/>
                              <a:gd name="T13" fmla="*/ 310 h 510"/>
                              <a:gd name="T14" fmla="*/ 0 w 20"/>
                              <a:gd name="T15" fmla="*/ 250 h 510"/>
                              <a:gd name="T16" fmla="*/ 0 w 20"/>
                              <a:gd name="T17" fmla="*/ 250 h 510"/>
                              <a:gd name="T18" fmla="*/ 0 w 20"/>
                              <a:gd name="T19" fmla="*/ 250 h 510"/>
                              <a:gd name="T20" fmla="*/ 10 w 20"/>
                              <a:gd name="T21" fmla="*/ 190 h 510"/>
                              <a:gd name="T22" fmla="*/ 15 w 20"/>
                              <a:gd name="T23" fmla="*/ 140 h 510"/>
                              <a:gd name="T24" fmla="*/ 20 w 20"/>
                              <a:gd name="T25" fmla="*/ 100 h 510"/>
                              <a:gd name="T26" fmla="*/ 20 w 20"/>
                              <a:gd name="T27" fmla="*/ 65 h 510"/>
                              <a:gd name="T28" fmla="*/ 10 w 20"/>
                              <a:gd name="T29" fmla="*/ 20 h 510"/>
                              <a:gd name="T30" fmla="*/ 0 w 20"/>
                              <a:gd name="T31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0" y="510"/>
                                </a:moveTo>
                                <a:lnTo>
                                  <a:pt x="0" y="510"/>
                                </a:lnTo>
                                <a:lnTo>
                                  <a:pt x="10" y="485"/>
                                </a:lnTo>
                                <a:lnTo>
                                  <a:pt x="20" y="440"/>
                                </a:lnTo>
                                <a:lnTo>
                                  <a:pt x="20" y="405"/>
                                </a:lnTo>
                                <a:lnTo>
                                  <a:pt x="20" y="365"/>
                                </a:lnTo>
                                <a:lnTo>
                                  <a:pt x="10" y="310"/>
                                </a:lnTo>
                                <a:lnTo>
                                  <a:pt x="0" y="250"/>
                                </a:lnTo>
                                <a:lnTo>
                                  <a:pt x="10" y="190"/>
                                </a:lnTo>
                                <a:lnTo>
                                  <a:pt x="15" y="140"/>
                                </a:lnTo>
                                <a:lnTo>
                                  <a:pt x="20" y="100"/>
                                </a:lnTo>
                                <a:lnTo>
                                  <a:pt x="20" y="65"/>
                                </a:lnTo>
                                <a:lnTo>
                                  <a:pt x="10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4172"/>
                        <wps:cNvSpPr>
                          <a:spLocks/>
                        </wps:cNvSpPr>
                        <wps:spPr bwMode="auto">
                          <a:xfrm>
                            <a:off x="664" y="6561"/>
                            <a:ext cx="45" cy="510"/>
                          </a:xfrm>
                          <a:custGeom>
                            <a:avLst/>
                            <a:gdLst>
                              <a:gd name="T0" fmla="*/ 0 w 45"/>
                              <a:gd name="T1" fmla="*/ 510 h 510"/>
                              <a:gd name="T2" fmla="*/ 0 w 45"/>
                              <a:gd name="T3" fmla="*/ 510 h 510"/>
                              <a:gd name="T4" fmla="*/ 15 w 45"/>
                              <a:gd name="T5" fmla="*/ 465 h 510"/>
                              <a:gd name="T6" fmla="*/ 25 w 45"/>
                              <a:gd name="T7" fmla="*/ 420 h 510"/>
                              <a:gd name="T8" fmla="*/ 35 w 45"/>
                              <a:gd name="T9" fmla="*/ 355 h 510"/>
                              <a:gd name="T10" fmla="*/ 45 w 45"/>
                              <a:gd name="T11" fmla="*/ 280 h 510"/>
                              <a:gd name="T12" fmla="*/ 40 w 45"/>
                              <a:gd name="T13" fmla="*/ 190 h 510"/>
                              <a:gd name="T14" fmla="*/ 35 w 45"/>
                              <a:gd name="T15" fmla="*/ 145 h 510"/>
                              <a:gd name="T16" fmla="*/ 30 w 45"/>
                              <a:gd name="T17" fmla="*/ 100 h 510"/>
                              <a:gd name="T18" fmla="*/ 15 w 45"/>
                              <a:gd name="T19" fmla="*/ 50 h 510"/>
                              <a:gd name="T20" fmla="*/ 0 w 45"/>
                              <a:gd name="T21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0">
                                <a:moveTo>
                                  <a:pt x="0" y="510"/>
                                </a:moveTo>
                                <a:lnTo>
                                  <a:pt x="0" y="510"/>
                                </a:lnTo>
                                <a:lnTo>
                                  <a:pt x="15" y="465"/>
                                </a:lnTo>
                                <a:lnTo>
                                  <a:pt x="25" y="420"/>
                                </a:lnTo>
                                <a:lnTo>
                                  <a:pt x="35" y="355"/>
                                </a:lnTo>
                                <a:lnTo>
                                  <a:pt x="45" y="280"/>
                                </a:lnTo>
                                <a:lnTo>
                                  <a:pt x="40" y="190"/>
                                </a:lnTo>
                                <a:lnTo>
                                  <a:pt x="35" y="145"/>
                                </a:lnTo>
                                <a:lnTo>
                                  <a:pt x="30" y="100"/>
                                </a:lnTo>
                                <a:lnTo>
                                  <a:pt x="15" y="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Line 4173"/>
                        <wps:cNvCnPr/>
                        <wps:spPr bwMode="auto">
                          <a:xfrm flipV="1">
                            <a:off x="759" y="6551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4174"/>
                        <wps:cNvCnPr/>
                        <wps:spPr bwMode="auto">
                          <a:xfrm flipV="1">
                            <a:off x="789" y="6551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Freeform 4175"/>
                        <wps:cNvSpPr>
                          <a:spLocks/>
                        </wps:cNvSpPr>
                        <wps:spPr bwMode="auto">
                          <a:xfrm>
                            <a:off x="415" y="6031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0 h 50"/>
                              <a:gd name="T2" fmla="*/ 249 w 249"/>
                              <a:gd name="T3" fmla="*/ 10 h 50"/>
                              <a:gd name="T4" fmla="*/ 239 w 249"/>
                              <a:gd name="T5" fmla="*/ 20 h 50"/>
                              <a:gd name="T6" fmla="*/ 224 w 249"/>
                              <a:gd name="T7" fmla="*/ 30 h 50"/>
                              <a:gd name="T8" fmla="*/ 199 w 249"/>
                              <a:gd name="T9" fmla="*/ 45 h 50"/>
                              <a:gd name="T10" fmla="*/ 169 w 249"/>
                              <a:gd name="T11" fmla="*/ 45 h 50"/>
                              <a:gd name="T12" fmla="*/ 139 w 249"/>
                              <a:gd name="T13" fmla="*/ 45 h 50"/>
                              <a:gd name="T14" fmla="*/ 114 w 249"/>
                              <a:gd name="T15" fmla="*/ 35 h 50"/>
                              <a:gd name="T16" fmla="*/ 94 w 249"/>
                              <a:gd name="T17" fmla="*/ 25 h 50"/>
                              <a:gd name="T18" fmla="*/ 64 w 249"/>
                              <a:gd name="T19" fmla="*/ 5 h 50"/>
                              <a:gd name="T20" fmla="*/ 64 w 249"/>
                              <a:gd name="T21" fmla="*/ 5 h 50"/>
                              <a:gd name="T22" fmla="*/ 59 w 249"/>
                              <a:gd name="T23" fmla="*/ 0 h 50"/>
                              <a:gd name="T24" fmla="*/ 49 w 249"/>
                              <a:gd name="T25" fmla="*/ 0 h 50"/>
                              <a:gd name="T26" fmla="*/ 34 w 249"/>
                              <a:gd name="T27" fmla="*/ 20 h 50"/>
                              <a:gd name="T28" fmla="*/ 14 w 249"/>
                              <a:gd name="T29" fmla="*/ 50 h 50"/>
                              <a:gd name="T30" fmla="*/ 0 w 249"/>
                              <a:gd name="T31" fmla="*/ 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10"/>
                                </a:moveTo>
                                <a:lnTo>
                                  <a:pt x="249" y="10"/>
                                </a:lnTo>
                                <a:lnTo>
                                  <a:pt x="239" y="20"/>
                                </a:lnTo>
                                <a:lnTo>
                                  <a:pt x="224" y="30"/>
                                </a:lnTo>
                                <a:lnTo>
                                  <a:pt x="199" y="45"/>
                                </a:lnTo>
                                <a:lnTo>
                                  <a:pt x="169" y="45"/>
                                </a:lnTo>
                                <a:lnTo>
                                  <a:pt x="139" y="45"/>
                                </a:lnTo>
                                <a:lnTo>
                                  <a:pt x="114" y="35"/>
                                </a:lnTo>
                                <a:lnTo>
                                  <a:pt x="94" y="25"/>
                                </a:lnTo>
                                <a:lnTo>
                                  <a:pt x="64" y="5"/>
                                </a:lnTo>
                                <a:lnTo>
                                  <a:pt x="59" y="0"/>
                                </a:lnTo>
                                <a:lnTo>
                                  <a:pt x="49" y="0"/>
                                </a:lnTo>
                                <a:lnTo>
                                  <a:pt x="34" y="20"/>
                                </a:lnTo>
                                <a:lnTo>
                                  <a:pt x="14" y="5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4176"/>
                        <wps:cNvSpPr>
                          <a:spLocks/>
                        </wps:cNvSpPr>
                        <wps:spPr bwMode="auto">
                          <a:xfrm>
                            <a:off x="415" y="6501"/>
                            <a:ext cx="249" cy="55"/>
                          </a:xfrm>
                          <a:custGeom>
                            <a:avLst/>
                            <a:gdLst>
                              <a:gd name="T0" fmla="*/ 249 w 249"/>
                              <a:gd name="T1" fmla="*/ 50 h 55"/>
                              <a:gd name="T2" fmla="*/ 249 w 249"/>
                              <a:gd name="T3" fmla="*/ 50 h 55"/>
                              <a:gd name="T4" fmla="*/ 224 w 249"/>
                              <a:gd name="T5" fmla="*/ 25 h 55"/>
                              <a:gd name="T6" fmla="*/ 199 w 249"/>
                              <a:gd name="T7" fmla="*/ 15 h 55"/>
                              <a:gd name="T8" fmla="*/ 169 w 249"/>
                              <a:gd name="T9" fmla="*/ 10 h 55"/>
                              <a:gd name="T10" fmla="*/ 139 w 249"/>
                              <a:gd name="T11" fmla="*/ 15 h 55"/>
                              <a:gd name="T12" fmla="*/ 114 w 249"/>
                              <a:gd name="T13" fmla="*/ 20 h 55"/>
                              <a:gd name="T14" fmla="*/ 94 w 249"/>
                              <a:gd name="T15" fmla="*/ 30 h 55"/>
                              <a:gd name="T16" fmla="*/ 64 w 249"/>
                              <a:gd name="T17" fmla="*/ 50 h 55"/>
                              <a:gd name="T18" fmla="*/ 64 w 249"/>
                              <a:gd name="T19" fmla="*/ 50 h 55"/>
                              <a:gd name="T20" fmla="*/ 59 w 249"/>
                              <a:gd name="T21" fmla="*/ 55 h 55"/>
                              <a:gd name="T22" fmla="*/ 54 w 249"/>
                              <a:gd name="T23" fmla="*/ 50 h 55"/>
                              <a:gd name="T24" fmla="*/ 34 w 249"/>
                              <a:gd name="T25" fmla="*/ 35 h 55"/>
                              <a:gd name="T26" fmla="*/ 14 w 249"/>
                              <a:gd name="T27" fmla="*/ 0 h 55"/>
                              <a:gd name="T28" fmla="*/ 0 w 249"/>
                              <a:gd name="T29" fmla="*/ 5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5">
                                <a:moveTo>
                                  <a:pt x="249" y="50"/>
                                </a:moveTo>
                                <a:lnTo>
                                  <a:pt x="249" y="50"/>
                                </a:lnTo>
                                <a:lnTo>
                                  <a:pt x="224" y="25"/>
                                </a:lnTo>
                                <a:lnTo>
                                  <a:pt x="199" y="15"/>
                                </a:lnTo>
                                <a:lnTo>
                                  <a:pt x="169" y="10"/>
                                </a:lnTo>
                                <a:lnTo>
                                  <a:pt x="139" y="15"/>
                                </a:lnTo>
                                <a:lnTo>
                                  <a:pt x="114" y="20"/>
                                </a:lnTo>
                                <a:lnTo>
                                  <a:pt x="94" y="30"/>
                                </a:lnTo>
                                <a:lnTo>
                                  <a:pt x="64" y="50"/>
                                </a:lnTo>
                                <a:lnTo>
                                  <a:pt x="59" y="55"/>
                                </a:lnTo>
                                <a:lnTo>
                                  <a:pt x="54" y="50"/>
                                </a:lnTo>
                                <a:lnTo>
                                  <a:pt x="34" y="35"/>
                                </a:lnTo>
                                <a:lnTo>
                                  <a:pt x="14" y="0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4177"/>
                        <wps:cNvSpPr>
                          <a:spLocks/>
                        </wps:cNvSpPr>
                        <wps:spPr bwMode="auto">
                          <a:xfrm>
                            <a:off x="420" y="6076"/>
                            <a:ext cx="244" cy="435"/>
                          </a:xfrm>
                          <a:custGeom>
                            <a:avLst/>
                            <a:gdLst>
                              <a:gd name="T0" fmla="*/ 244 w 244"/>
                              <a:gd name="T1" fmla="*/ 215 h 435"/>
                              <a:gd name="T2" fmla="*/ 244 w 244"/>
                              <a:gd name="T3" fmla="*/ 215 h 435"/>
                              <a:gd name="T4" fmla="*/ 239 w 244"/>
                              <a:gd name="T5" fmla="*/ 135 h 435"/>
                              <a:gd name="T6" fmla="*/ 234 w 244"/>
                              <a:gd name="T7" fmla="*/ 95 h 435"/>
                              <a:gd name="T8" fmla="*/ 229 w 244"/>
                              <a:gd name="T9" fmla="*/ 65 h 435"/>
                              <a:gd name="T10" fmla="*/ 214 w 244"/>
                              <a:gd name="T11" fmla="*/ 40 h 435"/>
                              <a:gd name="T12" fmla="*/ 199 w 244"/>
                              <a:gd name="T13" fmla="*/ 20 h 435"/>
                              <a:gd name="T14" fmla="*/ 179 w 244"/>
                              <a:gd name="T15" fmla="*/ 5 h 435"/>
                              <a:gd name="T16" fmla="*/ 149 w 244"/>
                              <a:gd name="T17" fmla="*/ 0 h 435"/>
                              <a:gd name="T18" fmla="*/ 149 w 244"/>
                              <a:gd name="T19" fmla="*/ 0 h 435"/>
                              <a:gd name="T20" fmla="*/ 119 w 244"/>
                              <a:gd name="T21" fmla="*/ 0 h 435"/>
                              <a:gd name="T22" fmla="*/ 94 w 244"/>
                              <a:gd name="T23" fmla="*/ 15 h 435"/>
                              <a:gd name="T24" fmla="*/ 69 w 244"/>
                              <a:gd name="T25" fmla="*/ 35 h 435"/>
                              <a:gd name="T26" fmla="*/ 44 w 244"/>
                              <a:gd name="T27" fmla="*/ 60 h 435"/>
                              <a:gd name="T28" fmla="*/ 24 w 244"/>
                              <a:gd name="T29" fmla="*/ 95 h 435"/>
                              <a:gd name="T30" fmla="*/ 14 w 244"/>
                              <a:gd name="T31" fmla="*/ 130 h 435"/>
                              <a:gd name="T32" fmla="*/ 4 w 244"/>
                              <a:gd name="T33" fmla="*/ 170 h 435"/>
                              <a:gd name="T34" fmla="*/ 0 w 244"/>
                              <a:gd name="T35" fmla="*/ 215 h 435"/>
                              <a:gd name="T36" fmla="*/ 0 w 244"/>
                              <a:gd name="T37" fmla="*/ 215 h 435"/>
                              <a:gd name="T38" fmla="*/ 4 w 244"/>
                              <a:gd name="T39" fmla="*/ 260 h 435"/>
                              <a:gd name="T40" fmla="*/ 14 w 244"/>
                              <a:gd name="T41" fmla="*/ 300 h 435"/>
                              <a:gd name="T42" fmla="*/ 24 w 244"/>
                              <a:gd name="T43" fmla="*/ 340 h 435"/>
                              <a:gd name="T44" fmla="*/ 44 w 244"/>
                              <a:gd name="T45" fmla="*/ 370 h 435"/>
                              <a:gd name="T46" fmla="*/ 69 w 244"/>
                              <a:gd name="T47" fmla="*/ 395 h 435"/>
                              <a:gd name="T48" fmla="*/ 94 w 244"/>
                              <a:gd name="T49" fmla="*/ 415 h 435"/>
                              <a:gd name="T50" fmla="*/ 119 w 244"/>
                              <a:gd name="T51" fmla="*/ 430 h 435"/>
                              <a:gd name="T52" fmla="*/ 149 w 244"/>
                              <a:gd name="T53" fmla="*/ 435 h 435"/>
                              <a:gd name="T54" fmla="*/ 149 w 244"/>
                              <a:gd name="T55" fmla="*/ 435 h 435"/>
                              <a:gd name="T56" fmla="*/ 179 w 244"/>
                              <a:gd name="T57" fmla="*/ 430 h 435"/>
                              <a:gd name="T58" fmla="*/ 199 w 244"/>
                              <a:gd name="T59" fmla="*/ 420 h 435"/>
                              <a:gd name="T60" fmla="*/ 214 w 244"/>
                              <a:gd name="T61" fmla="*/ 400 h 435"/>
                              <a:gd name="T62" fmla="*/ 229 w 244"/>
                              <a:gd name="T63" fmla="*/ 370 h 435"/>
                              <a:gd name="T64" fmla="*/ 234 w 244"/>
                              <a:gd name="T65" fmla="*/ 340 h 435"/>
                              <a:gd name="T66" fmla="*/ 239 w 244"/>
                              <a:gd name="T67" fmla="*/ 300 h 435"/>
                              <a:gd name="T68" fmla="*/ 244 w 244"/>
                              <a:gd name="T69" fmla="*/ 215 h 435"/>
                              <a:gd name="T70" fmla="*/ 244 w 244"/>
                              <a:gd name="T71" fmla="*/ 215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244" y="215"/>
                                </a:moveTo>
                                <a:lnTo>
                                  <a:pt x="244" y="215"/>
                                </a:lnTo>
                                <a:lnTo>
                                  <a:pt x="239" y="135"/>
                                </a:lnTo>
                                <a:lnTo>
                                  <a:pt x="234" y="95"/>
                                </a:lnTo>
                                <a:lnTo>
                                  <a:pt x="229" y="65"/>
                                </a:lnTo>
                                <a:lnTo>
                                  <a:pt x="214" y="40"/>
                                </a:lnTo>
                                <a:lnTo>
                                  <a:pt x="199" y="20"/>
                                </a:lnTo>
                                <a:lnTo>
                                  <a:pt x="179" y="5"/>
                                </a:lnTo>
                                <a:lnTo>
                                  <a:pt x="149" y="0"/>
                                </a:lnTo>
                                <a:lnTo>
                                  <a:pt x="119" y="0"/>
                                </a:lnTo>
                                <a:lnTo>
                                  <a:pt x="94" y="15"/>
                                </a:lnTo>
                                <a:lnTo>
                                  <a:pt x="69" y="35"/>
                                </a:lnTo>
                                <a:lnTo>
                                  <a:pt x="44" y="60"/>
                                </a:lnTo>
                                <a:lnTo>
                                  <a:pt x="24" y="95"/>
                                </a:lnTo>
                                <a:lnTo>
                                  <a:pt x="14" y="130"/>
                                </a:lnTo>
                                <a:lnTo>
                                  <a:pt x="4" y="170"/>
                                </a:lnTo>
                                <a:lnTo>
                                  <a:pt x="0" y="215"/>
                                </a:lnTo>
                                <a:lnTo>
                                  <a:pt x="4" y="260"/>
                                </a:lnTo>
                                <a:lnTo>
                                  <a:pt x="14" y="300"/>
                                </a:lnTo>
                                <a:lnTo>
                                  <a:pt x="24" y="340"/>
                                </a:lnTo>
                                <a:lnTo>
                                  <a:pt x="44" y="370"/>
                                </a:lnTo>
                                <a:lnTo>
                                  <a:pt x="69" y="395"/>
                                </a:lnTo>
                                <a:lnTo>
                                  <a:pt x="94" y="415"/>
                                </a:lnTo>
                                <a:lnTo>
                                  <a:pt x="119" y="430"/>
                                </a:lnTo>
                                <a:lnTo>
                                  <a:pt x="149" y="435"/>
                                </a:lnTo>
                                <a:lnTo>
                                  <a:pt x="179" y="430"/>
                                </a:lnTo>
                                <a:lnTo>
                                  <a:pt x="199" y="420"/>
                                </a:lnTo>
                                <a:lnTo>
                                  <a:pt x="214" y="400"/>
                                </a:lnTo>
                                <a:lnTo>
                                  <a:pt x="229" y="370"/>
                                </a:lnTo>
                                <a:lnTo>
                                  <a:pt x="234" y="340"/>
                                </a:lnTo>
                                <a:lnTo>
                                  <a:pt x="239" y="300"/>
                                </a:lnTo>
                                <a:lnTo>
                                  <a:pt x="244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4178"/>
                        <wps:cNvSpPr>
                          <a:spLocks/>
                        </wps:cNvSpPr>
                        <wps:spPr bwMode="auto">
                          <a:xfrm>
                            <a:off x="469" y="6141"/>
                            <a:ext cx="195" cy="300"/>
                          </a:xfrm>
                          <a:custGeom>
                            <a:avLst/>
                            <a:gdLst>
                              <a:gd name="T0" fmla="*/ 195 w 195"/>
                              <a:gd name="T1" fmla="*/ 150 h 300"/>
                              <a:gd name="T2" fmla="*/ 195 w 195"/>
                              <a:gd name="T3" fmla="*/ 150 h 300"/>
                              <a:gd name="T4" fmla="*/ 195 w 195"/>
                              <a:gd name="T5" fmla="*/ 120 h 300"/>
                              <a:gd name="T6" fmla="*/ 190 w 195"/>
                              <a:gd name="T7" fmla="*/ 95 h 300"/>
                              <a:gd name="T8" fmla="*/ 180 w 195"/>
                              <a:gd name="T9" fmla="*/ 70 h 300"/>
                              <a:gd name="T10" fmla="*/ 170 w 195"/>
                              <a:gd name="T11" fmla="*/ 45 h 300"/>
                              <a:gd name="T12" fmla="*/ 155 w 195"/>
                              <a:gd name="T13" fmla="*/ 30 h 300"/>
                              <a:gd name="T14" fmla="*/ 140 w 195"/>
                              <a:gd name="T15" fmla="*/ 15 h 300"/>
                              <a:gd name="T16" fmla="*/ 120 w 195"/>
                              <a:gd name="T17" fmla="*/ 5 h 300"/>
                              <a:gd name="T18" fmla="*/ 100 w 195"/>
                              <a:gd name="T19" fmla="*/ 0 h 300"/>
                              <a:gd name="T20" fmla="*/ 100 w 195"/>
                              <a:gd name="T21" fmla="*/ 0 h 300"/>
                              <a:gd name="T22" fmla="*/ 80 w 195"/>
                              <a:gd name="T23" fmla="*/ 5 h 300"/>
                              <a:gd name="T24" fmla="*/ 60 w 195"/>
                              <a:gd name="T25" fmla="*/ 15 h 300"/>
                              <a:gd name="T26" fmla="*/ 45 w 195"/>
                              <a:gd name="T27" fmla="*/ 25 h 300"/>
                              <a:gd name="T28" fmla="*/ 30 w 195"/>
                              <a:gd name="T29" fmla="*/ 45 h 300"/>
                              <a:gd name="T30" fmla="*/ 15 w 195"/>
                              <a:gd name="T31" fmla="*/ 65 h 300"/>
                              <a:gd name="T32" fmla="*/ 5 w 195"/>
                              <a:gd name="T33" fmla="*/ 95 h 300"/>
                              <a:gd name="T34" fmla="*/ 0 w 195"/>
                              <a:gd name="T35" fmla="*/ 120 h 300"/>
                              <a:gd name="T36" fmla="*/ 0 w 195"/>
                              <a:gd name="T37" fmla="*/ 150 h 300"/>
                              <a:gd name="T38" fmla="*/ 0 w 195"/>
                              <a:gd name="T39" fmla="*/ 150 h 300"/>
                              <a:gd name="T40" fmla="*/ 0 w 195"/>
                              <a:gd name="T41" fmla="*/ 180 h 300"/>
                              <a:gd name="T42" fmla="*/ 5 w 195"/>
                              <a:gd name="T43" fmla="*/ 210 h 300"/>
                              <a:gd name="T44" fmla="*/ 15 w 195"/>
                              <a:gd name="T45" fmla="*/ 235 h 300"/>
                              <a:gd name="T46" fmla="*/ 30 w 195"/>
                              <a:gd name="T47" fmla="*/ 255 h 300"/>
                              <a:gd name="T48" fmla="*/ 45 w 195"/>
                              <a:gd name="T49" fmla="*/ 275 h 300"/>
                              <a:gd name="T50" fmla="*/ 60 w 195"/>
                              <a:gd name="T51" fmla="*/ 290 h 300"/>
                              <a:gd name="T52" fmla="*/ 80 w 195"/>
                              <a:gd name="T53" fmla="*/ 300 h 300"/>
                              <a:gd name="T54" fmla="*/ 100 w 195"/>
                              <a:gd name="T55" fmla="*/ 300 h 300"/>
                              <a:gd name="T56" fmla="*/ 100 w 195"/>
                              <a:gd name="T57" fmla="*/ 300 h 300"/>
                              <a:gd name="T58" fmla="*/ 120 w 195"/>
                              <a:gd name="T59" fmla="*/ 300 h 300"/>
                              <a:gd name="T60" fmla="*/ 140 w 195"/>
                              <a:gd name="T61" fmla="*/ 290 h 300"/>
                              <a:gd name="T62" fmla="*/ 155 w 195"/>
                              <a:gd name="T63" fmla="*/ 275 h 300"/>
                              <a:gd name="T64" fmla="*/ 170 w 195"/>
                              <a:gd name="T65" fmla="*/ 260 h 300"/>
                              <a:gd name="T66" fmla="*/ 180 w 195"/>
                              <a:gd name="T67" fmla="*/ 235 h 300"/>
                              <a:gd name="T68" fmla="*/ 190 w 195"/>
                              <a:gd name="T69" fmla="*/ 210 h 300"/>
                              <a:gd name="T70" fmla="*/ 195 w 195"/>
                              <a:gd name="T71" fmla="*/ 180 h 300"/>
                              <a:gd name="T72" fmla="*/ 195 w 195"/>
                              <a:gd name="T73" fmla="*/ 150 h 300"/>
                              <a:gd name="T74" fmla="*/ 195 w 195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5" h="300">
                                <a:moveTo>
                                  <a:pt x="195" y="150"/>
                                </a:moveTo>
                                <a:lnTo>
                                  <a:pt x="195" y="150"/>
                                </a:lnTo>
                                <a:lnTo>
                                  <a:pt x="195" y="120"/>
                                </a:lnTo>
                                <a:lnTo>
                                  <a:pt x="190" y="95"/>
                                </a:lnTo>
                                <a:lnTo>
                                  <a:pt x="180" y="70"/>
                                </a:lnTo>
                                <a:lnTo>
                                  <a:pt x="170" y="45"/>
                                </a:lnTo>
                                <a:lnTo>
                                  <a:pt x="155" y="30"/>
                                </a:lnTo>
                                <a:lnTo>
                                  <a:pt x="140" y="15"/>
                                </a:lnTo>
                                <a:lnTo>
                                  <a:pt x="120" y="5"/>
                                </a:lnTo>
                                <a:lnTo>
                                  <a:pt x="100" y="0"/>
                                </a:lnTo>
                                <a:lnTo>
                                  <a:pt x="80" y="5"/>
                                </a:lnTo>
                                <a:lnTo>
                                  <a:pt x="60" y="15"/>
                                </a:lnTo>
                                <a:lnTo>
                                  <a:pt x="45" y="25"/>
                                </a:lnTo>
                                <a:lnTo>
                                  <a:pt x="30" y="45"/>
                                </a:lnTo>
                                <a:lnTo>
                                  <a:pt x="15" y="65"/>
                                </a:lnTo>
                                <a:lnTo>
                                  <a:pt x="5" y="95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10"/>
                                </a:lnTo>
                                <a:lnTo>
                                  <a:pt x="15" y="235"/>
                                </a:lnTo>
                                <a:lnTo>
                                  <a:pt x="30" y="255"/>
                                </a:lnTo>
                                <a:lnTo>
                                  <a:pt x="45" y="275"/>
                                </a:lnTo>
                                <a:lnTo>
                                  <a:pt x="60" y="290"/>
                                </a:lnTo>
                                <a:lnTo>
                                  <a:pt x="80" y="300"/>
                                </a:lnTo>
                                <a:lnTo>
                                  <a:pt x="100" y="300"/>
                                </a:lnTo>
                                <a:lnTo>
                                  <a:pt x="120" y="300"/>
                                </a:lnTo>
                                <a:lnTo>
                                  <a:pt x="140" y="290"/>
                                </a:lnTo>
                                <a:lnTo>
                                  <a:pt x="155" y="275"/>
                                </a:lnTo>
                                <a:lnTo>
                                  <a:pt x="170" y="260"/>
                                </a:lnTo>
                                <a:lnTo>
                                  <a:pt x="180" y="235"/>
                                </a:lnTo>
                                <a:lnTo>
                                  <a:pt x="190" y="210"/>
                                </a:lnTo>
                                <a:lnTo>
                                  <a:pt x="195" y="180"/>
                                </a:lnTo>
                                <a:lnTo>
                                  <a:pt x="195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4179"/>
                        <wps:cNvSpPr>
                          <a:spLocks/>
                        </wps:cNvSpPr>
                        <wps:spPr bwMode="auto">
                          <a:xfrm>
                            <a:off x="499" y="6186"/>
                            <a:ext cx="165" cy="210"/>
                          </a:xfrm>
                          <a:custGeom>
                            <a:avLst/>
                            <a:gdLst>
                              <a:gd name="T0" fmla="*/ 165 w 165"/>
                              <a:gd name="T1" fmla="*/ 105 h 210"/>
                              <a:gd name="T2" fmla="*/ 165 w 165"/>
                              <a:gd name="T3" fmla="*/ 105 h 210"/>
                              <a:gd name="T4" fmla="*/ 160 w 165"/>
                              <a:gd name="T5" fmla="*/ 85 h 210"/>
                              <a:gd name="T6" fmla="*/ 155 w 165"/>
                              <a:gd name="T7" fmla="*/ 65 h 210"/>
                              <a:gd name="T8" fmla="*/ 145 w 165"/>
                              <a:gd name="T9" fmla="*/ 50 h 210"/>
                              <a:gd name="T10" fmla="*/ 135 w 165"/>
                              <a:gd name="T11" fmla="*/ 35 h 210"/>
                              <a:gd name="T12" fmla="*/ 120 w 165"/>
                              <a:gd name="T13" fmla="*/ 20 h 210"/>
                              <a:gd name="T14" fmla="*/ 100 w 165"/>
                              <a:gd name="T15" fmla="*/ 10 h 210"/>
                              <a:gd name="T16" fmla="*/ 85 w 165"/>
                              <a:gd name="T17" fmla="*/ 5 h 210"/>
                              <a:gd name="T18" fmla="*/ 70 w 165"/>
                              <a:gd name="T19" fmla="*/ 0 h 210"/>
                              <a:gd name="T20" fmla="*/ 70 w 165"/>
                              <a:gd name="T21" fmla="*/ 0 h 210"/>
                              <a:gd name="T22" fmla="*/ 55 w 165"/>
                              <a:gd name="T23" fmla="*/ 5 h 210"/>
                              <a:gd name="T24" fmla="*/ 45 w 165"/>
                              <a:gd name="T25" fmla="*/ 10 h 210"/>
                              <a:gd name="T26" fmla="*/ 30 w 165"/>
                              <a:gd name="T27" fmla="*/ 20 h 210"/>
                              <a:gd name="T28" fmla="*/ 20 w 165"/>
                              <a:gd name="T29" fmla="*/ 30 h 210"/>
                              <a:gd name="T30" fmla="*/ 5 w 165"/>
                              <a:gd name="T31" fmla="*/ 65 h 210"/>
                              <a:gd name="T32" fmla="*/ 0 w 165"/>
                              <a:gd name="T33" fmla="*/ 105 h 210"/>
                              <a:gd name="T34" fmla="*/ 0 w 165"/>
                              <a:gd name="T35" fmla="*/ 105 h 210"/>
                              <a:gd name="T36" fmla="*/ 5 w 165"/>
                              <a:gd name="T37" fmla="*/ 145 h 210"/>
                              <a:gd name="T38" fmla="*/ 20 w 165"/>
                              <a:gd name="T39" fmla="*/ 180 h 210"/>
                              <a:gd name="T40" fmla="*/ 30 w 165"/>
                              <a:gd name="T41" fmla="*/ 195 h 210"/>
                              <a:gd name="T42" fmla="*/ 45 w 165"/>
                              <a:gd name="T43" fmla="*/ 205 h 210"/>
                              <a:gd name="T44" fmla="*/ 55 w 165"/>
                              <a:gd name="T45" fmla="*/ 210 h 210"/>
                              <a:gd name="T46" fmla="*/ 70 w 165"/>
                              <a:gd name="T47" fmla="*/ 210 h 210"/>
                              <a:gd name="T48" fmla="*/ 70 w 165"/>
                              <a:gd name="T49" fmla="*/ 210 h 210"/>
                              <a:gd name="T50" fmla="*/ 85 w 165"/>
                              <a:gd name="T51" fmla="*/ 210 h 210"/>
                              <a:gd name="T52" fmla="*/ 100 w 165"/>
                              <a:gd name="T53" fmla="*/ 205 h 210"/>
                              <a:gd name="T54" fmla="*/ 120 w 165"/>
                              <a:gd name="T55" fmla="*/ 195 h 210"/>
                              <a:gd name="T56" fmla="*/ 135 w 165"/>
                              <a:gd name="T57" fmla="*/ 180 h 210"/>
                              <a:gd name="T58" fmla="*/ 145 w 165"/>
                              <a:gd name="T59" fmla="*/ 165 h 210"/>
                              <a:gd name="T60" fmla="*/ 155 w 165"/>
                              <a:gd name="T61" fmla="*/ 150 h 210"/>
                              <a:gd name="T62" fmla="*/ 160 w 165"/>
                              <a:gd name="T63" fmla="*/ 130 h 210"/>
                              <a:gd name="T64" fmla="*/ 165 w 165"/>
                              <a:gd name="T65" fmla="*/ 105 h 210"/>
                              <a:gd name="T66" fmla="*/ 165 w 165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5" h="210">
                                <a:moveTo>
                                  <a:pt x="165" y="105"/>
                                </a:moveTo>
                                <a:lnTo>
                                  <a:pt x="165" y="105"/>
                                </a:lnTo>
                                <a:lnTo>
                                  <a:pt x="160" y="85"/>
                                </a:lnTo>
                                <a:lnTo>
                                  <a:pt x="155" y="65"/>
                                </a:lnTo>
                                <a:lnTo>
                                  <a:pt x="145" y="50"/>
                                </a:lnTo>
                                <a:lnTo>
                                  <a:pt x="135" y="35"/>
                                </a:lnTo>
                                <a:lnTo>
                                  <a:pt x="120" y="20"/>
                                </a:lnTo>
                                <a:lnTo>
                                  <a:pt x="100" y="10"/>
                                </a:lnTo>
                                <a:lnTo>
                                  <a:pt x="85" y="5"/>
                                </a:lnTo>
                                <a:lnTo>
                                  <a:pt x="70" y="0"/>
                                </a:lnTo>
                                <a:lnTo>
                                  <a:pt x="55" y="5"/>
                                </a:lnTo>
                                <a:lnTo>
                                  <a:pt x="45" y="10"/>
                                </a:lnTo>
                                <a:lnTo>
                                  <a:pt x="30" y="20"/>
                                </a:lnTo>
                                <a:lnTo>
                                  <a:pt x="20" y="30"/>
                                </a:lnTo>
                                <a:lnTo>
                                  <a:pt x="5" y="65"/>
                                </a:lnTo>
                                <a:lnTo>
                                  <a:pt x="0" y="105"/>
                                </a:lnTo>
                                <a:lnTo>
                                  <a:pt x="5" y="145"/>
                                </a:lnTo>
                                <a:lnTo>
                                  <a:pt x="20" y="180"/>
                                </a:lnTo>
                                <a:lnTo>
                                  <a:pt x="30" y="195"/>
                                </a:lnTo>
                                <a:lnTo>
                                  <a:pt x="45" y="205"/>
                                </a:lnTo>
                                <a:lnTo>
                                  <a:pt x="55" y="210"/>
                                </a:lnTo>
                                <a:lnTo>
                                  <a:pt x="70" y="210"/>
                                </a:lnTo>
                                <a:lnTo>
                                  <a:pt x="85" y="210"/>
                                </a:lnTo>
                                <a:lnTo>
                                  <a:pt x="100" y="205"/>
                                </a:lnTo>
                                <a:lnTo>
                                  <a:pt x="120" y="195"/>
                                </a:lnTo>
                                <a:lnTo>
                                  <a:pt x="135" y="180"/>
                                </a:lnTo>
                                <a:lnTo>
                                  <a:pt x="145" y="165"/>
                                </a:lnTo>
                                <a:lnTo>
                                  <a:pt x="155" y="150"/>
                                </a:lnTo>
                                <a:lnTo>
                                  <a:pt x="160" y="130"/>
                                </a:lnTo>
                                <a:lnTo>
                                  <a:pt x="165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4180"/>
                        <wps:cNvSpPr>
                          <a:spLocks/>
                        </wps:cNvSpPr>
                        <wps:spPr bwMode="auto">
                          <a:xfrm>
                            <a:off x="519" y="6221"/>
                            <a:ext cx="145" cy="145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0 h 145"/>
                              <a:gd name="T2" fmla="*/ 145 w 145"/>
                              <a:gd name="T3" fmla="*/ 70 h 145"/>
                              <a:gd name="T4" fmla="*/ 140 w 145"/>
                              <a:gd name="T5" fmla="*/ 55 h 145"/>
                              <a:gd name="T6" fmla="*/ 135 w 145"/>
                              <a:gd name="T7" fmla="*/ 45 h 145"/>
                              <a:gd name="T8" fmla="*/ 120 w 145"/>
                              <a:gd name="T9" fmla="*/ 30 h 145"/>
                              <a:gd name="T10" fmla="*/ 110 w 145"/>
                              <a:gd name="T11" fmla="*/ 20 h 145"/>
                              <a:gd name="T12" fmla="*/ 75 w 145"/>
                              <a:gd name="T13" fmla="*/ 5 h 145"/>
                              <a:gd name="T14" fmla="*/ 50 w 145"/>
                              <a:gd name="T15" fmla="*/ 0 h 145"/>
                              <a:gd name="T16" fmla="*/ 50 w 145"/>
                              <a:gd name="T17" fmla="*/ 0 h 145"/>
                              <a:gd name="T18" fmla="*/ 40 w 145"/>
                              <a:gd name="T19" fmla="*/ 0 h 145"/>
                              <a:gd name="T20" fmla="*/ 30 w 145"/>
                              <a:gd name="T21" fmla="*/ 5 h 145"/>
                              <a:gd name="T22" fmla="*/ 15 w 145"/>
                              <a:gd name="T23" fmla="*/ 20 h 145"/>
                              <a:gd name="T24" fmla="*/ 5 w 145"/>
                              <a:gd name="T25" fmla="*/ 45 h 145"/>
                              <a:gd name="T26" fmla="*/ 0 w 145"/>
                              <a:gd name="T27" fmla="*/ 70 h 145"/>
                              <a:gd name="T28" fmla="*/ 0 w 145"/>
                              <a:gd name="T29" fmla="*/ 70 h 145"/>
                              <a:gd name="T30" fmla="*/ 5 w 145"/>
                              <a:gd name="T31" fmla="*/ 100 h 145"/>
                              <a:gd name="T32" fmla="*/ 15 w 145"/>
                              <a:gd name="T33" fmla="*/ 125 h 145"/>
                              <a:gd name="T34" fmla="*/ 30 w 145"/>
                              <a:gd name="T35" fmla="*/ 140 h 145"/>
                              <a:gd name="T36" fmla="*/ 50 w 145"/>
                              <a:gd name="T37" fmla="*/ 145 h 145"/>
                              <a:gd name="T38" fmla="*/ 50 w 145"/>
                              <a:gd name="T39" fmla="*/ 145 h 145"/>
                              <a:gd name="T40" fmla="*/ 75 w 145"/>
                              <a:gd name="T41" fmla="*/ 140 h 145"/>
                              <a:gd name="T42" fmla="*/ 105 w 145"/>
                              <a:gd name="T43" fmla="*/ 125 h 145"/>
                              <a:gd name="T44" fmla="*/ 120 w 145"/>
                              <a:gd name="T45" fmla="*/ 115 h 145"/>
                              <a:gd name="T46" fmla="*/ 135 w 145"/>
                              <a:gd name="T47" fmla="*/ 105 h 145"/>
                              <a:gd name="T48" fmla="*/ 140 w 145"/>
                              <a:gd name="T49" fmla="*/ 90 h 145"/>
                              <a:gd name="T50" fmla="*/ 145 w 145"/>
                              <a:gd name="T51" fmla="*/ 70 h 145"/>
                              <a:gd name="T52" fmla="*/ 145 w 145"/>
                              <a:gd name="T53" fmla="*/ 7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145" y="70"/>
                                </a:moveTo>
                                <a:lnTo>
                                  <a:pt x="145" y="70"/>
                                </a:lnTo>
                                <a:lnTo>
                                  <a:pt x="140" y="55"/>
                                </a:lnTo>
                                <a:lnTo>
                                  <a:pt x="135" y="45"/>
                                </a:lnTo>
                                <a:lnTo>
                                  <a:pt x="120" y="30"/>
                                </a:lnTo>
                                <a:lnTo>
                                  <a:pt x="110" y="20"/>
                                </a:lnTo>
                                <a:lnTo>
                                  <a:pt x="75" y="5"/>
                                </a:lnTo>
                                <a:lnTo>
                                  <a:pt x="50" y="0"/>
                                </a:lnTo>
                                <a:lnTo>
                                  <a:pt x="40" y="0"/>
                                </a:lnTo>
                                <a:lnTo>
                                  <a:pt x="30" y="5"/>
                                </a:lnTo>
                                <a:lnTo>
                                  <a:pt x="15" y="20"/>
                                </a:lnTo>
                                <a:lnTo>
                                  <a:pt x="5" y="45"/>
                                </a:lnTo>
                                <a:lnTo>
                                  <a:pt x="0" y="70"/>
                                </a:lnTo>
                                <a:lnTo>
                                  <a:pt x="5" y="100"/>
                                </a:lnTo>
                                <a:lnTo>
                                  <a:pt x="15" y="125"/>
                                </a:lnTo>
                                <a:lnTo>
                                  <a:pt x="30" y="140"/>
                                </a:lnTo>
                                <a:lnTo>
                                  <a:pt x="50" y="145"/>
                                </a:lnTo>
                                <a:lnTo>
                                  <a:pt x="75" y="140"/>
                                </a:lnTo>
                                <a:lnTo>
                                  <a:pt x="105" y="125"/>
                                </a:lnTo>
                                <a:lnTo>
                                  <a:pt x="120" y="115"/>
                                </a:lnTo>
                                <a:lnTo>
                                  <a:pt x="135" y="105"/>
                                </a:lnTo>
                                <a:lnTo>
                                  <a:pt x="140" y="90"/>
                                </a:lnTo>
                                <a:lnTo>
                                  <a:pt x="145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4181"/>
                        <wps:cNvSpPr>
                          <a:spLocks/>
                        </wps:cNvSpPr>
                        <wps:spPr bwMode="auto">
                          <a:xfrm>
                            <a:off x="664" y="6041"/>
                            <a:ext cx="20" cy="510"/>
                          </a:xfrm>
                          <a:custGeom>
                            <a:avLst/>
                            <a:gdLst>
                              <a:gd name="T0" fmla="*/ 0 w 20"/>
                              <a:gd name="T1" fmla="*/ 510 h 510"/>
                              <a:gd name="T2" fmla="*/ 0 w 20"/>
                              <a:gd name="T3" fmla="*/ 510 h 510"/>
                              <a:gd name="T4" fmla="*/ 10 w 20"/>
                              <a:gd name="T5" fmla="*/ 485 h 510"/>
                              <a:gd name="T6" fmla="*/ 20 w 20"/>
                              <a:gd name="T7" fmla="*/ 440 h 510"/>
                              <a:gd name="T8" fmla="*/ 20 w 20"/>
                              <a:gd name="T9" fmla="*/ 405 h 510"/>
                              <a:gd name="T10" fmla="*/ 20 w 20"/>
                              <a:gd name="T11" fmla="*/ 365 h 510"/>
                              <a:gd name="T12" fmla="*/ 10 w 20"/>
                              <a:gd name="T13" fmla="*/ 315 h 510"/>
                              <a:gd name="T14" fmla="*/ 0 w 20"/>
                              <a:gd name="T15" fmla="*/ 255 h 510"/>
                              <a:gd name="T16" fmla="*/ 0 w 20"/>
                              <a:gd name="T17" fmla="*/ 250 h 510"/>
                              <a:gd name="T18" fmla="*/ 0 w 20"/>
                              <a:gd name="T19" fmla="*/ 250 h 510"/>
                              <a:gd name="T20" fmla="*/ 10 w 20"/>
                              <a:gd name="T21" fmla="*/ 190 h 510"/>
                              <a:gd name="T22" fmla="*/ 15 w 20"/>
                              <a:gd name="T23" fmla="*/ 140 h 510"/>
                              <a:gd name="T24" fmla="*/ 20 w 20"/>
                              <a:gd name="T25" fmla="*/ 100 h 510"/>
                              <a:gd name="T26" fmla="*/ 20 w 20"/>
                              <a:gd name="T27" fmla="*/ 65 h 510"/>
                              <a:gd name="T28" fmla="*/ 10 w 20"/>
                              <a:gd name="T29" fmla="*/ 20 h 510"/>
                              <a:gd name="T30" fmla="*/ 0 w 20"/>
                              <a:gd name="T31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0" y="510"/>
                                </a:moveTo>
                                <a:lnTo>
                                  <a:pt x="0" y="510"/>
                                </a:lnTo>
                                <a:lnTo>
                                  <a:pt x="10" y="485"/>
                                </a:lnTo>
                                <a:lnTo>
                                  <a:pt x="20" y="440"/>
                                </a:lnTo>
                                <a:lnTo>
                                  <a:pt x="20" y="405"/>
                                </a:lnTo>
                                <a:lnTo>
                                  <a:pt x="20" y="365"/>
                                </a:lnTo>
                                <a:lnTo>
                                  <a:pt x="10" y="315"/>
                                </a:lnTo>
                                <a:lnTo>
                                  <a:pt x="0" y="255"/>
                                </a:lnTo>
                                <a:lnTo>
                                  <a:pt x="0" y="250"/>
                                </a:lnTo>
                                <a:lnTo>
                                  <a:pt x="10" y="190"/>
                                </a:lnTo>
                                <a:lnTo>
                                  <a:pt x="15" y="140"/>
                                </a:lnTo>
                                <a:lnTo>
                                  <a:pt x="20" y="100"/>
                                </a:lnTo>
                                <a:lnTo>
                                  <a:pt x="20" y="65"/>
                                </a:lnTo>
                                <a:lnTo>
                                  <a:pt x="10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4182"/>
                        <wps:cNvSpPr>
                          <a:spLocks/>
                        </wps:cNvSpPr>
                        <wps:spPr bwMode="auto">
                          <a:xfrm>
                            <a:off x="664" y="6041"/>
                            <a:ext cx="45" cy="510"/>
                          </a:xfrm>
                          <a:custGeom>
                            <a:avLst/>
                            <a:gdLst>
                              <a:gd name="T0" fmla="*/ 0 w 45"/>
                              <a:gd name="T1" fmla="*/ 510 h 510"/>
                              <a:gd name="T2" fmla="*/ 0 w 45"/>
                              <a:gd name="T3" fmla="*/ 510 h 510"/>
                              <a:gd name="T4" fmla="*/ 15 w 45"/>
                              <a:gd name="T5" fmla="*/ 470 h 510"/>
                              <a:gd name="T6" fmla="*/ 25 w 45"/>
                              <a:gd name="T7" fmla="*/ 420 h 510"/>
                              <a:gd name="T8" fmla="*/ 35 w 45"/>
                              <a:gd name="T9" fmla="*/ 355 h 510"/>
                              <a:gd name="T10" fmla="*/ 45 w 45"/>
                              <a:gd name="T11" fmla="*/ 280 h 510"/>
                              <a:gd name="T12" fmla="*/ 40 w 45"/>
                              <a:gd name="T13" fmla="*/ 195 h 510"/>
                              <a:gd name="T14" fmla="*/ 35 w 45"/>
                              <a:gd name="T15" fmla="*/ 145 h 510"/>
                              <a:gd name="T16" fmla="*/ 30 w 45"/>
                              <a:gd name="T17" fmla="*/ 100 h 510"/>
                              <a:gd name="T18" fmla="*/ 15 w 45"/>
                              <a:gd name="T19" fmla="*/ 50 h 510"/>
                              <a:gd name="T20" fmla="*/ 0 w 45"/>
                              <a:gd name="T21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0">
                                <a:moveTo>
                                  <a:pt x="0" y="510"/>
                                </a:moveTo>
                                <a:lnTo>
                                  <a:pt x="0" y="510"/>
                                </a:lnTo>
                                <a:lnTo>
                                  <a:pt x="15" y="470"/>
                                </a:lnTo>
                                <a:lnTo>
                                  <a:pt x="25" y="420"/>
                                </a:lnTo>
                                <a:lnTo>
                                  <a:pt x="35" y="355"/>
                                </a:lnTo>
                                <a:lnTo>
                                  <a:pt x="45" y="280"/>
                                </a:lnTo>
                                <a:lnTo>
                                  <a:pt x="40" y="195"/>
                                </a:lnTo>
                                <a:lnTo>
                                  <a:pt x="35" y="145"/>
                                </a:lnTo>
                                <a:lnTo>
                                  <a:pt x="30" y="100"/>
                                </a:lnTo>
                                <a:lnTo>
                                  <a:pt x="15" y="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Line 4183"/>
                        <wps:cNvCnPr/>
                        <wps:spPr bwMode="auto">
                          <a:xfrm flipV="1">
                            <a:off x="759" y="6036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4184"/>
                        <wps:cNvCnPr/>
                        <wps:spPr bwMode="auto">
                          <a:xfrm flipV="1">
                            <a:off x="789" y="6036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Freeform 4185"/>
                        <wps:cNvSpPr>
                          <a:spLocks/>
                        </wps:cNvSpPr>
                        <wps:spPr bwMode="auto">
                          <a:xfrm>
                            <a:off x="415" y="5511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0 h 50"/>
                              <a:gd name="T2" fmla="*/ 249 w 249"/>
                              <a:gd name="T3" fmla="*/ 10 h 50"/>
                              <a:gd name="T4" fmla="*/ 239 w 249"/>
                              <a:gd name="T5" fmla="*/ 25 h 50"/>
                              <a:gd name="T6" fmla="*/ 224 w 249"/>
                              <a:gd name="T7" fmla="*/ 35 h 50"/>
                              <a:gd name="T8" fmla="*/ 199 w 249"/>
                              <a:gd name="T9" fmla="*/ 45 h 50"/>
                              <a:gd name="T10" fmla="*/ 169 w 249"/>
                              <a:gd name="T11" fmla="*/ 50 h 50"/>
                              <a:gd name="T12" fmla="*/ 139 w 249"/>
                              <a:gd name="T13" fmla="*/ 45 h 50"/>
                              <a:gd name="T14" fmla="*/ 114 w 249"/>
                              <a:gd name="T15" fmla="*/ 35 h 50"/>
                              <a:gd name="T16" fmla="*/ 94 w 249"/>
                              <a:gd name="T17" fmla="*/ 25 h 50"/>
                              <a:gd name="T18" fmla="*/ 64 w 249"/>
                              <a:gd name="T19" fmla="*/ 5 h 50"/>
                              <a:gd name="T20" fmla="*/ 64 w 249"/>
                              <a:gd name="T21" fmla="*/ 5 h 50"/>
                              <a:gd name="T22" fmla="*/ 59 w 249"/>
                              <a:gd name="T23" fmla="*/ 0 h 50"/>
                              <a:gd name="T24" fmla="*/ 49 w 249"/>
                              <a:gd name="T25" fmla="*/ 5 h 50"/>
                              <a:gd name="T26" fmla="*/ 34 w 249"/>
                              <a:gd name="T27" fmla="*/ 20 h 50"/>
                              <a:gd name="T28" fmla="*/ 14 w 249"/>
                              <a:gd name="T29" fmla="*/ 50 h 50"/>
                              <a:gd name="T30" fmla="*/ 0 w 249"/>
                              <a:gd name="T31" fmla="*/ 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10"/>
                                </a:moveTo>
                                <a:lnTo>
                                  <a:pt x="249" y="10"/>
                                </a:lnTo>
                                <a:lnTo>
                                  <a:pt x="239" y="25"/>
                                </a:lnTo>
                                <a:lnTo>
                                  <a:pt x="224" y="35"/>
                                </a:lnTo>
                                <a:lnTo>
                                  <a:pt x="199" y="45"/>
                                </a:lnTo>
                                <a:lnTo>
                                  <a:pt x="169" y="50"/>
                                </a:lnTo>
                                <a:lnTo>
                                  <a:pt x="139" y="45"/>
                                </a:lnTo>
                                <a:lnTo>
                                  <a:pt x="114" y="35"/>
                                </a:lnTo>
                                <a:lnTo>
                                  <a:pt x="94" y="25"/>
                                </a:lnTo>
                                <a:lnTo>
                                  <a:pt x="64" y="5"/>
                                </a:lnTo>
                                <a:lnTo>
                                  <a:pt x="59" y="0"/>
                                </a:lnTo>
                                <a:lnTo>
                                  <a:pt x="49" y="5"/>
                                </a:lnTo>
                                <a:lnTo>
                                  <a:pt x="34" y="20"/>
                                </a:lnTo>
                                <a:lnTo>
                                  <a:pt x="14" y="5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4186"/>
                        <wps:cNvSpPr>
                          <a:spLocks/>
                        </wps:cNvSpPr>
                        <wps:spPr bwMode="auto">
                          <a:xfrm>
                            <a:off x="415" y="5986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45 h 50"/>
                              <a:gd name="T2" fmla="*/ 249 w 249"/>
                              <a:gd name="T3" fmla="*/ 45 h 50"/>
                              <a:gd name="T4" fmla="*/ 224 w 249"/>
                              <a:gd name="T5" fmla="*/ 25 h 50"/>
                              <a:gd name="T6" fmla="*/ 199 w 249"/>
                              <a:gd name="T7" fmla="*/ 10 h 50"/>
                              <a:gd name="T8" fmla="*/ 169 w 249"/>
                              <a:gd name="T9" fmla="*/ 5 h 50"/>
                              <a:gd name="T10" fmla="*/ 139 w 249"/>
                              <a:gd name="T11" fmla="*/ 10 h 50"/>
                              <a:gd name="T12" fmla="*/ 114 w 249"/>
                              <a:gd name="T13" fmla="*/ 15 h 50"/>
                              <a:gd name="T14" fmla="*/ 94 w 249"/>
                              <a:gd name="T15" fmla="*/ 25 h 50"/>
                              <a:gd name="T16" fmla="*/ 64 w 249"/>
                              <a:gd name="T17" fmla="*/ 45 h 50"/>
                              <a:gd name="T18" fmla="*/ 64 w 249"/>
                              <a:gd name="T19" fmla="*/ 45 h 50"/>
                              <a:gd name="T20" fmla="*/ 59 w 249"/>
                              <a:gd name="T21" fmla="*/ 50 h 50"/>
                              <a:gd name="T22" fmla="*/ 54 w 249"/>
                              <a:gd name="T23" fmla="*/ 45 h 50"/>
                              <a:gd name="T24" fmla="*/ 34 w 249"/>
                              <a:gd name="T25" fmla="*/ 30 h 50"/>
                              <a:gd name="T26" fmla="*/ 14 w 249"/>
                              <a:gd name="T27" fmla="*/ 0 h 50"/>
                              <a:gd name="T28" fmla="*/ 0 w 249"/>
                              <a:gd name="T2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45"/>
                                </a:moveTo>
                                <a:lnTo>
                                  <a:pt x="249" y="45"/>
                                </a:lnTo>
                                <a:lnTo>
                                  <a:pt x="224" y="25"/>
                                </a:lnTo>
                                <a:lnTo>
                                  <a:pt x="199" y="10"/>
                                </a:lnTo>
                                <a:lnTo>
                                  <a:pt x="169" y="5"/>
                                </a:lnTo>
                                <a:lnTo>
                                  <a:pt x="139" y="10"/>
                                </a:lnTo>
                                <a:lnTo>
                                  <a:pt x="114" y="15"/>
                                </a:lnTo>
                                <a:lnTo>
                                  <a:pt x="94" y="25"/>
                                </a:lnTo>
                                <a:lnTo>
                                  <a:pt x="64" y="45"/>
                                </a:lnTo>
                                <a:lnTo>
                                  <a:pt x="59" y="50"/>
                                </a:lnTo>
                                <a:lnTo>
                                  <a:pt x="54" y="45"/>
                                </a:lnTo>
                                <a:lnTo>
                                  <a:pt x="34" y="30"/>
                                </a:lnTo>
                                <a:lnTo>
                                  <a:pt x="14" y="0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4187"/>
                        <wps:cNvSpPr>
                          <a:spLocks/>
                        </wps:cNvSpPr>
                        <wps:spPr bwMode="auto">
                          <a:xfrm>
                            <a:off x="420" y="5556"/>
                            <a:ext cx="244" cy="435"/>
                          </a:xfrm>
                          <a:custGeom>
                            <a:avLst/>
                            <a:gdLst>
                              <a:gd name="T0" fmla="*/ 244 w 244"/>
                              <a:gd name="T1" fmla="*/ 220 h 435"/>
                              <a:gd name="T2" fmla="*/ 244 w 244"/>
                              <a:gd name="T3" fmla="*/ 220 h 435"/>
                              <a:gd name="T4" fmla="*/ 239 w 244"/>
                              <a:gd name="T5" fmla="*/ 135 h 435"/>
                              <a:gd name="T6" fmla="*/ 234 w 244"/>
                              <a:gd name="T7" fmla="*/ 100 h 435"/>
                              <a:gd name="T8" fmla="*/ 229 w 244"/>
                              <a:gd name="T9" fmla="*/ 65 h 435"/>
                              <a:gd name="T10" fmla="*/ 214 w 244"/>
                              <a:gd name="T11" fmla="*/ 40 h 435"/>
                              <a:gd name="T12" fmla="*/ 199 w 244"/>
                              <a:gd name="T13" fmla="*/ 20 h 435"/>
                              <a:gd name="T14" fmla="*/ 179 w 244"/>
                              <a:gd name="T15" fmla="*/ 5 h 435"/>
                              <a:gd name="T16" fmla="*/ 149 w 244"/>
                              <a:gd name="T17" fmla="*/ 0 h 435"/>
                              <a:gd name="T18" fmla="*/ 149 w 244"/>
                              <a:gd name="T19" fmla="*/ 0 h 435"/>
                              <a:gd name="T20" fmla="*/ 119 w 244"/>
                              <a:gd name="T21" fmla="*/ 5 h 435"/>
                              <a:gd name="T22" fmla="*/ 94 w 244"/>
                              <a:gd name="T23" fmla="*/ 15 h 435"/>
                              <a:gd name="T24" fmla="*/ 69 w 244"/>
                              <a:gd name="T25" fmla="*/ 35 h 435"/>
                              <a:gd name="T26" fmla="*/ 44 w 244"/>
                              <a:gd name="T27" fmla="*/ 60 h 435"/>
                              <a:gd name="T28" fmla="*/ 24 w 244"/>
                              <a:gd name="T29" fmla="*/ 95 h 435"/>
                              <a:gd name="T30" fmla="*/ 14 w 244"/>
                              <a:gd name="T31" fmla="*/ 130 h 435"/>
                              <a:gd name="T32" fmla="*/ 4 w 244"/>
                              <a:gd name="T33" fmla="*/ 175 h 435"/>
                              <a:gd name="T34" fmla="*/ 0 w 244"/>
                              <a:gd name="T35" fmla="*/ 220 h 435"/>
                              <a:gd name="T36" fmla="*/ 0 w 244"/>
                              <a:gd name="T37" fmla="*/ 220 h 435"/>
                              <a:gd name="T38" fmla="*/ 4 w 244"/>
                              <a:gd name="T39" fmla="*/ 260 h 435"/>
                              <a:gd name="T40" fmla="*/ 14 w 244"/>
                              <a:gd name="T41" fmla="*/ 305 h 435"/>
                              <a:gd name="T42" fmla="*/ 24 w 244"/>
                              <a:gd name="T43" fmla="*/ 340 h 435"/>
                              <a:gd name="T44" fmla="*/ 44 w 244"/>
                              <a:gd name="T45" fmla="*/ 370 h 435"/>
                              <a:gd name="T46" fmla="*/ 69 w 244"/>
                              <a:gd name="T47" fmla="*/ 400 h 435"/>
                              <a:gd name="T48" fmla="*/ 94 w 244"/>
                              <a:gd name="T49" fmla="*/ 420 h 435"/>
                              <a:gd name="T50" fmla="*/ 119 w 244"/>
                              <a:gd name="T51" fmla="*/ 430 h 435"/>
                              <a:gd name="T52" fmla="*/ 149 w 244"/>
                              <a:gd name="T53" fmla="*/ 435 h 435"/>
                              <a:gd name="T54" fmla="*/ 149 w 244"/>
                              <a:gd name="T55" fmla="*/ 435 h 435"/>
                              <a:gd name="T56" fmla="*/ 179 w 244"/>
                              <a:gd name="T57" fmla="*/ 435 h 435"/>
                              <a:gd name="T58" fmla="*/ 199 w 244"/>
                              <a:gd name="T59" fmla="*/ 420 h 435"/>
                              <a:gd name="T60" fmla="*/ 214 w 244"/>
                              <a:gd name="T61" fmla="*/ 400 h 435"/>
                              <a:gd name="T62" fmla="*/ 229 w 244"/>
                              <a:gd name="T63" fmla="*/ 375 h 435"/>
                              <a:gd name="T64" fmla="*/ 234 w 244"/>
                              <a:gd name="T65" fmla="*/ 340 h 435"/>
                              <a:gd name="T66" fmla="*/ 239 w 244"/>
                              <a:gd name="T67" fmla="*/ 305 h 435"/>
                              <a:gd name="T68" fmla="*/ 244 w 244"/>
                              <a:gd name="T69" fmla="*/ 220 h 435"/>
                              <a:gd name="T70" fmla="*/ 244 w 244"/>
                              <a:gd name="T71" fmla="*/ 220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244" y="220"/>
                                </a:moveTo>
                                <a:lnTo>
                                  <a:pt x="244" y="220"/>
                                </a:lnTo>
                                <a:lnTo>
                                  <a:pt x="239" y="135"/>
                                </a:lnTo>
                                <a:lnTo>
                                  <a:pt x="234" y="100"/>
                                </a:lnTo>
                                <a:lnTo>
                                  <a:pt x="229" y="65"/>
                                </a:lnTo>
                                <a:lnTo>
                                  <a:pt x="214" y="40"/>
                                </a:lnTo>
                                <a:lnTo>
                                  <a:pt x="199" y="20"/>
                                </a:lnTo>
                                <a:lnTo>
                                  <a:pt x="179" y="5"/>
                                </a:lnTo>
                                <a:lnTo>
                                  <a:pt x="149" y="0"/>
                                </a:lnTo>
                                <a:lnTo>
                                  <a:pt x="119" y="5"/>
                                </a:lnTo>
                                <a:lnTo>
                                  <a:pt x="94" y="15"/>
                                </a:lnTo>
                                <a:lnTo>
                                  <a:pt x="69" y="35"/>
                                </a:lnTo>
                                <a:lnTo>
                                  <a:pt x="44" y="60"/>
                                </a:lnTo>
                                <a:lnTo>
                                  <a:pt x="24" y="95"/>
                                </a:lnTo>
                                <a:lnTo>
                                  <a:pt x="14" y="130"/>
                                </a:lnTo>
                                <a:lnTo>
                                  <a:pt x="4" y="175"/>
                                </a:lnTo>
                                <a:lnTo>
                                  <a:pt x="0" y="220"/>
                                </a:lnTo>
                                <a:lnTo>
                                  <a:pt x="4" y="260"/>
                                </a:lnTo>
                                <a:lnTo>
                                  <a:pt x="14" y="305"/>
                                </a:lnTo>
                                <a:lnTo>
                                  <a:pt x="24" y="340"/>
                                </a:lnTo>
                                <a:lnTo>
                                  <a:pt x="44" y="370"/>
                                </a:lnTo>
                                <a:lnTo>
                                  <a:pt x="69" y="400"/>
                                </a:lnTo>
                                <a:lnTo>
                                  <a:pt x="94" y="420"/>
                                </a:lnTo>
                                <a:lnTo>
                                  <a:pt x="119" y="430"/>
                                </a:lnTo>
                                <a:lnTo>
                                  <a:pt x="149" y="435"/>
                                </a:lnTo>
                                <a:lnTo>
                                  <a:pt x="179" y="435"/>
                                </a:lnTo>
                                <a:lnTo>
                                  <a:pt x="199" y="420"/>
                                </a:lnTo>
                                <a:lnTo>
                                  <a:pt x="214" y="400"/>
                                </a:lnTo>
                                <a:lnTo>
                                  <a:pt x="229" y="375"/>
                                </a:lnTo>
                                <a:lnTo>
                                  <a:pt x="234" y="340"/>
                                </a:lnTo>
                                <a:lnTo>
                                  <a:pt x="239" y="305"/>
                                </a:lnTo>
                                <a:lnTo>
                                  <a:pt x="244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4188"/>
                        <wps:cNvSpPr>
                          <a:spLocks/>
                        </wps:cNvSpPr>
                        <wps:spPr bwMode="auto">
                          <a:xfrm>
                            <a:off x="469" y="5626"/>
                            <a:ext cx="195" cy="300"/>
                          </a:xfrm>
                          <a:custGeom>
                            <a:avLst/>
                            <a:gdLst>
                              <a:gd name="T0" fmla="*/ 195 w 195"/>
                              <a:gd name="T1" fmla="*/ 150 h 300"/>
                              <a:gd name="T2" fmla="*/ 195 w 195"/>
                              <a:gd name="T3" fmla="*/ 150 h 300"/>
                              <a:gd name="T4" fmla="*/ 195 w 195"/>
                              <a:gd name="T5" fmla="*/ 120 h 300"/>
                              <a:gd name="T6" fmla="*/ 190 w 195"/>
                              <a:gd name="T7" fmla="*/ 90 h 300"/>
                              <a:gd name="T8" fmla="*/ 180 w 195"/>
                              <a:gd name="T9" fmla="*/ 65 h 300"/>
                              <a:gd name="T10" fmla="*/ 170 w 195"/>
                              <a:gd name="T11" fmla="*/ 45 h 300"/>
                              <a:gd name="T12" fmla="*/ 155 w 195"/>
                              <a:gd name="T13" fmla="*/ 25 h 300"/>
                              <a:gd name="T14" fmla="*/ 140 w 195"/>
                              <a:gd name="T15" fmla="*/ 10 h 300"/>
                              <a:gd name="T16" fmla="*/ 120 w 195"/>
                              <a:gd name="T17" fmla="*/ 5 h 300"/>
                              <a:gd name="T18" fmla="*/ 100 w 195"/>
                              <a:gd name="T19" fmla="*/ 0 h 300"/>
                              <a:gd name="T20" fmla="*/ 100 w 195"/>
                              <a:gd name="T21" fmla="*/ 0 h 300"/>
                              <a:gd name="T22" fmla="*/ 80 w 195"/>
                              <a:gd name="T23" fmla="*/ 0 h 300"/>
                              <a:gd name="T24" fmla="*/ 60 w 195"/>
                              <a:gd name="T25" fmla="*/ 10 h 300"/>
                              <a:gd name="T26" fmla="*/ 45 w 195"/>
                              <a:gd name="T27" fmla="*/ 25 h 300"/>
                              <a:gd name="T28" fmla="*/ 30 w 195"/>
                              <a:gd name="T29" fmla="*/ 40 h 300"/>
                              <a:gd name="T30" fmla="*/ 15 w 195"/>
                              <a:gd name="T31" fmla="*/ 65 h 300"/>
                              <a:gd name="T32" fmla="*/ 5 w 195"/>
                              <a:gd name="T33" fmla="*/ 90 h 300"/>
                              <a:gd name="T34" fmla="*/ 0 w 195"/>
                              <a:gd name="T35" fmla="*/ 120 h 300"/>
                              <a:gd name="T36" fmla="*/ 0 w 195"/>
                              <a:gd name="T37" fmla="*/ 150 h 300"/>
                              <a:gd name="T38" fmla="*/ 0 w 195"/>
                              <a:gd name="T39" fmla="*/ 150 h 300"/>
                              <a:gd name="T40" fmla="*/ 0 w 195"/>
                              <a:gd name="T41" fmla="*/ 180 h 300"/>
                              <a:gd name="T42" fmla="*/ 5 w 195"/>
                              <a:gd name="T43" fmla="*/ 205 h 300"/>
                              <a:gd name="T44" fmla="*/ 15 w 195"/>
                              <a:gd name="T45" fmla="*/ 230 h 300"/>
                              <a:gd name="T46" fmla="*/ 30 w 195"/>
                              <a:gd name="T47" fmla="*/ 255 h 300"/>
                              <a:gd name="T48" fmla="*/ 45 w 195"/>
                              <a:gd name="T49" fmla="*/ 270 h 300"/>
                              <a:gd name="T50" fmla="*/ 60 w 195"/>
                              <a:gd name="T51" fmla="*/ 285 h 300"/>
                              <a:gd name="T52" fmla="*/ 80 w 195"/>
                              <a:gd name="T53" fmla="*/ 295 h 300"/>
                              <a:gd name="T54" fmla="*/ 100 w 195"/>
                              <a:gd name="T55" fmla="*/ 300 h 300"/>
                              <a:gd name="T56" fmla="*/ 100 w 195"/>
                              <a:gd name="T57" fmla="*/ 300 h 300"/>
                              <a:gd name="T58" fmla="*/ 120 w 195"/>
                              <a:gd name="T59" fmla="*/ 295 h 300"/>
                              <a:gd name="T60" fmla="*/ 140 w 195"/>
                              <a:gd name="T61" fmla="*/ 285 h 300"/>
                              <a:gd name="T62" fmla="*/ 155 w 195"/>
                              <a:gd name="T63" fmla="*/ 275 h 300"/>
                              <a:gd name="T64" fmla="*/ 170 w 195"/>
                              <a:gd name="T65" fmla="*/ 255 h 300"/>
                              <a:gd name="T66" fmla="*/ 180 w 195"/>
                              <a:gd name="T67" fmla="*/ 230 h 300"/>
                              <a:gd name="T68" fmla="*/ 190 w 195"/>
                              <a:gd name="T69" fmla="*/ 205 h 300"/>
                              <a:gd name="T70" fmla="*/ 195 w 195"/>
                              <a:gd name="T71" fmla="*/ 180 h 300"/>
                              <a:gd name="T72" fmla="*/ 195 w 195"/>
                              <a:gd name="T73" fmla="*/ 150 h 300"/>
                              <a:gd name="T74" fmla="*/ 195 w 195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5" h="300">
                                <a:moveTo>
                                  <a:pt x="195" y="150"/>
                                </a:moveTo>
                                <a:lnTo>
                                  <a:pt x="195" y="150"/>
                                </a:lnTo>
                                <a:lnTo>
                                  <a:pt x="195" y="120"/>
                                </a:lnTo>
                                <a:lnTo>
                                  <a:pt x="190" y="90"/>
                                </a:lnTo>
                                <a:lnTo>
                                  <a:pt x="180" y="65"/>
                                </a:lnTo>
                                <a:lnTo>
                                  <a:pt x="170" y="45"/>
                                </a:lnTo>
                                <a:lnTo>
                                  <a:pt x="155" y="25"/>
                                </a:lnTo>
                                <a:lnTo>
                                  <a:pt x="140" y="10"/>
                                </a:lnTo>
                                <a:lnTo>
                                  <a:pt x="120" y="5"/>
                                </a:lnTo>
                                <a:lnTo>
                                  <a:pt x="100" y="0"/>
                                </a:lnTo>
                                <a:lnTo>
                                  <a:pt x="80" y="0"/>
                                </a:lnTo>
                                <a:lnTo>
                                  <a:pt x="60" y="10"/>
                                </a:lnTo>
                                <a:lnTo>
                                  <a:pt x="45" y="25"/>
                                </a:lnTo>
                                <a:lnTo>
                                  <a:pt x="30" y="40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05"/>
                                </a:lnTo>
                                <a:lnTo>
                                  <a:pt x="15" y="230"/>
                                </a:lnTo>
                                <a:lnTo>
                                  <a:pt x="30" y="255"/>
                                </a:lnTo>
                                <a:lnTo>
                                  <a:pt x="45" y="270"/>
                                </a:lnTo>
                                <a:lnTo>
                                  <a:pt x="60" y="285"/>
                                </a:lnTo>
                                <a:lnTo>
                                  <a:pt x="80" y="295"/>
                                </a:lnTo>
                                <a:lnTo>
                                  <a:pt x="100" y="300"/>
                                </a:lnTo>
                                <a:lnTo>
                                  <a:pt x="120" y="295"/>
                                </a:lnTo>
                                <a:lnTo>
                                  <a:pt x="140" y="285"/>
                                </a:lnTo>
                                <a:lnTo>
                                  <a:pt x="155" y="275"/>
                                </a:lnTo>
                                <a:lnTo>
                                  <a:pt x="170" y="255"/>
                                </a:lnTo>
                                <a:lnTo>
                                  <a:pt x="180" y="230"/>
                                </a:lnTo>
                                <a:lnTo>
                                  <a:pt x="190" y="205"/>
                                </a:lnTo>
                                <a:lnTo>
                                  <a:pt x="195" y="180"/>
                                </a:lnTo>
                                <a:lnTo>
                                  <a:pt x="195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4189"/>
                        <wps:cNvSpPr>
                          <a:spLocks/>
                        </wps:cNvSpPr>
                        <wps:spPr bwMode="auto">
                          <a:xfrm>
                            <a:off x="499" y="5671"/>
                            <a:ext cx="165" cy="210"/>
                          </a:xfrm>
                          <a:custGeom>
                            <a:avLst/>
                            <a:gdLst>
                              <a:gd name="T0" fmla="*/ 165 w 165"/>
                              <a:gd name="T1" fmla="*/ 105 h 210"/>
                              <a:gd name="T2" fmla="*/ 165 w 165"/>
                              <a:gd name="T3" fmla="*/ 105 h 210"/>
                              <a:gd name="T4" fmla="*/ 160 w 165"/>
                              <a:gd name="T5" fmla="*/ 80 h 210"/>
                              <a:gd name="T6" fmla="*/ 155 w 165"/>
                              <a:gd name="T7" fmla="*/ 65 h 210"/>
                              <a:gd name="T8" fmla="*/ 145 w 165"/>
                              <a:gd name="T9" fmla="*/ 45 h 210"/>
                              <a:gd name="T10" fmla="*/ 135 w 165"/>
                              <a:gd name="T11" fmla="*/ 30 h 210"/>
                              <a:gd name="T12" fmla="*/ 120 w 165"/>
                              <a:gd name="T13" fmla="*/ 15 h 210"/>
                              <a:gd name="T14" fmla="*/ 100 w 165"/>
                              <a:gd name="T15" fmla="*/ 10 h 210"/>
                              <a:gd name="T16" fmla="*/ 85 w 165"/>
                              <a:gd name="T17" fmla="*/ 0 h 210"/>
                              <a:gd name="T18" fmla="*/ 70 w 165"/>
                              <a:gd name="T19" fmla="*/ 0 h 210"/>
                              <a:gd name="T20" fmla="*/ 70 w 165"/>
                              <a:gd name="T21" fmla="*/ 0 h 210"/>
                              <a:gd name="T22" fmla="*/ 55 w 165"/>
                              <a:gd name="T23" fmla="*/ 0 h 210"/>
                              <a:gd name="T24" fmla="*/ 45 w 165"/>
                              <a:gd name="T25" fmla="*/ 5 h 210"/>
                              <a:gd name="T26" fmla="*/ 30 w 165"/>
                              <a:gd name="T27" fmla="*/ 15 h 210"/>
                              <a:gd name="T28" fmla="*/ 20 w 165"/>
                              <a:gd name="T29" fmla="*/ 30 h 210"/>
                              <a:gd name="T30" fmla="*/ 5 w 165"/>
                              <a:gd name="T31" fmla="*/ 60 h 210"/>
                              <a:gd name="T32" fmla="*/ 0 w 165"/>
                              <a:gd name="T33" fmla="*/ 105 h 210"/>
                              <a:gd name="T34" fmla="*/ 0 w 165"/>
                              <a:gd name="T35" fmla="*/ 105 h 210"/>
                              <a:gd name="T36" fmla="*/ 5 w 165"/>
                              <a:gd name="T37" fmla="*/ 145 h 210"/>
                              <a:gd name="T38" fmla="*/ 20 w 165"/>
                              <a:gd name="T39" fmla="*/ 175 h 210"/>
                              <a:gd name="T40" fmla="*/ 30 w 165"/>
                              <a:gd name="T41" fmla="*/ 190 h 210"/>
                              <a:gd name="T42" fmla="*/ 45 w 165"/>
                              <a:gd name="T43" fmla="*/ 200 h 210"/>
                              <a:gd name="T44" fmla="*/ 55 w 165"/>
                              <a:gd name="T45" fmla="*/ 205 h 210"/>
                              <a:gd name="T46" fmla="*/ 70 w 165"/>
                              <a:gd name="T47" fmla="*/ 210 h 210"/>
                              <a:gd name="T48" fmla="*/ 70 w 165"/>
                              <a:gd name="T49" fmla="*/ 210 h 210"/>
                              <a:gd name="T50" fmla="*/ 85 w 165"/>
                              <a:gd name="T51" fmla="*/ 205 h 210"/>
                              <a:gd name="T52" fmla="*/ 100 w 165"/>
                              <a:gd name="T53" fmla="*/ 200 h 210"/>
                              <a:gd name="T54" fmla="*/ 120 w 165"/>
                              <a:gd name="T55" fmla="*/ 190 h 210"/>
                              <a:gd name="T56" fmla="*/ 135 w 165"/>
                              <a:gd name="T57" fmla="*/ 180 h 210"/>
                              <a:gd name="T58" fmla="*/ 145 w 165"/>
                              <a:gd name="T59" fmla="*/ 160 h 210"/>
                              <a:gd name="T60" fmla="*/ 155 w 165"/>
                              <a:gd name="T61" fmla="*/ 145 h 210"/>
                              <a:gd name="T62" fmla="*/ 160 w 165"/>
                              <a:gd name="T63" fmla="*/ 125 h 210"/>
                              <a:gd name="T64" fmla="*/ 165 w 165"/>
                              <a:gd name="T65" fmla="*/ 105 h 210"/>
                              <a:gd name="T66" fmla="*/ 165 w 165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5" h="210">
                                <a:moveTo>
                                  <a:pt x="165" y="105"/>
                                </a:moveTo>
                                <a:lnTo>
                                  <a:pt x="165" y="105"/>
                                </a:lnTo>
                                <a:lnTo>
                                  <a:pt x="160" y="80"/>
                                </a:lnTo>
                                <a:lnTo>
                                  <a:pt x="155" y="65"/>
                                </a:lnTo>
                                <a:lnTo>
                                  <a:pt x="145" y="45"/>
                                </a:lnTo>
                                <a:lnTo>
                                  <a:pt x="135" y="30"/>
                                </a:lnTo>
                                <a:lnTo>
                                  <a:pt x="120" y="15"/>
                                </a:lnTo>
                                <a:lnTo>
                                  <a:pt x="100" y="10"/>
                                </a:lnTo>
                                <a:lnTo>
                                  <a:pt x="85" y="0"/>
                                </a:lnTo>
                                <a:lnTo>
                                  <a:pt x="70" y="0"/>
                                </a:lnTo>
                                <a:lnTo>
                                  <a:pt x="55" y="0"/>
                                </a:lnTo>
                                <a:lnTo>
                                  <a:pt x="45" y="5"/>
                                </a:lnTo>
                                <a:lnTo>
                                  <a:pt x="30" y="15"/>
                                </a:lnTo>
                                <a:lnTo>
                                  <a:pt x="20" y="30"/>
                                </a:lnTo>
                                <a:lnTo>
                                  <a:pt x="5" y="60"/>
                                </a:lnTo>
                                <a:lnTo>
                                  <a:pt x="0" y="105"/>
                                </a:lnTo>
                                <a:lnTo>
                                  <a:pt x="5" y="145"/>
                                </a:lnTo>
                                <a:lnTo>
                                  <a:pt x="20" y="175"/>
                                </a:lnTo>
                                <a:lnTo>
                                  <a:pt x="30" y="190"/>
                                </a:lnTo>
                                <a:lnTo>
                                  <a:pt x="45" y="200"/>
                                </a:lnTo>
                                <a:lnTo>
                                  <a:pt x="55" y="205"/>
                                </a:lnTo>
                                <a:lnTo>
                                  <a:pt x="70" y="210"/>
                                </a:lnTo>
                                <a:lnTo>
                                  <a:pt x="85" y="205"/>
                                </a:lnTo>
                                <a:lnTo>
                                  <a:pt x="100" y="200"/>
                                </a:lnTo>
                                <a:lnTo>
                                  <a:pt x="120" y="190"/>
                                </a:lnTo>
                                <a:lnTo>
                                  <a:pt x="135" y="180"/>
                                </a:lnTo>
                                <a:lnTo>
                                  <a:pt x="145" y="160"/>
                                </a:lnTo>
                                <a:lnTo>
                                  <a:pt x="155" y="145"/>
                                </a:lnTo>
                                <a:lnTo>
                                  <a:pt x="160" y="125"/>
                                </a:lnTo>
                                <a:lnTo>
                                  <a:pt x="165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4190"/>
                        <wps:cNvSpPr>
                          <a:spLocks/>
                        </wps:cNvSpPr>
                        <wps:spPr bwMode="auto">
                          <a:xfrm>
                            <a:off x="519" y="5701"/>
                            <a:ext cx="145" cy="145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5 h 145"/>
                              <a:gd name="T2" fmla="*/ 145 w 145"/>
                              <a:gd name="T3" fmla="*/ 75 h 145"/>
                              <a:gd name="T4" fmla="*/ 140 w 145"/>
                              <a:gd name="T5" fmla="*/ 60 h 145"/>
                              <a:gd name="T6" fmla="*/ 135 w 145"/>
                              <a:gd name="T7" fmla="*/ 45 h 145"/>
                              <a:gd name="T8" fmla="*/ 120 w 145"/>
                              <a:gd name="T9" fmla="*/ 35 h 145"/>
                              <a:gd name="T10" fmla="*/ 110 w 145"/>
                              <a:gd name="T11" fmla="*/ 20 h 145"/>
                              <a:gd name="T12" fmla="*/ 75 w 145"/>
                              <a:gd name="T13" fmla="*/ 5 h 145"/>
                              <a:gd name="T14" fmla="*/ 50 w 145"/>
                              <a:gd name="T15" fmla="*/ 0 h 145"/>
                              <a:gd name="T16" fmla="*/ 50 w 145"/>
                              <a:gd name="T17" fmla="*/ 0 h 145"/>
                              <a:gd name="T18" fmla="*/ 40 w 145"/>
                              <a:gd name="T19" fmla="*/ 0 h 145"/>
                              <a:gd name="T20" fmla="*/ 30 w 145"/>
                              <a:gd name="T21" fmla="*/ 5 h 145"/>
                              <a:gd name="T22" fmla="*/ 15 w 145"/>
                              <a:gd name="T23" fmla="*/ 20 h 145"/>
                              <a:gd name="T24" fmla="*/ 5 w 145"/>
                              <a:gd name="T25" fmla="*/ 45 h 145"/>
                              <a:gd name="T26" fmla="*/ 0 w 145"/>
                              <a:gd name="T27" fmla="*/ 75 h 145"/>
                              <a:gd name="T28" fmla="*/ 0 w 145"/>
                              <a:gd name="T29" fmla="*/ 75 h 145"/>
                              <a:gd name="T30" fmla="*/ 5 w 145"/>
                              <a:gd name="T31" fmla="*/ 100 h 145"/>
                              <a:gd name="T32" fmla="*/ 15 w 145"/>
                              <a:gd name="T33" fmla="*/ 125 h 145"/>
                              <a:gd name="T34" fmla="*/ 30 w 145"/>
                              <a:gd name="T35" fmla="*/ 140 h 145"/>
                              <a:gd name="T36" fmla="*/ 50 w 145"/>
                              <a:gd name="T37" fmla="*/ 145 h 145"/>
                              <a:gd name="T38" fmla="*/ 50 w 145"/>
                              <a:gd name="T39" fmla="*/ 145 h 145"/>
                              <a:gd name="T40" fmla="*/ 75 w 145"/>
                              <a:gd name="T41" fmla="*/ 140 h 145"/>
                              <a:gd name="T42" fmla="*/ 105 w 145"/>
                              <a:gd name="T43" fmla="*/ 130 h 145"/>
                              <a:gd name="T44" fmla="*/ 120 w 145"/>
                              <a:gd name="T45" fmla="*/ 115 h 145"/>
                              <a:gd name="T46" fmla="*/ 135 w 145"/>
                              <a:gd name="T47" fmla="*/ 105 h 145"/>
                              <a:gd name="T48" fmla="*/ 140 w 145"/>
                              <a:gd name="T49" fmla="*/ 90 h 145"/>
                              <a:gd name="T50" fmla="*/ 145 w 145"/>
                              <a:gd name="T51" fmla="*/ 75 h 145"/>
                              <a:gd name="T52" fmla="*/ 145 w 145"/>
                              <a:gd name="T53" fmla="*/ 7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145" y="75"/>
                                </a:moveTo>
                                <a:lnTo>
                                  <a:pt x="145" y="75"/>
                                </a:lnTo>
                                <a:lnTo>
                                  <a:pt x="140" y="60"/>
                                </a:lnTo>
                                <a:lnTo>
                                  <a:pt x="135" y="45"/>
                                </a:lnTo>
                                <a:lnTo>
                                  <a:pt x="120" y="35"/>
                                </a:lnTo>
                                <a:lnTo>
                                  <a:pt x="110" y="20"/>
                                </a:lnTo>
                                <a:lnTo>
                                  <a:pt x="75" y="5"/>
                                </a:lnTo>
                                <a:lnTo>
                                  <a:pt x="50" y="0"/>
                                </a:lnTo>
                                <a:lnTo>
                                  <a:pt x="40" y="0"/>
                                </a:lnTo>
                                <a:lnTo>
                                  <a:pt x="30" y="5"/>
                                </a:lnTo>
                                <a:lnTo>
                                  <a:pt x="15" y="20"/>
                                </a:lnTo>
                                <a:lnTo>
                                  <a:pt x="5" y="45"/>
                                </a:lnTo>
                                <a:lnTo>
                                  <a:pt x="0" y="75"/>
                                </a:lnTo>
                                <a:lnTo>
                                  <a:pt x="5" y="100"/>
                                </a:lnTo>
                                <a:lnTo>
                                  <a:pt x="15" y="125"/>
                                </a:lnTo>
                                <a:lnTo>
                                  <a:pt x="30" y="140"/>
                                </a:lnTo>
                                <a:lnTo>
                                  <a:pt x="50" y="145"/>
                                </a:lnTo>
                                <a:lnTo>
                                  <a:pt x="75" y="140"/>
                                </a:lnTo>
                                <a:lnTo>
                                  <a:pt x="105" y="130"/>
                                </a:lnTo>
                                <a:lnTo>
                                  <a:pt x="120" y="115"/>
                                </a:lnTo>
                                <a:lnTo>
                                  <a:pt x="135" y="105"/>
                                </a:lnTo>
                                <a:lnTo>
                                  <a:pt x="140" y="90"/>
                                </a:lnTo>
                                <a:lnTo>
                                  <a:pt x="145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4191"/>
                        <wps:cNvSpPr>
                          <a:spLocks/>
                        </wps:cNvSpPr>
                        <wps:spPr bwMode="auto">
                          <a:xfrm>
                            <a:off x="664" y="5521"/>
                            <a:ext cx="20" cy="510"/>
                          </a:xfrm>
                          <a:custGeom>
                            <a:avLst/>
                            <a:gdLst>
                              <a:gd name="T0" fmla="*/ 0 w 20"/>
                              <a:gd name="T1" fmla="*/ 510 h 510"/>
                              <a:gd name="T2" fmla="*/ 0 w 20"/>
                              <a:gd name="T3" fmla="*/ 510 h 510"/>
                              <a:gd name="T4" fmla="*/ 10 w 20"/>
                              <a:gd name="T5" fmla="*/ 490 h 510"/>
                              <a:gd name="T6" fmla="*/ 20 w 20"/>
                              <a:gd name="T7" fmla="*/ 440 h 510"/>
                              <a:gd name="T8" fmla="*/ 20 w 20"/>
                              <a:gd name="T9" fmla="*/ 410 h 510"/>
                              <a:gd name="T10" fmla="*/ 20 w 20"/>
                              <a:gd name="T11" fmla="*/ 365 h 510"/>
                              <a:gd name="T12" fmla="*/ 10 w 20"/>
                              <a:gd name="T13" fmla="*/ 315 h 510"/>
                              <a:gd name="T14" fmla="*/ 0 w 20"/>
                              <a:gd name="T15" fmla="*/ 255 h 510"/>
                              <a:gd name="T16" fmla="*/ 0 w 20"/>
                              <a:gd name="T17" fmla="*/ 255 h 510"/>
                              <a:gd name="T18" fmla="*/ 0 w 20"/>
                              <a:gd name="T19" fmla="*/ 255 h 510"/>
                              <a:gd name="T20" fmla="*/ 10 w 20"/>
                              <a:gd name="T21" fmla="*/ 195 h 510"/>
                              <a:gd name="T22" fmla="*/ 15 w 20"/>
                              <a:gd name="T23" fmla="*/ 140 h 510"/>
                              <a:gd name="T24" fmla="*/ 20 w 20"/>
                              <a:gd name="T25" fmla="*/ 100 h 510"/>
                              <a:gd name="T26" fmla="*/ 20 w 20"/>
                              <a:gd name="T27" fmla="*/ 70 h 510"/>
                              <a:gd name="T28" fmla="*/ 10 w 20"/>
                              <a:gd name="T29" fmla="*/ 25 h 510"/>
                              <a:gd name="T30" fmla="*/ 0 w 20"/>
                              <a:gd name="T31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0" y="510"/>
                                </a:moveTo>
                                <a:lnTo>
                                  <a:pt x="0" y="510"/>
                                </a:lnTo>
                                <a:lnTo>
                                  <a:pt x="10" y="490"/>
                                </a:lnTo>
                                <a:lnTo>
                                  <a:pt x="20" y="440"/>
                                </a:lnTo>
                                <a:lnTo>
                                  <a:pt x="20" y="410"/>
                                </a:lnTo>
                                <a:lnTo>
                                  <a:pt x="20" y="365"/>
                                </a:lnTo>
                                <a:lnTo>
                                  <a:pt x="10" y="315"/>
                                </a:lnTo>
                                <a:lnTo>
                                  <a:pt x="0" y="255"/>
                                </a:lnTo>
                                <a:lnTo>
                                  <a:pt x="10" y="195"/>
                                </a:lnTo>
                                <a:lnTo>
                                  <a:pt x="15" y="140"/>
                                </a:lnTo>
                                <a:lnTo>
                                  <a:pt x="20" y="100"/>
                                </a:lnTo>
                                <a:lnTo>
                                  <a:pt x="20" y="70"/>
                                </a:lnTo>
                                <a:lnTo>
                                  <a:pt x="10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4192"/>
                        <wps:cNvSpPr>
                          <a:spLocks/>
                        </wps:cNvSpPr>
                        <wps:spPr bwMode="auto">
                          <a:xfrm>
                            <a:off x="664" y="5521"/>
                            <a:ext cx="45" cy="510"/>
                          </a:xfrm>
                          <a:custGeom>
                            <a:avLst/>
                            <a:gdLst>
                              <a:gd name="T0" fmla="*/ 0 w 45"/>
                              <a:gd name="T1" fmla="*/ 510 h 510"/>
                              <a:gd name="T2" fmla="*/ 0 w 45"/>
                              <a:gd name="T3" fmla="*/ 510 h 510"/>
                              <a:gd name="T4" fmla="*/ 15 w 45"/>
                              <a:gd name="T5" fmla="*/ 470 h 510"/>
                              <a:gd name="T6" fmla="*/ 25 w 45"/>
                              <a:gd name="T7" fmla="*/ 420 h 510"/>
                              <a:gd name="T8" fmla="*/ 35 w 45"/>
                              <a:gd name="T9" fmla="*/ 360 h 510"/>
                              <a:gd name="T10" fmla="*/ 45 w 45"/>
                              <a:gd name="T11" fmla="*/ 280 h 510"/>
                              <a:gd name="T12" fmla="*/ 40 w 45"/>
                              <a:gd name="T13" fmla="*/ 195 h 510"/>
                              <a:gd name="T14" fmla="*/ 35 w 45"/>
                              <a:gd name="T15" fmla="*/ 150 h 510"/>
                              <a:gd name="T16" fmla="*/ 30 w 45"/>
                              <a:gd name="T17" fmla="*/ 100 h 510"/>
                              <a:gd name="T18" fmla="*/ 15 w 45"/>
                              <a:gd name="T19" fmla="*/ 50 h 510"/>
                              <a:gd name="T20" fmla="*/ 0 w 45"/>
                              <a:gd name="T21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0">
                                <a:moveTo>
                                  <a:pt x="0" y="510"/>
                                </a:moveTo>
                                <a:lnTo>
                                  <a:pt x="0" y="510"/>
                                </a:lnTo>
                                <a:lnTo>
                                  <a:pt x="15" y="470"/>
                                </a:lnTo>
                                <a:lnTo>
                                  <a:pt x="25" y="420"/>
                                </a:lnTo>
                                <a:lnTo>
                                  <a:pt x="35" y="360"/>
                                </a:lnTo>
                                <a:lnTo>
                                  <a:pt x="45" y="280"/>
                                </a:lnTo>
                                <a:lnTo>
                                  <a:pt x="40" y="195"/>
                                </a:lnTo>
                                <a:lnTo>
                                  <a:pt x="35" y="150"/>
                                </a:lnTo>
                                <a:lnTo>
                                  <a:pt x="30" y="100"/>
                                </a:lnTo>
                                <a:lnTo>
                                  <a:pt x="15" y="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Line 4193"/>
                        <wps:cNvCnPr/>
                        <wps:spPr bwMode="auto">
                          <a:xfrm flipV="1">
                            <a:off x="759" y="5516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4194"/>
                        <wps:cNvCnPr/>
                        <wps:spPr bwMode="auto">
                          <a:xfrm flipV="1">
                            <a:off x="789" y="5516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Freeform 4195"/>
                        <wps:cNvSpPr>
                          <a:spLocks/>
                        </wps:cNvSpPr>
                        <wps:spPr bwMode="auto">
                          <a:xfrm>
                            <a:off x="415" y="4991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0 h 50"/>
                              <a:gd name="T2" fmla="*/ 249 w 249"/>
                              <a:gd name="T3" fmla="*/ 10 h 50"/>
                              <a:gd name="T4" fmla="*/ 239 w 249"/>
                              <a:gd name="T5" fmla="*/ 25 h 50"/>
                              <a:gd name="T6" fmla="*/ 224 w 249"/>
                              <a:gd name="T7" fmla="*/ 35 h 50"/>
                              <a:gd name="T8" fmla="*/ 199 w 249"/>
                              <a:gd name="T9" fmla="*/ 45 h 50"/>
                              <a:gd name="T10" fmla="*/ 169 w 249"/>
                              <a:gd name="T11" fmla="*/ 50 h 50"/>
                              <a:gd name="T12" fmla="*/ 139 w 249"/>
                              <a:gd name="T13" fmla="*/ 45 h 50"/>
                              <a:gd name="T14" fmla="*/ 114 w 249"/>
                              <a:gd name="T15" fmla="*/ 35 h 50"/>
                              <a:gd name="T16" fmla="*/ 94 w 249"/>
                              <a:gd name="T17" fmla="*/ 25 h 50"/>
                              <a:gd name="T18" fmla="*/ 64 w 249"/>
                              <a:gd name="T19" fmla="*/ 5 h 50"/>
                              <a:gd name="T20" fmla="*/ 64 w 249"/>
                              <a:gd name="T21" fmla="*/ 5 h 50"/>
                              <a:gd name="T22" fmla="*/ 59 w 249"/>
                              <a:gd name="T23" fmla="*/ 0 h 50"/>
                              <a:gd name="T24" fmla="*/ 49 w 249"/>
                              <a:gd name="T25" fmla="*/ 5 h 50"/>
                              <a:gd name="T26" fmla="*/ 34 w 249"/>
                              <a:gd name="T27" fmla="*/ 20 h 50"/>
                              <a:gd name="T28" fmla="*/ 14 w 249"/>
                              <a:gd name="T29" fmla="*/ 50 h 50"/>
                              <a:gd name="T30" fmla="*/ 0 w 249"/>
                              <a:gd name="T31" fmla="*/ 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10"/>
                                </a:moveTo>
                                <a:lnTo>
                                  <a:pt x="249" y="10"/>
                                </a:lnTo>
                                <a:lnTo>
                                  <a:pt x="239" y="25"/>
                                </a:lnTo>
                                <a:lnTo>
                                  <a:pt x="224" y="35"/>
                                </a:lnTo>
                                <a:lnTo>
                                  <a:pt x="199" y="45"/>
                                </a:lnTo>
                                <a:lnTo>
                                  <a:pt x="169" y="50"/>
                                </a:lnTo>
                                <a:lnTo>
                                  <a:pt x="139" y="45"/>
                                </a:lnTo>
                                <a:lnTo>
                                  <a:pt x="114" y="35"/>
                                </a:lnTo>
                                <a:lnTo>
                                  <a:pt x="94" y="25"/>
                                </a:lnTo>
                                <a:lnTo>
                                  <a:pt x="64" y="5"/>
                                </a:lnTo>
                                <a:lnTo>
                                  <a:pt x="59" y="0"/>
                                </a:lnTo>
                                <a:lnTo>
                                  <a:pt x="49" y="5"/>
                                </a:lnTo>
                                <a:lnTo>
                                  <a:pt x="34" y="20"/>
                                </a:lnTo>
                                <a:lnTo>
                                  <a:pt x="14" y="5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4196"/>
                        <wps:cNvSpPr>
                          <a:spLocks/>
                        </wps:cNvSpPr>
                        <wps:spPr bwMode="auto">
                          <a:xfrm>
                            <a:off x="415" y="5466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50 h 50"/>
                              <a:gd name="T2" fmla="*/ 249 w 249"/>
                              <a:gd name="T3" fmla="*/ 50 h 50"/>
                              <a:gd name="T4" fmla="*/ 224 w 249"/>
                              <a:gd name="T5" fmla="*/ 25 h 50"/>
                              <a:gd name="T6" fmla="*/ 199 w 249"/>
                              <a:gd name="T7" fmla="*/ 10 h 50"/>
                              <a:gd name="T8" fmla="*/ 169 w 249"/>
                              <a:gd name="T9" fmla="*/ 10 h 50"/>
                              <a:gd name="T10" fmla="*/ 139 w 249"/>
                              <a:gd name="T11" fmla="*/ 10 h 50"/>
                              <a:gd name="T12" fmla="*/ 114 w 249"/>
                              <a:gd name="T13" fmla="*/ 20 h 50"/>
                              <a:gd name="T14" fmla="*/ 94 w 249"/>
                              <a:gd name="T15" fmla="*/ 30 h 50"/>
                              <a:gd name="T16" fmla="*/ 64 w 249"/>
                              <a:gd name="T17" fmla="*/ 45 h 50"/>
                              <a:gd name="T18" fmla="*/ 64 w 249"/>
                              <a:gd name="T19" fmla="*/ 45 h 50"/>
                              <a:gd name="T20" fmla="*/ 59 w 249"/>
                              <a:gd name="T21" fmla="*/ 50 h 50"/>
                              <a:gd name="T22" fmla="*/ 54 w 249"/>
                              <a:gd name="T23" fmla="*/ 45 h 50"/>
                              <a:gd name="T24" fmla="*/ 34 w 249"/>
                              <a:gd name="T25" fmla="*/ 30 h 50"/>
                              <a:gd name="T26" fmla="*/ 14 w 249"/>
                              <a:gd name="T27" fmla="*/ 0 h 50"/>
                              <a:gd name="T28" fmla="*/ 0 w 249"/>
                              <a:gd name="T2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50"/>
                                </a:moveTo>
                                <a:lnTo>
                                  <a:pt x="249" y="50"/>
                                </a:lnTo>
                                <a:lnTo>
                                  <a:pt x="224" y="25"/>
                                </a:lnTo>
                                <a:lnTo>
                                  <a:pt x="199" y="10"/>
                                </a:lnTo>
                                <a:lnTo>
                                  <a:pt x="169" y="10"/>
                                </a:lnTo>
                                <a:lnTo>
                                  <a:pt x="139" y="10"/>
                                </a:lnTo>
                                <a:lnTo>
                                  <a:pt x="114" y="20"/>
                                </a:lnTo>
                                <a:lnTo>
                                  <a:pt x="94" y="30"/>
                                </a:lnTo>
                                <a:lnTo>
                                  <a:pt x="64" y="45"/>
                                </a:lnTo>
                                <a:lnTo>
                                  <a:pt x="59" y="50"/>
                                </a:lnTo>
                                <a:lnTo>
                                  <a:pt x="54" y="45"/>
                                </a:lnTo>
                                <a:lnTo>
                                  <a:pt x="34" y="30"/>
                                </a:lnTo>
                                <a:lnTo>
                                  <a:pt x="14" y="0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4197"/>
                        <wps:cNvSpPr>
                          <a:spLocks/>
                        </wps:cNvSpPr>
                        <wps:spPr bwMode="auto">
                          <a:xfrm>
                            <a:off x="420" y="5036"/>
                            <a:ext cx="244" cy="440"/>
                          </a:xfrm>
                          <a:custGeom>
                            <a:avLst/>
                            <a:gdLst>
                              <a:gd name="T0" fmla="*/ 244 w 244"/>
                              <a:gd name="T1" fmla="*/ 220 h 440"/>
                              <a:gd name="T2" fmla="*/ 244 w 244"/>
                              <a:gd name="T3" fmla="*/ 220 h 440"/>
                              <a:gd name="T4" fmla="*/ 239 w 244"/>
                              <a:gd name="T5" fmla="*/ 135 h 440"/>
                              <a:gd name="T6" fmla="*/ 234 w 244"/>
                              <a:gd name="T7" fmla="*/ 100 h 440"/>
                              <a:gd name="T8" fmla="*/ 229 w 244"/>
                              <a:gd name="T9" fmla="*/ 65 h 440"/>
                              <a:gd name="T10" fmla="*/ 214 w 244"/>
                              <a:gd name="T11" fmla="*/ 40 h 440"/>
                              <a:gd name="T12" fmla="*/ 199 w 244"/>
                              <a:gd name="T13" fmla="*/ 20 h 440"/>
                              <a:gd name="T14" fmla="*/ 179 w 244"/>
                              <a:gd name="T15" fmla="*/ 5 h 440"/>
                              <a:gd name="T16" fmla="*/ 149 w 244"/>
                              <a:gd name="T17" fmla="*/ 0 h 440"/>
                              <a:gd name="T18" fmla="*/ 149 w 244"/>
                              <a:gd name="T19" fmla="*/ 0 h 440"/>
                              <a:gd name="T20" fmla="*/ 119 w 244"/>
                              <a:gd name="T21" fmla="*/ 5 h 440"/>
                              <a:gd name="T22" fmla="*/ 94 w 244"/>
                              <a:gd name="T23" fmla="*/ 15 h 440"/>
                              <a:gd name="T24" fmla="*/ 69 w 244"/>
                              <a:gd name="T25" fmla="*/ 35 h 440"/>
                              <a:gd name="T26" fmla="*/ 44 w 244"/>
                              <a:gd name="T27" fmla="*/ 65 h 440"/>
                              <a:gd name="T28" fmla="*/ 24 w 244"/>
                              <a:gd name="T29" fmla="*/ 95 h 440"/>
                              <a:gd name="T30" fmla="*/ 14 w 244"/>
                              <a:gd name="T31" fmla="*/ 135 h 440"/>
                              <a:gd name="T32" fmla="*/ 4 w 244"/>
                              <a:gd name="T33" fmla="*/ 175 h 440"/>
                              <a:gd name="T34" fmla="*/ 0 w 244"/>
                              <a:gd name="T35" fmla="*/ 220 h 440"/>
                              <a:gd name="T36" fmla="*/ 0 w 244"/>
                              <a:gd name="T37" fmla="*/ 220 h 440"/>
                              <a:gd name="T38" fmla="*/ 4 w 244"/>
                              <a:gd name="T39" fmla="*/ 265 h 440"/>
                              <a:gd name="T40" fmla="*/ 14 w 244"/>
                              <a:gd name="T41" fmla="*/ 305 h 440"/>
                              <a:gd name="T42" fmla="*/ 24 w 244"/>
                              <a:gd name="T43" fmla="*/ 340 h 440"/>
                              <a:gd name="T44" fmla="*/ 44 w 244"/>
                              <a:gd name="T45" fmla="*/ 375 h 440"/>
                              <a:gd name="T46" fmla="*/ 69 w 244"/>
                              <a:gd name="T47" fmla="*/ 400 h 440"/>
                              <a:gd name="T48" fmla="*/ 94 w 244"/>
                              <a:gd name="T49" fmla="*/ 420 h 440"/>
                              <a:gd name="T50" fmla="*/ 119 w 244"/>
                              <a:gd name="T51" fmla="*/ 430 h 440"/>
                              <a:gd name="T52" fmla="*/ 149 w 244"/>
                              <a:gd name="T53" fmla="*/ 440 h 440"/>
                              <a:gd name="T54" fmla="*/ 149 w 244"/>
                              <a:gd name="T55" fmla="*/ 440 h 440"/>
                              <a:gd name="T56" fmla="*/ 179 w 244"/>
                              <a:gd name="T57" fmla="*/ 435 h 440"/>
                              <a:gd name="T58" fmla="*/ 199 w 244"/>
                              <a:gd name="T59" fmla="*/ 420 h 440"/>
                              <a:gd name="T60" fmla="*/ 214 w 244"/>
                              <a:gd name="T61" fmla="*/ 400 h 440"/>
                              <a:gd name="T62" fmla="*/ 229 w 244"/>
                              <a:gd name="T63" fmla="*/ 375 h 440"/>
                              <a:gd name="T64" fmla="*/ 234 w 244"/>
                              <a:gd name="T65" fmla="*/ 340 h 440"/>
                              <a:gd name="T66" fmla="*/ 239 w 244"/>
                              <a:gd name="T67" fmla="*/ 305 h 440"/>
                              <a:gd name="T68" fmla="*/ 244 w 244"/>
                              <a:gd name="T69" fmla="*/ 220 h 440"/>
                              <a:gd name="T70" fmla="*/ 244 w 244"/>
                              <a:gd name="T71" fmla="*/ 220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40">
                                <a:moveTo>
                                  <a:pt x="244" y="220"/>
                                </a:moveTo>
                                <a:lnTo>
                                  <a:pt x="244" y="220"/>
                                </a:lnTo>
                                <a:lnTo>
                                  <a:pt x="239" y="135"/>
                                </a:lnTo>
                                <a:lnTo>
                                  <a:pt x="234" y="100"/>
                                </a:lnTo>
                                <a:lnTo>
                                  <a:pt x="229" y="65"/>
                                </a:lnTo>
                                <a:lnTo>
                                  <a:pt x="214" y="40"/>
                                </a:lnTo>
                                <a:lnTo>
                                  <a:pt x="199" y="20"/>
                                </a:lnTo>
                                <a:lnTo>
                                  <a:pt x="179" y="5"/>
                                </a:lnTo>
                                <a:lnTo>
                                  <a:pt x="149" y="0"/>
                                </a:lnTo>
                                <a:lnTo>
                                  <a:pt x="119" y="5"/>
                                </a:lnTo>
                                <a:lnTo>
                                  <a:pt x="94" y="15"/>
                                </a:lnTo>
                                <a:lnTo>
                                  <a:pt x="69" y="35"/>
                                </a:lnTo>
                                <a:lnTo>
                                  <a:pt x="44" y="65"/>
                                </a:lnTo>
                                <a:lnTo>
                                  <a:pt x="24" y="95"/>
                                </a:lnTo>
                                <a:lnTo>
                                  <a:pt x="14" y="135"/>
                                </a:lnTo>
                                <a:lnTo>
                                  <a:pt x="4" y="175"/>
                                </a:lnTo>
                                <a:lnTo>
                                  <a:pt x="0" y="220"/>
                                </a:lnTo>
                                <a:lnTo>
                                  <a:pt x="4" y="265"/>
                                </a:lnTo>
                                <a:lnTo>
                                  <a:pt x="14" y="305"/>
                                </a:lnTo>
                                <a:lnTo>
                                  <a:pt x="24" y="340"/>
                                </a:lnTo>
                                <a:lnTo>
                                  <a:pt x="44" y="375"/>
                                </a:lnTo>
                                <a:lnTo>
                                  <a:pt x="69" y="400"/>
                                </a:lnTo>
                                <a:lnTo>
                                  <a:pt x="94" y="420"/>
                                </a:lnTo>
                                <a:lnTo>
                                  <a:pt x="119" y="430"/>
                                </a:lnTo>
                                <a:lnTo>
                                  <a:pt x="149" y="440"/>
                                </a:lnTo>
                                <a:lnTo>
                                  <a:pt x="179" y="435"/>
                                </a:lnTo>
                                <a:lnTo>
                                  <a:pt x="199" y="420"/>
                                </a:lnTo>
                                <a:lnTo>
                                  <a:pt x="214" y="400"/>
                                </a:lnTo>
                                <a:lnTo>
                                  <a:pt x="229" y="375"/>
                                </a:lnTo>
                                <a:lnTo>
                                  <a:pt x="234" y="340"/>
                                </a:lnTo>
                                <a:lnTo>
                                  <a:pt x="239" y="305"/>
                                </a:lnTo>
                                <a:lnTo>
                                  <a:pt x="244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4198"/>
                        <wps:cNvSpPr>
                          <a:spLocks/>
                        </wps:cNvSpPr>
                        <wps:spPr bwMode="auto">
                          <a:xfrm>
                            <a:off x="469" y="5106"/>
                            <a:ext cx="195" cy="300"/>
                          </a:xfrm>
                          <a:custGeom>
                            <a:avLst/>
                            <a:gdLst>
                              <a:gd name="T0" fmla="*/ 195 w 195"/>
                              <a:gd name="T1" fmla="*/ 150 h 300"/>
                              <a:gd name="T2" fmla="*/ 195 w 195"/>
                              <a:gd name="T3" fmla="*/ 150 h 300"/>
                              <a:gd name="T4" fmla="*/ 195 w 195"/>
                              <a:gd name="T5" fmla="*/ 120 h 300"/>
                              <a:gd name="T6" fmla="*/ 190 w 195"/>
                              <a:gd name="T7" fmla="*/ 90 h 300"/>
                              <a:gd name="T8" fmla="*/ 180 w 195"/>
                              <a:gd name="T9" fmla="*/ 65 h 300"/>
                              <a:gd name="T10" fmla="*/ 170 w 195"/>
                              <a:gd name="T11" fmla="*/ 45 h 300"/>
                              <a:gd name="T12" fmla="*/ 155 w 195"/>
                              <a:gd name="T13" fmla="*/ 25 h 300"/>
                              <a:gd name="T14" fmla="*/ 140 w 195"/>
                              <a:gd name="T15" fmla="*/ 15 h 300"/>
                              <a:gd name="T16" fmla="*/ 120 w 195"/>
                              <a:gd name="T17" fmla="*/ 5 h 300"/>
                              <a:gd name="T18" fmla="*/ 100 w 195"/>
                              <a:gd name="T19" fmla="*/ 0 h 300"/>
                              <a:gd name="T20" fmla="*/ 100 w 195"/>
                              <a:gd name="T21" fmla="*/ 0 h 300"/>
                              <a:gd name="T22" fmla="*/ 80 w 195"/>
                              <a:gd name="T23" fmla="*/ 0 h 300"/>
                              <a:gd name="T24" fmla="*/ 60 w 195"/>
                              <a:gd name="T25" fmla="*/ 10 h 300"/>
                              <a:gd name="T26" fmla="*/ 45 w 195"/>
                              <a:gd name="T27" fmla="*/ 25 h 300"/>
                              <a:gd name="T28" fmla="*/ 30 w 195"/>
                              <a:gd name="T29" fmla="*/ 45 h 300"/>
                              <a:gd name="T30" fmla="*/ 15 w 195"/>
                              <a:gd name="T31" fmla="*/ 65 h 300"/>
                              <a:gd name="T32" fmla="*/ 5 w 195"/>
                              <a:gd name="T33" fmla="*/ 90 h 300"/>
                              <a:gd name="T34" fmla="*/ 0 w 195"/>
                              <a:gd name="T35" fmla="*/ 120 h 300"/>
                              <a:gd name="T36" fmla="*/ 0 w 195"/>
                              <a:gd name="T37" fmla="*/ 150 h 300"/>
                              <a:gd name="T38" fmla="*/ 0 w 195"/>
                              <a:gd name="T39" fmla="*/ 150 h 300"/>
                              <a:gd name="T40" fmla="*/ 0 w 195"/>
                              <a:gd name="T41" fmla="*/ 180 h 300"/>
                              <a:gd name="T42" fmla="*/ 5 w 195"/>
                              <a:gd name="T43" fmla="*/ 210 h 300"/>
                              <a:gd name="T44" fmla="*/ 15 w 195"/>
                              <a:gd name="T45" fmla="*/ 235 h 300"/>
                              <a:gd name="T46" fmla="*/ 30 w 195"/>
                              <a:gd name="T47" fmla="*/ 255 h 300"/>
                              <a:gd name="T48" fmla="*/ 45 w 195"/>
                              <a:gd name="T49" fmla="*/ 275 h 300"/>
                              <a:gd name="T50" fmla="*/ 60 w 195"/>
                              <a:gd name="T51" fmla="*/ 285 h 300"/>
                              <a:gd name="T52" fmla="*/ 80 w 195"/>
                              <a:gd name="T53" fmla="*/ 295 h 300"/>
                              <a:gd name="T54" fmla="*/ 100 w 195"/>
                              <a:gd name="T55" fmla="*/ 300 h 300"/>
                              <a:gd name="T56" fmla="*/ 100 w 195"/>
                              <a:gd name="T57" fmla="*/ 300 h 300"/>
                              <a:gd name="T58" fmla="*/ 120 w 195"/>
                              <a:gd name="T59" fmla="*/ 295 h 300"/>
                              <a:gd name="T60" fmla="*/ 140 w 195"/>
                              <a:gd name="T61" fmla="*/ 290 h 300"/>
                              <a:gd name="T62" fmla="*/ 155 w 195"/>
                              <a:gd name="T63" fmla="*/ 275 h 300"/>
                              <a:gd name="T64" fmla="*/ 170 w 195"/>
                              <a:gd name="T65" fmla="*/ 255 h 300"/>
                              <a:gd name="T66" fmla="*/ 180 w 195"/>
                              <a:gd name="T67" fmla="*/ 235 h 300"/>
                              <a:gd name="T68" fmla="*/ 190 w 195"/>
                              <a:gd name="T69" fmla="*/ 210 h 300"/>
                              <a:gd name="T70" fmla="*/ 195 w 195"/>
                              <a:gd name="T71" fmla="*/ 180 h 300"/>
                              <a:gd name="T72" fmla="*/ 195 w 195"/>
                              <a:gd name="T73" fmla="*/ 150 h 300"/>
                              <a:gd name="T74" fmla="*/ 195 w 195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5" h="300">
                                <a:moveTo>
                                  <a:pt x="195" y="150"/>
                                </a:moveTo>
                                <a:lnTo>
                                  <a:pt x="195" y="150"/>
                                </a:lnTo>
                                <a:lnTo>
                                  <a:pt x="195" y="120"/>
                                </a:lnTo>
                                <a:lnTo>
                                  <a:pt x="190" y="90"/>
                                </a:lnTo>
                                <a:lnTo>
                                  <a:pt x="180" y="65"/>
                                </a:lnTo>
                                <a:lnTo>
                                  <a:pt x="170" y="45"/>
                                </a:lnTo>
                                <a:lnTo>
                                  <a:pt x="155" y="25"/>
                                </a:lnTo>
                                <a:lnTo>
                                  <a:pt x="140" y="15"/>
                                </a:lnTo>
                                <a:lnTo>
                                  <a:pt x="120" y="5"/>
                                </a:lnTo>
                                <a:lnTo>
                                  <a:pt x="100" y="0"/>
                                </a:lnTo>
                                <a:lnTo>
                                  <a:pt x="80" y="0"/>
                                </a:lnTo>
                                <a:lnTo>
                                  <a:pt x="60" y="10"/>
                                </a:lnTo>
                                <a:lnTo>
                                  <a:pt x="45" y="25"/>
                                </a:lnTo>
                                <a:lnTo>
                                  <a:pt x="30" y="45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10"/>
                                </a:lnTo>
                                <a:lnTo>
                                  <a:pt x="15" y="235"/>
                                </a:lnTo>
                                <a:lnTo>
                                  <a:pt x="30" y="255"/>
                                </a:lnTo>
                                <a:lnTo>
                                  <a:pt x="45" y="275"/>
                                </a:lnTo>
                                <a:lnTo>
                                  <a:pt x="60" y="285"/>
                                </a:lnTo>
                                <a:lnTo>
                                  <a:pt x="80" y="295"/>
                                </a:lnTo>
                                <a:lnTo>
                                  <a:pt x="100" y="300"/>
                                </a:lnTo>
                                <a:lnTo>
                                  <a:pt x="120" y="295"/>
                                </a:lnTo>
                                <a:lnTo>
                                  <a:pt x="140" y="290"/>
                                </a:lnTo>
                                <a:lnTo>
                                  <a:pt x="155" y="275"/>
                                </a:lnTo>
                                <a:lnTo>
                                  <a:pt x="170" y="255"/>
                                </a:lnTo>
                                <a:lnTo>
                                  <a:pt x="180" y="235"/>
                                </a:lnTo>
                                <a:lnTo>
                                  <a:pt x="190" y="210"/>
                                </a:lnTo>
                                <a:lnTo>
                                  <a:pt x="195" y="180"/>
                                </a:lnTo>
                                <a:lnTo>
                                  <a:pt x="195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4199"/>
                        <wps:cNvSpPr>
                          <a:spLocks/>
                        </wps:cNvSpPr>
                        <wps:spPr bwMode="auto">
                          <a:xfrm>
                            <a:off x="499" y="5151"/>
                            <a:ext cx="165" cy="210"/>
                          </a:xfrm>
                          <a:custGeom>
                            <a:avLst/>
                            <a:gdLst>
                              <a:gd name="T0" fmla="*/ 165 w 165"/>
                              <a:gd name="T1" fmla="*/ 105 h 210"/>
                              <a:gd name="T2" fmla="*/ 165 w 165"/>
                              <a:gd name="T3" fmla="*/ 105 h 210"/>
                              <a:gd name="T4" fmla="*/ 160 w 165"/>
                              <a:gd name="T5" fmla="*/ 85 h 210"/>
                              <a:gd name="T6" fmla="*/ 155 w 165"/>
                              <a:gd name="T7" fmla="*/ 65 h 210"/>
                              <a:gd name="T8" fmla="*/ 145 w 165"/>
                              <a:gd name="T9" fmla="*/ 45 h 210"/>
                              <a:gd name="T10" fmla="*/ 135 w 165"/>
                              <a:gd name="T11" fmla="*/ 30 h 210"/>
                              <a:gd name="T12" fmla="*/ 120 w 165"/>
                              <a:gd name="T13" fmla="*/ 20 h 210"/>
                              <a:gd name="T14" fmla="*/ 100 w 165"/>
                              <a:gd name="T15" fmla="*/ 10 h 210"/>
                              <a:gd name="T16" fmla="*/ 85 w 165"/>
                              <a:gd name="T17" fmla="*/ 5 h 210"/>
                              <a:gd name="T18" fmla="*/ 70 w 165"/>
                              <a:gd name="T19" fmla="*/ 0 h 210"/>
                              <a:gd name="T20" fmla="*/ 70 w 165"/>
                              <a:gd name="T21" fmla="*/ 0 h 210"/>
                              <a:gd name="T22" fmla="*/ 55 w 165"/>
                              <a:gd name="T23" fmla="*/ 0 h 210"/>
                              <a:gd name="T24" fmla="*/ 45 w 165"/>
                              <a:gd name="T25" fmla="*/ 5 h 210"/>
                              <a:gd name="T26" fmla="*/ 30 w 165"/>
                              <a:gd name="T27" fmla="*/ 15 h 210"/>
                              <a:gd name="T28" fmla="*/ 20 w 165"/>
                              <a:gd name="T29" fmla="*/ 30 h 210"/>
                              <a:gd name="T30" fmla="*/ 5 w 165"/>
                              <a:gd name="T31" fmla="*/ 65 h 210"/>
                              <a:gd name="T32" fmla="*/ 0 w 165"/>
                              <a:gd name="T33" fmla="*/ 105 h 210"/>
                              <a:gd name="T34" fmla="*/ 0 w 165"/>
                              <a:gd name="T35" fmla="*/ 105 h 210"/>
                              <a:gd name="T36" fmla="*/ 5 w 165"/>
                              <a:gd name="T37" fmla="*/ 145 h 210"/>
                              <a:gd name="T38" fmla="*/ 20 w 165"/>
                              <a:gd name="T39" fmla="*/ 180 h 210"/>
                              <a:gd name="T40" fmla="*/ 30 w 165"/>
                              <a:gd name="T41" fmla="*/ 190 h 210"/>
                              <a:gd name="T42" fmla="*/ 45 w 165"/>
                              <a:gd name="T43" fmla="*/ 200 h 210"/>
                              <a:gd name="T44" fmla="*/ 55 w 165"/>
                              <a:gd name="T45" fmla="*/ 205 h 210"/>
                              <a:gd name="T46" fmla="*/ 70 w 165"/>
                              <a:gd name="T47" fmla="*/ 210 h 210"/>
                              <a:gd name="T48" fmla="*/ 70 w 165"/>
                              <a:gd name="T49" fmla="*/ 210 h 210"/>
                              <a:gd name="T50" fmla="*/ 85 w 165"/>
                              <a:gd name="T51" fmla="*/ 210 h 210"/>
                              <a:gd name="T52" fmla="*/ 100 w 165"/>
                              <a:gd name="T53" fmla="*/ 200 h 210"/>
                              <a:gd name="T54" fmla="*/ 120 w 165"/>
                              <a:gd name="T55" fmla="*/ 190 h 210"/>
                              <a:gd name="T56" fmla="*/ 135 w 165"/>
                              <a:gd name="T57" fmla="*/ 180 h 210"/>
                              <a:gd name="T58" fmla="*/ 145 w 165"/>
                              <a:gd name="T59" fmla="*/ 165 h 210"/>
                              <a:gd name="T60" fmla="*/ 155 w 165"/>
                              <a:gd name="T61" fmla="*/ 145 h 210"/>
                              <a:gd name="T62" fmla="*/ 160 w 165"/>
                              <a:gd name="T63" fmla="*/ 125 h 210"/>
                              <a:gd name="T64" fmla="*/ 165 w 165"/>
                              <a:gd name="T65" fmla="*/ 105 h 210"/>
                              <a:gd name="T66" fmla="*/ 165 w 165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5" h="210">
                                <a:moveTo>
                                  <a:pt x="165" y="105"/>
                                </a:moveTo>
                                <a:lnTo>
                                  <a:pt x="165" y="105"/>
                                </a:lnTo>
                                <a:lnTo>
                                  <a:pt x="160" y="85"/>
                                </a:lnTo>
                                <a:lnTo>
                                  <a:pt x="155" y="65"/>
                                </a:lnTo>
                                <a:lnTo>
                                  <a:pt x="145" y="45"/>
                                </a:lnTo>
                                <a:lnTo>
                                  <a:pt x="135" y="30"/>
                                </a:lnTo>
                                <a:lnTo>
                                  <a:pt x="120" y="20"/>
                                </a:lnTo>
                                <a:lnTo>
                                  <a:pt x="100" y="10"/>
                                </a:lnTo>
                                <a:lnTo>
                                  <a:pt x="85" y="5"/>
                                </a:lnTo>
                                <a:lnTo>
                                  <a:pt x="70" y="0"/>
                                </a:lnTo>
                                <a:lnTo>
                                  <a:pt x="55" y="0"/>
                                </a:lnTo>
                                <a:lnTo>
                                  <a:pt x="45" y="5"/>
                                </a:lnTo>
                                <a:lnTo>
                                  <a:pt x="30" y="15"/>
                                </a:lnTo>
                                <a:lnTo>
                                  <a:pt x="20" y="30"/>
                                </a:lnTo>
                                <a:lnTo>
                                  <a:pt x="5" y="65"/>
                                </a:lnTo>
                                <a:lnTo>
                                  <a:pt x="0" y="105"/>
                                </a:lnTo>
                                <a:lnTo>
                                  <a:pt x="5" y="145"/>
                                </a:lnTo>
                                <a:lnTo>
                                  <a:pt x="20" y="180"/>
                                </a:lnTo>
                                <a:lnTo>
                                  <a:pt x="30" y="190"/>
                                </a:lnTo>
                                <a:lnTo>
                                  <a:pt x="45" y="200"/>
                                </a:lnTo>
                                <a:lnTo>
                                  <a:pt x="55" y="205"/>
                                </a:lnTo>
                                <a:lnTo>
                                  <a:pt x="70" y="210"/>
                                </a:lnTo>
                                <a:lnTo>
                                  <a:pt x="85" y="210"/>
                                </a:lnTo>
                                <a:lnTo>
                                  <a:pt x="100" y="200"/>
                                </a:lnTo>
                                <a:lnTo>
                                  <a:pt x="120" y="190"/>
                                </a:lnTo>
                                <a:lnTo>
                                  <a:pt x="135" y="180"/>
                                </a:lnTo>
                                <a:lnTo>
                                  <a:pt x="145" y="165"/>
                                </a:lnTo>
                                <a:lnTo>
                                  <a:pt x="155" y="145"/>
                                </a:lnTo>
                                <a:lnTo>
                                  <a:pt x="160" y="125"/>
                                </a:lnTo>
                                <a:lnTo>
                                  <a:pt x="165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4200"/>
                        <wps:cNvSpPr>
                          <a:spLocks/>
                        </wps:cNvSpPr>
                        <wps:spPr bwMode="auto">
                          <a:xfrm>
                            <a:off x="519" y="5181"/>
                            <a:ext cx="145" cy="150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5 h 150"/>
                              <a:gd name="T2" fmla="*/ 145 w 145"/>
                              <a:gd name="T3" fmla="*/ 75 h 150"/>
                              <a:gd name="T4" fmla="*/ 140 w 145"/>
                              <a:gd name="T5" fmla="*/ 60 h 150"/>
                              <a:gd name="T6" fmla="*/ 135 w 145"/>
                              <a:gd name="T7" fmla="*/ 45 h 150"/>
                              <a:gd name="T8" fmla="*/ 120 w 145"/>
                              <a:gd name="T9" fmla="*/ 35 h 150"/>
                              <a:gd name="T10" fmla="*/ 110 w 145"/>
                              <a:gd name="T11" fmla="*/ 25 h 150"/>
                              <a:gd name="T12" fmla="*/ 75 w 145"/>
                              <a:gd name="T13" fmla="*/ 10 h 150"/>
                              <a:gd name="T14" fmla="*/ 50 w 145"/>
                              <a:gd name="T15" fmla="*/ 0 h 150"/>
                              <a:gd name="T16" fmla="*/ 50 w 145"/>
                              <a:gd name="T17" fmla="*/ 0 h 150"/>
                              <a:gd name="T18" fmla="*/ 40 w 145"/>
                              <a:gd name="T19" fmla="*/ 5 h 150"/>
                              <a:gd name="T20" fmla="*/ 30 w 145"/>
                              <a:gd name="T21" fmla="*/ 5 h 150"/>
                              <a:gd name="T22" fmla="*/ 15 w 145"/>
                              <a:gd name="T23" fmla="*/ 20 h 150"/>
                              <a:gd name="T24" fmla="*/ 5 w 145"/>
                              <a:gd name="T25" fmla="*/ 45 h 150"/>
                              <a:gd name="T26" fmla="*/ 0 w 145"/>
                              <a:gd name="T27" fmla="*/ 75 h 150"/>
                              <a:gd name="T28" fmla="*/ 0 w 145"/>
                              <a:gd name="T29" fmla="*/ 75 h 150"/>
                              <a:gd name="T30" fmla="*/ 5 w 145"/>
                              <a:gd name="T31" fmla="*/ 105 h 150"/>
                              <a:gd name="T32" fmla="*/ 15 w 145"/>
                              <a:gd name="T33" fmla="*/ 125 h 150"/>
                              <a:gd name="T34" fmla="*/ 30 w 145"/>
                              <a:gd name="T35" fmla="*/ 140 h 150"/>
                              <a:gd name="T36" fmla="*/ 50 w 145"/>
                              <a:gd name="T37" fmla="*/ 150 h 150"/>
                              <a:gd name="T38" fmla="*/ 50 w 145"/>
                              <a:gd name="T39" fmla="*/ 150 h 150"/>
                              <a:gd name="T40" fmla="*/ 75 w 145"/>
                              <a:gd name="T41" fmla="*/ 145 h 150"/>
                              <a:gd name="T42" fmla="*/ 105 w 145"/>
                              <a:gd name="T43" fmla="*/ 130 h 150"/>
                              <a:gd name="T44" fmla="*/ 120 w 145"/>
                              <a:gd name="T45" fmla="*/ 120 h 150"/>
                              <a:gd name="T46" fmla="*/ 135 w 145"/>
                              <a:gd name="T47" fmla="*/ 105 h 150"/>
                              <a:gd name="T48" fmla="*/ 140 w 145"/>
                              <a:gd name="T49" fmla="*/ 90 h 150"/>
                              <a:gd name="T50" fmla="*/ 145 w 145"/>
                              <a:gd name="T51" fmla="*/ 75 h 150"/>
                              <a:gd name="T52" fmla="*/ 145 w 145"/>
                              <a:gd name="T53" fmla="*/ 75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50">
                                <a:moveTo>
                                  <a:pt x="145" y="75"/>
                                </a:moveTo>
                                <a:lnTo>
                                  <a:pt x="145" y="75"/>
                                </a:lnTo>
                                <a:lnTo>
                                  <a:pt x="140" y="60"/>
                                </a:lnTo>
                                <a:lnTo>
                                  <a:pt x="135" y="45"/>
                                </a:lnTo>
                                <a:lnTo>
                                  <a:pt x="120" y="35"/>
                                </a:lnTo>
                                <a:lnTo>
                                  <a:pt x="110" y="25"/>
                                </a:lnTo>
                                <a:lnTo>
                                  <a:pt x="75" y="10"/>
                                </a:lnTo>
                                <a:lnTo>
                                  <a:pt x="50" y="0"/>
                                </a:lnTo>
                                <a:lnTo>
                                  <a:pt x="40" y="5"/>
                                </a:lnTo>
                                <a:lnTo>
                                  <a:pt x="30" y="5"/>
                                </a:lnTo>
                                <a:lnTo>
                                  <a:pt x="15" y="20"/>
                                </a:lnTo>
                                <a:lnTo>
                                  <a:pt x="5" y="45"/>
                                </a:lnTo>
                                <a:lnTo>
                                  <a:pt x="0" y="75"/>
                                </a:lnTo>
                                <a:lnTo>
                                  <a:pt x="5" y="105"/>
                                </a:lnTo>
                                <a:lnTo>
                                  <a:pt x="15" y="125"/>
                                </a:lnTo>
                                <a:lnTo>
                                  <a:pt x="30" y="140"/>
                                </a:lnTo>
                                <a:lnTo>
                                  <a:pt x="50" y="150"/>
                                </a:lnTo>
                                <a:lnTo>
                                  <a:pt x="75" y="145"/>
                                </a:lnTo>
                                <a:lnTo>
                                  <a:pt x="105" y="130"/>
                                </a:lnTo>
                                <a:lnTo>
                                  <a:pt x="120" y="120"/>
                                </a:lnTo>
                                <a:lnTo>
                                  <a:pt x="135" y="105"/>
                                </a:lnTo>
                                <a:lnTo>
                                  <a:pt x="140" y="90"/>
                                </a:lnTo>
                                <a:lnTo>
                                  <a:pt x="145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4201"/>
                        <wps:cNvSpPr>
                          <a:spLocks/>
                        </wps:cNvSpPr>
                        <wps:spPr bwMode="auto">
                          <a:xfrm>
                            <a:off x="664" y="5001"/>
                            <a:ext cx="20" cy="515"/>
                          </a:xfrm>
                          <a:custGeom>
                            <a:avLst/>
                            <a:gdLst>
                              <a:gd name="T0" fmla="*/ 0 w 20"/>
                              <a:gd name="T1" fmla="*/ 515 h 515"/>
                              <a:gd name="T2" fmla="*/ 0 w 20"/>
                              <a:gd name="T3" fmla="*/ 515 h 515"/>
                              <a:gd name="T4" fmla="*/ 10 w 20"/>
                              <a:gd name="T5" fmla="*/ 490 h 515"/>
                              <a:gd name="T6" fmla="*/ 20 w 20"/>
                              <a:gd name="T7" fmla="*/ 445 h 515"/>
                              <a:gd name="T8" fmla="*/ 20 w 20"/>
                              <a:gd name="T9" fmla="*/ 410 h 515"/>
                              <a:gd name="T10" fmla="*/ 20 w 20"/>
                              <a:gd name="T11" fmla="*/ 365 h 515"/>
                              <a:gd name="T12" fmla="*/ 10 w 20"/>
                              <a:gd name="T13" fmla="*/ 315 h 515"/>
                              <a:gd name="T14" fmla="*/ 0 w 20"/>
                              <a:gd name="T15" fmla="*/ 255 h 515"/>
                              <a:gd name="T16" fmla="*/ 0 w 20"/>
                              <a:gd name="T17" fmla="*/ 255 h 515"/>
                              <a:gd name="T18" fmla="*/ 0 w 20"/>
                              <a:gd name="T19" fmla="*/ 255 h 515"/>
                              <a:gd name="T20" fmla="*/ 10 w 20"/>
                              <a:gd name="T21" fmla="*/ 195 h 515"/>
                              <a:gd name="T22" fmla="*/ 15 w 20"/>
                              <a:gd name="T23" fmla="*/ 145 h 515"/>
                              <a:gd name="T24" fmla="*/ 20 w 20"/>
                              <a:gd name="T25" fmla="*/ 100 h 515"/>
                              <a:gd name="T26" fmla="*/ 20 w 20"/>
                              <a:gd name="T27" fmla="*/ 70 h 515"/>
                              <a:gd name="T28" fmla="*/ 10 w 20"/>
                              <a:gd name="T29" fmla="*/ 25 h 515"/>
                              <a:gd name="T30" fmla="*/ 0 w 20"/>
                              <a:gd name="T31" fmla="*/ 0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5">
                                <a:moveTo>
                                  <a:pt x="0" y="515"/>
                                </a:moveTo>
                                <a:lnTo>
                                  <a:pt x="0" y="515"/>
                                </a:lnTo>
                                <a:lnTo>
                                  <a:pt x="10" y="490"/>
                                </a:lnTo>
                                <a:lnTo>
                                  <a:pt x="20" y="445"/>
                                </a:lnTo>
                                <a:lnTo>
                                  <a:pt x="20" y="410"/>
                                </a:lnTo>
                                <a:lnTo>
                                  <a:pt x="20" y="365"/>
                                </a:lnTo>
                                <a:lnTo>
                                  <a:pt x="10" y="315"/>
                                </a:lnTo>
                                <a:lnTo>
                                  <a:pt x="0" y="255"/>
                                </a:lnTo>
                                <a:lnTo>
                                  <a:pt x="10" y="195"/>
                                </a:lnTo>
                                <a:lnTo>
                                  <a:pt x="15" y="145"/>
                                </a:lnTo>
                                <a:lnTo>
                                  <a:pt x="20" y="100"/>
                                </a:lnTo>
                                <a:lnTo>
                                  <a:pt x="20" y="70"/>
                                </a:lnTo>
                                <a:lnTo>
                                  <a:pt x="10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4202"/>
                        <wps:cNvSpPr>
                          <a:spLocks/>
                        </wps:cNvSpPr>
                        <wps:spPr bwMode="auto">
                          <a:xfrm>
                            <a:off x="664" y="5001"/>
                            <a:ext cx="45" cy="515"/>
                          </a:xfrm>
                          <a:custGeom>
                            <a:avLst/>
                            <a:gdLst>
                              <a:gd name="T0" fmla="*/ 0 w 45"/>
                              <a:gd name="T1" fmla="*/ 515 h 515"/>
                              <a:gd name="T2" fmla="*/ 0 w 45"/>
                              <a:gd name="T3" fmla="*/ 515 h 515"/>
                              <a:gd name="T4" fmla="*/ 15 w 45"/>
                              <a:gd name="T5" fmla="*/ 470 h 515"/>
                              <a:gd name="T6" fmla="*/ 25 w 45"/>
                              <a:gd name="T7" fmla="*/ 425 h 515"/>
                              <a:gd name="T8" fmla="*/ 35 w 45"/>
                              <a:gd name="T9" fmla="*/ 360 h 515"/>
                              <a:gd name="T10" fmla="*/ 45 w 45"/>
                              <a:gd name="T11" fmla="*/ 285 h 515"/>
                              <a:gd name="T12" fmla="*/ 40 w 45"/>
                              <a:gd name="T13" fmla="*/ 195 h 515"/>
                              <a:gd name="T14" fmla="*/ 35 w 45"/>
                              <a:gd name="T15" fmla="*/ 150 h 515"/>
                              <a:gd name="T16" fmla="*/ 30 w 45"/>
                              <a:gd name="T17" fmla="*/ 100 h 515"/>
                              <a:gd name="T18" fmla="*/ 15 w 45"/>
                              <a:gd name="T19" fmla="*/ 50 h 515"/>
                              <a:gd name="T20" fmla="*/ 0 w 45"/>
                              <a:gd name="T21" fmla="*/ 0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5">
                                <a:moveTo>
                                  <a:pt x="0" y="515"/>
                                </a:moveTo>
                                <a:lnTo>
                                  <a:pt x="0" y="515"/>
                                </a:lnTo>
                                <a:lnTo>
                                  <a:pt x="15" y="470"/>
                                </a:lnTo>
                                <a:lnTo>
                                  <a:pt x="25" y="425"/>
                                </a:lnTo>
                                <a:lnTo>
                                  <a:pt x="35" y="360"/>
                                </a:lnTo>
                                <a:lnTo>
                                  <a:pt x="45" y="285"/>
                                </a:lnTo>
                                <a:lnTo>
                                  <a:pt x="40" y="195"/>
                                </a:lnTo>
                                <a:lnTo>
                                  <a:pt x="35" y="150"/>
                                </a:lnTo>
                                <a:lnTo>
                                  <a:pt x="30" y="100"/>
                                </a:lnTo>
                                <a:lnTo>
                                  <a:pt x="15" y="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Line 4203"/>
                        <wps:cNvCnPr/>
                        <wps:spPr bwMode="auto">
                          <a:xfrm flipV="1">
                            <a:off x="759" y="4996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4204"/>
                        <wps:cNvCnPr/>
                        <wps:spPr bwMode="auto">
                          <a:xfrm flipV="1">
                            <a:off x="789" y="4996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Freeform 4205"/>
                        <wps:cNvSpPr>
                          <a:spLocks/>
                        </wps:cNvSpPr>
                        <wps:spPr bwMode="auto">
                          <a:xfrm>
                            <a:off x="415" y="4476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0 h 50"/>
                              <a:gd name="T2" fmla="*/ 249 w 249"/>
                              <a:gd name="T3" fmla="*/ 10 h 50"/>
                              <a:gd name="T4" fmla="*/ 239 w 249"/>
                              <a:gd name="T5" fmla="*/ 20 h 50"/>
                              <a:gd name="T6" fmla="*/ 224 w 249"/>
                              <a:gd name="T7" fmla="*/ 30 h 50"/>
                              <a:gd name="T8" fmla="*/ 199 w 249"/>
                              <a:gd name="T9" fmla="*/ 45 h 50"/>
                              <a:gd name="T10" fmla="*/ 169 w 249"/>
                              <a:gd name="T11" fmla="*/ 45 h 50"/>
                              <a:gd name="T12" fmla="*/ 139 w 249"/>
                              <a:gd name="T13" fmla="*/ 40 h 50"/>
                              <a:gd name="T14" fmla="*/ 114 w 249"/>
                              <a:gd name="T15" fmla="*/ 35 h 50"/>
                              <a:gd name="T16" fmla="*/ 94 w 249"/>
                              <a:gd name="T17" fmla="*/ 20 h 50"/>
                              <a:gd name="T18" fmla="*/ 64 w 249"/>
                              <a:gd name="T19" fmla="*/ 0 h 50"/>
                              <a:gd name="T20" fmla="*/ 64 w 249"/>
                              <a:gd name="T21" fmla="*/ 0 h 50"/>
                              <a:gd name="T22" fmla="*/ 59 w 249"/>
                              <a:gd name="T23" fmla="*/ 0 h 50"/>
                              <a:gd name="T24" fmla="*/ 49 w 249"/>
                              <a:gd name="T25" fmla="*/ 0 h 50"/>
                              <a:gd name="T26" fmla="*/ 34 w 249"/>
                              <a:gd name="T27" fmla="*/ 20 h 50"/>
                              <a:gd name="T28" fmla="*/ 14 w 249"/>
                              <a:gd name="T29" fmla="*/ 50 h 50"/>
                              <a:gd name="T30" fmla="*/ 0 w 249"/>
                              <a:gd name="T3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10"/>
                                </a:moveTo>
                                <a:lnTo>
                                  <a:pt x="249" y="10"/>
                                </a:lnTo>
                                <a:lnTo>
                                  <a:pt x="239" y="20"/>
                                </a:lnTo>
                                <a:lnTo>
                                  <a:pt x="224" y="30"/>
                                </a:lnTo>
                                <a:lnTo>
                                  <a:pt x="199" y="45"/>
                                </a:lnTo>
                                <a:lnTo>
                                  <a:pt x="169" y="45"/>
                                </a:lnTo>
                                <a:lnTo>
                                  <a:pt x="139" y="40"/>
                                </a:lnTo>
                                <a:lnTo>
                                  <a:pt x="114" y="35"/>
                                </a:lnTo>
                                <a:lnTo>
                                  <a:pt x="94" y="20"/>
                                </a:lnTo>
                                <a:lnTo>
                                  <a:pt x="64" y="0"/>
                                </a:lnTo>
                                <a:lnTo>
                                  <a:pt x="59" y="0"/>
                                </a:lnTo>
                                <a:lnTo>
                                  <a:pt x="49" y="0"/>
                                </a:lnTo>
                                <a:lnTo>
                                  <a:pt x="34" y="20"/>
                                </a:lnTo>
                                <a:lnTo>
                                  <a:pt x="14" y="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4206"/>
                        <wps:cNvSpPr>
                          <a:spLocks/>
                        </wps:cNvSpPr>
                        <wps:spPr bwMode="auto">
                          <a:xfrm>
                            <a:off x="415" y="4946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50 h 50"/>
                              <a:gd name="T2" fmla="*/ 249 w 249"/>
                              <a:gd name="T3" fmla="*/ 50 h 50"/>
                              <a:gd name="T4" fmla="*/ 224 w 249"/>
                              <a:gd name="T5" fmla="*/ 25 h 50"/>
                              <a:gd name="T6" fmla="*/ 199 w 249"/>
                              <a:gd name="T7" fmla="*/ 15 h 50"/>
                              <a:gd name="T8" fmla="*/ 169 w 249"/>
                              <a:gd name="T9" fmla="*/ 10 h 50"/>
                              <a:gd name="T10" fmla="*/ 139 w 249"/>
                              <a:gd name="T11" fmla="*/ 10 h 50"/>
                              <a:gd name="T12" fmla="*/ 114 w 249"/>
                              <a:gd name="T13" fmla="*/ 20 h 50"/>
                              <a:gd name="T14" fmla="*/ 94 w 249"/>
                              <a:gd name="T15" fmla="*/ 30 h 50"/>
                              <a:gd name="T16" fmla="*/ 64 w 249"/>
                              <a:gd name="T17" fmla="*/ 50 h 50"/>
                              <a:gd name="T18" fmla="*/ 64 w 249"/>
                              <a:gd name="T19" fmla="*/ 50 h 50"/>
                              <a:gd name="T20" fmla="*/ 59 w 249"/>
                              <a:gd name="T21" fmla="*/ 50 h 50"/>
                              <a:gd name="T22" fmla="*/ 54 w 249"/>
                              <a:gd name="T23" fmla="*/ 50 h 50"/>
                              <a:gd name="T24" fmla="*/ 34 w 249"/>
                              <a:gd name="T25" fmla="*/ 30 h 50"/>
                              <a:gd name="T26" fmla="*/ 14 w 249"/>
                              <a:gd name="T27" fmla="*/ 0 h 50"/>
                              <a:gd name="T28" fmla="*/ 0 w 249"/>
                              <a:gd name="T2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50"/>
                                </a:moveTo>
                                <a:lnTo>
                                  <a:pt x="249" y="50"/>
                                </a:lnTo>
                                <a:lnTo>
                                  <a:pt x="224" y="25"/>
                                </a:lnTo>
                                <a:lnTo>
                                  <a:pt x="199" y="15"/>
                                </a:lnTo>
                                <a:lnTo>
                                  <a:pt x="169" y="10"/>
                                </a:lnTo>
                                <a:lnTo>
                                  <a:pt x="139" y="10"/>
                                </a:lnTo>
                                <a:lnTo>
                                  <a:pt x="114" y="20"/>
                                </a:lnTo>
                                <a:lnTo>
                                  <a:pt x="94" y="30"/>
                                </a:lnTo>
                                <a:lnTo>
                                  <a:pt x="64" y="50"/>
                                </a:lnTo>
                                <a:lnTo>
                                  <a:pt x="59" y="50"/>
                                </a:lnTo>
                                <a:lnTo>
                                  <a:pt x="54" y="50"/>
                                </a:lnTo>
                                <a:lnTo>
                                  <a:pt x="34" y="30"/>
                                </a:lnTo>
                                <a:lnTo>
                                  <a:pt x="14" y="0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4207"/>
                        <wps:cNvSpPr>
                          <a:spLocks/>
                        </wps:cNvSpPr>
                        <wps:spPr bwMode="auto">
                          <a:xfrm>
                            <a:off x="420" y="4521"/>
                            <a:ext cx="244" cy="435"/>
                          </a:xfrm>
                          <a:custGeom>
                            <a:avLst/>
                            <a:gdLst>
                              <a:gd name="T0" fmla="*/ 244 w 244"/>
                              <a:gd name="T1" fmla="*/ 215 h 435"/>
                              <a:gd name="T2" fmla="*/ 244 w 244"/>
                              <a:gd name="T3" fmla="*/ 215 h 435"/>
                              <a:gd name="T4" fmla="*/ 239 w 244"/>
                              <a:gd name="T5" fmla="*/ 130 h 435"/>
                              <a:gd name="T6" fmla="*/ 234 w 244"/>
                              <a:gd name="T7" fmla="*/ 95 h 435"/>
                              <a:gd name="T8" fmla="*/ 229 w 244"/>
                              <a:gd name="T9" fmla="*/ 65 h 435"/>
                              <a:gd name="T10" fmla="*/ 214 w 244"/>
                              <a:gd name="T11" fmla="*/ 35 h 435"/>
                              <a:gd name="T12" fmla="*/ 199 w 244"/>
                              <a:gd name="T13" fmla="*/ 15 h 435"/>
                              <a:gd name="T14" fmla="*/ 179 w 244"/>
                              <a:gd name="T15" fmla="*/ 5 h 435"/>
                              <a:gd name="T16" fmla="*/ 149 w 244"/>
                              <a:gd name="T17" fmla="*/ 0 h 435"/>
                              <a:gd name="T18" fmla="*/ 149 w 244"/>
                              <a:gd name="T19" fmla="*/ 0 h 435"/>
                              <a:gd name="T20" fmla="*/ 119 w 244"/>
                              <a:gd name="T21" fmla="*/ 0 h 435"/>
                              <a:gd name="T22" fmla="*/ 94 w 244"/>
                              <a:gd name="T23" fmla="*/ 15 h 435"/>
                              <a:gd name="T24" fmla="*/ 69 w 244"/>
                              <a:gd name="T25" fmla="*/ 35 h 435"/>
                              <a:gd name="T26" fmla="*/ 44 w 244"/>
                              <a:gd name="T27" fmla="*/ 60 h 435"/>
                              <a:gd name="T28" fmla="*/ 24 w 244"/>
                              <a:gd name="T29" fmla="*/ 90 h 435"/>
                              <a:gd name="T30" fmla="*/ 14 w 244"/>
                              <a:gd name="T31" fmla="*/ 130 h 435"/>
                              <a:gd name="T32" fmla="*/ 4 w 244"/>
                              <a:gd name="T33" fmla="*/ 170 h 435"/>
                              <a:gd name="T34" fmla="*/ 0 w 244"/>
                              <a:gd name="T35" fmla="*/ 215 h 435"/>
                              <a:gd name="T36" fmla="*/ 0 w 244"/>
                              <a:gd name="T37" fmla="*/ 215 h 435"/>
                              <a:gd name="T38" fmla="*/ 4 w 244"/>
                              <a:gd name="T39" fmla="*/ 260 h 435"/>
                              <a:gd name="T40" fmla="*/ 14 w 244"/>
                              <a:gd name="T41" fmla="*/ 300 h 435"/>
                              <a:gd name="T42" fmla="*/ 24 w 244"/>
                              <a:gd name="T43" fmla="*/ 335 h 435"/>
                              <a:gd name="T44" fmla="*/ 44 w 244"/>
                              <a:gd name="T45" fmla="*/ 370 h 435"/>
                              <a:gd name="T46" fmla="*/ 69 w 244"/>
                              <a:gd name="T47" fmla="*/ 395 h 435"/>
                              <a:gd name="T48" fmla="*/ 94 w 244"/>
                              <a:gd name="T49" fmla="*/ 415 h 435"/>
                              <a:gd name="T50" fmla="*/ 119 w 244"/>
                              <a:gd name="T51" fmla="*/ 430 h 435"/>
                              <a:gd name="T52" fmla="*/ 149 w 244"/>
                              <a:gd name="T53" fmla="*/ 435 h 435"/>
                              <a:gd name="T54" fmla="*/ 149 w 244"/>
                              <a:gd name="T55" fmla="*/ 435 h 435"/>
                              <a:gd name="T56" fmla="*/ 179 w 244"/>
                              <a:gd name="T57" fmla="*/ 430 h 435"/>
                              <a:gd name="T58" fmla="*/ 199 w 244"/>
                              <a:gd name="T59" fmla="*/ 420 h 435"/>
                              <a:gd name="T60" fmla="*/ 214 w 244"/>
                              <a:gd name="T61" fmla="*/ 400 h 435"/>
                              <a:gd name="T62" fmla="*/ 229 w 244"/>
                              <a:gd name="T63" fmla="*/ 370 h 435"/>
                              <a:gd name="T64" fmla="*/ 234 w 244"/>
                              <a:gd name="T65" fmla="*/ 340 h 435"/>
                              <a:gd name="T66" fmla="*/ 239 w 244"/>
                              <a:gd name="T67" fmla="*/ 300 h 435"/>
                              <a:gd name="T68" fmla="*/ 244 w 244"/>
                              <a:gd name="T69" fmla="*/ 215 h 435"/>
                              <a:gd name="T70" fmla="*/ 244 w 244"/>
                              <a:gd name="T71" fmla="*/ 215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244" y="215"/>
                                </a:moveTo>
                                <a:lnTo>
                                  <a:pt x="244" y="215"/>
                                </a:lnTo>
                                <a:lnTo>
                                  <a:pt x="239" y="130"/>
                                </a:lnTo>
                                <a:lnTo>
                                  <a:pt x="234" y="95"/>
                                </a:lnTo>
                                <a:lnTo>
                                  <a:pt x="229" y="65"/>
                                </a:lnTo>
                                <a:lnTo>
                                  <a:pt x="214" y="35"/>
                                </a:lnTo>
                                <a:lnTo>
                                  <a:pt x="199" y="15"/>
                                </a:lnTo>
                                <a:lnTo>
                                  <a:pt x="179" y="5"/>
                                </a:lnTo>
                                <a:lnTo>
                                  <a:pt x="149" y="0"/>
                                </a:lnTo>
                                <a:lnTo>
                                  <a:pt x="119" y="0"/>
                                </a:lnTo>
                                <a:lnTo>
                                  <a:pt x="94" y="15"/>
                                </a:lnTo>
                                <a:lnTo>
                                  <a:pt x="69" y="35"/>
                                </a:lnTo>
                                <a:lnTo>
                                  <a:pt x="44" y="60"/>
                                </a:lnTo>
                                <a:lnTo>
                                  <a:pt x="24" y="90"/>
                                </a:lnTo>
                                <a:lnTo>
                                  <a:pt x="14" y="130"/>
                                </a:lnTo>
                                <a:lnTo>
                                  <a:pt x="4" y="170"/>
                                </a:lnTo>
                                <a:lnTo>
                                  <a:pt x="0" y="215"/>
                                </a:lnTo>
                                <a:lnTo>
                                  <a:pt x="4" y="260"/>
                                </a:lnTo>
                                <a:lnTo>
                                  <a:pt x="14" y="300"/>
                                </a:lnTo>
                                <a:lnTo>
                                  <a:pt x="24" y="335"/>
                                </a:lnTo>
                                <a:lnTo>
                                  <a:pt x="44" y="370"/>
                                </a:lnTo>
                                <a:lnTo>
                                  <a:pt x="69" y="395"/>
                                </a:lnTo>
                                <a:lnTo>
                                  <a:pt x="94" y="415"/>
                                </a:lnTo>
                                <a:lnTo>
                                  <a:pt x="119" y="430"/>
                                </a:lnTo>
                                <a:lnTo>
                                  <a:pt x="149" y="435"/>
                                </a:lnTo>
                                <a:lnTo>
                                  <a:pt x="179" y="430"/>
                                </a:lnTo>
                                <a:lnTo>
                                  <a:pt x="199" y="420"/>
                                </a:lnTo>
                                <a:lnTo>
                                  <a:pt x="214" y="400"/>
                                </a:lnTo>
                                <a:lnTo>
                                  <a:pt x="229" y="370"/>
                                </a:lnTo>
                                <a:lnTo>
                                  <a:pt x="234" y="340"/>
                                </a:lnTo>
                                <a:lnTo>
                                  <a:pt x="239" y="300"/>
                                </a:lnTo>
                                <a:lnTo>
                                  <a:pt x="244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4208"/>
                        <wps:cNvSpPr>
                          <a:spLocks/>
                        </wps:cNvSpPr>
                        <wps:spPr bwMode="auto">
                          <a:xfrm>
                            <a:off x="469" y="4586"/>
                            <a:ext cx="195" cy="300"/>
                          </a:xfrm>
                          <a:custGeom>
                            <a:avLst/>
                            <a:gdLst>
                              <a:gd name="T0" fmla="*/ 195 w 195"/>
                              <a:gd name="T1" fmla="*/ 150 h 300"/>
                              <a:gd name="T2" fmla="*/ 195 w 195"/>
                              <a:gd name="T3" fmla="*/ 150 h 300"/>
                              <a:gd name="T4" fmla="*/ 195 w 195"/>
                              <a:gd name="T5" fmla="*/ 120 h 300"/>
                              <a:gd name="T6" fmla="*/ 190 w 195"/>
                              <a:gd name="T7" fmla="*/ 95 h 300"/>
                              <a:gd name="T8" fmla="*/ 180 w 195"/>
                              <a:gd name="T9" fmla="*/ 70 h 300"/>
                              <a:gd name="T10" fmla="*/ 170 w 195"/>
                              <a:gd name="T11" fmla="*/ 45 h 300"/>
                              <a:gd name="T12" fmla="*/ 155 w 195"/>
                              <a:gd name="T13" fmla="*/ 30 h 300"/>
                              <a:gd name="T14" fmla="*/ 140 w 195"/>
                              <a:gd name="T15" fmla="*/ 15 h 300"/>
                              <a:gd name="T16" fmla="*/ 120 w 195"/>
                              <a:gd name="T17" fmla="*/ 5 h 300"/>
                              <a:gd name="T18" fmla="*/ 100 w 195"/>
                              <a:gd name="T19" fmla="*/ 0 h 300"/>
                              <a:gd name="T20" fmla="*/ 100 w 195"/>
                              <a:gd name="T21" fmla="*/ 0 h 300"/>
                              <a:gd name="T22" fmla="*/ 80 w 195"/>
                              <a:gd name="T23" fmla="*/ 5 h 300"/>
                              <a:gd name="T24" fmla="*/ 60 w 195"/>
                              <a:gd name="T25" fmla="*/ 10 h 300"/>
                              <a:gd name="T26" fmla="*/ 45 w 195"/>
                              <a:gd name="T27" fmla="*/ 25 h 300"/>
                              <a:gd name="T28" fmla="*/ 30 w 195"/>
                              <a:gd name="T29" fmla="*/ 45 h 300"/>
                              <a:gd name="T30" fmla="*/ 15 w 195"/>
                              <a:gd name="T31" fmla="*/ 65 h 300"/>
                              <a:gd name="T32" fmla="*/ 5 w 195"/>
                              <a:gd name="T33" fmla="*/ 90 h 300"/>
                              <a:gd name="T34" fmla="*/ 0 w 195"/>
                              <a:gd name="T35" fmla="*/ 120 h 300"/>
                              <a:gd name="T36" fmla="*/ 0 w 195"/>
                              <a:gd name="T37" fmla="*/ 150 h 300"/>
                              <a:gd name="T38" fmla="*/ 0 w 195"/>
                              <a:gd name="T39" fmla="*/ 150 h 300"/>
                              <a:gd name="T40" fmla="*/ 0 w 195"/>
                              <a:gd name="T41" fmla="*/ 180 h 300"/>
                              <a:gd name="T42" fmla="*/ 5 w 195"/>
                              <a:gd name="T43" fmla="*/ 210 h 300"/>
                              <a:gd name="T44" fmla="*/ 15 w 195"/>
                              <a:gd name="T45" fmla="*/ 235 h 300"/>
                              <a:gd name="T46" fmla="*/ 30 w 195"/>
                              <a:gd name="T47" fmla="*/ 255 h 300"/>
                              <a:gd name="T48" fmla="*/ 45 w 195"/>
                              <a:gd name="T49" fmla="*/ 275 h 300"/>
                              <a:gd name="T50" fmla="*/ 60 w 195"/>
                              <a:gd name="T51" fmla="*/ 290 h 300"/>
                              <a:gd name="T52" fmla="*/ 80 w 195"/>
                              <a:gd name="T53" fmla="*/ 295 h 300"/>
                              <a:gd name="T54" fmla="*/ 100 w 195"/>
                              <a:gd name="T55" fmla="*/ 300 h 300"/>
                              <a:gd name="T56" fmla="*/ 100 w 195"/>
                              <a:gd name="T57" fmla="*/ 300 h 300"/>
                              <a:gd name="T58" fmla="*/ 120 w 195"/>
                              <a:gd name="T59" fmla="*/ 300 h 300"/>
                              <a:gd name="T60" fmla="*/ 140 w 195"/>
                              <a:gd name="T61" fmla="*/ 290 h 300"/>
                              <a:gd name="T62" fmla="*/ 155 w 195"/>
                              <a:gd name="T63" fmla="*/ 275 h 300"/>
                              <a:gd name="T64" fmla="*/ 170 w 195"/>
                              <a:gd name="T65" fmla="*/ 255 h 300"/>
                              <a:gd name="T66" fmla="*/ 180 w 195"/>
                              <a:gd name="T67" fmla="*/ 235 h 300"/>
                              <a:gd name="T68" fmla="*/ 190 w 195"/>
                              <a:gd name="T69" fmla="*/ 210 h 300"/>
                              <a:gd name="T70" fmla="*/ 195 w 195"/>
                              <a:gd name="T71" fmla="*/ 180 h 300"/>
                              <a:gd name="T72" fmla="*/ 195 w 195"/>
                              <a:gd name="T73" fmla="*/ 150 h 300"/>
                              <a:gd name="T74" fmla="*/ 195 w 195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5" h="300">
                                <a:moveTo>
                                  <a:pt x="195" y="150"/>
                                </a:moveTo>
                                <a:lnTo>
                                  <a:pt x="195" y="150"/>
                                </a:lnTo>
                                <a:lnTo>
                                  <a:pt x="195" y="120"/>
                                </a:lnTo>
                                <a:lnTo>
                                  <a:pt x="190" y="95"/>
                                </a:lnTo>
                                <a:lnTo>
                                  <a:pt x="180" y="70"/>
                                </a:lnTo>
                                <a:lnTo>
                                  <a:pt x="170" y="45"/>
                                </a:lnTo>
                                <a:lnTo>
                                  <a:pt x="155" y="30"/>
                                </a:lnTo>
                                <a:lnTo>
                                  <a:pt x="140" y="15"/>
                                </a:lnTo>
                                <a:lnTo>
                                  <a:pt x="120" y="5"/>
                                </a:lnTo>
                                <a:lnTo>
                                  <a:pt x="100" y="0"/>
                                </a:lnTo>
                                <a:lnTo>
                                  <a:pt x="80" y="5"/>
                                </a:lnTo>
                                <a:lnTo>
                                  <a:pt x="60" y="10"/>
                                </a:lnTo>
                                <a:lnTo>
                                  <a:pt x="45" y="25"/>
                                </a:lnTo>
                                <a:lnTo>
                                  <a:pt x="30" y="45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10"/>
                                </a:lnTo>
                                <a:lnTo>
                                  <a:pt x="15" y="235"/>
                                </a:lnTo>
                                <a:lnTo>
                                  <a:pt x="30" y="255"/>
                                </a:lnTo>
                                <a:lnTo>
                                  <a:pt x="45" y="275"/>
                                </a:lnTo>
                                <a:lnTo>
                                  <a:pt x="60" y="290"/>
                                </a:lnTo>
                                <a:lnTo>
                                  <a:pt x="80" y="295"/>
                                </a:lnTo>
                                <a:lnTo>
                                  <a:pt x="100" y="300"/>
                                </a:lnTo>
                                <a:lnTo>
                                  <a:pt x="120" y="300"/>
                                </a:lnTo>
                                <a:lnTo>
                                  <a:pt x="140" y="290"/>
                                </a:lnTo>
                                <a:lnTo>
                                  <a:pt x="155" y="275"/>
                                </a:lnTo>
                                <a:lnTo>
                                  <a:pt x="170" y="255"/>
                                </a:lnTo>
                                <a:lnTo>
                                  <a:pt x="180" y="235"/>
                                </a:lnTo>
                                <a:lnTo>
                                  <a:pt x="190" y="210"/>
                                </a:lnTo>
                                <a:lnTo>
                                  <a:pt x="195" y="180"/>
                                </a:lnTo>
                                <a:lnTo>
                                  <a:pt x="195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4209"/>
                        <wps:cNvSpPr>
                          <a:spLocks/>
                        </wps:cNvSpPr>
                        <wps:spPr bwMode="auto">
                          <a:xfrm>
                            <a:off x="499" y="4631"/>
                            <a:ext cx="165" cy="210"/>
                          </a:xfrm>
                          <a:custGeom>
                            <a:avLst/>
                            <a:gdLst>
                              <a:gd name="T0" fmla="*/ 165 w 165"/>
                              <a:gd name="T1" fmla="*/ 105 h 210"/>
                              <a:gd name="T2" fmla="*/ 165 w 165"/>
                              <a:gd name="T3" fmla="*/ 105 h 210"/>
                              <a:gd name="T4" fmla="*/ 160 w 165"/>
                              <a:gd name="T5" fmla="*/ 85 h 210"/>
                              <a:gd name="T6" fmla="*/ 155 w 165"/>
                              <a:gd name="T7" fmla="*/ 65 h 210"/>
                              <a:gd name="T8" fmla="*/ 145 w 165"/>
                              <a:gd name="T9" fmla="*/ 50 h 210"/>
                              <a:gd name="T10" fmla="*/ 135 w 165"/>
                              <a:gd name="T11" fmla="*/ 35 h 210"/>
                              <a:gd name="T12" fmla="*/ 120 w 165"/>
                              <a:gd name="T13" fmla="*/ 20 h 210"/>
                              <a:gd name="T14" fmla="*/ 100 w 165"/>
                              <a:gd name="T15" fmla="*/ 10 h 210"/>
                              <a:gd name="T16" fmla="*/ 85 w 165"/>
                              <a:gd name="T17" fmla="*/ 5 h 210"/>
                              <a:gd name="T18" fmla="*/ 70 w 165"/>
                              <a:gd name="T19" fmla="*/ 0 h 210"/>
                              <a:gd name="T20" fmla="*/ 70 w 165"/>
                              <a:gd name="T21" fmla="*/ 0 h 210"/>
                              <a:gd name="T22" fmla="*/ 55 w 165"/>
                              <a:gd name="T23" fmla="*/ 5 h 210"/>
                              <a:gd name="T24" fmla="*/ 45 w 165"/>
                              <a:gd name="T25" fmla="*/ 10 h 210"/>
                              <a:gd name="T26" fmla="*/ 30 w 165"/>
                              <a:gd name="T27" fmla="*/ 20 h 210"/>
                              <a:gd name="T28" fmla="*/ 20 w 165"/>
                              <a:gd name="T29" fmla="*/ 30 h 210"/>
                              <a:gd name="T30" fmla="*/ 5 w 165"/>
                              <a:gd name="T31" fmla="*/ 65 h 210"/>
                              <a:gd name="T32" fmla="*/ 0 w 165"/>
                              <a:gd name="T33" fmla="*/ 105 h 210"/>
                              <a:gd name="T34" fmla="*/ 0 w 165"/>
                              <a:gd name="T35" fmla="*/ 105 h 210"/>
                              <a:gd name="T36" fmla="*/ 5 w 165"/>
                              <a:gd name="T37" fmla="*/ 145 h 210"/>
                              <a:gd name="T38" fmla="*/ 20 w 165"/>
                              <a:gd name="T39" fmla="*/ 180 h 210"/>
                              <a:gd name="T40" fmla="*/ 30 w 165"/>
                              <a:gd name="T41" fmla="*/ 190 h 210"/>
                              <a:gd name="T42" fmla="*/ 45 w 165"/>
                              <a:gd name="T43" fmla="*/ 200 h 210"/>
                              <a:gd name="T44" fmla="*/ 55 w 165"/>
                              <a:gd name="T45" fmla="*/ 210 h 210"/>
                              <a:gd name="T46" fmla="*/ 70 w 165"/>
                              <a:gd name="T47" fmla="*/ 210 h 210"/>
                              <a:gd name="T48" fmla="*/ 70 w 165"/>
                              <a:gd name="T49" fmla="*/ 210 h 210"/>
                              <a:gd name="T50" fmla="*/ 85 w 165"/>
                              <a:gd name="T51" fmla="*/ 210 h 210"/>
                              <a:gd name="T52" fmla="*/ 100 w 165"/>
                              <a:gd name="T53" fmla="*/ 205 h 210"/>
                              <a:gd name="T54" fmla="*/ 120 w 165"/>
                              <a:gd name="T55" fmla="*/ 195 h 210"/>
                              <a:gd name="T56" fmla="*/ 135 w 165"/>
                              <a:gd name="T57" fmla="*/ 180 h 210"/>
                              <a:gd name="T58" fmla="*/ 145 w 165"/>
                              <a:gd name="T59" fmla="*/ 165 h 210"/>
                              <a:gd name="T60" fmla="*/ 155 w 165"/>
                              <a:gd name="T61" fmla="*/ 145 h 210"/>
                              <a:gd name="T62" fmla="*/ 160 w 165"/>
                              <a:gd name="T63" fmla="*/ 125 h 210"/>
                              <a:gd name="T64" fmla="*/ 165 w 165"/>
                              <a:gd name="T65" fmla="*/ 105 h 210"/>
                              <a:gd name="T66" fmla="*/ 165 w 165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5" h="210">
                                <a:moveTo>
                                  <a:pt x="165" y="105"/>
                                </a:moveTo>
                                <a:lnTo>
                                  <a:pt x="165" y="105"/>
                                </a:lnTo>
                                <a:lnTo>
                                  <a:pt x="160" y="85"/>
                                </a:lnTo>
                                <a:lnTo>
                                  <a:pt x="155" y="65"/>
                                </a:lnTo>
                                <a:lnTo>
                                  <a:pt x="145" y="50"/>
                                </a:lnTo>
                                <a:lnTo>
                                  <a:pt x="135" y="35"/>
                                </a:lnTo>
                                <a:lnTo>
                                  <a:pt x="120" y="20"/>
                                </a:lnTo>
                                <a:lnTo>
                                  <a:pt x="100" y="10"/>
                                </a:lnTo>
                                <a:lnTo>
                                  <a:pt x="85" y="5"/>
                                </a:lnTo>
                                <a:lnTo>
                                  <a:pt x="70" y="0"/>
                                </a:lnTo>
                                <a:lnTo>
                                  <a:pt x="55" y="5"/>
                                </a:lnTo>
                                <a:lnTo>
                                  <a:pt x="45" y="10"/>
                                </a:lnTo>
                                <a:lnTo>
                                  <a:pt x="30" y="20"/>
                                </a:lnTo>
                                <a:lnTo>
                                  <a:pt x="20" y="30"/>
                                </a:lnTo>
                                <a:lnTo>
                                  <a:pt x="5" y="65"/>
                                </a:lnTo>
                                <a:lnTo>
                                  <a:pt x="0" y="105"/>
                                </a:lnTo>
                                <a:lnTo>
                                  <a:pt x="5" y="145"/>
                                </a:lnTo>
                                <a:lnTo>
                                  <a:pt x="20" y="180"/>
                                </a:lnTo>
                                <a:lnTo>
                                  <a:pt x="30" y="190"/>
                                </a:lnTo>
                                <a:lnTo>
                                  <a:pt x="45" y="200"/>
                                </a:lnTo>
                                <a:lnTo>
                                  <a:pt x="55" y="210"/>
                                </a:lnTo>
                                <a:lnTo>
                                  <a:pt x="70" y="210"/>
                                </a:lnTo>
                                <a:lnTo>
                                  <a:pt x="85" y="210"/>
                                </a:lnTo>
                                <a:lnTo>
                                  <a:pt x="100" y="205"/>
                                </a:lnTo>
                                <a:lnTo>
                                  <a:pt x="120" y="195"/>
                                </a:lnTo>
                                <a:lnTo>
                                  <a:pt x="135" y="180"/>
                                </a:lnTo>
                                <a:lnTo>
                                  <a:pt x="145" y="165"/>
                                </a:lnTo>
                                <a:lnTo>
                                  <a:pt x="155" y="145"/>
                                </a:lnTo>
                                <a:lnTo>
                                  <a:pt x="160" y="125"/>
                                </a:lnTo>
                                <a:lnTo>
                                  <a:pt x="165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4210"/>
                        <wps:cNvSpPr>
                          <a:spLocks/>
                        </wps:cNvSpPr>
                        <wps:spPr bwMode="auto">
                          <a:xfrm>
                            <a:off x="519" y="4666"/>
                            <a:ext cx="145" cy="145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0 h 145"/>
                              <a:gd name="T2" fmla="*/ 145 w 145"/>
                              <a:gd name="T3" fmla="*/ 70 h 145"/>
                              <a:gd name="T4" fmla="*/ 140 w 145"/>
                              <a:gd name="T5" fmla="*/ 55 h 145"/>
                              <a:gd name="T6" fmla="*/ 135 w 145"/>
                              <a:gd name="T7" fmla="*/ 45 h 145"/>
                              <a:gd name="T8" fmla="*/ 120 w 145"/>
                              <a:gd name="T9" fmla="*/ 30 h 145"/>
                              <a:gd name="T10" fmla="*/ 110 w 145"/>
                              <a:gd name="T11" fmla="*/ 20 h 145"/>
                              <a:gd name="T12" fmla="*/ 75 w 145"/>
                              <a:gd name="T13" fmla="*/ 5 h 145"/>
                              <a:gd name="T14" fmla="*/ 50 w 145"/>
                              <a:gd name="T15" fmla="*/ 0 h 145"/>
                              <a:gd name="T16" fmla="*/ 50 w 145"/>
                              <a:gd name="T17" fmla="*/ 0 h 145"/>
                              <a:gd name="T18" fmla="*/ 40 w 145"/>
                              <a:gd name="T19" fmla="*/ 0 h 145"/>
                              <a:gd name="T20" fmla="*/ 30 w 145"/>
                              <a:gd name="T21" fmla="*/ 5 h 145"/>
                              <a:gd name="T22" fmla="*/ 15 w 145"/>
                              <a:gd name="T23" fmla="*/ 20 h 145"/>
                              <a:gd name="T24" fmla="*/ 5 w 145"/>
                              <a:gd name="T25" fmla="*/ 40 h 145"/>
                              <a:gd name="T26" fmla="*/ 0 w 145"/>
                              <a:gd name="T27" fmla="*/ 70 h 145"/>
                              <a:gd name="T28" fmla="*/ 0 w 145"/>
                              <a:gd name="T29" fmla="*/ 70 h 145"/>
                              <a:gd name="T30" fmla="*/ 5 w 145"/>
                              <a:gd name="T31" fmla="*/ 100 h 145"/>
                              <a:gd name="T32" fmla="*/ 15 w 145"/>
                              <a:gd name="T33" fmla="*/ 120 h 145"/>
                              <a:gd name="T34" fmla="*/ 30 w 145"/>
                              <a:gd name="T35" fmla="*/ 140 h 145"/>
                              <a:gd name="T36" fmla="*/ 50 w 145"/>
                              <a:gd name="T37" fmla="*/ 145 h 145"/>
                              <a:gd name="T38" fmla="*/ 50 w 145"/>
                              <a:gd name="T39" fmla="*/ 145 h 145"/>
                              <a:gd name="T40" fmla="*/ 75 w 145"/>
                              <a:gd name="T41" fmla="*/ 140 h 145"/>
                              <a:gd name="T42" fmla="*/ 105 w 145"/>
                              <a:gd name="T43" fmla="*/ 125 h 145"/>
                              <a:gd name="T44" fmla="*/ 120 w 145"/>
                              <a:gd name="T45" fmla="*/ 115 h 145"/>
                              <a:gd name="T46" fmla="*/ 135 w 145"/>
                              <a:gd name="T47" fmla="*/ 100 h 145"/>
                              <a:gd name="T48" fmla="*/ 140 w 145"/>
                              <a:gd name="T49" fmla="*/ 85 h 145"/>
                              <a:gd name="T50" fmla="*/ 145 w 145"/>
                              <a:gd name="T51" fmla="*/ 70 h 145"/>
                              <a:gd name="T52" fmla="*/ 145 w 145"/>
                              <a:gd name="T53" fmla="*/ 7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145" y="70"/>
                                </a:moveTo>
                                <a:lnTo>
                                  <a:pt x="145" y="70"/>
                                </a:lnTo>
                                <a:lnTo>
                                  <a:pt x="140" y="55"/>
                                </a:lnTo>
                                <a:lnTo>
                                  <a:pt x="135" y="45"/>
                                </a:lnTo>
                                <a:lnTo>
                                  <a:pt x="120" y="30"/>
                                </a:lnTo>
                                <a:lnTo>
                                  <a:pt x="110" y="20"/>
                                </a:lnTo>
                                <a:lnTo>
                                  <a:pt x="75" y="5"/>
                                </a:lnTo>
                                <a:lnTo>
                                  <a:pt x="50" y="0"/>
                                </a:lnTo>
                                <a:lnTo>
                                  <a:pt x="40" y="0"/>
                                </a:lnTo>
                                <a:lnTo>
                                  <a:pt x="30" y="5"/>
                                </a:lnTo>
                                <a:lnTo>
                                  <a:pt x="15" y="20"/>
                                </a:lnTo>
                                <a:lnTo>
                                  <a:pt x="5" y="40"/>
                                </a:lnTo>
                                <a:lnTo>
                                  <a:pt x="0" y="70"/>
                                </a:lnTo>
                                <a:lnTo>
                                  <a:pt x="5" y="100"/>
                                </a:lnTo>
                                <a:lnTo>
                                  <a:pt x="15" y="120"/>
                                </a:lnTo>
                                <a:lnTo>
                                  <a:pt x="30" y="140"/>
                                </a:lnTo>
                                <a:lnTo>
                                  <a:pt x="50" y="145"/>
                                </a:lnTo>
                                <a:lnTo>
                                  <a:pt x="75" y="140"/>
                                </a:lnTo>
                                <a:lnTo>
                                  <a:pt x="105" y="125"/>
                                </a:lnTo>
                                <a:lnTo>
                                  <a:pt x="120" y="115"/>
                                </a:lnTo>
                                <a:lnTo>
                                  <a:pt x="135" y="100"/>
                                </a:lnTo>
                                <a:lnTo>
                                  <a:pt x="140" y="85"/>
                                </a:lnTo>
                                <a:lnTo>
                                  <a:pt x="145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4211"/>
                        <wps:cNvSpPr>
                          <a:spLocks/>
                        </wps:cNvSpPr>
                        <wps:spPr bwMode="auto">
                          <a:xfrm>
                            <a:off x="664" y="4486"/>
                            <a:ext cx="20" cy="510"/>
                          </a:xfrm>
                          <a:custGeom>
                            <a:avLst/>
                            <a:gdLst>
                              <a:gd name="T0" fmla="*/ 0 w 20"/>
                              <a:gd name="T1" fmla="*/ 510 h 510"/>
                              <a:gd name="T2" fmla="*/ 0 w 20"/>
                              <a:gd name="T3" fmla="*/ 510 h 510"/>
                              <a:gd name="T4" fmla="*/ 10 w 20"/>
                              <a:gd name="T5" fmla="*/ 485 h 510"/>
                              <a:gd name="T6" fmla="*/ 20 w 20"/>
                              <a:gd name="T7" fmla="*/ 440 h 510"/>
                              <a:gd name="T8" fmla="*/ 20 w 20"/>
                              <a:gd name="T9" fmla="*/ 405 h 510"/>
                              <a:gd name="T10" fmla="*/ 20 w 20"/>
                              <a:gd name="T11" fmla="*/ 365 h 510"/>
                              <a:gd name="T12" fmla="*/ 10 w 20"/>
                              <a:gd name="T13" fmla="*/ 310 h 510"/>
                              <a:gd name="T14" fmla="*/ 0 w 20"/>
                              <a:gd name="T15" fmla="*/ 250 h 510"/>
                              <a:gd name="T16" fmla="*/ 0 w 20"/>
                              <a:gd name="T17" fmla="*/ 250 h 510"/>
                              <a:gd name="T18" fmla="*/ 0 w 20"/>
                              <a:gd name="T19" fmla="*/ 250 h 510"/>
                              <a:gd name="T20" fmla="*/ 10 w 20"/>
                              <a:gd name="T21" fmla="*/ 190 h 510"/>
                              <a:gd name="T22" fmla="*/ 15 w 20"/>
                              <a:gd name="T23" fmla="*/ 140 h 510"/>
                              <a:gd name="T24" fmla="*/ 20 w 20"/>
                              <a:gd name="T25" fmla="*/ 100 h 510"/>
                              <a:gd name="T26" fmla="*/ 20 w 20"/>
                              <a:gd name="T27" fmla="*/ 65 h 510"/>
                              <a:gd name="T28" fmla="*/ 10 w 20"/>
                              <a:gd name="T29" fmla="*/ 20 h 510"/>
                              <a:gd name="T30" fmla="*/ 0 w 20"/>
                              <a:gd name="T31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0" y="510"/>
                                </a:moveTo>
                                <a:lnTo>
                                  <a:pt x="0" y="510"/>
                                </a:lnTo>
                                <a:lnTo>
                                  <a:pt x="10" y="485"/>
                                </a:lnTo>
                                <a:lnTo>
                                  <a:pt x="20" y="440"/>
                                </a:lnTo>
                                <a:lnTo>
                                  <a:pt x="20" y="405"/>
                                </a:lnTo>
                                <a:lnTo>
                                  <a:pt x="20" y="365"/>
                                </a:lnTo>
                                <a:lnTo>
                                  <a:pt x="10" y="310"/>
                                </a:lnTo>
                                <a:lnTo>
                                  <a:pt x="0" y="250"/>
                                </a:lnTo>
                                <a:lnTo>
                                  <a:pt x="10" y="190"/>
                                </a:lnTo>
                                <a:lnTo>
                                  <a:pt x="15" y="140"/>
                                </a:lnTo>
                                <a:lnTo>
                                  <a:pt x="20" y="100"/>
                                </a:lnTo>
                                <a:lnTo>
                                  <a:pt x="20" y="65"/>
                                </a:lnTo>
                                <a:lnTo>
                                  <a:pt x="10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4212"/>
                        <wps:cNvSpPr>
                          <a:spLocks/>
                        </wps:cNvSpPr>
                        <wps:spPr bwMode="auto">
                          <a:xfrm>
                            <a:off x="664" y="4486"/>
                            <a:ext cx="45" cy="510"/>
                          </a:xfrm>
                          <a:custGeom>
                            <a:avLst/>
                            <a:gdLst>
                              <a:gd name="T0" fmla="*/ 0 w 45"/>
                              <a:gd name="T1" fmla="*/ 510 h 510"/>
                              <a:gd name="T2" fmla="*/ 0 w 45"/>
                              <a:gd name="T3" fmla="*/ 510 h 510"/>
                              <a:gd name="T4" fmla="*/ 15 w 45"/>
                              <a:gd name="T5" fmla="*/ 465 h 510"/>
                              <a:gd name="T6" fmla="*/ 25 w 45"/>
                              <a:gd name="T7" fmla="*/ 420 h 510"/>
                              <a:gd name="T8" fmla="*/ 35 w 45"/>
                              <a:gd name="T9" fmla="*/ 355 h 510"/>
                              <a:gd name="T10" fmla="*/ 45 w 45"/>
                              <a:gd name="T11" fmla="*/ 280 h 510"/>
                              <a:gd name="T12" fmla="*/ 40 w 45"/>
                              <a:gd name="T13" fmla="*/ 190 h 510"/>
                              <a:gd name="T14" fmla="*/ 35 w 45"/>
                              <a:gd name="T15" fmla="*/ 145 h 510"/>
                              <a:gd name="T16" fmla="*/ 30 w 45"/>
                              <a:gd name="T17" fmla="*/ 100 h 510"/>
                              <a:gd name="T18" fmla="*/ 15 w 45"/>
                              <a:gd name="T19" fmla="*/ 50 h 510"/>
                              <a:gd name="T20" fmla="*/ 0 w 45"/>
                              <a:gd name="T21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0">
                                <a:moveTo>
                                  <a:pt x="0" y="510"/>
                                </a:moveTo>
                                <a:lnTo>
                                  <a:pt x="0" y="510"/>
                                </a:lnTo>
                                <a:lnTo>
                                  <a:pt x="15" y="465"/>
                                </a:lnTo>
                                <a:lnTo>
                                  <a:pt x="25" y="420"/>
                                </a:lnTo>
                                <a:lnTo>
                                  <a:pt x="35" y="355"/>
                                </a:lnTo>
                                <a:lnTo>
                                  <a:pt x="45" y="280"/>
                                </a:lnTo>
                                <a:lnTo>
                                  <a:pt x="40" y="190"/>
                                </a:lnTo>
                                <a:lnTo>
                                  <a:pt x="35" y="145"/>
                                </a:lnTo>
                                <a:lnTo>
                                  <a:pt x="30" y="100"/>
                                </a:lnTo>
                                <a:lnTo>
                                  <a:pt x="15" y="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Line 4213"/>
                        <wps:cNvCnPr/>
                        <wps:spPr bwMode="auto">
                          <a:xfrm flipV="1">
                            <a:off x="759" y="4476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4214"/>
                        <wps:cNvCnPr/>
                        <wps:spPr bwMode="auto">
                          <a:xfrm flipV="1">
                            <a:off x="789" y="4476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Freeform 4215"/>
                        <wps:cNvSpPr>
                          <a:spLocks/>
                        </wps:cNvSpPr>
                        <wps:spPr bwMode="auto">
                          <a:xfrm>
                            <a:off x="415" y="3956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0 h 50"/>
                              <a:gd name="T2" fmla="*/ 249 w 249"/>
                              <a:gd name="T3" fmla="*/ 10 h 50"/>
                              <a:gd name="T4" fmla="*/ 239 w 249"/>
                              <a:gd name="T5" fmla="*/ 20 h 50"/>
                              <a:gd name="T6" fmla="*/ 224 w 249"/>
                              <a:gd name="T7" fmla="*/ 35 h 50"/>
                              <a:gd name="T8" fmla="*/ 199 w 249"/>
                              <a:gd name="T9" fmla="*/ 45 h 50"/>
                              <a:gd name="T10" fmla="*/ 169 w 249"/>
                              <a:gd name="T11" fmla="*/ 45 h 50"/>
                              <a:gd name="T12" fmla="*/ 139 w 249"/>
                              <a:gd name="T13" fmla="*/ 45 h 50"/>
                              <a:gd name="T14" fmla="*/ 114 w 249"/>
                              <a:gd name="T15" fmla="*/ 35 h 50"/>
                              <a:gd name="T16" fmla="*/ 94 w 249"/>
                              <a:gd name="T17" fmla="*/ 25 h 50"/>
                              <a:gd name="T18" fmla="*/ 64 w 249"/>
                              <a:gd name="T19" fmla="*/ 5 h 50"/>
                              <a:gd name="T20" fmla="*/ 64 w 249"/>
                              <a:gd name="T21" fmla="*/ 5 h 50"/>
                              <a:gd name="T22" fmla="*/ 59 w 249"/>
                              <a:gd name="T23" fmla="*/ 0 h 50"/>
                              <a:gd name="T24" fmla="*/ 49 w 249"/>
                              <a:gd name="T25" fmla="*/ 0 h 50"/>
                              <a:gd name="T26" fmla="*/ 34 w 249"/>
                              <a:gd name="T27" fmla="*/ 20 h 50"/>
                              <a:gd name="T28" fmla="*/ 14 w 249"/>
                              <a:gd name="T29" fmla="*/ 50 h 50"/>
                              <a:gd name="T30" fmla="*/ 0 w 249"/>
                              <a:gd name="T31" fmla="*/ 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10"/>
                                </a:moveTo>
                                <a:lnTo>
                                  <a:pt x="249" y="10"/>
                                </a:lnTo>
                                <a:lnTo>
                                  <a:pt x="239" y="20"/>
                                </a:lnTo>
                                <a:lnTo>
                                  <a:pt x="224" y="35"/>
                                </a:lnTo>
                                <a:lnTo>
                                  <a:pt x="199" y="45"/>
                                </a:lnTo>
                                <a:lnTo>
                                  <a:pt x="169" y="45"/>
                                </a:lnTo>
                                <a:lnTo>
                                  <a:pt x="139" y="45"/>
                                </a:lnTo>
                                <a:lnTo>
                                  <a:pt x="114" y="35"/>
                                </a:lnTo>
                                <a:lnTo>
                                  <a:pt x="94" y="25"/>
                                </a:lnTo>
                                <a:lnTo>
                                  <a:pt x="64" y="5"/>
                                </a:lnTo>
                                <a:lnTo>
                                  <a:pt x="59" y="0"/>
                                </a:lnTo>
                                <a:lnTo>
                                  <a:pt x="49" y="0"/>
                                </a:lnTo>
                                <a:lnTo>
                                  <a:pt x="34" y="20"/>
                                </a:lnTo>
                                <a:lnTo>
                                  <a:pt x="14" y="5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4216"/>
                        <wps:cNvSpPr>
                          <a:spLocks/>
                        </wps:cNvSpPr>
                        <wps:spPr bwMode="auto">
                          <a:xfrm>
                            <a:off x="415" y="4431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45 h 50"/>
                              <a:gd name="T2" fmla="*/ 249 w 249"/>
                              <a:gd name="T3" fmla="*/ 45 h 50"/>
                              <a:gd name="T4" fmla="*/ 224 w 249"/>
                              <a:gd name="T5" fmla="*/ 20 h 50"/>
                              <a:gd name="T6" fmla="*/ 199 w 249"/>
                              <a:gd name="T7" fmla="*/ 10 h 50"/>
                              <a:gd name="T8" fmla="*/ 169 w 249"/>
                              <a:gd name="T9" fmla="*/ 5 h 50"/>
                              <a:gd name="T10" fmla="*/ 139 w 249"/>
                              <a:gd name="T11" fmla="*/ 10 h 50"/>
                              <a:gd name="T12" fmla="*/ 114 w 249"/>
                              <a:gd name="T13" fmla="*/ 15 h 50"/>
                              <a:gd name="T14" fmla="*/ 94 w 249"/>
                              <a:gd name="T15" fmla="*/ 25 h 50"/>
                              <a:gd name="T16" fmla="*/ 64 w 249"/>
                              <a:gd name="T17" fmla="*/ 45 h 50"/>
                              <a:gd name="T18" fmla="*/ 64 w 249"/>
                              <a:gd name="T19" fmla="*/ 45 h 50"/>
                              <a:gd name="T20" fmla="*/ 59 w 249"/>
                              <a:gd name="T21" fmla="*/ 50 h 50"/>
                              <a:gd name="T22" fmla="*/ 54 w 249"/>
                              <a:gd name="T23" fmla="*/ 45 h 50"/>
                              <a:gd name="T24" fmla="*/ 34 w 249"/>
                              <a:gd name="T25" fmla="*/ 30 h 50"/>
                              <a:gd name="T26" fmla="*/ 14 w 249"/>
                              <a:gd name="T27" fmla="*/ 0 h 50"/>
                              <a:gd name="T28" fmla="*/ 0 w 249"/>
                              <a:gd name="T29" fmla="*/ 4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45"/>
                                </a:moveTo>
                                <a:lnTo>
                                  <a:pt x="249" y="45"/>
                                </a:lnTo>
                                <a:lnTo>
                                  <a:pt x="224" y="20"/>
                                </a:lnTo>
                                <a:lnTo>
                                  <a:pt x="199" y="10"/>
                                </a:lnTo>
                                <a:lnTo>
                                  <a:pt x="169" y="5"/>
                                </a:lnTo>
                                <a:lnTo>
                                  <a:pt x="139" y="10"/>
                                </a:lnTo>
                                <a:lnTo>
                                  <a:pt x="114" y="15"/>
                                </a:lnTo>
                                <a:lnTo>
                                  <a:pt x="94" y="25"/>
                                </a:lnTo>
                                <a:lnTo>
                                  <a:pt x="64" y="45"/>
                                </a:lnTo>
                                <a:lnTo>
                                  <a:pt x="59" y="50"/>
                                </a:lnTo>
                                <a:lnTo>
                                  <a:pt x="54" y="45"/>
                                </a:lnTo>
                                <a:lnTo>
                                  <a:pt x="34" y="30"/>
                                </a:lnTo>
                                <a:lnTo>
                                  <a:pt x="14" y="0"/>
                                </a:lnTo>
                                <a:lnTo>
                                  <a:pt x="0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4217"/>
                        <wps:cNvSpPr>
                          <a:spLocks/>
                        </wps:cNvSpPr>
                        <wps:spPr bwMode="auto">
                          <a:xfrm>
                            <a:off x="420" y="4001"/>
                            <a:ext cx="244" cy="435"/>
                          </a:xfrm>
                          <a:custGeom>
                            <a:avLst/>
                            <a:gdLst>
                              <a:gd name="T0" fmla="*/ 244 w 244"/>
                              <a:gd name="T1" fmla="*/ 215 h 435"/>
                              <a:gd name="T2" fmla="*/ 244 w 244"/>
                              <a:gd name="T3" fmla="*/ 215 h 435"/>
                              <a:gd name="T4" fmla="*/ 239 w 244"/>
                              <a:gd name="T5" fmla="*/ 135 h 435"/>
                              <a:gd name="T6" fmla="*/ 234 w 244"/>
                              <a:gd name="T7" fmla="*/ 95 h 435"/>
                              <a:gd name="T8" fmla="*/ 229 w 244"/>
                              <a:gd name="T9" fmla="*/ 65 h 435"/>
                              <a:gd name="T10" fmla="*/ 214 w 244"/>
                              <a:gd name="T11" fmla="*/ 40 h 435"/>
                              <a:gd name="T12" fmla="*/ 199 w 244"/>
                              <a:gd name="T13" fmla="*/ 20 h 435"/>
                              <a:gd name="T14" fmla="*/ 179 w 244"/>
                              <a:gd name="T15" fmla="*/ 5 h 435"/>
                              <a:gd name="T16" fmla="*/ 149 w 244"/>
                              <a:gd name="T17" fmla="*/ 0 h 435"/>
                              <a:gd name="T18" fmla="*/ 149 w 244"/>
                              <a:gd name="T19" fmla="*/ 0 h 435"/>
                              <a:gd name="T20" fmla="*/ 119 w 244"/>
                              <a:gd name="T21" fmla="*/ 5 h 435"/>
                              <a:gd name="T22" fmla="*/ 94 w 244"/>
                              <a:gd name="T23" fmla="*/ 15 h 435"/>
                              <a:gd name="T24" fmla="*/ 69 w 244"/>
                              <a:gd name="T25" fmla="*/ 35 h 435"/>
                              <a:gd name="T26" fmla="*/ 44 w 244"/>
                              <a:gd name="T27" fmla="*/ 60 h 435"/>
                              <a:gd name="T28" fmla="*/ 24 w 244"/>
                              <a:gd name="T29" fmla="*/ 95 h 435"/>
                              <a:gd name="T30" fmla="*/ 14 w 244"/>
                              <a:gd name="T31" fmla="*/ 130 h 435"/>
                              <a:gd name="T32" fmla="*/ 4 w 244"/>
                              <a:gd name="T33" fmla="*/ 175 h 435"/>
                              <a:gd name="T34" fmla="*/ 0 w 244"/>
                              <a:gd name="T35" fmla="*/ 215 h 435"/>
                              <a:gd name="T36" fmla="*/ 0 w 244"/>
                              <a:gd name="T37" fmla="*/ 215 h 435"/>
                              <a:gd name="T38" fmla="*/ 4 w 244"/>
                              <a:gd name="T39" fmla="*/ 260 h 435"/>
                              <a:gd name="T40" fmla="*/ 14 w 244"/>
                              <a:gd name="T41" fmla="*/ 300 h 435"/>
                              <a:gd name="T42" fmla="*/ 24 w 244"/>
                              <a:gd name="T43" fmla="*/ 340 h 435"/>
                              <a:gd name="T44" fmla="*/ 44 w 244"/>
                              <a:gd name="T45" fmla="*/ 370 h 435"/>
                              <a:gd name="T46" fmla="*/ 69 w 244"/>
                              <a:gd name="T47" fmla="*/ 395 h 435"/>
                              <a:gd name="T48" fmla="*/ 94 w 244"/>
                              <a:gd name="T49" fmla="*/ 415 h 435"/>
                              <a:gd name="T50" fmla="*/ 119 w 244"/>
                              <a:gd name="T51" fmla="*/ 430 h 435"/>
                              <a:gd name="T52" fmla="*/ 149 w 244"/>
                              <a:gd name="T53" fmla="*/ 435 h 435"/>
                              <a:gd name="T54" fmla="*/ 149 w 244"/>
                              <a:gd name="T55" fmla="*/ 435 h 435"/>
                              <a:gd name="T56" fmla="*/ 179 w 244"/>
                              <a:gd name="T57" fmla="*/ 430 h 435"/>
                              <a:gd name="T58" fmla="*/ 199 w 244"/>
                              <a:gd name="T59" fmla="*/ 420 h 435"/>
                              <a:gd name="T60" fmla="*/ 214 w 244"/>
                              <a:gd name="T61" fmla="*/ 400 h 435"/>
                              <a:gd name="T62" fmla="*/ 229 w 244"/>
                              <a:gd name="T63" fmla="*/ 370 h 435"/>
                              <a:gd name="T64" fmla="*/ 234 w 244"/>
                              <a:gd name="T65" fmla="*/ 340 h 435"/>
                              <a:gd name="T66" fmla="*/ 239 w 244"/>
                              <a:gd name="T67" fmla="*/ 300 h 435"/>
                              <a:gd name="T68" fmla="*/ 244 w 244"/>
                              <a:gd name="T69" fmla="*/ 215 h 435"/>
                              <a:gd name="T70" fmla="*/ 244 w 244"/>
                              <a:gd name="T71" fmla="*/ 215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244" y="215"/>
                                </a:moveTo>
                                <a:lnTo>
                                  <a:pt x="244" y="215"/>
                                </a:lnTo>
                                <a:lnTo>
                                  <a:pt x="239" y="135"/>
                                </a:lnTo>
                                <a:lnTo>
                                  <a:pt x="234" y="95"/>
                                </a:lnTo>
                                <a:lnTo>
                                  <a:pt x="229" y="65"/>
                                </a:lnTo>
                                <a:lnTo>
                                  <a:pt x="214" y="40"/>
                                </a:lnTo>
                                <a:lnTo>
                                  <a:pt x="199" y="20"/>
                                </a:lnTo>
                                <a:lnTo>
                                  <a:pt x="179" y="5"/>
                                </a:lnTo>
                                <a:lnTo>
                                  <a:pt x="149" y="0"/>
                                </a:lnTo>
                                <a:lnTo>
                                  <a:pt x="119" y="5"/>
                                </a:lnTo>
                                <a:lnTo>
                                  <a:pt x="94" y="15"/>
                                </a:lnTo>
                                <a:lnTo>
                                  <a:pt x="69" y="35"/>
                                </a:lnTo>
                                <a:lnTo>
                                  <a:pt x="44" y="60"/>
                                </a:lnTo>
                                <a:lnTo>
                                  <a:pt x="24" y="95"/>
                                </a:lnTo>
                                <a:lnTo>
                                  <a:pt x="14" y="130"/>
                                </a:lnTo>
                                <a:lnTo>
                                  <a:pt x="4" y="175"/>
                                </a:lnTo>
                                <a:lnTo>
                                  <a:pt x="0" y="215"/>
                                </a:lnTo>
                                <a:lnTo>
                                  <a:pt x="4" y="260"/>
                                </a:lnTo>
                                <a:lnTo>
                                  <a:pt x="14" y="300"/>
                                </a:lnTo>
                                <a:lnTo>
                                  <a:pt x="24" y="340"/>
                                </a:lnTo>
                                <a:lnTo>
                                  <a:pt x="44" y="370"/>
                                </a:lnTo>
                                <a:lnTo>
                                  <a:pt x="69" y="395"/>
                                </a:lnTo>
                                <a:lnTo>
                                  <a:pt x="94" y="415"/>
                                </a:lnTo>
                                <a:lnTo>
                                  <a:pt x="119" y="430"/>
                                </a:lnTo>
                                <a:lnTo>
                                  <a:pt x="149" y="435"/>
                                </a:lnTo>
                                <a:lnTo>
                                  <a:pt x="179" y="430"/>
                                </a:lnTo>
                                <a:lnTo>
                                  <a:pt x="199" y="420"/>
                                </a:lnTo>
                                <a:lnTo>
                                  <a:pt x="214" y="400"/>
                                </a:lnTo>
                                <a:lnTo>
                                  <a:pt x="229" y="370"/>
                                </a:lnTo>
                                <a:lnTo>
                                  <a:pt x="234" y="340"/>
                                </a:lnTo>
                                <a:lnTo>
                                  <a:pt x="239" y="300"/>
                                </a:lnTo>
                                <a:lnTo>
                                  <a:pt x="244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4218"/>
                        <wps:cNvSpPr>
                          <a:spLocks/>
                        </wps:cNvSpPr>
                        <wps:spPr bwMode="auto">
                          <a:xfrm>
                            <a:off x="469" y="4071"/>
                            <a:ext cx="195" cy="295"/>
                          </a:xfrm>
                          <a:custGeom>
                            <a:avLst/>
                            <a:gdLst>
                              <a:gd name="T0" fmla="*/ 195 w 195"/>
                              <a:gd name="T1" fmla="*/ 145 h 295"/>
                              <a:gd name="T2" fmla="*/ 195 w 195"/>
                              <a:gd name="T3" fmla="*/ 145 h 295"/>
                              <a:gd name="T4" fmla="*/ 195 w 195"/>
                              <a:gd name="T5" fmla="*/ 115 h 295"/>
                              <a:gd name="T6" fmla="*/ 190 w 195"/>
                              <a:gd name="T7" fmla="*/ 90 h 295"/>
                              <a:gd name="T8" fmla="*/ 180 w 195"/>
                              <a:gd name="T9" fmla="*/ 65 h 295"/>
                              <a:gd name="T10" fmla="*/ 170 w 195"/>
                              <a:gd name="T11" fmla="*/ 45 h 295"/>
                              <a:gd name="T12" fmla="*/ 155 w 195"/>
                              <a:gd name="T13" fmla="*/ 25 h 295"/>
                              <a:gd name="T14" fmla="*/ 140 w 195"/>
                              <a:gd name="T15" fmla="*/ 10 h 295"/>
                              <a:gd name="T16" fmla="*/ 120 w 195"/>
                              <a:gd name="T17" fmla="*/ 0 h 295"/>
                              <a:gd name="T18" fmla="*/ 100 w 195"/>
                              <a:gd name="T19" fmla="*/ 0 h 295"/>
                              <a:gd name="T20" fmla="*/ 100 w 195"/>
                              <a:gd name="T21" fmla="*/ 0 h 295"/>
                              <a:gd name="T22" fmla="*/ 80 w 195"/>
                              <a:gd name="T23" fmla="*/ 0 h 295"/>
                              <a:gd name="T24" fmla="*/ 60 w 195"/>
                              <a:gd name="T25" fmla="*/ 10 h 295"/>
                              <a:gd name="T26" fmla="*/ 45 w 195"/>
                              <a:gd name="T27" fmla="*/ 20 h 295"/>
                              <a:gd name="T28" fmla="*/ 30 w 195"/>
                              <a:gd name="T29" fmla="*/ 40 h 295"/>
                              <a:gd name="T30" fmla="*/ 15 w 195"/>
                              <a:gd name="T31" fmla="*/ 65 h 295"/>
                              <a:gd name="T32" fmla="*/ 5 w 195"/>
                              <a:gd name="T33" fmla="*/ 90 h 295"/>
                              <a:gd name="T34" fmla="*/ 0 w 195"/>
                              <a:gd name="T35" fmla="*/ 115 h 295"/>
                              <a:gd name="T36" fmla="*/ 0 w 195"/>
                              <a:gd name="T37" fmla="*/ 145 h 295"/>
                              <a:gd name="T38" fmla="*/ 0 w 195"/>
                              <a:gd name="T39" fmla="*/ 145 h 295"/>
                              <a:gd name="T40" fmla="*/ 0 w 195"/>
                              <a:gd name="T41" fmla="*/ 175 h 295"/>
                              <a:gd name="T42" fmla="*/ 5 w 195"/>
                              <a:gd name="T43" fmla="*/ 205 h 295"/>
                              <a:gd name="T44" fmla="*/ 15 w 195"/>
                              <a:gd name="T45" fmla="*/ 230 h 295"/>
                              <a:gd name="T46" fmla="*/ 30 w 195"/>
                              <a:gd name="T47" fmla="*/ 250 h 295"/>
                              <a:gd name="T48" fmla="*/ 45 w 195"/>
                              <a:gd name="T49" fmla="*/ 270 h 295"/>
                              <a:gd name="T50" fmla="*/ 60 w 195"/>
                              <a:gd name="T51" fmla="*/ 285 h 295"/>
                              <a:gd name="T52" fmla="*/ 80 w 195"/>
                              <a:gd name="T53" fmla="*/ 295 h 295"/>
                              <a:gd name="T54" fmla="*/ 100 w 195"/>
                              <a:gd name="T55" fmla="*/ 295 h 295"/>
                              <a:gd name="T56" fmla="*/ 100 w 195"/>
                              <a:gd name="T57" fmla="*/ 295 h 295"/>
                              <a:gd name="T58" fmla="*/ 120 w 195"/>
                              <a:gd name="T59" fmla="*/ 295 h 295"/>
                              <a:gd name="T60" fmla="*/ 140 w 195"/>
                              <a:gd name="T61" fmla="*/ 285 h 295"/>
                              <a:gd name="T62" fmla="*/ 155 w 195"/>
                              <a:gd name="T63" fmla="*/ 270 h 295"/>
                              <a:gd name="T64" fmla="*/ 170 w 195"/>
                              <a:gd name="T65" fmla="*/ 255 h 295"/>
                              <a:gd name="T66" fmla="*/ 180 w 195"/>
                              <a:gd name="T67" fmla="*/ 230 h 295"/>
                              <a:gd name="T68" fmla="*/ 190 w 195"/>
                              <a:gd name="T69" fmla="*/ 205 h 295"/>
                              <a:gd name="T70" fmla="*/ 195 w 195"/>
                              <a:gd name="T71" fmla="*/ 175 h 295"/>
                              <a:gd name="T72" fmla="*/ 195 w 195"/>
                              <a:gd name="T73" fmla="*/ 145 h 295"/>
                              <a:gd name="T74" fmla="*/ 195 w 195"/>
                              <a:gd name="T75" fmla="*/ 145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5" h="295">
                                <a:moveTo>
                                  <a:pt x="195" y="145"/>
                                </a:moveTo>
                                <a:lnTo>
                                  <a:pt x="195" y="145"/>
                                </a:lnTo>
                                <a:lnTo>
                                  <a:pt x="195" y="115"/>
                                </a:lnTo>
                                <a:lnTo>
                                  <a:pt x="190" y="90"/>
                                </a:lnTo>
                                <a:lnTo>
                                  <a:pt x="180" y="65"/>
                                </a:lnTo>
                                <a:lnTo>
                                  <a:pt x="170" y="45"/>
                                </a:lnTo>
                                <a:lnTo>
                                  <a:pt x="155" y="25"/>
                                </a:lnTo>
                                <a:lnTo>
                                  <a:pt x="140" y="10"/>
                                </a:lnTo>
                                <a:lnTo>
                                  <a:pt x="120" y="0"/>
                                </a:lnTo>
                                <a:lnTo>
                                  <a:pt x="100" y="0"/>
                                </a:lnTo>
                                <a:lnTo>
                                  <a:pt x="80" y="0"/>
                                </a:lnTo>
                                <a:lnTo>
                                  <a:pt x="60" y="10"/>
                                </a:lnTo>
                                <a:lnTo>
                                  <a:pt x="45" y="20"/>
                                </a:lnTo>
                                <a:lnTo>
                                  <a:pt x="30" y="40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15"/>
                                </a:lnTo>
                                <a:lnTo>
                                  <a:pt x="0" y="145"/>
                                </a:lnTo>
                                <a:lnTo>
                                  <a:pt x="0" y="175"/>
                                </a:lnTo>
                                <a:lnTo>
                                  <a:pt x="5" y="205"/>
                                </a:lnTo>
                                <a:lnTo>
                                  <a:pt x="15" y="230"/>
                                </a:lnTo>
                                <a:lnTo>
                                  <a:pt x="30" y="250"/>
                                </a:lnTo>
                                <a:lnTo>
                                  <a:pt x="45" y="270"/>
                                </a:lnTo>
                                <a:lnTo>
                                  <a:pt x="60" y="285"/>
                                </a:lnTo>
                                <a:lnTo>
                                  <a:pt x="80" y="295"/>
                                </a:lnTo>
                                <a:lnTo>
                                  <a:pt x="100" y="295"/>
                                </a:lnTo>
                                <a:lnTo>
                                  <a:pt x="120" y="295"/>
                                </a:lnTo>
                                <a:lnTo>
                                  <a:pt x="140" y="285"/>
                                </a:lnTo>
                                <a:lnTo>
                                  <a:pt x="155" y="270"/>
                                </a:lnTo>
                                <a:lnTo>
                                  <a:pt x="170" y="255"/>
                                </a:lnTo>
                                <a:lnTo>
                                  <a:pt x="180" y="230"/>
                                </a:lnTo>
                                <a:lnTo>
                                  <a:pt x="190" y="205"/>
                                </a:lnTo>
                                <a:lnTo>
                                  <a:pt x="195" y="175"/>
                                </a:lnTo>
                                <a:lnTo>
                                  <a:pt x="195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4219"/>
                        <wps:cNvSpPr>
                          <a:spLocks/>
                        </wps:cNvSpPr>
                        <wps:spPr bwMode="auto">
                          <a:xfrm>
                            <a:off x="499" y="4116"/>
                            <a:ext cx="165" cy="205"/>
                          </a:xfrm>
                          <a:custGeom>
                            <a:avLst/>
                            <a:gdLst>
                              <a:gd name="T0" fmla="*/ 165 w 165"/>
                              <a:gd name="T1" fmla="*/ 100 h 205"/>
                              <a:gd name="T2" fmla="*/ 165 w 165"/>
                              <a:gd name="T3" fmla="*/ 100 h 205"/>
                              <a:gd name="T4" fmla="*/ 160 w 165"/>
                              <a:gd name="T5" fmla="*/ 80 h 205"/>
                              <a:gd name="T6" fmla="*/ 155 w 165"/>
                              <a:gd name="T7" fmla="*/ 60 h 205"/>
                              <a:gd name="T8" fmla="*/ 145 w 165"/>
                              <a:gd name="T9" fmla="*/ 45 h 205"/>
                              <a:gd name="T10" fmla="*/ 135 w 165"/>
                              <a:gd name="T11" fmla="*/ 30 h 205"/>
                              <a:gd name="T12" fmla="*/ 120 w 165"/>
                              <a:gd name="T13" fmla="*/ 15 h 205"/>
                              <a:gd name="T14" fmla="*/ 100 w 165"/>
                              <a:gd name="T15" fmla="*/ 5 h 205"/>
                              <a:gd name="T16" fmla="*/ 85 w 165"/>
                              <a:gd name="T17" fmla="*/ 0 h 205"/>
                              <a:gd name="T18" fmla="*/ 70 w 165"/>
                              <a:gd name="T19" fmla="*/ 0 h 205"/>
                              <a:gd name="T20" fmla="*/ 70 w 165"/>
                              <a:gd name="T21" fmla="*/ 0 h 205"/>
                              <a:gd name="T22" fmla="*/ 55 w 165"/>
                              <a:gd name="T23" fmla="*/ 0 h 205"/>
                              <a:gd name="T24" fmla="*/ 45 w 165"/>
                              <a:gd name="T25" fmla="*/ 5 h 205"/>
                              <a:gd name="T26" fmla="*/ 30 w 165"/>
                              <a:gd name="T27" fmla="*/ 15 h 205"/>
                              <a:gd name="T28" fmla="*/ 20 w 165"/>
                              <a:gd name="T29" fmla="*/ 25 h 205"/>
                              <a:gd name="T30" fmla="*/ 5 w 165"/>
                              <a:gd name="T31" fmla="*/ 60 h 205"/>
                              <a:gd name="T32" fmla="*/ 0 w 165"/>
                              <a:gd name="T33" fmla="*/ 100 h 205"/>
                              <a:gd name="T34" fmla="*/ 0 w 165"/>
                              <a:gd name="T35" fmla="*/ 100 h 205"/>
                              <a:gd name="T36" fmla="*/ 5 w 165"/>
                              <a:gd name="T37" fmla="*/ 145 h 205"/>
                              <a:gd name="T38" fmla="*/ 20 w 165"/>
                              <a:gd name="T39" fmla="*/ 175 h 205"/>
                              <a:gd name="T40" fmla="*/ 30 w 165"/>
                              <a:gd name="T41" fmla="*/ 190 h 205"/>
                              <a:gd name="T42" fmla="*/ 45 w 165"/>
                              <a:gd name="T43" fmla="*/ 200 h 205"/>
                              <a:gd name="T44" fmla="*/ 55 w 165"/>
                              <a:gd name="T45" fmla="*/ 205 h 205"/>
                              <a:gd name="T46" fmla="*/ 70 w 165"/>
                              <a:gd name="T47" fmla="*/ 205 h 205"/>
                              <a:gd name="T48" fmla="*/ 70 w 165"/>
                              <a:gd name="T49" fmla="*/ 205 h 205"/>
                              <a:gd name="T50" fmla="*/ 85 w 165"/>
                              <a:gd name="T51" fmla="*/ 205 h 205"/>
                              <a:gd name="T52" fmla="*/ 100 w 165"/>
                              <a:gd name="T53" fmla="*/ 200 h 205"/>
                              <a:gd name="T54" fmla="*/ 120 w 165"/>
                              <a:gd name="T55" fmla="*/ 190 h 205"/>
                              <a:gd name="T56" fmla="*/ 135 w 165"/>
                              <a:gd name="T57" fmla="*/ 175 h 205"/>
                              <a:gd name="T58" fmla="*/ 145 w 165"/>
                              <a:gd name="T59" fmla="*/ 160 h 205"/>
                              <a:gd name="T60" fmla="*/ 155 w 165"/>
                              <a:gd name="T61" fmla="*/ 145 h 205"/>
                              <a:gd name="T62" fmla="*/ 160 w 165"/>
                              <a:gd name="T63" fmla="*/ 125 h 205"/>
                              <a:gd name="T64" fmla="*/ 165 w 165"/>
                              <a:gd name="T65" fmla="*/ 100 h 205"/>
                              <a:gd name="T66" fmla="*/ 165 w 165"/>
                              <a:gd name="T67" fmla="*/ 10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5" h="205">
                                <a:moveTo>
                                  <a:pt x="165" y="100"/>
                                </a:moveTo>
                                <a:lnTo>
                                  <a:pt x="165" y="100"/>
                                </a:lnTo>
                                <a:lnTo>
                                  <a:pt x="160" y="80"/>
                                </a:lnTo>
                                <a:lnTo>
                                  <a:pt x="155" y="60"/>
                                </a:lnTo>
                                <a:lnTo>
                                  <a:pt x="145" y="45"/>
                                </a:lnTo>
                                <a:lnTo>
                                  <a:pt x="135" y="30"/>
                                </a:lnTo>
                                <a:lnTo>
                                  <a:pt x="120" y="15"/>
                                </a:lnTo>
                                <a:lnTo>
                                  <a:pt x="100" y="5"/>
                                </a:lnTo>
                                <a:lnTo>
                                  <a:pt x="85" y="0"/>
                                </a:lnTo>
                                <a:lnTo>
                                  <a:pt x="70" y="0"/>
                                </a:lnTo>
                                <a:lnTo>
                                  <a:pt x="55" y="0"/>
                                </a:lnTo>
                                <a:lnTo>
                                  <a:pt x="45" y="5"/>
                                </a:lnTo>
                                <a:lnTo>
                                  <a:pt x="30" y="15"/>
                                </a:lnTo>
                                <a:lnTo>
                                  <a:pt x="20" y="25"/>
                                </a:lnTo>
                                <a:lnTo>
                                  <a:pt x="5" y="60"/>
                                </a:lnTo>
                                <a:lnTo>
                                  <a:pt x="0" y="100"/>
                                </a:lnTo>
                                <a:lnTo>
                                  <a:pt x="5" y="145"/>
                                </a:lnTo>
                                <a:lnTo>
                                  <a:pt x="20" y="175"/>
                                </a:lnTo>
                                <a:lnTo>
                                  <a:pt x="30" y="190"/>
                                </a:lnTo>
                                <a:lnTo>
                                  <a:pt x="45" y="200"/>
                                </a:lnTo>
                                <a:lnTo>
                                  <a:pt x="55" y="205"/>
                                </a:lnTo>
                                <a:lnTo>
                                  <a:pt x="70" y="205"/>
                                </a:lnTo>
                                <a:lnTo>
                                  <a:pt x="85" y="205"/>
                                </a:lnTo>
                                <a:lnTo>
                                  <a:pt x="100" y="200"/>
                                </a:lnTo>
                                <a:lnTo>
                                  <a:pt x="120" y="190"/>
                                </a:lnTo>
                                <a:lnTo>
                                  <a:pt x="135" y="175"/>
                                </a:lnTo>
                                <a:lnTo>
                                  <a:pt x="145" y="160"/>
                                </a:lnTo>
                                <a:lnTo>
                                  <a:pt x="155" y="145"/>
                                </a:lnTo>
                                <a:lnTo>
                                  <a:pt x="160" y="125"/>
                                </a:lnTo>
                                <a:lnTo>
                                  <a:pt x="165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4220"/>
                        <wps:cNvSpPr>
                          <a:spLocks/>
                        </wps:cNvSpPr>
                        <wps:spPr bwMode="auto">
                          <a:xfrm>
                            <a:off x="519" y="4146"/>
                            <a:ext cx="145" cy="145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0 h 145"/>
                              <a:gd name="T2" fmla="*/ 145 w 145"/>
                              <a:gd name="T3" fmla="*/ 70 h 145"/>
                              <a:gd name="T4" fmla="*/ 140 w 145"/>
                              <a:gd name="T5" fmla="*/ 55 h 145"/>
                              <a:gd name="T6" fmla="*/ 135 w 145"/>
                              <a:gd name="T7" fmla="*/ 45 h 145"/>
                              <a:gd name="T8" fmla="*/ 120 w 145"/>
                              <a:gd name="T9" fmla="*/ 30 h 145"/>
                              <a:gd name="T10" fmla="*/ 110 w 145"/>
                              <a:gd name="T11" fmla="*/ 20 h 145"/>
                              <a:gd name="T12" fmla="*/ 75 w 145"/>
                              <a:gd name="T13" fmla="*/ 5 h 145"/>
                              <a:gd name="T14" fmla="*/ 50 w 145"/>
                              <a:gd name="T15" fmla="*/ 0 h 145"/>
                              <a:gd name="T16" fmla="*/ 50 w 145"/>
                              <a:gd name="T17" fmla="*/ 0 h 145"/>
                              <a:gd name="T18" fmla="*/ 40 w 145"/>
                              <a:gd name="T19" fmla="*/ 0 h 145"/>
                              <a:gd name="T20" fmla="*/ 30 w 145"/>
                              <a:gd name="T21" fmla="*/ 5 h 145"/>
                              <a:gd name="T22" fmla="*/ 15 w 145"/>
                              <a:gd name="T23" fmla="*/ 20 h 145"/>
                              <a:gd name="T24" fmla="*/ 5 w 145"/>
                              <a:gd name="T25" fmla="*/ 45 h 145"/>
                              <a:gd name="T26" fmla="*/ 0 w 145"/>
                              <a:gd name="T27" fmla="*/ 70 h 145"/>
                              <a:gd name="T28" fmla="*/ 0 w 145"/>
                              <a:gd name="T29" fmla="*/ 70 h 145"/>
                              <a:gd name="T30" fmla="*/ 5 w 145"/>
                              <a:gd name="T31" fmla="*/ 100 h 145"/>
                              <a:gd name="T32" fmla="*/ 15 w 145"/>
                              <a:gd name="T33" fmla="*/ 125 h 145"/>
                              <a:gd name="T34" fmla="*/ 30 w 145"/>
                              <a:gd name="T35" fmla="*/ 140 h 145"/>
                              <a:gd name="T36" fmla="*/ 50 w 145"/>
                              <a:gd name="T37" fmla="*/ 145 h 145"/>
                              <a:gd name="T38" fmla="*/ 50 w 145"/>
                              <a:gd name="T39" fmla="*/ 145 h 145"/>
                              <a:gd name="T40" fmla="*/ 75 w 145"/>
                              <a:gd name="T41" fmla="*/ 140 h 145"/>
                              <a:gd name="T42" fmla="*/ 105 w 145"/>
                              <a:gd name="T43" fmla="*/ 125 h 145"/>
                              <a:gd name="T44" fmla="*/ 120 w 145"/>
                              <a:gd name="T45" fmla="*/ 115 h 145"/>
                              <a:gd name="T46" fmla="*/ 135 w 145"/>
                              <a:gd name="T47" fmla="*/ 105 h 145"/>
                              <a:gd name="T48" fmla="*/ 140 w 145"/>
                              <a:gd name="T49" fmla="*/ 90 h 145"/>
                              <a:gd name="T50" fmla="*/ 145 w 145"/>
                              <a:gd name="T51" fmla="*/ 70 h 145"/>
                              <a:gd name="T52" fmla="*/ 145 w 145"/>
                              <a:gd name="T53" fmla="*/ 7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145" y="70"/>
                                </a:moveTo>
                                <a:lnTo>
                                  <a:pt x="145" y="70"/>
                                </a:lnTo>
                                <a:lnTo>
                                  <a:pt x="140" y="55"/>
                                </a:lnTo>
                                <a:lnTo>
                                  <a:pt x="135" y="45"/>
                                </a:lnTo>
                                <a:lnTo>
                                  <a:pt x="120" y="30"/>
                                </a:lnTo>
                                <a:lnTo>
                                  <a:pt x="110" y="20"/>
                                </a:lnTo>
                                <a:lnTo>
                                  <a:pt x="75" y="5"/>
                                </a:lnTo>
                                <a:lnTo>
                                  <a:pt x="50" y="0"/>
                                </a:lnTo>
                                <a:lnTo>
                                  <a:pt x="40" y="0"/>
                                </a:lnTo>
                                <a:lnTo>
                                  <a:pt x="30" y="5"/>
                                </a:lnTo>
                                <a:lnTo>
                                  <a:pt x="15" y="20"/>
                                </a:lnTo>
                                <a:lnTo>
                                  <a:pt x="5" y="45"/>
                                </a:lnTo>
                                <a:lnTo>
                                  <a:pt x="0" y="70"/>
                                </a:lnTo>
                                <a:lnTo>
                                  <a:pt x="5" y="100"/>
                                </a:lnTo>
                                <a:lnTo>
                                  <a:pt x="15" y="125"/>
                                </a:lnTo>
                                <a:lnTo>
                                  <a:pt x="30" y="140"/>
                                </a:lnTo>
                                <a:lnTo>
                                  <a:pt x="50" y="145"/>
                                </a:lnTo>
                                <a:lnTo>
                                  <a:pt x="75" y="140"/>
                                </a:lnTo>
                                <a:lnTo>
                                  <a:pt x="105" y="125"/>
                                </a:lnTo>
                                <a:lnTo>
                                  <a:pt x="120" y="115"/>
                                </a:lnTo>
                                <a:lnTo>
                                  <a:pt x="135" y="105"/>
                                </a:lnTo>
                                <a:lnTo>
                                  <a:pt x="140" y="90"/>
                                </a:lnTo>
                                <a:lnTo>
                                  <a:pt x="145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4221"/>
                        <wps:cNvSpPr>
                          <a:spLocks/>
                        </wps:cNvSpPr>
                        <wps:spPr bwMode="auto">
                          <a:xfrm>
                            <a:off x="664" y="3966"/>
                            <a:ext cx="20" cy="510"/>
                          </a:xfrm>
                          <a:custGeom>
                            <a:avLst/>
                            <a:gdLst>
                              <a:gd name="T0" fmla="*/ 0 w 20"/>
                              <a:gd name="T1" fmla="*/ 510 h 510"/>
                              <a:gd name="T2" fmla="*/ 0 w 20"/>
                              <a:gd name="T3" fmla="*/ 510 h 510"/>
                              <a:gd name="T4" fmla="*/ 10 w 20"/>
                              <a:gd name="T5" fmla="*/ 485 h 510"/>
                              <a:gd name="T6" fmla="*/ 20 w 20"/>
                              <a:gd name="T7" fmla="*/ 440 h 510"/>
                              <a:gd name="T8" fmla="*/ 20 w 20"/>
                              <a:gd name="T9" fmla="*/ 405 h 510"/>
                              <a:gd name="T10" fmla="*/ 20 w 20"/>
                              <a:gd name="T11" fmla="*/ 365 h 510"/>
                              <a:gd name="T12" fmla="*/ 10 w 20"/>
                              <a:gd name="T13" fmla="*/ 315 h 510"/>
                              <a:gd name="T14" fmla="*/ 0 w 20"/>
                              <a:gd name="T15" fmla="*/ 255 h 510"/>
                              <a:gd name="T16" fmla="*/ 0 w 20"/>
                              <a:gd name="T17" fmla="*/ 255 h 510"/>
                              <a:gd name="T18" fmla="*/ 0 w 20"/>
                              <a:gd name="T19" fmla="*/ 255 h 510"/>
                              <a:gd name="T20" fmla="*/ 10 w 20"/>
                              <a:gd name="T21" fmla="*/ 190 h 510"/>
                              <a:gd name="T22" fmla="*/ 15 w 20"/>
                              <a:gd name="T23" fmla="*/ 140 h 510"/>
                              <a:gd name="T24" fmla="*/ 20 w 20"/>
                              <a:gd name="T25" fmla="*/ 100 h 510"/>
                              <a:gd name="T26" fmla="*/ 20 w 20"/>
                              <a:gd name="T27" fmla="*/ 65 h 510"/>
                              <a:gd name="T28" fmla="*/ 10 w 20"/>
                              <a:gd name="T29" fmla="*/ 20 h 510"/>
                              <a:gd name="T30" fmla="*/ 0 w 20"/>
                              <a:gd name="T31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0" y="510"/>
                                </a:moveTo>
                                <a:lnTo>
                                  <a:pt x="0" y="510"/>
                                </a:lnTo>
                                <a:lnTo>
                                  <a:pt x="10" y="485"/>
                                </a:lnTo>
                                <a:lnTo>
                                  <a:pt x="20" y="440"/>
                                </a:lnTo>
                                <a:lnTo>
                                  <a:pt x="20" y="405"/>
                                </a:lnTo>
                                <a:lnTo>
                                  <a:pt x="20" y="365"/>
                                </a:lnTo>
                                <a:lnTo>
                                  <a:pt x="10" y="315"/>
                                </a:lnTo>
                                <a:lnTo>
                                  <a:pt x="0" y="255"/>
                                </a:lnTo>
                                <a:lnTo>
                                  <a:pt x="10" y="190"/>
                                </a:lnTo>
                                <a:lnTo>
                                  <a:pt x="15" y="140"/>
                                </a:lnTo>
                                <a:lnTo>
                                  <a:pt x="20" y="100"/>
                                </a:lnTo>
                                <a:lnTo>
                                  <a:pt x="20" y="65"/>
                                </a:lnTo>
                                <a:lnTo>
                                  <a:pt x="10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4222"/>
                        <wps:cNvSpPr>
                          <a:spLocks/>
                        </wps:cNvSpPr>
                        <wps:spPr bwMode="auto">
                          <a:xfrm>
                            <a:off x="664" y="3966"/>
                            <a:ext cx="45" cy="510"/>
                          </a:xfrm>
                          <a:custGeom>
                            <a:avLst/>
                            <a:gdLst>
                              <a:gd name="T0" fmla="*/ 0 w 45"/>
                              <a:gd name="T1" fmla="*/ 510 h 510"/>
                              <a:gd name="T2" fmla="*/ 0 w 45"/>
                              <a:gd name="T3" fmla="*/ 510 h 510"/>
                              <a:gd name="T4" fmla="*/ 15 w 45"/>
                              <a:gd name="T5" fmla="*/ 470 h 510"/>
                              <a:gd name="T6" fmla="*/ 25 w 45"/>
                              <a:gd name="T7" fmla="*/ 420 h 510"/>
                              <a:gd name="T8" fmla="*/ 35 w 45"/>
                              <a:gd name="T9" fmla="*/ 355 h 510"/>
                              <a:gd name="T10" fmla="*/ 45 w 45"/>
                              <a:gd name="T11" fmla="*/ 280 h 510"/>
                              <a:gd name="T12" fmla="*/ 40 w 45"/>
                              <a:gd name="T13" fmla="*/ 195 h 510"/>
                              <a:gd name="T14" fmla="*/ 35 w 45"/>
                              <a:gd name="T15" fmla="*/ 145 h 510"/>
                              <a:gd name="T16" fmla="*/ 30 w 45"/>
                              <a:gd name="T17" fmla="*/ 100 h 510"/>
                              <a:gd name="T18" fmla="*/ 15 w 45"/>
                              <a:gd name="T19" fmla="*/ 50 h 510"/>
                              <a:gd name="T20" fmla="*/ 0 w 45"/>
                              <a:gd name="T21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0">
                                <a:moveTo>
                                  <a:pt x="0" y="510"/>
                                </a:moveTo>
                                <a:lnTo>
                                  <a:pt x="0" y="510"/>
                                </a:lnTo>
                                <a:lnTo>
                                  <a:pt x="15" y="470"/>
                                </a:lnTo>
                                <a:lnTo>
                                  <a:pt x="25" y="420"/>
                                </a:lnTo>
                                <a:lnTo>
                                  <a:pt x="35" y="355"/>
                                </a:lnTo>
                                <a:lnTo>
                                  <a:pt x="45" y="280"/>
                                </a:lnTo>
                                <a:lnTo>
                                  <a:pt x="40" y="195"/>
                                </a:lnTo>
                                <a:lnTo>
                                  <a:pt x="35" y="145"/>
                                </a:lnTo>
                                <a:lnTo>
                                  <a:pt x="30" y="100"/>
                                </a:lnTo>
                                <a:lnTo>
                                  <a:pt x="15" y="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Line 4223"/>
                        <wps:cNvCnPr/>
                        <wps:spPr bwMode="auto">
                          <a:xfrm flipV="1">
                            <a:off x="759" y="3961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4224"/>
                        <wps:cNvCnPr/>
                        <wps:spPr bwMode="auto">
                          <a:xfrm flipV="1">
                            <a:off x="789" y="3961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Freeform 4225"/>
                        <wps:cNvSpPr>
                          <a:spLocks/>
                        </wps:cNvSpPr>
                        <wps:spPr bwMode="auto">
                          <a:xfrm>
                            <a:off x="415" y="3436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0 h 50"/>
                              <a:gd name="T2" fmla="*/ 249 w 249"/>
                              <a:gd name="T3" fmla="*/ 10 h 50"/>
                              <a:gd name="T4" fmla="*/ 239 w 249"/>
                              <a:gd name="T5" fmla="*/ 25 h 50"/>
                              <a:gd name="T6" fmla="*/ 224 w 249"/>
                              <a:gd name="T7" fmla="*/ 35 h 50"/>
                              <a:gd name="T8" fmla="*/ 199 w 249"/>
                              <a:gd name="T9" fmla="*/ 45 h 50"/>
                              <a:gd name="T10" fmla="*/ 169 w 249"/>
                              <a:gd name="T11" fmla="*/ 50 h 50"/>
                              <a:gd name="T12" fmla="*/ 139 w 249"/>
                              <a:gd name="T13" fmla="*/ 45 h 50"/>
                              <a:gd name="T14" fmla="*/ 114 w 249"/>
                              <a:gd name="T15" fmla="*/ 35 h 50"/>
                              <a:gd name="T16" fmla="*/ 94 w 249"/>
                              <a:gd name="T17" fmla="*/ 25 h 50"/>
                              <a:gd name="T18" fmla="*/ 64 w 249"/>
                              <a:gd name="T19" fmla="*/ 5 h 50"/>
                              <a:gd name="T20" fmla="*/ 64 w 249"/>
                              <a:gd name="T21" fmla="*/ 5 h 50"/>
                              <a:gd name="T22" fmla="*/ 59 w 249"/>
                              <a:gd name="T23" fmla="*/ 0 h 50"/>
                              <a:gd name="T24" fmla="*/ 49 w 249"/>
                              <a:gd name="T25" fmla="*/ 5 h 50"/>
                              <a:gd name="T26" fmla="*/ 34 w 249"/>
                              <a:gd name="T27" fmla="*/ 20 h 50"/>
                              <a:gd name="T28" fmla="*/ 14 w 249"/>
                              <a:gd name="T29" fmla="*/ 50 h 50"/>
                              <a:gd name="T30" fmla="*/ 0 w 249"/>
                              <a:gd name="T31" fmla="*/ 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10"/>
                                </a:moveTo>
                                <a:lnTo>
                                  <a:pt x="249" y="10"/>
                                </a:lnTo>
                                <a:lnTo>
                                  <a:pt x="239" y="25"/>
                                </a:lnTo>
                                <a:lnTo>
                                  <a:pt x="224" y="35"/>
                                </a:lnTo>
                                <a:lnTo>
                                  <a:pt x="199" y="45"/>
                                </a:lnTo>
                                <a:lnTo>
                                  <a:pt x="169" y="50"/>
                                </a:lnTo>
                                <a:lnTo>
                                  <a:pt x="139" y="45"/>
                                </a:lnTo>
                                <a:lnTo>
                                  <a:pt x="114" y="35"/>
                                </a:lnTo>
                                <a:lnTo>
                                  <a:pt x="94" y="25"/>
                                </a:lnTo>
                                <a:lnTo>
                                  <a:pt x="64" y="5"/>
                                </a:lnTo>
                                <a:lnTo>
                                  <a:pt x="59" y="0"/>
                                </a:lnTo>
                                <a:lnTo>
                                  <a:pt x="49" y="5"/>
                                </a:lnTo>
                                <a:lnTo>
                                  <a:pt x="34" y="20"/>
                                </a:lnTo>
                                <a:lnTo>
                                  <a:pt x="14" y="5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4226"/>
                        <wps:cNvSpPr>
                          <a:spLocks/>
                        </wps:cNvSpPr>
                        <wps:spPr bwMode="auto">
                          <a:xfrm>
                            <a:off x="415" y="3911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45 h 50"/>
                              <a:gd name="T2" fmla="*/ 249 w 249"/>
                              <a:gd name="T3" fmla="*/ 45 h 50"/>
                              <a:gd name="T4" fmla="*/ 224 w 249"/>
                              <a:gd name="T5" fmla="*/ 25 h 50"/>
                              <a:gd name="T6" fmla="*/ 199 w 249"/>
                              <a:gd name="T7" fmla="*/ 10 h 50"/>
                              <a:gd name="T8" fmla="*/ 169 w 249"/>
                              <a:gd name="T9" fmla="*/ 5 h 50"/>
                              <a:gd name="T10" fmla="*/ 139 w 249"/>
                              <a:gd name="T11" fmla="*/ 10 h 50"/>
                              <a:gd name="T12" fmla="*/ 114 w 249"/>
                              <a:gd name="T13" fmla="*/ 15 h 50"/>
                              <a:gd name="T14" fmla="*/ 94 w 249"/>
                              <a:gd name="T15" fmla="*/ 25 h 50"/>
                              <a:gd name="T16" fmla="*/ 64 w 249"/>
                              <a:gd name="T17" fmla="*/ 45 h 50"/>
                              <a:gd name="T18" fmla="*/ 64 w 249"/>
                              <a:gd name="T19" fmla="*/ 45 h 50"/>
                              <a:gd name="T20" fmla="*/ 59 w 249"/>
                              <a:gd name="T21" fmla="*/ 50 h 50"/>
                              <a:gd name="T22" fmla="*/ 54 w 249"/>
                              <a:gd name="T23" fmla="*/ 45 h 50"/>
                              <a:gd name="T24" fmla="*/ 34 w 249"/>
                              <a:gd name="T25" fmla="*/ 30 h 50"/>
                              <a:gd name="T26" fmla="*/ 14 w 249"/>
                              <a:gd name="T27" fmla="*/ 0 h 50"/>
                              <a:gd name="T28" fmla="*/ 0 w 249"/>
                              <a:gd name="T2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45"/>
                                </a:moveTo>
                                <a:lnTo>
                                  <a:pt x="249" y="45"/>
                                </a:lnTo>
                                <a:lnTo>
                                  <a:pt x="224" y="25"/>
                                </a:lnTo>
                                <a:lnTo>
                                  <a:pt x="199" y="10"/>
                                </a:lnTo>
                                <a:lnTo>
                                  <a:pt x="169" y="5"/>
                                </a:lnTo>
                                <a:lnTo>
                                  <a:pt x="139" y="10"/>
                                </a:lnTo>
                                <a:lnTo>
                                  <a:pt x="114" y="15"/>
                                </a:lnTo>
                                <a:lnTo>
                                  <a:pt x="94" y="25"/>
                                </a:lnTo>
                                <a:lnTo>
                                  <a:pt x="64" y="45"/>
                                </a:lnTo>
                                <a:lnTo>
                                  <a:pt x="59" y="50"/>
                                </a:lnTo>
                                <a:lnTo>
                                  <a:pt x="54" y="45"/>
                                </a:lnTo>
                                <a:lnTo>
                                  <a:pt x="34" y="30"/>
                                </a:lnTo>
                                <a:lnTo>
                                  <a:pt x="14" y="0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4227"/>
                        <wps:cNvSpPr>
                          <a:spLocks/>
                        </wps:cNvSpPr>
                        <wps:spPr bwMode="auto">
                          <a:xfrm>
                            <a:off x="420" y="3481"/>
                            <a:ext cx="244" cy="435"/>
                          </a:xfrm>
                          <a:custGeom>
                            <a:avLst/>
                            <a:gdLst>
                              <a:gd name="T0" fmla="*/ 244 w 244"/>
                              <a:gd name="T1" fmla="*/ 220 h 435"/>
                              <a:gd name="T2" fmla="*/ 244 w 244"/>
                              <a:gd name="T3" fmla="*/ 220 h 435"/>
                              <a:gd name="T4" fmla="*/ 239 w 244"/>
                              <a:gd name="T5" fmla="*/ 135 h 435"/>
                              <a:gd name="T6" fmla="*/ 234 w 244"/>
                              <a:gd name="T7" fmla="*/ 100 h 435"/>
                              <a:gd name="T8" fmla="*/ 229 w 244"/>
                              <a:gd name="T9" fmla="*/ 65 h 435"/>
                              <a:gd name="T10" fmla="*/ 214 w 244"/>
                              <a:gd name="T11" fmla="*/ 40 h 435"/>
                              <a:gd name="T12" fmla="*/ 199 w 244"/>
                              <a:gd name="T13" fmla="*/ 20 h 435"/>
                              <a:gd name="T14" fmla="*/ 179 w 244"/>
                              <a:gd name="T15" fmla="*/ 5 h 435"/>
                              <a:gd name="T16" fmla="*/ 149 w 244"/>
                              <a:gd name="T17" fmla="*/ 0 h 435"/>
                              <a:gd name="T18" fmla="*/ 149 w 244"/>
                              <a:gd name="T19" fmla="*/ 0 h 435"/>
                              <a:gd name="T20" fmla="*/ 119 w 244"/>
                              <a:gd name="T21" fmla="*/ 5 h 435"/>
                              <a:gd name="T22" fmla="*/ 94 w 244"/>
                              <a:gd name="T23" fmla="*/ 15 h 435"/>
                              <a:gd name="T24" fmla="*/ 69 w 244"/>
                              <a:gd name="T25" fmla="*/ 35 h 435"/>
                              <a:gd name="T26" fmla="*/ 44 w 244"/>
                              <a:gd name="T27" fmla="*/ 60 h 435"/>
                              <a:gd name="T28" fmla="*/ 24 w 244"/>
                              <a:gd name="T29" fmla="*/ 95 h 435"/>
                              <a:gd name="T30" fmla="*/ 14 w 244"/>
                              <a:gd name="T31" fmla="*/ 135 h 435"/>
                              <a:gd name="T32" fmla="*/ 4 w 244"/>
                              <a:gd name="T33" fmla="*/ 175 h 435"/>
                              <a:gd name="T34" fmla="*/ 0 w 244"/>
                              <a:gd name="T35" fmla="*/ 220 h 435"/>
                              <a:gd name="T36" fmla="*/ 0 w 244"/>
                              <a:gd name="T37" fmla="*/ 220 h 435"/>
                              <a:gd name="T38" fmla="*/ 4 w 244"/>
                              <a:gd name="T39" fmla="*/ 260 h 435"/>
                              <a:gd name="T40" fmla="*/ 14 w 244"/>
                              <a:gd name="T41" fmla="*/ 305 h 435"/>
                              <a:gd name="T42" fmla="*/ 24 w 244"/>
                              <a:gd name="T43" fmla="*/ 340 h 435"/>
                              <a:gd name="T44" fmla="*/ 44 w 244"/>
                              <a:gd name="T45" fmla="*/ 370 h 435"/>
                              <a:gd name="T46" fmla="*/ 69 w 244"/>
                              <a:gd name="T47" fmla="*/ 400 h 435"/>
                              <a:gd name="T48" fmla="*/ 94 w 244"/>
                              <a:gd name="T49" fmla="*/ 420 h 435"/>
                              <a:gd name="T50" fmla="*/ 119 w 244"/>
                              <a:gd name="T51" fmla="*/ 430 h 435"/>
                              <a:gd name="T52" fmla="*/ 149 w 244"/>
                              <a:gd name="T53" fmla="*/ 435 h 435"/>
                              <a:gd name="T54" fmla="*/ 149 w 244"/>
                              <a:gd name="T55" fmla="*/ 435 h 435"/>
                              <a:gd name="T56" fmla="*/ 179 w 244"/>
                              <a:gd name="T57" fmla="*/ 435 h 435"/>
                              <a:gd name="T58" fmla="*/ 199 w 244"/>
                              <a:gd name="T59" fmla="*/ 420 h 435"/>
                              <a:gd name="T60" fmla="*/ 214 w 244"/>
                              <a:gd name="T61" fmla="*/ 400 h 435"/>
                              <a:gd name="T62" fmla="*/ 229 w 244"/>
                              <a:gd name="T63" fmla="*/ 375 h 435"/>
                              <a:gd name="T64" fmla="*/ 234 w 244"/>
                              <a:gd name="T65" fmla="*/ 340 h 435"/>
                              <a:gd name="T66" fmla="*/ 239 w 244"/>
                              <a:gd name="T67" fmla="*/ 305 h 435"/>
                              <a:gd name="T68" fmla="*/ 244 w 244"/>
                              <a:gd name="T69" fmla="*/ 220 h 435"/>
                              <a:gd name="T70" fmla="*/ 244 w 244"/>
                              <a:gd name="T71" fmla="*/ 220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244" y="220"/>
                                </a:moveTo>
                                <a:lnTo>
                                  <a:pt x="244" y="220"/>
                                </a:lnTo>
                                <a:lnTo>
                                  <a:pt x="239" y="135"/>
                                </a:lnTo>
                                <a:lnTo>
                                  <a:pt x="234" y="100"/>
                                </a:lnTo>
                                <a:lnTo>
                                  <a:pt x="229" y="65"/>
                                </a:lnTo>
                                <a:lnTo>
                                  <a:pt x="214" y="40"/>
                                </a:lnTo>
                                <a:lnTo>
                                  <a:pt x="199" y="20"/>
                                </a:lnTo>
                                <a:lnTo>
                                  <a:pt x="179" y="5"/>
                                </a:lnTo>
                                <a:lnTo>
                                  <a:pt x="149" y="0"/>
                                </a:lnTo>
                                <a:lnTo>
                                  <a:pt x="119" y="5"/>
                                </a:lnTo>
                                <a:lnTo>
                                  <a:pt x="94" y="15"/>
                                </a:lnTo>
                                <a:lnTo>
                                  <a:pt x="69" y="35"/>
                                </a:lnTo>
                                <a:lnTo>
                                  <a:pt x="44" y="60"/>
                                </a:lnTo>
                                <a:lnTo>
                                  <a:pt x="24" y="95"/>
                                </a:lnTo>
                                <a:lnTo>
                                  <a:pt x="14" y="135"/>
                                </a:lnTo>
                                <a:lnTo>
                                  <a:pt x="4" y="175"/>
                                </a:lnTo>
                                <a:lnTo>
                                  <a:pt x="0" y="220"/>
                                </a:lnTo>
                                <a:lnTo>
                                  <a:pt x="4" y="260"/>
                                </a:lnTo>
                                <a:lnTo>
                                  <a:pt x="14" y="305"/>
                                </a:lnTo>
                                <a:lnTo>
                                  <a:pt x="24" y="340"/>
                                </a:lnTo>
                                <a:lnTo>
                                  <a:pt x="44" y="370"/>
                                </a:lnTo>
                                <a:lnTo>
                                  <a:pt x="69" y="400"/>
                                </a:lnTo>
                                <a:lnTo>
                                  <a:pt x="94" y="420"/>
                                </a:lnTo>
                                <a:lnTo>
                                  <a:pt x="119" y="430"/>
                                </a:lnTo>
                                <a:lnTo>
                                  <a:pt x="149" y="435"/>
                                </a:lnTo>
                                <a:lnTo>
                                  <a:pt x="179" y="435"/>
                                </a:lnTo>
                                <a:lnTo>
                                  <a:pt x="199" y="420"/>
                                </a:lnTo>
                                <a:lnTo>
                                  <a:pt x="214" y="400"/>
                                </a:lnTo>
                                <a:lnTo>
                                  <a:pt x="229" y="375"/>
                                </a:lnTo>
                                <a:lnTo>
                                  <a:pt x="234" y="340"/>
                                </a:lnTo>
                                <a:lnTo>
                                  <a:pt x="239" y="305"/>
                                </a:lnTo>
                                <a:lnTo>
                                  <a:pt x="244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4228"/>
                        <wps:cNvSpPr>
                          <a:spLocks/>
                        </wps:cNvSpPr>
                        <wps:spPr bwMode="auto">
                          <a:xfrm>
                            <a:off x="469" y="3551"/>
                            <a:ext cx="195" cy="300"/>
                          </a:xfrm>
                          <a:custGeom>
                            <a:avLst/>
                            <a:gdLst>
                              <a:gd name="T0" fmla="*/ 195 w 195"/>
                              <a:gd name="T1" fmla="*/ 150 h 300"/>
                              <a:gd name="T2" fmla="*/ 195 w 195"/>
                              <a:gd name="T3" fmla="*/ 150 h 300"/>
                              <a:gd name="T4" fmla="*/ 195 w 195"/>
                              <a:gd name="T5" fmla="*/ 120 h 300"/>
                              <a:gd name="T6" fmla="*/ 190 w 195"/>
                              <a:gd name="T7" fmla="*/ 90 h 300"/>
                              <a:gd name="T8" fmla="*/ 180 w 195"/>
                              <a:gd name="T9" fmla="*/ 65 h 300"/>
                              <a:gd name="T10" fmla="*/ 170 w 195"/>
                              <a:gd name="T11" fmla="*/ 45 h 300"/>
                              <a:gd name="T12" fmla="*/ 155 w 195"/>
                              <a:gd name="T13" fmla="*/ 25 h 300"/>
                              <a:gd name="T14" fmla="*/ 140 w 195"/>
                              <a:gd name="T15" fmla="*/ 10 h 300"/>
                              <a:gd name="T16" fmla="*/ 120 w 195"/>
                              <a:gd name="T17" fmla="*/ 5 h 300"/>
                              <a:gd name="T18" fmla="*/ 100 w 195"/>
                              <a:gd name="T19" fmla="*/ 0 h 300"/>
                              <a:gd name="T20" fmla="*/ 100 w 195"/>
                              <a:gd name="T21" fmla="*/ 0 h 300"/>
                              <a:gd name="T22" fmla="*/ 80 w 195"/>
                              <a:gd name="T23" fmla="*/ 0 h 300"/>
                              <a:gd name="T24" fmla="*/ 60 w 195"/>
                              <a:gd name="T25" fmla="*/ 10 h 300"/>
                              <a:gd name="T26" fmla="*/ 45 w 195"/>
                              <a:gd name="T27" fmla="*/ 25 h 300"/>
                              <a:gd name="T28" fmla="*/ 30 w 195"/>
                              <a:gd name="T29" fmla="*/ 40 h 300"/>
                              <a:gd name="T30" fmla="*/ 15 w 195"/>
                              <a:gd name="T31" fmla="*/ 65 h 300"/>
                              <a:gd name="T32" fmla="*/ 5 w 195"/>
                              <a:gd name="T33" fmla="*/ 90 h 300"/>
                              <a:gd name="T34" fmla="*/ 0 w 195"/>
                              <a:gd name="T35" fmla="*/ 120 h 300"/>
                              <a:gd name="T36" fmla="*/ 0 w 195"/>
                              <a:gd name="T37" fmla="*/ 150 h 300"/>
                              <a:gd name="T38" fmla="*/ 0 w 195"/>
                              <a:gd name="T39" fmla="*/ 150 h 300"/>
                              <a:gd name="T40" fmla="*/ 0 w 195"/>
                              <a:gd name="T41" fmla="*/ 180 h 300"/>
                              <a:gd name="T42" fmla="*/ 5 w 195"/>
                              <a:gd name="T43" fmla="*/ 205 h 300"/>
                              <a:gd name="T44" fmla="*/ 15 w 195"/>
                              <a:gd name="T45" fmla="*/ 230 h 300"/>
                              <a:gd name="T46" fmla="*/ 30 w 195"/>
                              <a:gd name="T47" fmla="*/ 255 h 300"/>
                              <a:gd name="T48" fmla="*/ 45 w 195"/>
                              <a:gd name="T49" fmla="*/ 270 h 300"/>
                              <a:gd name="T50" fmla="*/ 60 w 195"/>
                              <a:gd name="T51" fmla="*/ 285 h 300"/>
                              <a:gd name="T52" fmla="*/ 80 w 195"/>
                              <a:gd name="T53" fmla="*/ 295 h 300"/>
                              <a:gd name="T54" fmla="*/ 100 w 195"/>
                              <a:gd name="T55" fmla="*/ 300 h 300"/>
                              <a:gd name="T56" fmla="*/ 100 w 195"/>
                              <a:gd name="T57" fmla="*/ 300 h 300"/>
                              <a:gd name="T58" fmla="*/ 120 w 195"/>
                              <a:gd name="T59" fmla="*/ 295 h 300"/>
                              <a:gd name="T60" fmla="*/ 140 w 195"/>
                              <a:gd name="T61" fmla="*/ 285 h 300"/>
                              <a:gd name="T62" fmla="*/ 155 w 195"/>
                              <a:gd name="T63" fmla="*/ 275 h 300"/>
                              <a:gd name="T64" fmla="*/ 170 w 195"/>
                              <a:gd name="T65" fmla="*/ 255 h 300"/>
                              <a:gd name="T66" fmla="*/ 180 w 195"/>
                              <a:gd name="T67" fmla="*/ 230 h 300"/>
                              <a:gd name="T68" fmla="*/ 190 w 195"/>
                              <a:gd name="T69" fmla="*/ 205 h 300"/>
                              <a:gd name="T70" fmla="*/ 195 w 195"/>
                              <a:gd name="T71" fmla="*/ 180 h 300"/>
                              <a:gd name="T72" fmla="*/ 195 w 195"/>
                              <a:gd name="T73" fmla="*/ 150 h 300"/>
                              <a:gd name="T74" fmla="*/ 195 w 195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5" h="300">
                                <a:moveTo>
                                  <a:pt x="195" y="150"/>
                                </a:moveTo>
                                <a:lnTo>
                                  <a:pt x="195" y="150"/>
                                </a:lnTo>
                                <a:lnTo>
                                  <a:pt x="195" y="120"/>
                                </a:lnTo>
                                <a:lnTo>
                                  <a:pt x="190" y="90"/>
                                </a:lnTo>
                                <a:lnTo>
                                  <a:pt x="180" y="65"/>
                                </a:lnTo>
                                <a:lnTo>
                                  <a:pt x="170" y="45"/>
                                </a:lnTo>
                                <a:lnTo>
                                  <a:pt x="155" y="25"/>
                                </a:lnTo>
                                <a:lnTo>
                                  <a:pt x="140" y="10"/>
                                </a:lnTo>
                                <a:lnTo>
                                  <a:pt x="120" y="5"/>
                                </a:lnTo>
                                <a:lnTo>
                                  <a:pt x="100" y="0"/>
                                </a:lnTo>
                                <a:lnTo>
                                  <a:pt x="80" y="0"/>
                                </a:lnTo>
                                <a:lnTo>
                                  <a:pt x="60" y="10"/>
                                </a:lnTo>
                                <a:lnTo>
                                  <a:pt x="45" y="25"/>
                                </a:lnTo>
                                <a:lnTo>
                                  <a:pt x="30" y="40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05"/>
                                </a:lnTo>
                                <a:lnTo>
                                  <a:pt x="15" y="230"/>
                                </a:lnTo>
                                <a:lnTo>
                                  <a:pt x="30" y="255"/>
                                </a:lnTo>
                                <a:lnTo>
                                  <a:pt x="45" y="270"/>
                                </a:lnTo>
                                <a:lnTo>
                                  <a:pt x="60" y="285"/>
                                </a:lnTo>
                                <a:lnTo>
                                  <a:pt x="80" y="295"/>
                                </a:lnTo>
                                <a:lnTo>
                                  <a:pt x="100" y="300"/>
                                </a:lnTo>
                                <a:lnTo>
                                  <a:pt x="120" y="295"/>
                                </a:lnTo>
                                <a:lnTo>
                                  <a:pt x="140" y="285"/>
                                </a:lnTo>
                                <a:lnTo>
                                  <a:pt x="155" y="275"/>
                                </a:lnTo>
                                <a:lnTo>
                                  <a:pt x="170" y="255"/>
                                </a:lnTo>
                                <a:lnTo>
                                  <a:pt x="180" y="230"/>
                                </a:lnTo>
                                <a:lnTo>
                                  <a:pt x="190" y="205"/>
                                </a:lnTo>
                                <a:lnTo>
                                  <a:pt x="195" y="180"/>
                                </a:lnTo>
                                <a:lnTo>
                                  <a:pt x="195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4229"/>
                        <wps:cNvSpPr>
                          <a:spLocks/>
                        </wps:cNvSpPr>
                        <wps:spPr bwMode="auto">
                          <a:xfrm>
                            <a:off x="499" y="3596"/>
                            <a:ext cx="165" cy="210"/>
                          </a:xfrm>
                          <a:custGeom>
                            <a:avLst/>
                            <a:gdLst>
                              <a:gd name="T0" fmla="*/ 165 w 165"/>
                              <a:gd name="T1" fmla="*/ 105 h 210"/>
                              <a:gd name="T2" fmla="*/ 165 w 165"/>
                              <a:gd name="T3" fmla="*/ 105 h 210"/>
                              <a:gd name="T4" fmla="*/ 160 w 165"/>
                              <a:gd name="T5" fmla="*/ 80 h 210"/>
                              <a:gd name="T6" fmla="*/ 155 w 165"/>
                              <a:gd name="T7" fmla="*/ 65 h 210"/>
                              <a:gd name="T8" fmla="*/ 145 w 165"/>
                              <a:gd name="T9" fmla="*/ 45 h 210"/>
                              <a:gd name="T10" fmla="*/ 135 w 165"/>
                              <a:gd name="T11" fmla="*/ 30 h 210"/>
                              <a:gd name="T12" fmla="*/ 120 w 165"/>
                              <a:gd name="T13" fmla="*/ 20 h 210"/>
                              <a:gd name="T14" fmla="*/ 100 w 165"/>
                              <a:gd name="T15" fmla="*/ 10 h 210"/>
                              <a:gd name="T16" fmla="*/ 85 w 165"/>
                              <a:gd name="T17" fmla="*/ 0 h 210"/>
                              <a:gd name="T18" fmla="*/ 70 w 165"/>
                              <a:gd name="T19" fmla="*/ 0 h 210"/>
                              <a:gd name="T20" fmla="*/ 70 w 165"/>
                              <a:gd name="T21" fmla="*/ 0 h 210"/>
                              <a:gd name="T22" fmla="*/ 55 w 165"/>
                              <a:gd name="T23" fmla="*/ 0 h 210"/>
                              <a:gd name="T24" fmla="*/ 45 w 165"/>
                              <a:gd name="T25" fmla="*/ 5 h 210"/>
                              <a:gd name="T26" fmla="*/ 30 w 165"/>
                              <a:gd name="T27" fmla="*/ 15 h 210"/>
                              <a:gd name="T28" fmla="*/ 20 w 165"/>
                              <a:gd name="T29" fmla="*/ 30 h 210"/>
                              <a:gd name="T30" fmla="*/ 5 w 165"/>
                              <a:gd name="T31" fmla="*/ 60 h 210"/>
                              <a:gd name="T32" fmla="*/ 0 w 165"/>
                              <a:gd name="T33" fmla="*/ 105 h 210"/>
                              <a:gd name="T34" fmla="*/ 0 w 165"/>
                              <a:gd name="T35" fmla="*/ 105 h 210"/>
                              <a:gd name="T36" fmla="*/ 5 w 165"/>
                              <a:gd name="T37" fmla="*/ 145 h 210"/>
                              <a:gd name="T38" fmla="*/ 20 w 165"/>
                              <a:gd name="T39" fmla="*/ 175 h 210"/>
                              <a:gd name="T40" fmla="*/ 30 w 165"/>
                              <a:gd name="T41" fmla="*/ 190 h 210"/>
                              <a:gd name="T42" fmla="*/ 45 w 165"/>
                              <a:gd name="T43" fmla="*/ 200 h 210"/>
                              <a:gd name="T44" fmla="*/ 55 w 165"/>
                              <a:gd name="T45" fmla="*/ 205 h 210"/>
                              <a:gd name="T46" fmla="*/ 70 w 165"/>
                              <a:gd name="T47" fmla="*/ 210 h 210"/>
                              <a:gd name="T48" fmla="*/ 70 w 165"/>
                              <a:gd name="T49" fmla="*/ 210 h 210"/>
                              <a:gd name="T50" fmla="*/ 85 w 165"/>
                              <a:gd name="T51" fmla="*/ 205 h 210"/>
                              <a:gd name="T52" fmla="*/ 100 w 165"/>
                              <a:gd name="T53" fmla="*/ 200 h 210"/>
                              <a:gd name="T54" fmla="*/ 120 w 165"/>
                              <a:gd name="T55" fmla="*/ 190 h 210"/>
                              <a:gd name="T56" fmla="*/ 135 w 165"/>
                              <a:gd name="T57" fmla="*/ 180 h 210"/>
                              <a:gd name="T58" fmla="*/ 145 w 165"/>
                              <a:gd name="T59" fmla="*/ 160 h 210"/>
                              <a:gd name="T60" fmla="*/ 155 w 165"/>
                              <a:gd name="T61" fmla="*/ 145 h 210"/>
                              <a:gd name="T62" fmla="*/ 160 w 165"/>
                              <a:gd name="T63" fmla="*/ 125 h 210"/>
                              <a:gd name="T64" fmla="*/ 165 w 165"/>
                              <a:gd name="T65" fmla="*/ 105 h 210"/>
                              <a:gd name="T66" fmla="*/ 165 w 165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5" h="210">
                                <a:moveTo>
                                  <a:pt x="165" y="105"/>
                                </a:moveTo>
                                <a:lnTo>
                                  <a:pt x="165" y="105"/>
                                </a:lnTo>
                                <a:lnTo>
                                  <a:pt x="160" y="80"/>
                                </a:lnTo>
                                <a:lnTo>
                                  <a:pt x="155" y="65"/>
                                </a:lnTo>
                                <a:lnTo>
                                  <a:pt x="145" y="45"/>
                                </a:lnTo>
                                <a:lnTo>
                                  <a:pt x="135" y="30"/>
                                </a:lnTo>
                                <a:lnTo>
                                  <a:pt x="120" y="20"/>
                                </a:lnTo>
                                <a:lnTo>
                                  <a:pt x="100" y="10"/>
                                </a:lnTo>
                                <a:lnTo>
                                  <a:pt x="85" y="0"/>
                                </a:lnTo>
                                <a:lnTo>
                                  <a:pt x="70" y="0"/>
                                </a:lnTo>
                                <a:lnTo>
                                  <a:pt x="55" y="0"/>
                                </a:lnTo>
                                <a:lnTo>
                                  <a:pt x="45" y="5"/>
                                </a:lnTo>
                                <a:lnTo>
                                  <a:pt x="30" y="15"/>
                                </a:lnTo>
                                <a:lnTo>
                                  <a:pt x="20" y="30"/>
                                </a:lnTo>
                                <a:lnTo>
                                  <a:pt x="5" y="60"/>
                                </a:lnTo>
                                <a:lnTo>
                                  <a:pt x="0" y="105"/>
                                </a:lnTo>
                                <a:lnTo>
                                  <a:pt x="5" y="145"/>
                                </a:lnTo>
                                <a:lnTo>
                                  <a:pt x="20" y="175"/>
                                </a:lnTo>
                                <a:lnTo>
                                  <a:pt x="30" y="190"/>
                                </a:lnTo>
                                <a:lnTo>
                                  <a:pt x="45" y="200"/>
                                </a:lnTo>
                                <a:lnTo>
                                  <a:pt x="55" y="205"/>
                                </a:lnTo>
                                <a:lnTo>
                                  <a:pt x="70" y="210"/>
                                </a:lnTo>
                                <a:lnTo>
                                  <a:pt x="85" y="205"/>
                                </a:lnTo>
                                <a:lnTo>
                                  <a:pt x="100" y="200"/>
                                </a:lnTo>
                                <a:lnTo>
                                  <a:pt x="120" y="190"/>
                                </a:lnTo>
                                <a:lnTo>
                                  <a:pt x="135" y="180"/>
                                </a:lnTo>
                                <a:lnTo>
                                  <a:pt x="145" y="160"/>
                                </a:lnTo>
                                <a:lnTo>
                                  <a:pt x="155" y="145"/>
                                </a:lnTo>
                                <a:lnTo>
                                  <a:pt x="160" y="125"/>
                                </a:lnTo>
                                <a:lnTo>
                                  <a:pt x="165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4230"/>
                        <wps:cNvSpPr>
                          <a:spLocks/>
                        </wps:cNvSpPr>
                        <wps:spPr bwMode="auto">
                          <a:xfrm>
                            <a:off x="519" y="3626"/>
                            <a:ext cx="145" cy="145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5 h 145"/>
                              <a:gd name="T2" fmla="*/ 145 w 145"/>
                              <a:gd name="T3" fmla="*/ 75 h 145"/>
                              <a:gd name="T4" fmla="*/ 140 w 145"/>
                              <a:gd name="T5" fmla="*/ 60 h 145"/>
                              <a:gd name="T6" fmla="*/ 135 w 145"/>
                              <a:gd name="T7" fmla="*/ 45 h 145"/>
                              <a:gd name="T8" fmla="*/ 120 w 145"/>
                              <a:gd name="T9" fmla="*/ 35 h 145"/>
                              <a:gd name="T10" fmla="*/ 110 w 145"/>
                              <a:gd name="T11" fmla="*/ 20 h 145"/>
                              <a:gd name="T12" fmla="*/ 75 w 145"/>
                              <a:gd name="T13" fmla="*/ 5 h 145"/>
                              <a:gd name="T14" fmla="*/ 50 w 145"/>
                              <a:gd name="T15" fmla="*/ 0 h 145"/>
                              <a:gd name="T16" fmla="*/ 50 w 145"/>
                              <a:gd name="T17" fmla="*/ 0 h 145"/>
                              <a:gd name="T18" fmla="*/ 40 w 145"/>
                              <a:gd name="T19" fmla="*/ 0 h 145"/>
                              <a:gd name="T20" fmla="*/ 30 w 145"/>
                              <a:gd name="T21" fmla="*/ 5 h 145"/>
                              <a:gd name="T22" fmla="*/ 15 w 145"/>
                              <a:gd name="T23" fmla="*/ 20 h 145"/>
                              <a:gd name="T24" fmla="*/ 5 w 145"/>
                              <a:gd name="T25" fmla="*/ 45 h 145"/>
                              <a:gd name="T26" fmla="*/ 0 w 145"/>
                              <a:gd name="T27" fmla="*/ 75 h 145"/>
                              <a:gd name="T28" fmla="*/ 0 w 145"/>
                              <a:gd name="T29" fmla="*/ 75 h 145"/>
                              <a:gd name="T30" fmla="*/ 5 w 145"/>
                              <a:gd name="T31" fmla="*/ 100 h 145"/>
                              <a:gd name="T32" fmla="*/ 15 w 145"/>
                              <a:gd name="T33" fmla="*/ 125 h 145"/>
                              <a:gd name="T34" fmla="*/ 30 w 145"/>
                              <a:gd name="T35" fmla="*/ 140 h 145"/>
                              <a:gd name="T36" fmla="*/ 50 w 145"/>
                              <a:gd name="T37" fmla="*/ 145 h 145"/>
                              <a:gd name="T38" fmla="*/ 50 w 145"/>
                              <a:gd name="T39" fmla="*/ 145 h 145"/>
                              <a:gd name="T40" fmla="*/ 75 w 145"/>
                              <a:gd name="T41" fmla="*/ 140 h 145"/>
                              <a:gd name="T42" fmla="*/ 105 w 145"/>
                              <a:gd name="T43" fmla="*/ 130 h 145"/>
                              <a:gd name="T44" fmla="*/ 120 w 145"/>
                              <a:gd name="T45" fmla="*/ 115 h 145"/>
                              <a:gd name="T46" fmla="*/ 135 w 145"/>
                              <a:gd name="T47" fmla="*/ 105 h 145"/>
                              <a:gd name="T48" fmla="*/ 140 w 145"/>
                              <a:gd name="T49" fmla="*/ 90 h 145"/>
                              <a:gd name="T50" fmla="*/ 145 w 145"/>
                              <a:gd name="T51" fmla="*/ 75 h 145"/>
                              <a:gd name="T52" fmla="*/ 145 w 145"/>
                              <a:gd name="T53" fmla="*/ 7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145" y="75"/>
                                </a:moveTo>
                                <a:lnTo>
                                  <a:pt x="145" y="75"/>
                                </a:lnTo>
                                <a:lnTo>
                                  <a:pt x="140" y="60"/>
                                </a:lnTo>
                                <a:lnTo>
                                  <a:pt x="135" y="45"/>
                                </a:lnTo>
                                <a:lnTo>
                                  <a:pt x="120" y="35"/>
                                </a:lnTo>
                                <a:lnTo>
                                  <a:pt x="110" y="20"/>
                                </a:lnTo>
                                <a:lnTo>
                                  <a:pt x="75" y="5"/>
                                </a:lnTo>
                                <a:lnTo>
                                  <a:pt x="50" y="0"/>
                                </a:lnTo>
                                <a:lnTo>
                                  <a:pt x="40" y="0"/>
                                </a:lnTo>
                                <a:lnTo>
                                  <a:pt x="30" y="5"/>
                                </a:lnTo>
                                <a:lnTo>
                                  <a:pt x="15" y="20"/>
                                </a:lnTo>
                                <a:lnTo>
                                  <a:pt x="5" y="45"/>
                                </a:lnTo>
                                <a:lnTo>
                                  <a:pt x="0" y="75"/>
                                </a:lnTo>
                                <a:lnTo>
                                  <a:pt x="5" y="100"/>
                                </a:lnTo>
                                <a:lnTo>
                                  <a:pt x="15" y="125"/>
                                </a:lnTo>
                                <a:lnTo>
                                  <a:pt x="30" y="140"/>
                                </a:lnTo>
                                <a:lnTo>
                                  <a:pt x="50" y="145"/>
                                </a:lnTo>
                                <a:lnTo>
                                  <a:pt x="75" y="140"/>
                                </a:lnTo>
                                <a:lnTo>
                                  <a:pt x="105" y="130"/>
                                </a:lnTo>
                                <a:lnTo>
                                  <a:pt x="120" y="115"/>
                                </a:lnTo>
                                <a:lnTo>
                                  <a:pt x="135" y="105"/>
                                </a:lnTo>
                                <a:lnTo>
                                  <a:pt x="140" y="90"/>
                                </a:lnTo>
                                <a:lnTo>
                                  <a:pt x="145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4231"/>
                        <wps:cNvSpPr>
                          <a:spLocks/>
                        </wps:cNvSpPr>
                        <wps:spPr bwMode="auto">
                          <a:xfrm>
                            <a:off x="664" y="3446"/>
                            <a:ext cx="20" cy="510"/>
                          </a:xfrm>
                          <a:custGeom>
                            <a:avLst/>
                            <a:gdLst>
                              <a:gd name="T0" fmla="*/ 0 w 20"/>
                              <a:gd name="T1" fmla="*/ 510 h 510"/>
                              <a:gd name="T2" fmla="*/ 0 w 20"/>
                              <a:gd name="T3" fmla="*/ 510 h 510"/>
                              <a:gd name="T4" fmla="*/ 10 w 20"/>
                              <a:gd name="T5" fmla="*/ 490 h 510"/>
                              <a:gd name="T6" fmla="*/ 20 w 20"/>
                              <a:gd name="T7" fmla="*/ 440 h 510"/>
                              <a:gd name="T8" fmla="*/ 20 w 20"/>
                              <a:gd name="T9" fmla="*/ 410 h 510"/>
                              <a:gd name="T10" fmla="*/ 20 w 20"/>
                              <a:gd name="T11" fmla="*/ 365 h 510"/>
                              <a:gd name="T12" fmla="*/ 10 w 20"/>
                              <a:gd name="T13" fmla="*/ 315 h 510"/>
                              <a:gd name="T14" fmla="*/ 0 w 20"/>
                              <a:gd name="T15" fmla="*/ 255 h 510"/>
                              <a:gd name="T16" fmla="*/ 0 w 20"/>
                              <a:gd name="T17" fmla="*/ 255 h 510"/>
                              <a:gd name="T18" fmla="*/ 0 w 20"/>
                              <a:gd name="T19" fmla="*/ 255 h 510"/>
                              <a:gd name="T20" fmla="*/ 10 w 20"/>
                              <a:gd name="T21" fmla="*/ 195 h 510"/>
                              <a:gd name="T22" fmla="*/ 15 w 20"/>
                              <a:gd name="T23" fmla="*/ 145 h 510"/>
                              <a:gd name="T24" fmla="*/ 20 w 20"/>
                              <a:gd name="T25" fmla="*/ 100 h 510"/>
                              <a:gd name="T26" fmla="*/ 20 w 20"/>
                              <a:gd name="T27" fmla="*/ 70 h 510"/>
                              <a:gd name="T28" fmla="*/ 10 w 20"/>
                              <a:gd name="T29" fmla="*/ 25 h 510"/>
                              <a:gd name="T30" fmla="*/ 0 w 20"/>
                              <a:gd name="T31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0" y="510"/>
                                </a:moveTo>
                                <a:lnTo>
                                  <a:pt x="0" y="510"/>
                                </a:lnTo>
                                <a:lnTo>
                                  <a:pt x="10" y="490"/>
                                </a:lnTo>
                                <a:lnTo>
                                  <a:pt x="20" y="440"/>
                                </a:lnTo>
                                <a:lnTo>
                                  <a:pt x="20" y="410"/>
                                </a:lnTo>
                                <a:lnTo>
                                  <a:pt x="20" y="365"/>
                                </a:lnTo>
                                <a:lnTo>
                                  <a:pt x="10" y="315"/>
                                </a:lnTo>
                                <a:lnTo>
                                  <a:pt x="0" y="255"/>
                                </a:lnTo>
                                <a:lnTo>
                                  <a:pt x="10" y="195"/>
                                </a:lnTo>
                                <a:lnTo>
                                  <a:pt x="15" y="145"/>
                                </a:lnTo>
                                <a:lnTo>
                                  <a:pt x="20" y="100"/>
                                </a:lnTo>
                                <a:lnTo>
                                  <a:pt x="20" y="70"/>
                                </a:lnTo>
                                <a:lnTo>
                                  <a:pt x="10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4232"/>
                        <wps:cNvSpPr>
                          <a:spLocks/>
                        </wps:cNvSpPr>
                        <wps:spPr bwMode="auto">
                          <a:xfrm>
                            <a:off x="664" y="3446"/>
                            <a:ext cx="45" cy="510"/>
                          </a:xfrm>
                          <a:custGeom>
                            <a:avLst/>
                            <a:gdLst>
                              <a:gd name="T0" fmla="*/ 0 w 45"/>
                              <a:gd name="T1" fmla="*/ 510 h 510"/>
                              <a:gd name="T2" fmla="*/ 0 w 45"/>
                              <a:gd name="T3" fmla="*/ 510 h 510"/>
                              <a:gd name="T4" fmla="*/ 15 w 45"/>
                              <a:gd name="T5" fmla="*/ 470 h 510"/>
                              <a:gd name="T6" fmla="*/ 25 w 45"/>
                              <a:gd name="T7" fmla="*/ 420 h 510"/>
                              <a:gd name="T8" fmla="*/ 35 w 45"/>
                              <a:gd name="T9" fmla="*/ 360 h 510"/>
                              <a:gd name="T10" fmla="*/ 45 w 45"/>
                              <a:gd name="T11" fmla="*/ 280 h 510"/>
                              <a:gd name="T12" fmla="*/ 40 w 45"/>
                              <a:gd name="T13" fmla="*/ 195 h 510"/>
                              <a:gd name="T14" fmla="*/ 35 w 45"/>
                              <a:gd name="T15" fmla="*/ 150 h 510"/>
                              <a:gd name="T16" fmla="*/ 30 w 45"/>
                              <a:gd name="T17" fmla="*/ 100 h 510"/>
                              <a:gd name="T18" fmla="*/ 15 w 45"/>
                              <a:gd name="T19" fmla="*/ 50 h 510"/>
                              <a:gd name="T20" fmla="*/ 0 w 45"/>
                              <a:gd name="T21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0">
                                <a:moveTo>
                                  <a:pt x="0" y="510"/>
                                </a:moveTo>
                                <a:lnTo>
                                  <a:pt x="0" y="510"/>
                                </a:lnTo>
                                <a:lnTo>
                                  <a:pt x="15" y="470"/>
                                </a:lnTo>
                                <a:lnTo>
                                  <a:pt x="25" y="420"/>
                                </a:lnTo>
                                <a:lnTo>
                                  <a:pt x="35" y="360"/>
                                </a:lnTo>
                                <a:lnTo>
                                  <a:pt x="45" y="280"/>
                                </a:lnTo>
                                <a:lnTo>
                                  <a:pt x="40" y="195"/>
                                </a:lnTo>
                                <a:lnTo>
                                  <a:pt x="35" y="150"/>
                                </a:lnTo>
                                <a:lnTo>
                                  <a:pt x="30" y="100"/>
                                </a:lnTo>
                                <a:lnTo>
                                  <a:pt x="15" y="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Line 4233"/>
                        <wps:cNvCnPr/>
                        <wps:spPr bwMode="auto">
                          <a:xfrm flipV="1">
                            <a:off x="759" y="3441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4234"/>
                        <wps:cNvCnPr/>
                        <wps:spPr bwMode="auto">
                          <a:xfrm flipV="1">
                            <a:off x="789" y="3441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Freeform 4235"/>
                        <wps:cNvSpPr>
                          <a:spLocks/>
                        </wps:cNvSpPr>
                        <wps:spPr bwMode="auto">
                          <a:xfrm>
                            <a:off x="415" y="2916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0 h 50"/>
                              <a:gd name="T2" fmla="*/ 249 w 249"/>
                              <a:gd name="T3" fmla="*/ 10 h 50"/>
                              <a:gd name="T4" fmla="*/ 239 w 249"/>
                              <a:gd name="T5" fmla="*/ 25 h 50"/>
                              <a:gd name="T6" fmla="*/ 224 w 249"/>
                              <a:gd name="T7" fmla="*/ 35 h 50"/>
                              <a:gd name="T8" fmla="*/ 199 w 249"/>
                              <a:gd name="T9" fmla="*/ 45 h 50"/>
                              <a:gd name="T10" fmla="*/ 169 w 249"/>
                              <a:gd name="T11" fmla="*/ 50 h 50"/>
                              <a:gd name="T12" fmla="*/ 139 w 249"/>
                              <a:gd name="T13" fmla="*/ 45 h 50"/>
                              <a:gd name="T14" fmla="*/ 114 w 249"/>
                              <a:gd name="T15" fmla="*/ 35 h 50"/>
                              <a:gd name="T16" fmla="*/ 94 w 249"/>
                              <a:gd name="T17" fmla="*/ 25 h 50"/>
                              <a:gd name="T18" fmla="*/ 64 w 249"/>
                              <a:gd name="T19" fmla="*/ 5 h 50"/>
                              <a:gd name="T20" fmla="*/ 64 w 249"/>
                              <a:gd name="T21" fmla="*/ 5 h 50"/>
                              <a:gd name="T22" fmla="*/ 59 w 249"/>
                              <a:gd name="T23" fmla="*/ 0 h 50"/>
                              <a:gd name="T24" fmla="*/ 49 w 249"/>
                              <a:gd name="T25" fmla="*/ 5 h 50"/>
                              <a:gd name="T26" fmla="*/ 34 w 249"/>
                              <a:gd name="T27" fmla="*/ 20 h 50"/>
                              <a:gd name="T28" fmla="*/ 14 w 249"/>
                              <a:gd name="T29" fmla="*/ 50 h 50"/>
                              <a:gd name="T30" fmla="*/ 0 w 249"/>
                              <a:gd name="T31" fmla="*/ 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10"/>
                                </a:moveTo>
                                <a:lnTo>
                                  <a:pt x="249" y="10"/>
                                </a:lnTo>
                                <a:lnTo>
                                  <a:pt x="239" y="25"/>
                                </a:lnTo>
                                <a:lnTo>
                                  <a:pt x="224" y="35"/>
                                </a:lnTo>
                                <a:lnTo>
                                  <a:pt x="199" y="45"/>
                                </a:lnTo>
                                <a:lnTo>
                                  <a:pt x="169" y="50"/>
                                </a:lnTo>
                                <a:lnTo>
                                  <a:pt x="139" y="45"/>
                                </a:lnTo>
                                <a:lnTo>
                                  <a:pt x="114" y="35"/>
                                </a:lnTo>
                                <a:lnTo>
                                  <a:pt x="94" y="25"/>
                                </a:lnTo>
                                <a:lnTo>
                                  <a:pt x="64" y="5"/>
                                </a:lnTo>
                                <a:lnTo>
                                  <a:pt x="59" y="0"/>
                                </a:lnTo>
                                <a:lnTo>
                                  <a:pt x="49" y="5"/>
                                </a:lnTo>
                                <a:lnTo>
                                  <a:pt x="34" y="20"/>
                                </a:lnTo>
                                <a:lnTo>
                                  <a:pt x="14" y="5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4236"/>
                        <wps:cNvSpPr>
                          <a:spLocks/>
                        </wps:cNvSpPr>
                        <wps:spPr bwMode="auto">
                          <a:xfrm>
                            <a:off x="415" y="3391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50 h 50"/>
                              <a:gd name="T2" fmla="*/ 249 w 249"/>
                              <a:gd name="T3" fmla="*/ 50 h 50"/>
                              <a:gd name="T4" fmla="*/ 224 w 249"/>
                              <a:gd name="T5" fmla="*/ 25 h 50"/>
                              <a:gd name="T6" fmla="*/ 199 w 249"/>
                              <a:gd name="T7" fmla="*/ 10 h 50"/>
                              <a:gd name="T8" fmla="*/ 169 w 249"/>
                              <a:gd name="T9" fmla="*/ 10 h 50"/>
                              <a:gd name="T10" fmla="*/ 139 w 249"/>
                              <a:gd name="T11" fmla="*/ 10 h 50"/>
                              <a:gd name="T12" fmla="*/ 114 w 249"/>
                              <a:gd name="T13" fmla="*/ 20 h 50"/>
                              <a:gd name="T14" fmla="*/ 94 w 249"/>
                              <a:gd name="T15" fmla="*/ 30 h 50"/>
                              <a:gd name="T16" fmla="*/ 64 w 249"/>
                              <a:gd name="T17" fmla="*/ 45 h 50"/>
                              <a:gd name="T18" fmla="*/ 64 w 249"/>
                              <a:gd name="T19" fmla="*/ 45 h 50"/>
                              <a:gd name="T20" fmla="*/ 59 w 249"/>
                              <a:gd name="T21" fmla="*/ 50 h 50"/>
                              <a:gd name="T22" fmla="*/ 54 w 249"/>
                              <a:gd name="T23" fmla="*/ 50 h 50"/>
                              <a:gd name="T24" fmla="*/ 34 w 249"/>
                              <a:gd name="T25" fmla="*/ 30 h 50"/>
                              <a:gd name="T26" fmla="*/ 14 w 249"/>
                              <a:gd name="T27" fmla="*/ 0 h 50"/>
                              <a:gd name="T28" fmla="*/ 0 w 249"/>
                              <a:gd name="T2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50"/>
                                </a:moveTo>
                                <a:lnTo>
                                  <a:pt x="249" y="50"/>
                                </a:lnTo>
                                <a:lnTo>
                                  <a:pt x="224" y="25"/>
                                </a:lnTo>
                                <a:lnTo>
                                  <a:pt x="199" y="10"/>
                                </a:lnTo>
                                <a:lnTo>
                                  <a:pt x="169" y="10"/>
                                </a:lnTo>
                                <a:lnTo>
                                  <a:pt x="139" y="10"/>
                                </a:lnTo>
                                <a:lnTo>
                                  <a:pt x="114" y="20"/>
                                </a:lnTo>
                                <a:lnTo>
                                  <a:pt x="94" y="30"/>
                                </a:lnTo>
                                <a:lnTo>
                                  <a:pt x="64" y="45"/>
                                </a:lnTo>
                                <a:lnTo>
                                  <a:pt x="59" y="50"/>
                                </a:lnTo>
                                <a:lnTo>
                                  <a:pt x="54" y="50"/>
                                </a:lnTo>
                                <a:lnTo>
                                  <a:pt x="34" y="30"/>
                                </a:lnTo>
                                <a:lnTo>
                                  <a:pt x="14" y="0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4237"/>
                        <wps:cNvSpPr>
                          <a:spLocks/>
                        </wps:cNvSpPr>
                        <wps:spPr bwMode="auto">
                          <a:xfrm>
                            <a:off x="420" y="2961"/>
                            <a:ext cx="244" cy="440"/>
                          </a:xfrm>
                          <a:custGeom>
                            <a:avLst/>
                            <a:gdLst>
                              <a:gd name="T0" fmla="*/ 244 w 244"/>
                              <a:gd name="T1" fmla="*/ 220 h 440"/>
                              <a:gd name="T2" fmla="*/ 244 w 244"/>
                              <a:gd name="T3" fmla="*/ 220 h 440"/>
                              <a:gd name="T4" fmla="*/ 239 w 244"/>
                              <a:gd name="T5" fmla="*/ 135 h 440"/>
                              <a:gd name="T6" fmla="*/ 234 w 244"/>
                              <a:gd name="T7" fmla="*/ 100 h 440"/>
                              <a:gd name="T8" fmla="*/ 229 w 244"/>
                              <a:gd name="T9" fmla="*/ 65 h 440"/>
                              <a:gd name="T10" fmla="*/ 214 w 244"/>
                              <a:gd name="T11" fmla="*/ 40 h 440"/>
                              <a:gd name="T12" fmla="*/ 199 w 244"/>
                              <a:gd name="T13" fmla="*/ 20 h 440"/>
                              <a:gd name="T14" fmla="*/ 179 w 244"/>
                              <a:gd name="T15" fmla="*/ 10 h 440"/>
                              <a:gd name="T16" fmla="*/ 149 w 244"/>
                              <a:gd name="T17" fmla="*/ 0 h 440"/>
                              <a:gd name="T18" fmla="*/ 149 w 244"/>
                              <a:gd name="T19" fmla="*/ 0 h 440"/>
                              <a:gd name="T20" fmla="*/ 119 w 244"/>
                              <a:gd name="T21" fmla="*/ 5 h 440"/>
                              <a:gd name="T22" fmla="*/ 94 w 244"/>
                              <a:gd name="T23" fmla="*/ 15 h 440"/>
                              <a:gd name="T24" fmla="*/ 69 w 244"/>
                              <a:gd name="T25" fmla="*/ 35 h 440"/>
                              <a:gd name="T26" fmla="*/ 44 w 244"/>
                              <a:gd name="T27" fmla="*/ 65 h 440"/>
                              <a:gd name="T28" fmla="*/ 24 w 244"/>
                              <a:gd name="T29" fmla="*/ 95 h 440"/>
                              <a:gd name="T30" fmla="*/ 14 w 244"/>
                              <a:gd name="T31" fmla="*/ 135 h 440"/>
                              <a:gd name="T32" fmla="*/ 4 w 244"/>
                              <a:gd name="T33" fmla="*/ 175 h 440"/>
                              <a:gd name="T34" fmla="*/ 0 w 244"/>
                              <a:gd name="T35" fmla="*/ 220 h 440"/>
                              <a:gd name="T36" fmla="*/ 0 w 244"/>
                              <a:gd name="T37" fmla="*/ 220 h 440"/>
                              <a:gd name="T38" fmla="*/ 4 w 244"/>
                              <a:gd name="T39" fmla="*/ 265 h 440"/>
                              <a:gd name="T40" fmla="*/ 14 w 244"/>
                              <a:gd name="T41" fmla="*/ 305 h 440"/>
                              <a:gd name="T42" fmla="*/ 24 w 244"/>
                              <a:gd name="T43" fmla="*/ 340 h 440"/>
                              <a:gd name="T44" fmla="*/ 44 w 244"/>
                              <a:gd name="T45" fmla="*/ 375 h 440"/>
                              <a:gd name="T46" fmla="*/ 69 w 244"/>
                              <a:gd name="T47" fmla="*/ 400 h 440"/>
                              <a:gd name="T48" fmla="*/ 94 w 244"/>
                              <a:gd name="T49" fmla="*/ 420 h 440"/>
                              <a:gd name="T50" fmla="*/ 119 w 244"/>
                              <a:gd name="T51" fmla="*/ 435 h 440"/>
                              <a:gd name="T52" fmla="*/ 149 w 244"/>
                              <a:gd name="T53" fmla="*/ 440 h 440"/>
                              <a:gd name="T54" fmla="*/ 149 w 244"/>
                              <a:gd name="T55" fmla="*/ 440 h 440"/>
                              <a:gd name="T56" fmla="*/ 179 w 244"/>
                              <a:gd name="T57" fmla="*/ 435 h 440"/>
                              <a:gd name="T58" fmla="*/ 199 w 244"/>
                              <a:gd name="T59" fmla="*/ 420 h 440"/>
                              <a:gd name="T60" fmla="*/ 214 w 244"/>
                              <a:gd name="T61" fmla="*/ 400 h 440"/>
                              <a:gd name="T62" fmla="*/ 229 w 244"/>
                              <a:gd name="T63" fmla="*/ 375 h 440"/>
                              <a:gd name="T64" fmla="*/ 234 w 244"/>
                              <a:gd name="T65" fmla="*/ 340 h 440"/>
                              <a:gd name="T66" fmla="*/ 239 w 244"/>
                              <a:gd name="T67" fmla="*/ 305 h 440"/>
                              <a:gd name="T68" fmla="*/ 244 w 244"/>
                              <a:gd name="T69" fmla="*/ 220 h 440"/>
                              <a:gd name="T70" fmla="*/ 244 w 244"/>
                              <a:gd name="T71" fmla="*/ 220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40">
                                <a:moveTo>
                                  <a:pt x="244" y="220"/>
                                </a:moveTo>
                                <a:lnTo>
                                  <a:pt x="244" y="220"/>
                                </a:lnTo>
                                <a:lnTo>
                                  <a:pt x="239" y="135"/>
                                </a:lnTo>
                                <a:lnTo>
                                  <a:pt x="234" y="100"/>
                                </a:lnTo>
                                <a:lnTo>
                                  <a:pt x="229" y="65"/>
                                </a:lnTo>
                                <a:lnTo>
                                  <a:pt x="214" y="40"/>
                                </a:lnTo>
                                <a:lnTo>
                                  <a:pt x="199" y="20"/>
                                </a:lnTo>
                                <a:lnTo>
                                  <a:pt x="179" y="10"/>
                                </a:lnTo>
                                <a:lnTo>
                                  <a:pt x="149" y="0"/>
                                </a:lnTo>
                                <a:lnTo>
                                  <a:pt x="119" y="5"/>
                                </a:lnTo>
                                <a:lnTo>
                                  <a:pt x="94" y="15"/>
                                </a:lnTo>
                                <a:lnTo>
                                  <a:pt x="69" y="35"/>
                                </a:lnTo>
                                <a:lnTo>
                                  <a:pt x="44" y="65"/>
                                </a:lnTo>
                                <a:lnTo>
                                  <a:pt x="24" y="95"/>
                                </a:lnTo>
                                <a:lnTo>
                                  <a:pt x="14" y="135"/>
                                </a:lnTo>
                                <a:lnTo>
                                  <a:pt x="4" y="175"/>
                                </a:lnTo>
                                <a:lnTo>
                                  <a:pt x="0" y="220"/>
                                </a:lnTo>
                                <a:lnTo>
                                  <a:pt x="4" y="265"/>
                                </a:lnTo>
                                <a:lnTo>
                                  <a:pt x="14" y="305"/>
                                </a:lnTo>
                                <a:lnTo>
                                  <a:pt x="24" y="340"/>
                                </a:lnTo>
                                <a:lnTo>
                                  <a:pt x="44" y="375"/>
                                </a:lnTo>
                                <a:lnTo>
                                  <a:pt x="69" y="400"/>
                                </a:lnTo>
                                <a:lnTo>
                                  <a:pt x="94" y="420"/>
                                </a:lnTo>
                                <a:lnTo>
                                  <a:pt x="119" y="435"/>
                                </a:lnTo>
                                <a:lnTo>
                                  <a:pt x="149" y="440"/>
                                </a:lnTo>
                                <a:lnTo>
                                  <a:pt x="179" y="435"/>
                                </a:lnTo>
                                <a:lnTo>
                                  <a:pt x="199" y="420"/>
                                </a:lnTo>
                                <a:lnTo>
                                  <a:pt x="214" y="400"/>
                                </a:lnTo>
                                <a:lnTo>
                                  <a:pt x="229" y="375"/>
                                </a:lnTo>
                                <a:lnTo>
                                  <a:pt x="234" y="340"/>
                                </a:lnTo>
                                <a:lnTo>
                                  <a:pt x="239" y="305"/>
                                </a:lnTo>
                                <a:lnTo>
                                  <a:pt x="244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4238"/>
                        <wps:cNvSpPr>
                          <a:spLocks/>
                        </wps:cNvSpPr>
                        <wps:spPr bwMode="auto">
                          <a:xfrm>
                            <a:off x="469" y="3031"/>
                            <a:ext cx="195" cy="300"/>
                          </a:xfrm>
                          <a:custGeom>
                            <a:avLst/>
                            <a:gdLst>
                              <a:gd name="T0" fmla="*/ 195 w 195"/>
                              <a:gd name="T1" fmla="*/ 150 h 300"/>
                              <a:gd name="T2" fmla="*/ 195 w 195"/>
                              <a:gd name="T3" fmla="*/ 150 h 300"/>
                              <a:gd name="T4" fmla="*/ 195 w 195"/>
                              <a:gd name="T5" fmla="*/ 120 h 300"/>
                              <a:gd name="T6" fmla="*/ 190 w 195"/>
                              <a:gd name="T7" fmla="*/ 90 h 300"/>
                              <a:gd name="T8" fmla="*/ 180 w 195"/>
                              <a:gd name="T9" fmla="*/ 65 h 300"/>
                              <a:gd name="T10" fmla="*/ 170 w 195"/>
                              <a:gd name="T11" fmla="*/ 45 h 300"/>
                              <a:gd name="T12" fmla="*/ 155 w 195"/>
                              <a:gd name="T13" fmla="*/ 25 h 300"/>
                              <a:gd name="T14" fmla="*/ 140 w 195"/>
                              <a:gd name="T15" fmla="*/ 15 h 300"/>
                              <a:gd name="T16" fmla="*/ 120 w 195"/>
                              <a:gd name="T17" fmla="*/ 5 h 300"/>
                              <a:gd name="T18" fmla="*/ 100 w 195"/>
                              <a:gd name="T19" fmla="*/ 0 h 300"/>
                              <a:gd name="T20" fmla="*/ 100 w 195"/>
                              <a:gd name="T21" fmla="*/ 0 h 300"/>
                              <a:gd name="T22" fmla="*/ 80 w 195"/>
                              <a:gd name="T23" fmla="*/ 5 h 300"/>
                              <a:gd name="T24" fmla="*/ 60 w 195"/>
                              <a:gd name="T25" fmla="*/ 10 h 300"/>
                              <a:gd name="T26" fmla="*/ 45 w 195"/>
                              <a:gd name="T27" fmla="*/ 25 h 300"/>
                              <a:gd name="T28" fmla="*/ 30 w 195"/>
                              <a:gd name="T29" fmla="*/ 45 h 300"/>
                              <a:gd name="T30" fmla="*/ 15 w 195"/>
                              <a:gd name="T31" fmla="*/ 65 h 300"/>
                              <a:gd name="T32" fmla="*/ 5 w 195"/>
                              <a:gd name="T33" fmla="*/ 90 h 300"/>
                              <a:gd name="T34" fmla="*/ 0 w 195"/>
                              <a:gd name="T35" fmla="*/ 120 h 300"/>
                              <a:gd name="T36" fmla="*/ 0 w 195"/>
                              <a:gd name="T37" fmla="*/ 150 h 300"/>
                              <a:gd name="T38" fmla="*/ 0 w 195"/>
                              <a:gd name="T39" fmla="*/ 150 h 300"/>
                              <a:gd name="T40" fmla="*/ 0 w 195"/>
                              <a:gd name="T41" fmla="*/ 180 h 300"/>
                              <a:gd name="T42" fmla="*/ 5 w 195"/>
                              <a:gd name="T43" fmla="*/ 210 h 300"/>
                              <a:gd name="T44" fmla="*/ 15 w 195"/>
                              <a:gd name="T45" fmla="*/ 235 h 300"/>
                              <a:gd name="T46" fmla="*/ 30 w 195"/>
                              <a:gd name="T47" fmla="*/ 255 h 300"/>
                              <a:gd name="T48" fmla="*/ 45 w 195"/>
                              <a:gd name="T49" fmla="*/ 275 h 300"/>
                              <a:gd name="T50" fmla="*/ 60 w 195"/>
                              <a:gd name="T51" fmla="*/ 285 h 300"/>
                              <a:gd name="T52" fmla="*/ 80 w 195"/>
                              <a:gd name="T53" fmla="*/ 295 h 300"/>
                              <a:gd name="T54" fmla="*/ 100 w 195"/>
                              <a:gd name="T55" fmla="*/ 300 h 300"/>
                              <a:gd name="T56" fmla="*/ 100 w 195"/>
                              <a:gd name="T57" fmla="*/ 300 h 300"/>
                              <a:gd name="T58" fmla="*/ 120 w 195"/>
                              <a:gd name="T59" fmla="*/ 295 h 300"/>
                              <a:gd name="T60" fmla="*/ 140 w 195"/>
                              <a:gd name="T61" fmla="*/ 290 h 300"/>
                              <a:gd name="T62" fmla="*/ 155 w 195"/>
                              <a:gd name="T63" fmla="*/ 275 h 300"/>
                              <a:gd name="T64" fmla="*/ 170 w 195"/>
                              <a:gd name="T65" fmla="*/ 255 h 300"/>
                              <a:gd name="T66" fmla="*/ 180 w 195"/>
                              <a:gd name="T67" fmla="*/ 235 h 300"/>
                              <a:gd name="T68" fmla="*/ 190 w 195"/>
                              <a:gd name="T69" fmla="*/ 210 h 300"/>
                              <a:gd name="T70" fmla="*/ 195 w 195"/>
                              <a:gd name="T71" fmla="*/ 180 h 300"/>
                              <a:gd name="T72" fmla="*/ 195 w 195"/>
                              <a:gd name="T73" fmla="*/ 150 h 300"/>
                              <a:gd name="T74" fmla="*/ 195 w 195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5" h="300">
                                <a:moveTo>
                                  <a:pt x="195" y="150"/>
                                </a:moveTo>
                                <a:lnTo>
                                  <a:pt x="195" y="150"/>
                                </a:lnTo>
                                <a:lnTo>
                                  <a:pt x="195" y="120"/>
                                </a:lnTo>
                                <a:lnTo>
                                  <a:pt x="190" y="90"/>
                                </a:lnTo>
                                <a:lnTo>
                                  <a:pt x="180" y="65"/>
                                </a:lnTo>
                                <a:lnTo>
                                  <a:pt x="170" y="45"/>
                                </a:lnTo>
                                <a:lnTo>
                                  <a:pt x="155" y="25"/>
                                </a:lnTo>
                                <a:lnTo>
                                  <a:pt x="140" y="15"/>
                                </a:lnTo>
                                <a:lnTo>
                                  <a:pt x="120" y="5"/>
                                </a:lnTo>
                                <a:lnTo>
                                  <a:pt x="100" y="0"/>
                                </a:lnTo>
                                <a:lnTo>
                                  <a:pt x="80" y="5"/>
                                </a:lnTo>
                                <a:lnTo>
                                  <a:pt x="60" y="10"/>
                                </a:lnTo>
                                <a:lnTo>
                                  <a:pt x="45" y="25"/>
                                </a:lnTo>
                                <a:lnTo>
                                  <a:pt x="30" y="45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10"/>
                                </a:lnTo>
                                <a:lnTo>
                                  <a:pt x="15" y="235"/>
                                </a:lnTo>
                                <a:lnTo>
                                  <a:pt x="30" y="255"/>
                                </a:lnTo>
                                <a:lnTo>
                                  <a:pt x="45" y="275"/>
                                </a:lnTo>
                                <a:lnTo>
                                  <a:pt x="60" y="285"/>
                                </a:lnTo>
                                <a:lnTo>
                                  <a:pt x="80" y="295"/>
                                </a:lnTo>
                                <a:lnTo>
                                  <a:pt x="100" y="300"/>
                                </a:lnTo>
                                <a:lnTo>
                                  <a:pt x="120" y="295"/>
                                </a:lnTo>
                                <a:lnTo>
                                  <a:pt x="140" y="290"/>
                                </a:lnTo>
                                <a:lnTo>
                                  <a:pt x="155" y="275"/>
                                </a:lnTo>
                                <a:lnTo>
                                  <a:pt x="170" y="255"/>
                                </a:lnTo>
                                <a:lnTo>
                                  <a:pt x="180" y="235"/>
                                </a:lnTo>
                                <a:lnTo>
                                  <a:pt x="190" y="210"/>
                                </a:lnTo>
                                <a:lnTo>
                                  <a:pt x="195" y="180"/>
                                </a:lnTo>
                                <a:lnTo>
                                  <a:pt x="195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4239"/>
                        <wps:cNvSpPr>
                          <a:spLocks/>
                        </wps:cNvSpPr>
                        <wps:spPr bwMode="auto">
                          <a:xfrm>
                            <a:off x="499" y="3076"/>
                            <a:ext cx="165" cy="210"/>
                          </a:xfrm>
                          <a:custGeom>
                            <a:avLst/>
                            <a:gdLst>
                              <a:gd name="T0" fmla="*/ 165 w 165"/>
                              <a:gd name="T1" fmla="*/ 105 h 210"/>
                              <a:gd name="T2" fmla="*/ 165 w 165"/>
                              <a:gd name="T3" fmla="*/ 105 h 210"/>
                              <a:gd name="T4" fmla="*/ 160 w 165"/>
                              <a:gd name="T5" fmla="*/ 85 h 210"/>
                              <a:gd name="T6" fmla="*/ 155 w 165"/>
                              <a:gd name="T7" fmla="*/ 65 h 210"/>
                              <a:gd name="T8" fmla="*/ 145 w 165"/>
                              <a:gd name="T9" fmla="*/ 45 h 210"/>
                              <a:gd name="T10" fmla="*/ 135 w 165"/>
                              <a:gd name="T11" fmla="*/ 30 h 210"/>
                              <a:gd name="T12" fmla="*/ 120 w 165"/>
                              <a:gd name="T13" fmla="*/ 20 h 210"/>
                              <a:gd name="T14" fmla="*/ 100 w 165"/>
                              <a:gd name="T15" fmla="*/ 10 h 210"/>
                              <a:gd name="T16" fmla="*/ 85 w 165"/>
                              <a:gd name="T17" fmla="*/ 5 h 210"/>
                              <a:gd name="T18" fmla="*/ 70 w 165"/>
                              <a:gd name="T19" fmla="*/ 0 h 210"/>
                              <a:gd name="T20" fmla="*/ 70 w 165"/>
                              <a:gd name="T21" fmla="*/ 0 h 210"/>
                              <a:gd name="T22" fmla="*/ 55 w 165"/>
                              <a:gd name="T23" fmla="*/ 0 h 210"/>
                              <a:gd name="T24" fmla="*/ 45 w 165"/>
                              <a:gd name="T25" fmla="*/ 10 h 210"/>
                              <a:gd name="T26" fmla="*/ 30 w 165"/>
                              <a:gd name="T27" fmla="*/ 15 h 210"/>
                              <a:gd name="T28" fmla="*/ 20 w 165"/>
                              <a:gd name="T29" fmla="*/ 30 h 210"/>
                              <a:gd name="T30" fmla="*/ 5 w 165"/>
                              <a:gd name="T31" fmla="*/ 65 h 210"/>
                              <a:gd name="T32" fmla="*/ 0 w 165"/>
                              <a:gd name="T33" fmla="*/ 105 h 210"/>
                              <a:gd name="T34" fmla="*/ 0 w 165"/>
                              <a:gd name="T35" fmla="*/ 105 h 210"/>
                              <a:gd name="T36" fmla="*/ 5 w 165"/>
                              <a:gd name="T37" fmla="*/ 145 h 210"/>
                              <a:gd name="T38" fmla="*/ 20 w 165"/>
                              <a:gd name="T39" fmla="*/ 180 h 210"/>
                              <a:gd name="T40" fmla="*/ 30 w 165"/>
                              <a:gd name="T41" fmla="*/ 190 h 210"/>
                              <a:gd name="T42" fmla="*/ 45 w 165"/>
                              <a:gd name="T43" fmla="*/ 200 h 210"/>
                              <a:gd name="T44" fmla="*/ 55 w 165"/>
                              <a:gd name="T45" fmla="*/ 205 h 210"/>
                              <a:gd name="T46" fmla="*/ 70 w 165"/>
                              <a:gd name="T47" fmla="*/ 210 h 210"/>
                              <a:gd name="T48" fmla="*/ 70 w 165"/>
                              <a:gd name="T49" fmla="*/ 210 h 210"/>
                              <a:gd name="T50" fmla="*/ 85 w 165"/>
                              <a:gd name="T51" fmla="*/ 210 h 210"/>
                              <a:gd name="T52" fmla="*/ 100 w 165"/>
                              <a:gd name="T53" fmla="*/ 200 h 210"/>
                              <a:gd name="T54" fmla="*/ 120 w 165"/>
                              <a:gd name="T55" fmla="*/ 190 h 210"/>
                              <a:gd name="T56" fmla="*/ 135 w 165"/>
                              <a:gd name="T57" fmla="*/ 180 h 210"/>
                              <a:gd name="T58" fmla="*/ 145 w 165"/>
                              <a:gd name="T59" fmla="*/ 165 h 210"/>
                              <a:gd name="T60" fmla="*/ 155 w 165"/>
                              <a:gd name="T61" fmla="*/ 145 h 210"/>
                              <a:gd name="T62" fmla="*/ 160 w 165"/>
                              <a:gd name="T63" fmla="*/ 125 h 210"/>
                              <a:gd name="T64" fmla="*/ 165 w 165"/>
                              <a:gd name="T65" fmla="*/ 105 h 210"/>
                              <a:gd name="T66" fmla="*/ 165 w 165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5" h="210">
                                <a:moveTo>
                                  <a:pt x="165" y="105"/>
                                </a:moveTo>
                                <a:lnTo>
                                  <a:pt x="165" y="105"/>
                                </a:lnTo>
                                <a:lnTo>
                                  <a:pt x="160" y="85"/>
                                </a:lnTo>
                                <a:lnTo>
                                  <a:pt x="155" y="65"/>
                                </a:lnTo>
                                <a:lnTo>
                                  <a:pt x="145" y="45"/>
                                </a:lnTo>
                                <a:lnTo>
                                  <a:pt x="135" y="30"/>
                                </a:lnTo>
                                <a:lnTo>
                                  <a:pt x="120" y="20"/>
                                </a:lnTo>
                                <a:lnTo>
                                  <a:pt x="100" y="10"/>
                                </a:lnTo>
                                <a:lnTo>
                                  <a:pt x="85" y="5"/>
                                </a:lnTo>
                                <a:lnTo>
                                  <a:pt x="70" y="0"/>
                                </a:lnTo>
                                <a:lnTo>
                                  <a:pt x="55" y="0"/>
                                </a:lnTo>
                                <a:lnTo>
                                  <a:pt x="45" y="10"/>
                                </a:lnTo>
                                <a:lnTo>
                                  <a:pt x="30" y="15"/>
                                </a:lnTo>
                                <a:lnTo>
                                  <a:pt x="20" y="30"/>
                                </a:lnTo>
                                <a:lnTo>
                                  <a:pt x="5" y="65"/>
                                </a:lnTo>
                                <a:lnTo>
                                  <a:pt x="0" y="105"/>
                                </a:lnTo>
                                <a:lnTo>
                                  <a:pt x="5" y="145"/>
                                </a:lnTo>
                                <a:lnTo>
                                  <a:pt x="20" y="180"/>
                                </a:lnTo>
                                <a:lnTo>
                                  <a:pt x="30" y="190"/>
                                </a:lnTo>
                                <a:lnTo>
                                  <a:pt x="45" y="200"/>
                                </a:lnTo>
                                <a:lnTo>
                                  <a:pt x="55" y="205"/>
                                </a:lnTo>
                                <a:lnTo>
                                  <a:pt x="70" y="210"/>
                                </a:lnTo>
                                <a:lnTo>
                                  <a:pt x="85" y="210"/>
                                </a:lnTo>
                                <a:lnTo>
                                  <a:pt x="100" y="200"/>
                                </a:lnTo>
                                <a:lnTo>
                                  <a:pt x="120" y="190"/>
                                </a:lnTo>
                                <a:lnTo>
                                  <a:pt x="135" y="180"/>
                                </a:lnTo>
                                <a:lnTo>
                                  <a:pt x="145" y="165"/>
                                </a:lnTo>
                                <a:lnTo>
                                  <a:pt x="155" y="145"/>
                                </a:lnTo>
                                <a:lnTo>
                                  <a:pt x="160" y="125"/>
                                </a:lnTo>
                                <a:lnTo>
                                  <a:pt x="165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4240"/>
                        <wps:cNvSpPr>
                          <a:spLocks/>
                        </wps:cNvSpPr>
                        <wps:spPr bwMode="auto">
                          <a:xfrm>
                            <a:off x="519" y="3106"/>
                            <a:ext cx="145" cy="150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5 h 150"/>
                              <a:gd name="T2" fmla="*/ 145 w 145"/>
                              <a:gd name="T3" fmla="*/ 75 h 150"/>
                              <a:gd name="T4" fmla="*/ 140 w 145"/>
                              <a:gd name="T5" fmla="*/ 60 h 150"/>
                              <a:gd name="T6" fmla="*/ 135 w 145"/>
                              <a:gd name="T7" fmla="*/ 45 h 150"/>
                              <a:gd name="T8" fmla="*/ 120 w 145"/>
                              <a:gd name="T9" fmla="*/ 35 h 150"/>
                              <a:gd name="T10" fmla="*/ 110 w 145"/>
                              <a:gd name="T11" fmla="*/ 25 h 150"/>
                              <a:gd name="T12" fmla="*/ 75 w 145"/>
                              <a:gd name="T13" fmla="*/ 10 h 150"/>
                              <a:gd name="T14" fmla="*/ 50 w 145"/>
                              <a:gd name="T15" fmla="*/ 0 h 150"/>
                              <a:gd name="T16" fmla="*/ 50 w 145"/>
                              <a:gd name="T17" fmla="*/ 0 h 150"/>
                              <a:gd name="T18" fmla="*/ 40 w 145"/>
                              <a:gd name="T19" fmla="*/ 5 h 150"/>
                              <a:gd name="T20" fmla="*/ 30 w 145"/>
                              <a:gd name="T21" fmla="*/ 5 h 150"/>
                              <a:gd name="T22" fmla="*/ 15 w 145"/>
                              <a:gd name="T23" fmla="*/ 20 h 150"/>
                              <a:gd name="T24" fmla="*/ 5 w 145"/>
                              <a:gd name="T25" fmla="*/ 45 h 150"/>
                              <a:gd name="T26" fmla="*/ 0 w 145"/>
                              <a:gd name="T27" fmla="*/ 75 h 150"/>
                              <a:gd name="T28" fmla="*/ 0 w 145"/>
                              <a:gd name="T29" fmla="*/ 75 h 150"/>
                              <a:gd name="T30" fmla="*/ 5 w 145"/>
                              <a:gd name="T31" fmla="*/ 105 h 150"/>
                              <a:gd name="T32" fmla="*/ 15 w 145"/>
                              <a:gd name="T33" fmla="*/ 125 h 150"/>
                              <a:gd name="T34" fmla="*/ 30 w 145"/>
                              <a:gd name="T35" fmla="*/ 140 h 150"/>
                              <a:gd name="T36" fmla="*/ 50 w 145"/>
                              <a:gd name="T37" fmla="*/ 150 h 150"/>
                              <a:gd name="T38" fmla="*/ 50 w 145"/>
                              <a:gd name="T39" fmla="*/ 150 h 150"/>
                              <a:gd name="T40" fmla="*/ 75 w 145"/>
                              <a:gd name="T41" fmla="*/ 145 h 150"/>
                              <a:gd name="T42" fmla="*/ 105 w 145"/>
                              <a:gd name="T43" fmla="*/ 130 h 150"/>
                              <a:gd name="T44" fmla="*/ 120 w 145"/>
                              <a:gd name="T45" fmla="*/ 120 h 150"/>
                              <a:gd name="T46" fmla="*/ 135 w 145"/>
                              <a:gd name="T47" fmla="*/ 105 h 150"/>
                              <a:gd name="T48" fmla="*/ 140 w 145"/>
                              <a:gd name="T49" fmla="*/ 90 h 150"/>
                              <a:gd name="T50" fmla="*/ 145 w 145"/>
                              <a:gd name="T51" fmla="*/ 75 h 150"/>
                              <a:gd name="T52" fmla="*/ 145 w 145"/>
                              <a:gd name="T53" fmla="*/ 75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50">
                                <a:moveTo>
                                  <a:pt x="145" y="75"/>
                                </a:moveTo>
                                <a:lnTo>
                                  <a:pt x="145" y="75"/>
                                </a:lnTo>
                                <a:lnTo>
                                  <a:pt x="140" y="60"/>
                                </a:lnTo>
                                <a:lnTo>
                                  <a:pt x="135" y="45"/>
                                </a:lnTo>
                                <a:lnTo>
                                  <a:pt x="120" y="35"/>
                                </a:lnTo>
                                <a:lnTo>
                                  <a:pt x="110" y="25"/>
                                </a:lnTo>
                                <a:lnTo>
                                  <a:pt x="75" y="10"/>
                                </a:lnTo>
                                <a:lnTo>
                                  <a:pt x="50" y="0"/>
                                </a:lnTo>
                                <a:lnTo>
                                  <a:pt x="40" y="5"/>
                                </a:lnTo>
                                <a:lnTo>
                                  <a:pt x="30" y="5"/>
                                </a:lnTo>
                                <a:lnTo>
                                  <a:pt x="15" y="20"/>
                                </a:lnTo>
                                <a:lnTo>
                                  <a:pt x="5" y="45"/>
                                </a:lnTo>
                                <a:lnTo>
                                  <a:pt x="0" y="75"/>
                                </a:lnTo>
                                <a:lnTo>
                                  <a:pt x="5" y="105"/>
                                </a:lnTo>
                                <a:lnTo>
                                  <a:pt x="15" y="125"/>
                                </a:lnTo>
                                <a:lnTo>
                                  <a:pt x="30" y="140"/>
                                </a:lnTo>
                                <a:lnTo>
                                  <a:pt x="50" y="150"/>
                                </a:lnTo>
                                <a:lnTo>
                                  <a:pt x="75" y="145"/>
                                </a:lnTo>
                                <a:lnTo>
                                  <a:pt x="105" y="130"/>
                                </a:lnTo>
                                <a:lnTo>
                                  <a:pt x="120" y="120"/>
                                </a:lnTo>
                                <a:lnTo>
                                  <a:pt x="135" y="105"/>
                                </a:lnTo>
                                <a:lnTo>
                                  <a:pt x="140" y="90"/>
                                </a:lnTo>
                                <a:lnTo>
                                  <a:pt x="145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4241"/>
                        <wps:cNvSpPr>
                          <a:spLocks/>
                        </wps:cNvSpPr>
                        <wps:spPr bwMode="auto">
                          <a:xfrm>
                            <a:off x="664" y="2926"/>
                            <a:ext cx="20" cy="515"/>
                          </a:xfrm>
                          <a:custGeom>
                            <a:avLst/>
                            <a:gdLst>
                              <a:gd name="T0" fmla="*/ 0 w 20"/>
                              <a:gd name="T1" fmla="*/ 515 h 515"/>
                              <a:gd name="T2" fmla="*/ 0 w 20"/>
                              <a:gd name="T3" fmla="*/ 515 h 515"/>
                              <a:gd name="T4" fmla="*/ 10 w 20"/>
                              <a:gd name="T5" fmla="*/ 490 h 515"/>
                              <a:gd name="T6" fmla="*/ 20 w 20"/>
                              <a:gd name="T7" fmla="*/ 445 h 515"/>
                              <a:gd name="T8" fmla="*/ 20 w 20"/>
                              <a:gd name="T9" fmla="*/ 410 h 515"/>
                              <a:gd name="T10" fmla="*/ 20 w 20"/>
                              <a:gd name="T11" fmla="*/ 365 h 515"/>
                              <a:gd name="T12" fmla="*/ 10 w 20"/>
                              <a:gd name="T13" fmla="*/ 315 h 515"/>
                              <a:gd name="T14" fmla="*/ 0 w 20"/>
                              <a:gd name="T15" fmla="*/ 255 h 515"/>
                              <a:gd name="T16" fmla="*/ 0 w 20"/>
                              <a:gd name="T17" fmla="*/ 255 h 515"/>
                              <a:gd name="T18" fmla="*/ 0 w 20"/>
                              <a:gd name="T19" fmla="*/ 255 h 515"/>
                              <a:gd name="T20" fmla="*/ 10 w 20"/>
                              <a:gd name="T21" fmla="*/ 195 h 515"/>
                              <a:gd name="T22" fmla="*/ 15 w 20"/>
                              <a:gd name="T23" fmla="*/ 145 h 515"/>
                              <a:gd name="T24" fmla="*/ 20 w 20"/>
                              <a:gd name="T25" fmla="*/ 105 h 515"/>
                              <a:gd name="T26" fmla="*/ 20 w 20"/>
                              <a:gd name="T27" fmla="*/ 70 h 515"/>
                              <a:gd name="T28" fmla="*/ 10 w 20"/>
                              <a:gd name="T29" fmla="*/ 25 h 515"/>
                              <a:gd name="T30" fmla="*/ 0 w 20"/>
                              <a:gd name="T31" fmla="*/ 0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5">
                                <a:moveTo>
                                  <a:pt x="0" y="515"/>
                                </a:moveTo>
                                <a:lnTo>
                                  <a:pt x="0" y="515"/>
                                </a:lnTo>
                                <a:lnTo>
                                  <a:pt x="10" y="490"/>
                                </a:lnTo>
                                <a:lnTo>
                                  <a:pt x="20" y="445"/>
                                </a:lnTo>
                                <a:lnTo>
                                  <a:pt x="20" y="410"/>
                                </a:lnTo>
                                <a:lnTo>
                                  <a:pt x="20" y="365"/>
                                </a:lnTo>
                                <a:lnTo>
                                  <a:pt x="10" y="315"/>
                                </a:lnTo>
                                <a:lnTo>
                                  <a:pt x="0" y="255"/>
                                </a:lnTo>
                                <a:lnTo>
                                  <a:pt x="10" y="195"/>
                                </a:lnTo>
                                <a:lnTo>
                                  <a:pt x="15" y="145"/>
                                </a:lnTo>
                                <a:lnTo>
                                  <a:pt x="20" y="105"/>
                                </a:lnTo>
                                <a:lnTo>
                                  <a:pt x="20" y="70"/>
                                </a:lnTo>
                                <a:lnTo>
                                  <a:pt x="10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4242"/>
                        <wps:cNvSpPr>
                          <a:spLocks/>
                        </wps:cNvSpPr>
                        <wps:spPr bwMode="auto">
                          <a:xfrm>
                            <a:off x="664" y="2926"/>
                            <a:ext cx="45" cy="515"/>
                          </a:xfrm>
                          <a:custGeom>
                            <a:avLst/>
                            <a:gdLst>
                              <a:gd name="T0" fmla="*/ 0 w 45"/>
                              <a:gd name="T1" fmla="*/ 515 h 515"/>
                              <a:gd name="T2" fmla="*/ 0 w 45"/>
                              <a:gd name="T3" fmla="*/ 515 h 515"/>
                              <a:gd name="T4" fmla="*/ 15 w 45"/>
                              <a:gd name="T5" fmla="*/ 470 h 515"/>
                              <a:gd name="T6" fmla="*/ 25 w 45"/>
                              <a:gd name="T7" fmla="*/ 425 h 515"/>
                              <a:gd name="T8" fmla="*/ 35 w 45"/>
                              <a:gd name="T9" fmla="*/ 360 h 515"/>
                              <a:gd name="T10" fmla="*/ 45 w 45"/>
                              <a:gd name="T11" fmla="*/ 285 h 515"/>
                              <a:gd name="T12" fmla="*/ 40 w 45"/>
                              <a:gd name="T13" fmla="*/ 195 h 515"/>
                              <a:gd name="T14" fmla="*/ 35 w 45"/>
                              <a:gd name="T15" fmla="*/ 150 h 515"/>
                              <a:gd name="T16" fmla="*/ 30 w 45"/>
                              <a:gd name="T17" fmla="*/ 100 h 515"/>
                              <a:gd name="T18" fmla="*/ 15 w 45"/>
                              <a:gd name="T19" fmla="*/ 50 h 515"/>
                              <a:gd name="T20" fmla="*/ 0 w 45"/>
                              <a:gd name="T21" fmla="*/ 0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5">
                                <a:moveTo>
                                  <a:pt x="0" y="515"/>
                                </a:moveTo>
                                <a:lnTo>
                                  <a:pt x="0" y="515"/>
                                </a:lnTo>
                                <a:lnTo>
                                  <a:pt x="15" y="470"/>
                                </a:lnTo>
                                <a:lnTo>
                                  <a:pt x="25" y="425"/>
                                </a:lnTo>
                                <a:lnTo>
                                  <a:pt x="35" y="360"/>
                                </a:lnTo>
                                <a:lnTo>
                                  <a:pt x="45" y="285"/>
                                </a:lnTo>
                                <a:lnTo>
                                  <a:pt x="40" y="195"/>
                                </a:lnTo>
                                <a:lnTo>
                                  <a:pt x="35" y="150"/>
                                </a:lnTo>
                                <a:lnTo>
                                  <a:pt x="30" y="100"/>
                                </a:lnTo>
                                <a:lnTo>
                                  <a:pt x="15" y="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Line 4243"/>
                        <wps:cNvCnPr/>
                        <wps:spPr bwMode="auto">
                          <a:xfrm flipV="1">
                            <a:off x="759" y="2921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4244"/>
                        <wps:cNvCnPr/>
                        <wps:spPr bwMode="auto">
                          <a:xfrm flipV="1">
                            <a:off x="789" y="2921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Freeform 4245"/>
                        <wps:cNvSpPr>
                          <a:spLocks/>
                        </wps:cNvSpPr>
                        <wps:spPr bwMode="auto">
                          <a:xfrm>
                            <a:off x="415" y="2401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0 h 50"/>
                              <a:gd name="T2" fmla="*/ 249 w 249"/>
                              <a:gd name="T3" fmla="*/ 10 h 50"/>
                              <a:gd name="T4" fmla="*/ 239 w 249"/>
                              <a:gd name="T5" fmla="*/ 20 h 50"/>
                              <a:gd name="T6" fmla="*/ 224 w 249"/>
                              <a:gd name="T7" fmla="*/ 30 h 50"/>
                              <a:gd name="T8" fmla="*/ 199 w 249"/>
                              <a:gd name="T9" fmla="*/ 45 h 50"/>
                              <a:gd name="T10" fmla="*/ 169 w 249"/>
                              <a:gd name="T11" fmla="*/ 45 h 50"/>
                              <a:gd name="T12" fmla="*/ 139 w 249"/>
                              <a:gd name="T13" fmla="*/ 40 h 50"/>
                              <a:gd name="T14" fmla="*/ 114 w 249"/>
                              <a:gd name="T15" fmla="*/ 35 h 50"/>
                              <a:gd name="T16" fmla="*/ 94 w 249"/>
                              <a:gd name="T17" fmla="*/ 20 h 50"/>
                              <a:gd name="T18" fmla="*/ 64 w 249"/>
                              <a:gd name="T19" fmla="*/ 0 h 50"/>
                              <a:gd name="T20" fmla="*/ 64 w 249"/>
                              <a:gd name="T21" fmla="*/ 0 h 50"/>
                              <a:gd name="T22" fmla="*/ 59 w 249"/>
                              <a:gd name="T23" fmla="*/ 0 h 50"/>
                              <a:gd name="T24" fmla="*/ 49 w 249"/>
                              <a:gd name="T25" fmla="*/ 0 h 50"/>
                              <a:gd name="T26" fmla="*/ 34 w 249"/>
                              <a:gd name="T27" fmla="*/ 20 h 50"/>
                              <a:gd name="T28" fmla="*/ 14 w 249"/>
                              <a:gd name="T29" fmla="*/ 50 h 50"/>
                              <a:gd name="T30" fmla="*/ 0 w 249"/>
                              <a:gd name="T3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10"/>
                                </a:moveTo>
                                <a:lnTo>
                                  <a:pt x="249" y="10"/>
                                </a:lnTo>
                                <a:lnTo>
                                  <a:pt x="239" y="20"/>
                                </a:lnTo>
                                <a:lnTo>
                                  <a:pt x="224" y="30"/>
                                </a:lnTo>
                                <a:lnTo>
                                  <a:pt x="199" y="45"/>
                                </a:lnTo>
                                <a:lnTo>
                                  <a:pt x="169" y="45"/>
                                </a:lnTo>
                                <a:lnTo>
                                  <a:pt x="139" y="40"/>
                                </a:lnTo>
                                <a:lnTo>
                                  <a:pt x="114" y="35"/>
                                </a:lnTo>
                                <a:lnTo>
                                  <a:pt x="94" y="20"/>
                                </a:lnTo>
                                <a:lnTo>
                                  <a:pt x="64" y="0"/>
                                </a:lnTo>
                                <a:lnTo>
                                  <a:pt x="59" y="0"/>
                                </a:lnTo>
                                <a:lnTo>
                                  <a:pt x="49" y="0"/>
                                </a:lnTo>
                                <a:lnTo>
                                  <a:pt x="34" y="20"/>
                                </a:lnTo>
                                <a:lnTo>
                                  <a:pt x="14" y="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4246"/>
                        <wps:cNvSpPr>
                          <a:spLocks/>
                        </wps:cNvSpPr>
                        <wps:spPr bwMode="auto">
                          <a:xfrm>
                            <a:off x="415" y="2871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50 h 50"/>
                              <a:gd name="T2" fmla="*/ 249 w 249"/>
                              <a:gd name="T3" fmla="*/ 50 h 50"/>
                              <a:gd name="T4" fmla="*/ 224 w 249"/>
                              <a:gd name="T5" fmla="*/ 25 h 50"/>
                              <a:gd name="T6" fmla="*/ 199 w 249"/>
                              <a:gd name="T7" fmla="*/ 15 h 50"/>
                              <a:gd name="T8" fmla="*/ 169 w 249"/>
                              <a:gd name="T9" fmla="*/ 10 h 50"/>
                              <a:gd name="T10" fmla="*/ 139 w 249"/>
                              <a:gd name="T11" fmla="*/ 10 h 50"/>
                              <a:gd name="T12" fmla="*/ 114 w 249"/>
                              <a:gd name="T13" fmla="*/ 20 h 50"/>
                              <a:gd name="T14" fmla="*/ 94 w 249"/>
                              <a:gd name="T15" fmla="*/ 30 h 50"/>
                              <a:gd name="T16" fmla="*/ 64 w 249"/>
                              <a:gd name="T17" fmla="*/ 50 h 50"/>
                              <a:gd name="T18" fmla="*/ 64 w 249"/>
                              <a:gd name="T19" fmla="*/ 50 h 50"/>
                              <a:gd name="T20" fmla="*/ 59 w 249"/>
                              <a:gd name="T21" fmla="*/ 50 h 50"/>
                              <a:gd name="T22" fmla="*/ 54 w 249"/>
                              <a:gd name="T23" fmla="*/ 50 h 50"/>
                              <a:gd name="T24" fmla="*/ 34 w 249"/>
                              <a:gd name="T25" fmla="*/ 30 h 50"/>
                              <a:gd name="T26" fmla="*/ 14 w 249"/>
                              <a:gd name="T27" fmla="*/ 0 h 50"/>
                              <a:gd name="T28" fmla="*/ 0 w 249"/>
                              <a:gd name="T2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50"/>
                                </a:moveTo>
                                <a:lnTo>
                                  <a:pt x="249" y="50"/>
                                </a:lnTo>
                                <a:lnTo>
                                  <a:pt x="224" y="25"/>
                                </a:lnTo>
                                <a:lnTo>
                                  <a:pt x="199" y="15"/>
                                </a:lnTo>
                                <a:lnTo>
                                  <a:pt x="169" y="10"/>
                                </a:lnTo>
                                <a:lnTo>
                                  <a:pt x="139" y="10"/>
                                </a:lnTo>
                                <a:lnTo>
                                  <a:pt x="114" y="20"/>
                                </a:lnTo>
                                <a:lnTo>
                                  <a:pt x="94" y="30"/>
                                </a:lnTo>
                                <a:lnTo>
                                  <a:pt x="64" y="50"/>
                                </a:lnTo>
                                <a:lnTo>
                                  <a:pt x="59" y="50"/>
                                </a:lnTo>
                                <a:lnTo>
                                  <a:pt x="54" y="50"/>
                                </a:lnTo>
                                <a:lnTo>
                                  <a:pt x="34" y="30"/>
                                </a:lnTo>
                                <a:lnTo>
                                  <a:pt x="14" y="0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4247"/>
                        <wps:cNvSpPr>
                          <a:spLocks/>
                        </wps:cNvSpPr>
                        <wps:spPr bwMode="auto">
                          <a:xfrm>
                            <a:off x="420" y="2446"/>
                            <a:ext cx="244" cy="435"/>
                          </a:xfrm>
                          <a:custGeom>
                            <a:avLst/>
                            <a:gdLst>
                              <a:gd name="T0" fmla="*/ 244 w 244"/>
                              <a:gd name="T1" fmla="*/ 215 h 435"/>
                              <a:gd name="T2" fmla="*/ 244 w 244"/>
                              <a:gd name="T3" fmla="*/ 215 h 435"/>
                              <a:gd name="T4" fmla="*/ 239 w 244"/>
                              <a:gd name="T5" fmla="*/ 130 h 435"/>
                              <a:gd name="T6" fmla="*/ 234 w 244"/>
                              <a:gd name="T7" fmla="*/ 95 h 435"/>
                              <a:gd name="T8" fmla="*/ 229 w 244"/>
                              <a:gd name="T9" fmla="*/ 65 h 435"/>
                              <a:gd name="T10" fmla="*/ 214 w 244"/>
                              <a:gd name="T11" fmla="*/ 35 h 435"/>
                              <a:gd name="T12" fmla="*/ 199 w 244"/>
                              <a:gd name="T13" fmla="*/ 15 h 435"/>
                              <a:gd name="T14" fmla="*/ 179 w 244"/>
                              <a:gd name="T15" fmla="*/ 5 h 435"/>
                              <a:gd name="T16" fmla="*/ 149 w 244"/>
                              <a:gd name="T17" fmla="*/ 0 h 435"/>
                              <a:gd name="T18" fmla="*/ 149 w 244"/>
                              <a:gd name="T19" fmla="*/ 0 h 435"/>
                              <a:gd name="T20" fmla="*/ 119 w 244"/>
                              <a:gd name="T21" fmla="*/ 0 h 435"/>
                              <a:gd name="T22" fmla="*/ 94 w 244"/>
                              <a:gd name="T23" fmla="*/ 15 h 435"/>
                              <a:gd name="T24" fmla="*/ 69 w 244"/>
                              <a:gd name="T25" fmla="*/ 35 h 435"/>
                              <a:gd name="T26" fmla="*/ 44 w 244"/>
                              <a:gd name="T27" fmla="*/ 60 h 435"/>
                              <a:gd name="T28" fmla="*/ 24 w 244"/>
                              <a:gd name="T29" fmla="*/ 95 h 435"/>
                              <a:gd name="T30" fmla="*/ 14 w 244"/>
                              <a:gd name="T31" fmla="*/ 130 h 435"/>
                              <a:gd name="T32" fmla="*/ 4 w 244"/>
                              <a:gd name="T33" fmla="*/ 170 h 435"/>
                              <a:gd name="T34" fmla="*/ 0 w 244"/>
                              <a:gd name="T35" fmla="*/ 215 h 435"/>
                              <a:gd name="T36" fmla="*/ 0 w 244"/>
                              <a:gd name="T37" fmla="*/ 215 h 435"/>
                              <a:gd name="T38" fmla="*/ 4 w 244"/>
                              <a:gd name="T39" fmla="*/ 260 h 435"/>
                              <a:gd name="T40" fmla="*/ 14 w 244"/>
                              <a:gd name="T41" fmla="*/ 300 h 435"/>
                              <a:gd name="T42" fmla="*/ 24 w 244"/>
                              <a:gd name="T43" fmla="*/ 340 h 435"/>
                              <a:gd name="T44" fmla="*/ 44 w 244"/>
                              <a:gd name="T45" fmla="*/ 370 h 435"/>
                              <a:gd name="T46" fmla="*/ 69 w 244"/>
                              <a:gd name="T47" fmla="*/ 395 h 435"/>
                              <a:gd name="T48" fmla="*/ 94 w 244"/>
                              <a:gd name="T49" fmla="*/ 415 h 435"/>
                              <a:gd name="T50" fmla="*/ 119 w 244"/>
                              <a:gd name="T51" fmla="*/ 430 h 435"/>
                              <a:gd name="T52" fmla="*/ 149 w 244"/>
                              <a:gd name="T53" fmla="*/ 435 h 435"/>
                              <a:gd name="T54" fmla="*/ 149 w 244"/>
                              <a:gd name="T55" fmla="*/ 435 h 435"/>
                              <a:gd name="T56" fmla="*/ 179 w 244"/>
                              <a:gd name="T57" fmla="*/ 430 h 435"/>
                              <a:gd name="T58" fmla="*/ 199 w 244"/>
                              <a:gd name="T59" fmla="*/ 420 h 435"/>
                              <a:gd name="T60" fmla="*/ 214 w 244"/>
                              <a:gd name="T61" fmla="*/ 400 h 435"/>
                              <a:gd name="T62" fmla="*/ 229 w 244"/>
                              <a:gd name="T63" fmla="*/ 370 h 435"/>
                              <a:gd name="T64" fmla="*/ 234 w 244"/>
                              <a:gd name="T65" fmla="*/ 340 h 435"/>
                              <a:gd name="T66" fmla="*/ 239 w 244"/>
                              <a:gd name="T67" fmla="*/ 300 h 435"/>
                              <a:gd name="T68" fmla="*/ 244 w 244"/>
                              <a:gd name="T69" fmla="*/ 215 h 435"/>
                              <a:gd name="T70" fmla="*/ 244 w 244"/>
                              <a:gd name="T71" fmla="*/ 215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244" y="215"/>
                                </a:moveTo>
                                <a:lnTo>
                                  <a:pt x="244" y="215"/>
                                </a:lnTo>
                                <a:lnTo>
                                  <a:pt x="239" y="130"/>
                                </a:lnTo>
                                <a:lnTo>
                                  <a:pt x="234" y="95"/>
                                </a:lnTo>
                                <a:lnTo>
                                  <a:pt x="229" y="65"/>
                                </a:lnTo>
                                <a:lnTo>
                                  <a:pt x="214" y="35"/>
                                </a:lnTo>
                                <a:lnTo>
                                  <a:pt x="199" y="15"/>
                                </a:lnTo>
                                <a:lnTo>
                                  <a:pt x="179" y="5"/>
                                </a:lnTo>
                                <a:lnTo>
                                  <a:pt x="149" y="0"/>
                                </a:lnTo>
                                <a:lnTo>
                                  <a:pt x="119" y="0"/>
                                </a:lnTo>
                                <a:lnTo>
                                  <a:pt x="94" y="15"/>
                                </a:lnTo>
                                <a:lnTo>
                                  <a:pt x="69" y="35"/>
                                </a:lnTo>
                                <a:lnTo>
                                  <a:pt x="44" y="60"/>
                                </a:lnTo>
                                <a:lnTo>
                                  <a:pt x="24" y="95"/>
                                </a:lnTo>
                                <a:lnTo>
                                  <a:pt x="14" y="130"/>
                                </a:lnTo>
                                <a:lnTo>
                                  <a:pt x="4" y="170"/>
                                </a:lnTo>
                                <a:lnTo>
                                  <a:pt x="0" y="215"/>
                                </a:lnTo>
                                <a:lnTo>
                                  <a:pt x="4" y="260"/>
                                </a:lnTo>
                                <a:lnTo>
                                  <a:pt x="14" y="300"/>
                                </a:lnTo>
                                <a:lnTo>
                                  <a:pt x="24" y="340"/>
                                </a:lnTo>
                                <a:lnTo>
                                  <a:pt x="44" y="370"/>
                                </a:lnTo>
                                <a:lnTo>
                                  <a:pt x="69" y="395"/>
                                </a:lnTo>
                                <a:lnTo>
                                  <a:pt x="94" y="415"/>
                                </a:lnTo>
                                <a:lnTo>
                                  <a:pt x="119" y="430"/>
                                </a:lnTo>
                                <a:lnTo>
                                  <a:pt x="149" y="435"/>
                                </a:lnTo>
                                <a:lnTo>
                                  <a:pt x="179" y="430"/>
                                </a:lnTo>
                                <a:lnTo>
                                  <a:pt x="199" y="420"/>
                                </a:lnTo>
                                <a:lnTo>
                                  <a:pt x="214" y="400"/>
                                </a:lnTo>
                                <a:lnTo>
                                  <a:pt x="229" y="370"/>
                                </a:lnTo>
                                <a:lnTo>
                                  <a:pt x="234" y="340"/>
                                </a:lnTo>
                                <a:lnTo>
                                  <a:pt x="239" y="300"/>
                                </a:lnTo>
                                <a:lnTo>
                                  <a:pt x="244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4248"/>
                        <wps:cNvSpPr>
                          <a:spLocks/>
                        </wps:cNvSpPr>
                        <wps:spPr bwMode="auto">
                          <a:xfrm>
                            <a:off x="469" y="2511"/>
                            <a:ext cx="195" cy="300"/>
                          </a:xfrm>
                          <a:custGeom>
                            <a:avLst/>
                            <a:gdLst>
                              <a:gd name="T0" fmla="*/ 195 w 195"/>
                              <a:gd name="T1" fmla="*/ 150 h 300"/>
                              <a:gd name="T2" fmla="*/ 195 w 195"/>
                              <a:gd name="T3" fmla="*/ 150 h 300"/>
                              <a:gd name="T4" fmla="*/ 195 w 195"/>
                              <a:gd name="T5" fmla="*/ 120 h 300"/>
                              <a:gd name="T6" fmla="*/ 190 w 195"/>
                              <a:gd name="T7" fmla="*/ 95 h 300"/>
                              <a:gd name="T8" fmla="*/ 180 w 195"/>
                              <a:gd name="T9" fmla="*/ 70 h 300"/>
                              <a:gd name="T10" fmla="*/ 170 w 195"/>
                              <a:gd name="T11" fmla="*/ 45 h 300"/>
                              <a:gd name="T12" fmla="*/ 155 w 195"/>
                              <a:gd name="T13" fmla="*/ 30 h 300"/>
                              <a:gd name="T14" fmla="*/ 140 w 195"/>
                              <a:gd name="T15" fmla="*/ 15 h 300"/>
                              <a:gd name="T16" fmla="*/ 120 w 195"/>
                              <a:gd name="T17" fmla="*/ 5 h 300"/>
                              <a:gd name="T18" fmla="*/ 100 w 195"/>
                              <a:gd name="T19" fmla="*/ 0 h 300"/>
                              <a:gd name="T20" fmla="*/ 100 w 195"/>
                              <a:gd name="T21" fmla="*/ 0 h 300"/>
                              <a:gd name="T22" fmla="*/ 80 w 195"/>
                              <a:gd name="T23" fmla="*/ 5 h 300"/>
                              <a:gd name="T24" fmla="*/ 60 w 195"/>
                              <a:gd name="T25" fmla="*/ 10 h 300"/>
                              <a:gd name="T26" fmla="*/ 45 w 195"/>
                              <a:gd name="T27" fmla="*/ 25 h 300"/>
                              <a:gd name="T28" fmla="*/ 30 w 195"/>
                              <a:gd name="T29" fmla="*/ 45 h 300"/>
                              <a:gd name="T30" fmla="*/ 15 w 195"/>
                              <a:gd name="T31" fmla="*/ 65 h 300"/>
                              <a:gd name="T32" fmla="*/ 5 w 195"/>
                              <a:gd name="T33" fmla="*/ 90 h 300"/>
                              <a:gd name="T34" fmla="*/ 0 w 195"/>
                              <a:gd name="T35" fmla="*/ 120 h 300"/>
                              <a:gd name="T36" fmla="*/ 0 w 195"/>
                              <a:gd name="T37" fmla="*/ 150 h 300"/>
                              <a:gd name="T38" fmla="*/ 0 w 195"/>
                              <a:gd name="T39" fmla="*/ 150 h 300"/>
                              <a:gd name="T40" fmla="*/ 0 w 195"/>
                              <a:gd name="T41" fmla="*/ 180 h 300"/>
                              <a:gd name="T42" fmla="*/ 5 w 195"/>
                              <a:gd name="T43" fmla="*/ 210 h 300"/>
                              <a:gd name="T44" fmla="*/ 15 w 195"/>
                              <a:gd name="T45" fmla="*/ 235 h 300"/>
                              <a:gd name="T46" fmla="*/ 30 w 195"/>
                              <a:gd name="T47" fmla="*/ 255 h 300"/>
                              <a:gd name="T48" fmla="*/ 45 w 195"/>
                              <a:gd name="T49" fmla="*/ 275 h 300"/>
                              <a:gd name="T50" fmla="*/ 60 w 195"/>
                              <a:gd name="T51" fmla="*/ 290 h 300"/>
                              <a:gd name="T52" fmla="*/ 80 w 195"/>
                              <a:gd name="T53" fmla="*/ 295 h 300"/>
                              <a:gd name="T54" fmla="*/ 100 w 195"/>
                              <a:gd name="T55" fmla="*/ 300 h 300"/>
                              <a:gd name="T56" fmla="*/ 100 w 195"/>
                              <a:gd name="T57" fmla="*/ 300 h 300"/>
                              <a:gd name="T58" fmla="*/ 120 w 195"/>
                              <a:gd name="T59" fmla="*/ 300 h 300"/>
                              <a:gd name="T60" fmla="*/ 140 w 195"/>
                              <a:gd name="T61" fmla="*/ 290 h 300"/>
                              <a:gd name="T62" fmla="*/ 155 w 195"/>
                              <a:gd name="T63" fmla="*/ 275 h 300"/>
                              <a:gd name="T64" fmla="*/ 170 w 195"/>
                              <a:gd name="T65" fmla="*/ 255 h 300"/>
                              <a:gd name="T66" fmla="*/ 180 w 195"/>
                              <a:gd name="T67" fmla="*/ 235 h 300"/>
                              <a:gd name="T68" fmla="*/ 190 w 195"/>
                              <a:gd name="T69" fmla="*/ 210 h 300"/>
                              <a:gd name="T70" fmla="*/ 195 w 195"/>
                              <a:gd name="T71" fmla="*/ 180 h 300"/>
                              <a:gd name="T72" fmla="*/ 195 w 195"/>
                              <a:gd name="T73" fmla="*/ 150 h 300"/>
                              <a:gd name="T74" fmla="*/ 195 w 195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5" h="300">
                                <a:moveTo>
                                  <a:pt x="195" y="150"/>
                                </a:moveTo>
                                <a:lnTo>
                                  <a:pt x="195" y="150"/>
                                </a:lnTo>
                                <a:lnTo>
                                  <a:pt x="195" y="120"/>
                                </a:lnTo>
                                <a:lnTo>
                                  <a:pt x="190" y="95"/>
                                </a:lnTo>
                                <a:lnTo>
                                  <a:pt x="180" y="70"/>
                                </a:lnTo>
                                <a:lnTo>
                                  <a:pt x="170" y="45"/>
                                </a:lnTo>
                                <a:lnTo>
                                  <a:pt x="155" y="30"/>
                                </a:lnTo>
                                <a:lnTo>
                                  <a:pt x="140" y="15"/>
                                </a:lnTo>
                                <a:lnTo>
                                  <a:pt x="120" y="5"/>
                                </a:lnTo>
                                <a:lnTo>
                                  <a:pt x="100" y="0"/>
                                </a:lnTo>
                                <a:lnTo>
                                  <a:pt x="80" y="5"/>
                                </a:lnTo>
                                <a:lnTo>
                                  <a:pt x="60" y="10"/>
                                </a:lnTo>
                                <a:lnTo>
                                  <a:pt x="45" y="25"/>
                                </a:lnTo>
                                <a:lnTo>
                                  <a:pt x="30" y="45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10"/>
                                </a:lnTo>
                                <a:lnTo>
                                  <a:pt x="15" y="235"/>
                                </a:lnTo>
                                <a:lnTo>
                                  <a:pt x="30" y="255"/>
                                </a:lnTo>
                                <a:lnTo>
                                  <a:pt x="45" y="275"/>
                                </a:lnTo>
                                <a:lnTo>
                                  <a:pt x="60" y="290"/>
                                </a:lnTo>
                                <a:lnTo>
                                  <a:pt x="80" y="295"/>
                                </a:lnTo>
                                <a:lnTo>
                                  <a:pt x="100" y="300"/>
                                </a:lnTo>
                                <a:lnTo>
                                  <a:pt x="120" y="300"/>
                                </a:lnTo>
                                <a:lnTo>
                                  <a:pt x="140" y="290"/>
                                </a:lnTo>
                                <a:lnTo>
                                  <a:pt x="155" y="275"/>
                                </a:lnTo>
                                <a:lnTo>
                                  <a:pt x="170" y="255"/>
                                </a:lnTo>
                                <a:lnTo>
                                  <a:pt x="180" y="235"/>
                                </a:lnTo>
                                <a:lnTo>
                                  <a:pt x="190" y="210"/>
                                </a:lnTo>
                                <a:lnTo>
                                  <a:pt x="195" y="180"/>
                                </a:lnTo>
                                <a:lnTo>
                                  <a:pt x="195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4249"/>
                        <wps:cNvSpPr>
                          <a:spLocks/>
                        </wps:cNvSpPr>
                        <wps:spPr bwMode="auto">
                          <a:xfrm>
                            <a:off x="499" y="2556"/>
                            <a:ext cx="165" cy="210"/>
                          </a:xfrm>
                          <a:custGeom>
                            <a:avLst/>
                            <a:gdLst>
                              <a:gd name="T0" fmla="*/ 165 w 165"/>
                              <a:gd name="T1" fmla="*/ 105 h 210"/>
                              <a:gd name="T2" fmla="*/ 165 w 165"/>
                              <a:gd name="T3" fmla="*/ 105 h 210"/>
                              <a:gd name="T4" fmla="*/ 160 w 165"/>
                              <a:gd name="T5" fmla="*/ 85 h 210"/>
                              <a:gd name="T6" fmla="*/ 155 w 165"/>
                              <a:gd name="T7" fmla="*/ 65 h 210"/>
                              <a:gd name="T8" fmla="*/ 145 w 165"/>
                              <a:gd name="T9" fmla="*/ 50 h 210"/>
                              <a:gd name="T10" fmla="*/ 135 w 165"/>
                              <a:gd name="T11" fmla="*/ 35 h 210"/>
                              <a:gd name="T12" fmla="*/ 120 w 165"/>
                              <a:gd name="T13" fmla="*/ 20 h 210"/>
                              <a:gd name="T14" fmla="*/ 100 w 165"/>
                              <a:gd name="T15" fmla="*/ 10 h 210"/>
                              <a:gd name="T16" fmla="*/ 85 w 165"/>
                              <a:gd name="T17" fmla="*/ 5 h 210"/>
                              <a:gd name="T18" fmla="*/ 70 w 165"/>
                              <a:gd name="T19" fmla="*/ 0 h 210"/>
                              <a:gd name="T20" fmla="*/ 70 w 165"/>
                              <a:gd name="T21" fmla="*/ 0 h 210"/>
                              <a:gd name="T22" fmla="*/ 55 w 165"/>
                              <a:gd name="T23" fmla="*/ 5 h 210"/>
                              <a:gd name="T24" fmla="*/ 45 w 165"/>
                              <a:gd name="T25" fmla="*/ 10 h 210"/>
                              <a:gd name="T26" fmla="*/ 30 w 165"/>
                              <a:gd name="T27" fmla="*/ 20 h 210"/>
                              <a:gd name="T28" fmla="*/ 20 w 165"/>
                              <a:gd name="T29" fmla="*/ 30 h 210"/>
                              <a:gd name="T30" fmla="*/ 5 w 165"/>
                              <a:gd name="T31" fmla="*/ 65 h 210"/>
                              <a:gd name="T32" fmla="*/ 0 w 165"/>
                              <a:gd name="T33" fmla="*/ 105 h 210"/>
                              <a:gd name="T34" fmla="*/ 0 w 165"/>
                              <a:gd name="T35" fmla="*/ 105 h 210"/>
                              <a:gd name="T36" fmla="*/ 5 w 165"/>
                              <a:gd name="T37" fmla="*/ 145 h 210"/>
                              <a:gd name="T38" fmla="*/ 20 w 165"/>
                              <a:gd name="T39" fmla="*/ 180 h 210"/>
                              <a:gd name="T40" fmla="*/ 30 w 165"/>
                              <a:gd name="T41" fmla="*/ 190 h 210"/>
                              <a:gd name="T42" fmla="*/ 45 w 165"/>
                              <a:gd name="T43" fmla="*/ 200 h 210"/>
                              <a:gd name="T44" fmla="*/ 55 w 165"/>
                              <a:gd name="T45" fmla="*/ 210 h 210"/>
                              <a:gd name="T46" fmla="*/ 70 w 165"/>
                              <a:gd name="T47" fmla="*/ 210 h 210"/>
                              <a:gd name="T48" fmla="*/ 70 w 165"/>
                              <a:gd name="T49" fmla="*/ 210 h 210"/>
                              <a:gd name="T50" fmla="*/ 85 w 165"/>
                              <a:gd name="T51" fmla="*/ 210 h 210"/>
                              <a:gd name="T52" fmla="*/ 100 w 165"/>
                              <a:gd name="T53" fmla="*/ 205 h 210"/>
                              <a:gd name="T54" fmla="*/ 120 w 165"/>
                              <a:gd name="T55" fmla="*/ 195 h 210"/>
                              <a:gd name="T56" fmla="*/ 135 w 165"/>
                              <a:gd name="T57" fmla="*/ 180 h 210"/>
                              <a:gd name="T58" fmla="*/ 145 w 165"/>
                              <a:gd name="T59" fmla="*/ 165 h 210"/>
                              <a:gd name="T60" fmla="*/ 155 w 165"/>
                              <a:gd name="T61" fmla="*/ 145 h 210"/>
                              <a:gd name="T62" fmla="*/ 160 w 165"/>
                              <a:gd name="T63" fmla="*/ 125 h 210"/>
                              <a:gd name="T64" fmla="*/ 165 w 165"/>
                              <a:gd name="T65" fmla="*/ 105 h 210"/>
                              <a:gd name="T66" fmla="*/ 165 w 165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5" h="210">
                                <a:moveTo>
                                  <a:pt x="165" y="105"/>
                                </a:moveTo>
                                <a:lnTo>
                                  <a:pt x="165" y="105"/>
                                </a:lnTo>
                                <a:lnTo>
                                  <a:pt x="160" y="85"/>
                                </a:lnTo>
                                <a:lnTo>
                                  <a:pt x="155" y="65"/>
                                </a:lnTo>
                                <a:lnTo>
                                  <a:pt x="145" y="50"/>
                                </a:lnTo>
                                <a:lnTo>
                                  <a:pt x="135" y="35"/>
                                </a:lnTo>
                                <a:lnTo>
                                  <a:pt x="120" y="20"/>
                                </a:lnTo>
                                <a:lnTo>
                                  <a:pt x="100" y="10"/>
                                </a:lnTo>
                                <a:lnTo>
                                  <a:pt x="85" y="5"/>
                                </a:lnTo>
                                <a:lnTo>
                                  <a:pt x="70" y="0"/>
                                </a:lnTo>
                                <a:lnTo>
                                  <a:pt x="55" y="5"/>
                                </a:lnTo>
                                <a:lnTo>
                                  <a:pt x="45" y="10"/>
                                </a:lnTo>
                                <a:lnTo>
                                  <a:pt x="30" y="20"/>
                                </a:lnTo>
                                <a:lnTo>
                                  <a:pt x="20" y="30"/>
                                </a:lnTo>
                                <a:lnTo>
                                  <a:pt x="5" y="65"/>
                                </a:lnTo>
                                <a:lnTo>
                                  <a:pt x="0" y="105"/>
                                </a:lnTo>
                                <a:lnTo>
                                  <a:pt x="5" y="145"/>
                                </a:lnTo>
                                <a:lnTo>
                                  <a:pt x="20" y="180"/>
                                </a:lnTo>
                                <a:lnTo>
                                  <a:pt x="30" y="190"/>
                                </a:lnTo>
                                <a:lnTo>
                                  <a:pt x="45" y="200"/>
                                </a:lnTo>
                                <a:lnTo>
                                  <a:pt x="55" y="210"/>
                                </a:lnTo>
                                <a:lnTo>
                                  <a:pt x="70" y="210"/>
                                </a:lnTo>
                                <a:lnTo>
                                  <a:pt x="85" y="210"/>
                                </a:lnTo>
                                <a:lnTo>
                                  <a:pt x="100" y="205"/>
                                </a:lnTo>
                                <a:lnTo>
                                  <a:pt x="120" y="195"/>
                                </a:lnTo>
                                <a:lnTo>
                                  <a:pt x="135" y="180"/>
                                </a:lnTo>
                                <a:lnTo>
                                  <a:pt x="145" y="165"/>
                                </a:lnTo>
                                <a:lnTo>
                                  <a:pt x="155" y="145"/>
                                </a:lnTo>
                                <a:lnTo>
                                  <a:pt x="160" y="125"/>
                                </a:lnTo>
                                <a:lnTo>
                                  <a:pt x="165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4250"/>
                        <wps:cNvSpPr>
                          <a:spLocks/>
                        </wps:cNvSpPr>
                        <wps:spPr bwMode="auto">
                          <a:xfrm>
                            <a:off x="519" y="2591"/>
                            <a:ext cx="145" cy="145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0 h 145"/>
                              <a:gd name="T2" fmla="*/ 145 w 145"/>
                              <a:gd name="T3" fmla="*/ 70 h 145"/>
                              <a:gd name="T4" fmla="*/ 140 w 145"/>
                              <a:gd name="T5" fmla="*/ 55 h 145"/>
                              <a:gd name="T6" fmla="*/ 135 w 145"/>
                              <a:gd name="T7" fmla="*/ 45 h 145"/>
                              <a:gd name="T8" fmla="*/ 120 w 145"/>
                              <a:gd name="T9" fmla="*/ 30 h 145"/>
                              <a:gd name="T10" fmla="*/ 110 w 145"/>
                              <a:gd name="T11" fmla="*/ 20 h 145"/>
                              <a:gd name="T12" fmla="*/ 75 w 145"/>
                              <a:gd name="T13" fmla="*/ 5 h 145"/>
                              <a:gd name="T14" fmla="*/ 50 w 145"/>
                              <a:gd name="T15" fmla="*/ 0 h 145"/>
                              <a:gd name="T16" fmla="*/ 50 w 145"/>
                              <a:gd name="T17" fmla="*/ 0 h 145"/>
                              <a:gd name="T18" fmla="*/ 40 w 145"/>
                              <a:gd name="T19" fmla="*/ 0 h 145"/>
                              <a:gd name="T20" fmla="*/ 30 w 145"/>
                              <a:gd name="T21" fmla="*/ 5 h 145"/>
                              <a:gd name="T22" fmla="*/ 15 w 145"/>
                              <a:gd name="T23" fmla="*/ 20 h 145"/>
                              <a:gd name="T24" fmla="*/ 5 w 145"/>
                              <a:gd name="T25" fmla="*/ 40 h 145"/>
                              <a:gd name="T26" fmla="*/ 0 w 145"/>
                              <a:gd name="T27" fmla="*/ 70 h 145"/>
                              <a:gd name="T28" fmla="*/ 0 w 145"/>
                              <a:gd name="T29" fmla="*/ 70 h 145"/>
                              <a:gd name="T30" fmla="*/ 5 w 145"/>
                              <a:gd name="T31" fmla="*/ 100 h 145"/>
                              <a:gd name="T32" fmla="*/ 15 w 145"/>
                              <a:gd name="T33" fmla="*/ 125 h 145"/>
                              <a:gd name="T34" fmla="*/ 30 w 145"/>
                              <a:gd name="T35" fmla="*/ 140 h 145"/>
                              <a:gd name="T36" fmla="*/ 50 w 145"/>
                              <a:gd name="T37" fmla="*/ 145 h 145"/>
                              <a:gd name="T38" fmla="*/ 50 w 145"/>
                              <a:gd name="T39" fmla="*/ 145 h 145"/>
                              <a:gd name="T40" fmla="*/ 75 w 145"/>
                              <a:gd name="T41" fmla="*/ 140 h 145"/>
                              <a:gd name="T42" fmla="*/ 105 w 145"/>
                              <a:gd name="T43" fmla="*/ 125 h 145"/>
                              <a:gd name="T44" fmla="*/ 120 w 145"/>
                              <a:gd name="T45" fmla="*/ 115 h 145"/>
                              <a:gd name="T46" fmla="*/ 135 w 145"/>
                              <a:gd name="T47" fmla="*/ 100 h 145"/>
                              <a:gd name="T48" fmla="*/ 140 w 145"/>
                              <a:gd name="T49" fmla="*/ 85 h 145"/>
                              <a:gd name="T50" fmla="*/ 145 w 145"/>
                              <a:gd name="T51" fmla="*/ 70 h 145"/>
                              <a:gd name="T52" fmla="*/ 145 w 145"/>
                              <a:gd name="T53" fmla="*/ 7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145" y="70"/>
                                </a:moveTo>
                                <a:lnTo>
                                  <a:pt x="145" y="70"/>
                                </a:lnTo>
                                <a:lnTo>
                                  <a:pt x="140" y="55"/>
                                </a:lnTo>
                                <a:lnTo>
                                  <a:pt x="135" y="45"/>
                                </a:lnTo>
                                <a:lnTo>
                                  <a:pt x="120" y="30"/>
                                </a:lnTo>
                                <a:lnTo>
                                  <a:pt x="110" y="20"/>
                                </a:lnTo>
                                <a:lnTo>
                                  <a:pt x="75" y="5"/>
                                </a:lnTo>
                                <a:lnTo>
                                  <a:pt x="50" y="0"/>
                                </a:lnTo>
                                <a:lnTo>
                                  <a:pt x="40" y="0"/>
                                </a:lnTo>
                                <a:lnTo>
                                  <a:pt x="30" y="5"/>
                                </a:lnTo>
                                <a:lnTo>
                                  <a:pt x="15" y="20"/>
                                </a:lnTo>
                                <a:lnTo>
                                  <a:pt x="5" y="40"/>
                                </a:lnTo>
                                <a:lnTo>
                                  <a:pt x="0" y="70"/>
                                </a:lnTo>
                                <a:lnTo>
                                  <a:pt x="5" y="100"/>
                                </a:lnTo>
                                <a:lnTo>
                                  <a:pt x="15" y="125"/>
                                </a:lnTo>
                                <a:lnTo>
                                  <a:pt x="30" y="140"/>
                                </a:lnTo>
                                <a:lnTo>
                                  <a:pt x="50" y="145"/>
                                </a:lnTo>
                                <a:lnTo>
                                  <a:pt x="75" y="140"/>
                                </a:lnTo>
                                <a:lnTo>
                                  <a:pt x="105" y="125"/>
                                </a:lnTo>
                                <a:lnTo>
                                  <a:pt x="120" y="115"/>
                                </a:lnTo>
                                <a:lnTo>
                                  <a:pt x="135" y="100"/>
                                </a:lnTo>
                                <a:lnTo>
                                  <a:pt x="140" y="85"/>
                                </a:lnTo>
                                <a:lnTo>
                                  <a:pt x="145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4251"/>
                        <wps:cNvSpPr>
                          <a:spLocks/>
                        </wps:cNvSpPr>
                        <wps:spPr bwMode="auto">
                          <a:xfrm>
                            <a:off x="664" y="2411"/>
                            <a:ext cx="20" cy="510"/>
                          </a:xfrm>
                          <a:custGeom>
                            <a:avLst/>
                            <a:gdLst>
                              <a:gd name="T0" fmla="*/ 0 w 20"/>
                              <a:gd name="T1" fmla="*/ 510 h 510"/>
                              <a:gd name="T2" fmla="*/ 0 w 20"/>
                              <a:gd name="T3" fmla="*/ 510 h 510"/>
                              <a:gd name="T4" fmla="*/ 10 w 20"/>
                              <a:gd name="T5" fmla="*/ 485 h 510"/>
                              <a:gd name="T6" fmla="*/ 20 w 20"/>
                              <a:gd name="T7" fmla="*/ 440 h 510"/>
                              <a:gd name="T8" fmla="*/ 20 w 20"/>
                              <a:gd name="T9" fmla="*/ 405 h 510"/>
                              <a:gd name="T10" fmla="*/ 20 w 20"/>
                              <a:gd name="T11" fmla="*/ 365 h 510"/>
                              <a:gd name="T12" fmla="*/ 10 w 20"/>
                              <a:gd name="T13" fmla="*/ 315 h 510"/>
                              <a:gd name="T14" fmla="*/ 0 w 20"/>
                              <a:gd name="T15" fmla="*/ 250 h 510"/>
                              <a:gd name="T16" fmla="*/ 0 w 20"/>
                              <a:gd name="T17" fmla="*/ 250 h 510"/>
                              <a:gd name="T18" fmla="*/ 0 w 20"/>
                              <a:gd name="T19" fmla="*/ 250 h 510"/>
                              <a:gd name="T20" fmla="*/ 10 w 20"/>
                              <a:gd name="T21" fmla="*/ 190 h 510"/>
                              <a:gd name="T22" fmla="*/ 15 w 20"/>
                              <a:gd name="T23" fmla="*/ 140 h 510"/>
                              <a:gd name="T24" fmla="*/ 20 w 20"/>
                              <a:gd name="T25" fmla="*/ 100 h 510"/>
                              <a:gd name="T26" fmla="*/ 20 w 20"/>
                              <a:gd name="T27" fmla="*/ 65 h 510"/>
                              <a:gd name="T28" fmla="*/ 10 w 20"/>
                              <a:gd name="T29" fmla="*/ 20 h 510"/>
                              <a:gd name="T30" fmla="*/ 0 w 20"/>
                              <a:gd name="T31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0" y="510"/>
                                </a:moveTo>
                                <a:lnTo>
                                  <a:pt x="0" y="510"/>
                                </a:lnTo>
                                <a:lnTo>
                                  <a:pt x="10" y="485"/>
                                </a:lnTo>
                                <a:lnTo>
                                  <a:pt x="20" y="440"/>
                                </a:lnTo>
                                <a:lnTo>
                                  <a:pt x="20" y="405"/>
                                </a:lnTo>
                                <a:lnTo>
                                  <a:pt x="20" y="365"/>
                                </a:lnTo>
                                <a:lnTo>
                                  <a:pt x="10" y="315"/>
                                </a:lnTo>
                                <a:lnTo>
                                  <a:pt x="0" y="250"/>
                                </a:lnTo>
                                <a:lnTo>
                                  <a:pt x="10" y="190"/>
                                </a:lnTo>
                                <a:lnTo>
                                  <a:pt x="15" y="140"/>
                                </a:lnTo>
                                <a:lnTo>
                                  <a:pt x="20" y="100"/>
                                </a:lnTo>
                                <a:lnTo>
                                  <a:pt x="20" y="65"/>
                                </a:lnTo>
                                <a:lnTo>
                                  <a:pt x="10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4252"/>
                        <wps:cNvSpPr>
                          <a:spLocks/>
                        </wps:cNvSpPr>
                        <wps:spPr bwMode="auto">
                          <a:xfrm>
                            <a:off x="664" y="2411"/>
                            <a:ext cx="45" cy="510"/>
                          </a:xfrm>
                          <a:custGeom>
                            <a:avLst/>
                            <a:gdLst>
                              <a:gd name="T0" fmla="*/ 0 w 45"/>
                              <a:gd name="T1" fmla="*/ 510 h 510"/>
                              <a:gd name="T2" fmla="*/ 0 w 45"/>
                              <a:gd name="T3" fmla="*/ 510 h 510"/>
                              <a:gd name="T4" fmla="*/ 15 w 45"/>
                              <a:gd name="T5" fmla="*/ 470 h 510"/>
                              <a:gd name="T6" fmla="*/ 25 w 45"/>
                              <a:gd name="T7" fmla="*/ 420 h 510"/>
                              <a:gd name="T8" fmla="*/ 35 w 45"/>
                              <a:gd name="T9" fmla="*/ 355 h 510"/>
                              <a:gd name="T10" fmla="*/ 45 w 45"/>
                              <a:gd name="T11" fmla="*/ 280 h 510"/>
                              <a:gd name="T12" fmla="*/ 40 w 45"/>
                              <a:gd name="T13" fmla="*/ 190 h 510"/>
                              <a:gd name="T14" fmla="*/ 35 w 45"/>
                              <a:gd name="T15" fmla="*/ 145 h 510"/>
                              <a:gd name="T16" fmla="*/ 30 w 45"/>
                              <a:gd name="T17" fmla="*/ 100 h 510"/>
                              <a:gd name="T18" fmla="*/ 15 w 45"/>
                              <a:gd name="T19" fmla="*/ 50 h 510"/>
                              <a:gd name="T20" fmla="*/ 0 w 45"/>
                              <a:gd name="T21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0">
                                <a:moveTo>
                                  <a:pt x="0" y="510"/>
                                </a:moveTo>
                                <a:lnTo>
                                  <a:pt x="0" y="510"/>
                                </a:lnTo>
                                <a:lnTo>
                                  <a:pt x="15" y="470"/>
                                </a:lnTo>
                                <a:lnTo>
                                  <a:pt x="25" y="420"/>
                                </a:lnTo>
                                <a:lnTo>
                                  <a:pt x="35" y="355"/>
                                </a:lnTo>
                                <a:lnTo>
                                  <a:pt x="45" y="280"/>
                                </a:lnTo>
                                <a:lnTo>
                                  <a:pt x="40" y="190"/>
                                </a:lnTo>
                                <a:lnTo>
                                  <a:pt x="35" y="145"/>
                                </a:lnTo>
                                <a:lnTo>
                                  <a:pt x="30" y="100"/>
                                </a:lnTo>
                                <a:lnTo>
                                  <a:pt x="15" y="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Line 4253"/>
                        <wps:cNvCnPr/>
                        <wps:spPr bwMode="auto">
                          <a:xfrm flipV="1">
                            <a:off x="759" y="2401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4254"/>
                        <wps:cNvCnPr/>
                        <wps:spPr bwMode="auto">
                          <a:xfrm flipV="1">
                            <a:off x="789" y="2401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Freeform 4255"/>
                        <wps:cNvSpPr>
                          <a:spLocks/>
                        </wps:cNvSpPr>
                        <wps:spPr bwMode="auto">
                          <a:xfrm>
                            <a:off x="415" y="1880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0 h 50"/>
                              <a:gd name="T2" fmla="*/ 249 w 249"/>
                              <a:gd name="T3" fmla="*/ 10 h 50"/>
                              <a:gd name="T4" fmla="*/ 239 w 249"/>
                              <a:gd name="T5" fmla="*/ 25 h 50"/>
                              <a:gd name="T6" fmla="*/ 224 w 249"/>
                              <a:gd name="T7" fmla="*/ 35 h 50"/>
                              <a:gd name="T8" fmla="*/ 199 w 249"/>
                              <a:gd name="T9" fmla="*/ 45 h 50"/>
                              <a:gd name="T10" fmla="*/ 169 w 249"/>
                              <a:gd name="T11" fmla="*/ 45 h 50"/>
                              <a:gd name="T12" fmla="*/ 139 w 249"/>
                              <a:gd name="T13" fmla="*/ 45 h 50"/>
                              <a:gd name="T14" fmla="*/ 114 w 249"/>
                              <a:gd name="T15" fmla="*/ 35 h 50"/>
                              <a:gd name="T16" fmla="*/ 94 w 249"/>
                              <a:gd name="T17" fmla="*/ 25 h 50"/>
                              <a:gd name="T18" fmla="*/ 64 w 249"/>
                              <a:gd name="T19" fmla="*/ 5 h 50"/>
                              <a:gd name="T20" fmla="*/ 64 w 249"/>
                              <a:gd name="T21" fmla="*/ 5 h 50"/>
                              <a:gd name="T22" fmla="*/ 59 w 249"/>
                              <a:gd name="T23" fmla="*/ 0 h 50"/>
                              <a:gd name="T24" fmla="*/ 49 w 249"/>
                              <a:gd name="T25" fmla="*/ 0 h 50"/>
                              <a:gd name="T26" fmla="*/ 34 w 249"/>
                              <a:gd name="T27" fmla="*/ 20 h 50"/>
                              <a:gd name="T28" fmla="*/ 14 w 249"/>
                              <a:gd name="T29" fmla="*/ 50 h 50"/>
                              <a:gd name="T30" fmla="*/ 0 w 249"/>
                              <a:gd name="T31" fmla="*/ 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10"/>
                                </a:moveTo>
                                <a:lnTo>
                                  <a:pt x="249" y="10"/>
                                </a:lnTo>
                                <a:lnTo>
                                  <a:pt x="239" y="25"/>
                                </a:lnTo>
                                <a:lnTo>
                                  <a:pt x="224" y="35"/>
                                </a:lnTo>
                                <a:lnTo>
                                  <a:pt x="199" y="45"/>
                                </a:lnTo>
                                <a:lnTo>
                                  <a:pt x="169" y="45"/>
                                </a:lnTo>
                                <a:lnTo>
                                  <a:pt x="139" y="45"/>
                                </a:lnTo>
                                <a:lnTo>
                                  <a:pt x="114" y="35"/>
                                </a:lnTo>
                                <a:lnTo>
                                  <a:pt x="94" y="25"/>
                                </a:lnTo>
                                <a:lnTo>
                                  <a:pt x="64" y="5"/>
                                </a:lnTo>
                                <a:lnTo>
                                  <a:pt x="59" y="0"/>
                                </a:lnTo>
                                <a:lnTo>
                                  <a:pt x="49" y="0"/>
                                </a:lnTo>
                                <a:lnTo>
                                  <a:pt x="34" y="20"/>
                                </a:lnTo>
                                <a:lnTo>
                                  <a:pt x="14" y="5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4256"/>
                        <wps:cNvSpPr>
                          <a:spLocks/>
                        </wps:cNvSpPr>
                        <wps:spPr bwMode="auto">
                          <a:xfrm>
                            <a:off x="415" y="2355"/>
                            <a:ext cx="249" cy="51"/>
                          </a:xfrm>
                          <a:custGeom>
                            <a:avLst/>
                            <a:gdLst>
                              <a:gd name="T0" fmla="*/ 249 w 249"/>
                              <a:gd name="T1" fmla="*/ 46 h 51"/>
                              <a:gd name="T2" fmla="*/ 249 w 249"/>
                              <a:gd name="T3" fmla="*/ 46 h 51"/>
                              <a:gd name="T4" fmla="*/ 224 w 249"/>
                              <a:gd name="T5" fmla="*/ 21 h 51"/>
                              <a:gd name="T6" fmla="*/ 199 w 249"/>
                              <a:gd name="T7" fmla="*/ 10 h 51"/>
                              <a:gd name="T8" fmla="*/ 169 w 249"/>
                              <a:gd name="T9" fmla="*/ 5 h 51"/>
                              <a:gd name="T10" fmla="*/ 139 w 249"/>
                              <a:gd name="T11" fmla="*/ 10 h 51"/>
                              <a:gd name="T12" fmla="*/ 114 w 249"/>
                              <a:gd name="T13" fmla="*/ 16 h 51"/>
                              <a:gd name="T14" fmla="*/ 94 w 249"/>
                              <a:gd name="T15" fmla="*/ 26 h 51"/>
                              <a:gd name="T16" fmla="*/ 64 w 249"/>
                              <a:gd name="T17" fmla="*/ 46 h 51"/>
                              <a:gd name="T18" fmla="*/ 64 w 249"/>
                              <a:gd name="T19" fmla="*/ 46 h 51"/>
                              <a:gd name="T20" fmla="*/ 59 w 249"/>
                              <a:gd name="T21" fmla="*/ 51 h 51"/>
                              <a:gd name="T22" fmla="*/ 54 w 249"/>
                              <a:gd name="T23" fmla="*/ 46 h 51"/>
                              <a:gd name="T24" fmla="*/ 34 w 249"/>
                              <a:gd name="T25" fmla="*/ 31 h 51"/>
                              <a:gd name="T26" fmla="*/ 14 w 249"/>
                              <a:gd name="T27" fmla="*/ 0 h 51"/>
                              <a:gd name="T28" fmla="*/ 0 w 249"/>
                              <a:gd name="T29" fmla="*/ 46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1">
                                <a:moveTo>
                                  <a:pt x="249" y="46"/>
                                </a:moveTo>
                                <a:lnTo>
                                  <a:pt x="249" y="46"/>
                                </a:lnTo>
                                <a:lnTo>
                                  <a:pt x="224" y="21"/>
                                </a:lnTo>
                                <a:lnTo>
                                  <a:pt x="199" y="10"/>
                                </a:lnTo>
                                <a:lnTo>
                                  <a:pt x="169" y="5"/>
                                </a:lnTo>
                                <a:lnTo>
                                  <a:pt x="139" y="10"/>
                                </a:lnTo>
                                <a:lnTo>
                                  <a:pt x="114" y="16"/>
                                </a:lnTo>
                                <a:lnTo>
                                  <a:pt x="94" y="26"/>
                                </a:lnTo>
                                <a:lnTo>
                                  <a:pt x="64" y="46"/>
                                </a:lnTo>
                                <a:lnTo>
                                  <a:pt x="59" y="51"/>
                                </a:lnTo>
                                <a:lnTo>
                                  <a:pt x="54" y="46"/>
                                </a:lnTo>
                                <a:lnTo>
                                  <a:pt x="34" y="31"/>
                                </a:lnTo>
                                <a:lnTo>
                                  <a:pt x="14" y="0"/>
                                </a:lnTo>
                                <a:lnTo>
                                  <a:pt x="0" y="4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4257"/>
                        <wps:cNvSpPr>
                          <a:spLocks/>
                        </wps:cNvSpPr>
                        <wps:spPr bwMode="auto">
                          <a:xfrm>
                            <a:off x="420" y="1925"/>
                            <a:ext cx="244" cy="435"/>
                          </a:xfrm>
                          <a:custGeom>
                            <a:avLst/>
                            <a:gdLst>
                              <a:gd name="T0" fmla="*/ 244 w 244"/>
                              <a:gd name="T1" fmla="*/ 215 h 435"/>
                              <a:gd name="T2" fmla="*/ 244 w 244"/>
                              <a:gd name="T3" fmla="*/ 215 h 435"/>
                              <a:gd name="T4" fmla="*/ 239 w 244"/>
                              <a:gd name="T5" fmla="*/ 135 h 435"/>
                              <a:gd name="T6" fmla="*/ 234 w 244"/>
                              <a:gd name="T7" fmla="*/ 95 h 435"/>
                              <a:gd name="T8" fmla="*/ 229 w 244"/>
                              <a:gd name="T9" fmla="*/ 65 h 435"/>
                              <a:gd name="T10" fmla="*/ 214 w 244"/>
                              <a:gd name="T11" fmla="*/ 40 h 435"/>
                              <a:gd name="T12" fmla="*/ 199 w 244"/>
                              <a:gd name="T13" fmla="*/ 20 h 435"/>
                              <a:gd name="T14" fmla="*/ 179 w 244"/>
                              <a:gd name="T15" fmla="*/ 5 h 435"/>
                              <a:gd name="T16" fmla="*/ 149 w 244"/>
                              <a:gd name="T17" fmla="*/ 0 h 435"/>
                              <a:gd name="T18" fmla="*/ 149 w 244"/>
                              <a:gd name="T19" fmla="*/ 0 h 435"/>
                              <a:gd name="T20" fmla="*/ 119 w 244"/>
                              <a:gd name="T21" fmla="*/ 5 h 435"/>
                              <a:gd name="T22" fmla="*/ 94 w 244"/>
                              <a:gd name="T23" fmla="*/ 15 h 435"/>
                              <a:gd name="T24" fmla="*/ 69 w 244"/>
                              <a:gd name="T25" fmla="*/ 35 h 435"/>
                              <a:gd name="T26" fmla="*/ 44 w 244"/>
                              <a:gd name="T27" fmla="*/ 60 h 435"/>
                              <a:gd name="T28" fmla="*/ 24 w 244"/>
                              <a:gd name="T29" fmla="*/ 95 h 435"/>
                              <a:gd name="T30" fmla="*/ 14 w 244"/>
                              <a:gd name="T31" fmla="*/ 130 h 435"/>
                              <a:gd name="T32" fmla="*/ 4 w 244"/>
                              <a:gd name="T33" fmla="*/ 175 h 435"/>
                              <a:gd name="T34" fmla="*/ 0 w 244"/>
                              <a:gd name="T35" fmla="*/ 215 h 435"/>
                              <a:gd name="T36" fmla="*/ 0 w 244"/>
                              <a:gd name="T37" fmla="*/ 215 h 435"/>
                              <a:gd name="T38" fmla="*/ 4 w 244"/>
                              <a:gd name="T39" fmla="*/ 260 h 435"/>
                              <a:gd name="T40" fmla="*/ 14 w 244"/>
                              <a:gd name="T41" fmla="*/ 300 h 435"/>
                              <a:gd name="T42" fmla="*/ 24 w 244"/>
                              <a:gd name="T43" fmla="*/ 340 h 435"/>
                              <a:gd name="T44" fmla="*/ 44 w 244"/>
                              <a:gd name="T45" fmla="*/ 370 h 435"/>
                              <a:gd name="T46" fmla="*/ 69 w 244"/>
                              <a:gd name="T47" fmla="*/ 395 h 435"/>
                              <a:gd name="T48" fmla="*/ 94 w 244"/>
                              <a:gd name="T49" fmla="*/ 415 h 435"/>
                              <a:gd name="T50" fmla="*/ 119 w 244"/>
                              <a:gd name="T51" fmla="*/ 430 h 435"/>
                              <a:gd name="T52" fmla="*/ 149 w 244"/>
                              <a:gd name="T53" fmla="*/ 435 h 435"/>
                              <a:gd name="T54" fmla="*/ 149 w 244"/>
                              <a:gd name="T55" fmla="*/ 435 h 435"/>
                              <a:gd name="T56" fmla="*/ 179 w 244"/>
                              <a:gd name="T57" fmla="*/ 430 h 435"/>
                              <a:gd name="T58" fmla="*/ 199 w 244"/>
                              <a:gd name="T59" fmla="*/ 420 h 435"/>
                              <a:gd name="T60" fmla="*/ 214 w 244"/>
                              <a:gd name="T61" fmla="*/ 400 h 435"/>
                              <a:gd name="T62" fmla="*/ 229 w 244"/>
                              <a:gd name="T63" fmla="*/ 370 h 435"/>
                              <a:gd name="T64" fmla="*/ 234 w 244"/>
                              <a:gd name="T65" fmla="*/ 340 h 435"/>
                              <a:gd name="T66" fmla="*/ 239 w 244"/>
                              <a:gd name="T67" fmla="*/ 300 h 435"/>
                              <a:gd name="T68" fmla="*/ 244 w 244"/>
                              <a:gd name="T69" fmla="*/ 215 h 435"/>
                              <a:gd name="T70" fmla="*/ 244 w 244"/>
                              <a:gd name="T71" fmla="*/ 215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244" y="215"/>
                                </a:moveTo>
                                <a:lnTo>
                                  <a:pt x="244" y="215"/>
                                </a:lnTo>
                                <a:lnTo>
                                  <a:pt x="239" y="135"/>
                                </a:lnTo>
                                <a:lnTo>
                                  <a:pt x="234" y="95"/>
                                </a:lnTo>
                                <a:lnTo>
                                  <a:pt x="229" y="65"/>
                                </a:lnTo>
                                <a:lnTo>
                                  <a:pt x="214" y="40"/>
                                </a:lnTo>
                                <a:lnTo>
                                  <a:pt x="199" y="20"/>
                                </a:lnTo>
                                <a:lnTo>
                                  <a:pt x="179" y="5"/>
                                </a:lnTo>
                                <a:lnTo>
                                  <a:pt x="149" y="0"/>
                                </a:lnTo>
                                <a:lnTo>
                                  <a:pt x="119" y="5"/>
                                </a:lnTo>
                                <a:lnTo>
                                  <a:pt x="94" y="15"/>
                                </a:lnTo>
                                <a:lnTo>
                                  <a:pt x="69" y="35"/>
                                </a:lnTo>
                                <a:lnTo>
                                  <a:pt x="44" y="60"/>
                                </a:lnTo>
                                <a:lnTo>
                                  <a:pt x="24" y="95"/>
                                </a:lnTo>
                                <a:lnTo>
                                  <a:pt x="14" y="130"/>
                                </a:lnTo>
                                <a:lnTo>
                                  <a:pt x="4" y="175"/>
                                </a:lnTo>
                                <a:lnTo>
                                  <a:pt x="0" y="215"/>
                                </a:lnTo>
                                <a:lnTo>
                                  <a:pt x="4" y="260"/>
                                </a:lnTo>
                                <a:lnTo>
                                  <a:pt x="14" y="300"/>
                                </a:lnTo>
                                <a:lnTo>
                                  <a:pt x="24" y="340"/>
                                </a:lnTo>
                                <a:lnTo>
                                  <a:pt x="44" y="370"/>
                                </a:lnTo>
                                <a:lnTo>
                                  <a:pt x="69" y="395"/>
                                </a:lnTo>
                                <a:lnTo>
                                  <a:pt x="94" y="415"/>
                                </a:lnTo>
                                <a:lnTo>
                                  <a:pt x="119" y="430"/>
                                </a:lnTo>
                                <a:lnTo>
                                  <a:pt x="149" y="435"/>
                                </a:lnTo>
                                <a:lnTo>
                                  <a:pt x="179" y="430"/>
                                </a:lnTo>
                                <a:lnTo>
                                  <a:pt x="199" y="420"/>
                                </a:lnTo>
                                <a:lnTo>
                                  <a:pt x="214" y="400"/>
                                </a:lnTo>
                                <a:lnTo>
                                  <a:pt x="229" y="370"/>
                                </a:lnTo>
                                <a:lnTo>
                                  <a:pt x="234" y="340"/>
                                </a:lnTo>
                                <a:lnTo>
                                  <a:pt x="239" y="300"/>
                                </a:lnTo>
                                <a:lnTo>
                                  <a:pt x="244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4258"/>
                        <wps:cNvSpPr>
                          <a:spLocks/>
                        </wps:cNvSpPr>
                        <wps:spPr bwMode="auto">
                          <a:xfrm>
                            <a:off x="469" y="1995"/>
                            <a:ext cx="195" cy="295"/>
                          </a:xfrm>
                          <a:custGeom>
                            <a:avLst/>
                            <a:gdLst>
                              <a:gd name="T0" fmla="*/ 195 w 195"/>
                              <a:gd name="T1" fmla="*/ 145 h 295"/>
                              <a:gd name="T2" fmla="*/ 195 w 195"/>
                              <a:gd name="T3" fmla="*/ 145 h 295"/>
                              <a:gd name="T4" fmla="*/ 195 w 195"/>
                              <a:gd name="T5" fmla="*/ 115 h 295"/>
                              <a:gd name="T6" fmla="*/ 190 w 195"/>
                              <a:gd name="T7" fmla="*/ 90 h 295"/>
                              <a:gd name="T8" fmla="*/ 180 w 195"/>
                              <a:gd name="T9" fmla="*/ 65 h 295"/>
                              <a:gd name="T10" fmla="*/ 170 w 195"/>
                              <a:gd name="T11" fmla="*/ 45 h 295"/>
                              <a:gd name="T12" fmla="*/ 155 w 195"/>
                              <a:gd name="T13" fmla="*/ 25 h 295"/>
                              <a:gd name="T14" fmla="*/ 140 w 195"/>
                              <a:gd name="T15" fmla="*/ 10 h 295"/>
                              <a:gd name="T16" fmla="*/ 120 w 195"/>
                              <a:gd name="T17" fmla="*/ 0 h 295"/>
                              <a:gd name="T18" fmla="*/ 100 w 195"/>
                              <a:gd name="T19" fmla="*/ 0 h 295"/>
                              <a:gd name="T20" fmla="*/ 100 w 195"/>
                              <a:gd name="T21" fmla="*/ 0 h 295"/>
                              <a:gd name="T22" fmla="*/ 80 w 195"/>
                              <a:gd name="T23" fmla="*/ 0 h 295"/>
                              <a:gd name="T24" fmla="*/ 60 w 195"/>
                              <a:gd name="T25" fmla="*/ 10 h 295"/>
                              <a:gd name="T26" fmla="*/ 45 w 195"/>
                              <a:gd name="T27" fmla="*/ 20 h 295"/>
                              <a:gd name="T28" fmla="*/ 30 w 195"/>
                              <a:gd name="T29" fmla="*/ 40 h 295"/>
                              <a:gd name="T30" fmla="*/ 15 w 195"/>
                              <a:gd name="T31" fmla="*/ 65 h 295"/>
                              <a:gd name="T32" fmla="*/ 5 w 195"/>
                              <a:gd name="T33" fmla="*/ 90 h 295"/>
                              <a:gd name="T34" fmla="*/ 0 w 195"/>
                              <a:gd name="T35" fmla="*/ 115 h 295"/>
                              <a:gd name="T36" fmla="*/ 0 w 195"/>
                              <a:gd name="T37" fmla="*/ 145 h 295"/>
                              <a:gd name="T38" fmla="*/ 0 w 195"/>
                              <a:gd name="T39" fmla="*/ 145 h 295"/>
                              <a:gd name="T40" fmla="*/ 0 w 195"/>
                              <a:gd name="T41" fmla="*/ 175 h 295"/>
                              <a:gd name="T42" fmla="*/ 5 w 195"/>
                              <a:gd name="T43" fmla="*/ 205 h 295"/>
                              <a:gd name="T44" fmla="*/ 15 w 195"/>
                              <a:gd name="T45" fmla="*/ 230 h 295"/>
                              <a:gd name="T46" fmla="*/ 30 w 195"/>
                              <a:gd name="T47" fmla="*/ 255 h 295"/>
                              <a:gd name="T48" fmla="*/ 45 w 195"/>
                              <a:gd name="T49" fmla="*/ 270 h 295"/>
                              <a:gd name="T50" fmla="*/ 60 w 195"/>
                              <a:gd name="T51" fmla="*/ 285 h 295"/>
                              <a:gd name="T52" fmla="*/ 80 w 195"/>
                              <a:gd name="T53" fmla="*/ 295 h 295"/>
                              <a:gd name="T54" fmla="*/ 100 w 195"/>
                              <a:gd name="T55" fmla="*/ 295 h 295"/>
                              <a:gd name="T56" fmla="*/ 100 w 195"/>
                              <a:gd name="T57" fmla="*/ 295 h 295"/>
                              <a:gd name="T58" fmla="*/ 120 w 195"/>
                              <a:gd name="T59" fmla="*/ 295 h 295"/>
                              <a:gd name="T60" fmla="*/ 140 w 195"/>
                              <a:gd name="T61" fmla="*/ 285 h 295"/>
                              <a:gd name="T62" fmla="*/ 155 w 195"/>
                              <a:gd name="T63" fmla="*/ 270 h 295"/>
                              <a:gd name="T64" fmla="*/ 170 w 195"/>
                              <a:gd name="T65" fmla="*/ 255 h 295"/>
                              <a:gd name="T66" fmla="*/ 180 w 195"/>
                              <a:gd name="T67" fmla="*/ 230 h 295"/>
                              <a:gd name="T68" fmla="*/ 190 w 195"/>
                              <a:gd name="T69" fmla="*/ 205 h 295"/>
                              <a:gd name="T70" fmla="*/ 195 w 195"/>
                              <a:gd name="T71" fmla="*/ 175 h 295"/>
                              <a:gd name="T72" fmla="*/ 195 w 195"/>
                              <a:gd name="T73" fmla="*/ 145 h 295"/>
                              <a:gd name="T74" fmla="*/ 195 w 195"/>
                              <a:gd name="T75" fmla="*/ 145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5" h="295">
                                <a:moveTo>
                                  <a:pt x="195" y="145"/>
                                </a:moveTo>
                                <a:lnTo>
                                  <a:pt x="195" y="145"/>
                                </a:lnTo>
                                <a:lnTo>
                                  <a:pt x="195" y="115"/>
                                </a:lnTo>
                                <a:lnTo>
                                  <a:pt x="190" y="90"/>
                                </a:lnTo>
                                <a:lnTo>
                                  <a:pt x="180" y="65"/>
                                </a:lnTo>
                                <a:lnTo>
                                  <a:pt x="170" y="45"/>
                                </a:lnTo>
                                <a:lnTo>
                                  <a:pt x="155" y="25"/>
                                </a:lnTo>
                                <a:lnTo>
                                  <a:pt x="140" y="10"/>
                                </a:lnTo>
                                <a:lnTo>
                                  <a:pt x="120" y="0"/>
                                </a:lnTo>
                                <a:lnTo>
                                  <a:pt x="100" y="0"/>
                                </a:lnTo>
                                <a:lnTo>
                                  <a:pt x="80" y="0"/>
                                </a:lnTo>
                                <a:lnTo>
                                  <a:pt x="60" y="10"/>
                                </a:lnTo>
                                <a:lnTo>
                                  <a:pt x="45" y="20"/>
                                </a:lnTo>
                                <a:lnTo>
                                  <a:pt x="30" y="40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15"/>
                                </a:lnTo>
                                <a:lnTo>
                                  <a:pt x="0" y="145"/>
                                </a:lnTo>
                                <a:lnTo>
                                  <a:pt x="0" y="175"/>
                                </a:lnTo>
                                <a:lnTo>
                                  <a:pt x="5" y="205"/>
                                </a:lnTo>
                                <a:lnTo>
                                  <a:pt x="15" y="230"/>
                                </a:lnTo>
                                <a:lnTo>
                                  <a:pt x="30" y="255"/>
                                </a:lnTo>
                                <a:lnTo>
                                  <a:pt x="45" y="270"/>
                                </a:lnTo>
                                <a:lnTo>
                                  <a:pt x="60" y="285"/>
                                </a:lnTo>
                                <a:lnTo>
                                  <a:pt x="80" y="295"/>
                                </a:lnTo>
                                <a:lnTo>
                                  <a:pt x="100" y="295"/>
                                </a:lnTo>
                                <a:lnTo>
                                  <a:pt x="120" y="295"/>
                                </a:lnTo>
                                <a:lnTo>
                                  <a:pt x="140" y="285"/>
                                </a:lnTo>
                                <a:lnTo>
                                  <a:pt x="155" y="270"/>
                                </a:lnTo>
                                <a:lnTo>
                                  <a:pt x="170" y="255"/>
                                </a:lnTo>
                                <a:lnTo>
                                  <a:pt x="180" y="230"/>
                                </a:lnTo>
                                <a:lnTo>
                                  <a:pt x="190" y="205"/>
                                </a:lnTo>
                                <a:lnTo>
                                  <a:pt x="195" y="175"/>
                                </a:lnTo>
                                <a:lnTo>
                                  <a:pt x="195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4259"/>
                        <wps:cNvSpPr>
                          <a:spLocks/>
                        </wps:cNvSpPr>
                        <wps:spPr bwMode="auto">
                          <a:xfrm>
                            <a:off x="499" y="2040"/>
                            <a:ext cx="165" cy="205"/>
                          </a:xfrm>
                          <a:custGeom>
                            <a:avLst/>
                            <a:gdLst>
                              <a:gd name="T0" fmla="*/ 165 w 165"/>
                              <a:gd name="T1" fmla="*/ 100 h 205"/>
                              <a:gd name="T2" fmla="*/ 165 w 165"/>
                              <a:gd name="T3" fmla="*/ 100 h 205"/>
                              <a:gd name="T4" fmla="*/ 160 w 165"/>
                              <a:gd name="T5" fmla="*/ 80 h 205"/>
                              <a:gd name="T6" fmla="*/ 155 w 165"/>
                              <a:gd name="T7" fmla="*/ 60 h 205"/>
                              <a:gd name="T8" fmla="*/ 145 w 165"/>
                              <a:gd name="T9" fmla="*/ 45 h 205"/>
                              <a:gd name="T10" fmla="*/ 135 w 165"/>
                              <a:gd name="T11" fmla="*/ 30 h 205"/>
                              <a:gd name="T12" fmla="*/ 120 w 165"/>
                              <a:gd name="T13" fmla="*/ 15 h 205"/>
                              <a:gd name="T14" fmla="*/ 100 w 165"/>
                              <a:gd name="T15" fmla="*/ 5 h 205"/>
                              <a:gd name="T16" fmla="*/ 85 w 165"/>
                              <a:gd name="T17" fmla="*/ 0 h 205"/>
                              <a:gd name="T18" fmla="*/ 70 w 165"/>
                              <a:gd name="T19" fmla="*/ 0 h 205"/>
                              <a:gd name="T20" fmla="*/ 70 w 165"/>
                              <a:gd name="T21" fmla="*/ 0 h 205"/>
                              <a:gd name="T22" fmla="*/ 55 w 165"/>
                              <a:gd name="T23" fmla="*/ 0 h 205"/>
                              <a:gd name="T24" fmla="*/ 45 w 165"/>
                              <a:gd name="T25" fmla="*/ 5 h 205"/>
                              <a:gd name="T26" fmla="*/ 30 w 165"/>
                              <a:gd name="T27" fmla="*/ 15 h 205"/>
                              <a:gd name="T28" fmla="*/ 20 w 165"/>
                              <a:gd name="T29" fmla="*/ 30 h 205"/>
                              <a:gd name="T30" fmla="*/ 5 w 165"/>
                              <a:gd name="T31" fmla="*/ 60 h 205"/>
                              <a:gd name="T32" fmla="*/ 0 w 165"/>
                              <a:gd name="T33" fmla="*/ 100 h 205"/>
                              <a:gd name="T34" fmla="*/ 0 w 165"/>
                              <a:gd name="T35" fmla="*/ 100 h 205"/>
                              <a:gd name="T36" fmla="*/ 5 w 165"/>
                              <a:gd name="T37" fmla="*/ 145 h 205"/>
                              <a:gd name="T38" fmla="*/ 20 w 165"/>
                              <a:gd name="T39" fmla="*/ 175 h 205"/>
                              <a:gd name="T40" fmla="*/ 30 w 165"/>
                              <a:gd name="T41" fmla="*/ 190 h 205"/>
                              <a:gd name="T42" fmla="*/ 45 w 165"/>
                              <a:gd name="T43" fmla="*/ 200 h 205"/>
                              <a:gd name="T44" fmla="*/ 55 w 165"/>
                              <a:gd name="T45" fmla="*/ 205 h 205"/>
                              <a:gd name="T46" fmla="*/ 70 w 165"/>
                              <a:gd name="T47" fmla="*/ 205 h 205"/>
                              <a:gd name="T48" fmla="*/ 70 w 165"/>
                              <a:gd name="T49" fmla="*/ 205 h 205"/>
                              <a:gd name="T50" fmla="*/ 85 w 165"/>
                              <a:gd name="T51" fmla="*/ 205 h 205"/>
                              <a:gd name="T52" fmla="*/ 100 w 165"/>
                              <a:gd name="T53" fmla="*/ 200 h 205"/>
                              <a:gd name="T54" fmla="*/ 120 w 165"/>
                              <a:gd name="T55" fmla="*/ 190 h 205"/>
                              <a:gd name="T56" fmla="*/ 135 w 165"/>
                              <a:gd name="T57" fmla="*/ 175 h 205"/>
                              <a:gd name="T58" fmla="*/ 145 w 165"/>
                              <a:gd name="T59" fmla="*/ 160 h 205"/>
                              <a:gd name="T60" fmla="*/ 155 w 165"/>
                              <a:gd name="T61" fmla="*/ 145 h 205"/>
                              <a:gd name="T62" fmla="*/ 160 w 165"/>
                              <a:gd name="T63" fmla="*/ 125 h 205"/>
                              <a:gd name="T64" fmla="*/ 165 w 165"/>
                              <a:gd name="T65" fmla="*/ 100 h 205"/>
                              <a:gd name="T66" fmla="*/ 165 w 165"/>
                              <a:gd name="T67" fmla="*/ 10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5" h="205">
                                <a:moveTo>
                                  <a:pt x="165" y="100"/>
                                </a:moveTo>
                                <a:lnTo>
                                  <a:pt x="165" y="100"/>
                                </a:lnTo>
                                <a:lnTo>
                                  <a:pt x="160" y="80"/>
                                </a:lnTo>
                                <a:lnTo>
                                  <a:pt x="155" y="60"/>
                                </a:lnTo>
                                <a:lnTo>
                                  <a:pt x="145" y="45"/>
                                </a:lnTo>
                                <a:lnTo>
                                  <a:pt x="135" y="30"/>
                                </a:lnTo>
                                <a:lnTo>
                                  <a:pt x="120" y="15"/>
                                </a:lnTo>
                                <a:lnTo>
                                  <a:pt x="100" y="5"/>
                                </a:lnTo>
                                <a:lnTo>
                                  <a:pt x="85" y="0"/>
                                </a:lnTo>
                                <a:lnTo>
                                  <a:pt x="70" y="0"/>
                                </a:lnTo>
                                <a:lnTo>
                                  <a:pt x="55" y="0"/>
                                </a:lnTo>
                                <a:lnTo>
                                  <a:pt x="45" y="5"/>
                                </a:lnTo>
                                <a:lnTo>
                                  <a:pt x="30" y="15"/>
                                </a:lnTo>
                                <a:lnTo>
                                  <a:pt x="20" y="30"/>
                                </a:lnTo>
                                <a:lnTo>
                                  <a:pt x="5" y="60"/>
                                </a:lnTo>
                                <a:lnTo>
                                  <a:pt x="0" y="100"/>
                                </a:lnTo>
                                <a:lnTo>
                                  <a:pt x="5" y="145"/>
                                </a:lnTo>
                                <a:lnTo>
                                  <a:pt x="20" y="175"/>
                                </a:lnTo>
                                <a:lnTo>
                                  <a:pt x="30" y="190"/>
                                </a:lnTo>
                                <a:lnTo>
                                  <a:pt x="45" y="200"/>
                                </a:lnTo>
                                <a:lnTo>
                                  <a:pt x="55" y="205"/>
                                </a:lnTo>
                                <a:lnTo>
                                  <a:pt x="70" y="205"/>
                                </a:lnTo>
                                <a:lnTo>
                                  <a:pt x="85" y="205"/>
                                </a:lnTo>
                                <a:lnTo>
                                  <a:pt x="100" y="200"/>
                                </a:lnTo>
                                <a:lnTo>
                                  <a:pt x="120" y="190"/>
                                </a:lnTo>
                                <a:lnTo>
                                  <a:pt x="135" y="175"/>
                                </a:lnTo>
                                <a:lnTo>
                                  <a:pt x="145" y="160"/>
                                </a:lnTo>
                                <a:lnTo>
                                  <a:pt x="155" y="145"/>
                                </a:lnTo>
                                <a:lnTo>
                                  <a:pt x="160" y="125"/>
                                </a:lnTo>
                                <a:lnTo>
                                  <a:pt x="165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4260"/>
                        <wps:cNvSpPr>
                          <a:spLocks/>
                        </wps:cNvSpPr>
                        <wps:spPr bwMode="auto">
                          <a:xfrm>
                            <a:off x="519" y="2070"/>
                            <a:ext cx="145" cy="145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0 h 145"/>
                              <a:gd name="T2" fmla="*/ 145 w 145"/>
                              <a:gd name="T3" fmla="*/ 70 h 145"/>
                              <a:gd name="T4" fmla="*/ 140 w 145"/>
                              <a:gd name="T5" fmla="*/ 60 h 145"/>
                              <a:gd name="T6" fmla="*/ 135 w 145"/>
                              <a:gd name="T7" fmla="*/ 45 h 145"/>
                              <a:gd name="T8" fmla="*/ 120 w 145"/>
                              <a:gd name="T9" fmla="*/ 30 h 145"/>
                              <a:gd name="T10" fmla="*/ 110 w 145"/>
                              <a:gd name="T11" fmla="*/ 20 h 145"/>
                              <a:gd name="T12" fmla="*/ 75 w 145"/>
                              <a:gd name="T13" fmla="*/ 5 h 145"/>
                              <a:gd name="T14" fmla="*/ 50 w 145"/>
                              <a:gd name="T15" fmla="*/ 0 h 145"/>
                              <a:gd name="T16" fmla="*/ 50 w 145"/>
                              <a:gd name="T17" fmla="*/ 0 h 145"/>
                              <a:gd name="T18" fmla="*/ 40 w 145"/>
                              <a:gd name="T19" fmla="*/ 0 h 145"/>
                              <a:gd name="T20" fmla="*/ 30 w 145"/>
                              <a:gd name="T21" fmla="*/ 5 h 145"/>
                              <a:gd name="T22" fmla="*/ 15 w 145"/>
                              <a:gd name="T23" fmla="*/ 20 h 145"/>
                              <a:gd name="T24" fmla="*/ 5 w 145"/>
                              <a:gd name="T25" fmla="*/ 45 h 145"/>
                              <a:gd name="T26" fmla="*/ 0 w 145"/>
                              <a:gd name="T27" fmla="*/ 70 h 145"/>
                              <a:gd name="T28" fmla="*/ 0 w 145"/>
                              <a:gd name="T29" fmla="*/ 70 h 145"/>
                              <a:gd name="T30" fmla="*/ 5 w 145"/>
                              <a:gd name="T31" fmla="*/ 100 h 145"/>
                              <a:gd name="T32" fmla="*/ 15 w 145"/>
                              <a:gd name="T33" fmla="*/ 125 h 145"/>
                              <a:gd name="T34" fmla="*/ 30 w 145"/>
                              <a:gd name="T35" fmla="*/ 140 h 145"/>
                              <a:gd name="T36" fmla="*/ 50 w 145"/>
                              <a:gd name="T37" fmla="*/ 145 h 145"/>
                              <a:gd name="T38" fmla="*/ 50 w 145"/>
                              <a:gd name="T39" fmla="*/ 145 h 145"/>
                              <a:gd name="T40" fmla="*/ 75 w 145"/>
                              <a:gd name="T41" fmla="*/ 140 h 145"/>
                              <a:gd name="T42" fmla="*/ 105 w 145"/>
                              <a:gd name="T43" fmla="*/ 125 h 145"/>
                              <a:gd name="T44" fmla="*/ 120 w 145"/>
                              <a:gd name="T45" fmla="*/ 115 h 145"/>
                              <a:gd name="T46" fmla="*/ 135 w 145"/>
                              <a:gd name="T47" fmla="*/ 105 h 145"/>
                              <a:gd name="T48" fmla="*/ 140 w 145"/>
                              <a:gd name="T49" fmla="*/ 90 h 145"/>
                              <a:gd name="T50" fmla="*/ 145 w 145"/>
                              <a:gd name="T51" fmla="*/ 70 h 145"/>
                              <a:gd name="T52" fmla="*/ 145 w 145"/>
                              <a:gd name="T53" fmla="*/ 7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145" y="70"/>
                                </a:moveTo>
                                <a:lnTo>
                                  <a:pt x="145" y="70"/>
                                </a:lnTo>
                                <a:lnTo>
                                  <a:pt x="140" y="60"/>
                                </a:lnTo>
                                <a:lnTo>
                                  <a:pt x="135" y="45"/>
                                </a:lnTo>
                                <a:lnTo>
                                  <a:pt x="120" y="30"/>
                                </a:lnTo>
                                <a:lnTo>
                                  <a:pt x="110" y="20"/>
                                </a:lnTo>
                                <a:lnTo>
                                  <a:pt x="75" y="5"/>
                                </a:lnTo>
                                <a:lnTo>
                                  <a:pt x="50" y="0"/>
                                </a:lnTo>
                                <a:lnTo>
                                  <a:pt x="40" y="0"/>
                                </a:lnTo>
                                <a:lnTo>
                                  <a:pt x="30" y="5"/>
                                </a:lnTo>
                                <a:lnTo>
                                  <a:pt x="15" y="20"/>
                                </a:lnTo>
                                <a:lnTo>
                                  <a:pt x="5" y="45"/>
                                </a:lnTo>
                                <a:lnTo>
                                  <a:pt x="0" y="70"/>
                                </a:lnTo>
                                <a:lnTo>
                                  <a:pt x="5" y="100"/>
                                </a:lnTo>
                                <a:lnTo>
                                  <a:pt x="15" y="125"/>
                                </a:lnTo>
                                <a:lnTo>
                                  <a:pt x="30" y="140"/>
                                </a:lnTo>
                                <a:lnTo>
                                  <a:pt x="50" y="145"/>
                                </a:lnTo>
                                <a:lnTo>
                                  <a:pt x="75" y="140"/>
                                </a:lnTo>
                                <a:lnTo>
                                  <a:pt x="105" y="125"/>
                                </a:lnTo>
                                <a:lnTo>
                                  <a:pt x="120" y="115"/>
                                </a:lnTo>
                                <a:lnTo>
                                  <a:pt x="135" y="105"/>
                                </a:lnTo>
                                <a:lnTo>
                                  <a:pt x="140" y="90"/>
                                </a:lnTo>
                                <a:lnTo>
                                  <a:pt x="145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4261"/>
                        <wps:cNvSpPr>
                          <a:spLocks/>
                        </wps:cNvSpPr>
                        <wps:spPr bwMode="auto">
                          <a:xfrm>
                            <a:off x="664" y="1890"/>
                            <a:ext cx="20" cy="511"/>
                          </a:xfrm>
                          <a:custGeom>
                            <a:avLst/>
                            <a:gdLst>
                              <a:gd name="T0" fmla="*/ 0 w 20"/>
                              <a:gd name="T1" fmla="*/ 511 h 511"/>
                              <a:gd name="T2" fmla="*/ 0 w 20"/>
                              <a:gd name="T3" fmla="*/ 511 h 511"/>
                              <a:gd name="T4" fmla="*/ 10 w 20"/>
                              <a:gd name="T5" fmla="*/ 486 h 511"/>
                              <a:gd name="T6" fmla="*/ 20 w 20"/>
                              <a:gd name="T7" fmla="*/ 440 h 511"/>
                              <a:gd name="T8" fmla="*/ 20 w 20"/>
                              <a:gd name="T9" fmla="*/ 405 h 511"/>
                              <a:gd name="T10" fmla="*/ 20 w 20"/>
                              <a:gd name="T11" fmla="*/ 365 h 511"/>
                              <a:gd name="T12" fmla="*/ 10 w 20"/>
                              <a:gd name="T13" fmla="*/ 315 h 511"/>
                              <a:gd name="T14" fmla="*/ 0 w 20"/>
                              <a:gd name="T15" fmla="*/ 255 h 511"/>
                              <a:gd name="T16" fmla="*/ 0 w 20"/>
                              <a:gd name="T17" fmla="*/ 255 h 511"/>
                              <a:gd name="T18" fmla="*/ 0 w 20"/>
                              <a:gd name="T19" fmla="*/ 255 h 511"/>
                              <a:gd name="T20" fmla="*/ 10 w 20"/>
                              <a:gd name="T21" fmla="*/ 190 h 511"/>
                              <a:gd name="T22" fmla="*/ 15 w 20"/>
                              <a:gd name="T23" fmla="*/ 140 h 511"/>
                              <a:gd name="T24" fmla="*/ 20 w 20"/>
                              <a:gd name="T25" fmla="*/ 100 h 511"/>
                              <a:gd name="T26" fmla="*/ 20 w 20"/>
                              <a:gd name="T27" fmla="*/ 65 h 511"/>
                              <a:gd name="T28" fmla="*/ 10 w 20"/>
                              <a:gd name="T29" fmla="*/ 20 h 511"/>
                              <a:gd name="T30" fmla="*/ 0 w 20"/>
                              <a:gd name="T31" fmla="*/ 0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1">
                                <a:moveTo>
                                  <a:pt x="0" y="511"/>
                                </a:moveTo>
                                <a:lnTo>
                                  <a:pt x="0" y="511"/>
                                </a:lnTo>
                                <a:lnTo>
                                  <a:pt x="10" y="486"/>
                                </a:lnTo>
                                <a:lnTo>
                                  <a:pt x="20" y="440"/>
                                </a:lnTo>
                                <a:lnTo>
                                  <a:pt x="20" y="405"/>
                                </a:lnTo>
                                <a:lnTo>
                                  <a:pt x="20" y="365"/>
                                </a:lnTo>
                                <a:lnTo>
                                  <a:pt x="10" y="315"/>
                                </a:lnTo>
                                <a:lnTo>
                                  <a:pt x="0" y="255"/>
                                </a:lnTo>
                                <a:lnTo>
                                  <a:pt x="10" y="190"/>
                                </a:lnTo>
                                <a:lnTo>
                                  <a:pt x="15" y="140"/>
                                </a:lnTo>
                                <a:lnTo>
                                  <a:pt x="20" y="100"/>
                                </a:lnTo>
                                <a:lnTo>
                                  <a:pt x="20" y="65"/>
                                </a:lnTo>
                                <a:lnTo>
                                  <a:pt x="10" y="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4262"/>
                        <wps:cNvSpPr>
                          <a:spLocks/>
                        </wps:cNvSpPr>
                        <wps:spPr bwMode="auto">
                          <a:xfrm>
                            <a:off x="664" y="1890"/>
                            <a:ext cx="45" cy="511"/>
                          </a:xfrm>
                          <a:custGeom>
                            <a:avLst/>
                            <a:gdLst>
                              <a:gd name="T0" fmla="*/ 0 w 45"/>
                              <a:gd name="T1" fmla="*/ 511 h 511"/>
                              <a:gd name="T2" fmla="*/ 0 w 45"/>
                              <a:gd name="T3" fmla="*/ 511 h 511"/>
                              <a:gd name="T4" fmla="*/ 15 w 45"/>
                              <a:gd name="T5" fmla="*/ 470 h 511"/>
                              <a:gd name="T6" fmla="*/ 25 w 45"/>
                              <a:gd name="T7" fmla="*/ 420 h 511"/>
                              <a:gd name="T8" fmla="*/ 35 w 45"/>
                              <a:gd name="T9" fmla="*/ 355 h 511"/>
                              <a:gd name="T10" fmla="*/ 45 w 45"/>
                              <a:gd name="T11" fmla="*/ 280 h 511"/>
                              <a:gd name="T12" fmla="*/ 40 w 45"/>
                              <a:gd name="T13" fmla="*/ 195 h 511"/>
                              <a:gd name="T14" fmla="*/ 35 w 45"/>
                              <a:gd name="T15" fmla="*/ 145 h 511"/>
                              <a:gd name="T16" fmla="*/ 30 w 45"/>
                              <a:gd name="T17" fmla="*/ 100 h 511"/>
                              <a:gd name="T18" fmla="*/ 15 w 45"/>
                              <a:gd name="T19" fmla="*/ 50 h 511"/>
                              <a:gd name="T20" fmla="*/ 0 w 45"/>
                              <a:gd name="T21" fmla="*/ 0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1">
                                <a:moveTo>
                                  <a:pt x="0" y="511"/>
                                </a:moveTo>
                                <a:lnTo>
                                  <a:pt x="0" y="511"/>
                                </a:lnTo>
                                <a:lnTo>
                                  <a:pt x="15" y="470"/>
                                </a:lnTo>
                                <a:lnTo>
                                  <a:pt x="25" y="420"/>
                                </a:lnTo>
                                <a:lnTo>
                                  <a:pt x="35" y="355"/>
                                </a:lnTo>
                                <a:lnTo>
                                  <a:pt x="45" y="280"/>
                                </a:lnTo>
                                <a:lnTo>
                                  <a:pt x="40" y="195"/>
                                </a:lnTo>
                                <a:lnTo>
                                  <a:pt x="35" y="145"/>
                                </a:lnTo>
                                <a:lnTo>
                                  <a:pt x="30" y="100"/>
                                </a:lnTo>
                                <a:lnTo>
                                  <a:pt x="15" y="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Line 4263"/>
                        <wps:cNvCnPr/>
                        <wps:spPr bwMode="auto">
                          <a:xfrm flipV="1">
                            <a:off x="759" y="1885"/>
                            <a:ext cx="1" cy="516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4264"/>
                        <wps:cNvCnPr/>
                        <wps:spPr bwMode="auto">
                          <a:xfrm flipV="1">
                            <a:off x="789" y="1885"/>
                            <a:ext cx="1" cy="516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Freeform 4265"/>
                        <wps:cNvSpPr>
                          <a:spLocks/>
                        </wps:cNvSpPr>
                        <wps:spPr bwMode="auto">
                          <a:xfrm>
                            <a:off x="415" y="1360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0 h 50"/>
                              <a:gd name="T2" fmla="*/ 249 w 249"/>
                              <a:gd name="T3" fmla="*/ 10 h 50"/>
                              <a:gd name="T4" fmla="*/ 239 w 249"/>
                              <a:gd name="T5" fmla="*/ 25 h 50"/>
                              <a:gd name="T6" fmla="*/ 224 w 249"/>
                              <a:gd name="T7" fmla="*/ 35 h 50"/>
                              <a:gd name="T8" fmla="*/ 199 w 249"/>
                              <a:gd name="T9" fmla="*/ 45 h 50"/>
                              <a:gd name="T10" fmla="*/ 169 w 249"/>
                              <a:gd name="T11" fmla="*/ 50 h 50"/>
                              <a:gd name="T12" fmla="*/ 139 w 249"/>
                              <a:gd name="T13" fmla="*/ 45 h 50"/>
                              <a:gd name="T14" fmla="*/ 114 w 249"/>
                              <a:gd name="T15" fmla="*/ 35 h 50"/>
                              <a:gd name="T16" fmla="*/ 94 w 249"/>
                              <a:gd name="T17" fmla="*/ 25 h 50"/>
                              <a:gd name="T18" fmla="*/ 64 w 249"/>
                              <a:gd name="T19" fmla="*/ 5 h 50"/>
                              <a:gd name="T20" fmla="*/ 64 w 249"/>
                              <a:gd name="T21" fmla="*/ 5 h 50"/>
                              <a:gd name="T22" fmla="*/ 59 w 249"/>
                              <a:gd name="T23" fmla="*/ 0 h 50"/>
                              <a:gd name="T24" fmla="*/ 49 w 249"/>
                              <a:gd name="T25" fmla="*/ 5 h 50"/>
                              <a:gd name="T26" fmla="*/ 34 w 249"/>
                              <a:gd name="T27" fmla="*/ 20 h 50"/>
                              <a:gd name="T28" fmla="*/ 14 w 249"/>
                              <a:gd name="T29" fmla="*/ 50 h 50"/>
                              <a:gd name="T30" fmla="*/ 0 w 249"/>
                              <a:gd name="T31" fmla="*/ 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10"/>
                                </a:moveTo>
                                <a:lnTo>
                                  <a:pt x="249" y="10"/>
                                </a:lnTo>
                                <a:lnTo>
                                  <a:pt x="239" y="25"/>
                                </a:lnTo>
                                <a:lnTo>
                                  <a:pt x="224" y="35"/>
                                </a:lnTo>
                                <a:lnTo>
                                  <a:pt x="199" y="45"/>
                                </a:lnTo>
                                <a:lnTo>
                                  <a:pt x="169" y="50"/>
                                </a:lnTo>
                                <a:lnTo>
                                  <a:pt x="139" y="45"/>
                                </a:lnTo>
                                <a:lnTo>
                                  <a:pt x="114" y="35"/>
                                </a:lnTo>
                                <a:lnTo>
                                  <a:pt x="94" y="25"/>
                                </a:lnTo>
                                <a:lnTo>
                                  <a:pt x="64" y="5"/>
                                </a:lnTo>
                                <a:lnTo>
                                  <a:pt x="59" y="0"/>
                                </a:lnTo>
                                <a:lnTo>
                                  <a:pt x="49" y="5"/>
                                </a:lnTo>
                                <a:lnTo>
                                  <a:pt x="34" y="20"/>
                                </a:lnTo>
                                <a:lnTo>
                                  <a:pt x="14" y="5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4266"/>
                        <wps:cNvSpPr>
                          <a:spLocks/>
                        </wps:cNvSpPr>
                        <wps:spPr bwMode="auto">
                          <a:xfrm>
                            <a:off x="415" y="1835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45 h 50"/>
                              <a:gd name="T2" fmla="*/ 249 w 249"/>
                              <a:gd name="T3" fmla="*/ 45 h 50"/>
                              <a:gd name="T4" fmla="*/ 224 w 249"/>
                              <a:gd name="T5" fmla="*/ 25 h 50"/>
                              <a:gd name="T6" fmla="*/ 199 w 249"/>
                              <a:gd name="T7" fmla="*/ 10 h 50"/>
                              <a:gd name="T8" fmla="*/ 169 w 249"/>
                              <a:gd name="T9" fmla="*/ 5 h 50"/>
                              <a:gd name="T10" fmla="*/ 139 w 249"/>
                              <a:gd name="T11" fmla="*/ 10 h 50"/>
                              <a:gd name="T12" fmla="*/ 114 w 249"/>
                              <a:gd name="T13" fmla="*/ 15 h 50"/>
                              <a:gd name="T14" fmla="*/ 94 w 249"/>
                              <a:gd name="T15" fmla="*/ 25 h 50"/>
                              <a:gd name="T16" fmla="*/ 64 w 249"/>
                              <a:gd name="T17" fmla="*/ 45 h 50"/>
                              <a:gd name="T18" fmla="*/ 64 w 249"/>
                              <a:gd name="T19" fmla="*/ 45 h 50"/>
                              <a:gd name="T20" fmla="*/ 59 w 249"/>
                              <a:gd name="T21" fmla="*/ 50 h 50"/>
                              <a:gd name="T22" fmla="*/ 54 w 249"/>
                              <a:gd name="T23" fmla="*/ 45 h 50"/>
                              <a:gd name="T24" fmla="*/ 34 w 249"/>
                              <a:gd name="T25" fmla="*/ 30 h 50"/>
                              <a:gd name="T26" fmla="*/ 14 w 249"/>
                              <a:gd name="T27" fmla="*/ 0 h 50"/>
                              <a:gd name="T28" fmla="*/ 0 w 249"/>
                              <a:gd name="T2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45"/>
                                </a:moveTo>
                                <a:lnTo>
                                  <a:pt x="249" y="45"/>
                                </a:lnTo>
                                <a:lnTo>
                                  <a:pt x="224" y="25"/>
                                </a:lnTo>
                                <a:lnTo>
                                  <a:pt x="199" y="10"/>
                                </a:lnTo>
                                <a:lnTo>
                                  <a:pt x="169" y="5"/>
                                </a:lnTo>
                                <a:lnTo>
                                  <a:pt x="139" y="10"/>
                                </a:lnTo>
                                <a:lnTo>
                                  <a:pt x="114" y="15"/>
                                </a:lnTo>
                                <a:lnTo>
                                  <a:pt x="94" y="25"/>
                                </a:lnTo>
                                <a:lnTo>
                                  <a:pt x="64" y="45"/>
                                </a:lnTo>
                                <a:lnTo>
                                  <a:pt x="59" y="50"/>
                                </a:lnTo>
                                <a:lnTo>
                                  <a:pt x="54" y="45"/>
                                </a:lnTo>
                                <a:lnTo>
                                  <a:pt x="34" y="30"/>
                                </a:lnTo>
                                <a:lnTo>
                                  <a:pt x="14" y="0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4267"/>
                        <wps:cNvSpPr>
                          <a:spLocks/>
                        </wps:cNvSpPr>
                        <wps:spPr bwMode="auto">
                          <a:xfrm>
                            <a:off x="420" y="1405"/>
                            <a:ext cx="244" cy="435"/>
                          </a:xfrm>
                          <a:custGeom>
                            <a:avLst/>
                            <a:gdLst>
                              <a:gd name="T0" fmla="*/ 244 w 244"/>
                              <a:gd name="T1" fmla="*/ 220 h 435"/>
                              <a:gd name="T2" fmla="*/ 244 w 244"/>
                              <a:gd name="T3" fmla="*/ 220 h 435"/>
                              <a:gd name="T4" fmla="*/ 239 w 244"/>
                              <a:gd name="T5" fmla="*/ 135 h 435"/>
                              <a:gd name="T6" fmla="*/ 234 w 244"/>
                              <a:gd name="T7" fmla="*/ 100 h 435"/>
                              <a:gd name="T8" fmla="*/ 229 w 244"/>
                              <a:gd name="T9" fmla="*/ 65 h 435"/>
                              <a:gd name="T10" fmla="*/ 214 w 244"/>
                              <a:gd name="T11" fmla="*/ 40 h 435"/>
                              <a:gd name="T12" fmla="*/ 199 w 244"/>
                              <a:gd name="T13" fmla="*/ 20 h 435"/>
                              <a:gd name="T14" fmla="*/ 179 w 244"/>
                              <a:gd name="T15" fmla="*/ 5 h 435"/>
                              <a:gd name="T16" fmla="*/ 149 w 244"/>
                              <a:gd name="T17" fmla="*/ 0 h 435"/>
                              <a:gd name="T18" fmla="*/ 149 w 244"/>
                              <a:gd name="T19" fmla="*/ 0 h 435"/>
                              <a:gd name="T20" fmla="*/ 119 w 244"/>
                              <a:gd name="T21" fmla="*/ 5 h 435"/>
                              <a:gd name="T22" fmla="*/ 94 w 244"/>
                              <a:gd name="T23" fmla="*/ 15 h 435"/>
                              <a:gd name="T24" fmla="*/ 69 w 244"/>
                              <a:gd name="T25" fmla="*/ 35 h 435"/>
                              <a:gd name="T26" fmla="*/ 44 w 244"/>
                              <a:gd name="T27" fmla="*/ 65 h 435"/>
                              <a:gd name="T28" fmla="*/ 24 w 244"/>
                              <a:gd name="T29" fmla="*/ 95 h 435"/>
                              <a:gd name="T30" fmla="*/ 14 w 244"/>
                              <a:gd name="T31" fmla="*/ 135 h 435"/>
                              <a:gd name="T32" fmla="*/ 4 w 244"/>
                              <a:gd name="T33" fmla="*/ 175 h 435"/>
                              <a:gd name="T34" fmla="*/ 0 w 244"/>
                              <a:gd name="T35" fmla="*/ 220 h 435"/>
                              <a:gd name="T36" fmla="*/ 0 w 244"/>
                              <a:gd name="T37" fmla="*/ 220 h 435"/>
                              <a:gd name="T38" fmla="*/ 4 w 244"/>
                              <a:gd name="T39" fmla="*/ 265 h 435"/>
                              <a:gd name="T40" fmla="*/ 14 w 244"/>
                              <a:gd name="T41" fmla="*/ 305 h 435"/>
                              <a:gd name="T42" fmla="*/ 24 w 244"/>
                              <a:gd name="T43" fmla="*/ 340 h 435"/>
                              <a:gd name="T44" fmla="*/ 44 w 244"/>
                              <a:gd name="T45" fmla="*/ 370 h 435"/>
                              <a:gd name="T46" fmla="*/ 69 w 244"/>
                              <a:gd name="T47" fmla="*/ 400 h 435"/>
                              <a:gd name="T48" fmla="*/ 94 w 244"/>
                              <a:gd name="T49" fmla="*/ 420 h 435"/>
                              <a:gd name="T50" fmla="*/ 119 w 244"/>
                              <a:gd name="T51" fmla="*/ 430 h 435"/>
                              <a:gd name="T52" fmla="*/ 149 w 244"/>
                              <a:gd name="T53" fmla="*/ 435 h 435"/>
                              <a:gd name="T54" fmla="*/ 149 w 244"/>
                              <a:gd name="T55" fmla="*/ 435 h 435"/>
                              <a:gd name="T56" fmla="*/ 179 w 244"/>
                              <a:gd name="T57" fmla="*/ 435 h 435"/>
                              <a:gd name="T58" fmla="*/ 199 w 244"/>
                              <a:gd name="T59" fmla="*/ 420 h 435"/>
                              <a:gd name="T60" fmla="*/ 214 w 244"/>
                              <a:gd name="T61" fmla="*/ 400 h 435"/>
                              <a:gd name="T62" fmla="*/ 229 w 244"/>
                              <a:gd name="T63" fmla="*/ 375 h 435"/>
                              <a:gd name="T64" fmla="*/ 234 w 244"/>
                              <a:gd name="T65" fmla="*/ 340 h 435"/>
                              <a:gd name="T66" fmla="*/ 239 w 244"/>
                              <a:gd name="T67" fmla="*/ 305 h 435"/>
                              <a:gd name="T68" fmla="*/ 244 w 244"/>
                              <a:gd name="T69" fmla="*/ 220 h 435"/>
                              <a:gd name="T70" fmla="*/ 244 w 244"/>
                              <a:gd name="T71" fmla="*/ 220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244" y="220"/>
                                </a:moveTo>
                                <a:lnTo>
                                  <a:pt x="244" y="220"/>
                                </a:lnTo>
                                <a:lnTo>
                                  <a:pt x="239" y="135"/>
                                </a:lnTo>
                                <a:lnTo>
                                  <a:pt x="234" y="100"/>
                                </a:lnTo>
                                <a:lnTo>
                                  <a:pt x="229" y="65"/>
                                </a:lnTo>
                                <a:lnTo>
                                  <a:pt x="214" y="40"/>
                                </a:lnTo>
                                <a:lnTo>
                                  <a:pt x="199" y="20"/>
                                </a:lnTo>
                                <a:lnTo>
                                  <a:pt x="179" y="5"/>
                                </a:lnTo>
                                <a:lnTo>
                                  <a:pt x="149" y="0"/>
                                </a:lnTo>
                                <a:lnTo>
                                  <a:pt x="119" y="5"/>
                                </a:lnTo>
                                <a:lnTo>
                                  <a:pt x="94" y="15"/>
                                </a:lnTo>
                                <a:lnTo>
                                  <a:pt x="69" y="35"/>
                                </a:lnTo>
                                <a:lnTo>
                                  <a:pt x="44" y="65"/>
                                </a:lnTo>
                                <a:lnTo>
                                  <a:pt x="24" y="95"/>
                                </a:lnTo>
                                <a:lnTo>
                                  <a:pt x="14" y="135"/>
                                </a:lnTo>
                                <a:lnTo>
                                  <a:pt x="4" y="175"/>
                                </a:lnTo>
                                <a:lnTo>
                                  <a:pt x="0" y="220"/>
                                </a:lnTo>
                                <a:lnTo>
                                  <a:pt x="4" y="265"/>
                                </a:lnTo>
                                <a:lnTo>
                                  <a:pt x="14" y="305"/>
                                </a:lnTo>
                                <a:lnTo>
                                  <a:pt x="24" y="340"/>
                                </a:lnTo>
                                <a:lnTo>
                                  <a:pt x="44" y="370"/>
                                </a:lnTo>
                                <a:lnTo>
                                  <a:pt x="69" y="400"/>
                                </a:lnTo>
                                <a:lnTo>
                                  <a:pt x="94" y="420"/>
                                </a:lnTo>
                                <a:lnTo>
                                  <a:pt x="119" y="430"/>
                                </a:lnTo>
                                <a:lnTo>
                                  <a:pt x="149" y="435"/>
                                </a:lnTo>
                                <a:lnTo>
                                  <a:pt x="179" y="435"/>
                                </a:lnTo>
                                <a:lnTo>
                                  <a:pt x="199" y="420"/>
                                </a:lnTo>
                                <a:lnTo>
                                  <a:pt x="214" y="400"/>
                                </a:lnTo>
                                <a:lnTo>
                                  <a:pt x="229" y="375"/>
                                </a:lnTo>
                                <a:lnTo>
                                  <a:pt x="234" y="340"/>
                                </a:lnTo>
                                <a:lnTo>
                                  <a:pt x="239" y="305"/>
                                </a:lnTo>
                                <a:lnTo>
                                  <a:pt x="244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4268"/>
                        <wps:cNvSpPr>
                          <a:spLocks/>
                        </wps:cNvSpPr>
                        <wps:spPr bwMode="auto">
                          <a:xfrm>
                            <a:off x="469" y="1475"/>
                            <a:ext cx="195" cy="300"/>
                          </a:xfrm>
                          <a:custGeom>
                            <a:avLst/>
                            <a:gdLst>
                              <a:gd name="T0" fmla="*/ 195 w 195"/>
                              <a:gd name="T1" fmla="*/ 150 h 300"/>
                              <a:gd name="T2" fmla="*/ 195 w 195"/>
                              <a:gd name="T3" fmla="*/ 150 h 300"/>
                              <a:gd name="T4" fmla="*/ 195 w 195"/>
                              <a:gd name="T5" fmla="*/ 120 h 300"/>
                              <a:gd name="T6" fmla="*/ 190 w 195"/>
                              <a:gd name="T7" fmla="*/ 90 h 300"/>
                              <a:gd name="T8" fmla="*/ 180 w 195"/>
                              <a:gd name="T9" fmla="*/ 65 h 300"/>
                              <a:gd name="T10" fmla="*/ 170 w 195"/>
                              <a:gd name="T11" fmla="*/ 45 h 300"/>
                              <a:gd name="T12" fmla="*/ 155 w 195"/>
                              <a:gd name="T13" fmla="*/ 25 h 300"/>
                              <a:gd name="T14" fmla="*/ 140 w 195"/>
                              <a:gd name="T15" fmla="*/ 10 h 300"/>
                              <a:gd name="T16" fmla="*/ 120 w 195"/>
                              <a:gd name="T17" fmla="*/ 5 h 300"/>
                              <a:gd name="T18" fmla="*/ 100 w 195"/>
                              <a:gd name="T19" fmla="*/ 0 h 300"/>
                              <a:gd name="T20" fmla="*/ 100 w 195"/>
                              <a:gd name="T21" fmla="*/ 0 h 300"/>
                              <a:gd name="T22" fmla="*/ 80 w 195"/>
                              <a:gd name="T23" fmla="*/ 0 h 300"/>
                              <a:gd name="T24" fmla="*/ 60 w 195"/>
                              <a:gd name="T25" fmla="*/ 10 h 300"/>
                              <a:gd name="T26" fmla="*/ 45 w 195"/>
                              <a:gd name="T27" fmla="*/ 25 h 300"/>
                              <a:gd name="T28" fmla="*/ 30 w 195"/>
                              <a:gd name="T29" fmla="*/ 40 h 300"/>
                              <a:gd name="T30" fmla="*/ 15 w 195"/>
                              <a:gd name="T31" fmla="*/ 65 h 300"/>
                              <a:gd name="T32" fmla="*/ 5 w 195"/>
                              <a:gd name="T33" fmla="*/ 90 h 300"/>
                              <a:gd name="T34" fmla="*/ 0 w 195"/>
                              <a:gd name="T35" fmla="*/ 120 h 300"/>
                              <a:gd name="T36" fmla="*/ 0 w 195"/>
                              <a:gd name="T37" fmla="*/ 150 h 300"/>
                              <a:gd name="T38" fmla="*/ 0 w 195"/>
                              <a:gd name="T39" fmla="*/ 150 h 300"/>
                              <a:gd name="T40" fmla="*/ 0 w 195"/>
                              <a:gd name="T41" fmla="*/ 180 h 300"/>
                              <a:gd name="T42" fmla="*/ 5 w 195"/>
                              <a:gd name="T43" fmla="*/ 205 h 300"/>
                              <a:gd name="T44" fmla="*/ 15 w 195"/>
                              <a:gd name="T45" fmla="*/ 230 h 300"/>
                              <a:gd name="T46" fmla="*/ 30 w 195"/>
                              <a:gd name="T47" fmla="*/ 255 h 300"/>
                              <a:gd name="T48" fmla="*/ 45 w 195"/>
                              <a:gd name="T49" fmla="*/ 270 h 300"/>
                              <a:gd name="T50" fmla="*/ 60 w 195"/>
                              <a:gd name="T51" fmla="*/ 285 h 300"/>
                              <a:gd name="T52" fmla="*/ 80 w 195"/>
                              <a:gd name="T53" fmla="*/ 295 h 300"/>
                              <a:gd name="T54" fmla="*/ 100 w 195"/>
                              <a:gd name="T55" fmla="*/ 300 h 300"/>
                              <a:gd name="T56" fmla="*/ 100 w 195"/>
                              <a:gd name="T57" fmla="*/ 300 h 300"/>
                              <a:gd name="T58" fmla="*/ 120 w 195"/>
                              <a:gd name="T59" fmla="*/ 295 h 300"/>
                              <a:gd name="T60" fmla="*/ 140 w 195"/>
                              <a:gd name="T61" fmla="*/ 285 h 300"/>
                              <a:gd name="T62" fmla="*/ 155 w 195"/>
                              <a:gd name="T63" fmla="*/ 275 h 300"/>
                              <a:gd name="T64" fmla="*/ 170 w 195"/>
                              <a:gd name="T65" fmla="*/ 255 h 300"/>
                              <a:gd name="T66" fmla="*/ 180 w 195"/>
                              <a:gd name="T67" fmla="*/ 235 h 300"/>
                              <a:gd name="T68" fmla="*/ 190 w 195"/>
                              <a:gd name="T69" fmla="*/ 205 h 300"/>
                              <a:gd name="T70" fmla="*/ 195 w 195"/>
                              <a:gd name="T71" fmla="*/ 180 h 300"/>
                              <a:gd name="T72" fmla="*/ 195 w 195"/>
                              <a:gd name="T73" fmla="*/ 150 h 300"/>
                              <a:gd name="T74" fmla="*/ 195 w 195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5" h="300">
                                <a:moveTo>
                                  <a:pt x="195" y="150"/>
                                </a:moveTo>
                                <a:lnTo>
                                  <a:pt x="195" y="150"/>
                                </a:lnTo>
                                <a:lnTo>
                                  <a:pt x="195" y="120"/>
                                </a:lnTo>
                                <a:lnTo>
                                  <a:pt x="190" y="90"/>
                                </a:lnTo>
                                <a:lnTo>
                                  <a:pt x="180" y="65"/>
                                </a:lnTo>
                                <a:lnTo>
                                  <a:pt x="170" y="45"/>
                                </a:lnTo>
                                <a:lnTo>
                                  <a:pt x="155" y="25"/>
                                </a:lnTo>
                                <a:lnTo>
                                  <a:pt x="140" y="10"/>
                                </a:lnTo>
                                <a:lnTo>
                                  <a:pt x="120" y="5"/>
                                </a:lnTo>
                                <a:lnTo>
                                  <a:pt x="100" y="0"/>
                                </a:lnTo>
                                <a:lnTo>
                                  <a:pt x="80" y="0"/>
                                </a:lnTo>
                                <a:lnTo>
                                  <a:pt x="60" y="10"/>
                                </a:lnTo>
                                <a:lnTo>
                                  <a:pt x="45" y="25"/>
                                </a:lnTo>
                                <a:lnTo>
                                  <a:pt x="30" y="40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05"/>
                                </a:lnTo>
                                <a:lnTo>
                                  <a:pt x="15" y="230"/>
                                </a:lnTo>
                                <a:lnTo>
                                  <a:pt x="30" y="255"/>
                                </a:lnTo>
                                <a:lnTo>
                                  <a:pt x="45" y="270"/>
                                </a:lnTo>
                                <a:lnTo>
                                  <a:pt x="60" y="285"/>
                                </a:lnTo>
                                <a:lnTo>
                                  <a:pt x="80" y="295"/>
                                </a:lnTo>
                                <a:lnTo>
                                  <a:pt x="100" y="300"/>
                                </a:lnTo>
                                <a:lnTo>
                                  <a:pt x="120" y="295"/>
                                </a:lnTo>
                                <a:lnTo>
                                  <a:pt x="140" y="285"/>
                                </a:lnTo>
                                <a:lnTo>
                                  <a:pt x="155" y="275"/>
                                </a:lnTo>
                                <a:lnTo>
                                  <a:pt x="170" y="255"/>
                                </a:lnTo>
                                <a:lnTo>
                                  <a:pt x="180" y="235"/>
                                </a:lnTo>
                                <a:lnTo>
                                  <a:pt x="190" y="205"/>
                                </a:lnTo>
                                <a:lnTo>
                                  <a:pt x="195" y="180"/>
                                </a:lnTo>
                                <a:lnTo>
                                  <a:pt x="195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4269"/>
                        <wps:cNvSpPr>
                          <a:spLocks/>
                        </wps:cNvSpPr>
                        <wps:spPr bwMode="auto">
                          <a:xfrm>
                            <a:off x="499" y="1520"/>
                            <a:ext cx="165" cy="210"/>
                          </a:xfrm>
                          <a:custGeom>
                            <a:avLst/>
                            <a:gdLst>
                              <a:gd name="T0" fmla="*/ 165 w 165"/>
                              <a:gd name="T1" fmla="*/ 105 h 210"/>
                              <a:gd name="T2" fmla="*/ 165 w 165"/>
                              <a:gd name="T3" fmla="*/ 105 h 210"/>
                              <a:gd name="T4" fmla="*/ 160 w 165"/>
                              <a:gd name="T5" fmla="*/ 85 h 210"/>
                              <a:gd name="T6" fmla="*/ 155 w 165"/>
                              <a:gd name="T7" fmla="*/ 65 h 210"/>
                              <a:gd name="T8" fmla="*/ 145 w 165"/>
                              <a:gd name="T9" fmla="*/ 45 h 210"/>
                              <a:gd name="T10" fmla="*/ 135 w 165"/>
                              <a:gd name="T11" fmla="*/ 30 h 210"/>
                              <a:gd name="T12" fmla="*/ 120 w 165"/>
                              <a:gd name="T13" fmla="*/ 20 h 210"/>
                              <a:gd name="T14" fmla="*/ 100 w 165"/>
                              <a:gd name="T15" fmla="*/ 10 h 210"/>
                              <a:gd name="T16" fmla="*/ 85 w 165"/>
                              <a:gd name="T17" fmla="*/ 0 h 210"/>
                              <a:gd name="T18" fmla="*/ 70 w 165"/>
                              <a:gd name="T19" fmla="*/ 0 h 210"/>
                              <a:gd name="T20" fmla="*/ 70 w 165"/>
                              <a:gd name="T21" fmla="*/ 0 h 210"/>
                              <a:gd name="T22" fmla="*/ 55 w 165"/>
                              <a:gd name="T23" fmla="*/ 0 h 210"/>
                              <a:gd name="T24" fmla="*/ 45 w 165"/>
                              <a:gd name="T25" fmla="*/ 5 h 210"/>
                              <a:gd name="T26" fmla="*/ 30 w 165"/>
                              <a:gd name="T27" fmla="*/ 15 h 210"/>
                              <a:gd name="T28" fmla="*/ 20 w 165"/>
                              <a:gd name="T29" fmla="*/ 30 h 210"/>
                              <a:gd name="T30" fmla="*/ 5 w 165"/>
                              <a:gd name="T31" fmla="*/ 60 h 210"/>
                              <a:gd name="T32" fmla="*/ 0 w 165"/>
                              <a:gd name="T33" fmla="*/ 105 h 210"/>
                              <a:gd name="T34" fmla="*/ 0 w 165"/>
                              <a:gd name="T35" fmla="*/ 105 h 210"/>
                              <a:gd name="T36" fmla="*/ 5 w 165"/>
                              <a:gd name="T37" fmla="*/ 145 h 210"/>
                              <a:gd name="T38" fmla="*/ 20 w 165"/>
                              <a:gd name="T39" fmla="*/ 175 h 210"/>
                              <a:gd name="T40" fmla="*/ 30 w 165"/>
                              <a:gd name="T41" fmla="*/ 190 h 210"/>
                              <a:gd name="T42" fmla="*/ 45 w 165"/>
                              <a:gd name="T43" fmla="*/ 200 h 210"/>
                              <a:gd name="T44" fmla="*/ 55 w 165"/>
                              <a:gd name="T45" fmla="*/ 205 h 210"/>
                              <a:gd name="T46" fmla="*/ 70 w 165"/>
                              <a:gd name="T47" fmla="*/ 210 h 210"/>
                              <a:gd name="T48" fmla="*/ 70 w 165"/>
                              <a:gd name="T49" fmla="*/ 210 h 210"/>
                              <a:gd name="T50" fmla="*/ 85 w 165"/>
                              <a:gd name="T51" fmla="*/ 205 h 210"/>
                              <a:gd name="T52" fmla="*/ 100 w 165"/>
                              <a:gd name="T53" fmla="*/ 200 h 210"/>
                              <a:gd name="T54" fmla="*/ 120 w 165"/>
                              <a:gd name="T55" fmla="*/ 190 h 210"/>
                              <a:gd name="T56" fmla="*/ 135 w 165"/>
                              <a:gd name="T57" fmla="*/ 180 h 210"/>
                              <a:gd name="T58" fmla="*/ 145 w 165"/>
                              <a:gd name="T59" fmla="*/ 160 h 210"/>
                              <a:gd name="T60" fmla="*/ 155 w 165"/>
                              <a:gd name="T61" fmla="*/ 145 h 210"/>
                              <a:gd name="T62" fmla="*/ 160 w 165"/>
                              <a:gd name="T63" fmla="*/ 125 h 210"/>
                              <a:gd name="T64" fmla="*/ 165 w 165"/>
                              <a:gd name="T65" fmla="*/ 105 h 210"/>
                              <a:gd name="T66" fmla="*/ 165 w 165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5" h="210">
                                <a:moveTo>
                                  <a:pt x="165" y="105"/>
                                </a:moveTo>
                                <a:lnTo>
                                  <a:pt x="165" y="105"/>
                                </a:lnTo>
                                <a:lnTo>
                                  <a:pt x="160" y="85"/>
                                </a:lnTo>
                                <a:lnTo>
                                  <a:pt x="155" y="65"/>
                                </a:lnTo>
                                <a:lnTo>
                                  <a:pt x="145" y="45"/>
                                </a:lnTo>
                                <a:lnTo>
                                  <a:pt x="135" y="30"/>
                                </a:lnTo>
                                <a:lnTo>
                                  <a:pt x="120" y="20"/>
                                </a:lnTo>
                                <a:lnTo>
                                  <a:pt x="100" y="10"/>
                                </a:lnTo>
                                <a:lnTo>
                                  <a:pt x="85" y="0"/>
                                </a:lnTo>
                                <a:lnTo>
                                  <a:pt x="70" y="0"/>
                                </a:lnTo>
                                <a:lnTo>
                                  <a:pt x="55" y="0"/>
                                </a:lnTo>
                                <a:lnTo>
                                  <a:pt x="45" y="5"/>
                                </a:lnTo>
                                <a:lnTo>
                                  <a:pt x="30" y="15"/>
                                </a:lnTo>
                                <a:lnTo>
                                  <a:pt x="20" y="30"/>
                                </a:lnTo>
                                <a:lnTo>
                                  <a:pt x="5" y="60"/>
                                </a:lnTo>
                                <a:lnTo>
                                  <a:pt x="0" y="105"/>
                                </a:lnTo>
                                <a:lnTo>
                                  <a:pt x="5" y="145"/>
                                </a:lnTo>
                                <a:lnTo>
                                  <a:pt x="20" y="175"/>
                                </a:lnTo>
                                <a:lnTo>
                                  <a:pt x="30" y="190"/>
                                </a:lnTo>
                                <a:lnTo>
                                  <a:pt x="45" y="200"/>
                                </a:lnTo>
                                <a:lnTo>
                                  <a:pt x="55" y="205"/>
                                </a:lnTo>
                                <a:lnTo>
                                  <a:pt x="70" y="210"/>
                                </a:lnTo>
                                <a:lnTo>
                                  <a:pt x="85" y="205"/>
                                </a:lnTo>
                                <a:lnTo>
                                  <a:pt x="100" y="200"/>
                                </a:lnTo>
                                <a:lnTo>
                                  <a:pt x="120" y="190"/>
                                </a:lnTo>
                                <a:lnTo>
                                  <a:pt x="135" y="180"/>
                                </a:lnTo>
                                <a:lnTo>
                                  <a:pt x="145" y="160"/>
                                </a:lnTo>
                                <a:lnTo>
                                  <a:pt x="155" y="145"/>
                                </a:lnTo>
                                <a:lnTo>
                                  <a:pt x="160" y="125"/>
                                </a:lnTo>
                                <a:lnTo>
                                  <a:pt x="165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4270"/>
                        <wps:cNvSpPr>
                          <a:spLocks/>
                        </wps:cNvSpPr>
                        <wps:spPr bwMode="auto">
                          <a:xfrm>
                            <a:off x="519" y="1550"/>
                            <a:ext cx="145" cy="145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5 h 145"/>
                              <a:gd name="T2" fmla="*/ 145 w 145"/>
                              <a:gd name="T3" fmla="*/ 75 h 145"/>
                              <a:gd name="T4" fmla="*/ 140 w 145"/>
                              <a:gd name="T5" fmla="*/ 60 h 145"/>
                              <a:gd name="T6" fmla="*/ 135 w 145"/>
                              <a:gd name="T7" fmla="*/ 45 h 145"/>
                              <a:gd name="T8" fmla="*/ 120 w 145"/>
                              <a:gd name="T9" fmla="*/ 35 h 145"/>
                              <a:gd name="T10" fmla="*/ 110 w 145"/>
                              <a:gd name="T11" fmla="*/ 20 h 145"/>
                              <a:gd name="T12" fmla="*/ 75 w 145"/>
                              <a:gd name="T13" fmla="*/ 5 h 145"/>
                              <a:gd name="T14" fmla="*/ 50 w 145"/>
                              <a:gd name="T15" fmla="*/ 0 h 145"/>
                              <a:gd name="T16" fmla="*/ 50 w 145"/>
                              <a:gd name="T17" fmla="*/ 0 h 145"/>
                              <a:gd name="T18" fmla="*/ 40 w 145"/>
                              <a:gd name="T19" fmla="*/ 0 h 145"/>
                              <a:gd name="T20" fmla="*/ 30 w 145"/>
                              <a:gd name="T21" fmla="*/ 5 h 145"/>
                              <a:gd name="T22" fmla="*/ 15 w 145"/>
                              <a:gd name="T23" fmla="*/ 20 h 145"/>
                              <a:gd name="T24" fmla="*/ 5 w 145"/>
                              <a:gd name="T25" fmla="*/ 45 h 145"/>
                              <a:gd name="T26" fmla="*/ 0 w 145"/>
                              <a:gd name="T27" fmla="*/ 75 h 145"/>
                              <a:gd name="T28" fmla="*/ 0 w 145"/>
                              <a:gd name="T29" fmla="*/ 75 h 145"/>
                              <a:gd name="T30" fmla="*/ 5 w 145"/>
                              <a:gd name="T31" fmla="*/ 100 h 145"/>
                              <a:gd name="T32" fmla="*/ 15 w 145"/>
                              <a:gd name="T33" fmla="*/ 125 h 145"/>
                              <a:gd name="T34" fmla="*/ 30 w 145"/>
                              <a:gd name="T35" fmla="*/ 140 h 145"/>
                              <a:gd name="T36" fmla="*/ 50 w 145"/>
                              <a:gd name="T37" fmla="*/ 145 h 145"/>
                              <a:gd name="T38" fmla="*/ 50 w 145"/>
                              <a:gd name="T39" fmla="*/ 145 h 145"/>
                              <a:gd name="T40" fmla="*/ 75 w 145"/>
                              <a:gd name="T41" fmla="*/ 140 h 145"/>
                              <a:gd name="T42" fmla="*/ 105 w 145"/>
                              <a:gd name="T43" fmla="*/ 130 h 145"/>
                              <a:gd name="T44" fmla="*/ 120 w 145"/>
                              <a:gd name="T45" fmla="*/ 115 h 145"/>
                              <a:gd name="T46" fmla="*/ 135 w 145"/>
                              <a:gd name="T47" fmla="*/ 105 h 145"/>
                              <a:gd name="T48" fmla="*/ 140 w 145"/>
                              <a:gd name="T49" fmla="*/ 90 h 145"/>
                              <a:gd name="T50" fmla="*/ 145 w 145"/>
                              <a:gd name="T51" fmla="*/ 75 h 145"/>
                              <a:gd name="T52" fmla="*/ 145 w 145"/>
                              <a:gd name="T53" fmla="*/ 7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145" y="75"/>
                                </a:moveTo>
                                <a:lnTo>
                                  <a:pt x="145" y="75"/>
                                </a:lnTo>
                                <a:lnTo>
                                  <a:pt x="140" y="60"/>
                                </a:lnTo>
                                <a:lnTo>
                                  <a:pt x="135" y="45"/>
                                </a:lnTo>
                                <a:lnTo>
                                  <a:pt x="120" y="35"/>
                                </a:lnTo>
                                <a:lnTo>
                                  <a:pt x="110" y="20"/>
                                </a:lnTo>
                                <a:lnTo>
                                  <a:pt x="75" y="5"/>
                                </a:lnTo>
                                <a:lnTo>
                                  <a:pt x="50" y="0"/>
                                </a:lnTo>
                                <a:lnTo>
                                  <a:pt x="40" y="0"/>
                                </a:lnTo>
                                <a:lnTo>
                                  <a:pt x="30" y="5"/>
                                </a:lnTo>
                                <a:lnTo>
                                  <a:pt x="15" y="20"/>
                                </a:lnTo>
                                <a:lnTo>
                                  <a:pt x="5" y="45"/>
                                </a:lnTo>
                                <a:lnTo>
                                  <a:pt x="0" y="75"/>
                                </a:lnTo>
                                <a:lnTo>
                                  <a:pt x="5" y="100"/>
                                </a:lnTo>
                                <a:lnTo>
                                  <a:pt x="15" y="125"/>
                                </a:lnTo>
                                <a:lnTo>
                                  <a:pt x="30" y="140"/>
                                </a:lnTo>
                                <a:lnTo>
                                  <a:pt x="50" y="145"/>
                                </a:lnTo>
                                <a:lnTo>
                                  <a:pt x="75" y="140"/>
                                </a:lnTo>
                                <a:lnTo>
                                  <a:pt x="105" y="130"/>
                                </a:lnTo>
                                <a:lnTo>
                                  <a:pt x="120" y="115"/>
                                </a:lnTo>
                                <a:lnTo>
                                  <a:pt x="135" y="105"/>
                                </a:lnTo>
                                <a:lnTo>
                                  <a:pt x="140" y="90"/>
                                </a:lnTo>
                                <a:lnTo>
                                  <a:pt x="145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4271"/>
                        <wps:cNvSpPr>
                          <a:spLocks/>
                        </wps:cNvSpPr>
                        <wps:spPr bwMode="auto">
                          <a:xfrm>
                            <a:off x="664" y="1370"/>
                            <a:ext cx="20" cy="510"/>
                          </a:xfrm>
                          <a:custGeom>
                            <a:avLst/>
                            <a:gdLst>
                              <a:gd name="T0" fmla="*/ 0 w 20"/>
                              <a:gd name="T1" fmla="*/ 510 h 510"/>
                              <a:gd name="T2" fmla="*/ 0 w 20"/>
                              <a:gd name="T3" fmla="*/ 510 h 510"/>
                              <a:gd name="T4" fmla="*/ 10 w 20"/>
                              <a:gd name="T5" fmla="*/ 490 h 510"/>
                              <a:gd name="T6" fmla="*/ 20 w 20"/>
                              <a:gd name="T7" fmla="*/ 440 h 510"/>
                              <a:gd name="T8" fmla="*/ 20 w 20"/>
                              <a:gd name="T9" fmla="*/ 410 h 510"/>
                              <a:gd name="T10" fmla="*/ 20 w 20"/>
                              <a:gd name="T11" fmla="*/ 365 h 510"/>
                              <a:gd name="T12" fmla="*/ 10 w 20"/>
                              <a:gd name="T13" fmla="*/ 315 h 510"/>
                              <a:gd name="T14" fmla="*/ 0 w 20"/>
                              <a:gd name="T15" fmla="*/ 255 h 510"/>
                              <a:gd name="T16" fmla="*/ 0 w 20"/>
                              <a:gd name="T17" fmla="*/ 255 h 510"/>
                              <a:gd name="T18" fmla="*/ 0 w 20"/>
                              <a:gd name="T19" fmla="*/ 255 h 510"/>
                              <a:gd name="T20" fmla="*/ 10 w 20"/>
                              <a:gd name="T21" fmla="*/ 195 h 510"/>
                              <a:gd name="T22" fmla="*/ 15 w 20"/>
                              <a:gd name="T23" fmla="*/ 145 h 510"/>
                              <a:gd name="T24" fmla="*/ 20 w 20"/>
                              <a:gd name="T25" fmla="*/ 100 h 510"/>
                              <a:gd name="T26" fmla="*/ 20 w 20"/>
                              <a:gd name="T27" fmla="*/ 70 h 510"/>
                              <a:gd name="T28" fmla="*/ 10 w 20"/>
                              <a:gd name="T29" fmla="*/ 25 h 510"/>
                              <a:gd name="T30" fmla="*/ 0 w 20"/>
                              <a:gd name="T31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0" y="510"/>
                                </a:moveTo>
                                <a:lnTo>
                                  <a:pt x="0" y="510"/>
                                </a:lnTo>
                                <a:lnTo>
                                  <a:pt x="10" y="490"/>
                                </a:lnTo>
                                <a:lnTo>
                                  <a:pt x="20" y="440"/>
                                </a:lnTo>
                                <a:lnTo>
                                  <a:pt x="20" y="410"/>
                                </a:lnTo>
                                <a:lnTo>
                                  <a:pt x="20" y="365"/>
                                </a:lnTo>
                                <a:lnTo>
                                  <a:pt x="10" y="315"/>
                                </a:lnTo>
                                <a:lnTo>
                                  <a:pt x="0" y="255"/>
                                </a:lnTo>
                                <a:lnTo>
                                  <a:pt x="10" y="195"/>
                                </a:lnTo>
                                <a:lnTo>
                                  <a:pt x="15" y="145"/>
                                </a:lnTo>
                                <a:lnTo>
                                  <a:pt x="20" y="100"/>
                                </a:lnTo>
                                <a:lnTo>
                                  <a:pt x="20" y="70"/>
                                </a:lnTo>
                                <a:lnTo>
                                  <a:pt x="10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4272"/>
                        <wps:cNvSpPr>
                          <a:spLocks/>
                        </wps:cNvSpPr>
                        <wps:spPr bwMode="auto">
                          <a:xfrm>
                            <a:off x="664" y="1370"/>
                            <a:ext cx="45" cy="510"/>
                          </a:xfrm>
                          <a:custGeom>
                            <a:avLst/>
                            <a:gdLst>
                              <a:gd name="T0" fmla="*/ 0 w 45"/>
                              <a:gd name="T1" fmla="*/ 510 h 510"/>
                              <a:gd name="T2" fmla="*/ 0 w 45"/>
                              <a:gd name="T3" fmla="*/ 510 h 510"/>
                              <a:gd name="T4" fmla="*/ 15 w 45"/>
                              <a:gd name="T5" fmla="*/ 470 h 510"/>
                              <a:gd name="T6" fmla="*/ 25 w 45"/>
                              <a:gd name="T7" fmla="*/ 420 h 510"/>
                              <a:gd name="T8" fmla="*/ 35 w 45"/>
                              <a:gd name="T9" fmla="*/ 360 h 510"/>
                              <a:gd name="T10" fmla="*/ 45 w 45"/>
                              <a:gd name="T11" fmla="*/ 280 h 510"/>
                              <a:gd name="T12" fmla="*/ 40 w 45"/>
                              <a:gd name="T13" fmla="*/ 195 h 510"/>
                              <a:gd name="T14" fmla="*/ 35 w 45"/>
                              <a:gd name="T15" fmla="*/ 150 h 510"/>
                              <a:gd name="T16" fmla="*/ 30 w 45"/>
                              <a:gd name="T17" fmla="*/ 100 h 510"/>
                              <a:gd name="T18" fmla="*/ 15 w 45"/>
                              <a:gd name="T19" fmla="*/ 50 h 510"/>
                              <a:gd name="T20" fmla="*/ 0 w 45"/>
                              <a:gd name="T21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0">
                                <a:moveTo>
                                  <a:pt x="0" y="510"/>
                                </a:moveTo>
                                <a:lnTo>
                                  <a:pt x="0" y="510"/>
                                </a:lnTo>
                                <a:lnTo>
                                  <a:pt x="15" y="470"/>
                                </a:lnTo>
                                <a:lnTo>
                                  <a:pt x="25" y="420"/>
                                </a:lnTo>
                                <a:lnTo>
                                  <a:pt x="35" y="360"/>
                                </a:lnTo>
                                <a:lnTo>
                                  <a:pt x="45" y="280"/>
                                </a:lnTo>
                                <a:lnTo>
                                  <a:pt x="40" y="195"/>
                                </a:lnTo>
                                <a:lnTo>
                                  <a:pt x="35" y="150"/>
                                </a:lnTo>
                                <a:lnTo>
                                  <a:pt x="30" y="100"/>
                                </a:lnTo>
                                <a:lnTo>
                                  <a:pt x="15" y="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Line 4273"/>
                        <wps:cNvCnPr/>
                        <wps:spPr bwMode="auto">
                          <a:xfrm flipV="1">
                            <a:off x="759" y="1365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4274"/>
                        <wps:cNvCnPr/>
                        <wps:spPr bwMode="auto">
                          <a:xfrm flipV="1">
                            <a:off x="789" y="1365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Freeform 4275"/>
                        <wps:cNvSpPr>
                          <a:spLocks/>
                        </wps:cNvSpPr>
                        <wps:spPr bwMode="auto">
                          <a:xfrm>
                            <a:off x="415" y="840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10 h 50"/>
                              <a:gd name="T2" fmla="*/ 249 w 249"/>
                              <a:gd name="T3" fmla="*/ 10 h 50"/>
                              <a:gd name="T4" fmla="*/ 239 w 249"/>
                              <a:gd name="T5" fmla="*/ 25 h 50"/>
                              <a:gd name="T6" fmla="*/ 224 w 249"/>
                              <a:gd name="T7" fmla="*/ 35 h 50"/>
                              <a:gd name="T8" fmla="*/ 199 w 249"/>
                              <a:gd name="T9" fmla="*/ 45 h 50"/>
                              <a:gd name="T10" fmla="*/ 169 w 249"/>
                              <a:gd name="T11" fmla="*/ 50 h 50"/>
                              <a:gd name="T12" fmla="*/ 139 w 249"/>
                              <a:gd name="T13" fmla="*/ 45 h 50"/>
                              <a:gd name="T14" fmla="*/ 114 w 249"/>
                              <a:gd name="T15" fmla="*/ 35 h 50"/>
                              <a:gd name="T16" fmla="*/ 94 w 249"/>
                              <a:gd name="T17" fmla="*/ 25 h 50"/>
                              <a:gd name="T18" fmla="*/ 64 w 249"/>
                              <a:gd name="T19" fmla="*/ 5 h 50"/>
                              <a:gd name="T20" fmla="*/ 64 w 249"/>
                              <a:gd name="T21" fmla="*/ 5 h 50"/>
                              <a:gd name="T22" fmla="*/ 59 w 249"/>
                              <a:gd name="T23" fmla="*/ 0 h 50"/>
                              <a:gd name="T24" fmla="*/ 49 w 249"/>
                              <a:gd name="T25" fmla="*/ 5 h 50"/>
                              <a:gd name="T26" fmla="*/ 34 w 249"/>
                              <a:gd name="T27" fmla="*/ 20 h 50"/>
                              <a:gd name="T28" fmla="*/ 14 w 249"/>
                              <a:gd name="T29" fmla="*/ 50 h 50"/>
                              <a:gd name="T30" fmla="*/ 0 w 249"/>
                              <a:gd name="T31" fmla="*/ 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10"/>
                                </a:moveTo>
                                <a:lnTo>
                                  <a:pt x="249" y="10"/>
                                </a:lnTo>
                                <a:lnTo>
                                  <a:pt x="239" y="25"/>
                                </a:lnTo>
                                <a:lnTo>
                                  <a:pt x="224" y="35"/>
                                </a:lnTo>
                                <a:lnTo>
                                  <a:pt x="199" y="45"/>
                                </a:lnTo>
                                <a:lnTo>
                                  <a:pt x="169" y="50"/>
                                </a:lnTo>
                                <a:lnTo>
                                  <a:pt x="139" y="45"/>
                                </a:lnTo>
                                <a:lnTo>
                                  <a:pt x="114" y="35"/>
                                </a:lnTo>
                                <a:lnTo>
                                  <a:pt x="94" y="25"/>
                                </a:lnTo>
                                <a:lnTo>
                                  <a:pt x="64" y="5"/>
                                </a:lnTo>
                                <a:lnTo>
                                  <a:pt x="59" y="0"/>
                                </a:lnTo>
                                <a:lnTo>
                                  <a:pt x="49" y="5"/>
                                </a:lnTo>
                                <a:lnTo>
                                  <a:pt x="34" y="20"/>
                                </a:lnTo>
                                <a:lnTo>
                                  <a:pt x="14" y="5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4276"/>
                        <wps:cNvSpPr>
                          <a:spLocks/>
                        </wps:cNvSpPr>
                        <wps:spPr bwMode="auto">
                          <a:xfrm>
                            <a:off x="415" y="1315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50 h 50"/>
                              <a:gd name="T2" fmla="*/ 249 w 249"/>
                              <a:gd name="T3" fmla="*/ 50 h 50"/>
                              <a:gd name="T4" fmla="*/ 224 w 249"/>
                              <a:gd name="T5" fmla="*/ 25 h 50"/>
                              <a:gd name="T6" fmla="*/ 199 w 249"/>
                              <a:gd name="T7" fmla="*/ 10 h 50"/>
                              <a:gd name="T8" fmla="*/ 169 w 249"/>
                              <a:gd name="T9" fmla="*/ 10 h 50"/>
                              <a:gd name="T10" fmla="*/ 139 w 249"/>
                              <a:gd name="T11" fmla="*/ 10 h 50"/>
                              <a:gd name="T12" fmla="*/ 114 w 249"/>
                              <a:gd name="T13" fmla="*/ 20 h 50"/>
                              <a:gd name="T14" fmla="*/ 94 w 249"/>
                              <a:gd name="T15" fmla="*/ 30 h 50"/>
                              <a:gd name="T16" fmla="*/ 64 w 249"/>
                              <a:gd name="T17" fmla="*/ 45 h 50"/>
                              <a:gd name="T18" fmla="*/ 64 w 249"/>
                              <a:gd name="T19" fmla="*/ 45 h 50"/>
                              <a:gd name="T20" fmla="*/ 59 w 249"/>
                              <a:gd name="T21" fmla="*/ 50 h 50"/>
                              <a:gd name="T22" fmla="*/ 54 w 249"/>
                              <a:gd name="T23" fmla="*/ 50 h 50"/>
                              <a:gd name="T24" fmla="*/ 34 w 249"/>
                              <a:gd name="T25" fmla="*/ 30 h 50"/>
                              <a:gd name="T26" fmla="*/ 14 w 249"/>
                              <a:gd name="T27" fmla="*/ 0 h 50"/>
                              <a:gd name="T28" fmla="*/ 0 w 249"/>
                              <a:gd name="T2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50"/>
                                </a:moveTo>
                                <a:lnTo>
                                  <a:pt x="249" y="50"/>
                                </a:lnTo>
                                <a:lnTo>
                                  <a:pt x="224" y="25"/>
                                </a:lnTo>
                                <a:lnTo>
                                  <a:pt x="199" y="10"/>
                                </a:lnTo>
                                <a:lnTo>
                                  <a:pt x="169" y="10"/>
                                </a:lnTo>
                                <a:lnTo>
                                  <a:pt x="139" y="10"/>
                                </a:lnTo>
                                <a:lnTo>
                                  <a:pt x="114" y="20"/>
                                </a:lnTo>
                                <a:lnTo>
                                  <a:pt x="94" y="30"/>
                                </a:lnTo>
                                <a:lnTo>
                                  <a:pt x="64" y="45"/>
                                </a:lnTo>
                                <a:lnTo>
                                  <a:pt x="59" y="50"/>
                                </a:lnTo>
                                <a:lnTo>
                                  <a:pt x="54" y="50"/>
                                </a:lnTo>
                                <a:lnTo>
                                  <a:pt x="34" y="30"/>
                                </a:lnTo>
                                <a:lnTo>
                                  <a:pt x="14" y="0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4277"/>
                        <wps:cNvSpPr>
                          <a:spLocks/>
                        </wps:cNvSpPr>
                        <wps:spPr bwMode="auto">
                          <a:xfrm>
                            <a:off x="420" y="885"/>
                            <a:ext cx="244" cy="440"/>
                          </a:xfrm>
                          <a:custGeom>
                            <a:avLst/>
                            <a:gdLst>
                              <a:gd name="T0" fmla="*/ 244 w 244"/>
                              <a:gd name="T1" fmla="*/ 220 h 440"/>
                              <a:gd name="T2" fmla="*/ 244 w 244"/>
                              <a:gd name="T3" fmla="*/ 220 h 440"/>
                              <a:gd name="T4" fmla="*/ 239 w 244"/>
                              <a:gd name="T5" fmla="*/ 135 h 440"/>
                              <a:gd name="T6" fmla="*/ 234 w 244"/>
                              <a:gd name="T7" fmla="*/ 100 h 440"/>
                              <a:gd name="T8" fmla="*/ 229 w 244"/>
                              <a:gd name="T9" fmla="*/ 70 h 440"/>
                              <a:gd name="T10" fmla="*/ 214 w 244"/>
                              <a:gd name="T11" fmla="*/ 40 h 440"/>
                              <a:gd name="T12" fmla="*/ 199 w 244"/>
                              <a:gd name="T13" fmla="*/ 20 h 440"/>
                              <a:gd name="T14" fmla="*/ 179 w 244"/>
                              <a:gd name="T15" fmla="*/ 10 h 440"/>
                              <a:gd name="T16" fmla="*/ 149 w 244"/>
                              <a:gd name="T17" fmla="*/ 0 h 440"/>
                              <a:gd name="T18" fmla="*/ 149 w 244"/>
                              <a:gd name="T19" fmla="*/ 0 h 440"/>
                              <a:gd name="T20" fmla="*/ 119 w 244"/>
                              <a:gd name="T21" fmla="*/ 5 h 440"/>
                              <a:gd name="T22" fmla="*/ 94 w 244"/>
                              <a:gd name="T23" fmla="*/ 15 h 440"/>
                              <a:gd name="T24" fmla="*/ 69 w 244"/>
                              <a:gd name="T25" fmla="*/ 35 h 440"/>
                              <a:gd name="T26" fmla="*/ 44 w 244"/>
                              <a:gd name="T27" fmla="*/ 65 h 440"/>
                              <a:gd name="T28" fmla="*/ 24 w 244"/>
                              <a:gd name="T29" fmla="*/ 95 h 440"/>
                              <a:gd name="T30" fmla="*/ 14 w 244"/>
                              <a:gd name="T31" fmla="*/ 135 h 440"/>
                              <a:gd name="T32" fmla="*/ 4 w 244"/>
                              <a:gd name="T33" fmla="*/ 175 h 440"/>
                              <a:gd name="T34" fmla="*/ 0 w 244"/>
                              <a:gd name="T35" fmla="*/ 220 h 440"/>
                              <a:gd name="T36" fmla="*/ 0 w 244"/>
                              <a:gd name="T37" fmla="*/ 220 h 440"/>
                              <a:gd name="T38" fmla="*/ 4 w 244"/>
                              <a:gd name="T39" fmla="*/ 265 h 440"/>
                              <a:gd name="T40" fmla="*/ 14 w 244"/>
                              <a:gd name="T41" fmla="*/ 305 h 440"/>
                              <a:gd name="T42" fmla="*/ 24 w 244"/>
                              <a:gd name="T43" fmla="*/ 340 h 440"/>
                              <a:gd name="T44" fmla="*/ 44 w 244"/>
                              <a:gd name="T45" fmla="*/ 375 h 440"/>
                              <a:gd name="T46" fmla="*/ 69 w 244"/>
                              <a:gd name="T47" fmla="*/ 400 h 440"/>
                              <a:gd name="T48" fmla="*/ 94 w 244"/>
                              <a:gd name="T49" fmla="*/ 420 h 440"/>
                              <a:gd name="T50" fmla="*/ 119 w 244"/>
                              <a:gd name="T51" fmla="*/ 435 h 440"/>
                              <a:gd name="T52" fmla="*/ 149 w 244"/>
                              <a:gd name="T53" fmla="*/ 440 h 440"/>
                              <a:gd name="T54" fmla="*/ 149 w 244"/>
                              <a:gd name="T55" fmla="*/ 440 h 440"/>
                              <a:gd name="T56" fmla="*/ 179 w 244"/>
                              <a:gd name="T57" fmla="*/ 435 h 440"/>
                              <a:gd name="T58" fmla="*/ 199 w 244"/>
                              <a:gd name="T59" fmla="*/ 420 h 440"/>
                              <a:gd name="T60" fmla="*/ 214 w 244"/>
                              <a:gd name="T61" fmla="*/ 400 h 440"/>
                              <a:gd name="T62" fmla="*/ 229 w 244"/>
                              <a:gd name="T63" fmla="*/ 375 h 440"/>
                              <a:gd name="T64" fmla="*/ 234 w 244"/>
                              <a:gd name="T65" fmla="*/ 340 h 440"/>
                              <a:gd name="T66" fmla="*/ 239 w 244"/>
                              <a:gd name="T67" fmla="*/ 305 h 440"/>
                              <a:gd name="T68" fmla="*/ 244 w 244"/>
                              <a:gd name="T69" fmla="*/ 220 h 440"/>
                              <a:gd name="T70" fmla="*/ 244 w 244"/>
                              <a:gd name="T71" fmla="*/ 220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40">
                                <a:moveTo>
                                  <a:pt x="244" y="220"/>
                                </a:moveTo>
                                <a:lnTo>
                                  <a:pt x="244" y="220"/>
                                </a:lnTo>
                                <a:lnTo>
                                  <a:pt x="239" y="135"/>
                                </a:lnTo>
                                <a:lnTo>
                                  <a:pt x="234" y="100"/>
                                </a:lnTo>
                                <a:lnTo>
                                  <a:pt x="229" y="70"/>
                                </a:lnTo>
                                <a:lnTo>
                                  <a:pt x="214" y="40"/>
                                </a:lnTo>
                                <a:lnTo>
                                  <a:pt x="199" y="20"/>
                                </a:lnTo>
                                <a:lnTo>
                                  <a:pt x="179" y="10"/>
                                </a:lnTo>
                                <a:lnTo>
                                  <a:pt x="149" y="0"/>
                                </a:lnTo>
                                <a:lnTo>
                                  <a:pt x="119" y="5"/>
                                </a:lnTo>
                                <a:lnTo>
                                  <a:pt x="94" y="15"/>
                                </a:lnTo>
                                <a:lnTo>
                                  <a:pt x="69" y="35"/>
                                </a:lnTo>
                                <a:lnTo>
                                  <a:pt x="44" y="65"/>
                                </a:lnTo>
                                <a:lnTo>
                                  <a:pt x="24" y="95"/>
                                </a:lnTo>
                                <a:lnTo>
                                  <a:pt x="14" y="135"/>
                                </a:lnTo>
                                <a:lnTo>
                                  <a:pt x="4" y="175"/>
                                </a:lnTo>
                                <a:lnTo>
                                  <a:pt x="0" y="220"/>
                                </a:lnTo>
                                <a:lnTo>
                                  <a:pt x="4" y="265"/>
                                </a:lnTo>
                                <a:lnTo>
                                  <a:pt x="14" y="305"/>
                                </a:lnTo>
                                <a:lnTo>
                                  <a:pt x="24" y="340"/>
                                </a:lnTo>
                                <a:lnTo>
                                  <a:pt x="44" y="375"/>
                                </a:lnTo>
                                <a:lnTo>
                                  <a:pt x="69" y="400"/>
                                </a:lnTo>
                                <a:lnTo>
                                  <a:pt x="94" y="420"/>
                                </a:lnTo>
                                <a:lnTo>
                                  <a:pt x="119" y="435"/>
                                </a:lnTo>
                                <a:lnTo>
                                  <a:pt x="149" y="440"/>
                                </a:lnTo>
                                <a:lnTo>
                                  <a:pt x="179" y="435"/>
                                </a:lnTo>
                                <a:lnTo>
                                  <a:pt x="199" y="420"/>
                                </a:lnTo>
                                <a:lnTo>
                                  <a:pt x="214" y="400"/>
                                </a:lnTo>
                                <a:lnTo>
                                  <a:pt x="229" y="375"/>
                                </a:lnTo>
                                <a:lnTo>
                                  <a:pt x="234" y="340"/>
                                </a:lnTo>
                                <a:lnTo>
                                  <a:pt x="239" y="305"/>
                                </a:lnTo>
                                <a:lnTo>
                                  <a:pt x="244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4278"/>
                        <wps:cNvSpPr>
                          <a:spLocks/>
                        </wps:cNvSpPr>
                        <wps:spPr bwMode="auto">
                          <a:xfrm>
                            <a:off x="469" y="955"/>
                            <a:ext cx="195" cy="300"/>
                          </a:xfrm>
                          <a:custGeom>
                            <a:avLst/>
                            <a:gdLst>
                              <a:gd name="T0" fmla="*/ 195 w 195"/>
                              <a:gd name="T1" fmla="*/ 150 h 300"/>
                              <a:gd name="T2" fmla="*/ 195 w 195"/>
                              <a:gd name="T3" fmla="*/ 150 h 300"/>
                              <a:gd name="T4" fmla="*/ 195 w 195"/>
                              <a:gd name="T5" fmla="*/ 120 h 300"/>
                              <a:gd name="T6" fmla="*/ 190 w 195"/>
                              <a:gd name="T7" fmla="*/ 90 h 300"/>
                              <a:gd name="T8" fmla="*/ 180 w 195"/>
                              <a:gd name="T9" fmla="*/ 65 h 300"/>
                              <a:gd name="T10" fmla="*/ 170 w 195"/>
                              <a:gd name="T11" fmla="*/ 45 h 300"/>
                              <a:gd name="T12" fmla="*/ 155 w 195"/>
                              <a:gd name="T13" fmla="*/ 25 h 300"/>
                              <a:gd name="T14" fmla="*/ 140 w 195"/>
                              <a:gd name="T15" fmla="*/ 15 h 300"/>
                              <a:gd name="T16" fmla="*/ 120 w 195"/>
                              <a:gd name="T17" fmla="*/ 5 h 300"/>
                              <a:gd name="T18" fmla="*/ 100 w 195"/>
                              <a:gd name="T19" fmla="*/ 0 h 300"/>
                              <a:gd name="T20" fmla="*/ 100 w 195"/>
                              <a:gd name="T21" fmla="*/ 0 h 300"/>
                              <a:gd name="T22" fmla="*/ 80 w 195"/>
                              <a:gd name="T23" fmla="*/ 5 h 300"/>
                              <a:gd name="T24" fmla="*/ 60 w 195"/>
                              <a:gd name="T25" fmla="*/ 10 h 300"/>
                              <a:gd name="T26" fmla="*/ 45 w 195"/>
                              <a:gd name="T27" fmla="*/ 25 h 300"/>
                              <a:gd name="T28" fmla="*/ 30 w 195"/>
                              <a:gd name="T29" fmla="*/ 45 h 300"/>
                              <a:gd name="T30" fmla="*/ 15 w 195"/>
                              <a:gd name="T31" fmla="*/ 65 h 300"/>
                              <a:gd name="T32" fmla="*/ 5 w 195"/>
                              <a:gd name="T33" fmla="*/ 90 h 300"/>
                              <a:gd name="T34" fmla="*/ 0 w 195"/>
                              <a:gd name="T35" fmla="*/ 120 h 300"/>
                              <a:gd name="T36" fmla="*/ 0 w 195"/>
                              <a:gd name="T37" fmla="*/ 150 h 300"/>
                              <a:gd name="T38" fmla="*/ 0 w 195"/>
                              <a:gd name="T39" fmla="*/ 150 h 300"/>
                              <a:gd name="T40" fmla="*/ 0 w 195"/>
                              <a:gd name="T41" fmla="*/ 180 h 300"/>
                              <a:gd name="T42" fmla="*/ 5 w 195"/>
                              <a:gd name="T43" fmla="*/ 210 h 300"/>
                              <a:gd name="T44" fmla="*/ 15 w 195"/>
                              <a:gd name="T45" fmla="*/ 235 h 300"/>
                              <a:gd name="T46" fmla="*/ 30 w 195"/>
                              <a:gd name="T47" fmla="*/ 255 h 300"/>
                              <a:gd name="T48" fmla="*/ 45 w 195"/>
                              <a:gd name="T49" fmla="*/ 275 h 300"/>
                              <a:gd name="T50" fmla="*/ 60 w 195"/>
                              <a:gd name="T51" fmla="*/ 285 h 300"/>
                              <a:gd name="T52" fmla="*/ 80 w 195"/>
                              <a:gd name="T53" fmla="*/ 295 h 300"/>
                              <a:gd name="T54" fmla="*/ 100 w 195"/>
                              <a:gd name="T55" fmla="*/ 300 h 300"/>
                              <a:gd name="T56" fmla="*/ 100 w 195"/>
                              <a:gd name="T57" fmla="*/ 300 h 300"/>
                              <a:gd name="T58" fmla="*/ 120 w 195"/>
                              <a:gd name="T59" fmla="*/ 295 h 300"/>
                              <a:gd name="T60" fmla="*/ 140 w 195"/>
                              <a:gd name="T61" fmla="*/ 290 h 300"/>
                              <a:gd name="T62" fmla="*/ 155 w 195"/>
                              <a:gd name="T63" fmla="*/ 275 h 300"/>
                              <a:gd name="T64" fmla="*/ 170 w 195"/>
                              <a:gd name="T65" fmla="*/ 255 h 300"/>
                              <a:gd name="T66" fmla="*/ 180 w 195"/>
                              <a:gd name="T67" fmla="*/ 235 h 300"/>
                              <a:gd name="T68" fmla="*/ 190 w 195"/>
                              <a:gd name="T69" fmla="*/ 210 h 300"/>
                              <a:gd name="T70" fmla="*/ 195 w 195"/>
                              <a:gd name="T71" fmla="*/ 180 h 300"/>
                              <a:gd name="T72" fmla="*/ 195 w 195"/>
                              <a:gd name="T73" fmla="*/ 150 h 300"/>
                              <a:gd name="T74" fmla="*/ 195 w 195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5" h="300">
                                <a:moveTo>
                                  <a:pt x="195" y="150"/>
                                </a:moveTo>
                                <a:lnTo>
                                  <a:pt x="195" y="150"/>
                                </a:lnTo>
                                <a:lnTo>
                                  <a:pt x="195" y="120"/>
                                </a:lnTo>
                                <a:lnTo>
                                  <a:pt x="190" y="90"/>
                                </a:lnTo>
                                <a:lnTo>
                                  <a:pt x="180" y="65"/>
                                </a:lnTo>
                                <a:lnTo>
                                  <a:pt x="170" y="45"/>
                                </a:lnTo>
                                <a:lnTo>
                                  <a:pt x="155" y="25"/>
                                </a:lnTo>
                                <a:lnTo>
                                  <a:pt x="140" y="15"/>
                                </a:lnTo>
                                <a:lnTo>
                                  <a:pt x="120" y="5"/>
                                </a:lnTo>
                                <a:lnTo>
                                  <a:pt x="100" y="0"/>
                                </a:lnTo>
                                <a:lnTo>
                                  <a:pt x="80" y="5"/>
                                </a:lnTo>
                                <a:lnTo>
                                  <a:pt x="60" y="10"/>
                                </a:lnTo>
                                <a:lnTo>
                                  <a:pt x="45" y="25"/>
                                </a:lnTo>
                                <a:lnTo>
                                  <a:pt x="30" y="45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10"/>
                                </a:lnTo>
                                <a:lnTo>
                                  <a:pt x="15" y="235"/>
                                </a:lnTo>
                                <a:lnTo>
                                  <a:pt x="30" y="255"/>
                                </a:lnTo>
                                <a:lnTo>
                                  <a:pt x="45" y="275"/>
                                </a:lnTo>
                                <a:lnTo>
                                  <a:pt x="60" y="285"/>
                                </a:lnTo>
                                <a:lnTo>
                                  <a:pt x="80" y="295"/>
                                </a:lnTo>
                                <a:lnTo>
                                  <a:pt x="100" y="300"/>
                                </a:lnTo>
                                <a:lnTo>
                                  <a:pt x="120" y="295"/>
                                </a:lnTo>
                                <a:lnTo>
                                  <a:pt x="140" y="290"/>
                                </a:lnTo>
                                <a:lnTo>
                                  <a:pt x="155" y="275"/>
                                </a:lnTo>
                                <a:lnTo>
                                  <a:pt x="170" y="255"/>
                                </a:lnTo>
                                <a:lnTo>
                                  <a:pt x="180" y="235"/>
                                </a:lnTo>
                                <a:lnTo>
                                  <a:pt x="190" y="210"/>
                                </a:lnTo>
                                <a:lnTo>
                                  <a:pt x="195" y="180"/>
                                </a:lnTo>
                                <a:lnTo>
                                  <a:pt x="195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4279"/>
                        <wps:cNvSpPr>
                          <a:spLocks/>
                        </wps:cNvSpPr>
                        <wps:spPr bwMode="auto">
                          <a:xfrm>
                            <a:off x="499" y="1000"/>
                            <a:ext cx="165" cy="210"/>
                          </a:xfrm>
                          <a:custGeom>
                            <a:avLst/>
                            <a:gdLst>
                              <a:gd name="T0" fmla="*/ 165 w 165"/>
                              <a:gd name="T1" fmla="*/ 105 h 210"/>
                              <a:gd name="T2" fmla="*/ 165 w 165"/>
                              <a:gd name="T3" fmla="*/ 105 h 210"/>
                              <a:gd name="T4" fmla="*/ 160 w 165"/>
                              <a:gd name="T5" fmla="*/ 85 h 210"/>
                              <a:gd name="T6" fmla="*/ 155 w 165"/>
                              <a:gd name="T7" fmla="*/ 65 h 210"/>
                              <a:gd name="T8" fmla="*/ 145 w 165"/>
                              <a:gd name="T9" fmla="*/ 45 h 210"/>
                              <a:gd name="T10" fmla="*/ 135 w 165"/>
                              <a:gd name="T11" fmla="*/ 30 h 210"/>
                              <a:gd name="T12" fmla="*/ 120 w 165"/>
                              <a:gd name="T13" fmla="*/ 20 h 210"/>
                              <a:gd name="T14" fmla="*/ 100 w 165"/>
                              <a:gd name="T15" fmla="*/ 10 h 210"/>
                              <a:gd name="T16" fmla="*/ 85 w 165"/>
                              <a:gd name="T17" fmla="*/ 5 h 210"/>
                              <a:gd name="T18" fmla="*/ 70 w 165"/>
                              <a:gd name="T19" fmla="*/ 0 h 210"/>
                              <a:gd name="T20" fmla="*/ 70 w 165"/>
                              <a:gd name="T21" fmla="*/ 0 h 210"/>
                              <a:gd name="T22" fmla="*/ 55 w 165"/>
                              <a:gd name="T23" fmla="*/ 0 h 210"/>
                              <a:gd name="T24" fmla="*/ 45 w 165"/>
                              <a:gd name="T25" fmla="*/ 10 h 210"/>
                              <a:gd name="T26" fmla="*/ 30 w 165"/>
                              <a:gd name="T27" fmla="*/ 15 h 210"/>
                              <a:gd name="T28" fmla="*/ 20 w 165"/>
                              <a:gd name="T29" fmla="*/ 30 h 210"/>
                              <a:gd name="T30" fmla="*/ 5 w 165"/>
                              <a:gd name="T31" fmla="*/ 65 h 210"/>
                              <a:gd name="T32" fmla="*/ 0 w 165"/>
                              <a:gd name="T33" fmla="*/ 105 h 210"/>
                              <a:gd name="T34" fmla="*/ 0 w 165"/>
                              <a:gd name="T35" fmla="*/ 105 h 210"/>
                              <a:gd name="T36" fmla="*/ 5 w 165"/>
                              <a:gd name="T37" fmla="*/ 145 h 210"/>
                              <a:gd name="T38" fmla="*/ 20 w 165"/>
                              <a:gd name="T39" fmla="*/ 180 h 210"/>
                              <a:gd name="T40" fmla="*/ 30 w 165"/>
                              <a:gd name="T41" fmla="*/ 190 h 210"/>
                              <a:gd name="T42" fmla="*/ 45 w 165"/>
                              <a:gd name="T43" fmla="*/ 200 h 210"/>
                              <a:gd name="T44" fmla="*/ 55 w 165"/>
                              <a:gd name="T45" fmla="*/ 205 h 210"/>
                              <a:gd name="T46" fmla="*/ 70 w 165"/>
                              <a:gd name="T47" fmla="*/ 210 h 210"/>
                              <a:gd name="T48" fmla="*/ 70 w 165"/>
                              <a:gd name="T49" fmla="*/ 210 h 210"/>
                              <a:gd name="T50" fmla="*/ 85 w 165"/>
                              <a:gd name="T51" fmla="*/ 210 h 210"/>
                              <a:gd name="T52" fmla="*/ 100 w 165"/>
                              <a:gd name="T53" fmla="*/ 200 h 210"/>
                              <a:gd name="T54" fmla="*/ 120 w 165"/>
                              <a:gd name="T55" fmla="*/ 190 h 210"/>
                              <a:gd name="T56" fmla="*/ 135 w 165"/>
                              <a:gd name="T57" fmla="*/ 180 h 210"/>
                              <a:gd name="T58" fmla="*/ 145 w 165"/>
                              <a:gd name="T59" fmla="*/ 165 h 210"/>
                              <a:gd name="T60" fmla="*/ 155 w 165"/>
                              <a:gd name="T61" fmla="*/ 145 h 210"/>
                              <a:gd name="T62" fmla="*/ 160 w 165"/>
                              <a:gd name="T63" fmla="*/ 125 h 210"/>
                              <a:gd name="T64" fmla="*/ 165 w 165"/>
                              <a:gd name="T65" fmla="*/ 105 h 210"/>
                              <a:gd name="T66" fmla="*/ 165 w 165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5" h="210">
                                <a:moveTo>
                                  <a:pt x="165" y="105"/>
                                </a:moveTo>
                                <a:lnTo>
                                  <a:pt x="165" y="105"/>
                                </a:lnTo>
                                <a:lnTo>
                                  <a:pt x="160" y="85"/>
                                </a:lnTo>
                                <a:lnTo>
                                  <a:pt x="155" y="65"/>
                                </a:lnTo>
                                <a:lnTo>
                                  <a:pt x="145" y="45"/>
                                </a:lnTo>
                                <a:lnTo>
                                  <a:pt x="135" y="30"/>
                                </a:lnTo>
                                <a:lnTo>
                                  <a:pt x="120" y="20"/>
                                </a:lnTo>
                                <a:lnTo>
                                  <a:pt x="100" y="10"/>
                                </a:lnTo>
                                <a:lnTo>
                                  <a:pt x="85" y="5"/>
                                </a:lnTo>
                                <a:lnTo>
                                  <a:pt x="70" y="0"/>
                                </a:lnTo>
                                <a:lnTo>
                                  <a:pt x="55" y="0"/>
                                </a:lnTo>
                                <a:lnTo>
                                  <a:pt x="45" y="10"/>
                                </a:lnTo>
                                <a:lnTo>
                                  <a:pt x="30" y="15"/>
                                </a:lnTo>
                                <a:lnTo>
                                  <a:pt x="20" y="30"/>
                                </a:lnTo>
                                <a:lnTo>
                                  <a:pt x="5" y="65"/>
                                </a:lnTo>
                                <a:lnTo>
                                  <a:pt x="0" y="105"/>
                                </a:lnTo>
                                <a:lnTo>
                                  <a:pt x="5" y="145"/>
                                </a:lnTo>
                                <a:lnTo>
                                  <a:pt x="20" y="180"/>
                                </a:lnTo>
                                <a:lnTo>
                                  <a:pt x="30" y="190"/>
                                </a:lnTo>
                                <a:lnTo>
                                  <a:pt x="45" y="200"/>
                                </a:lnTo>
                                <a:lnTo>
                                  <a:pt x="55" y="205"/>
                                </a:lnTo>
                                <a:lnTo>
                                  <a:pt x="70" y="210"/>
                                </a:lnTo>
                                <a:lnTo>
                                  <a:pt x="85" y="210"/>
                                </a:lnTo>
                                <a:lnTo>
                                  <a:pt x="100" y="200"/>
                                </a:lnTo>
                                <a:lnTo>
                                  <a:pt x="120" y="190"/>
                                </a:lnTo>
                                <a:lnTo>
                                  <a:pt x="135" y="180"/>
                                </a:lnTo>
                                <a:lnTo>
                                  <a:pt x="145" y="165"/>
                                </a:lnTo>
                                <a:lnTo>
                                  <a:pt x="155" y="145"/>
                                </a:lnTo>
                                <a:lnTo>
                                  <a:pt x="160" y="125"/>
                                </a:lnTo>
                                <a:lnTo>
                                  <a:pt x="165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4280"/>
                        <wps:cNvSpPr>
                          <a:spLocks/>
                        </wps:cNvSpPr>
                        <wps:spPr bwMode="auto">
                          <a:xfrm>
                            <a:off x="519" y="1030"/>
                            <a:ext cx="145" cy="150"/>
                          </a:xfrm>
                          <a:custGeom>
                            <a:avLst/>
                            <a:gdLst>
                              <a:gd name="T0" fmla="*/ 145 w 145"/>
                              <a:gd name="T1" fmla="*/ 75 h 150"/>
                              <a:gd name="T2" fmla="*/ 145 w 145"/>
                              <a:gd name="T3" fmla="*/ 75 h 150"/>
                              <a:gd name="T4" fmla="*/ 140 w 145"/>
                              <a:gd name="T5" fmla="*/ 60 h 150"/>
                              <a:gd name="T6" fmla="*/ 135 w 145"/>
                              <a:gd name="T7" fmla="*/ 45 h 150"/>
                              <a:gd name="T8" fmla="*/ 120 w 145"/>
                              <a:gd name="T9" fmla="*/ 35 h 150"/>
                              <a:gd name="T10" fmla="*/ 110 w 145"/>
                              <a:gd name="T11" fmla="*/ 25 h 150"/>
                              <a:gd name="T12" fmla="*/ 75 w 145"/>
                              <a:gd name="T13" fmla="*/ 10 h 150"/>
                              <a:gd name="T14" fmla="*/ 50 w 145"/>
                              <a:gd name="T15" fmla="*/ 0 h 150"/>
                              <a:gd name="T16" fmla="*/ 50 w 145"/>
                              <a:gd name="T17" fmla="*/ 0 h 150"/>
                              <a:gd name="T18" fmla="*/ 40 w 145"/>
                              <a:gd name="T19" fmla="*/ 5 h 150"/>
                              <a:gd name="T20" fmla="*/ 30 w 145"/>
                              <a:gd name="T21" fmla="*/ 5 h 150"/>
                              <a:gd name="T22" fmla="*/ 15 w 145"/>
                              <a:gd name="T23" fmla="*/ 25 h 150"/>
                              <a:gd name="T24" fmla="*/ 5 w 145"/>
                              <a:gd name="T25" fmla="*/ 45 h 150"/>
                              <a:gd name="T26" fmla="*/ 0 w 145"/>
                              <a:gd name="T27" fmla="*/ 75 h 150"/>
                              <a:gd name="T28" fmla="*/ 0 w 145"/>
                              <a:gd name="T29" fmla="*/ 75 h 150"/>
                              <a:gd name="T30" fmla="*/ 5 w 145"/>
                              <a:gd name="T31" fmla="*/ 105 h 150"/>
                              <a:gd name="T32" fmla="*/ 15 w 145"/>
                              <a:gd name="T33" fmla="*/ 125 h 150"/>
                              <a:gd name="T34" fmla="*/ 30 w 145"/>
                              <a:gd name="T35" fmla="*/ 140 h 150"/>
                              <a:gd name="T36" fmla="*/ 50 w 145"/>
                              <a:gd name="T37" fmla="*/ 150 h 150"/>
                              <a:gd name="T38" fmla="*/ 50 w 145"/>
                              <a:gd name="T39" fmla="*/ 150 h 150"/>
                              <a:gd name="T40" fmla="*/ 75 w 145"/>
                              <a:gd name="T41" fmla="*/ 145 h 150"/>
                              <a:gd name="T42" fmla="*/ 105 w 145"/>
                              <a:gd name="T43" fmla="*/ 130 h 150"/>
                              <a:gd name="T44" fmla="*/ 120 w 145"/>
                              <a:gd name="T45" fmla="*/ 120 h 150"/>
                              <a:gd name="T46" fmla="*/ 135 w 145"/>
                              <a:gd name="T47" fmla="*/ 105 h 150"/>
                              <a:gd name="T48" fmla="*/ 140 w 145"/>
                              <a:gd name="T49" fmla="*/ 90 h 150"/>
                              <a:gd name="T50" fmla="*/ 145 w 145"/>
                              <a:gd name="T51" fmla="*/ 75 h 150"/>
                              <a:gd name="T52" fmla="*/ 145 w 145"/>
                              <a:gd name="T53" fmla="*/ 75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50">
                                <a:moveTo>
                                  <a:pt x="145" y="75"/>
                                </a:moveTo>
                                <a:lnTo>
                                  <a:pt x="145" y="75"/>
                                </a:lnTo>
                                <a:lnTo>
                                  <a:pt x="140" y="60"/>
                                </a:lnTo>
                                <a:lnTo>
                                  <a:pt x="135" y="45"/>
                                </a:lnTo>
                                <a:lnTo>
                                  <a:pt x="120" y="35"/>
                                </a:lnTo>
                                <a:lnTo>
                                  <a:pt x="110" y="25"/>
                                </a:lnTo>
                                <a:lnTo>
                                  <a:pt x="75" y="10"/>
                                </a:lnTo>
                                <a:lnTo>
                                  <a:pt x="50" y="0"/>
                                </a:lnTo>
                                <a:lnTo>
                                  <a:pt x="40" y="5"/>
                                </a:lnTo>
                                <a:lnTo>
                                  <a:pt x="30" y="5"/>
                                </a:lnTo>
                                <a:lnTo>
                                  <a:pt x="15" y="25"/>
                                </a:lnTo>
                                <a:lnTo>
                                  <a:pt x="5" y="45"/>
                                </a:lnTo>
                                <a:lnTo>
                                  <a:pt x="0" y="75"/>
                                </a:lnTo>
                                <a:lnTo>
                                  <a:pt x="5" y="105"/>
                                </a:lnTo>
                                <a:lnTo>
                                  <a:pt x="15" y="125"/>
                                </a:lnTo>
                                <a:lnTo>
                                  <a:pt x="30" y="140"/>
                                </a:lnTo>
                                <a:lnTo>
                                  <a:pt x="50" y="150"/>
                                </a:lnTo>
                                <a:lnTo>
                                  <a:pt x="75" y="145"/>
                                </a:lnTo>
                                <a:lnTo>
                                  <a:pt x="105" y="130"/>
                                </a:lnTo>
                                <a:lnTo>
                                  <a:pt x="120" y="120"/>
                                </a:lnTo>
                                <a:lnTo>
                                  <a:pt x="135" y="105"/>
                                </a:lnTo>
                                <a:lnTo>
                                  <a:pt x="140" y="90"/>
                                </a:lnTo>
                                <a:lnTo>
                                  <a:pt x="145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4281"/>
                        <wps:cNvSpPr>
                          <a:spLocks/>
                        </wps:cNvSpPr>
                        <wps:spPr bwMode="auto">
                          <a:xfrm>
                            <a:off x="664" y="850"/>
                            <a:ext cx="20" cy="515"/>
                          </a:xfrm>
                          <a:custGeom>
                            <a:avLst/>
                            <a:gdLst>
                              <a:gd name="T0" fmla="*/ 0 w 20"/>
                              <a:gd name="T1" fmla="*/ 515 h 515"/>
                              <a:gd name="T2" fmla="*/ 0 w 20"/>
                              <a:gd name="T3" fmla="*/ 515 h 515"/>
                              <a:gd name="T4" fmla="*/ 10 w 20"/>
                              <a:gd name="T5" fmla="*/ 490 h 515"/>
                              <a:gd name="T6" fmla="*/ 20 w 20"/>
                              <a:gd name="T7" fmla="*/ 445 h 515"/>
                              <a:gd name="T8" fmla="*/ 20 w 20"/>
                              <a:gd name="T9" fmla="*/ 410 h 515"/>
                              <a:gd name="T10" fmla="*/ 20 w 20"/>
                              <a:gd name="T11" fmla="*/ 365 h 515"/>
                              <a:gd name="T12" fmla="*/ 10 w 20"/>
                              <a:gd name="T13" fmla="*/ 315 h 515"/>
                              <a:gd name="T14" fmla="*/ 0 w 20"/>
                              <a:gd name="T15" fmla="*/ 255 h 515"/>
                              <a:gd name="T16" fmla="*/ 0 w 20"/>
                              <a:gd name="T17" fmla="*/ 255 h 515"/>
                              <a:gd name="T18" fmla="*/ 0 w 20"/>
                              <a:gd name="T19" fmla="*/ 255 h 515"/>
                              <a:gd name="T20" fmla="*/ 10 w 20"/>
                              <a:gd name="T21" fmla="*/ 195 h 515"/>
                              <a:gd name="T22" fmla="*/ 15 w 20"/>
                              <a:gd name="T23" fmla="*/ 145 h 515"/>
                              <a:gd name="T24" fmla="*/ 20 w 20"/>
                              <a:gd name="T25" fmla="*/ 105 h 515"/>
                              <a:gd name="T26" fmla="*/ 20 w 20"/>
                              <a:gd name="T27" fmla="*/ 70 h 515"/>
                              <a:gd name="T28" fmla="*/ 10 w 20"/>
                              <a:gd name="T29" fmla="*/ 25 h 515"/>
                              <a:gd name="T30" fmla="*/ 0 w 20"/>
                              <a:gd name="T31" fmla="*/ 0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5">
                                <a:moveTo>
                                  <a:pt x="0" y="515"/>
                                </a:moveTo>
                                <a:lnTo>
                                  <a:pt x="0" y="515"/>
                                </a:lnTo>
                                <a:lnTo>
                                  <a:pt x="10" y="490"/>
                                </a:lnTo>
                                <a:lnTo>
                                  <a:pt x="20" y="445"/>
                                </a:lnTo>
                                <a:lnTo>
                                  <a:pt x="20" y="410"/>
                                </a:lnTo>
                                <a:lnTo>
                                  <a:pt x="20" y="365"/>
                                </a:lnTo>
                                <a:lnTo>
                                  <a:pt x="10" y="315"/>
                                </a:lnTo>
                                <a:lnTo>
                                  <a:pt x="0" y="255"/>
                                </a:lnTo>
                                <a:lnTo>
                                  <a:pt x="10" y="195"/>
                                </a:lnTo>
                                <a:lnTo>
                                  <a:pt x="15" y="145"/>
                                </a:lnTo>
                                <a:lnTo>
                                  <a:pt x="20" y="105"/>
                                </a:lnTo>
                                <a:lnTo>
                                  <a:pt x="20" y="70"/>
                                </a:lnTo>
                                <a:lnTo>
                                  <a:pt x="10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4282"/>
                        <wps:cNvSpPr>
                          <a:spLocks/>
                        </wps:cNvSpPr>
                        <wps:spPr bwMode="auto">
                          <a:xfrm>
                            <a:off x="664" y="850"/>
                            <a:ext cx="45" cy="515"/>
                          </a:xfrm>
                          <a:custGeom>
                            <a:avLst/>
                            <a:gdLst>
                              <a:gd name="T0" fmla="*/ 0 w 45"/>
                              <a:gd name="T1" fmla="*/ 515 h 515"/>
                              <a:gd name="T2" fmla="*/ 0 w 45"/>
                              <a:gd name="T3" fmla="*/ 515 h 515"/>
                              <a:gd name="T4" fmla="*/ 15 w 45"/>
                              <a:gd name="T5" fmla="*/ 470 h 515"/>
                              <a:gd name="T6" fmla="*/ 25 w 45"/>
                              <a:gd name="T7" fmla="*/ 425 h 515"/>
                              <a:gd name="T8" fmla="*/ 35 w 45"/>
                              <a:gd name="T9" fmla="*/ 360 h 515"/>
                              <a:gd name="T10" fmla="*/ 45 w 45"/>
                              <a:gd name="T11" fmla="*/ 285 h 515"/>
                              <a:gd name="T12" fmla="*/ 40 w 45"/>
                              <a:gd name="T13" fmla="*/ 195 h 515"/>
                              <a:gd name="T14" fmla="*/ 35 w 45"/>
                              <a:gd name="T15" fmla="*/ 150 h 515"/>
                              <a:gd name="T16" fmla="*/ 30 w 45"/>
                              <a:gd name="T17" fmla="*/ 100 h 515"/>
                              <a:gd name="T18" fmla="*/ 15 w 45"/>
                              <a:gd name="T19" fmla="*/ 55 h 515"/>
                              <a:gd name="T20" fmla="*/ 0 w 45"/>
                              <a:gd name="T21" fmla="*/ 0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5">
                                <a:moveTo>
                                  <a:pt x="0" y="515"/>
                                </a:moveTo>
                                <a:lnTo>
                                  <a:pt x="0" y="515"/>
                                </a:lnTo>
                                <a:lnTo>
                                  <a:pt x="15" y="470"/>
                                </a:lnTo>
                                <a:lnTo>
                                  <a:pt x="25" y="425"/>
                                </a:lnTo>
                                <a:lnTo>
                                  <a:pt x="35" y="360"/>
                                </a:lnTo>
                                <a:lnTo>
                                  <a:pt x="45" y="285"/>
                                </a:lnTo>
                                <a:lnTo>
                                  <a:pt x="40" y="195"/>
                                </a:lnTo>
                                <a:lnTo>
                                  <a:pt x="35" y="150"/>
                                </a:lnTo>
                                <a:lnTo>
                                  <a:pt x="30" y="100"/>
                                </a:lnTo>
                                <a:lnTo>
                                  <a:pt x="15" y="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Line 4283"/>
                        <wps:cNvCnPr/>
                        <wps:spPr bwMode="auto">
                          <a:xfrm flipV="1">
                            <a:off x="759" y="845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4284"/>
                        <wps:cNvCnPr/>
                        <wps:spPr bwMode="auto">
                          <a:xfrm flipV="1">
                            <a:off x="789" y="845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Freeform 4285"/>
                        <wps:cNvSpPr>
                          <a:spLocks/>
                        </wps:cNvSpPr>
                        <wps:spPr bwMode="auto">
                          <a:xfrm>
                            <a:off x="634" y="315"/>
                            <a:ext cx="70" cy="250"/>
                          </a:xfrm>
                          <a:custGeom>
                            <a:avLst/>
                            <a:gdLst>
                              <a:gd name="T0" fmla="*/ 60 w 70"/>
                              <a:gd name="T1" fmla="*/ 250 h 250"/>
                              <a:gd name="T2" fmla="*/ 60 w 70"/>
                              <a:gd name="T3" fmla="*/ 250 h 250"/>
                              <a:gd name="T4" fmla="*/ 50 w 70"/>
                              <a:gd name="T5" fmla="*/ 225 h 250"/>
                              <a:gd name="T6" fmla="*/ 40 w 70"/>
                              <a:gd name="T7" fmla="*/ 200 h 250"/>
                              <a:gd name="T8" fmla="*/ 35 w 70"/>
                              <a:gd name="T9" fmla="*/ 170 h 250"/>
                              <a:gd name="T10" fmla="*/ 30 w 70"/>
                              <a:gd name="T11" fmla="*/ 145 h 250"/>
                              <a:gd name="T12" fmla="*/ 30 w 70"/>
                              <a:gd name="T13" fmla="*/ 145 h 250"/>
                              <a:gd name="T14" fmla="*/ 35 w 70"/>
                              <a:gd name="T15" fmla="*/ 115 h 250"/>
                              <a:gd name="T16" fmla="*/ 45 w 70"/>
                              <a:gd name="T17" fmla="*/ 95 h 250"/>
                              <a:gd name="T18" fmla="*/ 55 w 70"/>
                              <a:gd name="T19" fmla="*/ 75 h 250"/>
                              <a:gd name="T20" fmla="*/ 65 w 70"/>
                              <a:gd name="T21" fmla="*/ 65 h 250"/>
                              <a:gd name="T22" fmla="*/ 65 w 70"/>
                              <a:gd name="T23" fmla="*/ 65 h 250"/>
                              <a:gd name="T24" fmla="*/ 70 w 70"/>
                              <a:gd name="T25" fmla="*/ 60 h 250"/>
                              <a:gd name="T26" fmla="*/ 70 w 70"/>
                              <a:gd name="T27" fmla="*/ 50 h 250"/>
                              <a:gd name="T28" fmla="*/ 45 w 70"/>
                              <a:gd name="T29" fmla="*/ 35 h 250"/>
                              <a:gd name="T30" fmla="*/ 15 w 70"/>
                              <a:gd name="T31" fmla="*/ 25 h 250"/>
                              <a:gd name="T32" fmla="*/ 0 w 70"/>
                              <a:gd name="T33" fmla="*/ 20 h 250"/>
                              <a:gd name="T34" fmla="*/ 0 w 70"/>
                              <a:gd name="T35" fmla="*/ 20 h 250"/>
                              <a:gd name="T36" fmla="*/ 35 w 70"/>
                              <a:gd name="T37" fmla="*/ 10 h 250"/>
                              <a:gd name="T38" fmla="*/ 65 w 70"/>
                              <a:gd name="T39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0" h="250">
                                <a:moveTo>
                                  <a:pt x="60" y="250"/>
                                </a:moveTo>
                                <a:lnTo>
                                  <a:pt x="60" y="250"/>
                                </a:lnTo>
                                <a:lnTo>
                                  <a:pt x="50" y="225"/>
                                </a:lnTo>
                                <a:lnTo>
                                  <a:pt x="40" y="200"/>
                                </a:lnTo>
                                <a:lnTo>
                                  <a:pt x="35" y="170"/>
                                </a:lnTo>
                                <a:lnTo>
                                  <a:pt x="30" y="145"/>
                                </a:lnTo>
                                <a:lnTo>
                                  <a:pt x="35" y="115"/>
                                </a:lnTo>
                                <a:lnTo>
                                  <a:pt x="45" y="95"/>
                                </a:lnTo>
                                <a:lnTo>
                                  <a:pt x="55" y="75"/>
                                </a:lnTo>
                                <a:lnTo>
                                  <a:pt x="65" y="65"/>
                                </a:lnTo>
                                <a:lnTo>
                                  <a:pt x="70" y="60"/>
                                </a:lnTo>
                                <a:lnTo>
                                  <a:pt x="70" y="50"/>
                                </a:lnTo>
                                <a:lnTo>
                                  <a:pt x="45" y="35"/>
                                </a:lnTo>
                                <a:lnTo>
                                  <a:pt x="15" y="25"/>
                                </a:lnTo>
                                <a:lnTo>
                                  <a:pt x="0" y="20"/>
                                </a:lnTo>
                                <a:lnTo>
                                  <a:pt x="35" y="10"/>
                                </a:lnTo>
                                <a:lnTo>
                                  <a:pt x="6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4286"/>
                        <wps:cNvSpPr>
                          <a:spLocks/>
                        </wps:cNvSpPr>
                        <wps:spPr bwMode="auto">
                          <a:xfrm>
                            <a:off x="415" y="795"/>
                            <a:ext cx="249" cy="50"/>
                          </a:xfrm>
                          <a:custGeom>
                            <a:avLst/>
                            <a:gdLst>
                              <a:gd name="T0" fmla="*/ 249 w 249"/>
                              <a:gd name="T1" fmla="*/ 50 h 50"/>
                              <a:gd name="T2" fmla="*/ 249 w 249"/>
                              <a:gd name="T3" fmla="*/ 50 h 50"/>
                              <a:gd name="T4" fmla="*/ 224 w 249"/>
                              <a:gd name="T5" fmla="*/ 25 h 50"/>
                              <a:gd name="T6" fmla="*/ 199 w 249"/>
                              <a:gd name="T7" fmla="*/ 15 h 50"/>
                              <a:gd name="T8" fmla="*/ 169 w 249"/>
                              <a:gd name="T9" fmla="*/ 10 h 50"/>
                              <a:gd name="T10" fmla="*/ 139 w 249"/>
                              <a:gd name="T11" fmla="*/ 10 h 50"/>
                              <a:gd name="T12" fmla="*/ 114 w 249"/>
                              <a:gd name="T13" fmla="*/ 20 h 50"/>
                              <a:gd name="T14" fmla="*/ 94 w 249"/>
                              <a:gd name="T15" fmla="*/ 30 h 50"/>
                              <a:gd name="T16" fmla="*/ 64 w 249"/>
                              <a:gd name="T17" fmla="*/ 50 h 50"/>
                              <a:gd name="T18" fmla="*/ 64 w 249"/>
                              <a:gd name="T19" fmla="*/ 50 h 50"/>
                              <a:gd name="T20" fmla="*/ 59 w 249"/>
                              <a:gd name="T21" fmla="*/ 50 h 50"/>
                              <a:gd name="T22" fmla="*/ 54 w 249"/>
                              <a:gd name="T23" fmla="*/ 50 h 50"/>
                              <a:gd name="T24" fmla="*/ 34 w 249"/>
                              <a:gd name="T25" fmla="*/ 30 h 50"/>
                              <a:gd name="T26" fmla="*/ 14 w 249"/>
                              <a:gd name="T27" fmla="*/ 0 h 50"/>
                              <a:gd name="T28" fmla="*/ 0 w 249"/>
                              <a:gd name="T29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249" y="50"/>
                                </a:moveTo>
                                <a:lnTo>
                                  <a:pt x="249" y="50"/>
                                </a:lnTo>
                                <a:lnTo>
                                  <a:pt x="224" y="25"/>
                                </a:lnTo>
                                <a:lnTo>
                                  <a:pt x="199" y="15"/>
                                </a:lnTo>
                                <a:lnTo>
                                  <a:pt x="169" y="10"/>
                                </a:lnTo>
                                <a:lnTo>
                                  <a:pt x="139" y="10"/>
                                </a:lnTo>
                                <a:lnTo>
                                  <a:pt x="114" y="20"/>
                                </a:lnTo>
                                <a:lnTo>
                                  <a:pt x="94" y="30"/>
                                </a:lnTo>
                                <a:lnTo>
                                  <a:pt x="64" y="50"/>
                                </a:lnTo>
                                <a:lnTo>
                                  <a:pt x="59" y="50"/>
                                </a:lnTo>
                                <a:lnTo>
                                  <a:pt x="54" y="50"/>
                                </a:lnTo>
                                <a:lnTo>
                                  <a:pt x="34" y="30"/>
                                </a:lnTo>
                                <a:lnTo>
                                  <a:pt x="14" y="0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4287"/>
                        <wps:cNvSpPr>
                          <a:spLocks/>
                        </wps:cNvSpPr>
                        <wps:spPr bwMode="auto">
                          <a:xfrm>
                            <a:off x="420" y="400"/>
                            <a:ext cx="244" cy="405"/>
                          </a:xfrm>
                          <a:custGeom>
                            <a:avLst/>
                            <a:gdLst>
                              <a:gd name="T0" fmla="*/ 244 w 244"/>
                              <a:gd name="T1" fmla="*/ 185 h 405"/>
                              <a:gd name="T2" fmla="*/ 244 w 244"/>
                              <a:gd name="T3" fmla="*/ 185 h 405"/>
                              <a:gd name="T4" fmla="*/ 244 w 244"/>
                              <a:gd name="T5" fmla="*/ 155 h 405"/>
                              <a:gd name="T6" fmla="*/ 244 w 244"/>
                              <a:gd name="T7" fmla="*/ 75 h 405"/>
                              <a:gd name="T8" fmla="*/ 244 w 244"/>
                              <a:gd name="T9" fmla="*/ 75 h 405"/>
                              <a:gd name="T10" fmla="*/ 239 w 244"/>
                              <a:gd name="T11" fmla="*/ 45 h 405"/>
                              <a:gd name="T12" fmla="*/ 229 w 244"/>
                              <a:gd name="T13" fmla="*/ 30 h 405"/>
                              <a:gd name="T14" fmla="*/ 219 w 244"/>
                              <a:gd name="T15" fmla="*/ 20 h 405"/>
                              <a:gd name="T16" fmla="*/ 204 w 244"/>
                              <a:gd name="T17" fmla="*/ 10 h 405"/>
                              <a:gd name="T18" fmla="*/ 189 w 244"/>
                              <a:gd name="T19" fmla="*/ 5 h 405"/>
                              <a:gd name="T20" fmla="*/ 169 w 244"/>
                              <a:gd name="T21" fmla="*/ 0 h 405"/>
                              <a:gd name="T22" fmla="*/ 149 w 244"/>
                              <a:gd name="T23" fmla="*/ 0 h 405"/>
                              <a:gd name="T24" fmla="*/ 149 w 244"/>
                              <a:gd name="T25" fmla="*/ 0 h 405"/>
                              <a:gd name="T26" fmla="*/ 124 w 244"/>
                              <a:gd name="T27" fmla="*/ 5 h 405"/>
                              <a:gd name="T28" fmla="*/ 99 w 244"/>
                              <a:gd name="T29" fmla="*/ 15 h 405"/>
                              <a:gd name="T30" fmla="*/ 74 w 244"/>
                              <a:gd name="T31" fmla="*/ 35 h 405"/>
                              <a:gd name="T32" fmla="*/ 49 w 244"/>
                              <a:gd name="T33" fmla="*/ 55 h 405"/>
                              <a:gd name="T34" fmla="*/ 29 w 244"/>
                              <a:gd name="T35" fmla="*/ 80 h 405"/>
                              <a:gd name="T36" fmla="*/ 14 w 244"/>
                              <a:gd name="T37" fmla="*/ 110 h 405"/>
                              <a:gd name="T38" fmla="*/ 4 w 244"/>
                              <a:gd name="T39" fmla="*/ 145 h 405"/>
                              <a:gd name="T40" fmla="*/ 0 w 244"/>
                              <a:gd name="T41" fmla="*/ 185 h 405"/>
                              <a:gd name="T42" fmla="*/ 0 w 244"/>
                              <a:gd name="T43" fmla="*/ 185 h 405"/>
                              <a:gd name="T44" fmla="*/ 4 w 244"/>
                              <a:gd name="T45" fmla="*/ 230 h 405"/>
                              <a:gd name="T46" fmla="*/ 14 w 244"/>
                              <a:gd name="T47" fmla="*/ 270 h 405"/>
                              <a:gd name="T48" fmla="*/ 24 w 244"/>
                              <a:gd name="T49" fmla="*/ 310 h 405"/>
                              <a:gd name="T50" fmla="*/ 44 w 244"/>
                              <a:gd name="T51" fmla="*/ 340 h 405"/>
                              <a:gd name="T52" fmla="*/ 69 w 244"/>
                              <a:gd name="T53" fmla="*/ 365 h 405"/>
                              <a:gd name="T54" fmla="*/ 94 w 244"/>
                              <a:gd name="T55" fmla="*/ 385 h 405"/>
                              <a:gd name="T56" fmla="*/ 119 w 244"/>
                              <a:gd name="T57" fmla="*/ 400 h 405"/>
                              <a:gd name="T58" fmla="*/ 149 w 244"/>
                              <a:gd name="T59" fmla="*/ 405 h 405"/>
                              <a:gd name="T60" fmla="*/ 149 w 244"/>
                              <a:gd name="T61" fmla="*/ 405 h 405"/>
                              <a:gd name="T62" fmla="*/ 179 w 244"/>
                              <a:gd name="T63" fmla="*/ 400 h 405"/>
                              <a:gd name="T64" fmla="*/ 199 w 244"/>
                              <a:gd name="T65" fmla="*/ 390 h 405"/>
                              <a:gd name="T66" fmla="*/ 214 w 244"/>
                              <a:gd name="T67" fmla="*/ 370 h 405"/>
                              <a:gd name="T68" fmla="*/ 229 w 244"/>
                              <a:gd name="T69" fmla="*/ 340 h 405"/>
                              <a:gd name="T70" fmla="*/ 234 w 244"/>
                              <a:gd name="T71" fmla="*/ 310 h 405"/>
                              <a:gd name="T72" fmla="*/ 239 w 244"/>
                              <a:gd name="T73" fmla="*/ 270 h 405"/>
                              <a:gd name="T74" fmla="*/ 244 w 244"/>
                              <a:gd name="T75" fmla="*/ 185 h 405"/>
                              <a:gd name="T76" fmla="*/ 244 w 244"/>
                              <a:gd name="T77" fmla="*/ 185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44" h="405">
                                <a:moveTo>
                                  <a:pt x="244" y="185"/>
                                </a:moveTo>
                                <a:lnTo>
                                  <a:pt x="244" y="185"/>
                                </a:lnTo>
                                <a:lnTo>
                                  <a:pt x="244" y="155"/>
                                </a:lnTo>
                                <a:lnTo>
                                  <a:pt x="244" y="75"/>
                                </a:lnTo>
                                <a:lnTo>
                                  <a:pt x="239" y="45"/>
                                </a:lnTo>
                                <a:lnTo>
                                  <a:pt x="229" y="30"/>
                                </a:lnTo>
                                <a:lnTo>
                                  <a:pt x="219" y="20"/>
                                </a:lnTo>
                                <a:lnTo>
                                  <a:pt x="204" y="10"/>
                                </a:lnTo>
                                <a:lnTo>
                                  <a:pt x="189" y="5"/>
                                </a:lnTo>
                                <a:lnTo>
                                  <a:pt x="169" y="0"/>
                                </a:lnTo>
                                <a:lnTo>
                                  <a:pt x="149" y="0"/>
                                </a:lnTo>
                                <a:lnTo>
                                  <a:pt x="124" y="5"/>
                                </a:lnTo>
                                <a:lnTo>
                                  <a:pt x="99" y="15"/>
                                </a:lnTo>
                                <a:lnTo>
                                  <a:pt x="74" y="35"/>
                                </a:lnTo>
                                <a:lnTo>
                                  <a:pt x="49" y="55"/>
                                </a:lnTo>
                                <a:lnTo>
                                  <a:pt x="29" y="80"/>
                                </a:lnTo>
                                <a:lnTo>
                                  <a:pt x="14" y="110"/>
                                </a:lnTo>
                                <a:lnTo>
                                  <a:pt x="4" y="145"/>
                                </a:lnTo>
                                <a:lnTo>
                                  <a:pt x="0" y="185"/>
                                </a:lnTo>
                                <a:lnTo>
                                  <a:pt x="4" y="230"/>
                                </a:lnTo>
                                <a:lnTo>
                                  <a:pt x="14" y="270"/>
                                </a:lnTo>
                                <a:lnTo>
                                  <a:pt x="24" y="310"/>
                                </a:lnTo>
                                <a:lnTo>
                                  <a:pt x="44" y="340"/>
                                </a:lnTo>
                                <a:lnTo>
                                  <a:pt x="69" y="365"/>
                                </a:lnTo>
                                <a:lnTo>
                                  <a:pt x="94" y="385"/>
                                </a:lnTo>
                                <a:lnTo>
                                  <a:pt x="119" y="400"/>
                                </a:lnTo>
                                <a:lnTo>
                                  <a:pt x="149" y="405"/>
                                </a:lnTo>
                                <a:lnTo>
                                  <a:pt x="179" y="400"/>
                                </a:lnTo>
                                <a:lnTo>
                                  <a:pt x="199" y="390"/>
                                </a:lnTo>
                                <a:lnTo>
                                  <a:pt x="214" y="370"/>
                                </a:lnTo>
                                <a:lnTo>
                                  <a:pt x="229" y="340"/>
                                </a:lnTo>
                                <a:lnTo>
                                  <a:pt x="234" y="310"/>
                                </a:lnTo>
                                <a:lnTo>
                                  <a:pt x="239" y="270"/>
                                </a:lnTo>
                                <a:lnTo>
                                  <a:pt x="244" y="1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4288"/>
                        <wps:cNvSpPr>
                          <a:spLocks/>
                        </wps:cNvSpPr>
                        <wps:spPr bwMode="auto">
                          <a:xfrm>
                            <a:off x="469" y="465"/>
                            <a:ext cx="195" cy="270"/>
                          </a:xfrm>
                          <a:custGeom>
                            <a:avLst/>
                            <a:gdLst>
                              <a:gd name="T0" fmla="*/ 195 w 195"/>
                              <a:gd name="T1" fmla="*/ 120 h 270"/>
                              <a:gd name="T2" fmla="*/ 195 w 195"/>
                              <a:gd name="T3" fmla="*/ 120 h 270"/>
                              <a:gd name="T4" fmla="*/ 150 w 195"/>
                              <a:gd name="T5" fmla="*/ 30 h 270"/>
                              <a:gd name="T6" fmla="*/ 150 w 195"/>
                              <a:gd name="T7" fmla="*/ 30 h 270"/>
                              <a:gd name="T8" fmla="*/ 140 w 195"/>
                              <a:gd name="T9" fmla="*/ 10 h 270"/>
                              <a:gd name="T10" fmla="*/ 120 w 195"/>
                              <a:gd name="T11" fmla="*/ 0 h 270"/>
                              <a:gd name="T12" fmla="*/ 95 w 195"/>
                              <a:gd name="T13" fmla="*/ 0 h 270"/>
                              <a:gd name="T14" fmla="*/ 70 w 195"/>
                              <a:gd name="T15" fmla="*/ 5 h 270"/>
                              <a:gd name="T16" fmla="*/ 45 w 195"/>
                              <a:gd name="T17" fmla="*/ 20 h 270"/>
                              <a:gd name="T18" fmla="*/ 25 w 195"/>
                              <a:gd name="T19" fmla="*/ 45 h 270"/>
                              <a:gd name="T20" fmla="*/ 5 w 195"/>
                              <a:gd name="T21" fmla="*/ 75 h 270"/>
                              <a:gd name="T22" fmla="*/ 0 w 195"/>
                              <a:gd name="T23" fmla="*/ 95 h 270"/>
                              <a:gd name="T24" fmla="*/ 0 w 195"/>
                              <a:gd name="T25" fmla="*/ 120 h 270"/>
                              <a:gd name="T26" fmla="*/ 0 w 195"/>
                              <a:gd name="T27" fmla="*/ 120 h 270"/>
                              <a:gd name="T28" fmla="*/ 0 w 195"/>
                              <a:gd name="T29" fmla="*/ 150 h 270"/>
                              <a:gd name="T30" fmla="*/ 5 w 195"/>
                              <a:gd name="T31" fmla="*/ 180 h 270"/>
                              <a:gd name="T32" fmla="*/ 15 w 195"/>
                              <a:gd name="T33" fmla="*/ 205 h 270"/>
                              <a:gd name="T34" fmla="*/ 30 w 195"/>
                              <a:gd name="T35" fmla="*/ 225 h 270"/>
                              <a:gd name="T36" fmla="*/ 45 w 195"/>
                              <a:gd name="T37" fmla="*/ 245 h 270"/>
                              <a:gd name="T38" fmla="*/ 60 w 195"/>
                              <a:gd name="T39" fmla="*/ 260 h 270"/>
                              <a:gd name="T40" fmla="*/ 80 w 195"/>
                              <a:gd name="T41" fmla="*/ 265 h 270"/>
                              <a:gd name="T42" fmla="*/ 100 w 195"/>
                              <a:gd name="T43" fmla="*/ 270 h 270"/>
                              <a:gd name="T44" fmla="*/ 100 w 195"/>
                              <a:gd name="T45" fmla="*/ 270 h 270"/>
                              <a:gd name="T46" fmla="*/ 120 w 195"/>
                              <a:gd name="T47" fmla="*/ 270 h 270"/>
                              <a:gd name="T48" fmla="*/ 140 w 195"/>
                              <a:gd name="T49" fmla="*/ 260 h 270"/>
                              <a:gd name="T50" fmla="*/ 155 w 195"/>
                              <a:gd name="T51" fmla="*/ 245 h 270"/>
                              <a:gd name="T52" fmla="*/ 170 w 195"/>
                              <a:gd name="T53" fmla="*/ 230 h 270"/>
                              <a:gd name="T54" fmla="*/ 180 w 195"/>
                              <a:gd name="T55" fmla="*/ 205 h 270"/>
                              <a:gd name="T56" fmla="*/ 190 w 195"/>
                              <a:gd name="T57" fmla="*/ 180 h 270"/>
                              <a:gd name="T58" fmla="*/ 195 w 195"/>
                              <a:gd name="T59" fmla="*/ 150 h 270"/>
                              <a:gd name="T60" fmla="*/ 195 w 195"/>
                              <a:gd name="T61" fmla="*/ 120 h 270"/>
                              <a:gd name="T62" fmla="*/ 195 w 195"/>
                              <a:gd name="T63" fmla="*/ 12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95" h="270">
                                <a:moveTo>
                                  <a:pt x="195" y="120"/>
                                </a:moveTo>
                                <a:lnTo>
                                  <a:pt x="195" y="120"/>
                                </a:lnTo>
                                <a:lnTo>
                                  <a:pt x="150" y="30"/>
                                </a:lnTo>
                                <a:lnTo>
                                  <a:pt x="140" y="10"/>
                                </a:lnTo>
                                <a:lnTo>
                                  <a:pt x="120" y="0"/>
                                </a:lnTo>
                                <a:lnTo>
                                  <a:pt x="95" y="0"/>
                                </a:lnTo>
                                <a:lnTo>
                                  <a:pt x="70" y="5"/>
                                </a:lnTo>
                                <a:lnTo>
                                  <a:pt x="45" y="20"/>
                                </a:lnTo>
                                <a:lnTo>
                                  <a:pt x="25" y="45"/>
                                </a:lnTo>
                                <a:lnTo>
                                  <a:pt x="5" y="75"/>
                                </a:lnTo>
                                <a:lnTo>
                                  <a:pt x="0" y="95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lnTo>
                                  <a:pt x="5" y="180"/>
                                </a:lnTo>
                                <a:lnTo>
                                  <a:pt x="15" y="205"/>
                                </a:lnTo>
                                <a:lnTo>
                                  <a:pt x="30" y="225"/>
                                </a:lnTo>
                                <a:lnTo>
                                  <a:pt x="45" y="245"/>
                                </a:lnTo>
                                <a:lnTo>
                                  <a:pt x="60" y="260"/>
                                </a:lnTo>
                                <a:lnTo>
                                  <a:pt x="80" y="265"/>
                                </a:lnTo>
                                <a:lnTo>
                                  <a:pt x="100" y="270"/>
                                </a:lnTo>
                                <a:lnTo>
                                  <a:pt x="120" y="270"/>
                                </a:lnTo>
                                <a:lnTo>
                                  <a:pt x="140" y="260"/>
                                </a:lnTo>
                                <a:lnTo>
                                  <a:pt x="155" y="245"/>
                                </a:lnTo>
                                <a:lnTo>
                                  <a:pt x="170" y="230"/>
                                </a:lnTo>
                                <a:lnTo>
                                  <a:pt x="180" y="205"/>
                                </a:lnTo>
                                <a:lnTo>
                                  <a:pt x="190" y="180"/>
                                </a:lnTo>
                                <a:lnTo>
                                  <a:pt x="195" y="150"/>
                                </a:lnTo>
                                <a:lnTo>
                                  <a:pt x="195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4289"/>
                        <wps:cNvSpPr>
                          <a:spLocks/>
                        </wps:cNvSpPr>
                        <wps:spPr bwMode="auto">
                          <a:xfrm>
                            <a:off x="499" y="505"/>
                            <a:ext cx="165" cy="185"/>
                          </a:xfrm>
                          <a:custGeom>
                            <a:avLst/>
                            <a:gdLst>
                              <a:gd name="T0" fmla="*/ 165 w 165"/>
                              <a:gd name="T1" fmla="*/ 80 h 185"/>
                              <a:gd name="T2" fmla="*/ 165 w 165"/>
                              <a:gd name="T3" fmla="*/ 80 h 185"/>
                              <a:gd name="T4" fmla="*/ 140 w 165"/>
                              <a:gd name="T5" fmla="*/ 55 h 185"/>
                              <a:gd name="T6" fmla="*/ 95 w 165"/>
                              <a:gd name="T7" fmla="*/ 10 h 185"/>
                              <a:gd name="T8" fmla="*/ 95 w 165"/>
                              <a:gd name="T9" fmla="*/ 10 h 185"/>
                              <a:gd name="T10" fmla="*/ 85 w 165"/>
                              <a:gd name="T11" fmla="*/ 0 h 185"/>
                              <a:gd name="T12" fmla="*/ 70 w 165"/>
                              <a:gd name="T13" fmla="*/ 0 h 185"/>
                              <a:gd name="T14" fmla="*/ 55 w 165"/>
                              <a:gd name="T15" fmla="*/ 0 h 185"/>
                              <a:gd name="T16" fmla="*/ 40 w 165"/>
                              <a:gd name="T17" fmla="*/ 5 h 185"/>
                              <a:gd name="T18" fmla="*/ 25 w 165"/>
                              <a:gd name="T19" fmla="*/ 15 h 185"/>
                              <a:gd name="T20" fmla="*/ 10 w 165"/>
                              <a:gd name="T21" fmla="*/ 35 h 185"/>
                              <a:gd name="T22" fmla="*/ 5 w 165"/>
                              <a:gd name="T23" fmla="*/ 55 h 185"/>
                              <a:gd name="T24" fmla="*/ 0 w 165"/>
                              <a:gd name="T25" fmla="*/ 80 h 185"/>
                              <a:gd name="T26" fmla="*/ 0 w 165"/>
                              <a:gd name="T27" fmla="*/ 80 h 185"/>
                              <a:gd name="T28" fmla="*/ 0 w 165"/>
                              <a:gd name="T29" fmla="*/ 100 h 185"/>
                              <a:gd name="T30" fmla="*/ 5 w 165"/>
                              <a:gd name="T31" fmla="*/ 120 h 185"/>
                              <a:gd name="T32" fmla="*/ 20 w 165"/>
                              <a:gd name="T33" fmla="*/ 155 h 185"/>
                              <a:gd name="T34" fmla="*/ 30 w 165"/>
                              <a:gd name="T35" fmla="*/ 170 h 185"/>
                              <a:gd name="T36" fmla="*/ 45 w 165"/>
                              <a:gd name="T37" fmla="*/ 175 h 185"/>
                              <a:gd name="T38" fmla="*/ 55 w 165"/>
                              <a:gd name="T39" fmla="*/ 185 h 185"/>
                              <a:gd name="T40" fmla="*/ 70 w 165"/>
                              <a:gd name="T41" fmla="*/ 185 h 185"/>
                              <a:gd name="T42" fmla="*/ 70 w 165"/>
                              <a:gd name="T43" fmla="*/ 185 h 185"/>
                              <a:gd name="T44" fmla="*/ 85 w 165"/>
                              <a:gd name="T45" fmla="*/ 185 h 185"/>
                              <a:gd name="T46" fmla="*/ 100 w 165"/>
                              <a:gd name="T47" fmla="*/ 180 h 185"/>
                              <a:gd name="T48" fmla="*/ 120 w 165"/>
                              <a:gd name="T49" fmla="*/ 170 h 185"/>
                              <a:gd name="T50" fmla="*/ 135 w 165"/>
                              <a:gd name="T51" fmla="*/ 155 h 185"/>
                              <a:gd name="T52" fmla="*/ 145 w 165"/>
                              <a:gd name="T53" fmla="*/ 140 h 185"/>
                              <a:gd name="T54" fmla="*/ 155 w 165"/>
                              <a:gd name="T55" fmla="*/ 120 h 185"/>
                              <a:gd name="T56" fmla="*/ 160 w 165"/>
                              <a:gd name="T57" fmla="*/ 105 h 185"/>
                              <a:gd name="T58" fmla="*/ 165 w 165"/>
                              <a:gd name="T59" fmla="*/ 80 h 185"/>
                              <a:gd name="T60" fmla="*/ 165 w 165"/>
                              <a:gd name="T61" fmla="*/ 8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65" h="185">
                                <a:moveTo>
                                  <a:pt x="165" y="80"/>
                                </a:moveTo>
                                <a:lnTo>
                                  <a:pt x="165" y="80"/>
                                </a:lnTo>
                                <a:lnTo>
                                  <a:pt x="140" y="55"/>
                                </a:lnTo>
                                <a:lnTo>
                                  <a:pt x="95" y="10"/>
                                </a:lnTo>
                                <a:lnTo>
                                  <a:pt x="85" y="0"/>
                                </a:lnTo>
                                <a:lnTo>
                                  <a:pt x="70" y="0"/>
                                </a:lnTo>
                                <a:lnTo>
                                  <a:pt x="55" y="0"/>
                                </a:lnTo>
                                <a:lnTo>
                                  <a:pt x="40" y="5"/>
                                </a:lnTo>
                                <a:lnTo>
                                  <a:pt x="25" y="15"/>
                                </a:lnTo>
                                <a:lnTo>
                                  <a:pt x="10" y="35"/>
                                </a:lnTo>
                                <a:lnTo>
                                  <a:pt x="5" y="55"/>
                                </a:lnTo>
                                <a:lnTo>
                                  <a:pt x="0" y="80"/>
                                </a:lnTo>
                                <a:lnTo>
                                  <a:pt x="0" y="100"/>
                                </a:lnTo>
                                <a:lnTo>
                                  <a:pt x="5" y="120"/>
                                </a:lnTo>
                                <a:lnTo>
                                  <a:pt x="20" y="155"/>
                                </a:lnTo>
                                <a:lnTo>
                                  <a:pt x="30" y="170"/>
                                </a:lnTo>
                                <a:lnTo>
                                  <a:pt x="45" y="175"/>
                                </a:lnTo>
                                <a:lnTo>
                                  <a:pt x="55" y="185"/>
                                </a:lnTo>
                                <a:lnTo>
                                  <a:pt x="70" y="185"/>
                                </a:lnTo>
                                <a:lnTo>
                                  <a:pt x="85" y="185"/>
                                </a:lnTo>
                                <a:lnTo>
                                  <a:pt x="100" y="180"/>
                                </a:lnTo>
                                <a:lnTo>
                                  <a:pt x="120" y="170"/>
                                </a:lnTo>
                                <a:lnTo>
                                  <a:pt x="135" y="155"/>
                                </a:lnTo>
                                <a:lnTo>
                                  <a:pt x="145" y="140"/>
                                </a:lnTo>
                                <a:lnTo>
                                  <a:pt x="155" y="120"/>
                                </a:lnTo>
                                <a:lnTo>
                                  <a:pt x="160" y="105"/>
                                </a:lnTo>
                                <a:lnTo>
                                  <a:pt x="165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4290"/>
                        <wps:cNvSpPr>
                          <a:spLocks/>
                        </wps:cNvSpPr>
                        <wps:spPr bwMode="auto">
                          <a:xfrm>
                            <a:off x="519" y="530"/>
                            <a:ext cx="145" cy="130"/>
                          </a:xfrm>
                          <a:custGeom>
                            <a:avLst/>
                            <a:gdLst>
                              <a:gd name="T0" fmla="*/ 145 w 145"/>
                              <a:gd name="T1" fmla="*/ 55 h 130"/>
                              <a:gd name="T2" fmla="*/ 145 w 145"/>
                              <a:gd name="T3" fmla="*/ 55 h 130"/>
                              <a:gd name="T4" fmla="*/ 110 w 145"/>
                              <a:gd name="T5" fmla="*/ 40 h 130"/>
                              <a:gd name="T6" fmla="*/ 65 w 145"/>
                              <a:gd name="T7" fmla="*/ 5 h 130"/>
                              <a:gd name="T8" fmla="*/ 65 w 145"/>
                              <a:gd name="T9" fmla="*/ 5 h 130"/>
                              <a:gd name="T10" fmla="*/ 55 w 145"/>
                              <a:gd name="T11" fmla="*/ 0 h 130"/>
                              <a:gd name="T12" fmla="*/ 45 w 145"/>
                              <a:gd name="T13" fmla="*/ 0 h 130"/>
                              <a:gd name="T14" fmla="*/ 35 w 145"/>
                              <a:gd name="T15" fmla="*/ 0 h 130"/>
                              <a:gd name="T16" fmla="*/ 25 w 145"/>
                              <a:gd name="T17" fmla="*/ 5 h 130"/>
                              <a:gd name="T18" fmla="*/ 15 w 145"/>
                              <a:gd name="T19" fmla="*/ 15 h 130"/>
                              <a:gd name="T20" fmla="*/ 10 w 145"/>
                              <a:gd name="T21" fmla="*/ 25 h 130"/>
                              <a:gd name="T22" fmla="*/ 5 w 145"/>
                              <a:gd name="T23" fmla="*/ 40 h 130"/>
                              <a:gd name="T24" fmla="*/ 0 w 145"/>
                              <a:gd name="T25" fmla="*/ 55 h 130"/>
                              <a:gd name="T26" fmla="*/ 0 w 145"/>
                              <a:gd name="T27" fmla="*/ 55 h 130"/>
                              <a:gd name="T28" fmla="*/ 5 w 145"/>
                              <a:gd name="T29" fmla="*/ 85 h 130"/>
                              <a:gd name="T30" fmla="*/ 15 w 145"/>
                              <a:gd name="T31" fmla="*/ 110 h 130"/>
                              <a:gd name="T32" fmla="*/ 30 w 145"/>
                              <a:gd name="T33" fmla="*/ 125 h 130"/>
                              <a:gd name="T34" fmla="*/ 50 w 145"/>
                              <a:gd name="T35" fmla="*/ 130 h 130"/>
                              <a:gd name="T36" fmla="*/ 50 w 145"/>
                              <a:gd name="T37" fmla="*/ 130 h 130"/>
                              <a:gd name="T38" fmla="*/ 75 w 145"/>
                              <a:gd name="T39" fmla="*/ 125 h 130"/>
                              <a:gd name="T40" fmla="*/ 105 w 145"/>
                              <a:gd name="T41" fmla="*/ 110 h 130"/>
                              <a:gd name="T42" fmla="*/ 120 w 145"/>
                              <a:gd name="T43" fmla="*/ 100 h 130"/>
                              <a:gd name="T44" fmla="*/ 135 w 145"/>
                              <a:gd name="T45" fmla="*/ 85 h 130"/>
                              <a:gd name="T46" fmla="*/ 140 w 145"/>
                              <a:gd name="T47" fmla="*/ 75 h 130"/>
                              <a:gd name="T48" fmla="*/ 145 w 145"/>
                              <a:gd name="T49" fmla="*/ 55 h 130"/>
                              <a:gd name="T50" fmla="*/ 145 w 145"/>
                              <a:gd name="T51" fmla="*/ 55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45" h="130">
                                <a:moveTo>
                                  <a:pt x="145" y="55"/>
                                </a:moveTo>
                                <a:lnTo>
                                  <a:pt x="145" y="55"/>
                                </a:lnTo>
                                <a:lnTo>
                                  <a:pt x="110" y="40"/>
                                </a:lnTo>
                                <a:lnTo>
                                  <a:pt x="65" y="5"/>
                                </a:lnTo>
                                <a:lnTo>
                                  <a:pt x="55" y="0"/>
                                </a:lnTo>
                                <a:lnTo>
                                  <a:pt x="45" y="0"/>
                                </a:lnTo>
                                <a:lnTo>
                                  <a:pt x="35" y="0"/>
                                </a:lnTo>
                                <a:lnTo>
                                  <a:pt x="25" y="5"/>
                                </a:lnTo>
                                <a:lnTo>
                                  <a:pt x="15" y="15"/>
                                </a:lnTo>
                                <a:lnTo>
                                  <a:pt x="10" y="25"/>
                                </a:lnTo>
                                <a:lnTo>
                                  <a:pt x="5" y="40"/>
                                </a:lnTo>
                                <a:lnTo>
                                  <a:pt x="0" y="55"/>
                                </a:lnTo>
                                <a:lnTo>
                                  <a:pt x="5" y="85"/>
                                </a:lnTo>
                                <a:lnTo>
                                  <a:pt x="15" y="110"/>
                                </a:lnTo>
                                <a:lnTo>
                                  <a:pt x="30" y="125"/>
                                </a:lnTo>
                                <a:lnTo>
                                  <a:pt x="50" y="130"/>
                                </a:lnTo>
                                <a:lnTo>
                                  <a:pt x="75" y="125"/>
                                </a:lnTo>
                                <a:lnTo>
                                  <a:pt x="105" y="110"/>
                                </a:lnTo>
                                <a:lnTo>
                                  <a:pt x="120" y="100"/>
                                </a:lnTo>
                                <a:lnTo>
                                  <a:pt x="135" y="85"/>
                                </a:lnTo>
                                <a:lnTo>
                                  <a:pt x="140" y="75"/>
                                </a:lnTo>
                                <a:lnTo>
                                  <a:pt x="145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4291"/>
                        <wps:cNvSpPr>
                          <a:spLocks/>
                        </wps:cNvSpPr>
                        <wps:spPr bwMode="auto">
                          <a:xfrm>
                            <a:off x="664" y="565"/>
                            <a:ext cx="30" cy="280"/>
                          </a:xfrm>
                          <a:custGeom>
                            <a:avLst/>
                            <a:gdLst>
                              <a:gd name="T0" fmla="*/ 0 w 30"/>
                              <a:gd name="T1" fmla="*/ 280 h 280"/>
                              <a:gd name="T2" fmla="*/ 0 w 30"/>
                              <a:gd name="T3" fmla="*/ 280 h 280"/>
                              <a:gd name="T4" fmla="*/ 10 w 30"/>
                              <a:gd name="T5" fmla="*/ 255 h 280"/>
                              <a:gd name="T6" fmla="*/ 20 w 30"/>
                              <a:gd name="T7" fmla="*/ 210 h 280"/>
                              <a:gd name="T8" fmla="*/ 20 w 30"/>
                              <a:gd name="T9" fmla="*/ 175 h 280"/>
                              <a:gd name="T10" fmla="*/ 20 w 30"/>
                              <a:gd name="T11" fmla="*/ 135 h 280"/>
                              <a:gd name="T12" fmla="*/ 10 w 30"/>
                              <a:gd name="T13" fmla="*/ 85 h 280"/>
                              <a:gd name="T14" fmla="*/ 0 w 30"/>
                              <a:gd name="T15" fmla="*/ 20 h 280"/>
                              <a:gd name="T16" fmla="*/ 0 w 30"/>
                              <a:gd name="T17" fmla="*/ 20 h 280"/>
                              <a:gd name="T18" fmla="*/ 0 w 30"/>
                              <a:gd name="T19" fmla="*/ 20 h 280"/>
                              <a:gd name="T20" fmla="*/ 20 w 30"/>
                              <a:gd name="T21" fmla="*/ 20 h 280"/>
                              <a:gd name="T22" fmla="*/ 20 w 30"/>
                              <a:gd name="T23" fmla="*/ 20 h 280"/>
                              <a:gd name="T24" fmla="*/ 20 w 30"/>
                              <a:gd name="T25" fmla="*/ 15 h 280"/>
                              <a:gd name="T26" fmla="*/ 30 w 30"/>
                              <a:gd name="T27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0" h="280">
                                <a:moveTo>
                                  <a:pt x="0" y="280"/>
                                </a:moveTo>
                                <a:lnTo>
                                  <a:pt x="0" y="280"/>
                                </a:lnTo>
                                <a:lnTo>
                                  <a:pt x="10" y="255"/>
                                </a:lnTo>
                                <a:lnTo>
                                  <a:pt x="20" y="210"/>
                                </a:lnTo>
                                <a:lnTo>
                                  <a:pt x="20" y="175"/>
                                </a:lnTo>
                                <a:lnTo>
                                  <a:pt x="20" y="135"/>
                                </a:lnTo>
                                <a:lnTo>
                                  <a:pt x="10" y="85"/>
                                </a:lnTo>
                                <a:lnTo>
                                  <a:pt x="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5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4292"/>
                        <wps:cNvSpPr>
                          <a:spLocks/>
                        </wps:cNvSpPr>
                        <wps:spPr bwMode="auto">
                          <a:xfrm>
                            <a:off x="664" y="565"/>
                            <a:ext cx="45" cy="280"/>
                          </a:xfrm>
                          <a:custGeom>
                            <a:avLst/>
                            <a:gdLst>
                              <a:gd name="T0" fmla="*/ 0 w 45"/>
                              <a:gd name="T1" fmla="*/ 280 h 280"/>
                              <a:gd name="T2" fmla="*/ 0 w 45"/>
                              <a:gd name="T3" fmla="*/ 280 h 280"/>
                              <a:gd name="T4" fmla="*/ 15 w 45"/>
                              <a:gd name="T5" fmla="*/ 240 h 280"/>
                              <a:gd name="T6" fmla="*/ 25 w 45"/>
                              <a:gd name="T7" fmla="*/ 190 h 280"/>
                              <a:gd name="T8" fmla="*/ 35 w 45"/>
                              <a:gd name="T9" fmla="*/ 125 h 280"/>
                              <a:gd name="T10" fmla="*/ 35 w 45"/>
                              <a:gd name="T11" fmla="*/ 125 h 280"/>
                              <a:gd name="T12" fmla="*/ 45 w 45"/>
                              <a:gd name="T13" fmla="*/ 50 h 280"/>
                              <a:gd name="T14" fmla="*/ 45 w 45"/>
                              <a:gd name="T15" fmla="*/ 25 h 280"/>
                              <a:gd name="T16" fmla="*/ 45 w 45"/>
                              <a:gd name="T17" fmla="*/ 20 h 280"/>
                              <a:gd name="T18" fmla="*/ 40 w 45"/>
                              <a:gd name="T19" fmla="*/ 30 h 280"/>
                              <a:gd name="T20" fmla="*/ 40 w 45"/>
                              <a:gd name="T21" fmla="*/ 30 h 280"/>
                              <a:gd name="T22" fmla="*/ 35 w 45"/>
                              <a:gd name="T23" fmla="*/ 30 h 280"/>
                              <a:gd name="T24" fmla="*/ 25 w 45"/>
                              <a:gd name="T25" fmla="*/ 30 h 280"/>
                              <a:gd name="T26" fmla="*/ 20 w 45"/>
                              <a:gd name="T27" fmla="*/ 20 h 280"/>
                              <a:gd name="T28" fmla="*/ 25 w 45"/>
                              <a:gd name="T29" fmla="*/ 10 h 280"/>
                              <a:gd name="T30" fmla="*/ 30 w 45"/>
                              <a:gd name="T31" fmla="*/ 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5" h="280">
                                <a:moveTo>
                                  <a:pt x="0" y="280"/>
                                </a:moveTo>
                                <a:lnTo>
                                  <a:pt x="0" y="280"/>
                                </a:lnTo>
                                <a:lnTo>
                                  <a:pt x="15" y="240"/>
                                </a:lnTo>
                                <a:lnTo>
                                  <a:pt x="25" y="190"/>
                                </a:lnTo>
                                <a:lnTo>
                                  <a:pt x="35" y="125"/>
                                </a:lnTo>
                                <a:lnTo>
                                  <a:pt x="45" y="50"/>
                                </a:lnTo>
                                <a:lnTo>
                                  <a:pt x="45" y="25"/>
                                </a:lnTo>
                                <a:lnTo>
                                  <a:pt x="45" y="20"/>
                                </a:lnTo>
                                <a:lnTo>
                                  <a:pt x="40" y="30"/>
                                </a:lnTo>
                                <a:lnTo>
                                  <a:pt x="35" y="30"/>
                                </a:lnTo>
                                <a:lnTo>
                                  <a:pt x="25" y="30"/>
                                </a:lnTo>
                                <a:lnTo>
                                  <a:pt x="20" y="20"/>
                                </a:lnTo>
                                <a:lnTo>
                                  <a:pt x="25" y="10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4293"/>
                        <wps:cNvSpPr>
                          <a:spLocks/>
                        </wps:cNvSpPr>
                        <wps:spPr bwMode="auto">
                          <a:xfrm>
                            <a:off x="699" y="585"/>
                            <a:ext cx="60" cy="260"/>
                          </a:xfrm>
                          <a:custGeom>
                            <a:avLst/>
                            <a:gdLst>
                              <a:gd name="T0" fmla="*/ 60 w 60"/>
                              <a:gd name="T1" fmla="*/ 260 h 260"/>
                              <a:gd name="T2" fmla="*/ 60 w 60"/>
                              <a:gd name="T3" fmla="*/ 260 h 260"/>
                              <a:gd name="T4" fmla="*/ 60 w 60"/>
                              <a:gd name="T5" fmla="*/ 0 h 260"/>
                              <a:gd name="T6" fmla="*/ 60 w 60"/>
                              <a:gd name="T7" fmla="*/ 0 h 260"/>
                              <a:gd name="T8" fmla="*/ 60 w 60"/>
                              <a:gd name="T9" fmla="*/ 15 h 260"/>
                              <a:gd name="T10" fmla="*/ 55 w 60"/>
                              <a:gd name="T11" fmla="*/ 30 h 260"/>
                              <a:gd name="T12" fmla="*/ 45 w 60"/>
                              <a:gd name="T13" fmla="*/ 45 h 260"/>
                              <a:gd name="T14" fmla="*/ 35 w 60"/>
                              <a:gd name="T15" fmla="*/ 55 h 260"/>
                              <a:gd name="T16" fmla="*/ 10 w 60"/>
                              <a:gd name="T17" fmla="*/ 70 h 260"/>
                              <a:gd name="T18" fmla="*/ 0 w 60"/>
                              <a:gd name="T19" fmla="*/ 75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0" h="260">
                                <a:moveTo>
                                  <a:pt x="60" y="260"/>
                                </a:moveTo>
                                <a:lnTo>
                                  <a:pt x="60" y="260"/>
                                </a:lnTo>
                                <a:lnTo>
                                  <a:pt x="60" y="0"/>
                                </a:lnTo>
                                <a:lnTo>
                                  <a:pt x="60" y="15"/>
                                </a:lnTo>
                                <a:lnTo>
                                  <a:pt x="55" y="30"/>
                                </a:lnTo>
                                <a:lnTo>
                                  <a:pt x="45" y="45"/>
                                </a:lnTo>
                                <a:lnTo>
                                  <a:pt x="35" y="55"/>
                                </a:lnTo>
                                <a:lnTo>
                                  <a:pt x="10" y="70"/>
                                </a:lnTo>
                                <a:lnTo>
                                  <a:pt x="0" y="7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4294"/>
                        <wps:cNvSpPr>
                          <a:spLocks/>
                        </wps:cNvSpPr>
                        <wps:spPr bwMode="auto">
                          <a:xfrm>
                            <a:off x="699" y="585"/>
                            <a:ext cx="90" cy="260"/>
                          </a:xfrm>
                          <a:custGeom>
                            <a:avLst/>
                            <a:gdLst>
                              <a:gd name="T0" fmla="*/ 90 w 90"/>
                              <a:gd name="T1" fmla="*/ 260 h 260"/>
                              <a:gd name="T2" fmla="*/ 90 w 90"/>
                              <a:gd name="T3" fmla="*/ 260 h 260"/>
                              <a:gd name="T4" fmla="*/ 90 w 90"/>
                              <a:gd name="T5" fmla="*/ 0 h 260"/>
                              <a:gd name="T6" fmla="*/ 90 w 90"/>
                              <a:gd name="T7" fmla="*/ 0 h 260"/>
                              <a:gd name="T8" fmla="*/ 90 w 90"/>
                              <a:gd name="T9" fmla="*/ 25 h 260"/>
                              <a:gd name="T10" fmla="*/ 80 w 90"/>
                              <a:gd name="T11" fmla="*/ 45 h 260"/>
                              <a:gd name="T12" fmla="*/ 70 w 90"/>
                              <a:gd name="T13" fmla="*/ 60 h 260"/>
                              <a:gd name="T14" fmla="*/ 55 w 90"/>
                              <a:gd name="T15" fmla="*/ 75 h 260"/>
                              <a:gd name="T16" fmla="*/ 20 w 90"/>
                              <a:gd name="T17" fmla="*/ 100 h 260"/>
                              <a:gd name="T18" fmla="*/ 10 w 90"/>
                              <a:gd name="T19" fmla="*/ 105 h 260"/>
                              <a:gd name="T20" fmla="*/ 0 w 90"/>
                              <a:gd name="T21" fmla="*/ 105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90" h="260">
                                <a:moveTo>
                                  <a:pt x="90" y="260"/>
                                </a:moveTo>
                                <a:lnTo>
                                  <a:pt x="90" y="260"/>
                                </a:lnTo>
                                <a:lnTo>
                                  <a:pt x="90" y="0"/>
                                </a:lnTo>
                                <a:lnTo>
                                  <a:pt x="90" y="25"/>
                                </a:lnTo>
                                <a:lnTo>
                                  <a:pt x="80" y="45"/>
                                </a:lnTo>
                                <a:lnTo>
                                  <a:pt x="70" y="60"/>
                                </a:lnTo>
                                <a:lnTo>
                                  <a:pt x="55" y="75"/>
                                </a:lnTo>
                                <a:lnTo>
                                  <a:pt x="20" y="100"/>
                                </a:lnTo>
                                <a:lnTo>
                                  <a:pt x="10" y="105"/>
                                </a:lnTo>
                                <a:lnTo>
                                  <a:pt x="0" y="105"/>
                                </a:lnTo>
                              </a:path>
                            </a:pathLst>
                          </a:cu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4295"/>
                        <wps:cNvSpPr>
                          <a:spLocks/>
                        </wps:cNvSpPr>
                        <wps:spPr bwMode="auto">
                          <a:xfrm>
                            <a:off x="1174" y="315"/>
                            <a:ext cx="50" cy="250"/>
                          </a:xfrm>
                          <a:custGeom>
                            <a:avLst/>
                            <a:gdLst>
                              <a:gd name="T0" fmla="*/ 40 w 50"/>
                              <a:gd name="T1" fmla="*/ 250 h 250"/>
                              <a:gd name="T2" fmla="*/ 40 w 50"/>
                              <a:gd name="T3" fmla="*/ 250 h 250"/>
                              <a:gd name="T4" fmla="*/ 25 w 50"/>
                              <a:gd name="T5" fmla="*/ 240 h 250"/>
                              <a:gd name="T6" fmla="*/ 15 w 50"/>
                              <a:gd name="T7" fmla="*/ 225 h 250"/>
                              <a:gd name="T8" fmla="*/ 5 w 50"/>
                              <a:gd name="T9" fmla="*/ 200 h 250"/>
                              <a:gd name="T10" fmla="*/ 0 w 50"/>
                              <a:gd name="T11" fmla="*/ 170 h 250"/>
                              <a:gd name="T12" fmla="*/ 5 w 50"/>
                              <a:gd name="T13" fmla="*/ 140 h 250"/>
                              <a:gd name="T14" fmla="*/ 15 w 50"/>
                              <a:gd name="T15" fmla="*/ 115 h 250"/>
                              <a:gd name="T16" fmla="*/ 25 w 50"/>
                              <a:gd name="T17" fmla="*/ 95 h 250"/>
                              <a:gd name="T18" fmla="*/ 45 w 50"/>
                              <a:gd name="T19" fmla="*/ 65 h 250"/>
                              <a:gd name="T20" fmla="*/ 45 w 50"/>
                              <a:gd name="T21" fmla="*/ 65 h 250"/>
                              <a:gd name="T22" fmla="*/ 50 w 50"/>
                              <a:gd name="T23" fmla="*/ 60 h 250"/>
                              <a:gd name="T24" fmla="*/ 45 w 50"/>
                              <a:gd name="T25" fmla="*/ 50 h 250"/>
                              <a:gd name="T26" fmla="*/ 30 w 50"/>
                              <a:gd name="T27" fmla="*/ 35 h 250"/>
                              <a:gd name="T28" fmla="*/ 0 w 50"/>
                              <a:gd name="T29" fmla="*/ 15 h 250"/>
                              <a:gd name="T30" fmla="*/ 45 w 50"/>
                              <a:gd name="T31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40" y="250"/>
                                </a:moveTo>
                                <a:lnTo>
                                  <a:pt x="40" y="250"/>
                                </a:lnTo>
                                <a:lnTo>
                                  <a:pt x="25" y="240"/>
                                </a:lnTo>
                                <a:lnTo>
                                  <a:pt x="15" y="225"/>
                                </a:lnTo>
                                <a:lnTo>
                                  <a:pt x="5" y="200"/>
                                </a:lnTo>
                                <a:lnTo>
                                  <a:pt x="0" y="170"/>
                                </a:lnTo>
                                <a:lnTo>
                                  <a:pt x="5" y="140"/>
                                </a:lnTo>
                                <a:lnTo>
                                  <a:pt x="15" y="115"/>
                                </a:lnTo>
                                <a:lnTo>
                                  <a:pt x="25" y="95"/>
                                </a:lnTo>
                                <a:lnTo>
                                  <a:pt x="45" y="65"/>
                                </a:lnTo>
                                <a:lnTo>
                                  <a:pt x="50" y="60"/>
                                </a:lnTo>
                                <a:lnTo>
                                  <a:pt x="45" y="50"/>
                                </a:lnTo>
                                <a:lnTo>
                                  <a:pt x="30" y="35"/>
                                </a:lnTo>
                                <a:lnTo>
                                  <a:pt x="0" y="15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4296"/>
                        <wps:cNvSpPr>
                          <a:spLocks/>
                        </wps:cNvSpPr>
                        <wps:spPr bwMode="auto">
                          <a:xfrm>
                            <a:off x="699" y="315"/>
                            <a:ext cx="50" cy="250"/>
                          </a:xfrm>
                          <a:custGeom>
                            <a:avLst/>
                            <a:gdLst>
                              <a:gd name="T0" fmla="*/ 0 w 50"/>
                              <a:gd name="T1" fmla="*/ 250 h 250"/>
                              <a:gd name="T2" fmla="*/ 0 w 50"/>
                              <a:gd name="T3" fmla="*/ 250 h 250"/>
                              <a:gd name="T4" fmla="*/ 25 w 50"/>
                              <a:gd name="T5" fmla="*/ 225 h 250"/>
                              <a:gd name="T6" fmla="*/ 40 w 50"/>
                              <a:gd name="T7" fmla="*/ 200 h 250"/>
                              <a:gd name="T8" fmla="*/ 40 w 50"/>
                              <a:gd name="T9" fmla="*/ 170 h 250"/>
                              <a:gd name="T10" fmla="*/ 40 w 50"/>
                              <a:gd name="T11" fmla="*/ 140 h 250"/>
                              <a:gd name="T12" fmla="*/ 30 w 50"/>
                              <a:gd name="T13" fmla="*/ 115 h 250"/>
                              <a:gd name="T14" fmla="*/ 20 w 50"/>
                              <a:gd name="T15" fmla="*/ 95 h 250"/>
                              <a:gd name="T16" fmla="*/ 5 w 50"/>
                              <a:gd name="T17" fmla="*/ 65 h 250"/>
                              <a:gd name="T18" fmla="*/ 5 w 50"/>
                              <a:gd name="T19" fmla="*/ 65 h 250"/>
                              <a:gd name="T20" fmla="*/ 0 w 50"/>
                              <a:gd name="T21" fmla="*/ 60 h 250"/>
                              <a:gd name="T22" fmla="*/ 0 w 50"/>
                              <a:gd name="T23" fmla="*/ 55 h 250"/>
                              <a:gd name="T24" fmla="*/ 20 w 50"/>
                              <a:gd name="T25" fmla="*/ 35 h 250"/>
                              <a:gd name="T26" fmla="*/ 50 w 50"/>
                              <a:gd name="T27" fmla="*/ 15 h 250"/>
                              <a:gd name="T28" fmla="*/ 0 w 50"/>
                              <a:gd name="T29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0" y="250"/>
                                </a:moveTo>
                                <a:lnTo>
                                  <a:pt x="0" y="250"/>
                                </a:lnTo>
                                <a:lnTo>
                                  <a:pt x="25" y="225"/>
                                </a:lnTo>
                                <a:lnTo>
                                  <a:pt x="40" y="200"/>
                                </a:lnTo>
                                <a:lnTo>
                                  <a:pt x="40" y="170"/>
                                </a:lnTo>
                                <a:lnTo>
                                  <a:pt x="40" y="140"/>
                                </a:lnTo>
                                <a:lnTo>
                                  <a:pt x="30" y="115"/>
                                </a:lnTo>
                                <a:lnTo>
                                  <a:pt x="20" y="95"/>
                                </a:lnTo>
                                <a:lnTo>
                                  <a:pt x="5" y="65"/>
                                </a:lnTo>
                                <a:lnTo>
                                  <a:pt x="0" y="60"/>
                                </a:lnTo>
                                <a:lnTo>
                                  <a:pt x="0" y="55"/>
                                </a:lnTo>
                                <a:lnTo>
                                  <a:pt x="20" y="35"/>
                                </a:lnTo>
                                <a:lnTo>
                                  <a:pt x="50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4297"/>
                        <wps:cNvSpPr>
                          <a:spLocks/>
                        </wps:cNvSpPr>
                        <wps:spPr bwMode="auto">
                          <a:xfrm>
                            <a:off x="739" y="320"/>
                            <a:ext cx="440" cy="245"/>
                          </a:xfrm>
                          <a:custGeom>
                            <a:avLst/>
                            <a:gdLst>
                              <a:gd name="T0" fmla="*/ 220 w 440"/>
                              <a:gd name="T1" fmla="*/ 245 h 245"/>
                              <a:gd name="T2" fmla="*/ 220 w 440"/>
                              <a:gd name="T3" fmla="*/ 245 h 245"/>
                              <a:gd name="T4" fmla="*/ 305 w 440"/>
                              <a:gd name="T5" fmla="*/ 240 h 245"/>
                              <a:gd name="T6" fmla="*/ 340 w 440"/>
                              <a:gd name="T7" fmla="*/ 235 h 245"/>
                              <a:gd name="T8" fmla="*/ 375 w 440"/>
                              <a:gd name="T9" fmla="*/ 230 h 245"/>
                              <a:gd name="T10" fmla="*/ 400 w 440"/>
                              <a:gd name="T11" fmla="*/ 215 h 245"/>
                              <a:gd name="T12" fmla="*/ 420 w 440"/>
                              <a:gd name="T13" fmla="*/ 200 h 245"/>
                              <a:gd name="T14" fmla="*/ 435 w 440"/>
                              <a:gd name="T15" fmla="*/ 180 h 245"/>
                              <a:gd name="T16" fmla="*/ 440 w 440"/>
                              <a:gd name="T17" fmla="*/ 150 h 245"/>
                              <a:gd name="T18" fmla="*/ 440 w 440"/>
                              <a:gd name="T19" fmla="*/ 150 h 245"/>
                              <a:gd name="T20" fmla="*/ 435 w 440"/>
                              <a:gd name="T21" fmla="*/ 120 h 245"/>
                              <a:gd name="T22" fmla="*/ 425 w 440"/>
                              <a:gd name="T23" fmla="*/ 95 h 245"/>
                              <a:gd name="T24" fmla="*/ 405 w 440"/>
                              <a:gd name="T25" fmla="*/ 70 h 245"/>
                              <a:gd name="T26" fmla="*/ 375 w 440"/>
                              <a:gd name="T27" fmla="*/ 45 h 245"/>
                              <a:gd name="T28" fmla="*/ 345 w 440"/>
                              <a:gd name="T29" fmla="*/ 25 h 245"/>
                              <a:gd name="T30" fmla="*/ 305 w 440"/>
                              <a:gd name="T31" fmla="*/ 15 h 245"/>
                              <a:gd name="T32" fmla="*/ 265 w 440"/>
                              <a:gd name="T33" fmla="*/ 5 h 245"/>
                              <a:gd name="T34" fmla="*/ 220 w 440"/>
                              <a:gd name="T35" fmla="*/ 0 h 245"/>
                              <a:gd name="T36" fmla="*/ 220 w 440"/>
                              <a:gd name="T37" fmla="*/ 0 h 245"/>
                              <a:gd name="T38" fmla="*/ 175 w 440"/>
                              <a:gd name="T39" fmla="*/ 5 h 245"/>
                              <a:gd name="T40" fmla="*/ 135 w 440"/>
                              <a:gd name="T41" fmla="*/ 15 h 245"/>
                              <a:gd name="T42" fmla="*/ 100 w 440"/>
                              <a:gd name="T43" fmla="*/ 25 h 245"/>
                              <a:gd name="T44" fmla="*/ 65 w 440"/>
                              <a:gd name="T45" fmla="*/ 45 h 245"/>
                              <a:gd name="T46" fmla="*/ 40 w 440"/>
                              <a:gd name="T47" fmla="*/ 70 h 245"/>
                              <a:gd name="T48" fmla="*/ 20 w 440"/>
                              <a:gd name="T49" fmla="*/ 95 h 245"/>
                              <a:gd name="T50" fmla="*/ 5 w 440"/>
                              <a:gd name="T51" fmla="*/ 120 h 245"/>
                              <a:gd name="T52" fmla="*/ 0 w 440"/>
                              <a:gd name="T53" fmla="*/ 150 h 245"/>
                              <a:gd name="T54" fmla="*/ 0 w 440"/>
                              <a:gd name="T55" fmla="*/ 150 h 245"/>
                              <a:gd name="T56" fmla="*/ 5 w 440"/>
                              <a:gd name="T57" fmla="*/ 180 h 245"/>
                              <a:gd name="T58" fmla="*/ 20 w 440"/>
                              <a:gd name="T59" fmla="*/ 200 h 245"/>
                              <a:gd name="T60" fmla="*/ 40 w 440"/>
                              <a:gd name="T61" fmla="*/ 215 h 245"/>
                              <a:gd name="T62" fmla="*/ 65 w 440"/>
                              <a:gd name="T63" fmla="*/ 230 h 245"/>
                              <a:gd name="T64" fmla="*/ 100 w 440"/>
                              <a:gd name="T65" fmla="*/ 235 h 245"/>
                              <a:gd name="T66" fmla="*/ 135 w 440"/>
                              <a:gd name="T67" fmla="*/ 240 h 245"/>
                              <a:gd name="T68" fmla="*/ 220 w 440"/>
                              <a:gd name="T69" fmla="*/ 245 h 245"/>
                              <a:gd name="T70" fmla="*/ 220 w 440"/>
                              <a:gd name="T71" fmla="*/ 24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40" h="245">
                                <a:moveTo>
                                  <a:pt x="220" y="245"/>
                                </a:moveTo>
                                <a:lnTo>
                                  <a:pt x="220" y="245"/>
                                </a:lnTo>
                                <a:lnTo>
                                  <a:pt x="305" y="240"/>
                                </a:lnTo>
                                <a:lnTo>
                                  <a:pt x="340" y="235"/>
                                </a:lnTo>
                                <a:lnTo>
                                  <a:pt x="375" y="230"/>
                                </a:lnTo>
                                <a:lnTo>
                                  <a:pt x="400" y="215"/>
                                </a:lnTo>
                                <a:lnTo>
                                  <a:pt x="420" y="200"/>
                                </a:lnTo>
                                <a:lnTo>
                                  <a:pt x="435" y="180"/>
                                </a:lnTo>
                                <a:lnTo>
                                  <a:pt x="440" y="150"/>
                                </a:lnTo>
                                <a:lnTo>
                                  <a:pt x="435" y="120"/>
                                </a:lnTo>
                                <a:lnTo>
                                  <a:pt x="425" y="95"/>
                                </a:lnTo>
                                <a:lnTo>
                                  <a:pt x="405" y="70"/>
                                </a:lnTo>
                                <a:lnTo>
                                  <a:pt x="375" y="45"/>
                                </a:lnTo>
                                <a:lnTo>
                                  <a:pt x="345" y="25"/>
                                </a:lnTo>
                                <a:lnTo>
                                  <a:pt x="305" y="15"/>
                                </a:lnTo>
                                <a:lnTo>
                                  <a:pt x="265" y="5"/>
                                </a:lnTo>
                                <a:lnTo>
                                  <a:pt x="220" y="0"/>
                                </a:lnTo>
                                <a:lnTo>
                                  <a:pt x="175" y="5"/>
                                </a:lnTo>
                                <a:lnTo>
                                  <a:pt x="135" y="15"/>
                                </a:lnTo>
                                <a:lnTo>
                                  <a:pt x="100" y="25"/>
                                </a:lnTo>
                                <a:lnTo>
                                  <a:pt x="65" y="45"/>
                                </a:lnTo>
                                <a:lnTo>
                                  <a:pt x="40" y="70"/>
                                </a:lnTo>
                                <a:lnTo>
                                  <a:pt x="20" y="95"/>
                                </a:lnTo>
                                <a:lnTo>
                                  <a:pt x="5" y="120"/>
                                </a:lnTo>
                                <a:lnTo>
                                  <a:pt x="0" y="150"/>
                                </a:lnTo>
                                <a:lnTo>
                                  <a:pt x="5" y="180"/>
                                </a:lnTo>
                                <a:lnTo>
                                  <a:pt x="20" y="200"/>
                                </a:lnTo>
                                <a:lnTo>
                                  <a:pt x="40" y="215"/>
                                </a:lnTo>
                                <a:lnTo>
                                  <a:pt x="65" y="230"/>
                                </a:lnTo>
                                <a:lnTo>
                                  <a:pt x="100" y="235"/>
                                </a:lnTo>
                                <a:lnTo>
                                  <a:pt x="135" y="240"/>
                                </a:lnTo>
                                <a:lnTo>
                                  <a:pt x="220" y="2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4298"/>
                        <wps:cNvSpPr>
                          <a:spLocks/>
                        </wps:cNvSpPr>
                        <wps:spPr bwMode="auto">
                          <a:xfrm>
                            <a:off x="809" y="370"/>
                            <a:ext cx="300" cy="195"/>
                          </a:xfrm>
                          <a:custGeom>
                            <a:avLst/>
                            <a:gdLst>
                              <a:gd name="T0" fmla="*/ 150 w 300"/>
                              <a:gd name="T1" fmla="*/ 195 h 195"/>
                              <a:gd name="T2" fmla="*/ 150 w 300"/>
                              <a:gd name="T3" fmla="*/ 195 h 195"/>
                              <a:gd name="T4" fmla="*/ 180 w 300"/>
                              <a:gd name="T5" fmla="*/ 195 h 195"/>
                              <a:gd name="T6" fmla="*/ 210 w 300"/>
                              <a:gd name="T7" fmla="*/ 190 h 195"/>
                              <a:gd name="T8" fmla="*/ 235 w 300"/>
                              <a:gd name="T9" fmla="*/ 180 h 195"/>
                              <a:gd name="T10" fmla="*/ 255 w 300"/>
                              <a:gd name="T11" fmla="*/ 170 h 195"/>
                              <a:gd name="T12" fmla="*/ 275 w 300"/>
                              <a:gd name="T13" fmla="*/ 155 h 195"/>
                              <a:gd name="T14" fmla="*/ 285 w 300"/>
                              <a:gd name="T15" fmla="*/ 140 h 195"/>
                              <a:gd name="T16" fmla="*/ 295 w 300"/>
                              <a:gd name="T17" fmla="*/ 120 h 195"/>
                              <a:gd name="T18" fmla="*/ 300 w 300"/>
                              <a:gd name="T19" fmla="*/ 100 h 195"/>
                              <a:gd name="T20" fmla="*/ 300 w 300"/>
                              <a:gd name="T21" fmla="*/ 100 h 195"/>
                              <a:gd name="T22" fmla="*/ 300 w 300"/>
                              <a:gd name="T23" fmla="*/ 80 h 195"/>
                              <a:gd name="T24" fmla="*/ 290 w 300"/>
                              <a:gd name="T25" fmla="*/ 60 h 195"/>
                              <a:gd name="T26" fmla="*/ 275 w 300"/>
                              <a:gd name="T27" fmla="*/ 45 h 195"/>
                              <a:gd name="T28" fmla="*/ 255 w 300"/>
                              <a:gd name="T29" fmla="*/ 30 h 195"/>
                              <a:gd name="T30" fmla="*/ 235 w 300"/>
                              <a:gd name="T31" fmla="*/ 15 h 195"/>
                              <a:gd name="T32" fmla="*/ 210 w 300"/>
                              <a:gd name="T33" fmla="*/ 5 h 195"/>
                              <a:gd name="T34" fmla="*/ 180 w 300"/>
                              <a:gd name="T35" fmla="*/ 0 h 195"/>
                              <a:gd name="T36" fmla="*/ 150 w 300"/>
                              <a:gd name="T37" fmla="*/ 0 h 195"/>
                              <a:gd name="T38" fmla="*/ 150 w 300"/>
                              <a:gd name="T39" fmla="*/ 0 h 195"/>
                              <a:gd name="T40" fmla="*/ 120 w 300"/>
                              <a:gd name="T41" fmla="*/ 0 h 195"/>
                              <a:gd name="T42" fmla="*/ 90 w 300"/>
                              <a:gd name="T43" fmla="*/ 5 h 195"/>
                              <a:gd name="T44" fmla="*/ 65 w 300"/>
                              <a:gd name="T45" fmla="*/ 15 h 195"/>
                              <a:gd name="T46" fmla="*/ 45 w 300"/>
                              <a:gd name="T47" fmla="*/ 30 h 195"/>
                              <a:gd name="T48" fmla="*/ 25 w 300"/>
                              <a:gd name="T49" fmla="*/ 45 h 195"/>
                              <a:gd name="T50" fmla="*/ 15 w 300"/>
                              <a:gd name="T51" fmla="*/ 60 h 195"/>
                              <a:gd name="T52" fmla="*/ 5 w 300"/>
                              <a:gd name="T53" fmla="*/ 80 h 195"/>
                              <a:gd name="T54" fmla="*/ 0 w 300"/>
                              <a:gd name="T55" fmla="*/ 100 h 195"/>
                              <a:gd name="T56" fmla="*/ 0 w 300"/>
                              <a:gd name="T57" fmla="*/ 100 h 195"/>
                              <a:gd name="T58" fmla="*/ 5 w 300"/>
                              <a:gd name="T59" fmla="*/ 120 h 195"/>
                              <a:gd name="T60" fmla="*/ 10 w 300"/>
                              <a:gd name="T61" fmla="*/ 140 h 195"/>
                              <a:gd name="T62" fmla="*/ 25 w 300"/>
                              <a:gd name="T63" fmla="*/ 155 h 195"/>
                              <a:gd name="T64" fmla="*/ 45 w 300"/>
                              <a:gd name="T65" fmla="*/ 170 h 195"/>
                              <a:gd name="T66" fmla="*/ 65 w 300"/>
                              <a:gd name="T67" fmla="*/ 180 h 195"/>
                              <a:gd name="T68" fmla="*/ 90 w 300"/>
                              <a:gd name="T69" fmla="*/ 190 h 195"/>
                              <a:gd name="T70" fmla="*/ 120 w 300"/>
                              <a:gd name="T71" fmla="*/ 195 h 195"/>
                              <a:gd name="T72" fmla="*/ 150 w 300"/>
                              <a:gd name="T73" fmla="*/ 195 h 195"/>
                              <a:gd name="T74" fmla="*/ 150 w 300"/>
                              <a:gd name="T75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00" h="195">
                                <a:moveTo>
                                  <a:pt x="150" y="195"/>
                                </a:moveTo>
                                <a:lnTo>
                                  <a:pt x="150" y="195"/>
                                </a:lnTo>
                                <a:lnTo>
                                  <a:pt x="180" y="195"/>
                                </a:lnTo>
                                <a:lnTo>
                                  <a:pt x="210" y="190"/>
                                </a:lnTo>
                                <a:lnTo>
                                  <a:pt x="235" y="180"/>
                                </a:lnTo>
                                <a:lnTo>
                                  <a:pt x="255" y="170"/>
                                </a:lnTo>
                                <a:lnTo>
                                  <a:pt x="275" y="155"/>
                                </a:lnTo>
                                <a:lnTo>
                                  <a:pt x="285" y="140"/>
                                </a:lnTo>
                                <a:lnTo>
                                  <a:pt x="295" y="120"/>
                                </a:lnTo>
                                <a:lnTo>
                                  <a:pt x="300" y="100"/>
                                </a:lnTo>
                                <a:lnTo>
                                  <a:pt x="300" y="80"/>
                                </a:lnTo>
                                <a:lnTo>
                                  <a:pt x="290" y="60"/>
                                </a:lnTo>
                                <a:lnTo>
                                  <a:pt x="275" y="45"/>
                                </a:lnTo>
                                <a:lnTo>
                                  <a:pt x="255" y="30"/>
                                </a:lnTo>
                                <a:lnTo>
                                  <a:pt x="235" y="15"/>
                                </a:lnTo>
                                <a:lnTo>
                                  <a:pt x="210" y="5"/>
                                </a:lnTo>
                                <a:lnTo>
                                  <a:pt x="180" y="0"/>
                                </a:lnTo>
                                <a:lnTo>
                                  <a:pt x="150" y="0"/>
                                </a:lnTo>
                                <a:lnTo>
                                  <a:pt x="120" y="0"/>
                                </a:lnTo>
                                <a:lnTo>
                                  <a:pt x="90" y="5"/>
                                </a:lnTo>
                                <a:lnTo>
                                  <a:pt x="65" y="15"/>
                                </a:lnTo>
                                <a:lnTo>
                                  <a:pt x="45" y="30"/>
                                </a:lnTo>
                                <a:lnTo>
                                  <a:pt x="25" y="45"/>
                                </a:lnTo>
                                <a:lnTo>
                                  <a:pt x="15" y="60"/>
                                </a:lnTo>
                                <a:lnTo>
                                  <a:pt x="5" y="80"/>
                                </a:lnTo>
                                <a:lnTo>
                                  <a:pt x="0" y="100"/>
                                </a:lnTo>
                                <a:lnTo>
                                  <a:pt x="5" y="120"/>
                                </a:lnTo>
                                <a:lnTo>
                                  <a:pt x="10" y="140"/>
                                </a:lnTo>
                                <a:lnTo>
                                  <a:pt x="25" y="155"/>
                                </a:lnTo>
                                <a:lnTo>
                                  <a:pt x="45" y="170"/>
                                </a:lnTo>
                                <a:lnTo>
                                  <a:pt x="65" y="180"/>
                                </a:lnTo>
                                <a:lnTo>
                                  <a:pt x="90" y="190"/>
                                </a:lnTo>
                                <a:lnTo>
                                  <a:pt x="120" y="195"/>
                                </a:lnTo>
                                <a:lnTo>
                                  <a:pt x="150" y="1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4299"/>
                        <wps:cNvSpPr>
                          <a:spLocks/>
                        </wps:cNvSpPr>
                        <wps:spPr bwMode="auto">
                          <a:xfrm>
                            <a:off x="854" y="400"/>
                            <a:ext cx="210" cy="165"/>
                          </a:xfrm>
                          <a:custGeom>
                            <a:avLst/>
                            <a:gdLst>
                              <a:gd name="T0" fmla="*/ 105 w 210"/>
                              <a:gd name="T1" fmla="*/ 165 h 165"/>
                              <a:gd name="T2" fmla="*/ 105 w 210"/>
                              <a:gd name="T3" fmla="*/ 165 h 165"/>
                              <a:gd name="T4" fmla="*/ 125 w 210"/>
                              <a:gd name="T5" fmla="*/ 160 h 165"/>
                              <a:gd name="T6" fmla="*/ 145 w 210"/>
                              <a:gd name="T7" fmla="*/ 155 h 165"/>
                              <a:gd name="T8" fmla="*/ 165 w 210"/>
                              <a:gd name="T9" fmla="*/ 145 h 165"/>
                              <a:gd name="T10" fmla="*/ 180 w 210"/>
                              <a:gd name="T11" fmla="*/ 135 h 165"/>
                              <a:gd name="T12" fmla="*/ 190 w 210"/>
                              <a:gd name="T13" fmla="*/ 120 h 165"/>
                              <a:gd name="T14" fmla="*/ 200 w 210"/>
                              <a:gd name="T15" fmla="*/ 100 h 165"/>
                              <a:gd name="T16" fmla="*/ 205 w 210"/>
                              <a:gd name="T17" fmla="*/ 85 h 165"/>
                              <a:gd name="T18" fmla="*/ 210 w 210"/>
                              <a:gd name="T19" fmla="*/ 70 h 165"/>
                              <a:gd name="T20" fmla="*/ 210 w 210"/>
                              <a:gd name="T21" fmla="*/ 70 h 165"/>
                              <a:gd name="T22" fmla="*/ 210 w 210"/>
                              <a:gd name="T23" fmla="*/ 55 h 165"/>
                              <a:gd name="T24" fmla="*/ 205 w 210"/>
                              <a:gd name="T25" fmla="*/ 45 h 165"/>
                              <a:gd name="T26" fmla="*/ 195 w 210"/>
                              <a:gd name="T27" fmla="*/ 30 h 165"/>
                              <a:gd name="T28" fmla="*/ 180 w 210"/>
                              <a:gd name="T29" fmla="*/ 20 h 165"/>
                              <a:gd name="T30" fmla="*/ 145 w 210"/>
                              <a:gd name="T31" fmla="*/ 5 h 165"/>
                              <a:gd name="T32" fmla="*/ 105 w 210"/>
                              <a:gd name="T33" fmla="*/ 0 h 165"/>
                              <a:gd name="T34" fmla="*/ 105 w 210"/>
                              <a:gd name="T35" fmla="*/ 0 h 165"/>
                              <a:gd name="T36" fmla="*/ 65 w 210"/>
                              <a:gd name="T37" fmla="*/ 5 h 165"/>
                              <a:gd name="T38" fmla="*/ 30 w 210"/>
                              <a:gd name="T39" fmla="*/ 20 h 165"/>
                              <a:gd name="T40" fmla="*/ 20 w 210"/>
                              <a:gd name="T41" fmla="*/ 30 h 165"/>
                              <a:gd name="T42" fmla="*/ 10 w 210"/>
                              <a:gd name="T43" fmla="*/ 45 h 165"/>
                              <a:gd name="T44" fmla="*/ 5 w 210"/>
                              <a:gd name="T45" fmla="*/ 55 h 165"/>
                              <a:gd name="T46" fmla="*/ 0 w 210"/>
                              <a:gd name="T47" fmla="*/ 70 h 165"/>
                              <a:gd name="T48" fmla="*/ 0 w 210"/>
                              <a:gd name="T49" fmla="*/ 70 h 165"/>
                              <a:gd name="T50" fmla="*/ 0 w 210"/>
                              <a:gd name="T51" fmla="*/ 85 h 165"/>
                              <a:gd name="T52" fmla="*/ 10 w 210"/>
                              <a:gd name="T53" fmla="*/ 100 h 165"/>
                              <a:gd name="T54" fmla="*/ 20 w 210"/>
                              <a:gd name="T55" fmla="*/ 120 h 165"/>
                              <a:gd name="T56" fmla="*/ 30 w 210"/>
                              <a:gd name="T57" fmla="*/ 135 h 165"/>
                              <a:gd name="T58" fmla="*/ 45 w 210"/>
                              <a:gd name="T59" fmla="*/ 145 h 165"/>
                              <a:gd name="T60" fmla="*/ 65 w 210"/>
                              <a:gd name="T61" fmla="*/ 155 h 165"/>
                              <a:gd name="T62" fmla="*/ 85 w 210"/>
                              <a:gd name="T63" fmla="*/ 160 h 165"/>
                              <a:gd name="T64" fmla="*/ 105 w 210"/>
                              <a:gd name="T65" fmla="*/ 165 h 165"/>
                              <a:gd name="T66" fmla="*/ 105 w 210"/>
                              <a:gd name="T67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0" h="165">
                                <a:moveTo>
                                  <a:pt x="105" y="165"/>
                                </a:moveTo>
                                <a:lnTo>
                                  <a:pt x="105" y="165"/>
                                </a:lnTo>
                                <a:lnTo>
                                  <a:pt x="125" y="160"/>
                                </a:lnTo>
                                <a:lnTo>
                                  <a:pt x="145" y="155"/>
                                </a:lnTo>
                                <a:lnTo>
                                  <a:pt x="165" y="145"/>
                                </a:lnTo>
                                <a:lnTo>
                                  <a:pt x="180" y="135"/>
                                </a:lnTo>
                                <a:lnTo>
                                  <a:pt x="190" y="120"/>
                                </a:lnTo>
                                <a:lnTo>
                                  <a:pt x="200" y="100"/>
                                </a:lnTo>
                                <a:lnTo>
                                  <a:pt x="205" y="85"/>
                                </a:lnTo>
                                <a:lnTo>
                                  <a:pt x="210" y="70"/>
                                </a:lnTo>
                                <a:lnTo>
                                  <a:pt x="210" y="55"/>
                                </a:lnTo>
                                <a:lnTo>
                                  <a:pt x="205" y="45"/>
                                </a:lnTo>
                                <a:lnTo>
                                  <a:pt x="195" y="30"/>
                                </a:lnTo>
                                <a:lnTo>
                                  <a:pt x="180" y="20"/>
                                </a:lnTo>
                                <a:lnTo>
                                  <a:pt x="145" y="5"/>
                                </a:lnTo>
                                <a:lnTo>
                                  <a:pt x="105" y="0"/>
                                </a:lnTo>
                                <a:lnTo>
                                  <a:pt x="65" y="5"/>
                                </a:lnTo>
                                <a:lnTo>
                                  <a:pt x="30" y="20"/>
                                </a:lnTo>
                                <a:lnTo>
                                  <a:pt x="20" y="30"/>
                                </a:lnTo>
                                <a:lnTo>
                                  <a:pt x="10" y="45"/>
                                </a:lnTo>
                                <a:lnTo>
                                  <a:pt x="5" y="55"/>
                                </a:lnTo>
                                <a:lnTo>
                                  <a:pt x="0" y="70"/>
                                </a:lnTo>
                                <a:lnTo>
                                  <a:pt x="0" y="85"/>
                                </a:lnTo>
                                <a:lnTo>
                                  <a:pt x="10" y="100"/>
                                </a:lnTo>
                                <a:lnTo>
                                  <a:pt x="20" y="120"/>
                                </a:lnTo>
                                <a:lnTo>
                                  <a:pt x="30" y="135"/>
                                </a:lnTo>
                                <a:lnTo>
                                  <a:pt x="45" y="145"/>
                                </a:lnTo>
                                <a:lnTo>
                                  <a:pt x="65" y="155"/>
                                </a:lnTo>
                                <a:lnTo>
                                  <a:pt x="85" y="160"/>
                                </a:lnTo>
                                <a:lnTo>
                                  <a:pt x="105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4300"/>
                        <wps:cNvSpPr>
                          <a:spLocks/>
                        </wps:cNvSpPr>
                        <wps:spPr bwMode="auto">
                          <a:xfrm>
                            <a:off x="884" y="420"/>
                            <a:ext cx="150" cy="145"/>
                          </a:xfrm>
                          <a:custGeom>
                            <a:avLst/>
                            <a:gdLst>
                              <a:gd name="T0" fmla="*/ 75 w 150"/>
                              <a:gd name="T1" fmla="*/ 145 h 145"/>
                              <a:gd name="T2" fmla="*/ 75 w 150"/>
                              <a:gd name="T3" fmla="*/ 145 h 145"/>
                              <a:gd name="T4" fmla="*/ 90 w 150"/>
                              <a:gd name="T5" fmla="*/ 140 h 145"/>
                              <a:gd name="T6" fmla="*/ 105 w 150"/>
                              <a:gd name="T7" fmla="*/ 135 h 145"/>
                              <a:gd name="T8" fmla="*/ 115 w 150"/>
                              <a:gd name="T9" fmla="*/ 120 h 145"/>
                              <a:gd name="T10" fmla="*/ 125 w 150"/>
                              <a:gd name="T11" fmla="*/ 110 h 145"/>
                              <a:gd name="T12" fmla="*/ 140 w 150"/>
                              <a:gd name="T13" fmla="*/ 75 h 145"/>
                              <a:gd name="T14" fmla="*/ 150 w 150"/>
                              <a:gd name="T15" fmla="*/ 50 h 145"/>
                              <a:gd name="T16" fmla="*/ 150 w 150"/>
                              <a:gd name="T17" fmla="*/ 50 h 145"/>
                              <a:gd name="T18" fmla="*/ 145 w 150"/>
                              <a:gd name="T19" fmla="*/ 40 h 145"/>
                              <a:gd name="T20" fmla="*/ 145 w 150"/>
                              <a:gd name="T21" fmla="*/ 30 h 145"/>
                              <a:gd name="T22" fmla="*/ 130 w 150"/>
                              <a:gd name="T23" fmla="*/ 15 h 145"/>
                              <a:gd name="T24" fmla="*/ 105 w 150"/>
                              <a:gd name="T25" fmla="*/ 5 h 145"/>
                              <a:gd name="T26" fmla="*/ 75 w 150"/>
                              <a:gd name="T27" fmla="*/ 0 h 145"/>
                              <a:gd name="T28" fmla="*/ 75 w 150"/>
                              <a:gd name="T29" fmla="*/ 0 h 145"/>
                              <a:gd name="T30" fmla="*/ 45 w 150"/>
                              <a:gd name="T31" fmla="*/ 5 h 145"/>
                              <a:gd name="T32" fmla="*/ 25 w 150"/>
                              <a:gd name="T33" fmla="*/ 15 h 145"/>
                              <a:gd name="T34" fmla="*/ 10 w 150"/>
                              <a:gd name="T35" fmla="*/ 30 h 145"/>
                              <a:gd name="T36" fmla="*/ 0 w 150"/>
                              <a:gd name="T37" fmla="*/ 50 h 145"/>
                              <a:gd name="T38" fmla="*/ 0 w 150"/>
                              <a:gd name="T39" fmla="*/ 50 h 145"/>
                              <a:gd name="T40" fmla="*/ 5 w 150"/>
                              <a:gd name="T41" fmla="*/ 75 h 145"/>
                              <a:gd name="T42" fmla="*/ 20 w 150"/>
                              <a:gd name="T43" fmla="*/ 105 h 145"/>
                              <a:gd name="T44" fmla="*/ 30 w 150"/>
                              <a:gd name="T45" fmla="*/ 120 h 145"/>
                              <a:gd name="T46" fmla="*/ 45 w 150"/>
                              <a:gd name="T47" fmla="*/ 135 h 145"/>
                              <a:gd name="T48" fmla="*/ 60 w 150"/>
                              <a:gd name="T49" fmla="*/ 140 h 145"/>
                              <a:gd name="T50" fmla="*/ 75 w 150"/>
                              <a:gd name="T51" fmla="*/ 145 h 145"/>
                              <a:gd name="T52" fmla="*/ 75 w 150"/>
                              <a:gd name="T53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0" h="145">
                                <a:moveTo>
                                  <a:pt x="75" y="145"/>
                                </a:moveTo>
                                <a:lnTo>
                                  <a:pt x="75" y="145"/>
                                </a:lnTo>
                                <a:lnTo>
                                  <a:pt x="90" y="140"/>
                                </a:lnTo>
                                <a:lnTo>
                                  <a:pt x="105" y="135"/>
                                </a:lnTo>
                                <a:lnTo>
                                  <a:pt x="115" y="120"/>
                                </a:lnTo>
                                <a:lnTo>
                                  <a:pt x="125" y="110"/>
                                </a:lnTo>
                                <a:lnTo>
                                  <a:pt x="140" y="75"/>
                                </a:lnTo>
                                <a:lnTo>
                                  <a:pt x="150" y="50"/>
                                </a:lnTo>
                                <a:lnTo>
                                  <a:pt x="145" y="40"/>
                                </a:lnTo>
                                <a:lnTo>
                                  <a:pt x="145" y="30"/>
                                </a:lnTo>
                                <a:lnTo>
                                  <a:pt x="130" y="15"/>
                                </a:lnTo>
                                <a:lnTo>
                                  <a:pt x="105" y="5"/>
                                </a:lnTo>
                                <a:lnTo>
                                  <a:pt x="75" y="0"/>
                                </a:lnTo>
                                <a:lnTo>
                                  <a:pt x="45" y="5"/>
                                </a:lnTo>
                                <a:lnTo>
                                  <a:pt x="25" y="15"/>
                                </a:lnTo>
                                <a:lnTo>
                                  <a:pt x="10" y="30"/>
                                </a:lnTo>
                                <a:lnTo>
                                  <a:pt x="0" y="50"/>
                                </a:lnTo>
                                <a:lnTo>
                                  <a:pt x="5" y="75"/>
                                </a:lnTo>
                                <a:lnTo>
                                  <a:pt x="20" y="105"/>
                                </a:lnTo>
                                <a:lnTo>
                                  <a:pt x="30" y="120"/>
                                </a:lnTo>
                                <a:lnTo>
                                  <a:pt x="45" y="135"/>
                                </a:lnTo>
                                <a:lnTo>
                                  <a:pt x="60" y="140"/>
                                </a:lnTo>
                                <a:lnTo>
                                  <a:pt x="75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4301"/>
                        <wps:cNvSpPr>
                          <a:spLocks/>
                        </wps:cNvSpPr>
                        <wps:spPr bwMode="auto">
                          <a:xfrm>
                            <a:off x="699" y="565"/>
                            <a:ext cx="515" cy="20"/>
                          </a:xfrm>
                          <a:custGeom>
                            <a:avLst/>
                            <a:gdLst>
                              <a:gd name="T0" fmla="*/ 0 w 515"/>
                              <a:gd name="T1" fmla="*/ 0 h 20"/>
                              <a:gd name="T2" fmla="*/ 0 w 515"/>
                              <a:gd name="T3" fmla="*/ 0 h 20"/>
                              <a:gd name="T4" fmla="*/ 25 w 515"/>
                              <a:gd name="T5" fmla="*/ 10 h 20"/>
                              <a:gd name="T6" fmla="*/ 70 w 515"/>
                              <a:gd name="T7" fmla="*/ 20 h 20"/>
                              <a:gd name="T8" fmla="*/ 105 w 515"/>
                              <a:gd name="T9" fmla="*/ 20 h 20"/>
                              <a:gd name="T10" fmla="*/ 150 w 515"/>
                              <a:gd name="T11" fmla="*/ 20 h 20"/>
                              <a:gd name="T12" fmla="*/ 200 w 515"/>
                              <a:gd name="T13" fmla="*/ 10 h 20"/>
                              <a:gd name="T14" fmla="*/ 260 w 515"/>
                              <a:gd name="T15" fmla="*/ 0 h 20"/>
                              <a:gd name="T16" fmla="*/ 260 w 515"/>
                              <a:gd name="T17" fmla="*/ 0 h 20"/>
                              <a:gd name="T18" fmla="*/ 260 w 515"/>
                              <a:gd name="T19" fmla="*/ 0 h 20"/>
                              <a:gd name="T20" fmla="*/ 320 w 515"/>
                              <a:gd name="T21" fmla="*/ 10 h 20"/>
                              <a:gd name="T22" fmla="*/ 370 w 515"/>
                              <a:gd name="T23" fmla="*/ 15 h 20"/>
                              <a:gd name="T24" fmla="*/ 410 w 515"/>
                              <a:gd name="T25" fmla="*/ 20 h 20"/>
                              <a:gd name="T26" fmla="*/ 445 w 515"/>
                              <a:gd name="T27" fmla="*/ 20 h 20"/>
                              <a:gd name="T28" fmla="*/ 490 w 515"/>
                              <a:gd name="T29" fmla="*/ 10 h 20"/>
                              <a:gd name="T30" fmla="*/ 515 w 515"/>
                              <a:gd name="T3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15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10"/>
                                </a:lnTo>
                                <a:lnTo>
                                  <a:pt x="70" y="20"/>
                                </a:lnTo>
                                <a:lnTo>
                                  <a:pt x="105" y="20"/>
                                </a:lnTo>
                                <a:lnTo>
                                  <a:pt x="150" y="20"/>
                                </a:lnTo>
                                <a:lnTo>
                                  <a:pt x="200" y="10"/>
                                </a:lnTo>
                                <a:lnTo>
                                  <a:pt x="260" y="0"/>
                                </a:lnTo>
                                <a:lnTo>
                                  <a:pt x="320" y="10"/>
                                </a:lnTo>
                                <a:lnTo>
                                  <a:pt x="370" y="15"/>
                                </a:lnTo>
                                <a:lnTo>
                                  <a:pt x="410" y="20"/>
                                </a:lnTo>
                                <a:lnTo>
                                  <a:pt x="445" y="20"/>
                                </a:lnTo>
                                <a:lnTo>
                                  <a:pt x="490" y="10"/>
                                </a:lnTo>
                                <a:lnTo>
                                  <a:pt x="51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4302"/>
                        <wps:cNvSpPr>
                          <a:spLocks/>
                        </wps:cNvSpPr>
                        <wps:spPr bwMode="auto">
                          <a:xfrm>
                            <a:off x="699" y="565"/>
                            <a:ext cx="515" cy="45"/>
                          </a:xfrm>
                          <a:custGeom>
                            <a:avLst/>
                            <a:gdLst>
                              <a:gd name="T0" fmla="*/ 0 w 515"/>
                              <a:gd name="T1" fmla="*/ 0 h 45"/>
                              <a:gd name="T2" fmla="*/ 0 w 515"/>
                              <a:gd name="T3" fmla="*/ 0 h 45"/>
                              <a:gd name="T4" fmla="*/ 45 w 515"/>
                              <a:gd name="T5" fmla="*/ 15 h 45"/>
                              <a:gd name="T6" fmla="*/ 90 w 515"/>
                              <a:gd name="T7" fmla="*/ 25 h 45"/>
                              <a:gd name="T8" fmla="*/ 155 w 515"/>
                              <a:gd name="T9" fmla="*/ 35 h 45"/>
                              <a:gd name="T10" fmla="*/ 230 w 515"/>
                              <a:gd name="T11" fmla="*/ 45 h 45"/>
                              <a:gd name="T12" fmla="*/ 320 w 515"/>
                              <a:gd name="T13" fmla="*/ 40 h 45"/>
                              <a:gd name="T14" fmla="*/ 365 w 515"/>
                              <a:gd name="T15" fmla="*/ 35 h 45"/>
                              <a:gd name="T16" fmla="*/ 415 w 515"/>
                              <a:gd name="T17" fmla="*/ 30 h 45"/>
                              <a:gd name="T18" fmla="*/ 465 w 515"/>
                              <a:gd name="T19" fmla="*/ 15 h 45"/>
                              <a:gd name="T20" fmla="*/ 515 w 51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5" h="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5"/>
                                </a:lnTo>
                                <a:lnTo>
                                  <a:pt x="90" y="25"/>
                                </a:lnTo>
                                <a:lnTo>
                                  <a:pt x="155" y="35"/>
                                </a:lnTo>
                                <a:lnTo>
                                  <a:pt x="230" y="45"/>
                                </a:lnTo>
                                <a:lnTo>
                                  <a:pt x="320" y="40"/>
                                </a:lnTo>
                                <a:lnTo>
                                  <a:pt x="365" y="35"/>
                                </a:lnTo>
                                <a:lnTo>
                                  <a:pt x="415" y="30"/>
                                </a:lnTo>
                                <a:lnTo>
                                  <a:pt x="465" y="15"/>
                                </a:lnTo>
                                <a:lnTo>
                                  <a:pt x="51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Line 4303"/>
                        <wps:cNvCnPr/>
                        <wps:spPr bwMode="auto">
                          <a:xfrm>
                            <a:off x="699" y="660"/>
                            <a:ext cx="520" cy="1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4304"/>
                        <wps:cNvCnPr/>
                        <wps:spPr bwMode="auto">
                          <a:xfrm>
                            <a:off x="699" y="690"/>
                            <a:ext cx="520" cy="1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Freeform 4305"/>
                        <wps:cNvSpPr>
                          <a:spLocks/>
                        </wps:cNvSpPr>
                        <wps:spPr bwMode="auto">
                          <a:xfrm>
                            <a:off x="1688" y="315"/>
                            <a:ext cx="50" cy="250"/>
                          </a:xfrm>
                          <a:custGeom>
                            <a:avLst/>
                            <a:gdLst>
                              <a:gd name="T0" fmla="*/ 40 w 50"/>
                              <a:gd name="T1" fmla="*/ 250 h 250"/>
                              <a:gd name="T2" fmla="*/ 40 w 50"/>
                              <a:gd name="T3" fmla="*/ 250 h 250"/>
                              <a:gd name="T4" fmla="*/ 30 w 50"/>
                              <a:gd name="T5" fmla="*/ 240 h 250"/>
                              <a:gd name="T6" fmla="*/ 20 w 50"/>
                              <a:gd name="T7" fmla="*/ 225 h 250"/>
                              <a:gd name="T8" fmla="*/ 5 w 50"/>
                              <a:gd name="T9" fmla="*/ 200 h 250"/>
                              <a:gd name="T10" fmla="*/ 5 w 50"/>
                              <a:gd name="T11" fmla="*/ 170 h 250"/>
                              <a:gd name="T12" fmla="*/ 10 w 50"/>
                              <a:gd name="T13" fmla="*/ 140 h 250"/>
                              <a:gd name="T14" fmla="*/ 15 w 50"/>
                              <a:gd name="T15" fmla="*/ 115 h 250"/>
                              <a:gd name="T16" fmla="*/ 30 w 50"/>
                              <a:gd name="T17" fmla="*/ 95 h 250"/>
                              <a:gd name="T18" fmla="*/ 50 w 50"/>
                              <a:gd name="T19" fmla="*/ 65 h 250"/>
                              <a:gd name="T20" fmla="*/ 50 w 50"/>
                              <a:gd name="T21" fmla="*/ 65 h 250"/>
                              <a:gd name="T22" fmla="*/ 50 w 50"/>
                              <a:gd name="T23" fmla="*/ 60 h 250"/>
                              <a:gd name="T24" fmla="*/ 50 w 50"/>
                              <a:gd name="T25" fmla="*/ 50 h 250"/>
                              <a:gd name="T26" fmla="*/ 30 w 50"/>
                              <a:gd name="T27" fmla="*/ 35 h 250"/>
                              <a:gd name="T28" fmla="*/ 0 w 50"/>
                              <a:gd name="T29" fmla="*/ 15 h 250"/>
                              <a:gd name="T30" fmla="*/ 50 w 50"/>
                              <a:gd name="T31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40" y="250"/>
                                </a:moveTo>
                                <a:lnTo>
                                  <a:pt x="40" y="250"/>
                                </a:lnTo>
                                <a:lnTo>
                                  <a:pt x="30" y="240"/>
                                </a:lnTo>
                                <a:lnTo>
                                  <a:pt x="20" y="225"/>
                                </a:lnTo>
                                <a:lnTo>
                                  <a:pt x="5" y="200"/>
                                </a:lnTo>
                                <a:lnTo>
                                  <a:pt x="5" y="170"/>
                                </a:lnTo>
                                <a:lnTo>
                                  <a:pt x="10" y="140"/>
                                </a:lnTo>
                                <a:lnTo>
                                  <a:pt x="15" y="115"/>
                                </a:lnTo>
                                <a:lnTo>
                                  <a:pt x="30" y="95"/>
                                </a:lnTo>
                                <a:lnTo>
                                  <a:pt x="50" y="65"/>
                                </a:lnTo>
                                <a:lnTo>
                                  <a:pt x="50" y="60"/>
                                </a:lnTo>
                                <a:lnTo>
                                  <a:pt x="50" y="50"/>
                                </a:lnTo>
                                <a:lnTo>
                                  <a:pt x="30" y="35"/>
                                </a:lnTo>
                                <a:lnTo>
                                  <a:pt x="0" y="15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4306"/>
                        <wps:cNvSpPr>
                          <a:spLocks/>
                        </wps:cNvSpPr>
                        <wps:spPr bwMode="auto">
                          <a:xfrm>
                            <a:off x="1219" y="315"/>
                            <a:ext cx="49" cy="250"/>
                          </a:xfrm>
                          <a:custGeom>
                            <a:avLst/>
                            <a:gdLst>
                              <a:gd name="T0" fmla="*/ 0 w 49"/>
                              <a:gd name="T1" fmla="*/ 250 h 250"/>
                              <a:gd name="T2" fmla="*/ 0 w 49"/>
                              <a:gd name="T3" fmla="*/ 250 h 250"/>
                              <a:gd name="T4" fmla="*/ 25 w 49"/>
                              <a:gd name="T5" fmla="*/ 225 h 250"/>
                              <a:gd name="T6" fmla="*/ 35 w 49"/>
                              <a:gd name="T7" fmla="*/ 200 h 250"/>
                              <a:gd name="T8" fmla="*/ 40 w 49"/>
                              <a:gd name="T9" fmla="*/ 170 h 250"/>
                              <a:gd name="T10" fmla="*/ 40 w 49"/>
                              <a:gd name="T11" fmla="*/ 140 h 250"/>
                              <a:gd name="T12" fmla="*/ 30 w 49"/>
                              <a:gd name="T13" fmla="*/ 115 h 250"/>
                              <a:gd name="T14" fmla="*/ 20 w 49"/>
                              <a:gd name="T15" fmla="*/ 95 h 250"/>
                              <a:gd name="T16" fmla="*/ 0 w 49"/>
                              <a:gd name="T17" fmla="*/ 65 h 250"/>
                              <a:gd name="T18" fmla="*/ 0 w 49"/>
                              <a:gd name="T19" fmla="*/ 65 h 250"/>
                              <a:gd name="T20" fmla="*/ 0 w 49"/>
                              <a:gd name="T21" fmla="*/ 60 h 250"/>
                              <a:gd name="T22" fmla="*/ 0 w 49"/>
                              <a:gd name="T23" fmla="*/ 55 h 250"/>
                              <a:gd name="T24" fmla="*/ 20 w 49"/>
                              <a:gd name="T25" fmla="*/ 35 h 250"/>
                              <a:gd name="T26" fmla="*/ 49 w 49"/>
                              <a:gd name="T27" fmla="*/ 15 h 250"/>
                              <a:gd name="T28" fmla="*/ 0 w 49"/>
                              <a:gd name="T29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9" h="250">
                                <a:moveTo>
                                  <a:pt x="0" y="250"/>
                                </a:moveTo>
                                <a:lnTo>
                                  <a:pt x="0" y="250"/>
                                </a:lnTo>
                                <a:lnTo>
                                  <a:pt x="25" y="225"/>
                                </a:lnTo>
                                <a:lnTo>
                                  <a:pt x="35" y="200"/>
                                </a:lnTo>
                                <a:lnTo>
                                  <a:pt x="40" y="170"/>
                                </a:lnTo>
                                <a:lnTo>
                                  <a:pt x="40" y="140"/>
                                </a:lnTo>
                                <a:lnTo>
                                  <a:pt x="30" y="115"/>
                                </a:lnTo>
                                <a:lnTo>
                                  <a:pt x="20" y="95"/>
                                </a:lnTo>
                                <a:lnTo>
                                  <a:pt x="0" y="65"/>
                                </a:lnTo>
                                <a:lnTo>
                                  <a:pt x="0" y="60"/>
                                </a:lnTo>
                                <a:lnTo>
                                  <a:pt x="0" y="55"/>
                                </a:lnTo>
                                <a:lnTo>
                                  <a:pt x="20" y="35"/>
                                </a:lnTo>
                                <a:lnTo>
                                  <a:pt x="49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4307"/>
                        <wps:cNvSpPr>
                          <a:spLocks/>
                        </wps:cNvSpPr>
                        <wps:spPr bwMode="auto">
                          <a:xfrm>
                            <a:off x="1259" y="320"/>
                            <a:ext cx="434" cy="245"/>
                          </a:xfrm>
                          <a:custGeom>
                            <a:avLst/>
                            <a:gdLst>
                              <a:gd name="T0" fmla="*/ 219 w 434"/>
                              <a:gd name="T1" fmla="*/ 245 h 245"/>
                              <a:gd name="T2" fmla="*/ 219 w 434"/>
                              <a:gd name="T3" fmla="*/ 245 h 245"/>
                              <a:gd name="T4" fmla="*/ 304 w 434"/>
                              <a:gd name="T5" fmla="*/ 240 h 245"/>
                              <a:gd name="T6" fmla="*/ 339 w 434"/>
                              <a:gd name="T7" fmla="*/ 235 h 245"/>
                              <a:gd name="T8" fmla="*/ 369 w 434"/>
                              <a:gd name="T9" fmla="*/ 230 h 245"/>
                              <a:gd name="T10" fmla="*/ 399 w 434"/>
                              <a:gd name="T11" fmla="*/ 215 h 245"/>
                              <a:gd name="T12" fmla="*/ 419 w 434"/>
                              <a:gd name="T13" fmla="*/ 200 h 245"/>
                              <a:gd name="T14" fmla="*/ 429 w 434"/>
                              <a:gd name="T15" fmla="*/ 180 h 245"/>
                              <a:gd name="T16" fmla="*/ 434 w 434"/>
                              <a:gd name="T17" fmla="*/ 150 h 245"/>
                              <a:gd name="T18" fmla="*/ 434 w 434"/>
                              <a:gd name="T19" fmla="*/ 150 h 245"/>
                              <a:gd name="T20" fmla="*/ 434 w 434"/>
                              <a:gd name="T21" fmla="*/ 120 h 245"/>
                              <a:gd name="T22" fmla="*/ 419 w 434"/>
                              <a:gd name="T23" fmla="*/ 95 h 245"/>
                              <a:gd name="T24" fmla="*/ 399 w 434"/>
                              <a:gd name="T25" fmla="*/ 70 h 245"/>
                              <a:gd name="T26" fmla="*/ 374 w 434"/>
                              <a:gd name="T27" fmla="*/ 45 h 245"/>
                              <a:gd name="T28" fmla="*/ 339 w 434"/>
                              <a:gd name="T29" fmla="*/ 25 h 245"/>
                              <a:gd name="T30" fmla="*/ 304 w 434"/>
                              <a:gd name="T31" fmla="*/ 15 h 245"/>
                              <a:gd name="T32" fmla="*/ 264 w 434"/>
                              <a:gd name="T33" fmla="*/ 5 h 245"/>
                              <a:gd name="T34" fmla="*/ 219 w 434"/>
                              <a:gd name="T35" fmla="*/ 0 h 245"/>
                              <a:gd name="T36" fmla="*/ 219 w 434"/>
                              <a:gd name="T37" fmla="*/ 0 h 245"/>
                              <a:gd name="T38" fmla="*/ 174 w 434"/>
                              <a:gd name="T39" fmla="*/ 5 h 245"/>
                              <a:gd name="T40" fmla="*/ 134 w 434"/>
                              <a:gd name="T41" fmla="*/ 15 h 245"/>
                              <a:gd name="T42" fmla="*/ 99 w 434"/>
                              <a:gd name="T43" fmla="*/ 25 h 245"/>
                              <a:gd name="T44" fmla="*/ 64 w 434"/>
                              <a:gd name="T45" fmla="*/ 45 h 245"/>
                              <a:gd name="T46" fmla="*/ 39 w 434"/>
                              <a:gd name="T47" fmla="*/ 70 h 245"/>
                              <a:gd name="T48" fmla="*/ 19 w 434"/>
                              <a:gd name="T49" fmla="*/ 95 h 245"/>
                              <a:gd name="T50" fmla="*/ 4 w 434"/>
                              <a:gd name="T51" fmla="*/ 120 h 245"/>
                              <a:gd name="T52" fmla="*/ 0 w 434"/>
                              <a:gd name="T53" fmla="*/ 150 h 245"/>
                              <a:gd name="T54" fmla="*/ 0 w 434"/>
                              <a:gd name="T55" fmla="*/ 150 h 245"/>
                              <a:gd name="T56" fmla="*/ 4 w 434"/>
                              <a:gd name="T57" fmla="*/ 180 h 245"/>
                              <a:gd name="T58" fmla="*/ 14 w 434"/>
                              <a:gd name="T59" fmla="*/ 200 h 245"/>
                              <a:gd name="T60" fmla="*/ 34 w 434"/>
                              <a:gd name="T61" fmla="*/ 215 h 245"/>
                              <a:gd name="T62" fmla="*/ 64 w 434"/>
                              <a:gd name="T63" fmla="*/ 230 h 245"/>
                              <a:gd name="T64" fmla="*/ 94 w 434"/>
                              <a:gd name="T65" fmla="*/ 235 h 245"/>
                              <a:gd name="T66" fmla="*/ 134 w 434"/>
                              <a:gd name="T67" fmla="*/ 240 h 245"/>
                              <a:gd name="T68" fmla="*/ 219 w 434"/>
                              <a:gd name="T69" fmla="*/ 245 h 245"/>
                              <a:gd name="T70" fmla="*/ 219 w 434"/>
                              <a:gd name="T71" fmla="*/ 24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4" h="245">
                                <a:moveTo>
                                  <a:pt x="219" y="245"/>
                                </a:moveTo>
                                <a:lnTo>
                                  <a:pt x="219" y="245"/>
                                </a:lnTo>
                                <a:lnTo>
                                  <a:pt x="304" y="240"/>
                                </a:lnTo>
                                <a:lnTo>
                                  <a:pt x="339" y="235"/>
                                </a:lnTo>
                                <a:lnTo>
                                  <a:pt x="369" y="230"/>
                                </a:lnTo>
                                <a:lnTo>
                                  <a:pt x="399" y="215"/>
                                </a:lnTo>
                                <a:lnTo>
                                  <a:pt x="419" y="200"/>
                                </a:lnTo>
                                <a:lnTo>
                                  <a:pt x="429" y="180"/>
                                </a:lnTo>
                                <a:lnTo>
                                  <a:pt x="434" y="150"/>
                                </a:lnTo>
                                <a:lnTo>
                                  <a:pt x="434" y="120"/>
                                </a:lnTo>
                                <a:lnTo>
                                  <a:pt x="419" y="95"/>
                                </a:lnTo>
                                <a:lnTo>
                                  <a:pt x="399" y="70"/>
                                </a:lnTo>
                                <a:lnTo>
                                  <a:pt x="374" y="45"/>
                                </a:lnTo>
                                <a:lnTo>
                                  <a:pt x="339" y="25"/>
                                </a:lnTo>
                                <a:lnTo>
                                  <a:pt x="304" y="15"/>
                                </a:lnTo>
                                <a:lnTo>
                                  <a:pt x="264" y="5"/>
                                </a:lnTo>
                                <a:lnTo>
                                  <a:pt x="219" y="0"/>
                                </a:lnTo>
                                <a:lnTo>
                                  <a:pt x="174" y="5"/>
                                </a:lnTo>
                                <a:lnTo>
                                  <a:pt x="134" y="15"/>
                                </a:lnTo>
                                <a:lnTo>
                                  <a:pt x="99" y="25"/>
                                </a:lnTo>
                                <a:lnTo>
                                  <a:pt x="64" y="45"/>
                                </a:lnTo>
                                <a:lnTo>
                                  <a:pt x="39" y="70"/>
                                </a:lnTo>
                                <a:lnTo>
                                  <a:pt x="19" y="95"/>
                                </a:lnTo>
                                <a:lnTo>
                                  <a:pt x="4" y="120"/>
                                </a:lnTo>
                                <a:lnTo>
                                  <a:pt x="0" y="150"/>
                                </a:lnTo>
                                <a:lnTo>
                                  <a:pt x="4" y="180"/>
                                </a:lnTo>
                                <a:lnTo>
                                  <a:pt x="14" y="200"/>
                                </a:lnTo>
                                <a:lnTo>
                                  <a:pt x="34" y="215"/>
                                </a:lnTo>
                                <a:lnTo>
                                  <a:pt x="64" y="230"/>
                                </a:lnTo>
                                <a:lnTo>
                                  <a:pt x="94" y="235"/>
                                </a:lnTo>
                                <a:lnTo>
                                  <a:pt x="134" y="240"/>
                                </a:lnTo>
                                <a:lnTo>
                                  <a:pt x="219" y="2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4308"/>
                        <wps:cNvSpPr>
                          <a:spLocks/>
                        </wps:cNvSpPr>
                        <wps:spPr bwMode="auto">
                          <a:xfrm>
                            <a:off x="1328" y="370"/>
                            <a:ext cx="300" cy="195"/>
                          </a:xfrm>
                          <a:custGeom>
                            <a:avLst/>
                            <a:gdLst>
                              <a:gd name="T0" fmla="*/ 150 w 300"/>
                              <a:gd name="T1" fmla="*/ 195 h 195"/>
                              <a:gd name="T2" fmla="*/ 150 w 300"/>
                              <a:gd name="T3" fmla="*/ 195 h 195"/>
                              <a:gd name="T4" fmla="*/ 180 w 300"/>
                              <a:gd name="T5" fmla="*/ 195 h 195"/>
                              <a:gd name="T6" fmla="*/ 205 w 300"/>
                              <a:gd name="T7" fmla="*/ 190 h 195"/>
                              <a:gd name="T8" fmla="*/ 230 w 300"/>
                              <a:gd name="T9" fmla="*/ 180 h 195"/>
                              <a:gd name="T10" fmla="*/ 255 w 300"/>
                              <a:gd name="T11" fmla="*/ 170 h 195"/>
                              <a:gd name="T12" fmla="*/ 270 w 300"/>
                              <a:gd name="T13" fmla="*/ 155 h 195"/>
                              <a:gd name="T14" fmla="*/ 285 w 300"/>
                              <a:gd name="T15" fmla="*/ 140 h 195"/>
                              <a:gd name="T16" fmla="*/ 295 w 300"/>
                              <a:gd name="T17" fmla="*/ 120 h 195"/>
                              <a:gd name="T18" fmla="*/ 300 w 300"/>
                              <a:gd name="T19" fmla="*/ 100 h 195"/>
                              <a:gd name="T20" fmla="*/ 300 w 300"/>
                              <a:gd name="T21" fmla="*/ 100 h 195"/>
                              <a:gd name="T22" fmla="*/ 295 w 300"/>
                              <a:gd name="T23" fmla="*/ 80 h 195"/>
                              <a:gd name="T24" fmla="*/ 290 w 300"/>
                              <a:gd name="T25" fmla="*/ 60 h 195"/>
                              <a:gd name="T26" fmla="*/ 275 w 300"/>
                              <a:gd name="T27" fmla="*/ 45 h 195"/>
                              <a:gd name="T28" fmla="*/ 255 w 300"/>
                              <a:gd name="T29" fmla="*/ 30 h 195"/>
                              <a:gd name="T30" fmla="*/ 235 w 300"/>
                              <a:gd name="T31" fmla="*/ 15 h 195"/>
                              <a:gd name="T32" fmla="*/ 210 w 300"/>
                              <a:gd name="T33" fmla="*/ 5 h 195"/>
                              <a:gd name="T34" fmla="*/ 180 w 300"/>
                              <a:gd name="T35" fmla="*/ 0 h 195"/>
                              <a:gd name="T36" fmla="*/ 150 w 300"/>
                              <a:gd name="T37" fmla="*/ 0 h 195"/>
                              <a:gd name="T38" fmla="*/ 150 w 300"/>
                              <a:gd name="T39" fmla="*/ 0 h 195"/>
                              <a:gd name="T40" fmla="*/ 120 w 300"/>
                              <a:gd name="T41" fmla="*/ 0 h 195"/>
                              <a:gd name="T42" fmla="*/ 90 w 300"/>
                              <a:gd name="T43" fmla="*/ 5 h 195"/>
                              <a:gd name="T44" fmla="*/ 65 w 300"/>
                              <a:gd name="T45" fmla="*/ 15 h 195"/>
                              <a:gd name="T46" fmla="*/ 45 w 300"/>
                              <a:gd name="T47" fmla="*/ 30 h 195"/>
                              <a:gd name="T48" fmla="*/ 25 w 300"/>
                              <a:gd name="T49" fmla="*/ 45 h 195"/>
                              <a:gd name="T50" fmla="*/ 10 w 300"/>
                              <a:gd name="T51" fmla="*/ 60 h 195"/>
                              <a:gd name="T52" fmla="*/ 5 w 300"/>
                              <a:gd name="T53" fmla="*/ 80 h 195"/>
                              <a:gd name="T54" fmla="*/ 0 w 300"/>
                              <a:gd name="T55" fmla="*/ 100 h 195"/>
                              <a:gd name="T56" fmla="*/ 0 w 300"/>
                              <a:gd name="T57" fmla="*/ 100 h 195"/>
                              <a:gd name="T58" fmla="*/ 0 w 300"/>
                              <a:gd name="T59" fmla="*/ 120 h 195"/>
                              <a:gd name="T60" fmla="*/ 10 w 300"/>
                              <a:gd name="T61" fmla="*/ 140 h 195"/>
                              <a:gd name="T62" fmla="*/ 25 w 300"/>
                              <a:gd name="T63" fmla="*/ 155 h 195"/>
                              <a:gd name="T64" fmla="*/ 45 w 300"/>
                              <a:gd name="T65" fmla="*/ 170 h 195"/>
                              <a:gd name="T66" fmla="*/ 65 w 300"/>
                              <a:gd name="T67" fmla="*/ 180 h 195"/>
                              <a:gd name="T68" fmla="*/ 90 w 300"/>
                              <a:gd name="T69" fmla="*/ 190 h 195"/>
                              <a:gd name="T70" fmla="*/ 120 w 300"/>
                              <a:gd name="T71" fmla="*/ 195 h 195"/>
                              <a:gd name="T72" fmla="*/ 150 w 300"/>
                              <a:gd name="T73" fmla="*/ 195 h 195"/>
                              <a:gd name="T74" fmla="*/ 150 w 300"/>
                              <a:gd name="T75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00" h="195">
                                <a:moveTo>
                                  <a:pt x="150" y="195"/>
                                </a:moveTo>
                                <a:lnTo>
                                  <a:pt x="150" y="195"/>
                                </a:lnTo>
                                <a:lnTo>
                                  <a:pt x="180" y="195"/>
                                </a:lnTo>
                                <a:lnTo>
                                  <a:pt x="205" y="190"/>
                                </a:lnTo>
                                <a:lnTo>
                                  <a:pt x="230" y="180"/>
                                </a:lnTo>
                                <a:lnTo>
                                  <a:pt x="255" y="170"/>
                                </a:lnTo>
                                <a:lnTo>
                                  <a:pt x="270" y="155"/>
                                </a:lnTo>
                                <a:lnTo>
                                  <a:pt x="285" y="140"/>
                                </a:lnTo>
                                <a:lnTo>
                                  <a:pt x="295" y="120"/>
                                </a:lnTo>
                                <a:lnTo>
                                  <a:pt x="300" y="100"/>
                                </a:lnTo>
                                <a:lnTo>
                                  <a:pt x="295" y="80"/>
                                </a:lnTo>
                                <a:lnTo>
                                  <a:pt x="290" y="60"/>
                                </a:lnTo>
                                <a:lnTo>
                                  <a:pt x="275" y="45"/>
                                </a:lnTo>
                                <a:lnTo>
                                  <a:pt x="255" y="30"/>
                                </a:lnTo>
                                <a:lnTo>
                                  <a:pt x="235" y="15"/>
                                </a:lnTo>
                                <a:lnTo>
                                  <a:pt x="210" y="5"/>
                                </a:lnTo>
                                <a:lnTo>
                                  <a:pt x="180" y="0"/>
                                </a:lnTo>
                                <a:lnTo>
                                  <a:pt x="150" y="0"/>
                                </a:lnTo>
                                <a:lnTo>
                                  <a:pt x="120" y="0"/>
                                </a:lnTo>
                                <a:lnTo>
                                  <a:pt x="90" y="5"/>
                                </a:lnTo>
                                <a:lnTo>
                                  <a:pt x="65" y="15"/>
                                </a:lnTo>
                                <a:lnTo>
                                  <a:pt x="45" y="30"/>
                                </a:lnTo>
                                <a:lnTo>
                                  <a:pt x="25" y="45"/>
                                </a:lnTo>
                                <a:lnTo>
                                  <a:pt x="10" y="60"/>
                                </a:lnTo>
                                <a:lnTo>
                                  <a:pt x="5" y="80"/>
                                </a:lnTo>
                                <a:lnTo>
                                  <a:pt x="0" y="100"/>
                                </a:lnTo>
                                <a:lnTo>
                                  <a:pt x="0" y="120"/>
                                </a:lnTo>
                                <a:lnTo>
                                  <a:pt x="10" y="140"/>
                                </a:lnTo>
                                <a:lnTo>
                                  <a:pt x="25" y="155"/>
                                </a:lnTo>
                                <a:lnTo>
                                  <a:pt x="45" y="170"/>
                                </a:lnTo>
                                <a:lnTo>
                                  <a:pt x="65" y="180"/>
                                </a:lnTo>
                                <a:lnTo>
                                  <a:pt x="90" y="190"/>
                                </a:lnTo>
                                <a:lnTo>
                                  <a:pt x="120" y="195"/>
                                </a:lnTo>
                                <a:lnTo>
                                  <a:pt x="150" y="1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4309"/>
                        <wps:cNvSpPr>
                          <a:spLocks/>
                        </wps:cNvSpPr>
                        <wps:spPr bwMode="auto">
                          <a:xfrm>
                            <a:off x="1373" y="400"/>
                            <a:ext cx="210" cy="165"/>
                          </a:xfrm>
                          <a:custGeom>
                            <a:avLst/>
                            <a:gdLst>
                              <a:gd name="T0" fmla="*/ 105 w 210"/>
                              <a:gd name="T1" fmla="*/ 165 h 165"/>
                              <a:gd name="T2" fmla="*/ 105 w 210"/>
                              <a:gd name="T3" fmla="*/ 165 h 165"/>
                              <a:gd name="T4" fmla="*/ 125 w 210"/>
                              <a:gd name="T5" fmla="*/ 160 h 165"/>
                              <a:gd name="T6" fmla="*/ 145 w 210"/>
                              <a:gd name="T7" fmla="*/ 155 h 165"/>
                              <a:gd name="T8" fmla="*/ 160 w 210"/>
                              <a:gd name="T9" fmla="*/ 145 h 165"/>
                              <a:gd name="T10" fmla="*/ 175 w 210"/>
                              <a:gd name="T11" fmla="*/ 135 h 165"/>
                              <a:gd name="T12" fmla="*/ 190 w 210"/>
                              <a:gd name="T13" fmla="*/ 120 h 165"/>
                              <a:gd name="T14" fmla="*/ 200 w 210"/>
                              <a:gd name="T15" fmla="*/ 100 h 165"/>
                              <a:gd name="T16" fmla="*/ 205 w 210"/>
                              <a:gd name="T17" fmla="*/ 85 h 165"/>
                              <a:gd name="T18" fmla="*/ 210 w 210"/>
                              <a:gd name="T19" fmla="*/ 70 h 165"/>
                              <a:gd name="T20" fmla="*/ 210 w 210"/>
                              <a:gd name="T21" fmla="*/ 70 h 165"/>
                              <a:gd name="T22" fmla="*/ 205 w 210"/>
                              <a:gd name="T23" fmla="*/ 55 h 165"/>
                              <a:gd name="T24" fmla="*/ 200 w 210"/>
                              <a:gd name="T25" fmla="*/ 45 h 165"/>
                              <a:gd name="T26" fmla="*/ 190 w 210"/>
                              <a:gd name="T27" fmla="*/ 30 h 165"/>
                              <a:gd name="T28" fmla="*/ 180 w 210"/>
                              <a:gd name="T29" fmla="*/ 20 h 165"/>
                              <a:gd name="T30" fmla="*/ 145 w 210"/>
                              <a:gd name="T31" fmla="*/ 5 h 165"/>
                              <a:gd name="T32" fmla="*/ 105 w 210"/>
                              <a:gd name="T33" fmla="*/ 0 h 165"/>
                              <a:gd name="T34" fmla="*/ 105 w 210"/>
                              <a:gd name="T35" fmla="*/ 0 h 165"/>
                              <a:gd name="T36" fmla="*/ 65 w 210"/>
                              <a:gd name="T37" fmla="*/ 5 h 165"/>
                              <a:gd name="T38" fmla="*/ 30 w 210"/>
                              <a:gd name="T39" fmla="*/ 20 h 165"/>
                              <a:gd name="T40" fmla="*/ 20 w 210"/>
                              <a:gd name="T41" fmla="*/ 30 h 165"/>
                              <a:gd name="T42" fmla="*/ 10 w 210"/>
                              <a:gd name="T43" fmla="*/ 45 h 165"/>
                              <a:gd name="T44" fmla="*/ 0 w 210"/>
                              <a:gd name="T45" fmla="*/ 55 h 165"/>
                              <a:gd name="T46" fmla="*/ 0 w 210"/>
                              <a:gd name="T47" fmla="*/ 70 h 165"/>
                              <a:gd name="T48" fmla="*/ 0 w 210"/>
                              <a:gd name="T49" fmla="*/ 70 h 165"/>
                              <a:gd name="T50" fmla="*/ 0 w 210"/>
                              <a:gd name="T51" fmla="*/ 85 h 165"/>
                              <a:gd name="T52" fmla="*/ 5 w 210"/>
                              <a:gd name="T53" fmla="*/ 100 h 165"/>
                              <a:gd name="T54" fmla="*/ 15 w 210"/>
                              <a:gd name="T55" fmla="*/ 120 h 165"/>
                              <a:gd name="T56" fmla="*/ 30 w 210"/>
                              <a:gd name="T57" fmla="*/ 135 h 165"/>
                              <a:gd name="T58" fmla="*/ 45 w 210"/>
                              <a:gd name="T59" fmla="*/ 145 h 165"/>
                              <a:gd name="T60" fmla="*/ 65 w 210"/>
                              <a:gd name="T61" fmla="*/ 155 h 165"/>
                              <a:gd name="T62" fmla="*/ 85 w 210"/>
                              <a:gd name="T63" fmla="*/ 160 h 165"/>
                              <a:gd name="T64" fmla="*/ 105 w 210"/>
                              <a:gd name="T65" fmla="*/ 165 h 165"/>
                              <a:gd name="T66" fmla="*/ 105 w 210"/>
                              <a:gd name="T67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0" h="165">
                                <a:moveTo>
                                  <a:pt x="105" y="165"/>
                                </a:moveTo>
                                <a:lnTo>
                                  <a:pt x="105" y="165"/>
                                </a:lnTo>
                                <a:lnTo>
                                  <a:pt x="125" y="160"/>
                                </a:lnTo>
                                <a:lnTo>
                                  <a:pt x="145" y="155"/>
                                </a:lnTo>
                                <a:lnTo>
                                  <a:pt x="160" y="145"/>
                                </a:lnTo>
                                <a:lnTo>
                                  <a:pt x="175" y="135"/>
                                </a:lnTo>
                                <a:lnTo>
                                  <a:pt x="190" y="120"/>
                                </a:lnTo>
                                <a:lnTo>
                                  <a:pt x="200" y="100"/>
                                </a:lnTo>
                                <a:lnTo>
                                  <a:pt x="205" y="85"/>
                                </a:lnTo>
                                <a:lnTo>
                                  <a:pt x="210" y="70"/>
                                </a:lnTo>
                                <a:lnTo>
                                  <a:pt x="205" y="55"/>
                                </a:lnTo>
                                <a:lnTo>
                                  <a:pt x="200" y="45"/>
                                </a:lnTo>
                                <a:lnTo>
                                  <a:pt x="190" y="30"/>
                                </a:lnTo>
                                <a:lnTo>
                                  <a:pt x="180" y="20"/>
                                </a:lnTo>
                                <a:lnTo>
                                  <a:pt x="145" y="5"/>
                                </a:lnTo>
                                <a:lnTo>
                                  <a:pt x="105" y="0"/>
                                </a:lnTo>
                                <a:lnTo>
                                  <a:pt x="65" y="5"/>
                                </a:lnTo>
                                <a:lnTo>
                                  <a:pt x="30" y="20"/>
                                </a:lnTo>
                                <a:lnTo>
                                  <a:pt x="20" y="30"/>
                                </a:lnTo>
                                <a:lnTo>
                                  <a:pt x="10" y="45"/>
                                </a:lnTo>
                                <a:lnTo>
                                  <a:pt x="0" y="55"/>
                                </a:lnTo>
                                <a:lnTo>
                                  <a:pt x="0" y="70"/>
                                </a:lnTo>
                                <a:lnTo>
                                  <a:pt x="0" y="85"/>
                                </a:lnTo>
                                <a:lnTo>
                                  <a:pt x="5" y="100"/>
                                </a:lnTo>
                                <a:lnTo>
                                  <a:pt x="15" y="120"/>
                                </a:lnTo>
                                <a:lnTo>
                                  <a:pt x="30" y="135"/>
                                </a:lnTo>
                                <a:lnTo>
                                  <a:pt x="45" y="145"/>
                                </a:lnTo>
                                <a:lnTo>
                                  <a:pt x="65" y="155"/>
                                </a:lnTo>
                                <a:lnTo>
                                  <a:pt x="85" y="160"/>
                                </a:lnTo>
                                <a:lnTo>
                                  <a:pt x="105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4310"/>
                        <wps:cNvSpPr>
                          <a:spLocks/>
                        </wps:cNvSpPr>
                        <wps:spPr bwMode="auto">
                          <a:xfrm>
                            <a:off x="1403" y="420"/>
                            <a:ext cx="145" cy="145"/>
                          </a:xfrm>
                          <a:custGeom>
                            <a:avLst/>
                            <a:gdLst>
                              <a:gd name="T0" fmla="*/ 75 w 145"/>
                              <a:gd name="T1" fmla="*/ 145 h 145"/>
                              <a:gd name="T2" fmla="*/ 75 w 145"/>
                              <a:gd name="T3" fmla="*/ 145 h 145"/>
                              <a:gd name="T4" fmla="*/ 90 w 145"/>
                              <a:gd name="T5" fmla="*/ 140 h 145"/>
                              <a:gd name="T6" fmla="*/ 100 w 145"/>
                              <a:gd name="T7" fmla="*/ 135 h 145"/>
                              <a:gd name="T8" fmla="*/ 115 w 145"/>
                              <a:gd name="T9" fmla="*/ 120 h 145"/>
                              <a:gd name="T10" fmla="*/ 125 w 145"/>
                              <a:gd name="T11" fmla="*/ 110 h 145"/>
                              <a:gd name="T12" fmla="*/ 140 w 145"/>
                              <a:gd name="T13" fmla="*/ 75 h 145"/>
                              <a:gd name="T14" fmla="*/ 145 w 145"/>
                              <a:gd name="T15" fmla="*/ 50 h 145"/>
                              <a:gd name="T16" fmla="*/ 145 w 145"/>
                              <a:gd name="T17" fmla="*/ 50 h 145"/>
                              <a:gd name="T18" fmla="*/ 145 w 145"/>
                              <a:gd name="T19" fmla="*/ 40 h 145"/>
                              <a:gd name="T20" fmla="*/ 140 w 145"/>
                              <a:gd name="T21" fmla="*/ 30 h 145"/>
                              <a:gd name="T22" fmla="*/ 125 w 145"/>
                              <a:gd name="T23" fmla="*/ 15 h 145"/>
                              <a:gd name="T24" fmla="*/ 105 w 145"/>
                              <a:gd name="T25" fmla="*/ 5 h 145"/>
                              <a:gd name="T26" fmla="*/ 75 w 145"/>
                              <a:gd name="T27" fmla="*/ 0 h 145"/>
                              <a:gd name="T28" fmla="*/ 75 w 145"/>
                              <a:gd name="T29" fmla="*/ 0 h 145"/>
                              <a:gd name="T30" fmla="*/ 45 w 145"/>
                              <a:gd name="T31" fmla="*/ 5 h 145"/>
                              <a:gd name="T32" fmla="*/ 25 w 145"/>
                              <a:gd name="T33" fmla="*/ 15 h 145"/>
                              <a:gd name="T34" fmla="*/ 5 w 145"/>
                              <a:gd name="T35" fmla="*/ 30 h 145"/>
                              <a:gd name="T36" fmla="*/ 0 w 145"/>
                              <a:gd name="T37" fmla="*/ 50 h 145"/>
                              <a:gd name="T38" fmla="*/ 0 w 145"/>
                              <a:gd name="T39" fmla="*/ 50 h 145"/>
                              <a:gd name="T40" fmla="*/ 5 w 145"/>
                              <a:gd name="T41" fmla="*/ 75 h 145"/>
                              <a:gd name="T42" fmla="*/ 20 w 145"/>
                              <a:gd name="T43" fmla="*/ 105 h 145"/>
                              <a:gd name="T44" fmla="*/ 30 w 145"/>
                              <a:gd name="T45" fmla="*/ 120 h 145"/>
                              <a:gd name="T46" fmla="*/ 45 w 145"/>
                              <a:gd name="T47" fmla="*/ 135 h 145"/>
                              <a:gd name="T48" fmla="*/ 60 w 145"/>
                              <a:gd name="T49" fmla="*/ 140 h 145"/>
                              <a:gd name="T50" fmla="*/ 75 w 145"/>
                              <a:gd name="T51" fmla="*/ 145 h 145"/>
                              <a:gd name="T52" fmla="*/ 75 w 145"/>
                              <a:gd name="T53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75" y="145"/>
                                </a:moveTo>
                                <a:lnTo>
                                  <a:pt x="75" y="145"/>
                                </a:lnTo>
                                <a:lnTo>
                                  <a:pt x="90" y="140"/>
                                </a:lnTo>
                                <a:lnTo>
                                  <a:pt x="100" y="135"/>
                                </a:lnTo>
                                <a:lnTo>
                                  <a:pt x="115" y="120"/>
                                </a:lnTo>
                                <a:lnTo>
                                  <a:pt x="125" y="110"/>
                                </a:lnTo>
                                <a:lnTo>
                                  <a:pt x="140" y="75"/>
                                </a:lnTo>
                                <a:lnTo>
                                  <a:pt x="145" y="50"/>
                                </a:lnTo>
                                <a:lnTo>
                                  <a:pt x="145" y="40"/>
                                </a:lnTo>
                                <a:lnTo>
                                  <a:pt x="140" y="30"/>
                                </a:lnTo>
                                <a:lnTo>
                                  <a:pt x="125" y="15"/>
                                </a:lnTo>
                                <a:lnTo>
                                  <a:pt x="105" y="5"/>
                                </a:lnTo>
                                <a:lnTo>
                                  <a:pt x="75" y="0"/>
                                </a:lnTo>
                                <a:lnTo>
                                  <a:pt x="45" y="5"/>
                                </a:lnTo>
                                <a:lnTo>
                                  <a:pt x="25" y="15"/>
                                </a:lnTo>
                                <a:lnTo>
                                  <a:pt x="5" y="30"/>
                                </a:lnTo>
                                <a:lnTo>
                                  <a:pt x="0" y="50"/>
                                </a:lnTo>
                                <a:lnTo>
                                  <a:pt x="5" y="75"/>
                                </a:lnTo>
                                <a:lnTo>
                                  <a:pt x="20" y="105"/>
                                </a:lnTo>
                                <a:lnTo>
                                  <a:pt x="30" y="120"/>
                                </a:lnTo>
                                <a:lnTo>
                                  <a:pt x="45" y="135"/>
                                </a:lnTo>
                                <a:lnTo>
                                  <a:pt x="60" y="140"/>
                                </a:lnTo>
                                <a:lnTo>
                                  <a:pt x="75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4311"/>
                        <wps:cNvSpPr>
                          <a:spLocks/>
                        </wps:cNvSpPr>
                        <wps:spPr bwMode="auto">
                          <a:xfrm>
                            <a:off x="1219" y="565"/>
                            <a:ext cx="509" cy="20"/>
                          </a:xfrm>
                          <a:custGeom>
                            <a:avLst/>
                            <a:gdLst>
                              <a:gd name="T0" fmla="*/ 0 w 509"/>
                              <a:gd name="T1" fmla="*/ 0 h 20"/>
                              <a:gd name="T2" fmla="*/ 0 w 509"/>
                              <a:gd name="T3" fmla="*/ 0 h 20"/>
                              <a:gd name="T4" fmla="*/ 25 w 509"/>
                              <a:gd name="T5" fmla="*/ 10 h 20"/>
                              <a:gd name="T6" fmla="*/ 69 w 509"/>
                              <a:gd name="T7" fmla="*/ 20 h 20"/>
                              <a:gd name="T8" fmla="*/ 104 w 509"/>
                              <a:gd name="T9" fmla="*/ 20 h 20"/>
                              <a:gd name="T10" fmla="*/ 144 w 509"/>
                              <a:gd name="T11" fmla="*/ 20 h 20"/>
                              <a:gd name="T12" fmla="*/ 199 w 509"/>
                              <a:gd name="T13" fmla="*/ 10 h 20"/>
                              <a:gd name="T14" fmla="*/ 259 w 509"/>
                              <a:gd name="T15" fmla="*/ 0 h 20"/>
                              <a:gd name="T16" fmla="*/ 259 w 509"/>
                              <a:gd name="T17" fmla="*/ 0 h 20"/>
                              <a:gd name="T18" fmla="*/ 259 w 509"/>
                              <a:gd name="T19" fmla="*/ 0 h 20"/>
                              <a:gd name="T20" fmla="*/ 319 w 509"/>
                              <a:gd name="T21" fmla="*/ 10 h 20"/>
                              <a:gd name="T22" fmla="*/ 369 w 509"/>
                              <a:gd name="T23" fmla="*/ 15 h 20"/>
                              <a:gd name="T24" fmla="*/ 409 w 509"/>
                              <a:gd name="T25" fmla="*/ 20 h 20"/>
                              <a:gd name="T26" fmla="*/ 444 w 509"/>
                              <a:gd name="T27" fmla="*/ 20 h 20"/>
                              <a:gd name="T28" fmla="*/ 489 w 509"/>
                              <a:gd name="T29" fmla="*/ 10 h 20"/>
                              <a:gd name="T30" fmla="*/ 509 w 509"/>
                              <a:gd name="T3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9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10"/>
                                </a:lnTo>
                                <a:lnTo>
                                  <a:pt x="69" y="20"/>
                                </a:lnTo>
                                <a:lnTo>
                                  <a:pt x="104" y="20"/>
                                </a:lnTo>
                                <a:lnTo>
                                  <a:pt x="144" y="20"/>
                                </a:lnTo>
                                <a:lnTo>
                                  <a:pt x="199" y="10"/>
                                </a:lnTo>
                                <a:lnTo>
                                  <a:pt x="259" y="0"/>
                                </a:lnTo>
                                <a:lnTo>
                                  <a:pt x="319" y="10"/>
                                </a:lnTo>
                                <a:lnTo>
                                  <a:pt x="369" y="15"/>
                                </a:lnTo>
                                <a:lnTo>
                                  <a:pt x="409" y="20"/>
                                </a:lnTo>
                                <a:lnTo>
                                  <a:pt x="444" y="20"/>
                                </a:lnTo>
                                <a:lnTo>
                                  <a:pt x="489" y="10"/>
                                </a:lnTo>
                                <a:lnTo>
                                  <a:pt x="50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4312"/>
                        <wps:cNvSpPr>
                          <a:spLocks/>
                        </wps:cNvSpPr>
                        <wps:spPr bwMode="auto">
                          <a:xfrm>
                            <a:off x="1219" y="565"/>
                            <a:ext cx="509" cy="45"/>
                          </a:xfrm>
                          <a:custGeom>
                            <a:avLst/>
                            <a:gdLst>
                              <a:gd name="T0" fmla="*/ 0 w 509"/>
                              <a:gd name="T1" fmla="*/ 0 h 45"/>
                              <a:gd name="T2" fmla="*/ 0 w 509"/>
                              <a:gd name="T3" fmla="*/ 0 h 45"/>
                              <a:gd name="T4" fmla="*/ 40 w 509"/>
                              <a:gd name="T5" fmla="*/ 15 h 45"/>
                              <a:gd name="T6" fmla="*/ 89 w 509"/>
                              <a:gd name="T7" fmla="*/ 25 h 45"/>
                              <a:gd name="T8" fmla="*/ 154 w 509"/>
                              <a:gd name="T9" fmla="*/ 35 h 45"/>
                              <a:gd name="T10" fmla="*/ 229 w 509"/>
                              <a:gd name="T11" fmla="*/ 45 h 45"/>
                              <a:gd name="T12" fmla="*/ 319 w 509"/>
                              <a:gd name="T13" fmla="*/ 40 h 45"/>
                              <a:gd name="T14" fmla="*/ 364 w 509"/>
                              <a:gd name="T15" fmla="*/ 35 h 45"/>
                              <a:gd name="T16" fmla="*/ 409 w 509"/>
                              <a:gd name="T17" fmla="*/ 30 h 45"/>
                              <a:gd name="T18" fmla="*/ 459 w 509"/>
                              <a:gd name="T19" fmla="*/ 15 h 45"/>
                              <a:gd name="T20" fmla="*/ 509 w 509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09" h="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" y="15"/>
                                </a:lnTo>
                                <a:lnTo>
                                  <a:pt x="89" y="25"/>
                                </a:lnTo>
                                <a:lnTo>
                                  <a:pt x="154" y="35"/>
                                </a:lnTo>
                                <a:lnTo>
                                  <a:pt x="229" y="45"/>
                                </a:lnTo>
                                <a:lnTo>
                                  <a:pt x="319" y="40"/>
                                </a:lnTo>
                                <a:lnTo>
                                  <a:pt x="364" y="35"/>
                                </a:lnTo>
                                <a:lnTo>
                                  <a:pt x="409" y="30"/>
                                </a:lnTo>
                                <a:lnTo>
                                  <a:pt x="459" y="15"/>
                                </a:lnTo>
                                <a:lnTo>
                                  <a:pt x="50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Line 4313"/>
                        <wps:cNvCnPr/>
                        <wps:spPr bwMode="auto">
                          <a:xfrm>
                            <a:off x="1219" y="660"/>
                            <a:ext cx="519" cy="1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4314"/>
                        <wps:cNvCnPr/>
                        <wps:spPr bwMode="auto">
                          <a:xfrm>
                            <a:off x="1219" y="690"/>
                            <a:ext cx="519" cy="1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Freeform 4315"/>
                        <wps:cNvSpPr>
                          <a:spLocks/>
                        </wps:cNvSpPr>
                        <wps:spPr bwMode="auto">
                          <a:xfrm>
                            <a:off x="2207" y="315"/>
                            <a:ext cx="50" cy="250"/>
                          </a:xfrm>
                          <a:custGeom>
                            <a:avLst/>
                            <a:gdLst>
                              <a:gd name="T0" fmla="*/ 40 w 50"/>
                              <a:gd name="T1" fmla="*/ 250 h 250"/>
                              <a:gd name="T2" fmla="*/ 40 w 50"/>
                              <a:gd name="T3" fmla="*/ 250 h 250"/>
                              <a:gd name="T4" fmla="*/ 25 w 50"/>
                              <a:gd name="T5" fmla="*/ 240 h 250"/>
                              <a:gd name="T6" fmla="*/ 15 w 50"/>
                              <a:gd name="T7" fmla="*/ 225 h 250"/>
                              <a:gd name="T8" fmla="*/ 5 w 50"/>
                              <a:gd name="T9" fmla="*/ 200 h 250"/>
                              <a:gd name="T10" fmla="*/ 5 w 50"/>
                              <a:gd name="T11" fmla="*/ 170 h 250"/>
                              <a:gd name="T12" fmla="*/ 5 w 50"/>
                              <a:gd name="T13" fmla="*/ 140 h 250"/>
                              <a:gd name="T14" fmla="*/ 15 w 50"/>
                              <a:gd name="T15" fmla="*/ 115 h 250"/>
                              <a:gd name="T16" fmla="*/ 25 w 50"/>
                              <a:gd name="T17" fmla="*/ 95 h 250"/>
                              <a:gd name="T18" fmla="*/ 45 w 50"/>
                              <a:gd name="T19" fmla="*/ 65 h 250"/>
                              <a:gd name="T20" fmla="*/ 45 w 50"/>
                              <a:gd name="T21" fmla="*/ 65 h 250"/>
                              <a:gd name="T22" fmla="*/ 50 w 50"/>
                              <a:gd name="T23" fmla="*/ 60 h 250"/>
                              <a:gd name="T24" fmla="*/ 50 w 50"/>
                              <a:gd name="T25" fmla="*/ 50 h 250"/>
                              <a:gd name="T26" fmla="*/ 30 w 50"/>
                              <a:gd name="T27" fmla="*/ 35 h 250"/>
                              <a:gd name="T28" fmla="*/ 0 w 50"/>
                              <a:gd name="T29" fmla="*/ 15 h 250"/>
                              <a:gd name="T30" fmla="*/ 45 w 50"/>
                              <a:gd name="T31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40" y="250"/>
                                </a:moveTo>
                                <a:lnTo>
                                  <a:pt x="40" y="250"/>
                                </a:lnTo>
                                <a:lnTo>
                                  <a:pt x="25" y="240"/>
                                </a:lnTo>
                                <a:lnTo>
                                  <a:pt x="15" y="225"/>
                                </a:lnTo>
                                <a:lnTo>
                                  <a:pt x="5" y="200"/>
                                </a:lnTo>
                                <a:lnTo>
                                  <a:pt x="5" y="170"/>
                                </a:lnTo>
                                <a:lnTo>
                                  <a:pt x="5" y="140"/>
                                </a:lnTo>
                                <a:lnTo>
                                  <a:pt x="15" y="115"/>
                                </a:lnTo>
                                <a:lnTo>
                                  <a:pt x="25" y="95"/>
                                </a:lnTo>
                                <a:lnTo>
                                  <a:pt x="45" y="65"/>
                                </a:lnTo>
                                <a:lnTo>
                                  <a:pt x="50" y="60"/>
                                </a:lnTo>
                                <a:lnTo>
                                  <a:pt x="50" y="50"/>
                                </a:lnTo>
                                <a:lnTo>
                                  <a:pt x="30" y="35"/>
                                </a:lnTo>
                                <a:lnTo>
                                  <a:pt x="0" y="15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4316"/>
                        <wps:cNvSpPr>
                          <a:spLocks/>
                        </wps:cNvSpPr>
                        <wps:spPr bwMode="auto">
                          <a:xfrm>
                            <a:off x="1733" y="315"/>
                            <a:ext cx="50" cy="250"/>
                          </a:xfrm>
                          <a:custGeom>
                            <a:avLst/>
                            <a:gdLst>
                              <a:gd name="T0" fmla="*/ 5 w 50"/>
                              <a:gd name="T1" fmla="*/ 250 h 250"/>
                              <a:gd name="T2" fmla="*/ 5 w 50"/>
                              <a:gd name="T3" fmla="*/ 250 h 250"/>
                              <a:gd name="T4" fmla="*/ 30 w 50"/>
                              <a:gd name="T5" fmla="*/ 225 h 250"/>
                              <a:gd name="T6" fmla="*/ 40 w 50"/>
                              <a:gd name="T7" fmla="*/ 200 h 250"/>
                              <a:gd name="T8" fmla="*/ 45 w 50"/>
                              <a:gd name="T9" fmla="*/ 170 h 250"/>
                              <a:gd name="T10" fmla="*/ 40 w 50"/>
                              <a:gd name="T11" fmla="*/ 140 h 250"/>
                              <a:gd name="T12" fmla="*/ 35 w 50"/>
                              <a:gd name="T13" fmla="*/ 115 h 250"/>
                              <a:gd name="T14" fmla="*/ 25 w 50"/>
                              <a:gd name="T15" fmla="*/ 95 h 250"/>
                              <a:gd name="T16" fmla="*/ 5 w 50"/>
                              <a:gd name="T17" fmla="*/ 65 h 250"/>
                              <a:gd name="T18" fmla="*/ 5 w 50"/>
                              <a:gd name="T19" fmla="*/ 65 h 250"/>
                              <a:gd name="T20" fmla="*/ 0 w 50"/>
                              <a:gd name="T21" fmla="*/ 60 h 250"/>
                              <a:gd name="T22" fmla="*/ 5 w 50"/>
                              <a:gd name="T23" fmla="*/ 55 h 250"/>
                              <a:gd name="T24" fmla="*/ 20 w 50"/>
                              <a:gd name="T25" fmla="*/ 35 h 250"/>
                              <a:gd name="T26" fmla="*/ 50 w 50"/>
                              <a:gd name="T27" fmla="*/ 15 h 250"/>
                              <a:gd name="T28" fmla="*/ 5 w 50"/>
                              <a:gd name="T29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5" y="250"/>
                                </a:moveTo>
                                <a:lnTo>
                                  <a:pt x="5" y="250"/>
                                </a:lnTo>
                                <a:lnTo>
                                  <a:pt x="30" y="225"/>
                                </a:lnTo>
                                <a:lnTo>
                                  <a:pt x="40" y="200"/>
                                </a:lnTo>
                                <a:lnTo>
                                  <a:pt x="45" y="170"/>
                                </a:lnTo>
                                <a:lnTo>
                                  <a:pt x="40" y="140"/>
                                </a:lnTo>
                                <a:lnTo>
                                  <a:pt x="35" y="115"/>
                                </a:lnTo>
                                <a:lnTo>
                                  <a:pt x="25" y="95"/>
                                </a:lnTo>
                                <a:lnTo>
                                  <a:pt x="5" y="65"/>
                                </a:lnTo>
                                <a:lnTo>
                                  <a:pt x="0" y="60"/>
                                </a:lnTo>
                                <a:lnTo>
                                  <a:pt x="5" y="55"/>
                                </a:lnTo>
                                <a:lnTo>
                                  <a:pt x="20" y="35"/>
                                </a:lnTo>
                                <a:lnTo>
                                  <a:pt x="50" y="1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4317"/>
                        <wps:cNvSpPr>
                          <a:spLocks/>
                        </wps:cNvSpPr>
                        <wps:spPr bwMode="auto">
                          <a:xfrm>
                            <a:off x="1778" y="320"/>
                            <a:ext cx="434" cy="245"/>
                          </a:xfrm>
                          <a:custGeom>
                            <a:avLst/>
                            <a:gdLst>
                              <a:gd name="T0" fmla="*/ 220 w 434"/>
                              <a:gd name="T1" fmla="*/ 245 h 245"/>
                              <a:gd name="T2" fmla="*/ 220 w 434"/>
                              <a:gd name="T3" fmla="*/ 245 h 245"/>
                              <a:gd name="T4" fmla="*/ 300 w 434"/>
                              <a:gd name="T5" fmla="*/ 240 h 245"/>
                              <a:gd name="T6" fmla="*/ 339 w 434"/>
                              <a:gd name="T7" fmla="*/ 235 h 245"/>
                              <a:gd name="T8" fmla="*/ 369 w 434"/>
                              <a:gd name="T9" fmla="*/ 230 h 245"/>
                              <a:gd name="T10" fmla="*/ 394 w 434"/>
                              <a:gd name="T11" fmla="*/ 215 h 245"/>
                              <a:gd name="T12" fmla="*/ 414 w 434"/>
                              <a:gd name="T13" fmla="*/ 200 h 245"/>
                              <a:gd name="T14" fmla="*/ 429 w 434"/>
                              <a:gd name="T15" fmla="*/ 180 h 245"/>
                              <a:gd name="T16" fmla="*/ 434 w 434"/>
                              <a:gd name="T17" fmla="*/ 150 h 245"/>
                              <a:gd name="T18" fmla="*/ 434 w 434"/>
                              <a:gd name="T19" fmla="*/ 150 h 245"/>
                              <a:gd name="T20" fmla="*/ 429 w 434"/>
                              <a:gd name="T21" fmla="*/ 120 h 245"/>
                              <a:gd name="T22" fmla="*/ 419 w 434"/>
                              <a:gd name="T23" fmla="*/ 95 h 245"/>
                              <a:gd name="T24" fmla="*/ 399 w 434"/>
                              <a:gd name="T25" fmla="*/ 70 h 245"/>
                              <a:gd name="T26" fmla="*/ 374 w 434"/>
                              <a:gd name="T27" fmla="*/ 45 h 245"/>
                              <a:gd name="T28" fmla="*/ 339 w 434"/>
                              <a:gd name="T29" fmla="*/ 25 h 245"/>
                              <a:gd name="T30" fmla="*/ 305 w 434"/>
                              <a:gd name="T31" fmla="*/ 15 h 245"/>
                              <a:gd name="T32" fmla="*/ 260 w 434"/>
                              <a:gd name="T33" fmla="*/ 5 h 245"/>
                              <a:gd name="T34" fmla="*/ 220 w 434"/>
                              <a:gd name="T35" fmla="*/ 0 h 245"/>
                              <a:gd name="T36" fmla="*/ 220 w 434"/>
                              <a:gd name="T37" fmla="*/ 0 h 245"/>
                              <a:gd name="T38" fmla="*/ 175 w 434"/>
                              <a:gd name="T39" fmla="*/ 5 h 245"/>
                              <a:gd name="T40" fmla="*/ 135 w 434"/>
                              <a:gd name="T41" fmla="*/ 15 h 245"/>
                              <a:gd name="T42" fmla="*/ 95 w 434"/>
                              <a:gd name="T43" fmla="*/ 25 h 245"/>
                              <a:gd name="T44" fmla="*/ 65 w 434"/>
                              <a:gd name="T45" fmla="*/ 45 h 245"/>
                              <a:gd name="T46" fmla="*/ 40 w 434"/>
                              <a:gd name="T47" fmla="*/ 70 h 245"/>
                              <a:gd name="T48" fmla="*/ 20 w 434"/>
                              <a:gd name="T49" fmla="*/ 95 h 245"/>
                              <a:gd name="T50" fmla="*/ 5 w 434"/>
                              <a:gd name="T51" fmla="*/ 120 h 245"/>
                              <a:gd name="T52" fmla="*/ 0 w 434"/>
                              <a:gd name="T53" fmla="*/ 150 h 245"/>
                              <a:gd name="T54" fmla="*/ 0 w 434"/>
                              <a:gd name="T55" fmla="*/ 150 h 245"/>
                              <a:gd name="T56" fmla="*/ 5 w 434"/>
                              <a:gd name="T57" fmla="*/ 180 h 245"/>
                              <a:gd name="T58" fmla="*/ 15 w 434"/>
                              <a:gd name="T59" fmla="*/ 200 h 245"/>
                              <a:gd name="T60" fmla="*/ 35 w 434"/>
                              <a:gd name="T61" fmla="*/ 215 h 245"/>
                              <a:gd name="T62" fmla="*/ 65 w 434"/>
                              <a:gd name="T63" fmla="*/ 230 h 245"/>
                              <a:gd name="T64" fmla="*/ 95 w 434"/>
                              <a:gd name="T65" fmla="*/ 235 h 245"/>
                              <a:gd name="T66" fmla="*/ 135 w 434"/>
                              <a:gd name="T67" fmla="*/ 240 h 245"/>
                              <a:gd name="T68" fmla="*/ 220 w 434"/>
                              <a:gd name="T69" fmla="*/ 245 h 245"/>
                              <a:gd name="T70" fmla="*/ 220 w 434"/>
                              <a:gd name="T71" fmla="*/ 24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4" h="245">
                                <a:moveTo>
                                  <a:pt x="220" y="245"/>
                                </a:moveTo>
                                <a:lnTo>
                                  <a:pt x="220" y="245"/>
                                </a:lnTo>
                                <a:lnTo>
                                  <a:pt x="300" y="240"/>
                                </a:lnTo>
                                <a:lnTo>
                                  <a:pt x="339" y="235"/>
                                </a:lnTo>
                                <a:lnTo>
                                  <a:pt x="369" y="230"/>
                                </a:lnTo>
                                <a:lnTo>
                                  <a:pt x="394" y="215"/>
                                </a:lnTo>
                                <a:lnTo>
                                  <a:pt x="414" y="200"/>
                                </a:lnTo>
                                <a:lnTo>
                                  <a:pt x="429" y="180"/>
                                </a:lnTo>
                                <a:lnTo>
                                  <a:pt x="434" y="150"/>
                                </a:lnTo>
                                <a:lnTo>
                                  <a:pt x="429" y="120"/>
                                </a:lnTo>
                                <a:lnTo>
                                  <a:pt x="419" y="95"/>
                                </a:lnTo>
                                <a:lnTo>
                                  <a:pt x="399" y="70"/>
                                </a:lnTo>
                                <a:lnTo>
                                  <a:pt x="374" y="45"/>
                                </a:lnTo>
                                <a:lnTo>
                                  <a:pt x="339" y="25"/>
                                </a:lnTo>
                                <a:lnTo>
                                  <a:pt x="305" y="15"/>
                                </a:lnTo>
                                <a:lnTo>
                                  <a:pt x="260" y="5"/>
                                </a:lnTo>
                                <a:lnTo>
                                  <a:pt x="220" y="0"/>
                                </a:lnTo>
                                <a:lnTo>
                                  <a:pt x="175" y="5"/>
                                </a:lnTo>
                                <a:lnTo>
                                  <a:pt x="135" y="15"/>
                                </a:lnTo>
                                <a:lnTo>
                                  <a:pt x="95" y="25"/>
                                </a:lnTo>
                                <a:lnTo>
                                  <a:pt x="65" y="45"/>
                                </a:lnTo>
                                <a:lnTo>
                                  <a:pt x="40" y="70"/>
                                </a:lnTo>
                                <a:lnTo>
                                  <a:pt x="20" y="95"/>
                                </a:lnTo>
                                <a:lnTo>
                                  <a:pt x="5" y="120"/>
                                </a:lnTo>
                                <a:lnTo>
                                  <a:pt x="0" y="150"/>
                                </a:lnTo>
                                <a:lnTo>
                                  <a:pt x="5" y="180"/>
                                </a:lnTo>
                                <a:lnTo>
                                  <a:pt x="15" y="200"/>
                                </a:lnTo>
                                <a:lnTo>
                                  <a:pt x="35" y="215"/>
                                </a:lnTo>
                                <a:lnTo>
                                  <a:pt x="65" y="230"/>
                                </a:lnTo>
                                <a:lnTo>
                                  <a:pt x="95" y="235"/>
                                </a:lnTo>
                                <a:lnTo>
                                  <a:pt x="135" y="240"/>
                                </a:lnTo>
                                <a:lnTo>
                                  <a:pt x="220" y="2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4318"/>
                        <wps:cNvSpPr>
                          <a:spLocks/>
                        </wps:cNvSpPr>
                        <wps:spPr bwMode="auto">
                          <a:xfrm>
                            <a:off x="1848" y="370"/>
                            <a:ext cx="294" cy="195"/>
                          </a:xfrm>
                          <a:custGeom>
                            <a:avLst/>
                            <a:gdLst>
                              <a:gd name="T0" fmla="*/ 150 w 294"/>
                              <a:gd name="T1" fmla="*/ 195 h 195"/>
                              <a:gd name="T2" fmla="*/ 150 w 294"/>
                              <a:gd name="T3" fmla="*/ 195 h 195"/>
                              <a:gd name="T4" fmla="*/ 180 w 294"/>
                              <a:gd name="T5" fmla="*/ 195 h 195"/>
                              <a:gd name="T6" fmla="*/ 205 w 294"/>
                              <a:gd name="T7" fmla="*/ 190 h 195"/>
                              <a:gd name="T8" fmla="*/ 230 w 294"/>
                              <a:gd name="T9" fmla="*/ 180 h 195"/>
                              <a:gd name="T10" fmla="*/ 250 w 294"/>
                              <a:gd name="T11" fmla="*/ 170 h 195"/>
                              <a:gd name="T12" fmla="*/ 269 w 294"/>
                              <a:gd name="T13" fmla="*/ 155 h 195"/>
                              <a:gd name="T14" fmla="*/ 284 w 294"/>
                              <a:gd name="T15" fmla="*/ 140 h 195"/>
                              <a:gd name="T16" fmla="*/ 294 w 294"/>
                              <a:gd name="T17" fmla="*/ 120 h 195"/>
                              <a:gd name="T18" fmla="*/ 294 w 294"/>
                              <a:gd name="T19" fmla="*/ 100 h 195"/>
                              <a:gd name="T20" fmla="*/ 294 w 294"/>
                              <a:gd name="T21" fmla="*/ 100 h 195"/>
                              <a:gd name="T22" fmla="*/ 294 w 294"/>
                              <a:gd name="T23" fmla="*/ 80 h 195"/>
                              <a:gd name="T24" fmla="*/ 284 w 294"/>
                              <a:gd name="T25" fmla="*/ 60 h 195"/>
                              <a:gd name="T26" fmla="*/ 274 w 294"/>
                              <a:gd name="T27" fmla="*/ 45 h 195"/>
                              <a:gd name="T28" fmla="*/ 255 w 294"/>
                              <a:gd name="T29" fmla="*/ 30 h 195"/>
                              <a:gd name="T30" fmla="*/ 230 w 294"/>
                              <a:gd name="T31" fmla="*/ 15 h 195"/>
                              <a:gd name="T32" fmla="*/ 205 w 294"/>
                              <a:gd name="T33" fmla="*/ 5 h 195"/>
                              <a:gd name="T34" fmla="*/ 180 w 294"/>
                              <a:gd name="T35" fmla="*/ 0 h 195"/>
                              <a:gd name="T36" fmla="*/ 150 w 294"/>
                              <a:gd name="T37" fmla="*/ 0 h 195"/>
                              <a:gd name="T38" fmla="*/ 150 w 294"/>
                              <a:gd name="T39" fmla="*/ 0 h 195"/>
                              <a:gd name="T40" fmla="*/ 120 w 294"/>
                              <a:gd name="T41" fmla="*/ 0 h 195"/>
                              <a:gd name="T42" fmla="*/ 90 w 294"/>
                              <a:gd name="T43" fmla="*/ 5 h 195"/>
                              <a:gd name="T44" fmla="*/ 65 w 294"/>
                              <a:gd name="T45" fmla="*/ 15 h 195"/>
                              <a:gd name="T46" fmla="*/ 45 w 294"/>
                              <a:gd name="T47" fmla="*/ 30 h 195"/>
                              <a:gd name="T48" fmla="*/ 25 w 294"/>
                              <a:gd name="T49" fmla="*/ 45 h 195"/>
                              <a:gd name="T50" fmla="*/ 10 w 294"/>
                              <a:gd name="T51" fmla="*/ 60 h 195"/>
                              <a:gd name="T52" fmla="*/ 0 w 294"/>
                              <a:gd name="T53" fmla="*/ 80 h 195"/>
                              <a:gd name="T54" fmla="*/ 0 w 294"/>
                              <a:gd name="T55" fmla="*/ 100 h 195"/>
                              <a:gd name="T56" fmla="*/ 0 w 294"/>
                              <a:gd name="T57" fmla="*/ 100 h 195"/>
                              <a:gd name="T58" fmla="*/ 0 w 294"/>
                              <a:gd name="T59" fmla="*/ 120 h 195"/>
                              <a:gd name="T60" fmla="*/ 10 w 294"/>
                              <a:gd name="T61" fmla="*/ 140 h 195"/>
                              <a:gd name="T62" fmla="*/ 25 w 294"/>
                              <a:gd name="T63" fmla="*/ 155 h 195"/>
                              <a:gd name="T64" fmla="*/ 40 w 294"/>
                              <a:gd name="T65" fmla="*/ 170 h 195"/>
                              <a:gd name="T66" fmla="*/ 65 w 294"/>
                              <a:gd name="T67" fmla="*/ 180 h 195"/>
                              <a:gd name="T68" fmla="*/ 90 w 294"/>
                              <a:gd name="T69" fmla="*/ 190 h 195"/>
                              <a:gd name="T70" fmla="*/ 120 w 294"/>
                              <a:gd name="T71" fmla="*/ 195 h 195"/>
                              <a:gd name="T72" fmla="*/ 150 w 294"/>
                              <a:gd name="T73" fmla="*/ 195 h 195"/>
                              <a:gd name="T74" fmla="*/ 150 w 294"/>
                              <a:gd name="T75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94" h="195">
                                <a:moveTo>
                                  <a:pt x="150" y="195"/>
                                </a:moveTo>
                                <a:lnTo>
                                  <a:pt x="150" y="195"/>
                                </a:lnTo>
                                <a:lnTo>
                                  <a:pt x="180" y="195"/>
                                </a:lnTo>
                                <a:lnTo>
                                  <a:pt x="205" y="190"/>
                                </a:lnTo>
                                <a:lnTo>
                                  <a:pt x="230" y="180"/>
                                </a:lnTo>
                                <a:lnTo>
                                  <a:pt x="250" y="170"/>
                                </a:lnTo>
                                <a:lnTo>
                                  <a:pt x="269" y="155"/>
                                </a:lnTo>
                                <a:lnTo>
                                  <a:pt x="284" y="140"/>
                                </a:lnTo>
                                <a:lnTo>
                                  <a:pt x="294" y="120"/>
                                </a:lnTo>
                                <a:lnTo>
                                  <a:pt x="294" y="100"/>
                                </a:lnTo>
                                <a:lnTo>
                                  <a:pt x="294" y="80"/>
                                </a:lnTo>
                                <a:lnTo>
                                  <a:pt x="284" y="60"/>
                                </a:lnTo>
                                <a:lnTo>
                                  <a:pt x="274" y="45"/>
                                </a:lnTo>
                                <a:lnTo>
                                  <a:pt x="255" y="30"/>
                                </a:lnTo>
                                <a:lnTo>
                                  <a:pt x="230" y="15"/>
                                </a:lnTo>
                                <a:lnTo>
                                  <a:pt x="205" y="5"/>
                                </a:lnTo>
                                <a:lnTo>
                                  <a:pt x="180" y="0"/>
                                </a:lnTo>
                                <a:lnTo>
                                  <a:pt x="150" y="0"/>
                                </a:lnTo>
                                <a:lnTo>
                                  <a:pt x="120" y="0"/>
                                </a:lnTo>
                                <a:lnTo>
                                  <a:pt x="90" y="5"/>
                                </a:lnTo>
                                <a:lnTo>
                                  <a:pt x="65" y="15"/>
                                </a:lnTo>
                                <a:lnTo>
                                  <a:pt x="45" y="30"/>
                                </a:lnTo>
                                <a:lnTo>
                                  <a:pt x="25" y="45"/>
                                </a:lnTo>
                                <a:lnTo>
                                  <a:pt x="10" y="60"/>
                                </a:lnTo>
                                <a:lnTo>
                                  <a:pt x="0" y="80"/>
                                </a:lnTo>
                                <a:lnTo>
                                  <a:pt x="0" y="100"/>
                                </a:lnTo>
                                <a:lnTo>
                                  <a:pt x="0" y="120"/>
                                </a:lnTo>
                                <a:lnTo>
                                  <a:pt x="10" y="140"/>
                                </a:lnTo>
                                <a:lnTo>
                                  <a:pt x="25" y="155"/>
                                </a:lnTo>
                                <a:lnTo>
                                  <a:pt x="40" y="170"/>
                                </a:lnTo>
                                <a:lnTo>
                                  <a:pt x="65" y="180"/>
                                </a:lnTo>
                                <a:lnTo>
                                  <a:pt x="90" y="190"/>
                                </a:lnTo>
                                <a:lnTo>
                                  <a:pt x="120" y="195"/>
                                </a:lnTo>
                                <a:lnTo>
                                  <a:pt x="150" y="1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4319"/>
                        <wps:cNvSpPr>
                          <a:spLocks/>
                        </wps:cNvSpPr>
                        <wps:spPr bwMode="auto">
                          <a:xfrm>
                            <a:off x="1893" y="400"/>
                            <a:ext cx="205" cy="165"/>
                          </a:xfrm>
                          <a:custGeom>
                            <a:avLst/>
                            <a:gdLst>
                              <a:gd name="T0" fmla="*/ 105 w 205"/>
                              <a:gd name="T1" fmla="*/ 165 h 165"/>
                              <a:gd name="T2" fmla="*/ 105 w 205"/>
                              <a:gd name="T3" fmla="*/ 165 h 165"/>
                              <a:gd name="T4" fmla="*/ 125 w 205"/>
                              <a:gd name="T5" fmla="*/ 160 h 165"/>
                              <a:gd name="T6" fmla="*/ 145 w 205"/>
                              <a:gd name="T7" fmla="*/ 155 h 165"/>
                              <a:gd name="T8" fmla="*/ 160 w 205"/>
                              <a:gd name="T9" fmla="*/ 145 h 165"/>
                              <a:gd name="T10" fmla="*/ 175 w 205"/>
                              <a:gd name="T11" fmla="*/ 135 h 165"/>
                              <a:gd name="T12" fmla="*/ 190 w 205"/>
                              <a:gd name="T13" fmla="*/ 120 h 165"/>
                              <a:gd name="T14" fmla="*/ 200 w 205"/>
                              <a:gd name="T15" fmla="*/ 100 h 165"/>
                              <a:gd name="T16" fmla="*/ 205 w 205"/>
                              <a:gd name="T17" fmla="*/ 85 h 165"/>
                              <a:gd name="T18" fmla="*/ 205 w 205"/>
                              <a:gd name="T19" fmla="*/ 70 h 165"/>
                              <a:gd name="T20" fmla="*/ 205 w 205"/>
                              <a:gd name="T21" fmla="*/ 70 h 165"/>
                              <a:gd name="T22" fmla="*/ 205 w 205"/>
                              <a:gd name="T23" fmla="*/ 55 h 165"/>
                              <a:gd name="T24" fmla="*/ 200 w 205"/>
                              <a:gd name="T25" fmla="*/ 45 h 165"/>
                              <a:gd name="T26" fmla="*/ 190 w 205"/>
                              <a:gd name="T27" fmla="*/ 30 h 165"/>
                              <a:gd name="T28" fmla="*/ 180 w 205"/>
                              <a:gd name="T29" fmla="*/ 20 h 165"/>
                              <a:gd name="T30" fmla="*/ 145 w 205"/>
                              <a:gd name="T31" fmla="*/ 5 h 165"/>
                              <a:gd name="T32" fmla="*/ 105 w 205"/>
                              <a:gd name="T33" fmla="*/ 0 h 165"/>
                              <a:gd name="T34" fmla="*/ 105 w 205"/>
                              <a:gd name="T35" fmla="*/ 0 h 165"/>
                              <a:gd name="T36" fmla="*/ 60 w 205"/>
                              <a:gd name="T37" fmla="*/ 5 h 165"/>
                              <a:gd name="T38" fmla="*/ 30 w 205"/>
                              <a:gd name="T39" fmla="*/ 20 h 165"/>
                              <a:gd name="T40" fmla="*/ 15 w 205"/>
                              <a:gd name="T41" fmla="*/ 30 h 165"/>
                              <a:gd name="T42" fmla="*/ 5 w 205"/>
                              <a:gd name="T43" fmla="*/ 45 h 165"/>
                              <a:gd name="T44" fmla="*/ 0 w 205"/>
                              <a:gd name="T45" fmla="*/ 55 h 165"/>
                              <a:gd name="T46" fmla="*/ 0 w 205"/>
                              <a:gd name="T47" fmla="*/ 70 h 165"/>
                              <a:gd name="T48" fmla="*/ 0 w 205"/>
                              <a:gd name="T49" fmla="*/ 70 h 165"/>
                              <a:gd name="T50" fmla="*/ 0 w 205"/>
                              <a:gd name="T51" fmla="*/ 85 h 165"/>
                              <a:gd name="T52" fmla="*/ 5 w 205"/>
                              <a:gd name="T53" fmla="*/ 100 h 165"/>
                              <a:gd name="T54" fmla="*/ 15 w 205"/>
                              <a:gd name="T55" fmla="*/ 120 h 165"/>
                              <a:gd name="T56" fmla="*/ 30 w 205"/>
                              <a:gd name="T57" fmla="*/ 135 h 165"/>
                              <a:gd name="T58" fmla="*/ 45 w 205"/>
                              <a:gd name="T59" fmla="*/ 145 h 165"/>
                              <a:gd name="T60" fmla="*/ 60 w 205"/>
                              <a:gd name="T61" fmla="*/ 155 h 165"/>
                              <a:gd name="T62" fmla="*/ 80 w 205"/>
                              <a:gd name="T63" fmla="*/ 160 h 165"/>
                              <a:gd name="T64" fmla="*/ 105 w 205"/>
                              <a:gd name="T65" fmla="*/ 165 h 165"/>
                              <a:gd name="T66" fmla="*/ 105 w 205"/>
                              <a:gd name="T67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05" h="165">
                                <a:moveTo>
                                  <a:pt x="105" y="165"/>
                                </a:moveTo>
                                <a:lnTo>
                                  <a:pt x="105" y="165"/>
                                </a:lnTo>
                                <a:lnTo>
                                  <a:pt x="125" y="160"/>
                                </a:lnTo>
                                <a:lnTo>
                                  <a:pt x="145" y="155"/>
                                </a:lnTo>
                                <a:lnTo>
                                  <a:pt x="160" y="145"/>
                                </a:lnTo>
                                <a:lnTo>
                                  <a:pt x="175" y="135"/>
                                </a:lnTo>
                                <a:lnTo>
                                  <a:pt x="190" y="120"/>
                                </a:lnTo>
                                <a:lnTo>
                                  <a:pt x="200" y="100"/>
                                </a:lnTo>
                                <a:lnTo>
                                  <a:pt x="205" y="85"/>
                                </a:lnTo>
                                <a:lnTo>
                                  <a:pt x="205" y="70"/>
                                </a:lnTo>
                                <a:lnTo>
                                  <a:pt x="205" y="55"/>
                                </a:lnTo>
                                <a:lnTo>
                                  <a:pt x="200" y="45"/>
                                </a:lnTo>
                                <a:lnTo>
                                  <a:pt x="190" y="30"/>
                                </a:lnTo>
                                <a:lnTo>
                                  <a:pt x="180" y="20"/>
                                </a:lnTo>
                                <a:lnTo>
                                  <a:pt x="145" y="5"/>
                                </a:lnTo>
                                <a:lnTo>
                                  <a:pt x="105" y="0"/>
                                </a:lnTo>
                                <a:lnTo>
                                  <a:pt x="60" y="5"/>
                                </a:lnTo>
                                <a:lnTo>
                                  <a:pt x="30" y="20"/>
                                </a:lnTo>
                                <a:lnTo>
                                  <a:pt x="15" y="30"/>
                                </a:lnTo>
                                <a:lnTo>
                                  <a:pt x="5" y="45"/>
                                </a:lnTo>
                                <a:lnTo>
                                  <a:pt x="0" y="55"/>
                                </a:lnTo>
                                <a:lnTo>
                                  <a:pt x="0" y="70"/>
                                </a:lnTo>
                                <a:lnTo>
                                  <a:pt x="0" y="85"/>
                                </a:lnTo>
                                <a:lnTo>
                                  <a:pt x="5" y="100"/>
                                </a:lnTo>
                                <a:lnTo>
                                  <a:pt x="15" y="120"/>
                                </a:lnTo>
                                <a:lnTo>
                                  <a:pt x="30" y="135"/>
                                </a:lnTo>
                                <a:lnTo>
                                  <a:pt x="45" y="145"/>
                                </a:lnTo>
                                <a:lnTo>
                                  <a:pt x="60" y="155"/>
                                </a:lnTo>
                                <a:lnTo>
                                  <a:pt x="80" y="160"/>
                                </a:lnTo>
                                <a:lnTo>
                                  <a:pt x="105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4320"/>
                        <wps:cNvSpPr>
                          <a:spLocks/>
                        </wps:cNvSpPr>
                        <wps:spPr bwMode="auto">
                          <a:xfrm>
                            <a:off x="1923" y="420"/>
                            <a:ext cx="145" cy="145"/>
                          </a:xfrm>
                          <a:custGeom>
                            <a:avLst/>
                            <a:gdLst>
                              <a:gd name="T0" fmla="*/ 75 w 145"/>
                              <a:gd name="T1" fmla="*/ 145 h 145"/>
                              <a:gd name="T2" fmla="*/ 75 w 145"/>
                              <a:gd name="T3" fmla="*/ 145 h 145"/>
                              <a:gd name="T4" fmla="*/ 85 w 145"/>
                              <a:gd name="T5" fmla="*/ 140 h 145"/>
                              <a:gd name="T6" fmla="*/ 100 w 145"/>
                              <a:gd name="T7" fmla="*/ 135 h 145"/>
                              <a:gd name="T8" fmla="*/ 115 w 145"/>
                              <a:gd name="T9" fmla="*/ 120 h 145"/>
                              <a:gd name="T10" fmla="*/ 125 w 145"/>
                              <a:gd name="T11" fmla="*/ 110 h 145"/>
                              <a:gd name="T12" fmla="*/ 140 w 145"/>
                              <a:gd name="T13" fmla="*/ 75 h 145"/>
                              <a:gd name="T14" fmla="*/ 145 w 145"/>
                              <a:gd name="T15" fmla="*/ 50 h 145"/>
                              <a:gd name="T16" fmla="*/ 145 w 145"/>
                              <a:gd name="T17" fmla="*/ 50 h 145"/>
                              <a:gd name="T18" fmla="*/ 145 w 145"/>
                              <a:gd name="T19" fmla="*/ 40 h 145"/>
                              <a:gd name="T20" fmla="*/ 140 w 145"/>
                              <a:gd name="T21" fmla="*/ 30 h 145"/>
                              <a:gd name="T22" fmla="*/ 125 w 145"/>
                              <a:gd name="T23" fmla="*/ 15 h 145"/>
                              <a:gd name="T24" fmla="*/ 100 w 145"/>
                              <a:gd name="T25" fmla="*/ 5 h 145"/>
                              <a:gd name="T26" fmla="*/ 75 w 145"/>
                              <a:gd name="T27" fmla="*/ 0 h 145"/>
                              <a:gd name="T28" fmla="*/ 75 w 145"/>
                              <a:gd name="T29" fmla="*/ 0 h 145"/>
                              <a:gd name="T30" fmla="*/ 45 w 145"/>
                              <a:gd name="T31" fmla="*/ 5 h 145"/>
                              <a:gd name="T32" fmla="*/ 20 w 145"/>
                              <a:gd name="T33" fmla="*/ 15 h 145"/>
                              <a:gd name="T34" fmla="*/ 5 w 145"/>
                              <a:gd name="T35" fmla="*/ 30 h 145"/>
                              <a:gd name="T36" fmla="*/ 0 w 145"/>
                              <a:gd name="T37" fmla="*/ 50 h 145"/>
                              <a:gd name="T38" fmla="*/ 0 w 145"/>
                              <a:gd name="T39" fmla="*/ 50 h 145"/>
                              <a:gd name="T40" fmla="*/ 5 w 145"/>
                              <a:gd name="T41" fmla="*/ 75 h 145"/>
                              <a:gd name="T42" fmla="*/ 20 w 145"/>
                              <a:gd name="T43" fmla="*/ 105 h 145"/>
                              <a:gd name="T44" fmla="*/ 30 w 145"/>
                              <a:gd name="T45" fmla="*/ 120 h 145"/>
                              <a:gd name="T46" fmla="*/ 40 w 145"/>
                              <a:gd name="T47" fmla="*/ 135 h 145"/>
                              <a:gd name="T48" fmla="*/ 55 w 145"/>
                              <a:gd name="T49" fmla="*/ 140 h 145"/>
                              <a:gd name="T50" fmla="*/ 75 w 145"/>
                              <a:gd name="T51" fmla="*/ 145 h 145"/>
                              <a:gd name="T52" fmla="*/ 75 w 145"/>
                              <a:gd name="T53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75" y="145"/>
                                </a:moveTo>
                                <a:lnTo>
                                  <a:pt x="75" y="145"/>
                                </a:lnTo>
                                <a:lnTo>
                                  <a:pt x="85" y="140"/>
                                </a:lnTo>
                                <a:lnTo>
                                  <a:pt x="100" y="135"/>
                                </a:lnTo>
                                <a:lnTo>
                                  <a:pt x="115" y="120"/>
                                </a:lnTo>
                                <a:lnTo>
                                  <a:pt x="125" y="110"/>
                                </a:lnTo>
                                <a:lnTo>
                                  <a:pt x="140" y="75"/>
                                </a:lnTo>
                                <a:lnTo>
                                  <a:pt x="145" y="50"/>
                                </a:lnTo>
                                <a:lnTo>
                                  <a:pt x="145" y="40"/>
                                </a:lnTo>
                                <a:lnTo>
                                  <a:pt x="140" y="30"/>
                                </a:lnTo>
                                <a:lnTo>
                                  <a:pt x="125" y="15"/>
                                </a:lnTo>
                                <a:lnTo>
                                  <a:pt x="100" y="5"/>
                                </a:lnTo>
                                <a:lnTo>
                                  <a:pt x="75" y="0"/>
                                </a:lnTo>
                                <a:lnTo>
                                  <a:pt x="45" y="5"/>
                                </a:lnTo>
                                <a:lnTo>
                                  <a:pt x="20" y="15"/>
                                </a:lnTo>
                                <a:lnTo>
                                  <a:pt x="5" y="30"/>
                                </a:lnTo>
                                <a:lnTo>
                                  <a:pt x="0" y="50"/>
                                </a:lnTo>
                                <a:lnTo>
                                  <a:pt x="5" y="75"/>
                                </a:lnTo>
                                <a:lnTo>
                                  <a:pt x="20" y="105"/>
                                </a:lnTo>
                                <a:lnTo>
                                  <a:pt x="30" y="120"/>
                                </a:lnTo>
                                <a:lnTo>
                                  <a:pt x="40" y="135"/>
                                </a:lnTo>
                                <a:lnTo>
                                  <a:pt x="55" y="140"/>
                                </a:lnTo>
                                <a:lnTo>
                                  <a:pt x="75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4321"/>
                        <wps:cNvSpPr>
                          <a:spLocks/>
                        </wps:cNvSpPr>
                        <wps:spPr bwMode="auto">
                          <a:xfrm>
                            <a:off x="1738" y="565"/>
                            <a:ext cx="509" cy="20"/>
                          </a:xfrm>
                          <a:custGeom>
                            <a:avLst/>
                            <a:gdLst>
                              <a:gd name="T0" fmla="*/ 0 w 509"/>
                              <a:gd name="T1" fmla="*/ 0 h 20"/>
                              <a:gd name="T2" fmla="*/ 0 w 509"/>
                              <a:gd name="T3" fmla="*/ 0 h 20"/>
                              <a:gd name="T4" fmla="*/ 25 w 509"/>
                              <a:gd name="T5" fmla="*/ 10 h 20"/>
                              <a:gd name="T6" fmla="*/ 70 w 509"/>
                              <a:gd name="T7" fmla="*/ 20 h 20"/>
                              <a:gd name="T8" fmla="*/ 105 w 509"/>
                              <a:gd name="T9" fmla="*/ 20 h 20"/>
                              <a:gd name="T10" fmla="*/ 145 w 509"/>
                              <a:gd name="T11" fmla="*/ 20 h 20"/>
                              <a:gd name="T12" fmla="*/ 195 w 509"/>
                              <a:gd name="T13" fmla="*/ 10 h 20"/>
                              <a:gd name="T14" fmla="*/ 255 w 509"/>
                              <a:gd name="T15" fmla="*/ 0 h 20"/>
                              <a:gd name="T16" fmla="*/ 255 w 509"/>
                              <a:gd name="T17" fmla="*/ 0 h 20"/>
                              <a:gd name="T18" fmla="*/ 255 w 509"/>
                              <a:gd name="T19" fmla="*/ 0 h 20"/>
                              <a:gd name="T20" fmla="*/ 320 w 509"/>
                              <a:gd name="T21" fmla="*/ 10 h 20"/>
                              <a:gd name="T22" fmla="*/ 369 w 509"/>
                              <a:gd name="T23" fmla="*/ 15 h 20"/>
                              <a:gd name="T24" fmla="*/ 409 w 509"/>
                              <a:gd name="T25" fmla="*/ 20 h 20"/>
                              <a:gd name="T26" fmla="*/ 444 w 509"/>
                              <a:gd name="T27" fmla="*/ 20 h 20"/>
                              <a:gd name="T28" fmla="*/ 489 w 509"/>
                              <a:gd name="T29" fmla="*/ 10 h 20"/>
                              <a:gd name="T30" fmla="*/ 509 w 509"/>
                              <a:gd name="T3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9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10"/>
                                </a:lnTo>
                                <a:lnTo>
                                  <a:pt x="70" y="20"/>
                                </a:lnTo>
                                <a:lnTo>
                                  <a:pt x="105" y="20"/>
                                </a:lnTo>
                                <a:lnTo>
                                  <a:pt x="145" y="20"/>
                                </a:lnTo>
                                <a:lnTo>
                                  <a:pt x="195" y="10"/>
                                </a:lnTo>
                                <a:lnTo>
                                  <a:pt x="255" y="0"/>
                                </a:lnTo>
                                <a:lnTo>
                                  <a:pt x="320" y="10"/>
                                </a:lnTo>
                                <a:lnTo>
                                  <a:pt x="369" y="15"/>
                                </a:lnTo>
                                <a:lnTo>
                                  <a:pt x="409" y="20"/>
                                </a:lnTo>
                                <a:lnTo>
                                  <a:pt x="444" y="20"/>
                                </a:lnTo>
                                <a:lnTo>
                                  <a:pt x="489" y="10"/>
                                </a:lnTo>
                                <a:lnTo>
                                  <a:pt x="50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4322"/>
                        <wps:cNvSpPr>
                          <a:spLocks/>
                        </wps:cNvSpPr>
                        <wps:spPr bwMode="auto">
                          <a:xfrm>
                            <a:off x="1738" y="565"/>
                            <a:ext cx="509" cy="45"/>
                          </a:xfrm>
                          <a:custGeom>
                            <a:avLst/>
                            <a:gdLst>
                              <a:gd name="T0" fmla="*/ 0 w 509"/>
                              <a:gd name="T1" fmla="*/ 0 h 45"/>
                              <a:gd name="T2" fmla="*/ 0 w 509"/>
                              <a:gd name="T3" fmla="*/ 0 h 45"/>
                              <a:gd name="T4" fmla="*/ 40 w 509"/>
                              <a:gd name="T5" fmla="*/ 15 h 45"/>
                              <a:gd name="T6" fmla="*/ 90 w 509"/>
                              <a:gd name="T7" fmla="*/ 25 h 45"/>
                              <a:gd name="T8" fmla="*/ 155 w 509"/>
                              <a:gd name="T9" fmla="*/ 35 h 45"/>
                              <a:gd name="T10" fmla="*/ 230 w 509"/>
                              <a:gd name="T11" fmla="*/ 45 h 45"/>
                              <a:gd name="T12" fmla="*/ 315 w 509"/>
                              <a:gd name="T13" fmla="*/ 40 h 45"/>
                              <a:gd name="T14" fmla="*/ 365 w 509"/>
                              <a:gd name="T15" fmla="*/ 35 h 45"/>
                              <a:gd name="T16" fmla="*/ 409 w 509"/>
                              <a:gd name="T17" fmla="*/ 30 h 45"/>
                              <a:gd name="T18" fmla="*/ 459 w 509"/>
                              <a:gd name="T19" fmla="*/ 15 h 45"/>
                              <a:gd name="T20" fmla="*/ 509 w 509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09" h="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" y="15"/>
                                </a:lnTo>
                                <a:lnTo>
                                  <a:pt x="90" y="25"/>
                                </a:lnTo>
                                <a:lnTo>
                                  <a:pt x="155" y="35"/>
                                </a:lnTo>
                                <a:lnTo>
                                  <a:pt x="230" y="45"/>
                                </a:lnTo>
                                <a:lnTo>
                                  <a:pt x="315" y="40"/>
                                </a:lnTo>
                                <a:lnTo>
                                  <a:pt x="365" y="35"/>
                                </a:lnTo>
                                <a:lnTo>
                                  <a:pt x="409" y="30"/>
                                </a:lnTo>
                                <a:lnTo>
                                  <a:pt x="459" y="15"/>
                                </a:lnTo>
                                <a:lnTo>
                                  <a:pt x="50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Line 4323"/>
                        <wps:cNvCnPr/>
                        <wps:spPr bwMode="auto">
                          <a:xfrm>
                            <a:off x="1738" y="660"/>
                            <a:ext cx="514" cy="1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4324"/>
                        <wps:cNvCnPr/>
                        <wps:spPr bwMode="auto">
                          <a:xfrm>
                            <a:off x="1738" y="690"/>
                            <a:ext cx="514" cy="1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Freeform 4325"/>
                        <wps:cNvSpPr>
                          <a:spLocks/>
                        </wps:cNvSpPr>
                        <wps:spPr bwMode="auto">
                          <a:xfrm>
                            <a:off x="2727" y="315"/>
                            <a:ext cx="50" cy="250"/>
                          </a:xfrm>
                          <a:custGeom>
                            <a:avLst/>
                            <a:gdLst>
                              <a:gd name="T0" fmla="*/ 40 w 50"/>
                              <a:gd name="T1" fmla="*/ 250 h 250"/>
                              <a:gd name="T2" fmla="*/ 40 w 50"/>
                              <a:gd name="T3" fmla="*/ 250 h 250"/>
                              <a:gd name="T4" fmla="*/ 25 w 50"/>
                              <a:gd name="T5" fmla="*/ 240 h 250"/>
                              <a:gd name="T6" fmla="*/ 15 w 50"/>
                              <a:gd name="T7" fmla="*/ 225 h 250"/>
                              <a:gd name="T8" fmla="*/ 5 w 50"/>
                              <a:gd name="T9" fmla="*/ 200 h 250"/>
                              <a:gd name="T10" fmla="*/ 0 w 50"/>
                              <a:gd name="T11" fmla="*/ 170 h 250"/>
                              <a:gd name="T12" fmla="*/ 5 w 50"/>
                              <a:gd name="T13" fmla="*/ 140 h 250"/>
                              <a:gd name="T14" fmla="*/ 15 w 50"/>
                              <a:gd name="T15" fmla="*/ 115 h 250"/>
                              <a:gd name="T16" fmla="*/ 25 w 50"/>
                              <a:gd name="T17" fmla="*/ 95 h 250"/>
                              <a:gd name="T18" fmla="*/ 45 w 50"/>
                              <a:gd name="T19" fmla="*/ 65 h 250"/>
                              <a:gd name="T20" fmla="*/ 45 w 50"/>
                              <a:gd name="T21" fmla="*/ 65 h 250"/>
                              <a:gd name="T22" fmla="*/ 50 w 50"/>
                              <a:gd name="T23" fmla="*/ 60 h 250"/>
                              <a:gd name="T24" fmla="*/ 45 w 50"/>
                              <a:gd name="T25" fmla="*/ 50 h 250"/>
                              <a:gd name="T26" fmla="*/ 30 w 50"/>
                              <a:gd name="T27" fmla="*/ 35 h 250"/>
                              <a:gd name="T28" fmla="*/ 0 w 50"/>
                              <a:gd name="T29" fmla="*/ 15 h 250"/>
                              <a:gd name="T30" fmla="*/ 45 w 50"/>
                              <a:gd name="T31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40" y="250"/>
                                </a:moveTo>
                                <a:lnTo>
                                  <a:pt x="40" y="250"/>
                                </a:lnTo>
                                <a:lnTo>
                                  <a:pt x="25" y="240"/>
                                </a:lnTo>
                                <a:lnTo>
                                  <a:pt x="15" y="225"/>
                                </a:lnTo>
                                <a:lnTo>
                                  <a:pt x="5" y="200"/>
                                </a:lnTo>
                                <a:lnTo>
                                  <a:pt x="0" y="170"/>
                                </a:lnTo>
                                <a:lnTo>
                                  <a:pt x="5" y="140"/>
                                </a:lnTo>
                                <a:lnTo>
                                  <a:pt x="15" y="115"/>
                                </a:lnTo>
                                <a:lnTo>
                                  <a:pt x="25" y="95"/>
                                </a:lnTo>
                                <a:lnTo>
                                  <a:pt x="45" y="65"/>
                                </a:lnTo>
                                <a:lnTo>
                                  <a:pt x="50" y="60"/>
                                </a:lnTo>
                                <a:lnTo>
                                  <a:pt x="45" y="50"/>
                                </a:lnTo>
                                <a:lnTo>
                                  <a:pt x="30" y="35"/>
                                </a:lnTo>
                                <a:lnTo>
                                  <a:pt x="0" y="15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4326"/>
                        <wps:cNvSpPr>
                          <a:spLocks/>
                        </wps:cNvSpPr>
                        <wps:spPr bwMode="auto">
                          <a:xfrm>
                            <a:off x="2252" y="315"/>
                            <a:ext cx="50" cy="250"/>
                          </a:xfrm>
                          <a:custGeom>
                            <a:avLst/>
                            <a:gdLst>
                              <a:gd name="T0" fmla="*/ 5 w 50"/>
                              <a:gd name="T1" fmla="*/ 250 h 250"/>
                              <a:gd name="T2" fmla="*/ 5 w 50"/>
                              <a:gd name="T3" fmla="*/ 250 h 250"/>
                              <a:gd name="T4" fmla="*/ 25 w 50"/>
                              <a:gd name="T5" fmla="*/ 225 h 250"/>
                              <a:gd name="T6" fmla="*/ 40 w 50"/>
                              <a:gd name="T7" fmla="*/ 200 h 250"/>
                              <a:gd name="T8" fmla="*/ 45 w 50"/>
                              <a:gd name="T9" fmla="*/ 170 h 250"/>
                              <a:gd name="T10" fmla="*/ 40 w 50"/>
                              <a:gd name="T11" fmla="*/ 140 h 250"/>
                              <a:gd name="T12" fmla="*/ 35 w 50"/>
                              <a:gd name="T13" fmla="*/ 115 h 250"/>
                              <a:gd name="T14" fmla="*/ 25 w 50"/>
                              <a:gd name="T15" fmla="*/ 95 h 250"/>
                              <a:gd name="T16" fmla="*/ 5 w 50"/>
                              <a:gd name="T17" fmla="*/ 65 h 250"/>
                              <a:gd name="T18" fmla="*/ 5 w 50"/>
                              <a:gd name="T19" fmla="*/ 65 h 250"/>
                              <a:gd name="T20" fmla="*/ 0 w 50"/>
                              <a:gd name="T21" fmla="*/ 60 h 250"/>
                              <a:gd name="T22" fmla="*/ 5 w 50"/>
                              <a:gd name="T23" fmla="*/ 55 h 250"/>
                              <a:gd name="T24" fmla="*/ 20 w 50"/>
                              <a:gd name="T25" fmla="*/ 35 h 250"/>
                              <a:gd name="T26" fmla="*/ 50 w 50"/>
                              <a:gd name="T27" fmla="*/ 15 h 250"/>
                              <a:gd name="T28" fmla="*/ 0 w 50"/>
                              <a:gd name="T29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5" y="250"/>
                                </a:moveTo>
                                <a:lnTo>
                                  <a:pt x="5" y="250"/>
                                </a:lnTo>
                                <a:lnTo>
                                  <a:pt x="25" y="225"/>
                                </a:lnTo>
                                <a:lnTo>
                                  <a:pt x="40" y="200"/>
                                </a:lnTo>
                                <a:lnTo>
                                  <a:pt x="45" y="170"/>
                                </a:lnTo>
                                <a:lnTo>
                                  <a:pt x="40" y="140"/>
                                </a:lnTo>
                                <a:lnTo>
                                  <a:pt x="35" y="115"/>
                                </a:lnTo>
                                <a:lnTo>
                                  <a:pt x="25" y="95"/>
                                </a:lnTo>
                                <a:lnTo>
                                  <a:pt x="5" y="65"/>
                                </a:lnTo>
                                <a:lnTo>
                                  <a:pt x="0" y="60"/>
                                </a:lnTo>
                                <a:lnTo>
                                  <a:pt x="5" y="55"/>
                                </a:lnTo>
                                <a:lnTo>
                                  <a:pt x="20" y="35"/>
                                </a:lnTo>
                                <a:lnTo>
                                  <a:pt x="50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4327"/>
                        <wps:cNvSpPr>
                          <a:spLocks/>
                        </wps:cNvSpPr>
                        <wps:spPr bwMode="auto">
                          <a:xfrm>
                            <a:off x="2297" y="320"/>
                            <a:ext cx="435" cy="245"/>
                          </a:xfrm>
                          <a:custGeom>
                            <a:avLst/>
                            <a:gdLst>
                              <a:gd name="T0" fmla="*/ 215 w 435"/>
                              <a:gd name="T1" fmla="*/ 245 h 245"/>
                              <a:gd name="T2" fmla="*/ 215 w 435"/>
                              <a:gd name="T3" fmla="*/ 245 h 245"/>
                              <a:gd name="T4" fmla="*/ 300 w 435"/>
                              <a:gd name="T5" fmla="*/ 240 h 245"/>
                              <a:gd name="T6" fmla="*/ 335 w 435"/>
                              <a:gd name="T7" fmla="*/ 235 h 245"/>
                              <a:gd name="T8" fmla="*/ 370 w 435"/>
                              <a:gd name="T9" fmla="*/ 230 h 245"/>
                              <a:gd name="T10" fmla="*/ 395 w 435"/>
                              <a:gd name="T11" fmla="*/ 215 h 245"/>
                              <a:gd name="T12" fmla="*/ 415 w 435"/>
                              <a:gd name="T13" fmla="*/ 200 h 245"/>
                              <a:gd name="T14" fmla="*/ 430 w 435"/>
                              <a:gd name="T15" fmla="*/ 180 h 245"/>
                              <a:gd name="T16" fmla="*/ 435 w 435"/>
                              <a:gd name="T17" fmla="*/ 150 h 245"/>
                              <a:gd name="T18" fmla="*/ 435 w 435"/>
                              <a:gd name="T19" fmla="*/ 150 h 245"/>
                              <a:gd name="T20" fmla="*/ 430 w 435"/>
                              <a:gd name="T21" fmla="*/ 120 h 245"/>
                              <a:gd name="T22" fmla="*/ 420 w 435"/>
                              <a:gd name="T23" fmla="*/ 95 h 245"/>
                              <a:gd name="T24" fmla="*/ 400 w 435"/>
                              <a:gd name="T25" fmla="*/ 70 h 245"/>
                              <a:gd name="T26" fmla="*/ 370 w 435"/>
                              <a:gd name="T27" fmla="*/ 45 h 245"/>
                              <a:gd name="T28" fmla="*/ 340 w 435"/>
                              <a:gd name="T29" fmla="*/ 25 h 245"/>
                              <a:gd name="T30" fmla="*/ 300 w 435"/>
                              <a:gd name="T31" fmla="*/ 15 h 245"/>
                              <a:gd name="T32" fmla="*/ 260 w 435"/>
                              <a:gd name="T33" fmla="*/ 5 h 245"/>
                              <a:gd name="T34" fmla="*/ 215 w 435"/>
                              <a:gd name="T35" fmla="*/ 0 h 245"/>
                              <a:gd name="T36" fmla="*/ 215 w 435"/>
                              <a:gd name="T37" fmla="*/ 0 h 245"/>
                              <a:gd name="T38" fmla="*/ 175 w 435"/>
                              <a:gd name="T39" fmla="*/ 5 h 245"/>
                              <a:gd name="T40" fmla="*/ 130 w 435"/>
                              <a:gd name="T41" fmla="*/ 15 h 245"/>
                              <a:gd name="T42" fmla="*/ 95 w 435"/>
                              <a:gd name="T43" fmla="*/ 25 h 245"/>
                              <a:gd name="T44" fmla="*/ 65 w 435"/>
                              <a:gd name="T45" fmla="*/ 45 h 245"/>
                              <a:gd name="T46" fmla="*/ 35 w 435"/>
                              <a:gd name="T47" fmla="*/ 70 h 245"/>
                              <a:gd name="T48" fmla="*/ 15 w 435"/>
                              <a:gd name="T49" fmla="*/ 95 h 245"/>
                              <a:gd name="T50" fmla="*/ 5 w 435"/>
                              <a:gd name="T51" fmla="*/ 120 h 245"/>
                              <a:gd name="T52" fmla="*/ 0 w 435"/>
                              <a:gd name="T53" fmla="*/ 150 h 245"/>
                              <a:gd name="T54" fmla="*/ 0 w 435"/>
                              <a:gd name="T55" fmla="*/ 150 h 245"/>
                              <a:gd name="T56" fmla="*/ 0 w 435"/>
                              <a:gd name="T57" fmla="*/ 180 h 245"/>
                              <a:gd name="T58" fmla="*/ 15 w 435"/>
                              <a:gd name="T59" fmla="*/ 200 h 245"/>
                              <a:gd name="T60" fmla="*/ 35 w 435"/>
                              <a:gd name="T61" fmla="*/ 215 h 245"/>
                              <a:gd name="T62" fmla="*/ 60 w 435"/>
                              <a:gd name="T63" fmla="*/ 230 h 245"/>
                              <a:gd name="T64" fmla="*/ 95 w 435"/>
                              <a:gd name="T65" fmla="*/ 235 h 245"/>
                              <a:gd name="T66" fmla="*/ 130 w 435"/>
                              <a:gd name="T67" fmla="*/ 240 h 245"/>
                              <a:gd name="T68" fmla="*/ 215 w 435"/>
                              <a:gd name="T69" fmla="*/ 245 h 245"/>
                              <a:gd name="T70" fmla="*/ 215 w 435"/>
                              <a:gd name="T71" fmla="*/ 24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5" h="245">
                                <a:moveTo>
                                  <a:pt x="215" y="245"/>
                                </a:moveTo>
                                <a:lnTo>
                                  <a:pt x="215" y="245"/>
                                </a:lnTo>
                                <a:lnTo>
                                  <a:pt x="300" y="240"/>
                                </a:lnTo>
                                <a:lnTo>
                                  <a:pt x="335" y="235"/>
                                </a:lnTo>
                                <a:lnTo>
                                  <a:pt x="370" y="230"/>
                                </a:lnTo>
                                <a:lnTo>
                                  <a:pt x="395" y="215"/>
                                </a:lnTo>
                                <a:lnTo>
                                  <a:pt x="415" y="200"/>
                                </a:lnTo>
                                <a:lnTo>
                                  <a:pt x="430" y="180"/>
                                </a:lnTo>
                                <a:lnTo>
                                  <a:pt x="435" y="150"/>
                                </a:lnTo>
                                <a:lnTo>
                                  <a:pt x="430" y="120"/>
                                </a:lnTo>
                                <a:lnTo>
                                  <a:pt x="420" y="95"/>
                                </a:lnTo>
                                <a:lnTo>
                                  <a:pt x="400" y="70"/>
                                </a:lnTo>
                                <a:lnTo>
                                  <a:pt x="370" y="45"/>
                                </a:lnTo>
                                <a:lnTo>
                                  <a:pt x="340" y="25"/>
                                </a:lnTo>
                                <a:lnTo>
                                  <a:pt x="300" y="15"/>
                                </a:lnTo>
                                <a:lnTo>
                                  <a:pt x="260" y="5"/>
                                </a:lnTo>
                                <a:lnTo>
                                  <a:pt x="215" y="0"/>
                                </a:lnTo>
                                <a:lnTo>
                                  <a:pt x="175" y="5"/>
                                </a:lnTo>
                                <a:lnTo>
                                  <a:pt x="130" y="15"/>
                                </a:lnTo>
                                <a:lnTo>
                                  <a:pt x="95" y="25"/>
                                </a:lnTo>
                                <a:lnTo>
                                  <a:pt x="65" y="45"/>
                                </a:lnTo>
                                <a:lnTo>
                                  <a:pt x="35" y="70"/>
                                </a:lnTo>
                                <a:lnTo>
                                  <a:pt x="15" y="95"/>
                                </a:lnTo>
                                <a:lnTo>
                                  <a:pt x="5" y="120"/>
                                </a:ln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15" y="200"/>
                                </a:lnTo>
                                <a:lnTo>
                                  <a:pt x="35" y="215"/>
                                </a:lnTo>
                                <a:lnTo>
                                  <a:pt x="60" y="230"/>
                                </a:lnTo>
                                <a:lnTo>
                                  <a:pt x="95" y="235"/>
                                </a:lnTo>
                                <a:lnTo>
                                  <a:pt x="130" y="240"/>
                                </a:lnTo>
                                <a:lnTo>
                                  <a:pt x="215" y="2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4328"/>
                        <wps:cNvSpPr>
                          <a:spLocks/>
                        </wps:cNvSpPr>
                        <wps:spPr bwMode="auto">
                          <a:xfrm>
                            <a:off x="2362" y="370"/>
                            <a:ext cx="300" cy="195"/>
                          </a:xfrm>
                          <a:custGeom>
                            <a:avLst/>
                            <a:gdLst>
                              <a:gd name="T0" fmla="*/ 150 w 300"/>
                              <a:gd name="T1" fmla="*/ 195 h 195"/>
                              <a:gd name="T2" fmla="*/ 150 w 300"/>
                              <a:gd name="T3" fmla="*/ 195 h 195"/>
                              <a:gd name="T4" fmla="*/ 180 w 300"/>
                              <a:gd name="T5" fmla="*/ 195 h 195"/>
                              <a:gd name="T6" fmla="*/ 210 w 300"/>
                              <a:gd name="T7" fmla="*/ 190 h 195"/>
                              <a:gd name="T8" fmla="*/ 235 w 300"/>
                              <a:gd name="T9" fmla="*/ 180 h 195"/>
                              <a:gd name="T10" fmla="*/ 255 w 300"/>
                              <a:gd name="T11" fmla="*/ 170 h 195"/>
                              <a:gd name="T12" fmla="*/ 275 w 300"/>
                              <a:gd name="T13" fmla="*/ 155 h 195"/>
                              <a:gd name="T14" fmla="*/ 290 w 300"/>
                              <a:gd name="T15" fmla="*/ 140 h 195"/>
                              <a:gd name="T16" fmla="*/ 295 w 300"/>
                              <a:gd name="T17" fmla="*/ 120 h 195"/>
                              <a:gd name="T18" fmla="*/ 300 w 300"/>
                              <a:gd name="T19" fmla="*/ 100 h 195"/>
                              <a:gd name="T20" fmla="*/ 300 w 300"/>
                              <a:gd name="T21" fmla="*/ 100 h 195"/>
                              <a:gd name="T22" fmla="*/ 300 w 300"/>
                              <a:gd name="T23" fmla="*/ 80 h 195"/>
                              <a:gd name="T24" fmla="*/ 290 w 300"/>
                              <a:gd name="T25" fmla="*/ 60 h 195"/>
                              <a:gd name="T26" fmla="*/ 275 w 300"/>
                              <a:gd name="T27" fmla="*/ 45 h 195"/>
                              <a:gd name="T28" fmla="*/ 260 w 300"/>
                              <a:gd name="T29" fmla="*/ 30 h 195"/>
                              <a:gd name="T30" fmla="*/ 235 w 300"/>
                              <a:gd name="T31" fmla="*/ 15 h 195"/>
                              <a:gd name="T32" fmla="*/ 210 w 300"/>
                              <a:gd name="T33" fmla="*/ 5 h 195"/>
                              <a:gd name="T34" fmla="*/ 180 w 300"/>
                              <a:gd name="T35" fmla="*/ 0 h 195"/>
                              <a:gd name="T36" fmla="*/ 150 w 300"/>
                              <a:gd name="T37" fmla="*/ 0 h 195"/>
                              <a:gd name="T38" fmla="*/ 150 w 300"/>
                              <a:gd name="T39" fmla="*/ 0 h 195"/>
                              <a:gd name="T40" fmla="*/ 120 w 300"/>
                              <a:gd name="T41" fmla="*/ 0 h 195"/>
                              <a:gd name="T42" fmla="*/ 95 w 300"/>
                              <a:gd name="T43" fmla="*/ 5 h 195"/>
                              <a:gd name="T44" fmla="*/ 70 w 300"/>
                              <a:gd name="T45" fmla="*/ 15 h 195"/>
                              <a:gd name="T46" fmla="*/ 45 w 300"/>
                              <a:gd name="T47" fmla="*/ 30 h 195"/>
                              <a:gd name="T48" fmla="*/ 30 w 300"/>
                              <a:gd name="T49" fmla="*/ 45 h 195"/>
                              <a:gd name="T50" fmla="*/ 15 w 300"/>
                              <a:gd name="T51" fmla="*/ 60 h 195"/>
                              <a:gd name="T52" fmla="*/ 5 w 300"/>
                              <a:gd name="T53" fmla="*/ 80 h 195"/>
                              <a:gd name="T54" fmla="*/ 0 w 300"/>
                              <a:gd name="T55" fmla="*/ 100 h 195"/>
                              <a:gd name="T56" fmla="*/ 0 w 300"/>
                              <a:gd name="T57" fmla="*/ 100 h 195"/>
                              <a:gd name="T58" fmla="*/ 5 w 300"/>
                              <a:gd name="T59" fmla="*/ 120 h 195"/>
                              <a:gd name="T60" fmla="*/ 15 w 300"/>
                              <a:gd name="T61" fmla="*/ 140 h 195"/>
                              <a:gd name="T62" fmla="*/ 25 w 300"/>
                              <a:gd name="T63" fmla="*/ 155 h 195"/>
                              <a:gd name="T64" fmla="*/ 45 w 300"/>
                              <a:gd name="T65" fmla="*/ 170 h 195"/>
                              <a:gd name="T66" fmla="*/ 65 w 300"/>
                              <a:gd name="T67" fmla="*/ 180 h 195"/>
                              <a:gd name="T68" fmla="*/ 95 w 300"/>
                              <a:gd name="T69" fmla="*/ 190 h 195"/>
                              <a:gd name="T70" fmla="*/ 120 w 300"/>
                              <a:gd name="T71" fmla="*/ 195 h 195"/>
                              <a:gd name="T72" fmla="*/ 150 w 300"/>
                              <a:gd name="T73" fmla="*/ 195 h 195"/>
                              <a:gd name="T74" fmla="*/ 150 w 300"/>
                              <a:gd name="T75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00" h="195">
                                <a:moveTo>
                                  <a:pt x="150" y="195"/>
                                </a:moveTo>
                                <a:lnTo>
                                  <a:pt x="150" y="195"/>
                                </a:lnTo>
                                <a:lnTo>
                                  <a:pt x="180" y="195"/>
                                </a:lnTo>
                                <a:lnTo>
                                  <a:pt x="210" y="190"/>
                                </a:lnTo>
                                <a:lnTo>
                                  <a:pt x="235" y="180"/>
                                </a:lnTo>
                                <a:lnTo>
                                  <a:pt x="255" y="170"/>
                                </a:lnTo>
                                <a:lnTo>
                                  <a:pt x="275" y="155"/>
                                </a:lnTo>
                                <a:lnTo>
                                  <a:pt x="290" y="140"/>
                                </a:lnTo>
                                <a:lnTo>
                                  <a:pt x="295" y="120"/>
                                </a:lnTo>
                                <a:lnTo>
                                  <a:pt x="300" y="100"/>
                                </a:lnTo>
                                <a:lnTo>
                                  <a:pt x="300" y="80"/>
                                </a:lnTo>
                                <a:lnTo>
                                  <a:pt x="290" y="60"/>
                                </a:lnTo>
                                <a:lnTo>
                                  <a:pt x="275" y="45"/>
                                </a:lnTo>
                                <a:lnTo>
                                  <a:pt x="260" y="30"/>
                                </a:lnTo>
                                <a:lnTo>
                                  <a:pt x="235" y="15"/>
                                </a:lnTo>
                                <a:lnTo>
                                  <a:pt x="210" y="5"/>
                                </a:lnTo>
                                <a:lnTo>
                                  <a:pt x="180" y="0"/>
                                </a:lnTo>
                                <a:lnTo>
                                  <a:pt x="150" y="0"/>
                                </a:lnTo>
                                <a:lnTo>
                                  <a:pt x="120" y="0"/>
                                </a:lnTo>
                                <a:lnTo>
                                  <a:pt x="95" y="5"/>
                                </a:lnTo>
                                <a:lnTo>
                                  <a:pt x="70" y="15"/>
                                </a:lnTo>
                                <a:lnTo>
                                  <a:pt x="45" y="30"/>
                                </a:lnTo>
                                <a:lnTo>
                                  <a:pt x="30" y="45"/>
                                </a:lnTo>
                                <a:lnTo>
                                  <a:pt x="15" y="60"/>
                                </a:lnTo>
                                <a:lnTo>
                                  <a:pt x="5" y="80"/>
                                </a:lnTo>
                                <a:lnTo>
                                  <a:pt x="0" y="100"/>
                                </a:lnTo>
                                <a:lnTo>
                                  <a:pt x="5" y="120"/>
                                </a:lnTo>
                                <a:lnTo>
                                  <a:pt x="15" y="140"/>
                                </a:lnTo>
                                <a:lnTo>
                                  <a:pt x="25" y="155"/>
                                </a:lnTo>
                                <a:lnTo>
                                  <a:pt x="45" y="170"/>
                                </a:lnTo>
                                <a:lnTo>
                                  <a:pt x="65" y="180"/>
                                </a:lnTo>
                                <a:lnTo>
                                  <a:pt x="95" y="190"/>
                                </a:lnTo>
                                <a:lnTo>
                                  <a:pt x="120" y="195"/>
                                </a:lnTo>
                                <a:lnTo>
                                  <a:pt x="150" y="1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4329"/>
                        <wps:cNvSpPr>
                          <a:spLocks/>
                        </wps:cNvSpPr>
                        <wps:spPr bwMode="auto">
                          <a:xfrm>
                            <a:off x="2407" y="400"/>
                            <a:ext cx="210" cy="165"/>
                          </a:xfrm>
                          <a:custGeom>
                            <a:avLst/>
                            <a:gdLst>
                              <a:gd name="T0" fmla="*/ 105 w 210"/>
                              <a:gd name="T1" fmla="*/ 165 h 165"/>
                              <a:gd name="T2" fmla="*/ 105 w 210"/>
                              <a:gd name="T3" fmla="*/ 165 h 165"/>
                              <a:gd name="T4" fmla="*/ 125 w 210"/>
                              <a:gd name="T5" fmla="*/ 160 h 165"/>
                              <a:gd name="T6" fmla="*/ 145 w 210"/>
                              <a:gd name="T7" fmla="*/ 155 h 165"/>
                              <a:gd name="T8" fmla="*/ 165 w 210"/>
                              <a:gd name="T9" fmla="*/ 145 h 165"/>
                              <a:gd name="T10" fmla="*/ 180 w 210"/>
                              <a:gd name="T11" fmla="*/ 135 h 165"/>
                              <a:gd name="T12" fmla="*/ 190 w 210"/>
                              <a:gd name="T13" fmla="*/ 120 h 165"/>
                              <a:gd name="T14" fmla="*/ 200 w 210"/>
                              <a:gd name="T15" fmla="*/ 100 h 165"/>
                              <a:gd name="T16" fmla="*/ 210 w 210"/>
                              <a:gd name="T17" fmla="*/ 85 h 165"/>
                              <a:gd name="T18" fmla="*/ 210 w 210"/>
                              <a:gd name="T19" fmla="*/ 70 h 165"/>
                              <a:gd name="T20" fmla="*/ 210 w 210"/>
                              <a:gd name="T21" fmla="*/ 70 h 165"/>
                              <a:gd name="T22" fmla="*/ 210 w 210"/>
                              <a:gd name="T23" fmla="*/ 55 h 165"/>
                              <a:gd name="T24" fmla="*/ 205 w 210"/>
                              <a:gd name="T25" fmla="*/ 45 h 165"/>
                              <a:gd name="T26" fmla="*/ 195 w 210"/>
                              <a:gd name="T27" fmla="*/ 30 h 165"/>
                              <a:gd name="T28" fmla="*/ 180 w 210"/>
                              <a:gd name="T29" fmla="*/ 20 h 165"/>
                              <a:gd name="T30" fmla="*/ 150 w 210"/>
                              <a:gd name="T31" fmla="*/ 5 h 165"/>
                              <a:gd name="T32" fmla="*/ 105 w 210"/>
                              <a:gd name="T33" fmla="*/ 0 h 165"/>
                              <a:gd name="T34" fmla="*/ 105 w 210"/>
                              <a:gd name="T35" fmla="*/ 0 h 165"/>
                              <a:gd name="T36" fmla="*/ 65 w 210"/>
                              <a:gd name="T37" fmla="*/ 5 h 165"/>
                              <a:gd name="T38" fmla="*/ 35 w 210"/>
                              <a:gd name="T39" fmla="*/ 20 h 165"/>
                              <a:gd name="T40" fmla="*/ 20 w 210"/>
                              <a:gd name="T41" fmla="*/ 30 h 165"/>
                              <a:gd name="T42" fmla="*/ 10 w 210"/>
                              <a:gd name="T43" fmla="*/ 45 h 165"/>
                              <a:gd name="T44" fmla="*/ 5 w 210"/>
                              <a:gd name="T45" fmla="*/ 55 h 165"/>
                              <a:gd name="T46" fmla="*/ 0 w 210"/>
                              <a:gd name="T47" fmla="*/ 70 h 165"/>
                              <a:gd name="T48" fmla="*/ 0 w 210"/>
                              <a:gd name="T49" fmla="*/ 70 h 165"/>
                              <a:gd name="T50" fmla="*/ 5 w 210"/>
                              <a:gd name="T51" fmla="*/ 85 h 165"/>
                              <a:gd name="T52" fmla="*/ 10 w 210"/>
                              <a:gd name="T53" fmla="*/ 100 h 165"/>
                              <a:gd name="T54" fmla="*/ 20 w 210"/>
                              <a:gd name="T55" fmla="*/ 120 h 165"/>
                              <a:gd name="T56" fmla="*/ 30 w 210"/>
                              <a:gd name="T57" fmla="*/ 135 h 165"/>
                              <a:gd name="T58" fmla="*/ 50 w 210"/>
                              <a:gd name="T59" fmla="*/ 145 h 165"/>
                              <a:gd name="T60" fmla="*/ 65 w 210"/>
                              <a:gd name="T61" fmla="*/ 155 h 165"/>
                              <a:gd name="T62" fmla="*/ 85 w 210"/>
                              <a:gd name="T63" fmla="*/ 160 h 165"/>
                              <a:gd name="T64" fmla="*/ 105 w 210"/>
                              <a:gd name="T65" fmla="*/ 165 h 165"/>
                              <a:gd name="T66" fmla="*/ 105 w 210"/>
                              <a:gd name="T67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0" h="165">
                                <a:moveTo>
                                  <a:pt x="105" y="165"/>
                                </a:moveTo>
                                <a:lnTo>
                                  <a:pt x="105" y="165"/>
                                </a:lnTo>
                                <a:lnTo>
                                  <a:pt x="125" y="160"/>
                                </a:lnTo>
                                <a:lnTo>
                                  <a:pt x="145" y="155"/>
                                </a:lnTo>
                                <a:lnTo>
                                  <a:pt x="165" y="145"/>
                                </a:lnTo>
                                <a:lnTo>
                                  <a:pt x="180" y="135"/>
                                </a:lnTo>
                                <a:lnTo>
                                  <a:pt x="190" y="120"/>
                                </a:lnTo>
                                <a:lnTo>
                                  <a:pt x="200" y="100"/>
                                </a:lnTo>
                                <a:lnTo>
                                  <a:pt x="210" y="85"/>
                                </a:lnTo>
                                <a:lnTo>
                                  <a:pt x="210" y="70"/>
                                </a:lnTo>
                                <a:lnTo>
                                  <a:pt x="210" y="55"/>
                                </a:lnTo>
                                <a:lnTo>
                                  <a:pt x="205" y="45"/>
                                </a:lnTo>
                                <a:lnTo>
                                  <a:pt x="195" y="30"/>
                                </a:lnTo>
                                <a:lnTo>
                                  <a:pt x="180" y="20"/>
                                </a:lnTo>
                                <a:lnTo>
                                  <a:pt x="150" y="5"/>
                                </a:lnTo>
                                <a:lnTo>
                                  <a:pt x="105" y="0"/>
                                </a:lnTo>
                                <a:lnTo>
                                  <a:pt x="65" y="5"/>
                                </a:lnTo>
                                <a:lnTo>
                                  <a:pt x="35" y="20"/>
                                </a:lnTo>
                                <a:lnTo>
                                  <a:pt x="20" y="30"/>
                                </a:lnTo>
                                <a:lnTo>
                                  <a:pt x="10" y="45"/>
                                </a:lnTo>
                                <a:lnTo>
                                  <a:pt x="5" y="55"/>
                                </a:lnTo>
                                <a:lnTo>
                                  <a:pt x="0" y="70"/>
                                </a:lnTo>
                                <a:lnTo>
                                  <a:pt x="5" y="85"/>
                                </a:lnTo>
                                <a:lnTo>
                                  <a:pt x="10" y="100"/>
                                </a:lnTo>
                                <a:lnTo>
                                  <a:pt x="20" y="120"/>
                                </a:lnTo>
                                <a:lnTo>
                                  <a:pt x="30" y="135"/>
                                </a:lnTo>
                                <a:lnTo>
                                  <a:pt x="50" y="145"/>
                                </a:lnTo>
                                <a:lnTo>
                                  <a:pt x="65" y="155"/>
                                </a:lnTo>
                                <a:lnTo>
                                  <a:pt x="85" y="160"/>
                                </a:lnTo>
                                <a:lnTo>
                                  <a:pt x="105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4330"/>
                        <wps:cNvSpPr>
                          <a:spLocks/>
                        </wps:cNvSpPr>
                        <wps:spPr bwMode="auto">
                          <a:xfrm>
                            <a:off x="2442" y="420"/>
                            <a:ext cx="145" cy="145"/>
                          </a:xfrm>
                          <a:custGeom>
                            <a:avLst/>
                            <a:gdLst>
                              <a:gd name="T0" fmla="*/ 70 w 145"/>
                              <a:gd name="T1" fmla="*/ 145 h 145"/>
                              <a:gd name="T2" fmla="*/ 70 w 145"/>
                              <a:gd name="T3" fmla="*/ 145 h 145"/>
                              <a:gd name="T4" fmla="*/ 85 w 145"/>
                              <a:gd name="T5" fmla="*/ 140 h 145"/>
                              <a:gd name="T6" fmla="*/ 100 w 145"/>
                              <a:gd name="T7" fmla="*/ 135 h 145"/>
                              <a:gd name="T8" fmla="*/ 110 w 145"/>
                              <a:gd name="T9" fmla="*/ 120 h 145"/>
                              <a:gd name="T10" fmla="*/ 125 w 145"/>
                              <a:gd name="T11" fmla="*/ 110 h 145"/>
                              <a:gd name="T12" fmla="*/ 140 w 145"/>
                              <a:gd name="T13" fmla="*/ 75 h 145"/>
                              <a:gd name="T14" fmla="*/ 145 w 145"/>
                              <a:gd name="T15" fmla="*/ 50 h 145"/>
                              <a:gd name="T16" fmla="*/ 145 w 145"/>
                              <a:gd name="T17" fmla="*/ 50 h 145"/>
                              <a:gd name="T18" fmla="*/ 145 w 145"/>
                              <a:gd name="T19" fmla="*/ 40 h 145"/>
                              <a:gd name="T20" fmla="*/ 140 w 145"/>
                              <a:gd name="T21" fmla="*/ 30 h 145"/>
                              <a:gd name="T22" fmla="*/ 125 w 145"/>
                              <a:gd name="T23" fmla="*/ 15 h 145"/>
                              <a:gd name="T24" fmla="*/ 100 w 145"/>
                              <a:gd name="T25" fmla="*/ 5 h 145"/>
                              <a:gd name="T26" fmla="*/ 70 w 145"/>
                              <a:gd name="T27" fmla="*/ 0 h 145"/>
                              <a:gd name="T28" fmla="*/ 70 w 145"/>
                              <a:gd name="T29" fmla="*/ 0 h 145"/>
                              <a:gd name="T30" fmla="*/ 45 w 145"/>
                              <a:gd name="T31" fmla="*/ 5 h 145"/>
                              <a:gd name="T32" fmla="*/ 20 w 145"/>
                              <a:gd name="T33" fmla="*/ 15 h 145"/>
                              <a:gd name="T34" fmla="*/ 5 w 145"/>
                              <a:gd name="T35" fmla="*/ 30 h 145"/>
                              <a:gd name="T36" fmla="*/ 0 w 145"/>
                              <a:gd name="T37" fmla="*/ 50 h 145"/>
                              <a:gd name="T38" fmla="*/ 0 w 145"/>
                              <a:gd name="T39" fmla="*/ 50 h 145"/>
                              <a:gd name="T40" fmla="*/ 5 w 145"/>
                              <a:gd name="T41" fmla="*/ 75 h 145"/>
                              <a:gd name="T42" fmla="*/ 15 w 145"/>
                              <a:gd name="T43" fmla="*/ 105 h 145"/>
                              <a:gd name="T44" fmla="*/ 30 w 145"/>
                              <a:gd name="T45" fmla="*/ 120 h 145"/>
                              <a:gd name="T46" fmla="*/ 40 w 145"/>
                              <a:gd name="T47" fmla="*/ 135 h 145"/>
                              <a:gd name="T48" fmla="*/ 55 w 145"/>
                              <a:gd name="T49" fmla="*/ 140 h 145"/>
                              <a:gd name="T50" fmla="*/ 70 w 145"/>
                              <a:gd name="T51" fmla="*/ 145 h 145"/>
                              <a:gd name="T52" fmla="*/ 70 w 145"/>
                              <a:gd name="T53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70" y="145"/>
                                </a:moveTo>
                                <a:lnTo>
                                  <a:pt x="70" y="145"/>
                                </a:lnTo>
                                <a:lnTo>
                                  <a:pt x="85" y="140"/>
                                </a:lnTo>
                                <a:lnTo>
                                  <a:pt x="100" y="135"/>
                                </a:lnTo>
                                <a:lnTo>
                                  <a:pt x="110" y="120"/>
                                </a:lnTo>
                                <a:lnTo>
                                  <a:pt x="125" y="110"/>
                                </a:lnTo>
                                <a:lnTo>
                                  <a:pt x="140" y="75"/>
                                </a:lnTo>
                                <a:lnTo>
                                  <a:pt x="145" y="50"/>
                                </a:lnTo>
                                <a:lnTo>
                                  <a:pt x="145" y="40"/>
                                </a:lnTo>
                                <a:lnTo>
                                  <a:pt x="140" y="30"/>
                                </a:lnTo>
                                <a:lnTo>
                                  <a:pt x="125" y="15"/>
                                </a:lnTo>
                                <a:lnTo>
                                  <a:pt x="100" y="5"/>
                                </a:lnTo>
                                <a:lnTo>
                                  <a:pt x="70" y="0"/>
                                </a:lnTo>
                                <a:lnTo>
                                  <a:pt x="45" y="5"/>
                                </a:lnTo>
                                <a:lnTo>
                                  <a:pt x="20" y="15"/>
                                </a:lnTo>
                                <a:lnTo>
                                  <a:pt x="5" y="30"/>
                                </a:lnTo>
                                <a:lnTo>
                                  <a:pt x="0" y="50"/>
                                </a:lnTo>
                                <a:lnTo>
                                  <a:pt x="5" y="75"/>
                                </a:lnTo>
                                <a:lnTo>
                                  <a:pt x="15" y="105"/>
                                </a:lnTo>
                                <a:lnTo>
                                  <a:pt x="30" y="120"/>
                                </a:lnTo>
                                <a:lnTo>
                                  <a:pt x="40" y="135"/>
                                </a:lnTo>
                                <a:lnTo>
                                  <a:pt x="55" y="140"/>
                                </a:lnTo>
                                <a:lnTo>
                                  <a:pt x="70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4331"/>
                        <wps:cNvSpPr>
                          <a:spLocks/>
                        </wps:cNvSpPr>
                        <wps:spPr bwMode="auto">
                          <a:xfrm>
                            <a:off x="2257" y="565"/>
                            <a:ext cx="510" cy="20"/>
                          </a:xfrm>
                          <a:custGeom>
                            <a:avLst/>
                            <a:gdLst>
                              <a:gd name="T0" fmla="*/ 0 w 510"/>
                              <a:gd name="T1" fmla="*/ 0 h 20"/>
                              <a:gd name="T2" fmla="*/ 0 w 510"/>
                              <a:gd name="T3" fmla="*/ 0 h 20"/>
                              <a:gd name="T4" fmla="*/ 20 w 510"/>
                              <a:gd name="T5" fmla="*/ 10 h 20"/>
                              <a:gd name="T6" fmla="*/ 70 w 510"/>
                              <a:gd name="T7" fmla="*/ 20 h 20"/>
                              <a:gd name="T8" fmla="*/ 100 w 510"/>
                              <a:gd name="T9" fmla="*/ 20 h 20"/>
                              <a:gd name="T10" fmla="*/ 145 w 510"/>
                              <a:gd name="T11" fmla="*/ 20 h 20"/>
                              <a:gd name="T12" fmla="*/ 195 w 510"/>
                              <a:gd name="T13" fmla="*/ 10 h 20"/>
                              <a:gd name="T14" fmla="*/ 255 w 510"/>
                              <a:gd name="T15" fmla="*/ 0 h 20"/>
                              <a:gd name="T16" fmla="*/ 255 w 510"/>
                              <a:gd name="T17" fmla="*/ 0 h 20"/>
                              <a:gd name="T18" fmla="*/ 255 w 510"/>
                              <a:gd name="T19" fmla="*/ 0 h 20"/>
                              <a:gd name="T20" fmla="*/ 315 w 510"/>
                              <a:gd name="T21" fmla="*/ 10 h 20"/>
                              <a:gd name="T22" fmla="*/ 365 w 510"/>
                              <a:gd name="T23" fmla="*/ 15 h 20"/>
                              <a:gd name="T24" fmla="*/ 410 w 510"/>
                              <a:gd name="T25" fmla="*/ 20 h 20"/>
                              <a:gd name="T26" fmla="*/ 440 w 510"/>
                              <a:gd name="T27" fmla="*/ 20 h 20"/>
                              <a:gd name="T28" fmla="*/ 485 w 510"/>
                              <a:gd name="T29" fmla="*/ 10 h 20"/>
                              <a:gd name="T30" fmla="*/ 510 w 510"/>
                              <a:gd name="T3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1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10"/>
                                </a:lnTo>
                                <a:lnTo>
                                  <a:pt x="70" y="20"/>
                                </a:lnTo>
                                <a:lnTo>
                                  <a:pt x="100" y="20"/>
                                </a:lnTo>
                                <a:lnTo>
                                  <a:pt x="145" y="20"/>
                                </a:lnTo>
                                <a:lnTo>
                                  <a:pt x="195" y="10"/>
                                </a:lnTo>
                                <a:lnTo>
                                  <a:pt x="255" y="0"/>
                                </a:lnTo>
                                <a:lnTo>
                                  <a:pt x="315" y="10"/>
                                </a:lnTo>
                                <a:lnTo>
                                  <a:pt x="365" y="15"/>
                                </a:lnTo>
                                <a:lnTo>
                                  <a:pt x="410" y="20"/>
                                </a:lnTo>
                                <a:lnTo>
                                  <a:pt x="440" y="20"/>
                                </a:lnTo>
                                <a:lnTo>
                                  <a:pt x="485" y="10"/>
                                </a:lnTo>
                                <a:lnTo>
                                  <a:pt x="51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4332"/>
                        <wps:cNvSpPr>
                          <a:spLocks/>
                        </wps:cNvSpPr>
                        <wps:spPr bwMode="auto">
                          <a:xfrm>
                            <a:off x="2257" y="565"/>
                            <a:ext cx="510" cy="45"/>
                          </a:xfrm>
                          <a:custGeom>
                            <a:avLst/>
                            <a:gdLst>
                              <a:gd name="T0" fmla="*/ 0 w 510"/>
                              <a:gd name="T1" fmla="*/ 0 h 45"/>
                              <a:gd name="T2" fmla="*/ 0 w 510"/>
                              <a:gd name="T3" fmla="*/ 0 h 45"/>
                              <a:gd name="T4" fmla="*/ 40 w 510"/>
                              <a:gd name="T5" fmla="*/ 15 h 45"/>
                              <a:gd name="T6" fmla="*/ 90 w 510"/>
                              <a:gd name="T7" fmla="*/ 25 h 45"/>
                              <a:gd name="T8" fmla="*/ 150 w 510"/>
                              <a:gd name="T9" fmla="*/ 35 h 45"/>
                              <a:gd name="T10" fmla="*/ 230 w 510"/>
                              <a:gd name="T11" fmla="*/ 45 h 45"/>
                              <a:gd name="T12" fmla="*/ 315 w 510"/>
                              <a:gd name="T13" fmla="*/ 40 h 45"/>
                              <a:gd name="T14" fmla="*/ 360 w 510"/>
                              <a:gd name="T15" fmla="*/ 35 h 45"/>
                              <a:gd name="T16" fmla="*/ 410 w 510"/>
                              <a:gd name="T17" fmla="*/ 30 h 45"/>
                              <a:gd name="T18" fmla="*/ 460 w 510"/>
                              <a:gd name="T19" fmla="*/ 15 h 45"/>
                              <a:gd name="T20" fmla="*/ 510 w 510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0" h="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" y="15"/>
                                </a:lnTo>
                                <a:lnTo>
                                  <a:pt x="90" y="25"/>
                                </a:lnTo>
                                <a:lnTo>
                                  <a:pt x="150" y="35"/>
                                </a:lnTo>
                                <a:lnTo>
                                  <a:pt x="230" y="45"/>
                                </a:lnTo>
                                <a:lnTo>
                                  <a:pt x="315" y="40"/>
                                </a:lnTo>
                                <a:lnTo>
                                  <a:pt x="360" y="35"/>
                                </a:lnTo>
                                <a:lnTo>
                                  <a:pt x="410" y="30"/>
                                </a:lnTo>
                                <a:lnTo>
                                  <a:pt x="460" y="15"/>
                                </a:lnTo>
                                <a:lnTo>
                                  <a:pt x="51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Line 4333"/>
                        <wps:cNvCnPr/>
                        <wps:spPr bwMode="auto">
                          <a:xfrm>
                            <a:off x="2257" y="660"/>
                            <a:ext cx="515" cy="1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4334"/>
                        <wps:cNvCnPr/>
                        <wps:spPr bwMode="auto">
                          <a:xfrm>
                            <a:off x="2257" y="690"/>
                            <a:ext cx="515" cy="1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Freeform 4335"/>
                        <wps:cNvSpPr>
                          <a:spLocks/>
                        </wps:cNvSpPr>
                        <wps:spPr bwMode="auto">
                          <a:xfrm>
                            <a:off x="3246" y="315"/>
                            <a:ext cx="50" cy="250"/>
                          </a:xfrm>
                          <a:custGeom>
                            <a:avLst/>
                            <a:gdLst>
                              <a:gd name="T0" fmla="*/ 40 w 50"/>
                              <a:gd name="T1" fmla="*/ 250 h 250"/>
                              <a:gd name="T2" fmla="*/ 40 w 50"/>
                              <a:gd name="T3" fmla="*/ 250 h 250"/>
                              <a:gd name="T4" fmla="*/ 25 w 50"/>
                              <a:gd name="T5" fmla="*/ 240 h 250"/>
                              <a:gd name="T6" fmla="*/ 15 w 50"/>
                              <a:gd name="T7" fmla="*/ 225 h 250"/>
                              <a:gd name="T8" fmla="*/ 5 w 50"/>
                              <a:gd name="T9" fmla="*/ 200 h 250"/>
                              <a:gd name="T10" fmla="*/ 0 w 50"/>
                              <a:gd name="T11" fmla="*/ 170 h 250"/>
                              <a:gd name="T12" fmla="*/ 5 w 50"/>
                              <a:gd name="T13" fmla="*/ 140 h 250"/>
                              <a:gd name="T14" fmla="*/ 15 w 50"/>
                              <a:gd name="T15" fmla="*/ 115 h 250"/>
                              <a:gd name="T16" fmla="*/ 25 w 50"/>
                              <a:gd name="T17" fmla="*/ 95 h 250"/>
                              <a:gd name="T18" fmla="*/ 45 w 50"/>
                              <a:gd name="T19" fmla="*/ 65 h 250"/>
                              <a:gd name="T20" fmla="*/ 45 w 50"/>
                              <a:gd name="T21" fmla="*/ 65 h 250"/>
                              <a:gd name="T22" fmla="*/ 50 w 50"/>
                              <a:gd name="T23" fmla="*/ 60 h 250"/>
                              <a:gd name="T24" fmla="*/ 45 w 50"/>
                              <a:gd name="T25" fmla="*/ 50 h 250"/>
                              <a:gd name="T26" fmla="*/ 30 w 50"/>
                              <a:gd name="T27" fmla="*/ 35 h 250"/>
                              <a:gd name="T28" fmla="*/ 0 w 50"/>
                              <a:gd name="T29" fmla="*/ 15 h 250"/>
                              <a:gd name="T30" fmla="*/ 45 w 50"/>
                              <a:gd name="T31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40" y="250"/>
                                </a:moveTo>
                                <a:lnTo>
                                  <a:pt x="40" y="250"/>
                                </a:lnTo>
                                <a:lnTo>
                                  <a:pt x="25" y="240"/>
                                </a:lnTo>
                                <a:lnTo>
                                  <a:pt x="15" y="225"/>
                                </a:lnTo>
                                <a:lnTo>
                                  <a:pt x="5" y="200"/>
                                </a:lnTo>
                                <a:lnTo>
                                  <a:pt x="0" y="170"/>
                                </a:lnTo>
                                <a:lnTo>
                                  <a:pt x="5" y="140"/>
                                </a:lnTo>
                                <a:lnTo>
                                  <a:pt x="15" y="115"/>
                                </a:lnTo>
                                <a:lnTo>
                                  <a:pt x="25" y="95"/>
                                </a:lnTo>
                                <a:lnTo>
                                  <a:pt x="45" y="65"/>
                                </a:lnTo>
                                <a:lnTo>
                                  <a:pt x="50" y="60"/>
                                </a:lnTo>
                                <a:lnTo>
                                  <a:pt x="45" y="50"/>
                                </a:lnTo>
                                <a:lnTo>
                                  <a:pt x="30" y="35"/>
                                </a:lnTo>
                                <a:lnTo>
                                  <a:pt x="0" y="15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4336"/>
                        <wps:cNvSpPr>
                          <a:spLocks/>
                        </wps:cNvSpPr>
                        <wps:spPr bwMode="auto">
                          <a:xfrm>
                            <a:off x="2772" y="315"/>
                            <a:ext cx="50" cy="250"/>
                          </a:xfrm>
                          <a:custGeom>
                            <a:avLst/>
                            <a:gdLst>
                              <a:gd name="T0" fmla="*/ 0 w 50"/>
                              <a:gd name="T1" fmla="*/ 250 h 250"/>
                              <a:gd name="T2" fmla="*/ 0 w 50"/>
                              <a:gd name="T3" fmla="*/ 250 h 250"/>
                              <a:gd name="T4" fmla="*/ 25 w 50"/>
                              <a:gd name="T5" fmla="*/ 225 h 250"/>
                              <a:gd name="T6" fmla="*/ 40 w 50"/>
                              <a:gd name="T7" fmla="*/ 200 h 250"/>
                              <a:gd name="T8" fmla="*/ 40 w 50"/>
                              <a:gd name="T9" fmla="*/ 170 h 250"/>
                              <a:gd name="T10" fmla="*/ 40 w 50"/>
                              <a:gd name="T11" fmla="*/ 140 h 250"/>
                              <a:gd name="T12" fmla="*/ 30 w 50"/>
                              <a:gd name="T13" fmla="*/ 115 h 250"/>
                              <a:gd name="T14" fmla="*/ 20 w 50"/>
                              <a:gd name="T15" fmla="*/ 95 h 250"/>
                              <a:gd name="T16" fmla="*/ 5 w 50"/>
                              <a:gd name="T17" fmla="*/ 65 h 250"/>
                              <a:gd name="T18" fmla="*/ 5 w 50"/>
                              <a:gd name="T19" fmla="*/ 65 h 250"/>
                              <a:gd name="T20" fmla="*/ 0 w 50"/>
                              <a:gd name="T21" fmla="*/ 60 h 250"/>
                              <a:gd name="T22" fmla="*/ 0 w 50"/>
                              <a:gd name="T23" fmla="*/ 55 h 250"/>
                              <a:gd name="T24" fmla="*/ 20 w 50"/>
                              <a:gd name="T25" fmla="*/ 35 h 250"/>
                              <a:gd name="T26" fmla="*/ 50 w 50"/>
                              <a:gd name="T27" fmla="*/ 15 h 250"/>
                              <a:gd name="T28" fmla="*/ 0 w 50"/>
                              <a:gd name="T29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0" y="250"/>
                                </a:moveTo>
                                <a:lnTo>
                                  <a:pt x="0" y="250"/>
                                </a:lnTo>
                                <a:lnTo>
                                  <a:pt x="25" y="225"/>
                                </a:lnTo>
                                <a:lnTo>
                                  <a:pt x="40" y="200"/>
                                </a:lnTo>
                                <a:lnTo>
                                  <a:pt x="40" y="170"/>
                                </a:lnTo>
                                <a:lnTo>
                                  <a:pt x="40" y="140"/>
                                </a:lnTo>
                                <a:lnTo>
                                  <a:pt x="30" y="115"/>
                                </a:lnTo>
                                <a:lnTo>
                                  <a:pt x="20" y="95"/>
                                </a:lnTo>
                                <a:lnTo>
                                  <a:pt x="5" y="65"/>
                                </a:lnTo>
                                <a:lnTo>
                                  <a:pt x="0" y="60"/>
                                </a:lnTo>
                                <a:lnTo>
                                  <a:pt x="0" y="55"/>
                                </a:lnTo>
                                <a:lnTo>
                                  <a:pt x="20" y="35"/>
                                </a:lnTo>
                                <a:lnTo>
                                  <a:pt x="50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4337"/>
                        <wps:cNvSpPr>
                          <a:spLocks/>
                        </wps:cNvSpPr>
                        <wps:spPr bwMode="auto">
                          <a:xfrm>
                            <a:off x="2812" y="320"/>
                            <a:ext cx="439" cy="245"/>
                          </a:xfrm>
                          <a:custGeom>
                            <a:avLst/>
                            <a:gdLst>
                              <a:gd name="T0" fmla="*/ 219 w 439"/>
                              <a:gd name="T1" fmla="*/ 245 h 245"/>
                              <a:gd name="T2" fmla="*/ 219 w 439"/>
                              <a:gd name="T3" fmla="*/ 245 h 245"/>
                              <a:gd name="T4" fmla="*/ 304 w 439"/>
                              <a:gd name="T5" fmla="*/ 240 h 245"/>
                              <a:gd name="T6" fmla="*/ 339 w 439"/>
                              <a:gd name="T7" fmla="*/ 235 h 245"/>
                              <a:gd name="T8" fmla="*/ 369 w 439"/>
                              <a:gd name="T9" fmla="*/ 230 h 245"/>
                              <a:gd name="T10" fmla="*/ 399 w 439"/>
                              <a:gd name="T11" fmla="*/ 215 h 245"/>
                              <a:gd name="T12" fmla="*/ 419 w 439"/>
                              <a:gd name="T13" fmla="*/ 200 h 245"/>
                              <a:gd name="T14" fmla="*/ 429 w 439"/>
                              <a:gd name="T15" fmla="*/ 180 h 245"/>
                              <a:gd name="T16" fmla="*/ 439 w 439"/>
                              <a:gd name="T17" fmla="*/ 150 h 245"/>
                              <a:gd name="T18" fmla="*/ 439 w 439"/>
                              <a:gd name="T19" fmla="*/ 150 h 245"/>
                              <a:gd name="T20" fmla="*/ 434 w 439"/>
                              <a:gd name="T21" fmla="*/ 120 h 245"/>
                              <a:gd name="T22" fmla="*/ 424 w 439"/>
                              <a:gd name="T23" fmla="*/ 95 h 245"/>
                              <a:gd name="T24" fmla="*/ 404 w 439"/>
                              <a:gd name="T25" fmla="*/ 70 h 245"/>
                              <a:gd name="T26" fmla="*/ 374 w 439"/>
                              <a:gd name="T27" fmla="*/ 45 h 245"/>
                              <a:gd name="T28" fmla="*/ 344 w 439"/>
                              <a:gd name="T29" fmla="*/ 25 h 245"/>
                              <a:gd name="T30" fmla="*/ 304 w 439"/>
                              <a:gd name="T31" fmla="*/ 15 h 245"/>
                              <a:gd name="T32" fmla="*/ 264 w 439"/>
                              <a:gd name="T33" fmla="*/ 5 h 245"/>
                              <a:gd name="T34" fmla="*/ 219 w 439"/>
                              <a:gd name="T35" fmla="*/ 0 h 245"/>
                              <a:gd name="T36" fmla="*/ 219 w 439"/>
                              <a:gd name="T37" fmla="*/ 0 h 245"/>
                              <a:gd name="T38" fmla="*/ 174 w 439"/>
                              <a:gd name="T39" fmla="*/ 5 h 245"/>
                              <a:gd name="T40" fmla="*/ 134 w 439"/>
                              <a:gd name="T41" fmla="*/ 15 h 245"/>
                              <a:gd name="T42" fmla="*/ 100 w 439"/>
                              <a:gd name="T43" fmla="*/ 25 h 245"/>
                              <a:gd name="T44" fmla="*/ 65 w 439"/>
                              <a:gd name="T45" fmla="*/ 45 h 245"/>
                              <a:gd name="T46" fmla="*/ 40 w 439"/>
                              <a:gd name="T47" fmla="*/ 70 h 245"/>
                              <a:gd name="T48" fmla="*/ 20 w 439"/>
                              <a:gd name="T49" fmla="*/ 95 h 245"/>
                              <a:gd name="T50" fmla="*/ 5 w 439"/>
                              <a:gd name="T51" fmla="*/ 120 h 245"/>
                              <a:gd name="T52" fmla="*/ 0 w 439"/>
                              <a:gd name="T53" fmla="*/ 150 h 245"/>
                              <a:gd name="T54" fmla="*/ 0 w 439"/>
                              <a:gd name="T55" fmla="*/ 150 h 245"/>
                              <a:gd name="T56" fmla="*/ 5 w 439"/>
                              <a:gd name="T57" fmla="*/ 180 h 245"/>
                              <a:gd name="T58" fmla="*/ 20 w 439"/>
                              <a:gd name="T59" fmla="*/ 200 h 245"/>
                              <a:gd name="T60" fmla="*/ 40 w 439"/>
                              <a:gd name="T61" fmla="*/ 215 h 245"/>
                              <a:gd name="T62" fmla="*/ 65 w 439"/>
                              <a:gd name="T63" fmla="*/ 230 h 245"/>
                              <a:gd name="T64" fmla="*/ 100 w 439"/>
                              <a:gd name="T65" fmla="*/ 235 h 245"/>
                              <a:gd name="T66" fmla="*/ 134 w 439"/>
                              <a:gd name="T67" fmla="*/ 240 h 245"/>
                              <a:gd name="T68" fmla="*/ 219 w 439"/>
                              <a:gd name="T69" fmla="*/ 245 h 245"/>
                              <a:gd name="T70" fmla="*/ 219 w 439"/>
                              <a:gd name="T71" fmla="*/ 24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9" h="245">
                                <a:moveTo>
                                  <a:pt x="219" y="245"/>
                                </a:moveTo>
                                <a:lnTo>
                                  <a:pt x="219" y="245"/>
                                </a:lnTo>
                                <a:lnTo>
                                  <a:pt x="304" y="240"/>
                                </a:lnTo>
                                <a:lnTo>
                                  <a:pt x="339" y="235"/>
                                </a:lnTo>
                                <a:lnTo>
                                  <a:pt x="369" y="230"/>
                                </a:lnTo>
                                <a:lnTo>
                                  <a:pt x="399" y="215"/>
                                </a:lnTo>
                                <a:lnTo>
                                  <a:pt x="419" y="200"/>
                                </a:lnTo>
                                <a:lnTo>
                                  <a:pt x="429" y="180"/>
                                </a:lnTo>
                                <a:lnTo>
                                  <a:pt x="439" y="150"/>
                                </a:lnTo>
                                <a:lnTo>
                                  <a:pt x="434" y="120"/>
                                </a:lnTo>
                                <a:lnTo>
                                  <a:pt x="424" y="95"/>
                                </a:lnTo>
                                <a:lnTo>
                                  <a:pt x="404" y="70"/>
                                </a:lnTo>
                                <a:lnTo>
                                  <a:pt x="374" y="45"/>
                                </a:lnTo>
                                <a:lnTo>
                                  <a:pt x="344" y="25"/>
                                </a:lnTo>
                                <a:lnTo>
                                  <a:pt x="304" y="15"/>
                                </a:lnTo>
                                <a:lnTo>
                                  <a:pt x="264" y="5"/>
                                </a:lnTo>
                                <a:lnTo>
                                  <a:pt x="219" y="0"/>
                                </a:lnTo>
                                <a:lnTo>
                                  <a:pt x="174" y="5"/>
                                </a:lnTo>
                                <a:lnTo>
                                  <a:pt x="134" y="15"/>
                                </a:lnTo>
                                <a:lnTo>
                                  <a:pt x="100" y="25"/>
                                </a:lnTo>
                                <a:lnTo>
                                  <a:pt x="65" y="45"/>
                                </a:lnTo>
                                <a:lnTo>
                                  <a:pt x="40" y="70"/>
                                </a:lnTo>
                                <a:lnTo>
                                  <a:pt x="20" y="95"/>
                                </a:lnTo>
                                <a:lnTo>
                                  <a:pt x="5" y="120"/>
                                </a:lnTo>
                                <a:lnTo>
                                  <a:pt x="0" y="150"/>
                                </a:lnTo>
                                <a:lnTo>
                                  <a:pt x="5" y="180"/>
                                </a:lnTo>
                                <a:lnTo>
                                  <a:pt x="20" y="200"/>
                                </a:lnTo>
                                <a:lnTo>
                                  <a:pt x="40" y="215"/>
                                </a:lnTo>
                                <a:lnTo>
                                  <a:pt x="65" y="230"/>
                                </a:lnTo>
                                <a:lnTo>
                                  <a:pt x="100" y="235"/>
                                </a:lnTo>
                                <a:lnTo>
                                  <a:pt x="134" y="240"/>
                                </a:lnTo>
                                <a:lnTo>
                                  <a:pt x="219" y="2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4338"/>
                        <wps:cNvSpPr>
                          <a:spLocks/>
                        </wps:cNvSpPr>
                        <wps:spPr bwMode="auto">
                          <a:xfrm>
                            <a:off x="2882" y="370"/>
                            <a:ext cx="299" cy="195"/>
                          </a:xfrm>
                          <a:custGeom>
                            <a:avLst/>
                            <a:gdLst>
                              <a:gd name="T0" fmla="*/ 149 w 299"/>
                              <a:gd name="T1" fmla="*/ 195 h 195"/>
                              <a:gd name="T2" fmla="*/ 149 w 299"/>
                              <a:gd name="T3" fmla="*/ 195 h 195"/>
                              <a:gd name="T4" fmla="*/ 179 w 299"/>
                              <a:gd name="T5" fmla="*/ 195 h 195"/>
                              <a:gd name="T6" fmla="*/ 209 w 299"/>
                              <a:gd name="T7" fmla="*/ 190 h 195"/>
                              <a:gd name="T8" fmla="*/ 234 w 299"/>
                              <a:gd name="T9" fmla="*/ 180 h 195"/>
                              <a:gd name="T10" fmla="*/ 254 w 299"/>
                              <a:gd name="T11" fmla="*/ 170 h 195"/>
                              <a:gd name="T12" fmla="*/ 274 w 299"/>
                              <a:gd name="T13" fmla="*/ 155 h 195"/>
                              <a:gd name="T14" fmla="*/ 284 w 299"/>
                              <a:gd name="T15" fmla="*/ 140 h 195"/>
                              <a:gd name="T16" fmla="*/ 294 w 299"/>
                              <a:gd name="T17" fmla="*/ 120 h 195"/>
                              <a:gd name="T18" fmla="*/ 299 w 299"/>
                              <a:gd name="T19" fmla="*/ 100 h 195"/>
                              <a:gd name="T20" fmla="*/ 299 w 299"/>
                              <a:gd name="T21" fmla="*/ 100 h 195"/>
                              <a:gd name="T22" fmla="*/ 294 w 299"/>
                              <a:gd name="T23" fmla="*/ 80 h 195"/>
                              <a:gd name="T24" fmla="*/ 289 w 299"/>
                              <a:gd name="T25" fmla="*/ 60 h 195"/>
                              <a:gd name="T26" fmla="*/ 274 w 299"/>
                              <a:gd name="T27" fmla="*/ 45 h 195"/>
                              <a:gd name="T28" fmla="*/ 254 w 299"/>
                              <a:gd name="T29" fmla="*/ 30 h 195"/>
                              <a:gd name="T30" fmla="*/ 234 w 299"/>
                              <a:gd name="T31" fmla="*/ 15 h 195"/>
                              <a:gd name="T32" fmla="*/ 209 w 299"/>
                              <a:gd name="T33" fmla="*/ 5 h 195"/>
                              <a:gd name="T34" fmla="*/ 179 w 299"/>
                              <a:gd name="T35" fmla="*/ 0 h 195"/>
                              <a:gd name="T36" fmla="*/ 149 w 299"/>
                              <a:gd name="T37" fmla="*/ 0 h 195"/>
                              <a:gd name="T38" fmla="*/ 149 w 299"/>
                              <a:gd name="T39" fmla="*/ 0 h 195"/>
                              <a:gd name="T40" fmla="*/ 119 w 299"/>
                              <a:gd name="T41" fmla="*/ 0 h 195"/>
                              <a:gd name="T42" fmla="*/ 89 w 299"/>
                              <a:gd name="T43" fmla="*/ 5 h 195"/>
                              <a:gd name="T44" fmla="*/ 64 w 299"/>
                              <a:gd name="T45" fmla="*/ 15 h 195"/>
                              <a:gd name="T46" fmla="*/ 45 w 299"/>
                              <a:gd name="T47" fmla="*/ 30 h 195"/>
                              <a:gd name="T48" fmla="*/ 25 w 299"/>
                              <a:gd name="T49" fmla="*/ 45 h 195"/>
                              <a:gd name="T50" fmla="*/ 15 w 299"/>
                              <a:gd name="T51" fmla="*/ 60 h 195"/>
                              <a:gd name="T52" fmla="*/ 5 w 299"/>
                              <a:gd name="T53" fmla="*/ 80 h 195"/>
                              <a:gd name="T54" fmla="*/ 0 w 299"/>
                              <a:gd name="T55" fmla="*/ 100 h 195"/>
                              <a:gd name="T56" fmla="*/ 0 w 299"/>
                              <a:gd name="T57" fmla="*/ 100 h 195"/>
                              <a:gd name="T58" fmla="*/ 5 w 299"/>
                              <a:gd name="T59" fmla="*/ 120 h 195"/>
                              <a:gd name="T60" fmla="*/ 10 w 299"/>
                              <a:gd name="T61" fmla="*/ 140 h 195"/>
                              <a:gd name="T62" fmla="*/ 25 w 299"/>
                              <a:gd name="T63" fmla="*/ 155 h 195"/>
                              <a:gd name="T64" fmla="*/ 45 w 299"/>
                              <a:gd name="T65" fmla="*/ 170 h 195"/>
                              <a:gd name="T66" fmla="*/ 64 w 299"/>
                              <a:gd name="T67" fmla="*/ 180 h 195"/>
                              <a:gd name="T68" fmla="*/ 89 w 299"/>
                              <a:gd name="T69" fmla="*/ 190 h 195"/>
                              <a:gd name="T70" fmla="*/ 119 w 299"/>
                              <a:gd name="T71" fmla="*/ 195 h 195"/>
                              <a:gd name="T72" fmla="*/ 149 w 299"/>
                              <a:gd name="T73" fmla="*/ 195 h 195"/>
                              <a:gd name="T74" fmla="*/ 149 w 299"/>
                              <a:gd name="T75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99" h="195">
                                <a:moveTo>
                                  <a:pt x="149" y="195"/>
                                </a:moveTo>
                                <a:lnTo>
                                  <a:pt x="149" y="195"/>
                                </a:lnTo>
                                <a:lnTo>
                                  <a:pt x="179" y="195"/>
                                </a:lnTo>
                                <a:lnTo>
                                  <a:pt x="209" y="190"/>
                                </a:lnTo>
                                <a:lnTo>
                                  <a:pt x="234" y="180"/>
                                </a:lnTo>
                                <a:lnTo>
                                  <a:pt x="254" y="170"/>
                                </a:lnTo>
                                <a:lnTo>
                                  <a:pt x="274" y="155"/>
                                </a:lnTo>
                                <a:lnTo>
                                  <a:pt x="284" y="140"/>
                                </a:lnTo>
                                <a:lnTo>
                                  <a:pt x="294" y="120"/>
                                </a:lnTo>
                                <a:lnTo>
                                  <a:pt x="299" y="100"/>
                                </a:lnTo>
                                <a:lnTo>
                                  <a:pt x="294" y="80"/>
                                </a:lnTo>
                                <a:lnTo>
                                  <a:pt x="289" y="60"/>
                                </a:lnTo>
                                <a:lnTo>
                                  <a:pt x="274" y="45"/>
                                </a:lnTo>
                                <a:lnTo>
                                  <a:pt x="254" y="30"/>
                                </a:lnTo>
                                <a:lnTo>
                                  <a:pt x="234" y="15"/>
                                </a:lnTo>
                                <a:lnTo>
                                  <a:pt x="209" y="5"/>
                                </a:lnTo>
                                <a:lnTo>
                                  <a:pt x="179" y="0"/>
                                </a:lnTo>
                                <a:lnTo>
                                  <a:pt x="149" y="0"/>
                                </a:lnTo>
                                <a:lnTo>
                                  <a:pt x="119" y="0"/>
                                </a:lnTo>
                                <a:lnTo>
                                  <a:pt x="89" y="5"/>
                                </a:lnTo>
                                <a:lnTo>
                                  <a:pt x="64" y="15"/>
                                </a:lnTo>
                                <a:lnTo>
                                  <a:pt x="45" y="30"/>
                                </a:lnTo>
                                <a:lnTo>
                                  <a:pt x="25" y="45"/>
                                </a:lnTo>
                                <a:lnTo>
                                  <a:pt x="15" y="60"/>
                                </a:lnTo>
                                <a:lnTo>
                                  <a:pt x="5" y="80"/>
                                </a:lnTo>
                                <a:lnTo>
                                  <a:pt x="0" y="100"/>
                                </a:lnTo>
                                <a:lnTo>
                                  <a:pt x="5" y="120"/>
                                </a:lnTo>
                                <a:lnTo>
                                  <a:pt x="10" y="140"/>
                                </a:lnTo>
                                <a:lnTo>
                                  <a:pt x="25" y="155"/>
                                </a:lnTo>
                                <a:lnTo>
                                  <a:pt x="45" y="170"/>
                                </a:lnTo>
                                <a:lnTo>
                                  <a:pt x="64" y="180"/>
                                </a:lnTo>
                                <a:lnTo>
                                  <a:pt x="89" y="190"/>
                                </a:lnTo>
                                <a:lnTo>
                                  <a:pt x="119" y="195"/>
                                </a:lnTo>
                                <a:lnTo>
                                  <a:pt x="149" y="1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4339"/>
                        <wps:cNvSpPr>
                          <a:spLocks/>
                        </wps:cNvSpPr>
                        <wps:spPr bwMode="auto">
                          <a:xfrm>
                            <a:off x="2927" y="400"/>
                            <a:ext cx="209" cy="165"/>
                          </a:xfrm>
                          <a:custGeom>
                            <a:avLst/>
                            <a:gdLst>
                              <a:gd name="T0" fmla="*/ 104 w 209"/>
                              <a:gd name="T1" fmla="*/ 165 h 165"/>
                              <a:gd name="T2" fmla="*/ 104 w 209"/>
                              <a:gd name="T3" fmla="*/ 165 h 165"/>
                              <a:gd name="T4" fmla="*/ 124 w 209"/>
                              <a:gd name="T5" fmla="*/ 160 h 165"/>
                              <a:gd name="T6" fmla="*/ 144 w 209"/>
                              <a:gd name="T7" fmla="*/ 155 h 165"/>
                              <a:gd name="T8" fmla="*/ 164 w 209"/>
                              <a:gd name="T9" fmla="*/ 145 h 165"/>
                              <a:gd name="T10" fmla="*/ 179 w 209"/>
                              <a:gd name="T11" fmla="*/ 135 h 165"/>
                              <a:gd name="T12" fmla="*/ 189 w 209"/>
                              <a:gd name="T13" fmla="*/ 120 h 165"/>
                              <a:gd name="T14" fmla="*/ 199 w 209"/>
                              <a:gd name="T15" fmla="*/ 100 h 165"/>
                              <a:gd name="T16" fmla="*/ 204 w 209"/>
                              <a:gd name="T17" fmla="*/ 85 h 165"/>
                              <a:gd name="T18" fmla="*/ 209 w 209"/>
                              <a:gd name="T19" fmla="*/ 70 h 165"/>
                              <a:gd name="T20" fmla="*/ 209 w 209"/>
                              <a:gd name="T21" fmla="*/ 70 h 165"/>
                              <a:gd name="T22" fmla="*/ 209 w 209"/>
                              <a:gd name="T23" fmla="*/ 55 h 165"/>
                              <a:gd name="T24" fmla="*/ 199 w 209"/>
                              <a:gd name="T25" fmla="*/ 45 h 165"/>
                              <a:gd name="T26" fmla="*/ 194 w 209"/>
                              <a:gd name="T27" fmla="*/ 30 h 165"/>
                              <a:gd name="T28" fmla="*/ 179 w 209"/>
                              <a:gd name="T29" fmla="*/ 20 h 165"/>
                              <a:gd name="T30" fmla="*/ 144 w 209"/>
                              <a:gd name="T31" fmla="*/ 5 h 165"/>
                              <a:gd name="T32" fmla="*/ 104 w 209"/>
                              <a:gd name="T33" fmla="*/ 0 h 165"/>
                              <a:gd name="T34" fmla="*/ 104 w 209"/>
                              <a:gd name="T35" fmla="*/ 0 h 165"/>
                              <a:gd name="T36" fmla="*/ 64 w 209"/>
                              <a:gd name="T37" fmla="*/ 5 h 165"/>
                              <a:gd name="T38" fmla="*/ 29 w 209"/>
                              <a:gd name="T39" fmla="*/ 20 h 165"/>
                              <a:gd name="T40" fmla="*/ 19 w 209"/>
                              <a:gd name="T41" fmla="*/ 30 h 165"/>
                              <a:gd name="T42" fmla="*/ 10 w 209"/>
                              <a:gd name="T43" fmla="*/ 45 h 165"/>
                              <a:gd name="T44" fmla="*/ 5 w 209"/>
                              <a:gd name="T45" fmla="*/ 55 h 165"/>
                              <a:gd name="T46" fmla="*/ 0 w 209"/>
                              <a:gd name="T47" fmla="*/ 70 h 165"/>
                              <a:gd name="T48" fmla="*/ 0 w 209"/>
                              <a:gd name="T49" fmla="*/ 70 h 165"/>
                              <a:gd name="T50" fmla="*/ 0 w 209"/>
                              <a:gd name="T51" fmla="*/ 85 h 165"/>
                              <a:gd name="T52" fmla="*/ 10 w 209"/>
                              <a:gd name="T53" fmla="*/ 100 h 165"/>
                              <a:gd name="T54" fmla="*/ 19 w 209"/>
                              <a:gd name="T55" fmla="*/ 120 h 165"/>
                              <a:gd name="T56" fmla="*/ 29 w 209"/>
                              <a:gd name="T57" fmla="*/ 135 h 165"/>
                              <a:gd name="T58" fmla="*/ 44 w 209"/>
                              <a:gd name="T59" fmla="*/ 145 h 165"/>
                              <a:gd name="T60" fmla="*/ 64 w 209"/>
                              <a:gd name="T61" fmla="*/ 155 h 165"/>
                              <a:gd name="T62" fmla="*/ 84 w 209"/>
                              <a:gd name="T63" fmla="*/ 160 h 165"/>
                              <a:gd name="T64" fmla="*/ 104 w 209"/>
                              <a:gd name="T65" fmla="*/ 165 h 165"/>
                              <a:gd name="T66" fmla="*/ 104 w 209"/>
                              <a:gd name="T67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09" h="165">
                                <a:moveTo>
                                  <a:pt x="104" y="165"/>
                                </a:moveTo>
                                <a:lnTo>
                                  <a:pt x="104" y="165"/>
                                </a:lnTo>
                                <a:lnTo>
                                  <a:pt x="124" y="160"/>
                                </a:lnTo>
                                <a:lnTo>
                                  <a:pt x="144" y="155"/>
                                </a:lnTo>
                                <a:lnTo>
                                  <a:pt x="164" y="145"/>
                                </a:lnTo>
                                <a:lnTo>
                                  <a:pt x="179" y="135"/>
                                </a:lnTo>
                                <a:lnTo>
                                  <a:pt x="189" y="120"/>
                                </a:lnTo>
                                <a:lnTo>
                                  <a:pt x="199" y="100"/>
                                </a:lnTo>
                                <a:lnTo>
                                  <a:pt x="204" y="85"/>
                                </a:lnTo>
                                <a:lnTo>
                                  <a:pt x="209" y="70"/>
                                </a:lnTo>
                                <a:lnTo>
                                  <a:pt x="209" y="55"/>
                                </a:lnTo>
                                <a:lnTo>
                                  <a:pt x="199" y="45"/>
                                </a:lnTo>
                                <a:lnTo>
                                  <a:pt x="194" y="30"/>
                                </a:lnTo>
                                <a:lnTo>
                                  <a:pt x="179" y="20"/>
                                </a:lnTo>
                                <a:lnTo>
                                  <a:pt x="144" y="5"/>
                                </a:lnTo>
                                <a:lnTo>
                                  <a:pt x="104" y="0"/>
                                </a:lnTo>
                                <a:lnTo>
                                  <a:pt x="64" y="5"/>
                                </a:lnTo>
                                <a:lnTo>
                                  <a:pt x="29" y="20"/>
                                </a:lnTo>
                                <a:lnTo>
                                  <a:pt x="19" y="30"/>
                                </a:lnTo>
                                <a:lnTo>
                                  <a:pt x="10" y="45"/>
                                </a:lnTo>
                                <a:lnTo>
                                  <a:pt x="5" y="55"/>
                                </a:lnTo>
                                <a:lnTo>
                                  <a:pt x="0" y="70"/>
                                </a:lnTo>
                                <a:lnTo>
                                  <a:pt x="0" y="85"/>
                                </a:lnTo>
                                <a:lnTo>
                                  <a:pt x="10" y="100"/>
                                </a:lnTo>
                                <a:lnTo>
                                  <a:pt x="19" y="120"/>
                                </a:lnTo>
                                <a:lnTo>
                                  <a:pt x="29" y="135"/>
                                </a:lnTo>
                                <a:lnTo>
                                  <a:pt x="44" y="145"/>
                                </a:lnTo>
                                <a:lnTo>
                                  <a:pt x="64" y="155"/>
                                </a:lnTo>
                                <a:lnTo>
                                  <a:pt x="84" y="160"/>
                                </a:lnTo>
                                <a:lnTo>
                                  <a:pt x="104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4340"/>
                        <wps:cNvSpPr>
                          <a:spLocks/>
                        </wps:cNvSpPr>
                        <wps:spPr bwMode="auto">
                          <a:xfrm>
                            <a:off x="2956" y="420"/>
                            <a:ext cx="150" cy="145"/>
                          </a:xfrm>
                          <a:custGeom>
                            <a:avLst/>
                            <a:gdLst>
                              <a:gd name="T0" fmla="*/ 75 w 150"/>
                              <a:gd name="T1" fmla="*/ 145 h 145"/>
                              <a:gd name="T2" fmla="*/ 75 w 150"/>
                              <a:gd name="T3" fmla="*/ 145 h 145"/>
                              <a:gd name="T4" fmla="*/ 90 w 150"/>
                              <a:gd name="T5" fmla="*/ 140 h 145"/>
                              <a:gd name="T6" fmla="*/ 105 w 150"/>
                              <a:gd name="T7" fmla="*/ 135 h 145"/>
                              <a:gd name="T8" fmla="*/ 115 w 150"/>
                              <a:gd name="T9" fmla="*/ 120 h 145"/>
                              <a:gd name="T10" fmla="*/ 125 w 150"/>
                              <a:gd name="T11" fmla="*/ 110 h 145"/>
                              <a:gd name="T12" fmla="*/ 140 w 150"/>
                              <a:gd name="T13" fmla="*/ 75 h 145"/>
                              <a:gd name="T14" fmla="*/ 150 w 150"/>
                              <a:gd name="T15" fmla="*/ 50 h 145"/>
                              <a:gd name="T16" fmla="*/ 150 w 150"/>
                              <a:gd name="T17" fmla="*/ 50 h 145"/>
                              <a:gd name="T18" fmla="*/ 145 w 150"/>
                              <a:gd name="T19" fmla="*/ 40 h 145"/>
                              <a:gd name="T20" fmla="*/ 145 w 150"/>
                              <a:gd name="T21" fmla="*/ 30 h 145"/>
                              <a:gd name="T22" fmla="*/ 125 w 150"/>
                              <a:gd name="T23" fmla="*/ 15 h 145"/>
                              <a:gd name="T24" fmla="*/ 105 w 150"/>
                              <a:gd name="T25" fmla="*/ 5 h 145"/>
                              <a:gd name="T26" fmla="*/ 75 w 150"/>
                              <a:gd name="T27" fmla="*/ 0 h 145"/>
                              <a:gd name="T28" fmla="*/ 75 w 150"/>
                              <a:gd name="T29" fmla="*/ 0 h 145"/>
                              <a:gd name="T30" fmla="*/ 45 w 150"/>
                              <a:gd name="T31" fmla="*/ 5 h 145"/>
                              <a:gd name="T32" fmla="*/ 25 w 150"/>
                              <a:gd name="T33" fmla="*/ 15 h 145"/>
                              <a:gd name="T34" fmla="*/ 10 w 150"/>
                              <a:gd name="T35" fmla="*/ 30 h 145"/>
                              <a:gd name="T36" fmla="*/ 0 w 150"/>
                              <a:gd name="T37" fmla="*/ 50 h 145"/>
                              <a:gd name="T38" fmla="*/ 0 w 150"/>
                              <a:gd name="T39" fmla="*/ 50 h 145"/>
                              <a:gd name="T40" fmla="*/ 5 w 150"/>
                              <a:gd name="T41" fmla="*/ 75 h 145"/>
                              <a:gd name="T42" fmla="*/ 20 w 150"/>
                              <a:gd name="T43" fmla="*/ 105 h 145"/>
                              <a:gd name="T44" fmla="*/ 30 w 150"/>
                              <a:gd name="T45" fmla="*/ 120 h 145"/>
                              <a:gd name="T46" fmla="*/ 45 w 150"/>
                              <a:gd name="T47" fmla="*/ 135 h 145"/>
                              <a:gd name="T48" fmla="*/ 60 w 150"/>
                              <a:gd name="T49" fmla="*/ 140 h 145"/>
                              <a:gd name="T50" fmla="*/ 75 w 150"/>
                              <a:gd name="T51" fmla="*/ 145 h 145"/>
                              <a:gd name="T52" fmla="*/ 75 w 150"/>
                              <a:gd name="T53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0" h="145">
                                <a:moveTo>
                                  <a:pt x="75" y="145"/>
                                </a:moveTo>
                                <a:lnTo>
                                  <a:pt x="75" y="145"/>
                                </a:lnTo>
                                <a:lnTo>
                                  <a:pt x="90" y="140"/>
                                </a:lnTo>
                                <a:lnTo>
                                  <a:pt x="105" y="135"/>
                                </a:lnTo>
                                <a:lnTo>
                                  <a:pt x="115" y="120"/>
                                </a:lnTo>
                                <a:lnTo>
                                  <a:pt x="125" y="110"/>
                                </a:lnTo>
                                <a:lnTo>
                                  <a:pt x="140" y="75"/>
                                </a:lnTo>
                                <a:lnTo>
                                  <a:pt x="150" y="50"/>
                                </a:lnTo>
                                <a:lnTo>
                                  <a:pt x="145" y="40"/>
                                </a:lnTo>
                                <a:lnTo>
                                  <a:pt x="145" y="30"/>
                                </a:lnTo>
                                <a:lnTo>
                                  <a:pt x="125" y="15"/>
                                </a:lnTo>
                                <a:lnTo>
                                  <a:pt x="105" y="5"/>
                                </a:lnTo>
                                <a:lnTo>
                                  <a:pt x="75" y="0"/>
                                </a:lnTo>
                                <a:lnTo>
                                  <a:pt x="45" y="5"/>
                                </a:lnTo>
                                <a:lnTo>
                                  <a:pt x="25" y="15"/>
                                </a:lnTo>
                                <a:lnTo>
                                  <a:pt x="10" y="30"/>
                                </a:lnTo>
                                <a:lnTo>
                                  <a:pt x="0" y="50"/>
                                </a:lnTo>
                                <a:lnTo>
                                  <a:pt x="5" y="75"/>
                                </a:lnTo>
                                <a:lnTo>
                                  <a:pt x="20" y="105"/>
                                </a:lnTo>
                                <a:lnTo>
                                  <a:pt x="30" y="120"/>
                                </a:lnTo>
                                <a:lnTo>
                                  <a:pt x="45" y="135"/>
                                </a:lnTo>
                                <a:lnTo>
                                  <a:pt x="60" y="140"/>
                                </a:lnTo>
                                <a:lnTo>
                                  <a:pt x="75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4341"/>
                        <wps:cNvSpPr>
                          <a:spLocks/>
                        </wps:cNvSpPr>
                        <wps:spPr bwMode="auto">
                          <a:xfrm>
                            <a:off x="2772" y="565"/>
                            <a:ext cx="514" cy="20"/>
                          </a:xfrm>
                          <a:custGeom>
                            <a:avLst/>
                            <a:gdLst>
                              <a:gd name="T0" fmla="*/ 0 w 514"/>
                              <a:gd name="T1" fmla="*/ 0 h 20"/>
                              <a:gd name="T2" fmla="*/ 0 w 514"/>
                              <a:gd name="T3" fmla="*/ 0 h 20"/>
                              <a:gd name="T4" fmla="*/ 25 w 514"/>
                              <a:gd name="T5" fmla="*/ 10 h 20"/>
                              <a:gd name="T6" fmla="*/ 70 w 514"/>
                              <a:gd name="T7" fmla="*/ 20 h 20"/>
                              <a:gd name="T8" fmla="*/ 105 w 514"/>
                              <a:gd name="T9" fmla="*/ 20 h 20"/>
                              <a:gd name="T10" fmla="*/ 150 w 514"/>
                              <a:gd name="T11" fmla="*/ 20 h 20"/>
                              <a:gd name="T12" fmla="*/ 199 w 514"/>
                              <a:gd name="T13" fmla="*/ 10 h 20"/>
                              <a:gd name="T14" fmla="*/ 259 w 514"/>
                              <a:gd name="T15" fmla="*/ 0 h 20"/>
                              <a:gd name="T16" fmla="*/ 259 w 514"/>
                              <a:gd name="T17" fmla="*/ 0 h 20"/>
                              <a:gd name="T18" fmla="*/ 259 w 514"/>
                              <a:gd name="T19" fmla="*/ 0 h 20"/>
                              <a:gd name="T20" fmla="*/ 319 w 514"/>
                              <a:gd name="T21" fmla="*/ 10 h 20"/>
                              <a:gd name="T22" fmla="*/ 369 w 514"/>
                              <a:gd name="T23" fmla="*/ 15 h 20"/>
                              <a:gd name="T24" fmla="*/ 409 w 514"/>
                              <a:gd name="T25" fmla="*/ 20 h 20"/>
                              <a:gd name="T26" fmla="*/ 444 w 514"/>
                              <a:gd name="T27" fmla="*/ 20 h 20"/>
                              <a:gd name="T28" fmla="*/ 489 w 514"/>
                              <a:gd name="T29" fmla="*/ 10 h 20"/>
                              <a:gd name="T30" fmla="*/ 514 w 514"/>
                              <a:gd name="T3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14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10"/>
                                </a:lnTo>
                                <a:lnTo>
                                  <a:pt x="70" y="20"/>
                                </a:lnTo>
                                <a:lnTo>
                                  <a:pt x="105" y="20"/>
                                </a:lnTo>
                                <a:lnTo>
                                  <a:pt x="150" y="20"/>
                                </a:lnTo>
                                <a:lnTo>
                                  <a:pt x="199" y="10"/>
                                </a:lnTo>
                                <a:lnTo>
                                  <a:pt x="259" y="0"/>
                                </a:lnTo>
                                <a:lnTo>
                                  <a:pt x="319" y="10"/>
                                </a:lnTo>
                                <a:lnTo>
                                  <a:pt x="369" y="15"/>
                                </a:lnTo>
                                <a:lnTo>
                                  <a:pt x="409" y="20"/>
                                </a:lnTo>
                                <a:lnTo>
                                  <a:pt x="444" y="20"/>
                                </a:lnTo>
                                <a:lnTo>
                                  <a:pt x="489" y="10"/>
                                </a:lnTo>
                                <a:lnTo>
                                  <a:pt x="514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4342"/>
                        <wps:cNvSpPr>
                          <a:spLocks/>
                        </wps:cNvSpPr>
                        <wps:spPr bwMode="auto">
                          <a:xfrm>
                            <a:off x="2772" y="565"/>
                            <a:ext cx="514" cy="45"/>
                          </a:xfrm>
                          <a:custGeom>
                            <a:avLst/>
                            <a:gdLst>
                              <a:gd name="T0" fmla="*/ 0 w 514"/>
                              <a:gd name="T1" fmla="*/ 0 h 45"/>
                              <a:gd name="T2" fmla="*/ 0 w 514"/>
                              <a:gd name="T3" fmla="*/ 0 h 45"/>
                              <a:gd name="T4" fmla="*/ 45 w 514"/>
                              <a:gd name="T5" fmla="*/ 15 h 45"/>
                              <a:gd name="T6" fmla="*/ 90 w 514"/>
                              <a:gd name="T7" fmla="*/ 25 h 45"/>
                              <a:gd name="T8" fmla="*/ 155 w 514"/>
                              <a:gd name="T9" fmla="*/ 35 h 45"/>
                              <a:gd name="T10" fmla="*/ 229 w 514"/>
                              <a:gd name="T11" fmla="*/ 45 h 45"/>
                              <a:gd name="T12" fmla="*/ 319 w 514"/>
                              <a:gd name="T13" fmla="*/ 40 h 45"/>
                              <a:gd name="T14" fmla="*/ 364 w 514"/>
                              <a:gd name="T15" fmla="*/ 35 h 45"/>
                              <a:gd name="T16" fmla="*/ 414 w 514"/>
                              <a:gd name="T17" fmla="*/ 30 h 45"/>
                              <a:gd name="T18" fmla="*/ 464 w 514"/>
                              <a:gd name="T19" fmla="*/ 15 h 45"/>
                              <a:gd name="T20" fmla="*/ 514 w 514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4" h="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5"/>
                                </a:lnTo>
                                <a:lnTo>
                                  <a:pt x="90" y="25"/>
                                </a:lnTo>
                                <a:lnTo>
                                  <a:pt x="155" y="35"/>
                                </a:lnTo>
                                <a:lnTo>
                                  <a:pt x="229" y="45"/>
                                </a:lnTo>
                                <a:lnTo>
                                  <a:pt x="319" y="40"/>
                                </a:lnTo>
                                <a:lnTo>
                                  <a:pt x="364" y="35"/>
                                </a:lnTo>
                                <a:lnTo>
                                  <a:pt x="414" y="30"/>
                                </a:lnTo>
                                <a:lnTo>
                                  <a:pt x="464" y="15"/>
                                </a:lnTo>
                                <a:lnTo>
                                  <a:pt x="514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Line 4343"/>
                        <wps:cNvCnPr/>
                        <wps:spPr bwMode="auto">
                          <a:xfrm>
                            <a:off x="2772" y="660"/>
                            <a:ext cx="519" cy="1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4344"/>
                        <wps:cNvCnPr/>
                        <wps:spPr bwMode="auto">
                          <a:xfrm>
                            <a:off x="2772" y="690"/>
                            <a:ext cx="519" cy="1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Freeform 4345"/>
                        <wps:cNvSpPr>
                          <a:spLocks/>
                        </wps:cNvSpPr>
                        <wps:spPr bwMode="auto">
                          <a:xfrm>
                            <a:off x="3761" y="315"/>
                            <a:ext cx="49" cy="250"/>
                          </a:xfrm>
                          <a:custGeom>
                            <a:avLst/>
                            <a:gdLst>
                              <a:gd name="T0" fmla="*/ 39 w 49"/>
                              <a:gd name="T1" fmla="*/ 250 h 250"/>
                              <a:gd name="T2" fmla="*/ 39 w 49"/>
                              <a:gd name="T3" fmla="*/ 250 h 250"/>
                              <a:gd name="T4" fmla="*/ 29 w 49"/>
                              <a:gd name="T5" fmla="*/ 240 h 250"/>
                              <a:gd name="T6" fmla="*/ 20 w 49"/>
                              <a:gd name="T7" fmla="*/ 225 h 250"/>
                              <a:gd name="T8" fmla="*/ 5 w 49"/>
                              <a:gd name="T9" fmla="*/ 200 h 250"/>
                              <a:gd name="T10" fmla="*/ 5 w 49"/>
                              <a:gd name="T11" fmla="*/ 170 h 250"/>
                              <a:gd name="T12" fmla="*/ 10 w 49"/>
                              <a:gd name="T13" fmla="*/ 140 h 250"/>
                              <a:gd name="T14" fmla="*/ 15 w 49"/>
                              <a:gd name="T15" fmla="*/ 115 h 250"/>
                              <a:gd name="T16" fmla="*/ 29 w 49"/>
                              <a:gd name="T17" fmla="*/ 95 h 250"/>
                              <a:gd name="T18" fmla="*/ 49 w 49"/>
                              <a:gd name="T19" fmla="*/ 65 h 250"/>
                              <a:gd name="T20" fmla="*/ 49 w 49"/>
                              <a:gd name="T21" fmla="*/ 65 h 250"/>
                              <a:gd name="T22" fmla="*/ 49 w 49"/>
                              <a:gd name="T23" fmla="*/ 60 h 250"/>
                              <a:gd name="T24" fmla="*/ 49 w 49"/>
                              <a:gd name="T25" fmla="*/ 50 h 250"/>
                              <a:gd name="T26" fmla="*/ 29 w 49"/>
                              <a:gd name="T27" fmla="*/ 35 h 250"/>
                              <a:gd name="T28" fmla="*/ 0 w 49"/>
                              <a:gd name="T29" fmla="*/ 15 h 250"/>
                              <a:gd name="T30" fmla="*/ 44 w 49"/>
                              <a:gd name="T31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9" h="250">
                                <a:moveTo>
                                  <a:pt x="39" y="250"/>
                                </a:moveTo>
                                <a:lnTo>
                                  <a:pt x="39" y="250"/>
                                </a:lnTo>
                                <a:lnTo>
                                  <a:pt x="29" y="240"/>
                                </a:lnTo>
                                <a:lnTo>
                                  <a:pt x="20" y="225"/>
                                </a:lnTo>
                                <a:lnTo>
                                  <a:pt x="5" y="200"/>
                                </a:lnTo>
                                <a:lnTo>
                                  <a:pt x="5" y="170"/>
                                </a:lnTo>
                                <a:lnTo>
                                  <a:pt x="10" y="140"/>
                                </a:lnTo>
                                <a:lnTo>
                                  <a:pt x="15" y="115"/>
                                </a:lnTo>
                                <a:lnTo>
                                  <a:pt x="29" y="95"/>
                                </a:lnTo>
                                <a:lnTo>
                                  <a:pt x="49" y="65"/>
                                </a:lnTo>
                                <a:lnTo>
                                  <a:pt x="49" y="60"/>
                                </a:lnTo>
                                <a:lnTo>
                                  <a:pt x="49" y="50"/>
                                </a:lnTo>
                                <a:lnTo>
                                  <a:pt x="29" y="35"/>
                                </a:lnTo>
                                <a:lnTo>
                                  <a:pt x="0" y="15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4346"/>
                        <wps:cNvSpPr>
                          <a:spLocks/>
                        </wps:cNvSpPr>
                        <wps:spPr bwMode="auto">
                          <a:xfrm>
                            <a:off x="3291" y="315"/>
                            <a:ext cx="50" cy="250"/>
                          </a:xfrm>
                          <a:custGeom>
                            <a:avLst/>
                            <a:gdLst>
                              <a:gd name="T0" fmla="*/ 0 w 50"/>
                              <a:gd name="T1" fmla="*/ 250 h 250"/>
                              <a:gd name="T2" fmla="*/ 0 w 50"/>
                              <a:gd name="T3" fmla="*/ 250 h 250"/>
                              <a:gd name="T4" fmla="*/ 25 w 50"/>
                              <a:gd name="T5" fmla="*/ 225 h 250"/>
                              <a:gd name="T6" fmla="*/ 35 w 50"/>
                              <a:gd name="T7" fmla="*/ 200 h 250"/>
                              <a:gd name="T8" fmla="*/ 40 w 50"/>
                              <a:gd name="T9" fmla="*/ 170 h 250"/>
                              <a:gd name="T10" fmla="*/ 40 w 50"/>
                              <a:gd name="T11" fmla="*/ 140 h 250"/>
                              <a:gd name="T12" fmla="*/ 30 w 50"/>
                              <a:gd name="T13" fmla="*/ 115 h 250"/>
                              <a:gd name="T14" fmla="*/ 20 w 50"/>
                              <a:gd name="T15" fmla="*/ 95 h 250"/>
                              <a:gd name="T16" fmla="*/ 0 w 50"/>
                              <a:gd name="T17" fmla="*/ 65 h 250"/>
                              <a:gd name="T18" fmla="*/ 0 w 50"/>
                              <a:gd name="T19" fmla="*/ 65 h 250"/>
                              <a:gd name="T20" fmla="*/ 0 w 50"/>
                              <a:gd name="T21" fmla="*/ 60 h 250"/>
                              <a:gd name="T22" fmla="*/ 0 w 50"/>
                              <a:gd name="T23" fmla="*/ 55 h 250"/>
                              <a:gd name="T24" fmla="*/ 20 w 50"/>
                              <a:gd name="T25" fmla="*/ 35 h 250"/>
                              <a:gd name="T26" fmla="*/ 50 w 50"/>
                              <a:gd name="T27" fmla="*/ 15 h 250"/>
                              <a:gd name="T28" fmla="*/ 0 w 50"/>
                              <a:gd name="T29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0" y="250"/>
                                </a:moveTo>
                                <a:lnTo>
                                  <a:pt x="0" y="250"/>
                                </a:lnTo>
                                <a:lnTo>
                                  <a:pt x="25" y="225"/>
                                </a:lnTo>
                                <a:lnTo>
                                  <a:pt x="35" y="200"/>
                                </a:lnTo>
                                <a:lnTo>
                                  <a:pt x="40" y="170"/>
                                </a:lnTo>
                                <a:lnTo>
                                  <a:pt x="40" y="140"/>
                                </a:lnTo>
                                <a:lnTo>
                                  <a:pt x="30" y="115"/>
                                </a:lnTo>
                                <a:lnTo>
                                  <a:pt x="20" y="95"/>
                                </a:lnTo>
                                <a:lnTo>
                                  <a:pt x="0" y="65"/>
                                </a:lnTo>
                                <a:lnTo>
                                  <a:pt x="0" y="60"/>
                                </a:lnTo>
                                <a:lnTo>
                                  <a:pt x="0" y="55"/>
                                </a:lnTo>
                                <a:lnTo>
                                  <a:pt x="20" y="35"/>
                                </a:lnTo>
                                <a:lnTo>
                                  <a:pt x="50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4347"/>
                        <wps:cNvSpPr>
                          <a:spLocks/>
                        </wps:cNvSpPr>
                        <wps:spPr bwMode="auto">
                          <a:xfrm>
                            <a:off x="3331" y="320"/>
                            <a:ext cx="435" cy="245"/>
                          </a:xfrm>
                          <a:custGeom>
                            <a:avLst/>
                            <a:gdLst>
                              <a:gd name="T0" fmla="*/ 220 w 435"/>
                              <a:gd name="T1" fmla="*/ 245 h 245"/>
                              <a:gd name="T2" fmla="*/ 220 w 435"/>
                              <a:gd name="T3" fmla="*/ 245 h 245"/>
                              <a:gd name="T4" fmla="*/ 305 w 435"/>
                              <a:gd name="T5" fmla="*/ 240 h 245"/>
                              <a:gd name="T6" fmla="*/ 340 w 435"/>
                              <a:gd name="T7" fmla="*/ 235 h 245"/>
                              <a:gd name="T8" fmla="*/ 370 w 435"/>
                              <a:gd name="T9" fmla="*/ 230 h 245"/>
                              <a:gd name="T10" fmla="*/ 395 w 435"/>
                              <a:gd name="T11" fmla="*/ 215 h 245"/>
                              <a:gd name="T12" fmla="*/ 420 w 435"/>
                              <a:gd name="T13" fmla="*/ 200 h 245"/>
                              <a:gd name="T14" fmla="*/ 430 w 435"/>
                              <a:gd name="T15" fmla="*/ 180 h 245"/>
                              <a:gd name="T16" fmla="*/ 435 w 435"/>
                              <a:gd name="T17" fmla="*/ 150 h 245"/>
                              <a:gd name="T18" fmla="*/ 435 w 435"/>
                              <a:gd name="T19" fmla="*/ 150 h 245"/>
                              <a:gd name="T20" fmla="*/ 435 w 435"/>
                              <a:gd name="T21" fmla="*/ 120 h 245"/>
                              <a:gd name="T22" fmla="*/ 420 w 435"/>
                              <a:gd name="T23" fmla="*/ 95 h 245"/>
                              <a:gd name="T24" fmla="*/ 400 w 435"/>
                              <a:gd name="T25" fmla="*/ 70 h 245"/>
                              <a:gd name="T26" fmla="*/ 375 w 435"/>
                              <a:gd name="T27" fmla="*/ 45 h 245"/>
                              <a:gd name="T28" fmla="*/ 340 w 435"/>
                              <a:gd name="T29" fmla="*/ 25 h 245"/>
                              <a:gd name="T30" fmla="*/ 305 w 435"/>
                              <a:gd name="T31" fmla="*/ 15 h 245"/>
                              <a:gd name="T32" fmla="*/ 265 w 435"/>
                              <a:gd name="T33" fmla="*/ 5 h 245"/>
                              <a:gd name="T34" fmla="*/ 220 w 435"/>
                              <a:gd name="T35" fmla="*/ 0 h 245"/>
                              <a:gd name="T36" fmla="*/ 220 w 435"/>
                              <a:gd name="T37" fmla="*/ 0 h 245"/>
                              <a:gd name="T38" fmla="*/ 175 w 435"/>
                              <a:gd name="T39" fmla="*/ 5 h 245"/>
                              <a:gd name="T40" fmla="*/ 135 w 435"/>
                              <a:gd name="T41" fmla="*/ 15 h 245"/>
                              <a:gd name="T42" fmla="*/ 95 w 435"/>
                              <a:gd name="T43" fmla="*/ 25 h 245"/>
                              <a:gd name="T44" fmla="*/ 65 w 435"/>
                              <a:gd name="T45" fmla="*/ 45 h 245"/>
                              <a:gd name="T46" fmla="*/ 40 w 435"/>
                              <a:gd name="T47" fmla="*/ 70 h 245"/>
                              <a:gd name="T48" fmla="*/ 20 w 435"/>
                              <a:gd name="T49" fmla="*/ 95 h 245"/>
                              <a:gd name="T50" fmla="*/ 5 w 435"/>
                              <a:gd name="T51" fmla="*/ 120 h 245"/>
                              <a:gd name="T52" fmla="*/ 0 w 435"/>
                              <a:gd name="T53" fmla="*/ 150 h 245"/>
                              <a:gd name="T54" fmla="*/ 0 w 435"/>
                              <a:gd name="T55" fmla="*/ 150 h 245"/>
                              <a:gd name="T56" fmla="*/ 5 w 435"/>
                              <a:gd name="T57" fmla="*/ 180 h 245"/>
                              <a:gd name="T58" fmla="*/ 15 w 435"/>
                              <a:gd name="T59" fmla="*/ 200 h 245"/>
                              <a:gd name="T60" fmla="*/ 35 w 435"/>
                              <a:gd name="T61" fmla="*/ 215 h 245"/>
                              <a:gd name="T62" fmla="*/ 65 w 435"/>
                              <a:gd name="T63" fmla="*/ 230 h 245"/>
                              <a:gd name="T64" fmla="*/ 95 w 435"/>
                              <a:gd name="T65" fmla="*/ 235 h 245"/>
                              <a:gd name="T66" fmla="*/ 135 w 435"/>
                              <a:gd name="T67" fmla="*/ 240 h 245"/>
                              <a:gd name="T68" fmla="*/ 220 w 435"/>
                              <a:gd name="T69" fmla="*/ 245 h 245"/>
                              <a:gd name="T70" fmla="*/ 220 w 435"/>
                              <a:gd name="T71" fmla="*/ 24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5" h="245">
                                <a:moveTo>
                                  <a:pt x="220" y="245"/>
                                </a:moveTo>
                                <a:lnTo>
                                  <a:pt x="220" y="245"/>
                                </a:lnTo>
                                <a:lnTo>
                                  <a:pt x="305" y="240"/>
                                </a:lnTo>
                                <a:lnTo>
                                  <a:pt x="340" y="235"/>
                                </a:lnTo>
                                <a:lnTo>
                                  <a:pt x="370" y="230"/>
                                </a:lnTo>
                                <a:lnTo>
                                  <a:pt x="395" y="215"/>
                                </a:lnTo>
                                <a:lnTo>
                                  <a:pt x="420" y="200"/>
                                </a:lnTo>
                                <a:lnTo>
                                  <a:pt x="430" y="180"/>
                                </a:lnTo>
                                <a:lnTo>
                                  <a:pt x="435" y="150"/>
                                </a:lnTo>
                                <a:lnTo>
                                  <a:pt x="435" y="120"/>
                                </a:lnTo>
                                <a:lnTo>
                                  <a:pt x="420" y="95"/>
                                </a:lnTo>
                                <a:lnTo>
                                  <a:pt x="400" y="70"/>
                                </a:lnTo>
                                <a:lnTo>
                                  <a:pt x="375" y="45"/>
                                </a:lnTo>
                                <a:lnTo>
                                  <a:pt x="340" y="25"/>
                                </a:lnTo>
                                <a:lnTo>
                                  <a:pt x="305" y="15"/>
                                </a:lnTo>
                                <a:lnTo>
                                  <a:pt x="265" y="5"/>
                                </a:lnTo>
                                <a:lnTo>
                                  <a:pt x="220" y="0"/>
                                </a:lnTo>
                                <a:lnTo>
                                  <a:pt x="175" y="5"/>
                                </a:lnTo>
                                <a:lnTo>
                                  <a:pt x="135" y="15"/>
                                </a:lnTo>
                                <a:lnTo>
                                  <a:pt x="95" y="25"/>
                                </a:lnTo>
                                <a:lnTo>
                                  <a:pt x="65" y="45"/>
                                </a:lnTo>
                                <a:lnTo>
                                  <a:pt x="40" y="70"/>
                                </a:lnTo>
                                <a:lnTo>
                                  <a:pt x="20" y="95"/>
                                </a:lnTo>
                                <a:lnTo>
                                  <a:pt x="5" y="120"/>
                                </a:lnTo>
                                <a:lnTo>
                                  <a:pt x="0" y="150"/>
                                </a:lnTo>
                                <a:lnTo>
                                  <a:pt x="5" y="180"/>
                                </a:lnTo>
                                <a:lnTo>
                                  <a:pt x="15" y="200"/>
                                </a:lnTo>
                                <a:lnTo>
                                  <a:pt x="35" y="215"/>
                                </a:lnTo>
                                <a:lnTo>
                                  <a:pt x="65" y="230"/>
                                </a:lnTo>
                                <a:lnTo>
                                  <a:pt x="95" y="235"/>
                                </a:lnTo>
                                <a:lnTo>
                                  <a:pt x="135" y="240"/>
                                </a:lnTo>
                                <a:lnTo>
                                  <a:pt x="220" y="2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4348"/>
                        <wps:cNvSpPr>
                          <a:spLocks/>
                        </wps:cNvSpPr>
                        <wps:spPr bwMode="auto">
                          <a:xfrm>
                            <a:off x="3401" y="370"/>
                            <a:ext cx="300" cy="195"/>
                          </a:xfrm>
                          <a:custGeom>
                            <a:avLst/>
                            <a:gdLst>
                              <a:gd name="T0" fmla="*/ 150 w 300"/>
                              <a:gd name="T1" fmla="*/ 195 h 195"/>
                              <a:gd name="T2" fmla="*/ 150 w 300"/>
                              <a:gd name="T3" fmla="*/ 195 h 195"/>
                              <a:gd name="T4" fmla="*/ 180 w 300"/>
                              <a:gd name="T5" fmla="*/ 195 h 195"/>
                              <a:gd name="T6" fmla="*/ 205 w 300"/>
                              <a:gd name="T7" fmla="*/ 190 h 195"/>
                              <a:gd name="T8" fmla="*/ 230 w 300"/>
                              <a:gd name="T9" fmla="*/ 180 h 195"/>
                              <a:gd name="T10" fmla="*/ 255 w 300"/>
                              <a:gd name="T11" fmla="*/ 170 h 195"/>
                              <a:gd name="T12" fmla="*/ 270 w 300"/>
                              <a:gd name="T13" fmla="*/ 155 h 195"/>
                              <a:gd name="T14" fmla="*/ 285 w 300"/>
                              <a:gd name="T15" fmla="*/ 140 h 195"/>
                              <a:gd name="T16" fmla="*/ 295 w 300"/>
                              <a:gd name="T17" fmla="*/ 120 h 195"/>
                              <a:gd name="T18" fmla="*/ 300 w 300"/>
                              <a:gd name="T19" fmla="*/ 100 h 195"/>
                              <a:gd name="T20" fmla="*/ 300 w 300"/>
                              <a:gd name="T21" fmla="*/ 100 h 195"/>
                              <a:gd name="T22" fmla="*/ 295 w 300"/>
                              <a:gd name="T23" fmla="*/ 80 h 195"/>
                              <a:gd name="T24" fmla="*/ 290 w 300"/>
                              <a:gd name="T25" fmla="*/ 60 h 195"/>
                              <a:gd name="T26" fmla="*/ 275 w 300"/>
                              <a:gd name="T27" fmla="*/ 45 h 195"/>
                              <a:gd name="T28" fmla="*/ 255 w 300"/>
                              <a:gd name="T29" fmla="*/ 30 h 195"/>
                              <a:gd name="T30" fmla="*/ 235 w 300"/>
                              <a:gd name="T31" fmla="*/ 15 h 195"/>
                              <a:gd name="T32" fmla="*/ 210 w 300"/>
                              <a:gd name="T33" fmla="*/ 5 h 195"/>
                              <a:gd name="T34" fmla="*/ 180 w 300"/>
                              <a:gd name="T35" fmla="*/ 0 h 195"/>
                              <a:gd name="T36" fmla="*/ 150 w 300"/>
                              <a:gd name="T37" fmla="*/ 0 h 195"/>
                              <a:gd name="T38" fmla="*/ 150 w 300"/>
                              <a:gd name="T39" fmla="*/ 0 h 195"/>
                              <a:gd name="T40" fmla="*/ 120 w 300"/>
                              <a:gd name="T41" fmla="*/ 0 h 195"/>
                              <a:gd name="T42" fmla="*/ 90 w 300"/>
                              <a:gd name="T43" fmla="*/ 5 h 195"/>
                              <a:gd name="T44" fmla="*/ 65 w 300"/>
                              <a:gd name="T45" fmla="*/ 15 h 195"/>
                              <a:gd name="T46" fmla="*/ 45 w 300"/>
                              <a:gd name="T47" fmla="*/ 30 h 195"/>
                              <a:gd name="T48" fmla="*/ 25 w 300"/>
                              <a:gd name="T49" fmla="*/ 45 h 195"/>
                              <a:gd name="T50" fmla="*/ 10 w 300"/>
                              <a:gd name="T51" fmla="*/ 60 h 195"/>
                              <a:gd name="T52" fmla="*/ 5 w 300"/>
                              <a:gd name="T53" fmla="*/ 80 h 195"/>
                              <a:gd name="T54" fmla="*/ 0 w 300"/>
                              <a:gd name="T55" fmla="*/ 100 h 195"/>
                              <a:gd name="T56" fmla="*/ 0 w 300"/>
                              <a:gd name="T57" fmla="*/ 100 h 195"/>
                              <a:gd name="T58" fmla="*/ 0 w 300"/>
                              <a:gd name="T59" fmla="*/ 120 h 195"/>
                              <a:gd name="T60" fmla="*/ 10 w 300"/>
                              <a:gd name="T61" fmla="*/ 140 h 195"/>
                              <a:gd name="T62" fmla="*/ 25 w 300"/>
                              <a:gd name="T63" fmla="*/ 155 h 195"/>
                              <a:gd name="T64" fmla="*/ 40 w 300"/>
                              <a:gd name="T65" fmla="*/ 170 h 195"/>
                              <a:gd name="T66" fmla="*/ 65 w 300"/>
                              <a:gd name="T67" fmla="*/ 180 h 195"/>
                              <a:gd name="T68" fmla="*/ 90 w 300"/>
                              <a:gd name="T69" fmla="*/ 190 h 195"/>
                              <a:gd name="T70" fmla="*/ 120 w 300"/>
                              <a:gd name="T71" fmla="*/ 195 h 195"/>
                              <a:gd name="T72" fmla="*/ 150 w 300"/>
                              <a:gd name="T73" fmla="*/ 195 h 195"/>
                              <a:gd name="T74" fmla="*/ 150 w 300"/>
                              <a:gd name="T75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00" h="195">
                                <a:moveTo>
                                  <a:pt x="150" y="195"/>
                                </a:moveTo>
                                <a:lnTo>
                                  <a:pt x="150" y="195"/>
                                </a:lnTo>
                                <a:lnTo>
                                  <a:pt x="180" y="195"/>
                                </a:lnTo>
                                <a:lnTo>
                                  <a:pt x="205" y="190"/>
                                </a:lnTo>
                                <a:lnTo>
                                  <a:pt x="230" y="180"/>
                                </a:lnTo>
                                <a:lnTo>
                                  <a:pt x="255" y="170"/>
                                </a:lnTo>
                                <a:lnTo>
                                  <a:pt x="270" y="155"/>
                                </a:lnTo>
                                <a:lnTo>
                                  <a:pt x="285" y="140"/>
                                </a:lnTo>
                                <a:lnTo>
                                  <a:pt x="295" y="120"/>
                                </a:lnTo>
                                <a:lnTo>
                                  <a:pt x="300" y="100"/>
                                </a:lnTo>
                                <a:lnTo>
                                  <a:pt x="295" y="80"/>
                                </a:lnTo>
                                <a:lnTo>
                                  <a:pt x="290" y="60"/>
                                </a:lnTo>
                                <a:lnTo>
                                  <a:pt x="275" y="45"/>
                                </a:lnTo>
                                <a:lnTo>
                                  <a:pt x="255" y="30"/>
                                </a:lnTo>
                                <a:lnTo>
                                  <a:pt x="235" y="15"/>
                                </a:lnTo>
                                <a:lnTo>
                                  <a:pt x="210" y="5"/>
                                </a:lnTo>
                                <a:lnTo>
                                  <a:pt x="180" y="0"/>
                                </a:lnTo>
                                <a:lnTo>
                                  <a:pt x="150" y="0"/>
                                </a:lnTo>
                                <a:lnTo>
                                  <a:pt x="120" y="0"/>
                                </a:lnTo>
                                <a:lnTo>
                                  <a:pt x="90" y="5"/>
                                </a:lnTo>
                                <a:lnTo>
                                  <a:pt x="65" y="15"/>
                                </a:lnTo>
                                <a:lnTo>
                                  <a:pt x="45" y="30"/>
                                </a:lnTo>
                                <a:lnTo>
                                  <a:pt x="25" y="45"/>
                                </a:lnTo>
                                <a:lnTo>
                                  <a:pt x="10" y="60"/>
                                </a:lnTo>
                                <a:lnTo>
                                  <a:pt x="5" y="80"/>
                                </a:lnTo>
                                <a:lnTo>
                                  <a:pt x="0" y="100"/>
                                </a:lnTo>
                                <a:lnTo>
                                  <a:pt x="0" y="120"/>
                                </a:lnTo>
                                <a:lnTo>
                                  <a:pt x="10" y="140"/>
                                </a:lnTo>
                                <a:lnTo>
                                  <a:pt x="25" y="155"/>
                                </a:lnTo>
                                <a:lnTo>
                                  <a:pt x="40" y="170"/>
                                </a:lnTo>
                                <a:lnTo>
                                  <a:pt x="65" y="180"/>
                                </a:lnTo>
                                <a:lnTo>
                                  <a:pt x="90" y="190"/>
                                </a:lnTo>
                                <a:lnTo>
                                  <a:pt x="120" y="195"/>
                                </a:lnTo>
                                <a:lnTo>
                                  <a:pt x="150" y="1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4349"/>
                        <wps:cNvSpPr>
                          <a:spLocks/>
                        </wps:cNvSpPr>
                        <wps:spPr bwMode="auto">
                          <a:xfrm>
                            <a:off x="3446" y="400"/>
                            <a:ext cx="210" cy="165"/>
                          </a:xfrm>
                          <a:custGeom>
                            <a:avLst/>
                            <a:gdLst>
                              <a:gd name="T0" fmla="*/ 105 w 210"/>
                              <a:gd name="T1" fmla="*/ 165 h 165"/>
                              <a:gd name="T2" fmla="*/ 105 w 210"/>
                              <a:gd name="T3" fmla="*/ 165 h 165"/>
                              <a:gd name="T4" fmla="*/ 125 w 210"/>
                              <a:gd name="T5" fmla="*/ 160 h 165"/>
                              <a:gd name="T6" fmla="*/ 145 w 210"/>
                              <a:gd name="T7" fmla="*/ 155 h 165"/>
                              <a:gd name="T8" fmla="*/ 160 w 210"/>
                              <a:gd name="T9" fmla="*/ 145 h 165"/>
                              <a:gd name="T10" fmla="*/ 175 w 210"/>
                              <a:gd name="T11" fmla="*/ 135 h 165"/>
                              <a:gd name="T12" fmla="*/ 190 w 210"/>
                              <a:gd name="T13" fmla="*/ 120 h 165"/>
                              <a:gd name="T14" fmla="*/ 200 w 210"/>
                              <a:gd name="T15" fmla="*/ 100 h 165"/>
                              <a:gd name="T16" fmla="*/ 205 w 210"/>
                              <a:gd name="T17" fmla="*/ 85 h 165"/>
                              <a:gd name="T18" fmla="*/ 210 w 210"/>
                              <a:gd name="T19" fmla="*/ 70 h 165"/>
                              <a:gd name="T20" fmla="*/ 210 w 210"/>
                              <a:gd name="T21" fmla="*/ 70 h 165"/>
                              <a:gd name="T22" fmla="*/ 205 w 210"/>
                              <a:gd name="T23" fmla="*/ 55 h 165"/>
                              <a:gd name="T24" fmla="*/ 200 w 210"/>
                              <a:gd name="T25" fmla="*/ 45 h 165"/>
                              <a:gd name="T26" fmla="*/ 190 w 210"/>
                              <a:gd name="T27" fmla="*/ 30 h 165"/>
                              <a:gd name="T28" fmla="*/ 180 w 210"/>
                              <a:gd name="T29" fmla="*/ 20 h 165"/>
                              <a:gd name="T30" fmla="*/ 145 w 210"/>
                              <a:gd name="T31" fmla="*/ 5 h 165"/>
                              <a:gd name="T32" fmla="*/ 105 w 210"/>
                              <a:gd name="T33" fmla="*/ 0 h 165"/>
                              <a:gd name="T34" fmla="*/ 105 w 210"/>
                              <a:gd name="T35" fmla="*/ 0 h 165"/>
                              <a:gd name="T36" fmla="*/ 65 w 210"/>
                              <a:gd name="T37" fmla="*/ 5 h 165"/>
                              <a:gd name="T38" fmla="*/ 30 w 210"/>
                              <a:gd name="T39" fmla="*/ 20 h 165"/>
                              <a:gd name="T40" fmla="*/ 20 w 210"/>
                              <a:gd name="T41" fmla="*/ 30 h 165"/>
                              <a:gd name="T42" fmla="*/ 10 w 210"/>
                              <a:gd name="T43" fmla="*/ 45 h 165"/>
                              <a:gd name="T44" fmla="*/ 0 w 210"/>
                              <a:gd name="T45" fmla="*/ 55 h 165"/>
                              <a:gd name="T46" fmla="*/ 0 w 210"/>
                              <a:gd name="T47" fmla="*/ 70 h 165"/>
                              <a:gd name="T48" fmla="*/ 0 w 210"/>
                              <a:gd name="T49" fmla="*/ 70 h 165"/>
                              <a:gd name="T50" fmla="*/ 0 w 210"/>
                              <a:gd name="T51" fmla="*/ 85 h 165"/>
                              <a:gd name="T52" fmla="*/ 5 w 210"/>
                              <a:gd name="T53" fmla="*/ 100 h 165"/>
                              <a:gd name="T54" fmla="*/ 15 w 210"/>
                              <a:gd name="T55" fmla="*/ 120 h 165"/>
                              <a:gd name="T56" fmla="*/ 30 w 210"/>
                              <a:gd name="T57" fmla="*/ 135 h 165"/>
                              <a:gd name="T58" fmla="*/ 45 w 210"/>
                              <a:gd name="T59" fmla="*/ 145 h 165"/>
                              <a:gd name="T60" fmla="*/ 65 w 210"/>
                              <a:gd name="T61" fmla="*/ 155 h 165"/>
                              <a:gd name="T62" fmla="*/ 85 w 210"/>
                              <a:gd name="T63" fmla="*/ 160 h 165"/>
                              <a:gd name="T64" fmla="*/ 105 w 210"/>
                              <a:gd name="T65" fmla="*/ 165 h 165"/>
                              <a:gd name="T66" fmla="*/ 105 w 210"/>
                              <a:gd name="T67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0" h="165">
                                <a:moveTo>
                                  <a:pt x="105" y="165"/>
                                </a:moveTo>
                                <a:lnTo>
                                  <a:pt x="105" y="165"/>
                                </a:lnTo>
                                <a:lnTo>
                                  <a:pt x="125" y="160"/>
                                </a:lnTo>
                                <a:lnTo>
                                  <a:pt x="145" y="155"/>
                                </a:lnTo>
                                <a:lnTo>
                                  <a:pt x="160" y="145"/>
                                </a:lnTo>
                                <a:lnTo>
                                  <a:pt x="175" y="135"/>
                                </a:lnTo>
                                <a:lnTo>
                                  <a:pt x="190" y="120"/>
                                </a:lnTo>
                                <a:lnTo>
                                  <a:pt x="200" y="100"/>
                                </a:lnTo>
                                <a:lnTo>
                                  <a:pt x="205" y="85"/>
                                </a:lnTo>
                                <a:lnTo>
                                  <a:pt x="210" y="70"/>
                                </a:lnTo>
                                <a:lnTo>
                                  <a:pt x="205" y="55"/>
                                </a:lnTo>
                                <a:lnTo>
                                  <a:pt x="200" y="45"/>
                                </a:lnTo>
                                <a:lnTo>
                                  <a:pt x="190" y="30"/>
                                </a:lnTo>
                                <a:lnTo>
                                  <a:pt x="180" y="20"/>
                                </a:lnTo>
                                <a:lnTo>
                                  <a:pt x="145" y="5"/>
                                </a:lnTo>
                                <a:lnTo>
                                  <a:pt x="105" y="0"/>
                                </a:lnTo>
                                <a:lnTo>
                                  <a:pt x="65" y="5"/>
                                </a:lnTo>
                                <a:lnTo>
                                  <a:pt x="30" y="20"/>
                                </a:lnTo>
                                <a:lnTo>
                                  <a:pt x="20" y="30"/>
                                </a:lnTo>
                                <a:lnTo>
                                  <a:pt x="10" y="45"/>
                                </a:lnTo>
                                <a:lnTo>
                                  <a:pt x="0" y="55"/>
                                </a:lnTo>
                                <a:lnTo>
                                  <a:pt x="0" y="70"/>
                                </a:lnTo>
                                <a:lnTo>
                                  <a:pt x="0" y="85"/>
                                </a:lnTo>
                                <a:lnTo>
                                  <a:pt x="5" y="100"/>
                                </a:lnTo>
                                <a:lnTo>
                                  <a:pt x="15" y="120"/>
                                </a:lnTo>
                                <a:lnTo>
                                  <a:pt x="30" y="135"/>
                                </a:lnTo>
                                <a:lnTo>
                                  <a:pt x="45" y="145"/>
                                </a:lnTo>
                                <a:lnTo>
                                  <a:pt x="65" y="155"/>
                                </a:lnTo>
                                <a:lnTo>
                                  <a:pt x="85" y="160"/>
                                </a:lnTo>
                                <a:lnTo>
                                  <a:pt x="105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4350"/>
                        <wps:cNvSpPr>
                          <a:spLocks/>
                        </wps:cNvSpPr>
                        <wps:spPr bwMode="auto">
                          <a:xfrm>
                            <a:off x="3476" y="420"/>
                            <a:ext cx="145" cy="145"/>
                          </a:xfrm>
                          <a:custGeom>
                            <a:avLst/>
                            <a:gdLst>
                              <a:gd name="T0" fmla="*/ 75 w 145"/>
                              <a:gd name="T1" fmla="*/ 145 h 145"/>
                              <a:gd name="T2" fmla="*/ 75 w 145"/>
                              <a:gd name="T3" fmla="*/ 145 h 145"/>
                              <a:gd name="T4" fmla="*/ 90 w 145"/>
                              <a:gd name="T5" fmla="*/ 140 h 145"/>
                              <a:gd name="T6" fmla="*/ 100 w 145"/>
                              <a:gd name="T7" fmla="*/ 135 h 145"/>
                              <a:gd name="T8" fmla="*/ 115 w 145"/>
                              <a:gd name="T9" fmla="*/ 120 h 145"/>
                              <a:gd name="T10" fmla="*/ 125 w 145"/>
                              <a:gd name="T11" fmla="*/ 110 h 145"/>
                              <a:gd name="T12" fmla="*/ 140 w 145"/>
                              <a:gd name="T13" fmla="*/ 75 h 145"/>
                              <a:gd name="T14" fmla="*/ 145 w 145"/>
                              <a:gd name="T15" fmla="*/ 50 h 145"/>
                              <a:gd name="T16" fmla="*/ 145 w 145"/>
                              <a:gd name="T17" fmla="*/ 50 h 145"/>
                              <a:gd name="T18" fmla="*/ 145 w 145"/>
                              <a:gd name="T19" fmla="*/ 40 h 145"/>
                              <a:gd name="T20" fmla="*/ 140 w 145"/>
                              <a:gd name="T21" fmla="*/ 30 h 145"/>
                              <a:gd name="T22" fmla="*/ 125 w 145"/>
                              <a:gd name="T23" fmla="*/ 15 h 145"/>
                              <a:gd name="T24" fmla="*/ 105 w 145"/>
                              <a:gd name="T25" fmla="*/ 5 h 145"/>
                              <a:gd name="T26" fmla="*/ 75 w 145"/>
                              <a:gd name="T27" fmla="*/ 0 h 145"/>
                              <a:gd name="T28" fmla="*/ 75 w 145"/>
                              <a:gd name="T29" fmla="*/ 0 h 145"/>
                              <a:gd name="T30" fmla="*/ 45 w 145"/>
                              <a:gd name="T31" fmla="*/ 5 h 145"/>
                              <a:gd name="T32" fmla="*/ 20 w 145"/>
                              <a:gd name="T33" fmla="*/ 15 h 145"/>
                              <a:gd name="T34" fmla="*/ 5 w 145"/>
                              <a:gd name="T35" fmla="*/ 30 h 145"/>
                              <a:gd name="T36" fmla="*/ 0 w 145"/>
                              <a:gd name="T37" fmla="*/ 50 h 145"/>
                              <a:gd name="T38" fmla="*/ 0 w 145"/>
                              <a:gd name="T39" fmla="*/ 50 h 145"/>
                              <a:gd name="T40" fmla="*/ 5 w 145"/>
                              <a:gd name="T41" fmla="*/ 75 h 145"/>
                              <a:gd name="T42" fmla="*/ 20 w 145"/>
                              <a:gd name="T43" fmla="*/ 105 h 145"/>
                              <a:gd name="T44" fmla="*/ 30 w 145"/>
                              <a:gd name="T45" fmla="*/ 120 h 145"/>
                              <a:gd name="T46" fmla="*/ 45 w 145"/>
                              <a:gd name="T47" fmla="*/ 135 h 145"/>
                              <a:gd name="T48" fmla="*/ 55 w 145"/>
                              <a:gd name="T49" fmla="*/ 140 h 145"/>
                              <a:gd name="T50" fmla="*/ 75 w 145"/>
                              <a:gd name="T51" fmla="*/ 145 h 145"/>
                              <a:gd name="T52" fmla="*/ 75 w 145"/>
                              <a:gd name="T53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75" y="145"/>
                                </a:moveTo>
                                <a:lnTo>
                                  <a:pt x="75" y="145"/>
                                </a:lnTo>
                                <a:lnTo>
                                  <a:pt x="90" y="140"/>
                                </a:lnTo>
                                <a:lnTo>
                                  <a:pt x="100" y="135"/>
                                </a:lnTo>
                                <a:lnTo>
                                  <a:pt x="115" y="120"/>
                                </a:lnTo>
                                <a:lnTo>
                                  <a:pt x="125" y="110"/>
                                </a:lnTo>
                                <a:lnTo>
                                  <a:pt x="140" y="75"/>
                                </a:lnTo>
                                <a:lnTo>
                                  <a:pt x="145" y="50"/>
                                </a:lnTo>
                                <a:lnTo>
                                  <a:pt x="145" y="40"/>
                                </a:lnTo>
                                <a:lnTo>
                                  <a:pt x="140" y="30"/>
                                </a:lnTo>
                                <a:lnTo>
                                  <a:pt x="125" y="15"/>
                                </a:lnTo>
                                <a:lnTo>
                                  <a:pt x="105" y="5"/>
                                </a:lnTo>
                                <a:lnTo>
                                  <a:pt x="75" y="0"/>
                                </a:lnTo>
                                <a:lnTo>
                                  <a:pt x="45" y="5"/>
                                </a:lnTo>
                                <a:lnTo>
                                  <a:pt x="20" y="15"/>
                                </a:lnTo>
                                <a:lnTo>
                                  <a:pt x="5" y="30"/>
                                </a:lnTo>
                                <a:lnTo>
                                  <a:pt x="0" y="50"/>
                                </a:lnTo>
                                <a:lnTo>
                                  <a:pt x="5" y="75"/>
                                </a:lnTo>
                                <a:lnTo>
                                  <a:pt x="20" y="105"/>
                                </a:lnTo>
                                <a:lnTo>
                                  <a:pt x="30" y="120"/>
                                </a:lnTo>
                                <a:lnTo>
                                  <a:pt x="45" y="135"/>
                                </a:lnTo>
                                <a:lnTo>
                                  <a:pt x="55" y="140"/>
                                </a:lnTo>
                                <a:lnTo>
                                  <a:pt x="75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4351"/>
                        <wps:cNvSpPr>
                          <a:spLocks/>
                        </wps:cNvSpPr>
                        <wps:spPr bwMode="auto">
                          <a:xfrm>
                            <a:off x="3291" y="565"/>
                            <a:ext cx="509" cy="20"/>
                          </a:xfrm>
                          <a:custGeom>
                            <a:avLst/>
                            <a:gdLst>
                              <a:gd name="T0" fmla="*/ 0 w 509"/>
                              <a:gd name="T1" fmla="*/ 0 h 20"/>
                              <a:gd name="T2" fmla="*/ 0 w 509"/>
                              <a:gd name="T3" fmla="*/ 0 h 20"/>
                              <a:gd name="T4" fmla="*/ 25 w 509"/>
                              <a:gd name="T5" fmla="*/ 10 h 20"/>
                              <a:gd name="T6" fmla="*/ 70 w 509"/>
                              <a:gd name="T7" fmla="*/ 20 h 20"/>
                              <a:gd name="T8" fmla="*/ 105 w 509"/>
                              <a:gd name="T9" fmla="*/ 20 h 20"/>
                              <a:gd name="T10" fmla="*/ 145 w 509"/>
                              <a:gd name="T11" fmla="*/ 20 h 20"/>
                              <a:gd name="T12" fmla="*/ 195 w 509"/>
                              <a:gd name="T13" fmla="*/ 10 h 20"/>
                              <a:gd name="T14" fmla="*/ 260 w 509"/>
                              <a:gd name="T15" fmla="*/ 0 h 20"/>
                              <a:gd name="T16" fmla="*/ 260 w 509"/>
                              <a:gd name="T17" fmla="*/ 0 h 20"/>
                              <a:gd name="T18" fmla="*/ 260 w 509"/>
                              <a:gd name="T19" fmla="*/ 0 h 20"/>
                              <a:gd name="T20" fmla="*/ 320 w 509"/>
                              <a:gd name="T21" fmla="*/ 10 h 20"/>
                              <a:gd name="T22" fmla="*/ 370 w 509"/>
                              <a:gd name="T23" fmla="*/ 15 h 20"/>
                              <a:gd name="T24" fmla="*/ 410 w 509"/>
                              <a:gd name="T25" fmla="*/ 20 h 20"/>
                              <a:gd name="T26" fmla="*/ 445 w 509"/>
                              <a:gd name="T27" fmla="*/ 20 h 20"/>
                              <a:gd name="T28" fmla="*/ 490 w 509"/>
                              <a:gd name="T29" fmla="*/ 10 h 20"/>
                              <a:gd name="T30" fmla="*/ 509 w 509"/>
                              <a:gd name="T3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9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10"/>
                                </a:lnTo>
                                <a:lnTo>
                                  <a:pt x="70" y="20"/>
                                </a:lnTo>
                                <a:lnTo>
                                  <a:pt x="105" y="20"/>
                                </a:lnTo>
                                <a:lnTo>
                                  <a:pt x="145" y="20"/>
                                </a:lnTo>
                                <a:lnTo>
                                  <a:pt x="195" y="10"/>
                                </a:lnTo>
                                <a:lnTo>
                                  <a:pt x="260" y="0"/>
                                </a:lnTo>
                                <a:lnTo>
                                  <a:pt x="320" y="10"/>
                                </a:lnTo>
                                <a:lnTo>
                                  <a:pt x="370" y="15"/>
                                </a:lnTo>
                                <a:lnTo>
                                  <a:pt x="410" y="20"/>
                                </a:lnTo>
                                <a:lnTo>
                                  <a:pt x="445" y="20"/>
                                </a:lnTo>
                                <a:lnTo>
                                  <a:pt x="490" y="10"/>
                                </a:lnTo>
                                <a:lnTo>
                                  <a:pt x="50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4352"/>
                        <wps:cNvSpPr>
                          <a:spLocks/>
                        </wps:cNvSpPr>
                        <wps:spPr bwMode="auto">
                          <a:xfrm>
                            <a:off x="3291" y="565"/>
                            <a:ext cx="509" cy="45"/>
                          </a:xfrm>
                          <a:custGeom>
                            <a:avLst/>
                            <a:gdLst>
                              <a:gd name="T0" fmla="*/ 0 w 509"/>
                              <a:gd name="T1" fmla="*/ 0 h 45"/>
                              <a:gd name="T2" fmla="*/ 0 w 509"/>
                              <a:gd name="T3" fmla="*/ 0 h 45"/>
                              <a:gd name="T4" fmla="*/ 40 w 509"/>
                              <a:gd name="T5" fmla="*/ 15 h 45"/>
                              <a:gd name="T6" fmla="*/ 90 w 509"/>
                              <a:gd name="T7" fmla="*/ 25 h 45"/>
                              <a:gd name="T8" fmla="*/ 155 w 509"/>
                              <a:gd name="T9" fmla="*/ 35 h 45"/>
                              <a:gd name="T10" fmla="*/ 230 w 509"/>
                              <a:gd name="T11" fmla="*/ 45 h 45"/>
                              <a:gd name="T12" fmla="*/ 315 w 509"/>
                              <a:gd name="T13" fmla="*/ 40 h 45"/>
                              <a:gd name="T14" fmla="*/ 365 w 509"/>
                              <a:gd name="T15" fmla="*/ 35 h 45"/>
                              <a:gd name="T16" fmla="*/ 410 w 509"/>
                              <a:gd name="T17" fmla="*/ 30 h 45"/>
                              <a:gd name="T18" fmla="*/ 460 w 509"/>
                              <a:gd name="T19" fmla="*/ 15 h 45"/>
                              <a:gd name="T20" fmla="*/ 509 w 509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09" h="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" y="15"/>
                                </a:lnTo>
                                <a:lnTo>
                                  <a:pt x="90" y="25"/>
                                </a:lnTo>
                                <a:lnTo>
                                  <a:pt x="155" y="35"/>
                                </a:lnTo>
                                <a:lnTo>
                                  <a:pt x="230" y="45"/>
                                </a:lnTo>
                                <a:lnTo>
                                  <a:pt x="315" y="40"/>
                                </a:lnTo>
                                <a:lnTo>
                                  <a:pt x="365" y="35"/>
                                </a:lnTo>
                                <a:lnTo>
                                  <a:pt x="410" y="30"/>
                                </a:lnTo>
                                <a:lnTo>
                                  <a:pt x="460" y="15"/>
                                </a:lnTo>
                                <a:lnTo>
                                  <a:pt x="50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Line 4353"/>
                        <wps:cNvCnPr/>
                        <wps:spPr bwMode="auto">
                          <a:xfrm>
                            <a:off x="3291" y="660"/>
                            <a:ext cx="514" cy="1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4354"/>
                        <wps:cNvCnPr/>
                        <wps:spPr bwMode="auto">
                          <a:xfrm>
                            <a:off x="3291" y="690"/>
                            <a:ext cx="514" cy="1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Freeform 4355"/>
                        <wps:cNvSpPr>
                          <a:spLocks/>
                        </wps:cNvSpPr>
                        <wps:spPr bwMode="auto">
                          <a:xfrm>
                            <a:off x="4280" y="315"/>
                            <a:ext cx="50" cy="250"/>
                          </a:xfrm>
                          <a:custGeom>
                            <a:avLst/>
                            <a:gdLst>
                              <a:gd name="T0" fmla="*/ 40 w 50"/>
                              <a:gd name="T1" fmla="*/ 250 h 250"/>
                              <a:gd name="T2" fmla="*/ 40 w 50"/>
                              <a:gd name="T3" fmla="*/ 250 h 250"/>
                              <a:gd name="T4" fmla="*/ 25 w 50"/>
                              <a:gd name="T5" fmla="*/ 240 h 250"/>
                              <a:gd name="T6" fmla="*/ 15 w 50"/>
                              <a:gd name="T7" fmla="*/ 225 h 250"/>
                              <a:gd name="T8" fmla="*/ 5 w 50"/>
                              <a:gd name="T9" fmla="*/ 200 h 250"/>
                              <a:gd name="T10" fmla="*/ 5 w 50"/>
                              <a:gd name="T11" fmla="*/ 170 h 250"/>
                              <a:gd name="T12" fmla="*/ 5 w 50"/>
                              <a:gd name="T13" fmla="*/ 140 h 250"/>
                              <a:gd name="T14" fmla="*/ 15 w 50"/>
                              <a:gd name="T15" fmla="*/ 115 h 250"/>
                              <a:gd name="T16" fmla="*/ 25 w 50"/>
                              <a:gd name="T17" fmla="*/ 95 h 250"/>
                              <a:gd name="T18" fmla="*/ 45 w 50"/>
                              <a:gd name="T19" fmla="*/ 65 h 250"/>
                              <a:gd name="T20" fmla="*/ 45 w 50"/>
                              <a:gd name="T21" fmla="*/ 65 h 250"/>
                              <a:gd name="T22" fmla="*/ 50 w 50"/>
                              <a:gd name="T23" fmla="*/ 60 h 250"/>
                              <a:gd name="T24" fmla="*/ 45 w 50"/>
                              <a:gd name="T25" fmla="*/ 50 h 250"/>
                              <a:gd name="T26" fmla="*/ 30 w 50"/>
                              <a:gd name="T27" fmla="*/ 35 h 250"/>
                              <a:gd name="T28" fmla="*/ 0 w 50"/>
                              <a:gd name="T29" fmla="*/ 15 h 250"/>
                              <a:gd name="T30" fmla="*/ 45 w 50"/>
                              <a:gd name="T31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40" y="250"/>
                                </a:moveTo>
                                <a:lnTo>
                                  <a:pt x="40" y="250"/>
                                </a:lnTo>
                                <a:lnTo>
                                  <a:pt x="25" y="240"/>
                                </a:lnTo>
                                <a:lnTo>
                                  <a:pt x="15" y="225"/>
                                </a:lnTo>
                                <a:lnTo>
                                  <a:pt x="5" y="200"/>
                                </a:lnTo>
                                <a:lnTo>
                                  <a:pt x="5" y="170"/>
                                </a:lnTo>
                                <a:lnTo>
                                  <a:pt x="5" y="140"/>
                                </a:lnTo>
                                <a:lnTo>
                                  <a:pt x="15" y="115"/>
                                </a:lnTo>
                                <a:lnTo>
                                  <a:pt x="25" y="95"/>
                                </a:lnTo>
                                <a:lnTo>
                                  <a:pt x="45" y="65"/>
                                </a:lnTo>
                                <a:lnTo>
                                  <a:pt x="50" y="60"/>
                                </a:lnTo>
                                <a:lnTo>
                                  <a:pt x="45" y="50"/>
                                </a:lnTo>
                                <a:lnTo>
                                  <a:pt x="30" y="35"/>
                                </a:lnTo>
                                <a:lnTo>
                                  <a:pt x="0" y="15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4356"/>
                        <wps:cNvSpPr>
                          <a:spLocks/>
                        </wps:cNvSpPr>
                        <wps:spPr bwMode="auto">
                          <a:xfrm>
                            <a:off x="3805" y="315"/>
                            <a:ext cx="50" cy="250"/>
                          </a:xfrm>
                          <a:custGeom>
                            <a:avLst/>
                            <a:gdLst>
                              <a:gd name="T0" fmla="*/ 5 w 50"/>
                              <a:gd name="T1" fmla="*/ 250 h 250"/>
                              <a:gd name="T2" fmla="*/ 5 w 50"/>
                              <a:gd name="T3" fmla="*/ 250 h 250"/>
                              <a:gd name="T4" fmla="*/ 30 w 50"/>
                              <a:gd name="T5" fmla="*/ 225 h 250"/>
                              <a:gd name="T6" fmla="*/ 40 w 50"/>
                              <a:gd name="T7" fmla="*/ 200 h 250"/>
                              <a:gd name="T8" fmla="*/ 45 w 50"/>
                              <a:gd name="T9" fmla="*/ 170 h 250"/>
                              <a:gd name="T10" fmla="*/ 40 w 50"/>
                              <a:gd name="T11" fmla="*/ 140 h 250"/>
                              <a:gd name="T12" fmla="*/ 35 w 50"/>
                              <a:gd name="T13" fmla="*/ 115 h 250"/>
                              <a:gd name="T14" fmla="*/ 25 w 50"/>
                              <a:gd name="T15" fmla="*/ 95 h 250"/>
                              <a:gd name="T16" fmla="*/ 5 w 50"/>
                              <a:gd name="T17" fmla="*/ 65 h 250"/>
                              <a:gd name="T18" fmla="*/ 5 w 50"/>
                              <a:gd name="T19" fmla="*/ 65 h 250"/>
                              <a:gd name="T20" fmla="*/ 0 w 50"/>
                              <a:gd name="T21" fmla="*/ 60 h 250"/>
                              <a:gd name="T22" fmla="*/ 5 w 50"/>
                              <a:gd name="T23" fmla="*/ 55 h 250"/>
                              <a:gd name="T24" fmla="*/ 20 w 50"/>
                              <a:gd name="T25" fmla="*/ 35 h 250"/>
                              <a:gd name="T26" fmla="*/ 50 w 50"/>
                              <a:gd name="T27" fmla="*/ 15 h 250"/>
                              <a:gd name="T28" fmla="*/ 0 w 50"/>
                              <a:gd name="T29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5" y="250"/>
                                </a:moveTo>
                                <a:lnTo>
                                  <a:pt x="5" y="250"/>
                                </a:lnTo>
                                <a:lnTo>
                                  <a:pt x="30" y="225"/>
                                </a:lnTo>
                                <a:lnTo>
                                  <a:pt x="40" y="200"/>
                                </a:lnTo>
                                <a:lnTo>
                                  <a:pt x="45" y="170"/>
                                </a:lnTo>
                                <a:lnTo>
                                  <a:pt x="40" y="140"/>
                                </a:lnTo>
                                <a:lnTo>
                                  <a:pt x="35" y="115"/>
                                </a:lnTo>
                                <a:lnTo>
                                  <a:pt x="25" y="95"/>
                                </a:lnTo>
                                <a:lnTo>
                                  <a:pt x="5" y="65"/>
                                </a:lnTo>
                                <a:lnTo>
                                  <a:pt x="0" y="60"/>
                                </a:lnTo>
                                <a:lnTo>
                                  <a:pt x="5" y="55"/>
                                </a:lnTo>
                                <a:lnTo>
                                  <a:pt x="20" y="35"/>
                                </a:lnTo>
                                <a:lnTo>
                                  <a:pt x="50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4357"/>
                        <wps:cNvSpPr>
                          <a:spLocks/>
                        </wps:cNvSpPr>
                        <wps:spPr bwMode="auto">
                          <a:xfrm>
                            <a:off x="3850" y="320"/>
                            <a:ext cx="435" cy="245"/>
                          </a:xfrm>
                          <a:custGeom>
                            <a:avLst/>
                            <a:gdLst>
                              <a:gd name="T0" fmla="*/ 220 w 435"/>
                              <a:gd name="T1" fmla="*/ 245 h 245"/>
                              <a:gd name="T2" fmla="*/ 220 w 435"/>
                              <a:gd name="T3" fmla="*/ 245 h 245"/>
                              <a:gd name="T4" fmla="*/ 300 w 435"/>
                              <a:gd name="T5" fmla="*/ 240 h 245"/>
                              <a:gd name="T6" fmla="*/ 340 w 435"/>
                              <a:gd name="T7" fmla="*/ 235 h 245"/>
                              <a:gd name="T8" fmla="*/ 370 w 435"/>
                              <a:gd name="T9" fmla="*/ 230 h 245"/>
                              <a:gd name="T10" fmla="*/ 395 w 435"/>
                              <a:gd name="T11" fmla="*/ 215 h 245"/>
                              <a:gd name="T12" fmla="*/ 415 w 435"/>
                              <a:gd name="T13" fmla="*/ 200 h 245"/>
                              <a:gd name="T14" fmla="*/ 430 w 435"/>
                              <a:gd name="T15" fmla="*/ 180 h 245"/>
                              <a:gd name="T16" fmla="*/ 435 w 435"/>
                              <a:gd name="T17" fmla="*/ 150 h 245"/>
                              <a:gd name="T18" fmla="*/ 435 w 435"/>
                              <a:gd name="T19" fmla="*/ 150 h 245"/>
                              <a:gd name="T20" fmla="*/ 430 w 435"/>
                              <a:gd name="T21" fmla="*/ 120 h 245"/>
                              <a:gd name="T22" fmla="*/ 420 w 435"/>
                              <a:gd name="T23" fmla="*/ 95 h 245"/>
                              <a:gd name="T24" fmla="*/ 400 w 435"/>
                              <a:gd name="T25" fmla="*/ 70 h 245"/>
                              <a:gd name="T26" fmla="*/ 375 w 435"/>
                              <a:gd name="T27" fmla="*/ 45 h 245"/>
                              <a:gd name="T28" fmla="*/ 340 w 435"/>
                              <a:gd name="T29" fmla="*/ 25 h 245"/>
                              <a:gd name="T30" fmla="*/ 305 w 435"/>
                              <a:gd name="T31" fmla="*/ 15 h 245"/>
                              <a:gd name="T32" fmla="*/ 260 w 435"/>
                              <a:gd name="T33" fmla="*/ 5 h 245"/>
                              <a:gd name="T34" fmla="*/ 220 w 435"/>
                              <a:gd name="T35" fmla="*/ 0 h 245"/>
                              <a:gd name="T36" fmla="*/ 220 w 435"/>
                              <a:gd name="T37" fmla="*/ 0 h 245"/>
                              <a:gd name="T38" fmla="*/ 175 w 435"/>
                              <a:gd name="T39" fmla="*/ 5 h 245"/>
                              <a:gd name="T40" fmla="*/ 135 w 435"/>
                              <a:gd name="T41" fmla="*/ 15 h 245"/>
                              <a:gd name="T42" fmla="*/ 95 w 435"/>
                              <a:gd name="T43" fmla="*/ 25 h 245"/>
                              <a:gd name="T44" fmla="*/ 65 w 435"/>
                              <a:gd name="T45" fmla="*/ 45 h 245"/>
                              <a:gd name="T46" fmla="*/ 40 w 435"/>
                              <a:gd name="T47" fmla="*/ 70 h 245"/>
                              <a:gd name="T48" fmla="*/ 20 w 435"/>
                              <a:gd name="T49" fmla="*/ 95 h 245"/>
                              <a:gd name="T50" fmla="*/ 5 w 435"/>
                              <a:gd name="T51" fmla="*/ 120 h 245"/>
                              <a:gd name="T52" fmla="*/ 0 w 435"/>
                              <a:gd name="T53" fmla="*/ 150 h 245"/>
                              <a:gd name="T54" fmla="*/ 0 w 435"/>
                              <a:gd name="T55" fmla="*/ 150 h 245"/>
                              <a:gd name="T56" fmla="*/ 5 w 435"/>
                              <a:gd name="T57" fmla="*/ 180 h 245"/>
                              <a:gd name="T58" fmla="*/ 15 w 435"/>
                              <a:gd name="T59" fmla="*/ 200 h 245"/>
                              <a:gd name="T60" fmla="*/ 35 w 435"/>
                              <a:gd name="T61" fmla="*/ 215 h 245"/>
                              <a:gd name="T62" fmla="*/ 65 w 435"/>
                              <a:gd name="T63" fmla="*/ 230 h 245"/>
                              <a:gd name="T64" fmla="*/ 95 w 435"/>
                              <a:gd name="T65" fmla="*/ 235 h 245"/>
                              <a:gd name="T66" fmla="*/ 135 w 435"/>
                              <a:gd name="T67" fmla="*/ 240 h 245"/>
                              <a:gd name="T68" fmla="*/ 220 w 435"/>
                              <a:gd name="T69" fmla="*/ 245 h 245"/>
                              <a:gd name="T70" fmla="*/ 220 w 435"/>
                              <a:gd name="T71" fmla="*/ 24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5" h="245">
                                <a:moveTo>
                                  <a:pt x="220" y="245"/>
                                </a:moveTo>
                                <a:lnTo>
                                  <a:pt x="220" y="245"/>
                                </a:lnTo>
                                <a:lnTo>
                                  <a:pt x="300" y="240"/>
                                </a:lnTo>
                                <a:lnTo>
                                  <a:pt x="340" y="235"/>
                                </a:lnTo>
                                <a:lnTo>
                                  <a:pt x="370" y="230"/>
                                </a:lnTo>
                                <a:lnTo>
                                  <a:pt x="395" y="215"/>
                                </a:lnTo>
                                <a:lnTo>
                                  <a:pt x="415" y="200"/>
                                </a:lnTo>
                                <a:lnTo>
                                  <a:pt x="430" y="180"/>
                                </a:lnTo>
                                <a:lnTo>
                                  <a:pt x="435" y="150"/>
                                </a:lnTo>
                                <a:lnTo>
                                  <a:pt x="430" y="120"/>
                                </a:lnTo>
                                <a:lnTo>
                                  <a:pt x="420" y="95"/>
                                </a:lnTo>
                                <a:lnTo>
                                  <a:pt x="400" y="70"/>
                                </a:lnTo>
                                <a:lnTo>
                                  <a:pt x="375" y="45"/>
                                </a:lnTo>
                                <a:lnTo>
                                  <a:pt x="340" y="25"/>
                                </a:lnTo>
                                <a:lnTo>
                                  <a:pt x="305" y="15"/>
                                </a:lnTo>
                                <a:lnTo>
                                  <a:pt x="260" y="5"/>
                                </a:lnTo>
                                <a:lnTo>
                                  <a:pt x="220" y="0"/>
                                </a:lnTo>
                                <a:lnTo>
                                  <a:pt x="175" y="5"/>
                                </a:lnTo>
                                <a:lnTo>
                                  <a:pt x="135" y="15"/>
                                </a:lnTo>
                                <a:lnTo>
                                  <a:pt x="95" y="25"/>
                                </a:lnTo>
                                <a:lnTo>
                                  <a:pt x="65" y="45"/>
                                </a:lnTo>
                                <a:lnTo>
                                  <a:pt x="40" y="70"/>
                                </a:lnTo>
                                <a:lnTo>
                                  <a:pt x="20" y="95"/>
                                </a:lnTo>
                                <a:lnTo>
                                  <a:pt x="5" y="120"/>
                                </a:lnTo>
                                <a:lnTo>
                                  <a:pt x="0" y="150"/>
                                </a:lnTo>
                                <a:lnTo>
                                  <a:pt x="5" y="180"/>
                                </a:lnTo>
                                <a:lnTo>
                                  <a:pt x="15" y="200"/>
                                </a:lnTo>
                                <a:lnTo>
                                  <a:pt x="35" y="215"/>
                                </a:lnTo>
                                <a:lnTo>
                                  <a:pt x="65" y="230"/>
                                </a:lnTo>
                                <a:lnTo>
                                  <a:pt x="95" y="235"/>
                                </a:lnTo>
                                <a:lnTo>
                                  <a:pt x="135" y="240"/>
                                </a:lnTo>
                                <a:lnTo>
                                  <a:pt x="220" y="2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4358"/>
                        <wps:cNvSpPr>
                          <a:spLocks/>
                        </wps:cNvSpPr>
                        <wps:spPr bwMode="auto">
                          <a:xfrm>
                            <a:off x="3920" y="370"/>
                            <a:ext cx="295" cy="195"/>
                          </a:xfrm>
                          <a:custGeom>
                            <a:avLst/>
                            <a:gdLst>
                              <a:gd name="T0" fmla="*/ 150 w 295"/>
                              <a:gd name="T1" fmla="*/ 195 h 195"/>
                              <a:gd name="T2" fmla="*/ 150 w 295"/>
                              <a:gd name="T3" fmla="*/ 195 h 195"/>
                              <a:gd name="T4" fmla="*/ 175 w 295"/>
                              <a:gd name="T5" fmla="*/ 195 h 195"/>
                              <a:gd name="T6" fmla="*/ 205 w 295"/>
                              <a:gd name="T7" fmla="*/ 190 h 195"/>
                              <a:gd name="T8" fmla="*/ 230 w 295"/>
                              <a:gd name="T9" fmla="*/ 180 h 195"/>
                              <a:gd name="T10" fmla="*/ 250 w 295"/>
                              <a:gd name="T11" fmla="*/ 170 h 195"/>
                              <a:gd name="T12" fmla="*/ 270 w 295"/>
                              <a:gd name="T13" fmla="*/ 155 h 195"/>
                              <a:gd name="T14" fmla="*/ 285 w 295"/>
                              <a:gd name="T15" fmla="*/ 140 h 195"/>
                              <a:gd name="T16" fmla="*/ 295 w 295"/>
                              <a:gd name="T17" fmla="*/ 120 h 195"/>
                              <a:gd name="T18" fmla="*/ 295 w 295"/>
                              <a:gd name="T19" fmla="*/ 100 h 195"/>
                              <a:gd name="T20" fmla="*/ 295 w 295"/>
                              <a:gd name="T21" fmla="*/ 100 h 195"/>
                              <a:gd name="T22" fmla="*/ 295 w 295"/>
                              <a:gd name="T23" fmla="*/ 80 h 195"/>
                              <a:gd name="T24" fmla="*/ 285 w 295"/>
                              <a:gd name="T25" fmla="*/ 60 h 195"/>
                              <a:gd name="T26" fmla="*/ 275 w 295"/>
                              <a:gd name="T27" fmla="*/ 45 h 195"/>
                              <a:gd name="T28" fmla="*/ 255 w 295"/>
                              <a:gd name="T29" fmla="*/ 30 h 195"/>
                              <a:gd name="T30" fmla="*/ 230 w 295"/>
                              <a:gd name="T31" fmla="*/ 15 h 195"/>
                              <a:gd name="T32" fmla="*/ 205 w 295"/>
                              <a:gd name="T33" fmla="*/ 5 h 195"/>
                              <a:gd name="T34" fmla="*/ 180 w 295"/>
                              <a:gd name="T35" fmla="*/ 0 h 195"/>
                              <a:gd name="T36" fmla="*/ 150 w 295"/>
                              <a:gd name="T37" fmla="*/ 0 h 195"/>
                              <a:gd name="T38" fmla="*/ 150 w 295"/>
                              <a:gd name="T39" fmla="*/ 0 h 195"/>
                              <a:gd name="T40" fmla="*/ 115 w 295"/>
                              <a:gd name="T41" fmla="*/ 0 h 195"/>
                              <a:gd name="T42" fmla="*/ 90 w 295"/>
                              <a:gd name="T43" fmla="*/ 5 h 195"/>
                              <a:gd name="T44" fmla="*/ 65 w 295"/>
                              <a:gd name="T45" fmla="*/ 15 h 195"/>
                              <a:gd name="T46" fmla="*/ 40 w 295"/>
                              <a:gd name="T47" fmla="*/ 30 h 195"/>
                              <a:gd name="T48" fmla="*/ 25 w 295"/>
                              <a:gd name="T49" fmla="*/ 45 h 195"/>
                              <a:gd name="T50" fmla="*/ 10 w 295"/>
                              <a:gd name="T51" fmla="*/ 60 h 195"/>
                              <a:gd name="T52" fmla="*/ 0 w 295"/>
                              <a:gd name="T53" fmla="*/ 80 h 195"/>
                              <a:gd name="T54" fmla="*/ 0 w 295"/>
                              <a:gd name="T55" fmla="*/ 100 h 195"/>
                              <a:gd name="T56" fmla="*/ 0 w 295"/>
                              <a:gd name="T57" fmla="*/ 100 h 195"/>
                              <a:gd name="T58" fmla="*/ 0 w 295"/>
                              <a:gd name="T59" fmla="*/ 120 h 195"/>
                              <a:gd name="T60" fmla="*/ 10 w 295"/>
                              <a:gd name="T61" fmla="*/ 140 h 195"/>
                              <a:gd name="T62" fmla="*/ 25 w 295"/>
                              <a:gd name="T63" fmla="*/ 155 h 195"/>
                              <a:gd name="T64" fmla="*/ 40 w 295"/>
                              <a:gd name="T65" fmla="*/ 170 h 195"/>
                              <a:gd name="T66" fmla="*/ 65 w 295"/>
                              <a:gd name="T67" fmla="*/ 180 h 195"/>
                              <a:gd name="T68" fmla="*/ 90 w 295"/>
                              <a:gd name="T69" fmla="*/ 190 h 195"/>
                              <a:gd name="T70" fmla="*/ 115 w 295"/>
                              <a:gd name="T71" fmla="*/ 195 h 195"/>
                              <a:gd name="T72" fmla="*/ 150 w 295"/>
                              <a:gd name="T73" fmla="*/ 195 h 195"/>
                              <a:gd name="T74" fmla="*/ 150 w 295"/>
                              <a:gd name="T75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95" h="195">
                                <a:moveTo>
                                  <a:pt x="150" y="195"/>
                                </a:moveTo>
                                <a:lnTo>
                                  <a:pt x="150" y="195"/>
                                </a:lnTo>
                                <a:lnTo>
                                  <a:pt x="175" y="195"/>
                                </a:lnTo>
                                <a:lnTo>
                                  <a:pt x="205" y="190"/>
                                </a:lnTo>
                                <a:lnTo>
                                  <a:pt x="230" y="180"/>
                                </a:lnTo>
                                <a:lnTo>
                                  <a:pt x="250" y="170"/>
                                </a:lnTo>
                                <a:lnTo>
                                  <a:pt x="270" y="155"/>
                                </a:lnTo>
                                <a:lnTo>
                                  <a:pt x="285" y="140"/>
                                </a:lnTo>
                                <a:lnTo>
                                  <a:pt x="295" y="120"/>
                                </a:lnTo>
                                <a:lnTo>
                                  <a:pt x="295" y="100"/>
                                </a:lnTo>
                                <a:lnTo>
                                  <a:pt x="295" y="80"/>
                                </a:lnTo>
                                <a:lnTo>
                                  <a:pt x="285" y="60"/>
                                </a:lnTo>
                                <a:lnTo>
                                  <a:pt x="275" y="45"/>
                                </a:lnTo>
                                <a:lnTo>
                                  <a:pt x="255" y="30"/>
                                </a:lnTo>
                                <a:lnTo>
                                  <a:pt x="230" y="15"/>
                                </a:lnTo>
                                <a:lnTo>
                                  <a:pt x="205" y="5"/>
                                </a:lnTo>
                                <a:lnTo>
                                  <a:pt x="180" y="0"/>
                                </a:lnTo>
                                <a:lnTo>
                                  <a:pt x="150" y="0"/>
                                </a:lnTo>
                                <a:lnTo>
                                  <a:pt x="115" y="0"/>
                                </a:lnTo>
                                <a:lnTo>
                                  <a:pt x="90" y="5"/>
                                </a:lnTo>
                                <a:lnTo>
                                  <a:pt x="65" y="15"/>
                                </a:lnTo>
                                <a:lnTo>
                                  <a:pt x="40" y="30"/>
                                </a:lnTo>
                                <a:lnTo>
                                  <a:pt x="25" y="45"/>
                                </a:lnTo>
                                <a:lnTo>
                                  <a:pt x="10" y="60"/>
                                </a:lnTo>
                                <a:lnTo>
                                  <a:pt x="0" y="80"/>
                                </a:lnTo>
                                <a:lnTo>
                                  <a:pt x="0" y="100"/>
                                </a:lnTo>
                                <a:lnTo>
                                  <a:pt x="0" y="120"/>
                                </a:lnTo>
                                <a:lnTo>
                                  <a:pt x="10" y="140"/>
                                </a:lnTo>
                                <a:lnTo>
                                  <a:pt x="25" y="155"/>
                                </a:lnTo>
                                <a:lnTo>
                                  <a:pt x="40" y="170"/>
                                </a:lnTo>
                                <a:lnTo>
                                  <a:pt x="65" y="180"/>
                                </a:lnTo>
                                <a:lnTo>
                                  <a:pt x="90" y="190"/>
                                </a:lnTo>
                                <a:lnTo>
                                  <a:pt x="115" y="195"/>
                                </a:lnTo>
                                <a:lnTo>
                                  <a:pt x="150" y="1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4359"/>
                        <wps:cNvSpPr>
                          <a:spLocks/>
                        </wps:cNvSpPr>
                        <wps:spPr bwMode="auto">
                          <a:xfrm>
                            <a:off x="3965" y="400"/>
                            <a:ext cx="205" cy="165"/>
                          </a:xfrm>
                          <a:custGeom>
                            <a:avLst/>
                            <a:gdLst>
                              <a:gd name="T0" fmla="*/ 105 w 205"/>
                              <a:gd name="T1" fmla="*/ 165 h 165"/>
                              <a:gd name="T2" fmla="*/ 105 w 205"/>
                              <a:gd name="T3" fmla="*/ 165 h 165"/>
                              <a:gd name="T4" fmla="*/ 125 w 205"/>
                              <a:gd name="T5" fmla="*/ 160 h 165"/>
                              <a:gd name="T6" fmla="*/ 145 w 205"/>
                              <a:gd name="T7" fmla="*/ 155 h 165"/>
                              <a:gd name="T8" fmla="*/ 160 w 205"/>
                              <a:gd name="T9" fmla="*/ 145 h 165"/>
                              <a:gd name="T10" fmla="*/ 175 w 205"/>
                              <a:gd name="T11" fmla="*/ 135 h 165"/>
                              <a:gd name="T12" fmla="*/ 190 w 205"/>
                              <a:gd name="T13" fmla="*/ 120 h 165"/>
                              <a:gd name="T14" fmla="*/ 200 w 205"/>
                              <a:gd name="T15" fmla="*/ 100 h 165"/>
                              <a:gd name="T16" fmla="*/ 205 w 205"/>
                              <a:gd name="T17" fmla="*/ 85 h 165"/>
                              <a:gd name="T18" fmla="*/ 205 w 205"/>
                              <a:gd name="T19" fmla="*/ 70 h 165"/>
                              <a:gd name="T20" fmla="*/ 205 w 205"/>
                              <a:gd name="T21" fmla="*/ 70 h 165"/>
                              <a:gd name="T22" fmla="*/ 205 w 205"/>
                              <a:gd name="T23" fmla="*/ 55 h 165"/>
                              <a:gd name="T24" fmla="*/ 200 w 205"/>
                              <a:gd name="T25" fmla="*/ 45 h 165"/>
                              <a:gd name="T26" fmla="*/ 190 w 205"/>
                              <a:gd name="T27" fmla="*/ 30 h 165"/>
                              <a:gd name="T28" fmla="*/ 175 w 205"/>
                              <a:gd name="T29" fmla="*/ 20 h 165"/>
                              <a:gd name="T30" fmla="*/ 145 w 205"/>
                              <a:gd name="T31" fmla="*/ 5 h 165"/>
                              <a:gd name="T32" fmla="*/ 105 w 205"/>
                              <a:gd name="T33" fmla="*/ 0 h 165"/>
                              <a:gd name="T34" fmla="*/ 105 w 205"/>
                              <a:gd name="T35" fmla="*/ 0 h 165"/>
                              <a:gd name="T36" fmla="*/ 60 w 205"/>
                              <a:gd name="T37" fmla="*/ 5 h 165"/>
                              <a:gd name="T38" fmla="*/ 30 w 205"/>
                              <a:gd name="T39" fmla="*/ 20 h 165"/>
                              <a:gd name="T40" fmla="*/ 15 w 205"/>
                              <a:gd name="T41" fmla="*/ 30 h 165"/>
                              <a:gd name="T42" fmla="*/ 5 w 205"/>
                              <a:gd name="T43" fmla="*/ 45 h 165"/>
                              <a:gd name="T44" fmla="*/ 0 w 205"/>
                              <a:gd name="T45" fmla="*/ 55 h 165"/>
                              <a:gd name="T46" fmla="*/ 0 w 205"/>
                              <a:gd name="T47" fmla="*/ 70 h 165"/>
                              <a:gd name="T48" fmla="*/ 0 w 205"/>
                              <a:gd name="T49" fmla="*/ 70 h 165"/>
                              <a:gd name="T50" fmla="*/ 0 w 205"/>
                              <a:gd name="T51" fmla="*/ 85 h 165"/>
                              <a:gd name="T52" fmla="*/ 5 w 205"/>
                              <a:gd name="T53" fmla="*/ 100 h 165"/>
                              <a:gd name="T54" fmla="*/ 15 w 205"/>
                              <a:gd name="T55" fmla="*/ 120 h 165"/>
                              <a:gd name="T56" fmla="*/ 30 w 205"/>
                              <a:gd name="T57" fmla="*/ 135 h 165"/>
                              <a:gd name="T58" fmla="*/ 45 w 205"/>
                              <a:gd name="T59" fmla="*/ 145 h 165"/>
                              <a:gd name="T60" fmla="*/ 60 w 205"/>
                              <a:gd name="T61" fmla="*/ 155 h 165"/>
                              <a:gd name="T62" fmla="*/ 80 w 205"/>
                              <a:gd name="T63" fmla="*/ 160 h 165"/>
                              <a:gd name="T64" fmla="*/ 105 w 205"/>
                              <a:gd name="T65" fmla="*/ 165 h 165"/>
                              <a:gd name="T66" fmla="*/ 105 w 205"/>
                              <a:gd name="T67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05" h="165">
                                <a:moveTo>
                                  <a:pt x="105" y="165"/>
                                </a:moveTo>
                                <a:lnTo>
                                  <a:pt x="105" y="165"/>
                                </a:lnTo>
                                <a:lnTo>
                                  <a:pt x="125" y="160"/>
                                </a:lnTo>
                                <a:lnTo>
                                  <a:pt x="145" y="155"/>
                                </a:lnTo>
                                <a:lnTo>
                                  <a:pt x="160" y="145"/>
                                </a:lnTo>
                                <a:lnTo>
                                  <a:pt x="175" y="135"/>
                                </a:lnTo>
                                <a:lnTo>
                                  <a:pt x="190" y="120"/>
                                </a:lnTo>
                                <a:lnTo>
                                  <a:pt x="200" y="100"/>
                                </a:lnTo>
                                <a:lnTo>
                                  <a:pt x="205" y="85"/>
                                </a:lnTo>
                                <a:lnTo>
                                  <a:pt x="205" y="70"/>
                                </a:lnTo>
                                <a:lnTo>
                                  <a:pt x="205" y="55"/>
                                </a:lnTo>
                                <a:lnTo>
                                  <a:pt x="200" y="45"/>
                                </a:lnTo>
                                <a:lnTo>
                                  <a:pt x="190" y="30"/>
                                </a:lnTo>
                                <a:lnTo>
                                  <a:pt x="175" y="20"/>
                                </a:lnTo>
                                <a:lnTo>
                                  <a:pt x="145" y="5"/>
                                </a:lnTo>
                                <a:lnTo>
                                  <a:pt x="105" y="0"/>
                                </a:lnTo>
                                <a:lnTo>
                                  <a:pt x="60" y="5"/>
                                </a:lnTo>
                                <a:lnTo>
                                  <a:pt x="30" y="20"/>
                                </a:lnTo>
                                <a:lnTo>
                                  <a:pt x="15" y="30"/>
                                </a:lnTo>
                                <a:lnTo>
                                  <a:pt x="5" y="45"/>
                                </a:lnTo>
                                <a:lnTo>
                                  <a:pt x="0" y="55"/>
                                </a:lnTo>
                                <a:lnTo>
                                  <a:pt x="0" y="70"/>
                                </a:lnTo>
                                <a:lnTo>
                                  <a:pt x="0" y="85"/>
                                </a:lnTo>
                                <a:lnTo>
                                  <a:pt x="5" y="100"/>
                                </a:lnTo>
                                <a:lnTo>
                                  <a:pt x="15" y="120"/>
                                </a:lnTo>
                                <a:lnTo>
                                  <a:pt x="30" y="135"/>
                                </a:lnTo>
                                <a:lnTo>
                                  <a:pt x="45" y="145"/>
                                </a:lnTo>
                                <a:lnTo>
                                  <a:pt x="60" y="155"/>
                                </a:lnTo>
                                <a:lnTo>
                                  <a:pt x="80" y="160"/>
                                </a:lnTo>
                                <a:lnTo>
                                  <a:pt x="105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4360"/>
                        <wps:cNvSpPr>
                          <a:spLocks/>
                        </wps:cNvSpPr>
                        <wps:spPr bwMode="auto">
                          <a:xfrm>
                            <a:off x="3995" y="420"/>
                            <a:ext cx="145" cy="145"/>
                          </a:xfrm>
                          <a:custGeom>
                            <a:avLst/>
                            <a:gdLst>
                              <a:gd name="T0" fmla="*/ 75 w 145"/>
                              <a:gd name="T1" fmla="*/ 145 h 145"/>
                              <a:gd name="T2" fmla="*/ 75 w 145"/>
                              <a:gd name="T3" fmla="*/ 145 h 145"/>
                              <a:gd name="T4" fmla="*/ 85 w 145"/>
                              <a:gd name="T5" fmla="*/ 140 h 145"/>
                              <a:gd name="T6" fmla="*/ 100 w 145"/>
                              <a:gd name="T7" fmla="*/ 135 h 145"/>
                              <a:gd name="T8" fmla="*/ 115 w 145"/>
                              <a:gd name="T9" fmla="*/ 120 h 145"/>
                              <a:gd name="T10" fmla="*/ 125 w 145"/>
                              <a:gd name="T11" fmla="*/ 110 h 145"/>
                              <a:gd name="T12" fmla="*/ 140 w 145"/>
                              <a:gd name="T13" fmla="*/ 75 h 145"/>
                              <a:gd name="T14" fmla="*/ 145 w 145"/>
                              <a:gd name="T15" fmla="*/ 50 h 145"/>
                              <a:gd name="T16" fmla="*/ 145 w 145"/>
                              <a:gd name="T17" fmla="*/ 50 h 145"/>
                              <a:gd name="T18" fmla="*/ 145 w 145"/>
                              <a:gd name="T19" fmla="*/ 40 h 145"/>
                              <a:gd name="T20" fmla="*/ 140 w 145"/>
                              <a:gd name="T21" fmla="*/ 30 h 145"/>
                              <a:gd name="T22" fmla="*/ 125 w 145"/>
                              <a:gd name="T23" fmla="*/ 15 h 145"/>
                              <a:gd name="T24" fmla="*/ 100 w 145"/>
                              <a:gd name="T25" fmla="*/ 5 h 145"/>
                              <a:gd name="T26" fmla="*/ 75 w 145"/>
                              <a:gd name="T27" fmla="*/ 0 h 145"/>
                              <a:gd name="T28" fmla="*/ 75 w 145"/>
                              <a:gd name="T29" fmla="*/ 0 h 145"/>
                              <a:gd name="T30" fmla="*/ 45 w 145"/>
                              <a:gd name="T31" fmla="*/ 5 h 145"/>
                              <a:gd name="T32" fmla="*/ 20 w 145"/>
                              <a:gd name="T33" fmla="*/ 15 h 145"/>
                              <a:gd name="T34" fmla="*/ 5 w 145"/>
                              <a:gd name="T35" fmla="*/ 30 h 145"/>
                              <a:gd name="T36" fmla="*/ 0 w 145"/>
                              <a:gd name="T37" fmla="*/ 50 h 145"/>
                              <a:gd name="T38" fmla="*/ 0 w 145"/>
                              <a:gd name="T39" fmla="*/ 50 h 145"/>
                              <a:gd name="T40" fmla="*/ 5 w 145"/>
                              <a:gd name="T41" fmla="*/ 75 h 145"/>
                              <a:gd name="T42" fmla="*/ 20 w 145"/>
                              <a:gd name="T43" fmla="*/ 105 h 145"/>
                              <a:gd name="T44" fmla="*/ 30 w 145"/>
                              <a:gd name="T45" fmla="*/ 120 h 145"/>
                              <a:gd name="T46" fmla="*/ 40 w 145"/>
                              <a:gd name="T47" fmla="*/ 135 h 145"/>
                              <a:gd name="T48" fmla="*/ 55 w 145"/>
                              <a:gd name="T49" fmla="*/ 140 h 145"/>
                              <a:gd name="T50" fmla="*/ 75 w 145"/>
                              <a:gd name="T51" fmla="*/ 145 h 145"/>
                              <a:gd name="T52" fmla="*/ 75 w 145"/>
                              <a:gd name="T53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75" y="145"/>
                                </a:moveTo>
                                <a:lnTo>
                                  <a:pt x="75" y="145"/>
                                </a:lnTo>
                                <a:lnTo>
                                  <a:pt x="85" y="140"/>
                                </a:lnTo>
                                <a:lnTo>
                                  <a:pt x="100" y="135"/>
                                </a:lnTo>
                                <a:lnTo>
                                  <a:pt x="115" y="120"/>
                                </a:lnTo>
                                <a:lnTo>
                                  <a:pt x="125" y="110"/>
                                </a:lnTo>
                                <a:lnTo>
                                  <a:pt x="140" y="75"/>
                                </a:lnTo>
                                <a:lnTo>
                                  <a:pt x="145" y="50"/>
                                </a:lnTo>
                                <a:lnTo>
                                  <a:pt x="145" y="40"/>
                                </a:lnTo>
                                <a:lnTo>
                                  <a:pt x="140" y="30"/>
                                </a:lnTo>
                                <a:lnTo>
                                  <a:pt x="125" y="15"/>
                                </a:lnTo>
                                <a:lnTo>
                                  <a:pt x="100" y="5"/>
                                </a:lnTo>
                                <a:lnTo>
                                  <a:pt x="75" y="0"/>
                                </a:lnTo>
                                <a:lnTo>
                                  <a:pt x="45" y="5"/>
                                </a:lnTo>
                                <a:lnTo>
                                  <a:pt x="20" y="15"/>
                                </a:lnTo>
                                <a:lnTo>
                                  <a:pt x="5" y="30"/>
                                </a:lnTo>
                                <a:lnTo>
                                  <a:pt x="0" y="50"/>
                                </a:lnTo>
                                <a:lnTo>
                                  <a:pt x="5" y="75"/>
                                </a:lnTo>
                                <a:lnTo>
                                  <a:pt x="20" y="105"/>
                                </a:lnTo>
                                <a:lnTo>
                                  <a:pt x="30" y="120"/>
                                </a:lnTo>
                                <a:lnTo>
                                  <a:pt x="40" y="135"/>
                                </a:lnTo>
                                <a:lnTo>
                                  <a:pt x="55" y="140"/>
                                </a:lnTo>
                                <a:lnTo>
                                  <a:pt x="75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4361"/>
                        <wps:cNvSpPr>
                          <a:spLocks/>
                        </wps:cNvSpPr>
                        <wps:spPr bwMode="auto">
                          <a:xfrm>
                            <a:off x="3810" y="565"/>
                            <a:ext cx="510" cy="20"/>
                          </a:xfrm>
                          <a:custGeom>
                            <a:avLst/>
                            <a:gdLst>
                              <a:gd name="T0" fmla="*/ 0 w 510"/>
                              <a:gd name="T1" fmla="*/ 0 h 20"/>
                              <a:gd name="T2" fmla="*/ 0 w 510"/>
                              <a:gd name="T3" fmla="*/ 0 h 20"/>
                              <a:gd name="T4" fmla="*/ 25 w 510"/>
                              <a:gd name="T5" fmla="*/ 10 h 20"/>
                              <a:gd name="T6" fmla="*/ 70 w 510"/>
                              <a:gd name="T7" fmla="*/ 20 h 20"/>
                              <a:gd name="T8" fmla="*/ 105 w 510"/>
                              <a:gd name="T9" fmla="*/ 20 h 20"/>
                              <a:gd name="T10" fmla="*/ 145 w 510"/>
                              <a:gd name="T11" fmla="*/ 20 h 20"/>
                              <a:gd name="T12" fmla="*/ 195 w 510"/>
                              <a:gd name="T13" fmla="*/ 10 h 20"/>
                              <a:gd name="T14" fmla="*/ 255 w 510"/>
                              <a:gd name="T15" fmla="*/ 0 h 20"/>
                              <a:gd name="T16" fmla="*/ 255 w 510"/>
                              <a:gd name="T17" fmla="*/ 0 h 20"/>
                              <a:gd name="T18" fmla="*/ 255 w 510"/>
                              <a:gd name="T19" fmla="*/ 0 h 20"/>
                              <a:gd name="T20" fmla="*/ 320 w 510"/>
                              <a:gd name="T21" fmla="*/ 10 h 20"/>
                              <a:gd name="T22" fmla="*/ 370 w 510"/>
                              <a:gd name="T23" fmla="*/ 15 h 20"/>
                              <a:gd name="T24" fmla="*/ 410 w 510"/>
                              <a:gd name="T25" fmla="*/ 20 h 20"/>
                              <a:gd name="T26" fmla="*/ 445 w 510"/>
                              <a:gd name="T27" fmla="*/ 20 h 20"/>
                              <a:gd name="T28" fmla="*/ 490 w 510"/>
                              <a:gd name="T29" fmla="*/ 10 h 20"/>
                              <a:gd name="T30" fmla="*/ 510 w 510"/>
                              <a:gd name="T3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10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10"/>
                                </a:lnTo>
                                <a:lnTo>
                                  <a:pt x="70" y="20"/>
                                </a:lnTo>
                                <a:lnTo>
                                  <a:pt x="105" y="20"/>
                                </a:lnTo>
                                <a:lnTo>
                                  <a:pt x="145" y="20"/>
                                </a:lnTo>
                                <a:lnTo>
                                  <a:pt x="195" y="10"/>
                                </a:lnTo>
                                <a:lnTo>
                                  <a:pt x="255" y="0"/>
                                </a:lnTo>
                                <a:lnTo>
                                  <a:pt x="320" y="10"/>
                                </a:lnTo>
                                <a:lnTo>
                                  <a:pt x="370" y="15"/>
                                </a:lnTo>
                                <a:lnTo>
                                  <a:pt x="410" y="20"/>
                                </a:lnTo>
                                <a:lnTo>
                                  <a:pt x="445" y="20"/>
                                </a:lnTo>
                                <a:lnTo>
                                  <a:pt x="490" y="10"/>
                                </a:lnTo>
                                <a:lnTo>
                                  <a:pt x="51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4362"/>
                        <wps:cNvSpPr>
                          <a:spLocks/>
                        </wps:cNvSpPr>
                        <wps:spPr bwMode="auto">
                          <a:xfrm>
                            <a:off x="3810" y="565"/>
                            <a:ext cx="510" cy="45"/>
                          </a:xfrm>
                          <a:custGeom>
                            <a:avLst/>
                            <a:gdLst>
                              <a:gd name="T0" fmla="*/ 0 w 510"/>
                              <a:gd name="T1" fmla="*/ 0 h 45"/>
                              <a:gd name="T2" fmla="*/ 0 w 510"/>
                              <a:gd name="T3" fmla="*/ 0 h 45"/>
                              <a:gd name="T4" fmla="*/ 40 w 510"/>
                              <a:gd name="T5" fmla="*/ 15 h 45"/>
                              <a:gd name="T6" fmla="*/ 90 w 510"/>
                              <a:gd name="T7" fmla="*/ 25 h 45"/>
                              <a:gd name="T8" fmla="*/ 155 w 510"/>
                              <a:gd name="T9" fmla="*/ 35 h 45"/>
                              <a:gd name="T10" fmla="*/ 230 w 510"/>
                              <a:gd name="T11" fmla="*/ 45 h 45"/>
                              <a:gd name="T12" fmla="*/ 315 w 510"/>
                              <a:gd name="T13" fmla="*/ 40 h 45"/>
                              <a:gd name="T14" fmla="*/ 360 w 510"/>
                              <a:gd name="T15" fmla="*/ 35 h 45"/>
                              <a:gd name="T16" fmla="*/ 410 w 510"/>
                              <a:gd name="T17" fmla="*/ 30 h 45"/>
                              <a:gd name="T18" fmla="*/ 460 w 510"/>
                              <a:gd name="T19" fmla="*/ 15 h 45"/>
                              <a:gd name="T20" fmla="*/ 510 w 510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0" h="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" y="15"/>
                                </a:lnTo>
                                <a:lnTo>
                                  <a:pt x="90" y="25"/>
                                </a:lnTo>
                                <a:lnTo>
                                  <a:pt x="155" y="35"/>
                                </a:lnTo>
                                <a:lnTo>
                                  <a:pt x="230" y="45"/>
                                </a:lnTo>
                                <a:lnTo>
                                  <a:pt x="315" y="40"/>
                                </a:lnTo>
                                <a:lnTo>
                                  <a:pt x="360" y="35"/>
                                </a:lnTo>
                                <a:lnTo>
                                  <a:pt x="410" y="30"/>
                                </a:lnTo>
                                <a:lnTo>
                                  <a:pt x="460" y="15"/>
                                </a:lnTo>
                                <a:lnTo>
                                  <a:pt x="51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Line 4363"/>
                        <wps:cNvCnPr/>
                        <wps:spPr bwMode="auto">
                          <a:xfrm>
                            <a:off x="3810" y="660"/>
                            <a:ext cx="515" cy="1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4364"/>
                        <wps:cNvCnPr/>
                        <wps:spPr bwMode="auto">
                          <a:xfrm>
                            <a:off x="3810" y="690"/>
                            <a:ext cx="515" cy="1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Freeform 4365"/>
                        <wps:cNvSpPr>
                          <a:spLocks/>
                        </wps:cNvSpPr>
                        <wps:spPr bwMode="auto">
                          <a:xfrm>
                            <a:off x="4799" y="315"/>
                            <a:ext cx="50" cy="250"/>
                          </a:xfrm>
                          <a:custGeom>
                            <a:avLst/>
                            <a:gdLst>
                              <a:gd name="T0" fmla="*/ 40 w 50"/>
                              <a:gd name="T1" fmla="*/ 250 h 250"/>
                              <a:gd name="T2" fmla="*/ 40 w 50"/>
                              <a:gd name="T3" fmla="*/ 250 h 250"/>
                              <a:gd name="T4" fmla="*/ 25 w 50"/>
                              <a:gd name="T5" fmla="*/ 240 h 250"/>
                              <a:gd name="T6" fmla="*/ 15 w 50"/>
                              <a:gd name="T7" fmla="*/ 225 h 250"/>
                              <a:gd name="T8" fmla="*/ 5 w 50"/>
                              <a:gd name="T9" fmla="*/ 200 h 250"/>
                              <a:gd name="T10" fmla="*/ 0 w 50"/>
                              <a:gd name="T11" fmla="*/ 170 h 250"/>
                              <a:gd name="T12" fmla="*/ 5 w 50"/>
                              <a:gd name="T13" fmla="*/ 140 h 250"/>
                              <a:gd name="T14" fmla="*/ 15 w 50"/>
                              <a:gd name="T15" fmla="*/ 115 h 250"/>
                              <a:gd name="T16" fmla="*/ 25 w 50"/>
                              <a:gd name="T17" fmla="*/ 95 h 250"/>
                              <a:gd name="T18" fmla="*/ 45 w 50"/>
                              <a:gd name="T19" fmla="*/ 65 h 250"/>
                              <a:gd name="T20" fmla="*/ 45 w 50"/>
                              <a:gd name="T21" fmla="*/ 65 h 250"/>
                              <a:gd name="T22" fmla="*/ 50 w 50"/>
                              <a:gd name="T23" fmla="*/ 60 h 250"/>
                              <a:gd name="T24" fmla="*/ 45 w 50"/>
                              <a:gd name="T25" fmla="*/ 50 h 250"/>
                              <a:gd name="T26" fmla="*/ 30 w 50"/>
                              <a:gd name="T27" fmla="*/ 35 h 250"/>
                              <a:gd name="T28" fmla="*/ 0 w 50"/>
                              <a:gd name="T29" fmla="*/ 15 h 250"/>
                              <a:gd name="T30" fmla="*/ 45 w 50"/>
                              <a:gd name="T31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40" y="250"/>
                                </a:moveTo>
                                <a:lnTo>
                                  <a:pt x="40" y="250"/>
                                </a:lnTo>
                                <a:lnTo>
                                  <a:pt x="25" y="240"/>
                                </a:lnTo>
                                <a:lnTo>
                                  <a:pt x="15" y="225"/>
                                </a:lnTo>
                                <a:lnTo>
                                  <a:pt x="5" y="200"/>
                                </a:lnTo>
                                <a:lnTo>
                                  <a:pt x="0" y="170"/>
                                </a:lnTo>
                                <a:lnTo>
                                  <a:pt x="5" y="140"/>
                                </a:lnTo>
                                <a:lnTo>
                                  <a:pt x="15" y="115"/>
                                </a:lnTo>
                                <a:lnTo>
                                  <a:pt x="25" y="95"/>
                                </a:lnTo>
                                <a:lnTo>
                                  <a:pt x="45" y="65"/>
                                </a:lnTo>
                                <a:lnTo>
                                  <a:pt x="50" y="60"/>
                                </a:lnTo>
                                <a:lnTo>
                                  <a:pt x="45" y="50"/>
                                </a:lnTo>
                                <a:lnTo>
                                  <a:pt x="30" y="35"/>
                                </a:lnTo>
                                <a:lnTo>
                                  <a:pt x="0" y="15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4366"/>
                        <wps:cNvSpPr>
                          <a:spLocks/>
                        </wps:cNvSpPr>
                        <wps:spPr bwMode="auto">
                          <a:xfrm>
                            <a:off x="4325" y="315"/>
                            <a:ext cx="50" cy="250"/>
                          </a:xfrm>
                          <a:custGeom>
                            <a:avLst/>
                            <a:gdLst>
                              <a:gd name="T0" fmla="*/ 5 w 50"/>
                              <a:gd name="T1" fmla="*/ 250 h 250"/>
                              <a:gd name="T2" fmla="*/ 5 w 50"/>
                              <a:gd name="T3" fmla="*/ 250 h 250"/>
                              <a:gd name="T4" fmla="*/ 25 w 50"/>
                              <a:gd name="T5" fmla="*/ 225 h 250"/>
                              <a:gd name="T6" fmla="*/ 40 w 50"/>
                              <a:gd name="T7" fmla="*/ 200 h 250"/>
                              <a:gd name="T8" fmla="*/ 45 w 50"/>
                              <a:gd name="T9" fmla="*/ 170 h 250"/>
                              <a:gd name="T10" fmla="*/ 40 w 50"/>
                              <a:gd name="T11" fmla="*/ 140 h 250"/>
                              <a:gd name="T12" fmla="*/ 35 w 50"/>
                              <a:gd name="T13" fmla="*/ 115 h 250"/>
                              <a:gd name="T14" fmla="*/ 25 w 50"/>
                              <a:gd name="T15" fmla="*/ 95 h 250"/>
                              <a:gd name="T16" fmla="*/ 5 w 50"/>
                              <a:gd name="T17" fmla="*/ 65 h 250"/>
                              <a:gd name="T18" fmla="*/ 5 w 50"/>
                              <a:gd name="T19" fmla="*/ 65 h 250"/>
                              <a:gd name="T20" fmla="*/ 0 w 50"/>
                              <a:gd name="T21" fmla="*/ 60 h 250"/>
                              <a:gd name="T22" fmla="*/ 5 w 50"/>
                              <a:gd name="T23" fmla="*/ 55 h 250"/>
                              <a:gd name="T24" fmla="*/ 20 w 50"/>
                              <a:gd name="T25" fmla="*/ 35 h 250"/>
                              <a:gd name="T26" fmla="*/ 50 w 50"/>
                              <a:gd name="T27" fmla="*/ 15 h 250"/>
                              <a:gd name="T28" fmla="*/ 0 w 50"/>
                              <a:gd name="T29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5" y="250"/>
                                </a:moveTo>
                                <a:lnTo>
                                  <a:pt x="5" y="250"/>
                                </a:lnTo>
                                <a:lnTo>
                                  <a:pt x="25" y="225"/>
                                </a:lnTo>
                                <a:lnTo>
                                  <a:pt x="40" y="200"/>
                                </a:lnTo>
                                <a:lnTo>
                                  <a:pt x="45" y="170"/>
                                </a:lnTo>
                                <a:lnTo>
                                  <a:pt x="40" y="140"/>
                                </a:lnTo>
                                <a:lnTo>
                                  <a:pt x="35" y="115"/>
                                </a:lnTo>
                                <a:lnTo>
                                  <a:pt x="25" y="95"/>
                                </a:lnTo>
                                <a:lnTo>
                                  <a:pt x="5" y="65"/>
                                </a:lnTo>
                                <a:lnTo>
                                  <a:pt x="0" y="60"/>
                                </a:lnTo>
                                <a:lnTo>
                                  <a:pt x="5" y="55"/>
                                </a:lnTo>
                                <a:lnTo>
                                  <a:pt x="20" y="35"/>
                                </a:lnTo>
                                <a:lnTo>
                                  <a:pt x="50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4367"/>
                        <wps:cNvSpPr>
                          <a:spLocks/>
                        </wps:cNvSpPr>
                        <wps:spPr bwMode="auto">
                          <a:xfrm>
                            <a:off x="4370" y="320"/>
                            <a:ext cx="434" cy="245"/>
                          </a:xfrm>
                          <a:custGeom>
                            <a:avLst/>
                            <a:gdLst>
                              <a:gd name="T0" fmla="*/ 215 w 434"/>
                              <a:gd name="T1" fmla="*/ 245 h 245"/>
                              <a:gd name="T2" fmla="*/ 215 w 434"/>
                              <a:gd name="T3" fmla="*/ 245 h 245"/>
                              <a:gd name="T4" fmla="*/ 299 w 434"/>
                              <a:gd name="T5" fmla="*/ 240 h 245"/>
                              <a:gd name="T6" fmla="*/ 334 w 434"/>
                              <a:gd name="T7" fmla="*/ 235 h 245"/>
                              <a:gd name="T8" fmla="*/ 369 w 434"/>
                              <a:gd name="T9" fmla="*/ 230 h 245"/>
                              <a:gd name="T10" fmla="*/ 394 w 434"/>
                              <a:gd name="T11" fmla="*/ 215 h 245"/>
                              <a:gd name="T12" fmla="*/ 414 w 434"/>
                              <a:gd name="T13" fmla="*/ 200 h 245"/>
                              <a:gd name="T14" fmla="*/ 429 w 434"/>
                              <a:gd name="T15" fmla="*/ 180 h 245"/>
                              <a:gd name="T16" fmla="*/ 434 w 434"/>
                              <a:gd name="T17" fmla="*/ 150 h 245"/>
                              <a:gd name="T18" fmla="*/ 434 w 434"/>
                              <a:gd name="T19" fmla="*/ 150 h 245"/>
                              <a:gd name="T20" fmla="*/ 429 w 434"/>
                              <a:gd name="T21" fmla="*/ 120 h 245"/>
                              <a:gd name="T22" fmla="*/ 419 w 434"/>
                              <a:gd name="T23" fmla="*/ 95 h 245"/>
                              <a:gd name="T24" fmla="*/ 399 w 434"/>
                              <a:gd name="T25" fmla="*/ 70 h 245"/>
                              <a:gd name="T26" fmla="*/ 369 w 434"/>
                              <a:gd name="T27" fmla="*/ 45 h 245"/>
                              <a:gd name="T28" fmla="*/ 339 w 434"/>
                              <a:gd name="T29" fmla="*/ 25 h 245"/>
                              <a:gd name="T30" fmla="*/ 299 w 434"/>
                              <a:gd name="T31" fmla="*/ 15 h 245"/>
                              <a:gd name="T32" fmla="*/ 259 w 434"/>
                              <a:gd name="T33" fmla="*/ 5 h 245"/>
                              <a:gd name="T34" fmla="*/ 215 w 434"/>
                              <a:gd name="T35" fmla="*/ 0 h 245"/>
                              <a:gd name="T36" fmla="*/ 215 w 434"/>
                              <a:gd name="T37" fmla="*/ 0 h 245"/>
                              <a:gd name="T38" fmla="*/ 170 w 434"/>
                              <a:gd name="T39" fmla="*/ 5 h 245"/>
                              <a:gd name="T40" fmla="*/ 130 w 434"/>
                              <a:gd name="T41" fmla="*/ 15 h 245"/>
                              <a:gd name="T42" fmla="*/ 95 w 434"/>
                              <a:gd name="T43" fmla="*/ 25 h 245"/>
                              <a:gd name="T44" fmla="*/ 65 w 434"/>
                              <a:gd name="T45" fmla="*/ 45 h 245"/>
                              <a:gd name="T46" fmla="*/ 35 w 434"/>
                              <a:gd name="T47" fmla="*/ 70 h 245"/>
                              <a:gd name="T48" fmla="*/ 15 w 434"/>
                              <a:gd name="T49" fmla="*/ 95 h 245"/>
                              <a:gd name="T50" fmla="*/ 5 w 434"/>
                              <a:gd name="T51" fmla="*/ 120 h 245"/>
                              <a:gd name="T52" fmla="*/ 0 w 434"/>
                              <a:gd name="T53" fmla="*/ 150 h 245"/>
                              <a:gd name="T54" fmla="*/ 0 w 434"/>
                              <a:gd name="T55" fmla="*/ 150 h 245"/>
                              <a:gd name="T56" fmla="*/ 0 w 434"/>
                              <a:gd name="T57" fmla="*/ 180 h 245"/>
                              <a:gd name="T58" fmla="*/ 15 w 434"/>
                              <a:gd name="T59" fmla="*/ 200 h 245"/>
                              <a:gd name="T60" fmla="*/ 35 w 434"/>
                              <a:gd name="T61" fmla="*/ 215 h 245"/>
                              <a:gd name="T62" fmla="*/ 60 w 434"/>
                              <a:gd name="T63" fmla="*/ 230 h 245"/>
                              <a:gd name="T64" fmla="*/ 95 w 434"/>
                              <a:gd name="T65" fmla="*/ 235 h 245"/>
                              <a:gd name="T66" fmla="*/ 130 w 434"/>
                              <a:gd name="T67" fmla="*/ 240 h 245"/>
                              <a:gd name="T68" fmla="*/ 215 w 434"/>
                              <a:gd name="T69" fmla="*/ 245 h 245"/>
                              <a:gd name="T70" fmla="*/ 215 w 434"/>
                              <a:gd name="T71" fmla="*/ 24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4" h="245">
                                <a:moveTo>
                                  <a:pt x="215" y="245"/>
                                </a:moveTo>
                                <a:lnTo>
                                  <a:pt x="215" y="245"/>
                                </a:lnTo>
                                <a:lnTo>
                                  <a:pt x="299" y="240"/>
                                </a:lnTo>
                                <a:lnTo>
                                  <a:pt x="334" y="235"/>
                                </a:lnTo>
                                <a:lnTo>
                                  <a:pt x="369" y="230"/>
                                </a:lnTo>
                                <a:lnTo>
                                  <a:pt x="394" y="215"/>
                                </a:lnTo>
                                <a:lnTo>
                                  <a:pt x="414" y="200"/>
                                </a:lnTo>
                                <a:lnTo>
                                  <a:pt x="429" y="180"/>
                                </a:lnTo>
                                <a:lnTo>
                                  <a:pt x="434" y="150"/>
                                </a:lnTo>
                                <a:lnTo>
                                  <a:pt x="429" y="120"/>
                                </a:lnTo>
                                <a:lnTo>
                                  <a:pt x="419" y="95"/>
                                </a:lnTo>
                                <a:lnTo>
                                  <a:pt x="399" y="70"/>
                                </a:lnTo>
                                <a:lnTo>
                                  <a:pt x="369" y="45"/>
                                </a:lnTo>
                                <a:lnTo>
                                  <a:pt x="339" y="25"/>
                                </a:lnTo>
                                <a:lnTo>
                                  <a:pt x="299" y="15"/>
                                </a:lnTo>
                                <a:lnTo>
                                  <a:pt x="259" y="5"/>
                                </a:lnTo>
                                <a:lnTo>
                                  <a:pt x="215" y="0"/>
                                </a:lnTo>
                                <a:lnTo>
                                  <a:pt x="170" y="5"/>
                                </a:lnTo>
                                <a:lnTo>
                                  <a:pt x="130" y="15"/>
                                </a:lnTo>
                                <a:lnTo>
                                  <a:pt x="95" y="25"/>
                                </a:lnTo>
                                <a:lnTo>
                                  <a:pt x="65" y="45"/>
                                </a:lnTo>
                                <a:lnTo>
                                  <a:pt x="35" y="70"/>
                                </a:lnTo>
                                <a:lnTo>
                                  <a:pt x="15" y="95"/>
                                </a:lnTo>
                                <a:lnTo>
                                  <a:pt x="5" y="120"/>
                                </a:ln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15" y="200"/>
                                </a:lnTo>
                                <a:lnTo>
                                  <a:pt x="35" y="215"/>
                                </a:lnTo>
                                <a:lnTo>
                                  <a:pt x="60" y="230"/>
                                </a:lnTo>
                                <a:lnTo>
                                  <a:pt x="95" y="235"/>
                                </a:lnTo>
                                <a:lnTo>
                                  <a:pt x="130" y="240"/>
                                </a:lnTo>
                                <a:lnTo>
                                  <a:pt x="215" y="2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4368"/>
                        <wps:cNvSpPr>
                          <a:spLocks/>
                        </wps:cNvSpPr>
                        <wps:spPr bwMode="auto">
                          <a:xfrm>
                            <a:off x="4435" y="370"/>
                            <a:ext cx="299" cy="195"/>
                          </a:xfrm>
                          <a:custGeom>
                            <a:avLst/>
                            <a:gdLst>
                              <a:gd name="T0" fmla="*/ 150 w 299"/>
                              <a:gd name="T1" fmla="*/ 195 h 195"/>
                              <a:gd name="T2" fmla="*/ 150 w 299"/>
                              <a:gd name="T3" fmla="*/ 195 h 195"/>
                              <a:gd name="T4" fmla="*/ 180 w 299"/>
                              <a:gd name="T5" fmla="*/ 195 h 195"/>
                              <a:gd name="T6" fmla="*/ 209 w 299"/>
                              <a:gd name="T7" fmla="*/ 190 h 195"/>
                              <a:gd name="T8" fmla="*/ 234 w 299"/>
                              <a:gd name="T9" fmla="*/ 180 h 195"/>
                              <a:gd name="T10" fmla="*/ 254 w 299"/>
                              <a:gd name="T11" fmla="*/ 170 h 195"/>
                              <a:gd name="T12" fmla="*/ 274 w 299"/>
                              <a:gd name="T13" fmla="*/ 155 h 195"/>
                              <a:gd name="T14" fmla="*/ 289 w 299"/>
                              <a:gd name="T15" fmla="*/ 140 h 195"/>
                              <a:gd name="T16" fmla="*/ 294 w 299"/>
                              <a:gd name="T17" fmla="*/ 120 h 195"/>
                              <a:gd name="T18" fmla="*/ 299 w 299"/>
                              <a:gd name="T19" fmla="*/ 100 h 195"/>
                              <a:gd name="T20" fmla="*/ 299 w 299"/>
                              <a:gd name="T21" fmla="*/ 100 h 195"/>
                              <a:gd name="T22" fmla="*/ 299 w 299"/>
                              <a:gd name="T23" fmla="*/ 80 h 195"/>
                              <a:gd name="T24" fmla="*/ 289 w 299"/>
                              <a:gd name="T25" fmla="*/ 60 h 195"/>
                              <a:gd name="T26" fmla="*/ 274 w 299"/>
                              <a:gd name="T27" fmla="*/ 45 h 195"/>
                              <a:gd name="T28" fmla="*/ 259 w 299"/>
                              <a:gd name="T29" fmla="*/ 30 h 195"/>
                              <a:gd name="T30" fmla="*/ 234 w 299"/>
                              <a:gd name="T31" fmla="*/ 15 h 195"/>
                              <a:gd name="T32" fmla="*/ 209 w 299"/>
                              <a:gd name="T33" fmla="*/ 5 h 195"/>
                              <a:gd name="T34" fmla="*/ 180 w 299"/>
                              <a:gd name="T35" fmla="*/ 0 h 195"/>
                              <a:gd name="T36" fmla="*/ 150 w 299"/>
                              <a:gd name="T37" fmla="*/ 0 h 195"/>
                              <a:gd name="T38" fmla="*/ 150 w 299"/>
                              <a:gd name="T39" fmla="*/ 0 h 195"/>
                              <a:gd name="T40" fmla="*/ 120 w 299"/>
                              <a:gd name="T41" fmla="*/ 0 h 195"/>
                              <a:gd name="T42" fmla="*/ 95 w 299"/>
                              <a:gd name="T43" fmla="*/ 5 h 195"/>
                              <a:gd name="T44" fmla="*/ 70 w 299"/>
                              <a:gd name="T45" fmla="*/ 15 h 195"/>
                              <a:gd name="T46" fmla="*/ 45 w 299"/>
                              <a:gd name="T47" fmla="*/ 30 h 195"/>
                              <a:gd name="T48" fmla="*/ 30 w 299"/>
                              <a:gd name="T49" fmla="*/ 45 h 195"/>
                              <a:gd name="T50" fmla="*/ 15 w 299"/>
                              <a:gd name="T51" fmla="*/ 60 h 195"/>
                              <a:gd name="T52" fmla="*/ 5 w 299"/>
                              <a:gd name="T53" fmla="*/ 80 h 195"/>
                              <a:gd name="T54" fmla="*/ 0 w 299"/>
                              <a:gd name="T55" fmla="*/ 100 h 195"/>
                              <a:gd name="T56" fmla="*/ 0 w 299"/>
                              <a:gd name="T57" fmla="*/ 100 h 195"/>
                              <a:gd name="T58" fmla="*/ 5 w 299"/>
                              <a:gd name="T59" fmla="*/ 120 h 195"/>
                              <a:gd name="T60" fmla="*/ 15 w 299"/>
                              <a:gd name="T61" fmla="*/ 140 h 195"/>
                              <a:gd name="T62" fmla="*/ 25 w 299"/>
                              <a:gd name="T63" fmla="*/ 155 h 195"/>
                              <a:gd name="T64" fmla="*/ 45 w 299"/>
                              <a:gd name="T65" fmla="*/ 170 h 195"/>
                              <a:gd name="T66" fmla="*/ 65 w 299"/>
                              <a:gd name="T67" fmla="*/ 180 h 195"/>
                              <a:gd name="T68" fmla="*/ 95 w 299"/>
                              <a:gd name="T69" fmla="*/ 190 h 195"/>
                              <a:gd name="T70" fmla="*/ 120 w 299"/>
                              <a:gd name="T71" fmla="*/ 195 h 195"/>
                              <a:gd name="T72" fmla="*/ 150 w 299"/>
                              <a:gd name="T73" fmla="*/ 195 h 195"/>
                              <a:gd name="T74" fmla="*/ 150 w 299"/>
                              <a:gd name="T75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99" h="195">
                                <a:moveTo>
                                  <a:pt x="150" y="195"/>
                                </a:moveTo>
                                <a:lnTo>
                                  <a:pt x="150" y="195"/>
                                </a:lnTo>
                                <a:lnTo>
                                  <a:pt x="180" y="195"/>
                                </a:lnTo>
                                <a:lnTo>
                                  <a:pt x="209" y="190"/>
                                </a:lnTo>
                                <a:lnTo>
                                  <a:pt x="234" y="180"/>
                                </a:lnTo>
                                <a:lnTo>
                                  <a:pt x="254" y="170"/>
                                </a:lnTo>
                                <a:lnTo>
                                  <a:pt x="274" y="155"/>
                                </a:lnTo>
                                <a:lnTo>
                                  <a:pt x="289" y="140"/>
                                </a:lnTo>
                                <a:lnTo>
                                  <a:pt x="294" y="120"/>
                                </a:lnTo>
                                <a:lnTo>
                                  <a:pt x="299" y="100"/>
                                </a:lnTo>
                                <a:lnTo>
                                  <a:pt x="299" y="80"/>
                                </a:lnTo>
                                <a:lnTo>
                                  <a:pt x="289" y="60"/>
                                </a:lnTo>
                                <a:lnTo>
                                  <a:pt x="274" y="45"/>
                                </a:lnTo>
                                <a:lnTo>
                                  <a:pt x="259" y="30"/>
                                </a:lnTo>
                                <a:lnTo>
                                  <a:pt x="234" y="15"/>
                                </a:lnTo>
                                <a:lnTo>
                                  <a:pt x="209" y="5"/>
                                </a:lnTo>
                                <a:lnTo>
                                  <a:pt x="180" y="0"/>
                                </a:lnTo>
                                <a:lnTo>
                                  <a:pt x="150" y="0"/>
                                </a:lnTo>
                                <a:lnTo>
                                  <a:pt x="120" y="0"/>
                                </a:lnTo>
                                <a:lnTo>
                                  <a:pt x="95" y="5"/>
                                </a:lnTo>
                                <a:lnTo>
                                  <a:pt x="70" y="15"/>
                                </a:lnTo>
                                <a:lnTo>
                                  <a:pt x="45" y="30"/>
                                </a:lnTo>
                                <a:lnTo>
                                  <a:pt x="30" y="45"/>
                                </a:lnTo>
                                <a:lnTo>
                                  <a:pt x="15" y="60"/>
                                </a:lnTo>
                                <a:lnTo>
                                  <a:pt x="5" y="80"/>
                                </a:lnTo>
                                <a:lnTo>
                                  <a:pt x="0" y="100"/>
                                </a:lnTo>
                                <a:lnTo>
                                  <a:pt x="5" y="120"/>
                                </a:lnTo>
                                <a:lnTo>
                                  <a:pt x="15" y="140"/>
                                </a:lnTo>
                                <a:lnTo>
                                  <a:pt x="25" y="155"/>
                                </a:lnTo>
                                <a:lnTo>
                                  <a:pt x="45" y="170"/>
                                </a:lnTo>
                                <a:lnTo>
                                  <a:pt x="65" y="180"/>
                                </a:lnTo>
                                <a:lnTo>
                                  <a:pt x="95" y="190"/>
                                </a:lnTo>
                                <a:lnTo>
                                  <a:pt x="120" y="195"/>
                                </a:lnTo>
                                <a:lnTo>
                                  <a:pt x="150" y="1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4369"/>
                        <wps:cNvSpPr>
                          <a:spLocks/>
                        </wps:cNvSpPr>
                        <wps:spPr bwMode="auto">
                          <a:xfrm>
                            <a:off x="4480" y="400"/>
                            <a:ext cx="209" cy="165"/>
                          </a:xfrm>
                          <a:custGeom>
                            <a:avLst/>
                            <a:gdLst>
                              <a:gd name="T0" fmla="*/ 105 w 209"/>
                              <a:gd name="T1" fmla="*/ 165 h 165"/>
                              <a:gd name="T2" fmla="*/ 105 w 209"/>
                              <a:gd name="T3" fmla="*/ 165 h 165"/>
                              <a:gd name="T4" fmla="*/ 125 w 209"/>
                              <a:gd name="T5" fmla="*/ 160 h 165"/>
                              <a:gd name="T6" fmla="*/ 145 w 209"/>
                              <a:gd name="T7" fmla="*/ 155 h 165"/>
                              <a:gd name="T8" fmla="*/ 164 w 209"/>
                              <a:gd name="T9" fmla="*/ 145 h 165"/>
                              <a:gd name="T10" fmla="*/ 179 w 209"/>
                              <a:gd name="T11" fmla="*/ 135 h 165"/>
                              <a:gd name="T12" fmla="*/ 189 w 209"/>
                              <a:gd name="T13" fmla="*/ 120 h 165"/>
                              <a:gd name="T14" fmla="*/ 199 w 209"/>
                              <a:gd name="T15" fmla="*/ 100 h 165"/>
                              <a:gd name="T16" fmla="*/ 209 w 209"/>
                              <a:gd name="T17" fmla="*/ 85 h 165"/>
                              <a:gd name="T18" fmla="*/ 209 w 209"/>
                              <a:gd name="T19" fmla="*/ 70 h 165"/>
                              <a:gd name="T20" fmla="*/ 209 w 209"/>
                              <a:gd name="T21" fmla="*/ 70 h 165"/>
                              <a:gd name="T22" fmla="*/ 209 w 209"/>
                              <a:gd name="T23" fmla="*/ 55 h 165"/>
                              <a:gd name="T24" fmla="*/ 204 w 209"/>
                              <a:gd name="T25" fmla="*/ 45 h 165"/>
                              <a:gd name="T26" fmla="*/ 194 w 209"/>
                              <a:gd name="T27" fmla="*/ 30 h 165"/>
                              <a:gd name="T28" fmla="*/ 179 w 209"/>
                              <a:gd name="T29" fmla="*/ 20 h 165"/>
                              <a:gd name="T30" fmla="*/ 145 w 209"/>
                              <a:gd name="T31" fmla="*/ 5 h 165"/>
                              <a:gd name="T32" fmla="*/ 105 w 209"/>
                              <a:gd name="T33" fmla="*/ 0 h 165"/>
                              <a:gd name="T34" fmla="*/ 105 w 209"/>
                              <a:gd name="T35" fmla="*/ 0 h 165"/>
                              <a:gd name="T36" fmla="*/ 65 w 209"/>
                              <a:gd name="T37" fmla="*/ 5 h 165"/>
                              <a:gd name="T38" fmla="*/ 35 w 209"/>
                              <a:gd name="T39" fmla="*/ 20 h 165"/>
                              <a:gd name="T40" fmla="*/ 20 w 209"/>
                              <a:gd name="T41" fmla="*/ 30 h 165"/>
                              <a:gd name="T42" fmla="*/ 10 w 209"/>
                              <a:gd name="T43" fmla="*/ 45 h 165"/>
                              <a:gd name="T44" fmla="*/ 5 w 209"/>
                              <a:gd name="T45" fmla="*/ 55 h 165"/>
                              <a:gd name="T46" fmla="*/ 0 w 209"/>
                              <a:gd name="T47" fmla="*/ 70 h 165"/>
                              <a:gd name="T48" fmla="*/ 0 w 209"/>
                              <a:gd name="T49" fmla="*/ 70 h 165"/>
                              <a:gd name="T50" fmla="*/ 5 w 209"/>
                              <a:gd name="T51" fmla="*/ 85 h 165"/>
                              <a:gd name="T52" fmla="*/ 10 w 209"/>
                              <a:gd name="T53" fmla="*/ 100 h 165"/>
                              <a:gd name="T54" fmla="*/ 20 w 209"/>
                              <a:gd name="T55" fmla="*/ 120 h 165"/>
                              <a:gd name="T56" fmla="*/ 30 w 209"/>
                              <a:gd name="T57" fmla="*/ 135 h 165"/>
                              <a:gd name="T58" fmla="*/ 45 w 209"/>
                              <a:gd name="T59" fmla="*/ 145 h 165"/>
                              <a:gd name="T60" fmla="*/ 65 w 209"/>
                              <a:gd name="T61" fmla="*/ 155 h 165"/>
                              <a:gd name="T62" fmla="*/ 85 w 209"/>
                              <a:gd name="T63" fmla="*/ 160 h 165"/>
                              <a:gd name="T64" fmla="*/ 105 w 209"/>
                              <a:gd name="T65" fmla="*/ 165 h 165"/>
                              <a:gd name="T66" fmla="*/ 105 w 209"/>
                              <a:gd name="T67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09" h="165">
                                <a:moveTo>
                                  <a:pt x="105" y="165"/>
                                </a:moveTo>
                                <a:lnTo>
                                  <a:pt x="105" y="165"/>
                                </a:lnTo>
                                <a:lnTo>
                                  <a:pt x="125" y="160"/>
                                </a:lnTo>
                                <a:lnTo>
                                  <a:pt x="145" y="155"/>
                                </a:lnTo>
                                <a:lnTo>
                                  <a:pt x="164" y="145"/>
                                </a:lnTo>
                                <a:lnTo>
                                  <a:pt x="179" y="135"/>
                                </a:lnTo>
                                <a:lnTo>
                                  <a:pt x="189" y="120"/>
                                </a:lnTo>
                                <a:lnTo>
                                  <a:pt x="199" y="100"/>
                                </a:lnTo>
                                <a:lnTo>
                                  <a:pt x="209" y="85"/>
                                </a:lnTo>
                                <a:lnTo>
                                  <a:pt x="209" y="70"/>
                                </a:lnTo>
                                <a:lnTo>
                                  <a:pt x="209" y="55"/>
                                </a:lnTo>
                                <a:lnTo>
                                  <a:pt x="204" y="45"/>
                                </a:lnTo>
                                <a:lnTo>
                                  <a:pt x="194" y="30"/>
                                </a:lnTo>
                                <a:lnTo>
                                  <a:pt x="179" y="20"/>
                                </a:lnTo>
                                <a:lnTo>
                                  <a:pt x="145" y="5"/>
                                </a:lnTo>
                                <a:lnTo>
                                  <a:pt x="105" y="0"/>
                                </a:lnTo>
                                <a:lnTo>
                                  <a:pt x="65" y="5"/>
                                </a:lnTo>
                                <a:lnTo>
                                  <a:pt x="35" y="20"/>
                                </a:lnTo>
                                <a:lnTo>
                                  <a:pt x="20" y="30"/>
                                </a:lnTo>
                                <a:lnTo>
                                  <a:pt x="10" y="45"/>
                                </a:lnTo>
                                <a:lnTo>
                                  <a:pt x="5" y="55"/>
                                </a:lnTo>
                                <a:lnTo>
                                  <a:pt x="0" y="70"/>
                                </a:lnTo>
                                <a:lnTo>
                                  <a:pt x="5" y="85"/>
                                </a:lnTo>
                                <a:lnTo>
                                  <a:pt x="10" y="100"/>
                                </a:lnTo>
                                <a:lnTo>
                                  <a:pt x="20" y="120"/>
                                </a:lnTo>
                                <a:lnTo>
                                  <a:pt x="30" y="135"/>
                                </a:lnTo>
                                <a:lnTo>
                                  <a:pt x="45" y="145"/>
                                </a:lnTo>
                                <a:lnTo>
                                  <a:pt x="65" y="155"/>
                                </a:lnTo>
                                <a:lnTo>
                                  <a:pt x="85" y="160"/>
                                </a:lnTo>
                                <a:lnTo>
                                  <a:pt x="105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4370"/>
                        <wps:cNvSpPr>
                          <a:spLocks/>
                        </wps:cNvSpPr>
                        <wps:spPr bwMode="auto">
                          <a:xfrm>
                            <a:off x="4515" y="420"/>
                            <a:ext cx="144" cy="145"/>
                          </a:xfrm>
                          <a:custGeom>
                            <a:avLst/>
                            <a:gdLst>
                              <a:gd name="T0" fmla="*/ 70 w 144"/>
                              <a:gd name="T1" fmla="*/ 145 h 145"/>
                              <a:gd name="T2" fmla="*/ 70 w 144"/>
                              <a:gd name="T3" fmla="*/ 145 h 145"/>
                              <a:gd name="T4" fmla="*/ 85 w 144"/>
                              <a:gd name="T5" fmla="*/ 140 h 145"/>
                              <a:gd name="T6" fmla="*/ 100 w 144"/>
                              <a:gd name="T7" fmla="*/ 135 h 145"/>
                              <a:gd name="T8" fmla="*/ 110 w 144"/>
                              <a:gd name="T9" fmla="*/ 120 h 145"/>
                              <a:gd name="T10" fmla="*/ 119 w 144"/>
                              <a:gd name="T11" fmla="*/ 110 h 145"/>
                              <a:gd name="T12" fmla="*/ 139 w 144"/>
                              <a:gd name="T13" fmla="*/ 75 h 145"/>
                              <a:gd name="T14" fmla="*/ 144 w 144"/>
                              <a:gd name="T15" fmla="*/ 50 h 145"/>
                              <a:gd name="T16" fmla="*/ 144 w 144"/>
                              <a:gd name="T17" fmla="*/ 50 h 145"/>
                              <a:gd name="T18" fmla="*/ 144 w 144"/>
                              <a:gd name="T19" fmla="*/ 40 h 145"/>
                              <a:gd name="T20" fmla="*/ 139 w 144"/>
                              <a:gd name="T21" fmla="*/ 30 h 145"/>
                              <a:gd name="T22" fmla="*/ 124 w 144"/>
                              <a:gd name="T23" fmla="*/ 15 h 145"/>
                              <a:gd name="T24" fmla="*/ 100 w 144"/>
                              <a:gd name="T25" fmla="*/ 5 h 145"/>
                              <a:gd name="T26" fmla="*/ 70 w 144"/>
                              <a:gd name="T27" fmla="*/ 0 h 145"/>
                              <a:gd name="T28" fmla="*/ 70 w 144"/>
                              <a:gd name="T29" fmla="*/ 0 h 145"/>
                              <a:gd name="T30" fmla="*/ 45 w 144"/>
                              <a:gd name="T31" fmla="*/ 5 h 145"/>
                              <a:gd name="T32" fmla="*/ 20 w 144"/>
                              <a:gd name="T33" fmla="*/ 15 h 145"/>
                              <a:gd name="T34" fmla="*/ 5 w 144"/>
                              <a:gd name="T35" fmla="*/ 30 h 145"/>
                              <a:gd name="T36" fmla="*/ 0 w 144"/>
                              <a:gd name="T37" fmla="*/ 50 h 145"/>
                              <a:gd name="T38" fmla="*/ 0 w 144"/>
                              <a:gd name="T39" fmla="*/ 50 h 145"/>
                              <a:gd name="T40" fmla="*/ 0 w 144"/>
                              <a:gd name="T41" fmla="*/ 75 h 145"/>
                              <a:gd name="T42" fmla="*/ 15 w 144"/>
                              <a:gd name="T43" fmla="*/ 105 h 145"/>
                              <a:gd name="T44" fmla="*/ 25 w 144"/>
                              <a:gd name="T45" fmla="*/ 120 h 145"/>
                              <a:gd name="T46" fmla="*/ 40 w 144"/>
                              <a:gd name="T47" fmla="*/ 135 h 145"/>
                              <a:gd name="T48" fmla="*/ 55 w 144"/>
                              <a:gd name="T49" fmla="*/ 140 h 145"/>
                              <a:gd name="T50" fmla="*/ 70 w 144"/>
                              <a:gd name="T51" fmla="*/ 145 h 145"/>
                              <a:gd name="T52" fmla="*/ 70 w 144"/>
                              <a:gd name="T53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4" h="145">
                                <a:moveTo>
                                  <a:pt x="70" y="145"/>
                                </a:moveTo>
                                <a:lnTo>
                                  <a:pt x="70" y="145"/>
                                </a:lnTo>
                                <a:lnTo>
                                  <a:pt x="85" y="140"/>
                                </a:lnTo>
                                <a:lnTo>
                                  <a:pt x="100" y="135"/>
                                </a:lnTo>
                                <a:lnTo>
                                  <a:pt x="110" y="120"/>
                                </a:lnTo>
                                <a:lnTo>
                                  <a:pt x="119" y="110"/>
                                </a:lnTo>
                                <a:lnTo>
                                  <a:pt x="139" y="75"/>
                                </a:lnTo>
                                <a:lnTo>
                                  <a:pt x="144" y="50"/>
                                </a:lnTo>
                                <a:lnTo>
                                  <a:pt x="144" y="40"/>
                                </a:lnTo>
                                <a:lnTo>
                                  <a:pt x="139" y="30"/>
                                </a:lnTo>
                                <a:lnTo>
                                  <a:pt x="124" y="15"/>
                                </a:lnTo>
                                <a:lnTo>
                                  <a:pt x="100" y="5"/>
                                </a:lnTo>
                                <a:lnTo>
                                  <a:pt x="70" y="0"/>
                                </a:lnTo>
                                <a:lnTo>
                                  <a:pt x="45" y="5"/>
                                </a:lnTo>
                                <a:lnTo>
                                  <a:pt x="20" y="15"/>
                                </a:lnTo>
                                <a:lnTo>
                                  <a:pt x="5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75"/>
                                </a:lnTo>
                                <a:lnTo>
                                  <a:pt x="15" y="105"/>
                                </a:lnTo>
                                <a:lnTo>
                                  <a:pt x="25" y="120"/>
                                </a:lnTo>
                                <a:lnTo>
                                  <a:pt x="40" y="135"/>
                                </a:lnTo>
                                <a:lnTo>
                                  <a:pt x="55" y="140"/>
                                </a:lnTo>
                                <a:lnTo>
                                  <a:pt x="70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4371"/>
                        <wps:cNvSpPr>
                          <a:spLocks/>
                        </wps:cNvSpPr>
                        <wps:spPr bwMode="auto">
                          <a:xfrm>
                            <a:off x="4330" y="565"/>
                            <a:ext cx="509" cy="20"/>
                          </a:xfrm>
                          <a:custGeom>
                            <a:avLst/>
                            <a:gdLst>
                              <a:gd name="T0" fmla="*/ 0 w 509"/>
                              <a:gd name="T1" fmla="*/ 0 h 20"/>
                              <a:gd name="T2" fmla="*/ 0 w 509"/>
                              <a:gd name="T3" fmla="*/ 0 h 20"/>
                              <a:gd name="T4" fmla="*/ 20 w 509"/>
                              <a:gd name="T5" fmla="*/ 10 h 20"/>
                              <a:gd name="T6" fmla="*/ 70 w 509"/>
                              <a:gd name="T7" fmla="*/ 20 h 20"/>
                              <a:gd name="T8" fmla="*/ 100 w 509"/>
                              <a:gd name="T9" fmla="*/ 20 h 20"/>
                              <a:gd name="T10" fmla="*/ 145 w 509"/>
                              <a:gd name="T11" fmla="*/ 20 h 20"/>
                              <a:gd name="T12" fmla="*/ 195 w 509"/>
                              <a:gd name="T13" fmla="*/ 10 h 20"/>
                              <a:gd name="T14" fmla="*/ 255 w 509"/>
                              <a:gd name="T15" fmla="*/ 0 h 20"/>
                              <a:gd name="T16" fmla="*/ 255 w 509"/>
                              <a:gd name="T17" fmla="*/ 0 h 20"/>
                              <a:gd name="T18" fmla="*/ 255 w 509"/>
                              <a:gd name="T19" fmla="*/ 0 h 20"/>
                              <a:gd name="T20" fmla="*/ 314 w 509"/>
                              <a:gd name="T21" fmla="*/ 10 h 20"/>
                              <a:gd name="T22" fmla="*/ 364 w 509"/>
                              <a:gd name="T23" fmla="*/ 15 h 20"/>
                              <a:gd name="T24" fmla="*/ 409 w 509"/>
                              <a:gd name="T25" fmla="*/ 20 h 20"/>
                              <a:gd name="T26" fmla="*/ 439 w 509"/>
                              <a:gd name="T27" fmla="*/ 20 h 20"/>
                              <a:gd name="T28" fmla="*/ 484 w 509"/>
                              <a:gd name="T29" fmla="*/ 10 h 20"/>
                              <a:gd name="T30" fmla="*/ 509 w 509"/>
                              <a:gd name="T3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9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10"/>
                                </a:lnTo>
                                <a:lnTo>
                                  <a:pt x="70" y="20"/>
                                </a:lnTo>
                                <a:lnTo>
                                  <a:pt x="100" y="20"/>
                                </a:lnTo>
                                <a:lnTo>
                                  <a:pt x="145" y="20"/>
                                </a:lnTo>
                                <a:lnTo>
                                  <a:pt x="195" y="10"/>
                                </a:lnTo>
                                <a:lnTo>
                                  <a:pt x="255" y="0"/>
                                </a:lnTo>
                                <a:lnTo>
                                  <a:pt x="314" y="10"/>
                                </a:lnTo>
                                <a:lnTo>
                                  <a:pt x="364" y="15"/>
                                </a:lnTo>
                                <a:lnTo>
                                  <a:pt x="409" y="20"/>
                                </a:lnTo>
                                <a:lnTo>
                                  <a:pt x="439" y="20"/>
                                </a:lnTo>
                                <a:lnTo>
                                  <a:pt x="484" y="10"/>
                                </a:lnTo>
                                <a:lnTo>
                                  <a:pt x="50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4372"/>
                        <wps:cNvSpPr>
                          <a:spLocks/>
                        </wps:cNvSpPr>
                        <wps:spPr bwMode="auto">
                          <a:xfrm>
                            <a:off x="4330" y="565"/>
                            <a:ext cx="509" cy="45"/>
                          </a:xfrm>
                          <a:custGeom>
                            <a:avLst/>
                            <a:gdLst>
                              <a:gd name="T0" fmla="*/ 0 w 509"/>
                              <a:gd name="T1" fmla="*/ 0 h 45"/>
                              <a:gd name="T2" fmla="*/ 0 w 509"/>
                              <a:gd name="T3" fmla="*/ 0 h 45"/>
                              <a:gd name="T4" fmla="*/ 40 w 509"/>
                              <a:gd name="T5" fmla="*/ 15 h 45"/>
                              <a:gd name="T6" fmla="*/ 90 w 509"/>
                              <a:gd name="T7" fmla="*/ 25 h 45"/>
                              <a:gd name="T8" fmla="*/ 150 w 509"/>
                              <a:gd name="T9" fmla="*/ 35 h 45"/>
                              <a:gd name="T10" fmla="*/ 230 w 509"/>
                              <a:gd name="T11" fmla="*/ 45 h 45"/>
                              <a:gd name="T12" fmla="*/ 314 w 509"/>
                              <a:gd name="T13" fmla="*/ 40 h 45"/>
                              <a:gd name="T14" fmla="*/ 359 w 509"/>
                              <a:gd name="T15" fmla="*/ 35 h 45"/>
                              <a:gd name="T16" fmla="*/ 409 w 509"/>
                              <a:gd name="T17" fmla="*/ 30 h 45"/>
                              <a:gd name="T18" fmla="*/ 459 w 509"/>
                              <a:gd name="T19" fmla="*/ 15 h 45"/>
                              <a:gd name="T20" fmla="*/ 509 w 509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09" h="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" y="15"/>
                                </a:lnTo>
                                <a:lnTo>
                                  <a:pt x="90" y="25"/>
                                </a:lnTo>
                                <a:lnTo>
                                  <a:pt x="150" y="35"/>
                                </a:lnTo>
                                <a:lnTo>
                                  <a:pt x="230" y="45"/>
                                </a:lnTo>
                                <a:lnTo>
                                  <a:pt x="314" y="40"/>
                                </a:lnTo>
                                <a:lnTo>
                                  <a:pt x="359" y="35"/>
                                </a:lnTo>
                                <a:lnTo>
                                  <a:pt x="409" y="30"/>
                                </a:lnTo>
                                <a:lnTo>
                                  <a:pt x="459" y="15"/>
                                </a:lnTo>
                                <a:lnTo>
                                  <a:pt x="50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Line 4373"/>
                        <wps:cNvCnPr/>
                        <wps:spPr bwMode="auto">
                          <a:xfrm>
                            <a:off x="4325" y="660"/>
                            <a:ext cx="519" cy="1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4374"/>
                        <wps:cNvCnPr/>
                        <wps:spPr bwMode="auto">
                          <a:xfrm>
                            <a:off x="4325" y="690"/>
                            <a:ext cx="519" cy="1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Freeform 4375"/>
                        <wps:cNvSpPr>
                          <a:spLocks/>
                        </wps:cNvSpPr>
                        <wps:spPr bwMode="auto">
                          <a:xfrm>
                            <a:off x="5314" y="315"/>
                            <a:ext cx="55" cy="250"/>
                          </a:xfrm>
                          <a:custGeom>
                            <a:avLst/>
                            <a:gdLst>
                              <a:gd name="T0" fmla="*/ 45 w 55"/>
                              <a:gd name="T1" fmla="*/ 250 h 250"/>
                              <a:gd name="T2" fmla="*/ 45 w 55"/>
                              <a:gd name="T3" fmla="*/ 250 h 250"/>
                              <a:gd name="T4" fmla="*/ 30 w 55"/>
                              <a:gd name="T5" fmla="*/ 240 h 250"/>
                              <a:gd name="T6" fmla="*/ 20 w 55"/>
                              <a:gd name="T7" fmla="*/ 225 h 250"/>
                              <a:gd name="T8" fmla="*/ 10 w 55"/>
                              <a:gd name="T9" fmla="*/ 200 h 250"/>
                              <a:gd name="T10" fmla="*/ 5 w 55"/>
                              <a:gd name="T11" fmla="*/ 170 h 250"/>
                              <a:gd name="T12" fmla="*/ 10 w 55"/>
                              <a:gd name="T13" fmla="*/ 140 h 250"/>
                              <a:gd name="T14" fmla="*/ 20 w 55"/>
                              <a:gd name="T15" fmla="*/ 115 h 250"/>
                              <a:gd name="T16" fmla="*/ 30 w 55"/>
                              <a:gd name="T17" fmla="*/ 95 h 250"/>
                              <a:gd name="T18" fmla="*/ 50 w 55"/>
                              <a:gd name="T19" fmla="*/ 65 h 250"/>
                              <a:gd name="T20" fmla="*/ 50 w 55"/>
                              <a:gd name="T21" fmla="*/ 65 h 250"/>
                              <a:gd name="T22" fmla="*/ 55 w 55"/>
                              <a:gd name="T23" fmla="*/ 60 h 250"/>
                              <a:gd name="T24" fmla="*/ 50 w 55"/>
                              <a:gd name="T25" fmla="*/ 50 h 250"/>
                              <a:gd name="T26" fmla="*/ 35 w 55"/>
                              <a:gd name="T27" fmla="*/ 35 h 250"/>
                              <a:gd name="T28" fmla="*/ 0 w 55"/>
                              <a:gd name="T29" fmla="*/ 15 h 250"/>
                              <a:gd name="T30" fmla="*/ 50 w 55"/>
                              <a:gd name="T31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250">
                                <a:moveTo>
                                  <a:pt x="45" y="250"/>
                                </a:moveTo>
                                <a:lnTo>
                                  <a:pt x="45" y="250"/>
                                </a:lnTo>
                                <a:lnTo>
                                  <a:pt x="30" y="240"/>
                                </a:lnTo>
                                <a:lnTo>
                                  <a:pt x="20" y="225"/>
                                </a:lnTo>
                                <a:lnTo>
                                  <a:pt x="10" y="200"/>
                                </a:lnTo>
                                <a:lnTo>
                                  <a:pt x="5" y="170"/>
                                </a:lnTo>
                                <a:lnTo>
                                  <a:pt x="10" y="140"/>
                                </a:lnTo>
                                <a:lnTo>
                                  <a:pt x="20" y="115"/>
                                </a:lnTo>
                                <a:lnTo>
                                  <a:pt x="30" y="95"/>
                                </a:lnTo>
                                <a:lnTo>
                                  <a:pt x="50" y="65"/>
                                </a:lnTo>
                                <a:lnTo>
                                  <a:pt x="55" y="60"/>
                                </a:lnTo>
                                <a:lnTo>
                                  <a:pt x="50" y="50"/>
                                </a:lnTo>
                                <a:lnTo>
                                  <a:pt x="35" y="35"/>
                                </a:lnTo>
                                <a:lnTo>
                                  <a:pt x="0" y="15"/>
                                </a:ln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4376"/>
                        <wps:cNvSpPr>
                          <a:spLocks/>
                        </wps:cNvSpPr>
                        <wps:spPr bwMode="auto">
                          <a:xfrm>
                            <a:off x="4844" y="315"/>
                            <a:ext cx="50" cy="250"/>
                          </a:xfrm>
                          <a:custGeom>
                            <a:avLst/>
                            <a:gdLst>
                              <a:gd name="T0" fmla="*/ 0 w 50"/>
                              <a:gd name="T1" fmla="*/ 250 h 250"/>
                              <a:gd name="T2" fmla="*/ 0 w 50"/>
                              <a:gd name="T3" fmla="*/ 250 h 250"/>
                              <a:gd name="T4" fmla="*/ 25 w 50"/>
                              <a:gd name="T5" fmla="*/ 225 h 250"/>
                              <a:gd name="T6" fmla="*/ 40 w 50"/>
                              <a:gd name="T7" fmla="*/ 200 h 250"/>
                              <a:gd name="T8" fmla="*/ 40 w 50"/>
                              <a:gd name="T9" fmla="*/ 170 h 250"/>
                              <a:gd name="T10" fmla="*/ 40 w 50"/>
                              <a:gd name="T11" fmla="*/ 140 h 250"/>
                              <a:gd name="T12" fmla="*/ 30 w 50"/>
                              <a:gd name="T13" fmla="*/ 115 h 250"/>
                              <a:gd name="T14" fmla="*/ 20 w 50"/>
                              <a:gd name="T15" fmla="*/ 95 h 250"/>
                              <a:gd name="T16" fmla="*/ 5 w 50"/>
                              <a:gd name="T17" fmla="*/ 65 h 250"/>
                              <a:gd name="T18" fmla="*/ 5 w 50"/>
                              <a:gd name="T19" fmla="*/ 65 h 250"/>
                              <a:gd name="T20" fmla="*/ 0 w 50"/>
                              <a:gd name="T21" fmla="*/ 60 h 250"/>
                              <a:gd name="T22" fmla="*/ 0 w 50"/>
                              <a:gd name="T23" fmla="*/ 55 h 250"/>
                              <a:gd name="T24" fmla="*/ 20 w 50"/>
                              <a:gd name="T25" fmla="*/ 35 h 250"/>
                              <a:gd name="T26" fmla="*/ 50 w 50"/>
                              <a:gd name="T27" fmla="*/ 15 h 250"/>
                              <a:gd name="T28" fmla="*/ 0 w 50"/>
                              <a:gd name="T29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0" y="250"/>
                                </a:moveTo>
                                <a:lnTo>
                                  <a:pt x="0" y="250"/>
                                </a:lnTo>
                                <a:lnTo>
                                  <a:pt x="25" y="225"/>
                                </a:lnTo>
                                <a:lnTo>
                                  <a:pt x="40" y="200"/>
                                </a:lnTo>
                                <a:lnTo>
                                  <a:pt x="40" y="170"/>
                                </a:lnTo>
                                <a:lnTo>
                                  <a:pt x="40" y="140"/>
                                </a:lnTo>
                                <a:lnTo>
                                  <a:pt x="30" y="115"/>
                                </a:lnTo>
                                <a:lnTo>
                                  <a:pt x="20" y="95"/>
                                </a:lnTo>
                                <a:lnTo>
                                  <a:pt x="5" y="65"/>
                                </a:lnTo>
                                <a:lnTo>
                                  <a:pt x="0" y="60"/>
                                </a:lnTo>
                                <a:lnTo>
                                  <a:pt x="0" y="55"/>
                                </a:lnTo>
                                <a:lnTo>
                                  <a:pt x="20" y="35"/>
                                </a:lnTo>
                                <a:lnTo>
                                  <a:pt x="50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4377"/>
                        <wps:cNvSpPr>
                          <a:spLocks/>
                        </wps:cNvSpPr>
                        <wps:spPr bwMode="auto">
                          <a:xfrm>
                            <a:off x="4884" y="320"/>
                            <a:ext cx="440" cy="245"/>
                          </a:xfrm>
                          <a:custGeom>
                            <a:avLst/>
                            <a:gdLst>
                              <a:gd name="T0" fmla="*/ 220 w 440"/>
                              <a:gd name="T1" fmla="*/ 245 h 245"/>
                              <a:gd name="T2" fmla="*/ 220 w 440"/>
                              <a:gd name="T3" fmla="*/ 245 h 245"/>
                              <a:gd name="T4" fmla="*/ 305 w 440"/>
                              <a:gd name="T5" fmla="*/ 240 h 245"/>
                              <a:gd name="T6" fmla="*/ 340 w 440"/>
                              <a:gd name="T7" fmla="*/ 235 h 245"/>
                              <a:gd name="T8" fmla="*/ 370 w 440"/>
                              <a:gd name="T9" fmla="*/ 230 h 245"/>
                              <a:gd name="T10" fmla="*/ 400 w 440"/>
                              <a:gd name="T11" fmla="*/ 215 h 245"/>
                              <a:gd name="T12" fmla="*/ 420 w 440"/>
                              <a:gd name="T13" fmla="*/ 200 h 245"/>
                              <a:gd name="T14" fmla="*/ 430 w 440"/>
                              <a:gd name="T15" fmla="*/ 180 h 245"/>
                              <a:gd name="T16" fmla="*/ 440 w 440"/>
                              <a:gd name="T17" fmla="*/ 150 h 245"/>
                              <a:gd name="T18" fmla="*/ 440 w 440"/>
                              <a:gd name="T19" fmla="*/ 150 h 245"/>
                              <a:gd name="T20" fmla="*/ 435 w 440"/>
                              <a:gd name="T21" fmla="*/ 120 h 245"/>
                              <a:gd name="T22" fmla="*/ 425 w 440"/>
                              <a:gd name="T23" fmla="*/ 95 h 245"/>
                              <a:gd name="T24" fmla="*/ 405 w 440"/>
                              <a:gd name="T25" fmla="*/ 70 h 245"/>
                              <a:gd name="T26" fmla="*/ 375 w 440"/>
                              <a:gd name="T27" fmla="*/ 45 h 245"/>
                              <a:gd name="T28" fmla="*/ 345 w 440"/>
                              <a:gd name="T29" fmla="*/ 25 h 245"/>
                              <a:gd name="T30" fmla="*/ 305 w 440"/>
                              <a:gd name="T31" fmla="*/ 15 h 245"/>
                              <a:gd name="T32" fmla="*/ 265 w 440"/>
                              <a:gd name="T33" fmla="*/ 5 h 245"/>
                              <a:gd name="T34" fmla="*/ 220 w 440"/>
                              <a:gd name="T35" fmla="*/ 0 h 245"/>
                              <a:gd name="T36" fmla="*/ 220 w 440"/>
                              <a:gd name="T37" fmla="*/ 0 h 245"/>
                              <a:gd name="T38" fmla="*/ 175 w 440"/>
                              <a:gd name="T39" fmla="*/ 5 h 245"/>
                              <a:gd name="T40" fmla="*/ 135 w 440"/>
                              <a:gd name="T41" fmla="*/ 15 h 245"/>
                              <a:gd name="T42" fmla="*/ 100 w 440"/>
                              <a:gd name="T43" fmla="*/ 25 h 245"/>
                              <a:gd name="T44" fmla="*/ 65 w 440"/>
                              <a:gd name="T45" fmla="*/ 45 h 245"/>
                              <a:gd name="T46" fmla="*/ 40 w 440"/>
                              <a:gd name="T47" fmla="*/ 70 h 245"/>
                              <a:gd name="T48" fmla="*/ 20 w 440"/>
                              <a:gd name="T49" fmla="*/ 95 h 245"/>
                              <a:gd name="T50" fmla="*/ 5 w 440"/>
                              <a:gd name="T51" fmla="*/ 120 h 245"/>
                              <a:gd name="T52" fmla="*/ 0 w 440"/>
                              <a:gd name="T53" fmla="*/ 150 h 245"/>
                              <a:gd name="T54" fmla="*/ 0 w 440"/>
                              <a:gd name="T55" fmla="*/ 150 h 245"/>
                              <a:gd name="T56" fmla="*/ 5 w 440"/>
                              <a:gd name="T57" fmla="*/ 180 h 245"/>
                              <a:gd name="T58" fmla="*/ 20 w 440"/>
                              <a:gd name="T59" fmla="*/ 200 h 245"/>
                              <a:gd name="T60" fmla="*/ 40 w 440"/>
                              <a:gd name="T61" fmla="*/ 215 h 245"/>
                              <a:gd name="T62" fmla="*/ 65 w 440"/>
                              <a:gd name="T63" fmla="*/ 230 h 245"/>
                              <a:gd name="T64" fmla="*/ 100 w 440"/>
                              <a:gd name="T65" fmla="*/ 235 h 245"/>
                              <a:gd name="T66" fmla="*/ 135 w 440"/>
                              <a:gd name="T67" fmla="*/ 240 h 245"/>
                              <a:gd name="T68" fmla="*/ 220 w 440"/>
                              <a:gd name="T69" fmla="*/ 245 h 245"/>
                              <a:gd name="T70" fmla="*/ 220 w 440"/>
                              <a:gd name="T71" fmla="*/ 24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40" h="245">
                                <a:moveTo>
                                  <a:pt x="220" y="245"/>
                                </a:moveTo>
                                <a:lnTo>
                                  <a:pt x="220" y="245"/>
                                </a:lnTo>
                                <a:lnTo>
                                  <a:pt x="305" y="240"/>
                                </a:lnTo>
                                <a:lnTo>
                                  <a:pt x="340" y="235"/>
                                </a:lnTo>
                                <a:lnTo>
                                  <a:pt x="370" y="230"/>
                                </a:lnTo>
                                <a:lnTo>
                                  <a:pt x="400" y="215"/>
                                </a:lnTo>
                                <a:lnTo>
                                  <a:pt x="420" y="200"/>
                                </a:lnTo>
                                <a:lnTo>
                                  <a:pt x="430" y="180"/>
                                </a:lnTo>
                                <a:lnTo>
                                  <a:pt x="440" y="150"/>
                                </a:lnTo>
                                <a:lnTo>
                                  <a:pt x="435" y="120"/>
                                </a:lnTo>
                                <a:lnTo>
                                  <a:pt x="425" y="95"/>
                                </a:lnTo>
                                <a:lnTo>
                                  <a:pt x="405" y="70"/>
                                </a:lnTo>
                                <a:lnTo>
                                  <a:pt x="375" y="45"/>
                                </a:lnTo>
                                <a:lnTo>
                                  <a:pt x="345" y="25"/>
                                </a:lnTo>
                                <a:lnTo>
                                  <a:pt x="305" y="15"/>
                                </a:lnTo>
                                <a:lnTo>
                                  <a:pt x="265" y="5"/>
                                </a:lnTo>
                                <a:lnTo>
                                  <a:pt x="220" y="0"/>
                                </a:lnTo>
                                <a:lnTo>
                                  <a:pt x="175" y="5"/>
                                </a:lnTo>
                                <a:lnTo>
                                  <a:pt x="135" y="15"/>
                                </a:lnTo>
                                <a:lnTo>
                                  <a:pt x="100" y="25"/>
                                </a:lnTo>
                                <a:lnTo>
                                  <a:pt x="65" y="45"/>
                                </a:lnTo>
                                <a:lnTo>
                                  <a:pt x="40" y="70"/>
                                </a:lnTo>
                                <a:lnTo>
                                  <a:pt x="20" y="95"/>
                                </a:lnTo>
                                <a:lnTo>
                                  <a:pt x="5" y="120"/>
                                </a:lnTo>
                                <a:lnTo>
                                  <a:pt x="0" y="150"/>
                                </a:lnTo>
                                <a:lnTo>
                                  <a:pt x="5" y="180"/>
                                </a:lnTo>
                                <a:lnTo>
                                  <a:pt x="20" y="200"/>
                                </a:lnTo>
                                <a:lnTo>
                                  <a:pt x="40" y="215"/>
                                </a:lnTo>
                                <a:lnTo>
                                  <a:pt x="65" y="230"/>
                                </a:lnTo>
                                <a:lnTo>
                                  <a:pt x="100" y="235"/>
                                </a:lnTo>
                                <a:lnTo>
                                  <a:pt x="135" y="240"/>
                                </a:lnTo>
                                <a:lnTo>
                                  <a:pt x="220" y="2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4378"/>
                        <wps:cNvSpPr>
                          <a:spLocks/>
                        </wps:cNvSpPr>
                        <wps:spPr bwMode="auto">
                          <a:xfrm>
                            <a:off x="4954" y="370"/>
                            <a:ext cx="300" cy="195"/>
                          </a:xfrm>
                          <a:custGeom>
                            <a:avLst/>
                            <a:gdLst>
                              <a:gd name="T0" fmla="*/ 150 w 300"/>
                              <a:gd name="T1" fmla="*/ 195 h 195"/>
                              <a:gd name="T2" fmla="*/ 150 w 300"/>
                              <a:gd name="T3" fmla="*/ 195 h 195"/>
                              <a:gd name="T4" fmla="*/ 180 w 300"/>
                              <a:gd name="T5" fmla="*/ 195 h 195"/>
                              <a:gd name="T6" fmla="*/ 210 w 300"/>
                              <a:gd name="T7" fmla="*/ 190 h 195"/>
                              <a:gd name="T8" fmla="*/ 235 w 300"/>
                              <a:gd name="T9" fmla="*/ 180 h 195"/>
                              <a:gd name="T10" fmla="*/ 255 w 300"/>
                              <a:gd name="T11" fmla="*/ 170 h 195"/>
                              <a:gd name="T12" fmla="*/ 275 w 300"/>
                              <a:gd name="T13" fmla="*/ 155 h 195"/>
                              <a:gd name="T14" fmla="*/ 285 w 300"/>
                              <a:gd name="T15" fmla="*/ 140 h 195"/>
                              <a:gd name="T16" fmla="*/ 295 w 300"/>
                              <a:gd name="T17" fmla="*/ 120 h 195"/>
                              <a:gd name="T18" fmla="*/ 300 w 300"/>
                              <a:gd name="T19" fmla="*/ 100 h 195"/>
                              <a:gd name="T20" fmla="*/ 300 w 300"/>
                              <a:gd name="T21" fmla="*/ 100 h 195"/>
                              <a:gd name="T22" fmla="*/ 295 w 300"/>
                              <a:gd name="T23" fmla="*/ 80 h 195"/>
                              <a:gd name="T24" fmla="*/ 290 w 300"/>
                              <a:gd name="T25" fmla="*/ 60 h 195"/>
                              <a:gd name="T26" fmla="*/ 275 w 300"/>
                              <a:gd name="T27" fmla="*/ 45 h 195"/>
                              <a:gd name="T28" fmla="*/ 255 w 300"/>
                              <a:gd name="T29" fmla="*/ 30 h 195"/>
                              <a:gd name="T30" fmla="*/ 235 w 300"/>
                              <a:gd name="T31" fmla="*/ 15 h 195"/>
                              <a:gd name="T32" fmla="*/ 210 w 300"/>
                              <a:gd name="T33" fmla="*/ 5 h 195"/>
                              <a:gd name="T34" fmla="*/ 180 w 300"/>
                              <a:gd name="T35" fmla="*/ 0 h 195"/>
                              <a:gd name="T36" fmla="*/ 150 w 300"/>
                              <a:gd name="T37" fmla="*/ 0 h 195"/>
                              <a:gd name="T38" fmla="*/ 150 w 300"/>
                              <a:gd name="T39" fmla="*/ 0 h 195"/>
                              <a:gd name="T40" fmla="*/ 120 w 300"/>
                              <a:gd name="T41" fmla="*/ 0 h 195"/>
                              <a:gd name="T42" fmla="*/ 90 w 300"/>
                              <a:gd name="T43" fmla="*/ 5 h 195"/>
                              <a:gd name="T44" fmla="*/ 65 w 300"/>
                              <a:gd name="T45" fmla="*/ 15 h 195"/>
                              <a:gd name="T46" fmla="*/ 45 w 300"/>
                              <a:gd name="T47" fmla="*/ 30 h 195"/>
                              <a:gd name="T48" fmla="*/ 25 w 300"/>
                              <a:gd name="T49" fmla="*/ 45 h 195"/>
                              <a:gd name="T50" fmla="*/ 15 w 300"/>
                              <a:gd name="T51" fmla="*/ 60 h 195"/>
                              <a:gd name="T52" fmla="*/ 5 w 300"/>
                              <a:gd name="T53" fmla="*/ 80 h 195"/>
                              <a:gd name="T54" fmla="*/ 0 w 300"/>
                              <a:gd name="T55" fmla="*/ 100 h 195"/>
                              <a:gd name="T56" fmla="*/ 0 w 300"/>
                              <a:gd name="T57" fmla="*/ 100 h 195"/>
                              <a:gd name="T58" fmla="*/ 5 w 300"/>
                              <a:gd name="T59" fmla="*/ 120 h 195"/>
                              <a:gd name="T60" fmla="*/ 10 w 300"/>
                              <a:gd name="T61" fmla="*/ 140 h 195"/>
                              <a:gd name="T62" fmla="*/ 25 w 300"/>
                              <a:gd name="T63" fmla="*/ 155 h 195"/>
                              <a:gd name="T64" fmla="*/ 45 w 300"/>
                              <a:gd name="T65" fmla="*/ 170 h 195"/>
                              <a:gd name="T66" fmla="*/ 65 w 300"/>
                              <a:gd name="T67" fmla="*/ 180 h 195"/>
                              <a:gd name="T68" fmla="*/ 90 w 300"/>
                              <a:gd name="T69" fmla="*/ 190 h 195"/>
                              <a:gd name="T70" fmla="*/ 120 w 300"/>
                              <a:gd name="T71" fmla="*/ 195 h 195"/>
                              <a:gd name="T72" fmla="*/ 150 w 300"/>
                              <a:gd name="T73" fmla="*/ 195 h 195"/>
                              <a:gd name="T74" fmla="*/ 150 w 300"/>
                              <a:gd name="T75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00" h="195">
                                <a:moveTo>
                                  <a:pt x="150" y="195"/>
                                </a:moveTo>
                                <a:lnTo>
                                  <a:pt x="150" y="195"/>
                                </a:lnTo>
                                <a:lnTo>
                                  <a:pt x="180" y="195"/>
                                </a:lnTo>
                                <a:lnTo>
                                  <a:pt x="210" y="190"/>
                                </a:lnTo>
                                <a:lnTo>
                                  <a:pt x="235" y="180"/>
                                </a:lnTo>
                                <a:lnTo>
                                  <a:pt x="255" y="170"/>
                                </a:lnTo>
                                <a:lnTo>
                                  <a:pt x="275" y="155"/>
                                </a:lnTo>
                                <a:lnTo>
                                  <a:pt x="285" y="140"/>
                                </a:lnTo>
                                <a:lnTo>
                                  <a:pt x="295" y="120"/>
                                </a:lnTo>
                                <a:lnTo>
                                  <a:pt x="300" y="100"/>
                                </a:lnTo>
                                <a:lnTo>
                                  <a:pt x="295" y="80"/>
                                </a:lnTo>
                                <a:lnTo>
                                  <a:pt x="290" y="60"/>
                                </a:lnTo>
                                <a:lnTo>
                                  <a:pt x="275" y="45"/>
                                </a:lnTo>
                                <a:lnTo>
                                  <a:pt x="255" y="30"/>
                                </a:lnTo>
                                <a:lnTo>
                                  <a:pt x="235" y="15"/>
                                </a:lnTo>
                                <a:lnTo>
                                  <a:pt x="210" y="5"/>
                                </a:lnTo>
                                <a:lnTo>
                                  <a:pt x="180" y="0"/>
                                </a:lnTo>
                                <a:lnTo>
                                  <a:pt x="150" y="0"/>
                                </a:lnTo>
                                <a:lnTo>
                                  <a:pt x="120" y="0"/>
                                </a:lnTo>
                                <a:lnTo>
                                  <a:pt x="90" y="5"/>
                                </a:lnTo>
                                <a:lnTo>
                                  <a:pt x="65" y="15"/>
                                </a:lnTo>
                                <a:lnTo>
                                  <a:pt x="45" y="30"/>
                                </a:lnTo>
                                <a:lnTo>
                                  <a:pt x="25" y="45"/>
                                </a:lnTo>
                                <a:lnTo>
                                  <a:pt x="15" y="60"/>
                                </a:lnTo>
                                <a:lnTo>
                                  <a:pt x="5" y="80"/>
                                </a:lnTo>
                                <a:lnTo>
                                  <a:pt x="0" y="100"/>
                                </a:lnTo>
                                <a:lnTo>
                                  <a:pt x="5" y="120"/>
                                </a:lnTo>
                                <a:lnTo>
                                  <a:pt x="10" y="140"/>
                                </a:lnTo>
                                <a:lnTo>
                                  <a:pt x="25" y="155"/>
                                </a:lnTo>
                                <a:lnTo>
                                  <a:pt x="45" y="170"/>
                                </a:lnTo>
                                <a:lnTo>
                                  <a:pt x="65" y="180"/>
                                </a:lnTo>
                                <a:lnTo>
                                  <a:pt x="90" y="190"/>
                                </a:lnTo>
                                <a:lnTo>
                                  <a:pt x="120" y="195"/>
                                </a:lnTo>
                                <a:lnTo>
                                  <a:pt x="150" y="1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4379"/>
                        <wps:cNvSpPr>
                          <a:spLocks/>
                        </wps:cNvSpPr>
                        <wps:spPr bwMode="auto">
                          <a:xfrm>
                            <a:off x="4999" y="400"/>
                            <a:ext cx="210" cy="165"/>
                          </a:xfrm>
                          <a:custGeom>
                            <a:avLst/>
                            <a:gdLst>
                              <a:gd name="T0" fmla="*/ 105 w 210"/>
                              <a:gd name="T1" fmla="*/ 165 h 165"/>
                              <a:gd name="T2" fmla="*/ 105 w 210"/>
                              <a:gd name="T3" fmla="*/ 165 h 165"/>
                              <a:gd name="T4" fmla="*/ 125 w 210"/>
                              <a:gd name="T5" fmla="*/ 160 h 165"/>
                              <a:gd name="T6" fmla="*/ 145 w 210"/>
                              <a:gd name="T7" fmla="*/ 155 h 165"/>
                              <a:gd name="T8" fmla="*/ 165 w 210"/>
                              <a:gd name="T9" fmla="*/ 145 h 165"/>
                              <a:gd name="T10" fmla="*/ 180 w 210"/>
                              <a:gd name="T11" fmla="*/ 135 h 165"/>
                              <a:gd name="T12" fmla="*/ 190 w 210"/>
                              <a:gd name="T13" fmla="*/ 120 h 165"/>
                              <a:gd name="T14" fmla="*/ 200 w 210"/>
                              <a:gd name="T15" fmla="*/ 100 h 165"/>
                              <a:gd name="T16" fmla="*/ 205 w 210"/>
                              <a:gd name="T17" fmla="*/ 85 h 165"/>
                              <a:gd name="T18" fmla="*/ 210 w 210"/>
                              <a:gd name="T19" fmla="*/ 70 h 165"/>
                              <a:gd name="T20" fmla="*/ 210 w 210"/>
                              <a:gd name="T21" fmla="*/ 70 h 165"/>
                              <a:gd name="T22" fmla="*/ 210 w 210"/>
                              <a:gd name="T23" fmla="*/ 55 h 165"/>
                              <a:gd name="T24" fmla="*/ 200 w 210"/>
                              <a:gd name="T25" fmla="*/ 45 h 165"/>
                              <a:gd name="T26" fmla="*/ 195 w 210"/>
                              <a:gd name="T27" fmla="*/ 30 h 165"/>
                              <a:gd name="T28" fmla="*/ 180 w 210"/>
                              <a:gd name="T29" fmla="*/ 20 h 165"/>
                              <a:gd name="T30" fmla="*/ 145 w 210"/>
                              <a:gd name="T31" fmla="*/ 5 h 165"/>
                              <a:gd name="T32" fmla="*/ 105 w 210"/>
                              <a:gd name="T33" fmla="*/ 0 h 165"/>
                              <a:gd name="T34" fmla="*/ 105 w 210"/>
                              <a:gd name="T35" fmla="*/ 0 h 165"/>
                              <a:gd name="T36" fmla="*/ 65 w 210"/>
                              <a:gd name="T37" fmla="*/ 5 h 165"/>
                              <a:gd name="T38" fmla="*/ 30 w 210"/>
                              <a:gd name="T39" fmla="*/ 20 h 165"/>
                              <a:gd name="T40" fmla="*/ 20 w 210"/>
                              <a:gd name="T41" fmla="*/ 30 h 165"/>
                              <a:gd name="T42" fmla="*/ 10 w 210"/>
                              <a:gd name="T43" fmla="*/ 45 h 165"/>
                              <a:gd name="T44" fmla="*/ 5 w 210"/>
                              <a:gd name="T45" fmla="*/ 55 h 165"/>
                              <a:gd name="T46" fmla="*/ 0 w 210"/>
                              <a:gd name="T47" fmla="*/ 70 h 165"/>
                              <a:gd name="T48" fmla="*/ 0 w 210"/>
                              <a:gd name="T49" fmla="*/ 70 h 165"/>
                              <a:gd name="T50" fmla="*/ 0 w 210"/>
                              <a:gd name="T51" fmla="*/ 85 h 165"/>
                              <a:gd name="T52" fmla="*/ 10 w 210"/>
                              <a:gd name="T53" fmla="*/ 100 h 165"/>
                              <a:gd name="T54" fmla="*/ 15 w 210"/>
                              <a:gd name="T55" fmla="*/ 120 h 165"/>
                              <a:gd name="T56" fmla="*/ 30 w 210"/>
                              <a:gd name="T57" fmla="*/ 135 h 165"/>
                              <a:gd name="T58" fmla="*/ 45 w 210"/>
                              <a:gd name="T59" fmla="*/ 145 h 165"/>
                              <a:gd name="T60" fmla="*/ 65 w 210"/>
                              <a:gd name="T61" fmla="*/ 155 h 165"/>
                              <a:gd name="T62" fmla="*/ 85 w 210"/>
                              <a:gd name="T63" fmla="*/ 160 h 165"/>
                              <a:gd name="T64" fmla="*/ 105 w 210"/>
                              <a:gd name="T65" fmla="*/ 165 h 165"/>
                              <a:gd name="T66" fmla="*/ 105 w 210"/>
                              <a:gd name="T67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0" h="165">
                                <a:moveTo>
                                  <a:pt x="105" y="165"/>
                                </a:moveTo>
                                <a:lnTo>
                                  <a:pt x="105" y="165"/>
                                </a:lnTo>
                                <a:lnTo>
                                  <a:pt x="125" y="160"/>
                                </a:lnTo>
                                <a:lnTo>
                                  <a:pt x="145" y="155"/>
                                </a:lnTo>
                                <a:lnTo>
                                  <a:pt x="165" y="145"/>
                                </a:lnTo>
                                <a:lnTo>
                                  <a:pt x="180" y="135"/>
                                </a:lnTo>
                                <a:lnTo>
                                  <a:pt x="190" y="120"/>
                                </a:lnTo>
                                <a:lnTo>
                                  <a:pt x="200" y="100"/>
                                </a:lnTo>
                                <a:lnTo>
                                  <a:pt x="205" y="85"/>
                                </a:lnTo>
                                <a:lnTo>
                                  <a:pt x="210" y="70"/>
                                </a:lnTo>
                                <a:lnTo>
                                  <a:pt x="210" y="55"/>
                                </a:lnTo>
                                <a:lnTo>
                                  <a:pt x="200" y="45"/>
                                </a:lnTo>
                                <a:lnTo>
                                  <a:pt x="195" y="30"/>
                                </a:lnTo>
                                <a:lnTo>
                                  <a:pt x="180" y="20"/>
                                </a:lnTo>
                                <a:lnTo>
                                  <a:pt x="145" y="5"/>
                                </a:lnTo>
                                <a:lnTo>
                                  <a:pt x="105" y="0"/>
                                </a:lnTo>
                                <a:lnTo>
                                  <a:pt x="65" y="5"/>
                                </a:lnTo>
                                <a:lnTo>
                                  <a:pt x="30" y="20"/>
                                </a:lnTo>
                                <a:lnTo>
                                  <a:pt x="20" y="30"/>
                                </a:lnTo>
                                <a:lnTo>
                                  <a:pt x="10" y="45"/>
                                </a:lnTo>
                                <a:lnTo>
                                  <a:pt x="5" y="55"/>
                                </a:lnTo>
                                <a:lnTo>
                                  <a:pt x="0" y="70"/>
                                </a:lnTo>
                                <a:lnTo>
                                  <a:pt x="0" y="85"/>
                                </a:lnTo>
                                <a:lnTo>
                                  <a:pt x="10" y="100"/>
                                </a:lnTo>
                                <a:lnTo>
                                  <a:pt x="15" y="120"/>
                                </a:lnTo>
                                <a:lnTo>
                                  <a:pt x="30" y="135"/>
                                </a:lnTo>
                                <a:lnTo>
                                  <a:pt x="45" y="145"/>
                                </a:lnTo>
                                <a:lnTo>
                                  <a:pt x="65" y="155"/>
                                </a:lnTo>
                                <a:lnTo>
                                  <a:pt x="85" y="160"/>
                                </a:lnTo>
                                <a:lnTo>
                                  <a:pt x="105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4380"/>
                        <wps:cNvSpPr>
                          <a:spLocks/>
                        </wps:cNvSpPr>
                        <wps:spPr bwMode="auto">
                          <a:xfrm>
                            <a:off x="5029" y="420"/>
                            <a:ext cx="150" cy="145"/>
                          </a:xfrm>
                          <a:custGeom>
                            <a:avLst/>
                            <a:gdLst>
                              <a:gd name="T0" fmla="*/ 75 w 150"/>
                              <a:gd name="T1" fmla="*/ 145 h 145"/>
                              <a:gd name="T2" fmla="*/ 75 w 150"/>
                              <a:gd name="T3" fmla="*/ 145 h 145"/>
                              <a:gd name="T4" fmla="*/ 90 w 150"/>
                              <a:gd name="T5" fmla="*/ 140 h 145"/>
                              <a:gd name="T6" fmla="*/ 105 w 150"/>
                              <a:gd name="T7" fmla="*/ 135 h 145"/>
                              <a:gd name="T8" fmla="*/ 115 w 150"/>
                              <a:gd name="T9" fmla="*/ 120 h 145"/>
                              <a:gd name="T10" fmla="*/ 125 w 150"/>
                              <a:gd name="T11" fmla="*/ 110 h 145"/>
                              <a:gd name="T12" fmla="*/ 140 w 150"/>
                              <a:gd name="T13" fmla="*/ 75 h 145"/>
                              <a:gd name="T14" fmla="*/ 150 w 150"/>
                              <a:gd name="T15" fmla="*/ 50 h 145"/>
                              <a:gd name="T16" fmla="*/ 150 w 150"/>
                              <a:gd name="T17" fmla="*/ 50 h 145"/>
                              <a:gd name="T18" fmla="*/ 145 w 150"/>
                              <a:gd name="T19" fmla="*/ 40 h 145"/>
                              <a:gd name="T20" fmla="*/ 145 w 150"/>
                              <a:gd name="T21" fmla="*/ 30 h 145"/>
                              <a:gd name="T22" fmla="*/ 125 w 150"/>
                              <a:gd name="T23" fmla="*/ 15 h 145"/>
                              <a:gd name="T24" fmla="*/ 105 w 150"/>
                              <a:gd name="T25" fmla="*/ 5 h 145"/>
                              <a:gd name="T26" fmla="*/ 75 w 150"/>
                              <a:gd name="T27" fmla="*/ 0 h 145"/>
                              <a:gd name="T28" fmla="*/ 75 w 150"/>
                              <a:gd name="T29" fmla="*/ 0 h 145"/>
                              <a:gd name="T30" fmla="*/ 45 w 150"/>
                              <a:gd name="T31" fmla="*/ 5 h 145"/>
                              <a:gd name="T32" fmla="*/ 25 w 150"/>
                              <a:gd name="T33" fmla="*/ 15 h 145"/>
                              <a:gd name="T34" fmla="*/ 10 w 150"/>
                              <a:gd name="T35" fmla="*/ 30 h 145"/>
                              <a:gd name="T36" fmla="*/ 0 w 150"/>
                              <a:gd name="T37" fmla="*/ 50 h 145"/>
                              <a:gd name="T38" fmla="*/ 0 w 150"/>
                              <a:gd name="T39" fmla="*/ 50 h 145"/>
                              <a:gd name="T40" fmla="*/ 5 w 150"/>
                              <a:gd name="T41" fmla="*/ 75 h 145"/>
                              <a:gd name="T42" fmla="*/ 20 w 150"/>
                              <a:gd name="T43" fmla="*/ 105 h 145"/>
                              <a:gd name="T44" fmla="*/ 30 w 150"/>
                              <a:gd name="T45" fmla="*/ 120 h 145"/>
                              <a:gd name="T46" fmla="*/ 45 w 150"/>
                              <a:gd name="T47" fmla="*/ 135 h 145"/>
                              <a:gd name="T48" fmla="*/ 60 w 150"/>
                              <a:gd name="T49" fmla="*/ 140 h 145"/>
                              <a:gd name="T50" fmla="*/ 75 w 150"/>
                              <a:gd name="T51" fmla="*/ 145 h 145"/>
                              <a:gd name="T52" fmla="*/ 75 w 150"/>
                              <a:gd name="T53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50" h="145">
                                <a:moveTo>
                                  <a:pt x="75" y="145"/>
                                </a:moveTo>
                                <a:lnTo>
                                  <a:pt x="75" y="145"/>
                                </a:lnTo>
                                <a:lnTo>
                                  <a:pt x="90" y="140"/>
                                </a:lnTo>
                                <a:lnTo>
                                  <a:pt x="105" y="135"/>
                                </a:lnTo>
                                <a:lnTo>
                                  <a:pt x="115" y="120"/>
                                </a:lnTo>
                                <a:lnTo>
                                  <a:pt x="125" y="110"/>
                                </a:lnTo>
                                <a:lnTo>
                                  <a:pt x="140" y="75"/>
                                </a:lnTo>
                                <a:lnTo>
                                  <a:pt x="150" y="50"/>
                                </a:lnTo>
                                <a:lnTo>
                                  <a:pt x="145" y="40"/>
                                </a:lnTo>
                                <a:lnTo>
                                  <a:pt x="145" y="30"/>
                                </a:lnTo>
                                <a:lnTo>
                                  <a:pt x="125" y="15"/>
                                </a:lnTo>
                                <a:lnTo>
                                  <a:pt x="105" y="5"/>
                                </a:lnTo>
                                <a:lnTo>
                                  <a:pt x="75" y="0"/>
                                </a:lnTo>
                                <a:lnTo>
                                  <a:pt x="45" y="5"/>
                                </a:lnTo>
                                <a:lnTo>
                                  <a:pt x="25" y="15"/>
                                </a:lnTo>
                                <a:lnTo>
                                  <a:pt x="10" y="30"/>
                                </a:lnTo>
                                <a:lnTo>
                                  <a:pt x="0" y="50"/>
                                </a:lnTo>
                                <a:lnTo>
                                  <a:pt x="5" y="75"/>
                                </a:lnTo>
                                <a:lnTo>
                                  <a:pt x="20" y="105"/>
                                </a:lnTo>
                                <a:lnTo>
                                  <a:pt x="30" y="120"/>
                                </a:lnTo>
                                <a:lnTo>
                                  <a:pt x="45" y="135"/>
                                </a:lnTo>
                                <a:lnTo>
                                  <a:pt x="60" y="140"/>
                                </a:lnTo>
                                <a:lnTo>
                                  <a:pt x="75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4381"/>
                        <wps:cNvSpPr>
                          <a:spLocks/>
                        </wps:cNvSpPr>
                        <wps:spPr bwMode="auto">
                          <a:xfrm>
                            <a:off x="4844" y="565"/>
                            <a:ext cx="515" cy="20"/>
                          </a:xfrm>
                          <a:custGeom>
                            <a:avLst/>
                            <a:gdLst>
                              <a:gd name="T0" fmla="*/ 0 w 515"/>
                              <a:gd name="T1" fmla="*/ 0 h 20"/>
                              <a:gd name="T2" fmla="*/ 0 w 515"/>
                              <a:gd name="T3" fmla="*/ 0 h 20"/>
                              <a:gd name="T4" fmla="*/ 25 w 515"/>
                              <a:gd name="T5" fmla="*/ 10 h 20"/>
                              <a:gd name="T6" fmla="*/ 70 w 515"/>
                              <a:gd name="T7" fmla="*/ 20 h 20"/>
                              <a:gd name="T8" fmla="*/ 105 w 515"/>
                              <a:gd name="T9" fmla="*/ 20 h 20"/>
                              <a:gd name="T10" fmla="*/ 145 w 515"/>
                              <a:gd name="T11" fmla="*/ 20 h 20"/>
                              <a:gd name="T12" fmla="*/ 200 w 515"/>
                              <a:gd name="T13" fmla="*/ 10 h 20"/>
                              <a:gd name="T14" fmla="*/ 260 w 515"/>
                              <a:gd name="T15" fmla="*/ 0 h 20"/>
                              <a:gd name="T16" fmla="*/ 260 w 515"/>
                              <a:gd name="T17" fmla="*/ 0 h 20"/>
                              <a:gd name="T18" fmla="*/ 260 w 515"/>
                              <a:gd name="T19" fmla="*/ 0 h 20"/>
                              <a:gd name="T20" fmla="*/ 320 w 515"/>
                              <a:gd name="T21" fmla="*/ 10 h 20"/>
                              <a:gd name="T22" fmla="*/ 370 w 515"/>
                              <a:gd name="T23" fmla="*/ 15 h 20"/>
                              <a:gd name="T24" fmla="*/ 410 w 515"/>
                              <a:gd name="T25" fmla="*/ 20 h 20"/>
                              <a:gd name="T26" fmla="*/ 445 w 515"/>
                              <a:gd name="T27" fmla="*/ 20 h 20"/>
                              <a:gd name="T28" fmla="*/ 490 w 515"/>
                              <a:gd name="T29" fmla="*/ 10 h 20"/>
                              <a:gd name="T30" fmla="*/ 515 w 515"/>
                              <a:gd name="T3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15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10"/>
                                </a:lnTo>
                                <a:lnTo>
                                  <a:pt x="70" y="20"/>
                                </a:lnTo>
                                <a:lnTo>
                                  <a:pt x="105" y="20"/>
                                </a:lnTo>
                                <a:lnTo>
                                  <a:pt x="145" y="20"/>
                                </a:lnTo>
                                <a:lnTo>
                                  <a:pt x="200" y="10"/>
                                </a:lnTo>
                                <a:lnTo>
                                  <a:pt x="260" y="0"/>
                                </a:lnTo>
                                <a:lnTo>
                                  <a:pt x="320" y="10"/>
                                </a:lnTo>
                                <a:lnTo>
                                  <a:pt x="370" y="15"/>
                                </a:lnTo>
                                <a:lnTo>
                                  <a:pt x="410" y="20"/>
                                </a:lnTo>
                                <a:lnTo>
                                  <a:pt x="445" y="20"/>
                                </a:lnTo>
                                <a:lnTo>
                                  <a:pt x="490" y="10"/>
                                </a:lnTo>
                                <a:lnTo>
                                  <a:pt x="51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4382"/>
                        <wps:cNvSpPr>
                          <a:spLocks/>
                        </wps:cNvSpPr>
                        <wps:spPr bwMode="auto">
                          <a:xfrm>
                            <a:off x="4844" y="565"/>
                            <a:ext cx="515" cy="45"/>
                          </a:xfrm>
                          <a:custGeom>
                            <a:avLst/>
                            <a:gdLst>
                              <a:gd name="T0" fmla="*/ 0 w 515"/>
                              <a:gd name="T1" fmla="*/ 0 h 45"/>
                              <a:gd name="T2" fmla="*/ 0 w 515"/>
                              <a:gd name="T3" fmla="*/ 0 h 45"/>
                              <a:gd name="T4" fmla="*/ 45 w 515"/>
                              <a:gd name="T5" fmla="*/ 15 h 45"/>
                              <a:gd name="T6" fmla="*/ 90 w 515"/>
                              <a:gd name="T7" fmla="*/ 25 h 45"/>
                              <a:gd name="T8" fmla="*/ 155 w 515"/>
                              <a:gd name="T9" fmla="*/ 35 h 45"/>
                              <a:gd name="T10" fmla="*/ 230 w 515"/>
                              <a:gd name="T11" fmla="*/ 45 h 45"/>
                              <a:gd name="T12" fmla="*/ 320 w 515"/>
                              <a:gd name="T13" fmla="*/ 40 h 45"/>
                              <a:gd name="T14" fmla="*/ 365 w 515"/>
                              <a:gd name="T15" fmla="*/ 35 h 45"/>
                              <a:gd name="T16" fmla="*/ 415 w 515"/>
                              <a:gd name="T17" fmla="*/ 30 h 45"/>
                              <a:gd name="T18" fmla="*/ 460 w 515"/>
                              <a:gd name="T19" fmla="*/ 15 h 45"/>
                              <a:gd name="T20" fmla="*/ 515 w 51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5" h="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5"/>
                                </a:lnTo>
                                <a:lnTo>
                                  <a:pt x="90" y="25"/>
                                </a:lnTo>
                                <a:lnTo>
                                  <a:pt x="155" y="35"/>
                                </a:lnTo>
                                <a:lnTo>
                                  <a:pt x="230" y="45"/>
                                </a:lnTo>
                                <a:lnTo>
                                  <a:pt x="320" y="40"/>
                                </a:lnTo>
                                <a:lnTo>
                                  <a:pt x="365" y="35"/>
                                </a:lnTo>
                                <a:lnTo>
                                  <a:pt x="415" y="30"/>
                                </a:lnTo>
                                <a:lnTo>
                                  <a:pt x="460" y="15"/>
                                </a:lnTo>
                                <a:lnTo>
                                  <a:pt x="51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Line 4383"/>
                        <wps:cNvCnPr/>
                        <wps:spPr bwMode="auto">
                          <a:xfrm>
                            <a:off x="4844" y="660"/>
                            <a:ext cx="520" cy="1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4384"/>
                        <wps:cNvCnPr/>
                        <wps:spPr bwMode="auto">
                          <a:xfrm>
                            <a:off x="4844" y="690"/>
                            <a:ext cx="520" cy="1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Freeform 4385"/>
                        <wps:cNvSpPr>
                          <a:spLocks/>
                        </wps:cNvSpPr>
                        <wps:spPr bwMode="auto">
                          <a:xfrm>
                            <a:off x="5833" y="315"/>
                            <a:ext cx="50" cy="250"/>
                          </a:xfrm>
                          <a:custGeom>
                            <a:avLst/>
                            <a:gdLst>
                              <a:gd name="T0" fmla="*/ 40 w 50"/>
                              <a:gd name="T1" fmla="*/ 250 h 250"/>
                              <a:gd name="T2" fmla="*/ 40 w 50"/>
                              <a:gd name="T3" fmla="*/ 250 h 250"/>
                              <a:gd name="T4" fmla="*/ 30 w 50"/>
                              <a:gd name="T5" fmla="*/ 240 h 250"/>
                              <a:gd name="T6" fmla="*/ 20 w 50"/>
                              <a:gd name="T7" fmla="*/ 225 h 250"/>
                              <a:gd name="T8" fmla="*/ 5 w 50"/>
                              <a:gd name="T9" fmla="*/ 200 h 250"/>
                              <a:gd name="T10" fmla="*/ 5 w 50"/>
                              <a:gd name="T11" fmla="*/ 170 h 250"/>
                              <a:gd name="T12" fmla="*/ 10 w 50"/>
                              <a:gd name="T13" fmla="*/ 140 h 250"/>
                              <a:gd name="T14" fmla="*/ 15 w 50"/>
                              <a:gd name="T15" fmla="*/ 115 h 250"/>
                              <a:gd name="T16" fmla="*/ 30 w 50"/>
                              <a:gd name="T17" fmla="*/ 95 h 250"/>
                              <a:gd name="T18" fmla="*/ 50 w 50"/>
                              <a:gd name="T19" fmla="*/ 65 h 250"/>
                              <a:gd name="T20" fmla="*/ 50 w 50"/>
                              <a:gd name="T21" fmla="*/ 65 h 250"/>
                              <a:gd name="T22" fmla="*/ 50 w 50"/>
                              <a:gd name="T23" fmla="*/ 60 h 250"/>
                              <a:gd name="T24" fmla="*/ 50 w 50"/>
                              <a:gd name="T25" fmla="*/ 50 h 250"/>
                              <a:gd name="T26" fmla="*/ 30 w 50"/>
                              <a:gd name="T27" fmla="*/ 35 h 250"/>
                              <a:gd name="T28" fmla="*/ 0 w 50"/>
                              <a:gd name="T29" fmla="*/ 15 h 250"/>
                              <a:gd name="T30" fmla="*/ 45 w 50"/>
                              <a:gd name="T31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40" y="250"/>
                                </a:moveTo>
                                <a:lnTo>
                                  <a:pt x="40" y="250"/>
                                </a:lnTo>
                                <a:lnTo>
                                  <a:pt x="30" y="240"/>
                                </a:lnTo>
                                <a:lnTo>
                                  <a:pt x="20" y="225"/>
                                </a:lnTo>
                                <a:lnTo>
                                  <a:pt x="5" y="200"/>
                                </a:lnTo>
                                <a:lnTo>
                                  <a:pt x="5" y="170"/>
                                </a:lnTo>
                                <a:lnTo>
                                  <a:pt x="10" y="140"/>
                                </a:lnTo>
                                <a:lnTo>
                                  <a:pt x="15" y="115"/>
                                </a:lnTo>
                                <a:lnTo>
                                  <a:pt x="30" y="95"/>
                                </a:lnTo>
                                <a:lnTo>
                                  <a:pt x="50" y="65"/>
                                </a:lnTo>
                                <a:lnTo>
                                  <a:pt x="50" y="60"/>
                                </a:lnTo>
                                <a:lnTo>
                                  <a:pt x="50" y="50"/>
                                </a:lnTo>
                                <a:lnTo>
                                  <a:pt x="30" y="35"/>
                                </a:lnTo>
                                <a:lnTo>
                                  <a:pt x="0" y="15"/>
                                </a:lnTo>
                                <a:lnTo>
                                  <a:pt x="45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4386"/>
                        <wps:cNvSpPr>
                          <a:spLocks/>
                        </wps:cNvSpPr>
                        <wps:spPr bwMode="auto">
                          <a:xfrm>
                            <a:off x="5364" y="315"/>
                            <a:ext cx="50" cy="250"/>
                          </a:xfrm>
                          <a:custGeom>
                            <a:avLst/>
                            <a:gdLst>
                              <a:gd name="T0" fmla="*/ 0 w 50"/>
                              <a:gd name="T1" fmla="*/ 250 h 250"/>
                              <a:gd name="T2" fmla="*/ 0 w 50"/>
                              <a:gd name="T3" fmla="*/ 250 h 250"/>
                              <a:gd name="T4" fmla="*/ 25 w 50"/>
                              <a:gd name="T5" fmla="*/ 225 h 250"/>
                              <a:gd name="T6" fmla="*/ 35 w 50"/>
                              <a:gd name="T7" fmla="*/ 200 h 250"/>
                              <a:gd name="T8" fmla="*/ 40 w 50"/>
                              <a:gd name="T9" fmla="*/ 170 h 250"/>
                              <a:gd name="T10" fmla="*/ 40 w 50"/>
                              <a:gd name="T11" fmla="*/ 140 h 250"/>
                              <a:gd name="T12" fmla="*/ 30 w 50"/>
                              <a:gd name="T13" fmla="*/ 115 h 250"/>
                              <a:gd name="T14" fmla="*/ 20 w 50"/>
                              <a:gd name="T15" fmla="*/ 95 h 250"/>
                              <a:gd name="T16" fmla="*/ 0 w 50"/>
                              <a:gd name="T17" fmla="*/ 65 h 250"/>
                              <a:gd name="T18" fmla="*/ 0 w 50"/>
                              <a:gd name="T19" fmla="*/ 65 h 250"/>
                              <a:gd name="T20" fmla="*/ 0 w 50"/>
                              <a:gd name="T21" fmla="*/ 60 h 250"/>
                              <a:gd name="T22" fmla="*/ 0 w 50"/>
                              <a:gd name="T23" fmla="*/ 55 h 250"/>
                              <a:gd name="T24" fmla="*/ 20 w 50"/>
                              <a:gd name="T25" fmla="*/ 35 h 250"/>
                              <a:gd name="T26" fmla="*/ 50 w 50"/>
                              <a:gd name="T27" fmla="*/ 15 h 250"/>
                              <a:gd name="T28" fmla="*/ 0 w 50"/>
                              <a:gd name="T29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0" y="250"/>
                                </a:moveTo>
                                <a:lnTo>
                                  <a:pt x="0" y="250"/>
                                </a:lnTo>
                                <a:lnTo>
                                  <a:pt x="25" y="225"/>
                                </a:lnTo>
                                <a:lnTo>
                                  <a:pt x="35" y="200"/>
                                </a:lnTo>
                                <a:lnTo>
                                  <a:pt x="40" y="170"/>
                                </a:lnTo>
                                <a:lnTo>
                                  <a:pt x="40" y="140"/>
                                </a:lnTo>
                                <a:lnTo>
                                  <a:pt x="30" y="115"/>
                                </a:lnTo>
                                <a:lnTo>
                                  <a:pt x="20" y="95"/>
                                </a:lnTo>
                                <a:lnTo>
                                  <a:pt x="0" y="65"/>
                                </a:lnTo>
                                <a:lnTo>
                                  <a:pt x="0" y="60"/>
                                </a:lnTo>
                                <a:lnTo>
                                  <a:pt x="0" y="55"/>
                                </a:lnTo>
                                <a:lnTo>
                                  <a:pt x="20" y="35"/>
                                </a:lnTo>
                                <a:lnTo>
                                  <a:pt x="50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4387"/>
                        <wps:cNvSpPr>
                          <a:spLocks/>
                        </wps:cNvSpPr>
                        <wps:spPr bwMode="auto">
                          <a:xfrm>
                            <a:off x="5404" y="320"/>
                            <a:ext cx="434" cy="245"/>
                          </a:xfrm>
                          <a:custGeom>
                            <a:avLst/>
                            <a:gdLst>
                              <a:gd name="T0" fmla="*/ 219 w 434"/>
                              <a:gd name="T1" fmla="*/ 245 h 245"/>
                              <a:gd name="T2" fmla="*/ 219 w 434"/>
                              <a:gd name="T3" fmla="*/ 245 h 245"/>
                              <a:gd name="T4" fmla="*/ 304 w 434"/>
                              <a:gd name="T5" fmla="*/ 240 h 245"/>
                              <a:gd name="T6" fmla="*/ 339 w 434"/>
                              <a:gd name="T7" fmla="*/ 235 h 245"/>
                              <a:gd name="T8" fmla="*/ 369 w 434"/>
                              <a:gd name="T9" fmla="*/ 230 h 245"/>
                              <a:gd name="T10" fmla="*/ 394 w 434"/>
                              <a:gd name="T11" fmla="*/ 215 h 245"/>
                              <a:gd name="T12" fmla="*/ 414 w 434"/>
                              <a:gd name="T13" fmla="*/ 200 h 245"/>
                              <a:gd name="T14" fmla="*/ 429 w 434"/>
                              <a:gd name="T15" fmla="*/ 180 h 245"/>
                              <a:gd name="T16" fmla="*/ 434 w 434"/>
                              <a:gd name="T17" fmla="*/ 150 h 245"/>
                              <a:gd name="T18" fmla="*/ 434 w 434"/>
                              <a:gd name="T19" fmla="*/ 150 h 245"/>
                              <a:gd name="T20" fmla="*/ 434 w 434"/>
                              <a:gd name="T21" fmla="*/ 120 h 245"/>
                              <a:gd name="T22" fmla="*/ 419 w 434"/>
                              <a:gd name="T23" fmla="*/ 95 h 245"/>
                              <a:gd name="T24" fmla="*/ 399 w 434"/>
                              <a:gd name="T25" fmla="*/ 70 h 245"/>
                              <a:gd name="T26" fmla="*/ 374 w 434"/>
                              <a:gd name="T27" fmla="*/ 45 h 245"/>
                              <a:gd name="T28" fmla="*/ 339 w 434"/>
                              <a:gd name="T29" fmla="*/ 25 h 245"/>
                              <a:gd name="T30" fmla="*/ 304 w 434"/>
                              <a:gd name="T31" fmla="*/ 15 h 245"/>
                              <a:gd name="T32" fmla="*/ 264 w 434"/>
                              <a:gd name="T33" fmla="*/ 5 h 245"/>
                              <a:gd name="T34" fmla="*/ 219 w 434"/>
                              <a:gd name="T35" fmla="*/ 0 h 245"/>
                              <a:gd name="T36" fmla="*/ 219 w 434"/>
                              <a:gd name="T37" fmla="*/ 0 h 245"/>
                              <a:gd name="T38" fmla="*/ 174 w 434"/>
                              <a:gd name="T39" fmla="*/ 5 h 245"/>
                              <a:gd name="T40" fmla="*/ 134 w 434"/>
                              <a:gd name="T41" fmla="*/ 15 h 245"/>
                              <a:gd name="T42" fmla="*/ 94 w 434"/>
                              <a:gd name="T43" fmla="*/ 25 h 245"/>
                              <a:gd name="T44" fmla="*/ 65 w 434"/>
                              <a:gd name="T45" fmla="*/ 45 h 245"/>
                              <a:gd name="T46" fmla="*/ 40 w 434"/>
                              <a:gd name="T47" fmla="*/ 70 h 245"/>
                              <a:gd name="T48" fmla="*/ 20 w 434"/>
                              <a:gd name="T49" fmla="*/ 95 h 245"/>
                              <a:gd name="T50" fmla="*/ 5 w 434"/>
                              <a:gd name="T51" fmla="*/ 120 h 245"/>
                              <a:gd name="T52" fmla="*/ 0 w 434"/>
                              <a:gd name="T53" fmla="*/ 150 h 245"/>
                              <a:gd name="T54" fmla="*/ 0 w 434"/>
                              <a:gd name="T55" fmla="*/ 150 h 245"/>
                              <a:gd name="T56" fmla="*/ 5 w 434"/>
                              <a:gd name="T57" fmla="*/ 180 h 245"/>
                              <a:gd name="T58" fmla="*/ 15 w 434"/>
                              <a:gd name="T59" fmla="*/ 200 h 245"/>
                              <a:gd name="T60" fmla="*/ 35 w 434"/>
                              <a:gd name="T61" fmla="*/ 215 h 245"/>
                              <a:gd name="T62" fmla="*/ 65 w 434"/>
                              <a:gd name="T63" fmla="*/ 230 h 245"/>
                              <a:gd name="T64" fmla="*/ 94 w 434"/>
                              <a:gd name="T65" fmla="*/ 235 h 245"/>
                              <a:gd name="T66" fmla="*/ 134 w 434"/>
                              <a:gd name="T67" fmla="*/ 240 h 245"/>
                              <a:gd name="T68" fmla="*/ 219 w 434"/>
                              <a:gd name="T69" fmla="*/ 245 h 245"/>
                              <a:gd name="T70" fmla="*/ 219 w 434"/>
                              <a:gd name="T71" fmla="*/ 245 h 2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4" h="245">
                                <a:moveTo>
                                  <a:pt x="219" y="245"/>
                                </a:moveTo>
                                <a:lnTo>
                                  <a:pt x="219" y="245"/>
                                </a:lnTo>
                                <a:lnTo>
                                  <a:pt x="304" y="240"/>
                                </a:lnTo>
                                <a:lnTo>
                                  <a:pt x="339" y="235"/>
                                </a:lnTo>
                                <a:lnTo>
                                  <a:pt x="369" y="230"/>
                                </a:lnTo>
                                <a:lnTo>
                                  <a:pt x="394" y="215"/>
                                </a:lnTo>
                                <a:lnTo>
                                  <a:pt x="414" y="200"/>
                                </a:lnTo>
                                <a:lnTo>
                                  <a:pt x="429" y="180"/>
                                </a:lnTo>
                                <a:lnTo>
                                  <a:pt x="434" y="150"/>
                                </a:lnTo>
                                <a:lnTo>
                                  <a:pt x="434" y="120"/>
                                </a:lnTo>
                                <a:lnTo>
                                  <a:pt x="419" y="95"/>
                                </a:lnTo>
                                <a:lnTo>
                                  <a:pt x="399" y="70"/>
                                </a:lnTo>
                                <a:lnTo>
                                  <a:pt x="374" y="45"/>
                                </a:lnTo>
                                <a:lnTo>
                                  <a:pt x="339" y="25"/>
                                </a:lnTo>
                                <a:lnTo>
                                  <a:pt x="304" y="15"/>
                                </a:lnTo>
                                <a:lnTo>
                                  <a:pt x="264" y="5"/>
                                </a:lnTo>
                                <a:lnTo>
                                  <a:pt x="219" y="0"/>
                                </a:lnTo>
                                <a:lnTo>
                                  <a:pt x="174" y="5"/>
                                </a:lnTo>
                                <a:lnTo>
                                  <a:pt x="134" y="15"/>
                                </a:lnTo>
                                <a:lnTo>
                                  <a:pt x="94" y="25"/>
                                </a:lnTo>
                                <a:lnTo>
                                  <a:pt x="65" y="45"/>
                                </a:lnTo>
                                <a:lnTo>
                                  <a:pt x="40" y="70"/>
                                </a:lnTo>
                                <a:lnTo>
                                  <a:pt x="20" y="95"/>
                                </a:lnTo>
                                <a:lnTo>
                                  <a:pt x="5" y="120"/>
                                </a:lnTo>
                                <a:lnTo>
                                  <a:pt x="0" y="150"/>
                                </a:lnTo>
                                <a:lnTo>
                                  <a:pt x="5" y="180"/>
                                </a:lnTo>
                                <a:lnTo>
                                  <a:pt x="15" y="200"/>
                                </a:lnTo>
                                <a:lnTo>
                                  <a:pt x="35" y="215"/>
                                </a:lnTo>
                                <a:lnTo>
                                  <a:pt x="65" y="230"/>
                                </a:lnTo>
                                <a:lnTo>
                                  <a:pt x="94" y="235"/>
                                </a:lnTo>
                                <a:lnTo>
                                  <a:pt x="134" y="240"/>
                                </a:lnTo>
                                <a:lnTo>
                                  <a:pt x="219" y="2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4388"/>
                        <wps:cNvSpPr>
                          <a:spLocks/>
                        </wps:cNvSpPr>
                        <wps:spPr bwMode="auto">
                          <a:xfrm>
                            <a:off x="5473" y="370"/>
                            <a:ext cx="300" cy="195"/>
                          </a:xfrm>
                          <a:custGeom>
                            <a:avLst/>
                            <a:gdLst>
                              <a:gd name="T0" fmla="*/ 150 w 300"/>
                              <a:gd name="T1" fmla="*/ 195 h 195"/>
                              <a:gd name="T2" fmla="*/ 150 w 300"/>
                              <a:gd name="T3" fmla="*/ 195 h 195"/>
                              <a:gd name="T4" fmla="*/ 180 w 300"/>
                              <a:gd name="T5" fmla="*/ 195 h 195"/>
                              <a:gd name="T6" fmla="*/ 205 w 300"/>
                              <a:gd name="T7" fmla="*/ 190 h 195"/>
                              <a:gd name="T8" fmla="*/ 230 w 300"/>
                              <a:gd name="T9" fmla="*/ 180 h 195"/>
                              <a:gd name="T10" fmla="*/ 255 w 300"/>
                              <a:gd name="T11" fmla="*/ 170 h 195"/>
                              <a:gd name="T12" fmla="*/ 270 w 300"/>
                              <a:gd name="T13" fmla="*/ 155 h 195"/>
                              <a:gd name="T14" fmla="*/ 285 w 300"/>
                              <a:gd name="T15" fmla="*/ 140 h 195"/>
                              <a:gd name="T16" fmla="*/ 295 w 300"/>
                              <a:gd name="T17" fmla="*/ 120 h 195"/>
                              <a:gd name="T18" fmla="*/ 300 w 300"/>
                              <a:gd name="T19" fmla="*/ 100 h 195"/>
                              <a:gd name="T20" fmla="*/ 300 w 300"/>
                              <a:gd name="T21" fmla="*/ 100 h 195"/>
                              <a:gd name="T22" fmla="*/ 295 w 300"/>
                              <a:gd name="T23" fmla="*/ 80 h 195"/>
                              <a:gd name="T24" fmla="*/ 290 w 300"/>
                              <a:gd name="T25" fmla="*/ 60 h 195"/>
                              <a:gd name="T26" fmla="*/ 275 w 300"/>
                              <a:gd name="T27" fmla="*/ 45 h 195"/>
                              <a:gd name="T28" fmla="*/ 255 w 300"/>
                              <a:gd name="T29" fmla="*/ 30 h 195"/>
                              <a:gd name="T30" fmla="*/ 235 w 300"/>
                              <a:gd name="T31" fmla="*/ 15 h 195"/>
                              <a:gd name="T32" fmla="*/ 205 w 300"/>
                              <a:gd name="T33" fmla="*/ 5 h 195"/>
                              <a:gd name="T34" fmla="*/ 180 w 300"/>
                              <a:gd name="T35" fmla="*/ 0 h 195"/>
                              <a:gd name="T36" fmla="*/ 150 w 300"/>
                              <a:gd name="T37" fmla="*/ 0 h 195"/>
                              <a:gd name="T38" fmla="*/ 150 w 300"/>
                              <a:gd name="T39" fmla="*/ 0 h 195"/>
                              <a:gd name="T40" fmla="*/ 120 w 300"/>
                              <a:gd name="T41" fmla="*/ 0 h 195"/>
                              <a:gd name="T42" fmla="*/ 90 w 300"/>
                              <a:gd name="T43" fmla="*/ 5 h 195"/>
                              <a:gd name="T44" fmla="*/ 65 w 300"/>
                              <a:gd name="T45" fmla="*/ 15 h 195"/>
                              <a:gd name="T46" fmla="*/ 45 w 300"/>
                              <a:gd name="T47" fmla="*/ 30 h 195"/>
                              <a:gd name="T48" fmla="*/ 25 w 300"/>
                              <a:gd name="T49" fmla="*/ 45 h 195"/>
                              <a:gd name="T50" fmla="*/ 10 w 300"/>
                              <a:gd name="T51" fmla="*/ 60 h 195"/>
                              <a:gd name="T52" fmla="*/ 0 w 300"/>
                              <a:gd name="T53" fmla="*/ 80 h 195"/>
                              <a:gd name="T54" fmla="*/ 0 w 300"/>
                              <a:gd name="T55" fmla="*/ 100 h 195"/>
                              <a:gd name="T56" fmla="*/ 0 w 300"/>
                              <a:gd name="T57" fmla="*/ 100 h 195"/>
                              <a:gd name="T58" fmla="*/ 0 w 300"/>
                              <a:gd name="T59" fmla="*/ 120 h 195"/>
                              <a:gd name="T60" fmla="*/ 10 w 300"/>
                              <a:gd name="T61" fmla="*/ 140 h 195"/>
                              <a:gd name="T62" fmla="*/ 25 w 300"/>
                              <a:gd name="T63" fmla="*/ 155 h 195"/>
                              <a:gd name="T64" fmla="*/ 40 w 300"/>
                              <a:gd name="T65" fmla="*/ 170 h 195"/>
                              <a:gd name="T66" fmla="*/ 65 w 300"/>
                              <a:gd name="T67" fmla="*/ 180 h 195"/>
                              <a:gd name="T68" fmla="*/ 90 w 300"/>
                              <a:gd name="T69" fmla="*/ 190 h 195"/>
                              <a:gd name="T70" fmla="*/ 120 w 300"/>
                              <a:gd name="T71" fmla="*/ 195 h 195"/>
                              <a:gd name="T72" fmla="*/ 150 w 300"/>
                              <a:gd name="T73" fmla="*/ 195 h 195"/>
                              <a:gd name="T74" fmla="*/ 150 w 300"/>
                              <a:gd name="T75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00" h="195">
                                <a:moveTo>
                                  <a:pt x="150" y="195"/>
                                </a:moveTo>
                                <a:lnTo>
                                  <a:pt x="150" y="195"/>
                                </a:lnTo>
                                <a:lnTo>
                                  <a:pt x="180" y="195"/>
                                </a:lnTo>
                                <a:lnTo>
                                  <a:pt x="205" y="190"/>
                                </a:lnTo>
                                <a:lnTo>
                                  <a:pt x="230" y="180"/>
                                </a:lnTo>
                                <a:lnTo>
                                  <a:pt x="255" y="170"/>
                                </a:lnTo>
                                <a:lnTo>
                                  <a:pt x="270" y="155"/>
                                </a:lnTo>
                                <a:lnTo>
                                  <a:pt x="285" y="140"/>
                                </a:lnTo>
                                <a:lnTo>
                                  <a:pt x="295" y="120"/>
                                </a:lnTo>
                                <a:lnTo>
                                  <a:pt x="300" y="100"/>
                                </a:lnTo>
                                <a:lnTo>
                                  <a:pt x="295" y="80"/>
                                </a:lnTo>
                                <a:lnTo>
                                  <a:pt x="290" y="60"/>
                                </a:lnTo>
                                <a:lnTo>
                                  <a:pt x="275" y="45"/>
                                </a:lnTo>
                                <a:lnTo>
                                  <a:pt x="255" y="30"/>
                                </a:lnTo>
                                <a:lnTo>
                                  <a:pt x="235" y="15"/>
                                </a:lnTo>
                                <a:lnTo>
                                  <a:pt x="205" y="5"/>
                                </a:lnTo>
                                <a:lnTo>
                                  <a:pt x="180" y="0"/>
                                </a:lnTo>
                                <a:lnTo>
                                  <a:pt x="150" y="0"/>
                                </a:lnTo>
                                <a:lnTo>
                                  <a:pt x="120" y="0"/>
                                </a:lnTo>
                                <a:lnTo>
                                  <a:pt x="90" y="5"/>
                                </a:lnTo>
                                <a:lnTo>
                                  <a:pt x="65" y="15"/>
                                </a:lnTo>
                                <a:lnTo>
                                  <a:pt x="45" y="30"/>
                                </a:lnTo>
                                <a:lnTo>
                                  <a:pt x="25" y="45"/>
                                </a:lnTo>
                                <a:lnTo>
                                  <a:pt x="10" y="60"/>
                                </a:lnTo>
                                <a:lnTo>
                                  <a:pt x="0" y="80"/>
                                </a:lnTo>
                                <a:lnTo>
                                  <a:pt x="0" y="100"/>
                                </a:lnTo>
                                <a:lnTo>
                                  <a:pt x="0" y="120"/>
                                </a:lnTo>
                                <a:lnTo>
                                  <a:pt x="10" y="140"/>
                                </a:lnTo>
                                <a:lnTo>
                                  <a:pt x="25" y="155"/>
                                </a:lnTo>
                                <a:lnTo>
                                  <a:pt x="40" y="170"/>
                                </a:lnTo>
                                <a:lnTo>
                                  <a:pt x="65" y="180"/>
                                </a:lnTo>
                                <a:lnTo>
                                  <a:pt x="90" y="190"/>
                                </a:lnTo>
                                <a:lnTo>
                                  <a:pt x="120" y="195"/>
                                </a:lnTo>
                                <a:lnTo>
                                  <a:pt x="150" y="1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4389"/>
                        <wps:cNvSpPr>
                          <a:spLocks/>
                        </wps:cNvSpPr>
                        <wps:spPr bwMode="auto">
                          <a:xfrm>
                            <a:off x="5518" y="400"/>
                            <a:ext cx="210" cy="165"/>
                          </a:xfrm>
                          <a:custGeom>
                            <a:avLst/>
                            <a:gdLst>
                              <a:gd name="T0" fmla="*/ 105 w 210"/>
                              <a:gd name="T1" fmla="*/ 165 h 165"/>
                              <a:gd name="T2" fmla="*/ 105 w 210"/>
                              <a:gd name="T3" fmla="*/ 165 h 165"/>
                              <a:gd name="T4" fmla="*/ 125 w 210"/>
                              <a:gd name="T5" fmla="*/ 160 h 165"/>
                              <a:gd name="T6" fmla="*/ 145 w 210"/>
                              <a:gd name="T7" fmla="*/ 155 h 165"/>
                              <a:gd name="T8" fmla="*/ 160 w 210"/>
                              <a:gd name="T9" fmla="*/ 145 h 165"/>
                              <a:gd name="T10" fmla="*/ 175 w 210"/>
                              <a:gd name="T11" fmla="*/ 135 h 165"/>
                              <a:gd name="T12" fmla="*/ 190 w 210"/>
                              <a:gd name="T13" fmla="*/ 120 h 165"/>
                              <a:gd name="T14" fmla="*/ 200 w 210"/>
                              <a:gd name="T15" fmla="*/ 100 h 165"/>
                              <a:gd name="T16" fmla="*/ 205 w 210"/>
                              <a:gd name="T17" fmla="*/ 85 h 165"/>
                              <a:gd name="T18" fmla="*/ 210 w 210"/>
                              <a:gd name="T19" fmla="*/ 70 h 165"/>
                              <a:gd name="T20" fmla="*/ 210 w 210"/>
                              <a:gd name="T21" fmla="*/ 70 h 165"/>
                              <a:gd name="T22" fmla="*/ 205 w 210"/>
                              <a:gd name="T23" fmla="*/ 55 h 165"/>
                              <a:gd name="T24" fmla="*/ 200 w 210"/>
                              <a:gd name="T25" fmla="*/ 45 h 165"/>
                              <a:gd name="T26" fmla="*/ 190 w 210"/>
                              <a:gd name="T27" fmla="*/ 30 h 165"/>
                              <a:gd name="T28" fmla="*/ 180 w 210"/>
                              <a:gd name="T29" fmla="*/ 20 h 165"/>
                              <a:gd name="T30" fmla="*/ 145 w 210"/>
                              <a:gd name="T31" fmla="*/ 5 h 165"/>
                              <a:gd name="T32" fmla="*/ 105 w 210"/>
                              <a:gd name="T33" fmla="*/ 0 h 165"/>
                              <a:gd name="T34" fmla="*/ 105 w 210"/>
                              <a:gd name="T35" fmla="*/ 0 h 165"/>
                              <a:gd name="T36" fmla="*/ 65 w 210"/>
                              <a:gd name="T37" fmla="*/ 5 h 165"/>
                              <a:gd name="T38" fmla="*/ 30 w 210"/>
                              <a:gd name="T39" fmla="*/ 20 h 165"/>
                              <a:gd name="T40" fmla="*/ 15 w 210"/>
                              <a:gd name="T41" fmla="*/ 30 h 165"/>
                              <a:gd name="T42" fmla="*/ 10 w 210"/>
                              <a:gd name="T43" fmla="*/ 45 h 165"/>
                              <a:gd name="T44" fmla="*/ 0 w 210"/>
                              <a:gd name="T45" fmla="*/ 55 h 165"/>
                              <a:gd name="T46" fmla="*/ 0 w 210"/>
                              <a:gd name="T47" fmla="*/ 70 h 165"/>
                              <a:gd name="T48" fmla="*/ 0 w 210"/>
                              <a:gd name="T49" fmla="*/ 70 h 165"/>
                              <a:gd name="T50" fmla="*/ 0 w 210"/>
                              <a:gd name="T51" fmla="*/ 85 h 165"/>
                              <a:gd name="T52" fmla="*/ 5 w 210"/>
                              <a:gd name="T53" fmla="*/ 100 h 165"/>
                              <a:gd name="T54" fmla="*/ 15 w 210"/>
                              <a:gd name="T55" fmla="*/ 120 h 165"/>
                              <a:gd name="T56" fmla="*/ 30 w 210"/>
                              <a:gd name="T57" fmla="*/ 135 h 165"/>
                              <a:gd name="T58" fmla="*/ 45 w 210"/>
                              <a:gd name="T59" fmla="*/ 145 h 165"/>
                              <a:gd name="T60" fmla="*/ 65 w 210"/>
                              <a:gd name="T61" fmla="*/ 155 h 165"/>
                              <a:gd name="T62" fmla="*/ 85 w 210"/>
                              <a:gd name="T63" fmla="*/ 160 h 165"/>
                              <a:gd name="T64" fmla="*/ 105 w 210"/>
                              <a:gd name="T65" fmla="*/ 165 h 165"/>
                              <a:gd name="T66" fmla="*/ 105 w 210"/>
                              <a:gd name="T67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0" h="165">
                                <a:moveTo>
                                  <a:pt x="105" y="165"/>
                                </a:moveTo>
                                <a:lnTo>
                                  <a:pt x="105" y="165"/>
                                </a:lnTo>
                                <a:lnTo>
                                  <a:pt x="125" y="160"/>
                                </a:lnTo>
                                <a:lnTo>
                                  <a:pt x="145" y="155"/>
                                </a:lnTo>
                                <a:lnTo>
                                  <a:pt x="160" y="145"/>
                                </a:lnTo>
                                <a:lnTo>
                                  <a:pt x="175" y="135"/>
                                </a:lnTo>
                                <a:lnTo>
                                  <a:pt x="190" y="120"/>
                                </a:lnTo>
                                <a:lnTo>
                                  <a:pt x="200" y="100"/>
                                </a:lnTo>
                                <a:lnTo>
                                  <a:pt x="205" y="85"/>
                                </a:lnTo>
                                <a:lnTo>
                                  <a:pt x="210" y="70"/>
                                </a:lnTo>
                                <a:lnTo>
                                  <a:pt x="205" y="55"/>
                                </a:lnTo>
                                <a:lnTo>
                                  <a:pt x="200" y="45"/>
                                </a:lnTo>
                                <a:lnTo>
                                  <a:pt x="190" y="30"/>
                                </a:lnTo>
                                <a:lnTo>
                                  <a:pt x="180" y="20"/>
                                </a:lnTo>
                                <a:lnTo>
                                  <a:pt x="145" y="5"/>
                                </a:lnTo>
                                <a:lnTo>
                                  <a:pt x="105" y="0"/>
                                </a:lnTo>
                                <a:lnTo>
                                  <a:pt x="65" y="5"/>
                                </a:lnTo>
                                <a:lnTo>
                                  <a:pt x="30" y="20"/>
                                </a:lnTo>
                                <a:lnTo>
                                  <a:pt x="15" y="30"/>
                                </a:lnTo>
                                <a:lnTo>
                                  <a:pt x="10" y="45"/>
                                </a:lnTo>
                                <a:lnTo>
                                  <a:pt x="0" y="55"/>
                                </a:lnTo>
                                <a:lnTo>
                                  <a:pt x="0" y="70"/>
                                </a:lnTo>
                                <a:lnTo>
                                  <a:pt x="0" y="85"/>
                                </a:lnTo>
                                <a:lnTo>
                                  <a:pt x="5" y="100"/>
                                </a:lnTo>
                                <a:lnTo>
                                  <a:pt x="15" y="120"/>
                                </a:lnTo>
                                <a:lnTo>
                                  <a:pt x="30" y="135"/>
                                </a:lnTo>
                                <a:lnTo>
                                  <a:pt x="45" y="145"/>
                                </a:lnTo>
                                <a:lnTo>
                                  <a:pt x="65" y="155"/>
                                </a:lnTo>
                                <a:lnTo>
                                  <a:pt x="85" y="160"/>
                                </a:lnTo>
                                <a:lnTo>
                                  <a:pt x="105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4390"/>
                        <wps:cNvSpPr>
                          <a:spLocks/>
                        </wps:cNvSpPr>
                        <wps:spPr bwMode="auto">
                          <a:xfrm>
                            <a:off x="5548" y="420"/>
                            <a:ext cx="145" cy="145"/>
                          </a:xfrm>
                          <a:custGeom>
                            <a:avLst/>
                            <a:gdLst>
                              <a:gd name="T0" fmla="*/ 75 w 145"/>
                              <a:gd name="T1" fmla="*/ 145 h 145"/>
                              <a:gd name="T2" fmla="*/ 75 w 145"/>
                              <a:gd name="T3" fmla="*/ 145 h 145"/>
                              <a:gd name="T4" fmla="*/ 90 w 145"/>
                              <a:gd name="T5" fmla="*/ 140 h 145"/>
                              <a:gd name="T6" fmla="*/ 100 w 145"/>
                              <a:gd name="T7" fmla="*/ 135 h 145"/>
                              <a:gd name="T8" fmla="*/ 115 w 145"/>
                              <a:gd name="T9" fmla="*/ 120 h 145"/>
                              <a:gd name="T10" fmla="*/ 125 w 145"/>
                              <a:gd name="T11" fmla="*/ 110 h 145"/>
                              <a:gd name="T12" fmla="*/ 140 w 145"/>
                              <a:gd name="T13" fmla="*/ 75 h 145"/>
                              <a:gd name="T14" fmla="*/ 145 w 145"/>
                              <a:gd name="T15" fmla="*/ 50 h 145"/>
                              <a:gd name="T16" fmla="*/ 145 w 145"/>
                              <a:gd name="T17" fmla="*/ 50 h 145"/>
                              <a:gd name="T18" fmla="*/ 145 w 145"/>
                              <a:gd name="T19" fmla="*/ 40 h 145"/>
                              <a:gd name="T20" fmla="*/ 140 w 145"/>
                              <a:gd name="T21" fmla="*/ 30 h 145"/>
                              <a:gd name="T22" fmla="*/ 125 w 145"/>
                              <a:gd name="T23" fmla="*/ 15 h 145"/>
                              <a:gd name="T24" fmla="*/ 100 w 145"/>
                              <a:gd name="T25" fmla="*/ 5 h 145"/>
                              <a:gd name="T26" fmla="*/ 75 w 145"/>
                              <a:gd name="T27" fmla="*/ 0 h 145"/>
                              <a:gd name="T28" fmla="*/ 75 w 145"/>
                              <a:gd name="T29" fmla="*/ 0 h 145"/>
                              <a:gd name="T30" fmla="*/ 45 w 145"/>
                              <a:gd name="T31" fmla="*/ 5 h 145"/>
                              <a:gd name="T32" fmla="*/ 20 w 145"/>
                              <a:gd name="T33" fmla="*/ 15 h 145"/>
                              <a:gd name="T34" fmla="*/ 5 w 145"/>
                              <a:gd name="T35" fmla="*/ 30 h 145"/>
                              <a:gd name="T36" fmla="*/ 0 w 145"/>
                              <a:gd name="T37" fmla="*/ 50 h 145"/>
                              <a:gd name="T38" fmla="*/ 0 w 145"/>
                              <a:gd name="T39" fmla="*/ 50 h 145"/>
                              <a:gd name="T40" fmla="*/ 5 w 145"/>
                              <a:gd name="T41" fmla="*/ 75 h 145"/>
                              <a:gd name="T42" fmla="*/ 20 w 145"/>
                              <a:gd name="T43" fmla="*/ 105 h 145"/>
                              <a:gd name="T44" fmla="*/ 30 w 145"/>
                              <a:gd name="T45" fmla="*/ 120 h 145"/>
                              <a:gd name="T46" fmla="*/ 45 w 145"/>
                              <a:gd name="T47" fmla="*/ 135 h 145"/>
                              <a:gd name="T48" fmla="*/ 55 w 145"/>
                              <a:gd name="T49" fmla="*/ 140 h 145"/>
                              <a:gd name="T50" fmla="*/ 75 w 145"/>
                              <a:gd name="T51" fmla="*/ 145 h 145"/>
                              <a:gd name="T52" fmla="*/ 75 w 145"/>
                              <a:gd name="T53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75" y="145"/>
                                </a:moveTo>
                                <a:lnTo>
                                  <a:pt x="75" y="145"/>
                                </a:lnTo>
                                <a:lnTo>
                                  <a:pt x="90" y="140"/>
                                </a:lnTo>
                                <a:lnTo>
                                  <a:pt x="100" y="135"/>
                                </a:lnTo>
                                <a:lnTo>
                                  <a:pt x="115" y="120"/>
                                </a:lnTo>
                                <a:lnTo>
                                  <a:pt x="125" y="110"/>
                                </a:lnTo>
                                <a:lnTo>
                                  <a:pt x="140" y="75"/>
                                </a:lnTo>
                                <a:lnTo>
                                  <a:pt x="145" y="50"/>
                                </a:lnTo>
                                <a:lnTo>
                                  <a:pt x="145" y="40"/>
                                </a:lnTo>
                                <a:lnTo>
                                  <a:pt x="140" y="30"/>
                                </a:lnTo>
                                <a:lnTo>
                                  <a:pt x="125" y="15"/>
                                </a:lnTo>
                                <a:lnTo>
                                  <a:pt x="100" y="5"/>
                                </a:lnTo>
                                <a:lnTo>
                                  <a:pt x="75" y="0"/>
                                </a:lnTo>
                                <a:lnTo>
                                  <a:pt x="45" y="5"/>
                                </a:lnTo>
                                <a:lnTo>
                                  <a:pt x="20" y="15"/>
                                </a:lnTo>
                                <a:lnTo>
                                  <a:pt x="5" y="30"/>
                                </a:lnTo>
                                <a:lnTo>
                                  <a:pt x="0" y="50"/>
                                </a:lnTo>
                                <a:lnTo>
                                  <a:pt x="5" y="75"/>
                                </a:lnTo>
                                <a:lnTo>
                                  <a:pt x="20" y="105"/>
                                </a:lnTo>
                                <a:lnTo>
                                  <a:pt x="30" y="120"/>
                                </a:lnTo>
                                <a:lnTo>
                                  <a:pt x="45" y="135"/>
                                </a:lnTo>
                                <a:lnTo>
                                  <a:pt x="55" y="140"/>
                                </a:lnTo>
                                <a:lnTo>
                                  <a:pt x="75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4391"/>
                        <wps:cNvSpPr>
                          <a:spLocks/>
                        </wps:cNvSpPr>
                        <wps:spPr bwMode="auto">
                          <a:xfrm>
                            <a:off x="5364" y="565"/>
                            <a:ext cx="509" cy="20"/>
                          </a:xfrm>
                          <a:custGeom>
                            <a:avLst/>
                            <a:gdLst>
                              <a:gd name="T0" fmla="*/ 0 w 509"/>
                              <a:gd name="T1" fmla="*/ 0 h 20"/>
                              <a:gd name="T2" fmla="*/ 0 w 509"/>
                              <a:gd name="T3" fmla="*/ 0 h 20"/>
                              <a:gd name="T4" fmla="*/ 25 w 509"/>
                              <a:gd name="T5" fmla="*/ 10 h 20"/>
                              <a:gd name="T6" fmla="*/ 70 w 509"/>
                              <a:gd name="T7" fmla="*/ 20 h 20"/>
                              <a:gd name="T8" fmla="*/ 105 w 509"/>
                              <a:gd name="T9" fmla="*/ 20 h 20"/>
                              <a:gd name="T10" fmla="*/ 144 w 509"/>
                              <a:gd name="T11" fmla="*/ 20 h 20"/>
                              <a:gd name="T12" fmla="*/ 194 w 509"/>
                              <a:gd name="T13" fmla="*/ 10 h 20"/>
                              <a:gd name="T14" fmla="*/ 259 w 509"/>
                              <a:gd name="T15" fmla="*/ 0 h 20"/>
                              <a:gd name="T16" fmla="*/ 259 w 509"/>
                              <a:gd name="T17" fmla="*/ 0 h 20"/>
                              <a:gd name="T18" fmla="*/ 259 w 509"/>
                              <a:gd name="T19" fmla="*/ 0 h 20"/>
                              <a:gd name="T20" fmla="*/ 319 w 509"/>
                              <a:gd name="T21" fmla="*/ 10 h 20"/>
                              <a:gd name="T22" fmla="*/ 369 w 509"/>
                              <a:gd name="T23" fmla="*/ 15 h 20"/>
                              <a:gd name="T24" fmla="*/ 409 w 509"/>
                              <a:gd name="T25" fmla="*/ 20 h 20"/>
                              <a:gd name="T26" fmla="*/ 444 w 509"/>
                              <a:gd name="T27" fmla="*/ 20 h 20"/>
                              <a:gd name="T28" fmla="*/ 489 w 509"/>
                              <a:gd name="T29" fmla="*/ 10 h 20"/>
                              <a:gd name="T30" fmla="*/ 509 w 509"/>
                              <a:gd name="T3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09" h="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10"/>
                                </a:lnTo>
                                <a:lnTo>
                                  <a:pt x="70" y="20"/>
                                </a:lnTo>
                                <a:lnTo>
                                  <a:pt x="105" y="20"/>
                                </a:lnTo>
                                <a:lnTo>
                                  <a:pt x="144" y="20"/>
                                </a:lnTo>
                                <a:lnTo>
                                  <a:pt x="194" y="10"/>
                                </a:lnTo>
                                <a:lnTo>
                                  <a:pt x="259" y="0"/>
                                </a:lnTo>
                                <a:lnTo>
                                  <a:pt x="319" y="10"/>
                                </a:lnTo>
                                <a:lnTo>
                                  <a:pt x="369" y="15"/>
                                </a:lnTo>
                                <a:lnTo>
                                  <a:pt x="409" y="20"/>
                                </a:lnTo>
                                <a:lnTo>
                                  <a:pt x="444" y="20"/>
                                </a:lnTo>
                                <a:lnTo>
                                  <a:pt x="489" y="10"/>
                                </a:lnTo>
                                <a:lnTo>
                                  <a:pt x="50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4392"/>
                        <wps:cNvSpPr>
                          <a:spLocks/>
                        </wps:cNvSpPr>
                        <wps:spPr bwMode="auto">
                          <a:xfrm>
                            <a:off x="5364" y="565"/>
                            <a:ext cx="509" cy="45"/>
                          </a:xfrm>
                          <a:custGeom>
                            <a:avLst/>
                            <a:gdLst>
                              <a:gd name="T0" fmla="*/ 0 w 509"/>
                              <a:gd name="T1" fmla="*/ 0 h 45"/>
                              <a:gd name="T2" fmla="*/ 0 w 509"/>
                              <a:gd name="T3" fmla="*/ 0 h 45"/>
                              <a:gd name="T4" fmla="*/ 40 w 509"/>
                              <a:gd name="T5" fmla="*/ 15 h 45"/>
                              <a:gd name="T6" fmla="*/ 90 w 509"/>
                              <a:gd name="T7" fmla="*/ 25 h 45"/>
                              <a:gd name="T8" fmla="*/ 154 w 509"/>
                              <a:gd name="T9" fmla="*/ 35 h 45"/>
                              <a:gd name="T10" fmla="*/ 229 w 509"/>
                              <a:gd name="T11" fmla="*/ 45 h 45"/>
                              <a:gd name="T12" fmla="*/ 314 w 509"/>
                              <a:gd name="T13" fmla="*/ 40 h 45"/>
                              <a:gd name="T14" fmla="*/ 364 w 509"/>
                              <a:gd name="T15" fmla="*/ 35 h 45"/>
                              <a:gd name="T16" fmla="*/ 409 w 509"/>
                              <a:gd name="T17" fmla="*/ 30 h 45"/>
                              <a:gd name="T18" fmla="*/ 459 w 509"/>
                              <a:gd name="T19" fmla="*/ 15 h 45"/>
                              <a:gd name="T20" fmla="*/ 509 w 509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09" h="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" y="15"/>
                                </a:lnTo>
                                <a:lnTo>
                                  <a:pt x="90" y="25"/>
                                </a:lnTo>
                                <a:lnTo>
                                  <a:pt x="154" y="35"/>
                                </a:lnTo>
                                <a:lnTo>
                                  <a:pt x="229" y="45"/>
                                </a:lnTo>
                                <a:lnTo>
                                  <a:pt x="314" y="40"/>
                                </a:lnTo>
                                <a:lnTo>
                                  <a:pt x="364" y="35"/>
                                </a:lnTo>
                                <a:lnTo>
                                  <a:pt x="409" y="30"/>
                                </a:lnTo>
                                <a:lnTo>
                                  <a:pt x="459" y="15"/>
                                </a:lnTo>
                                <a:lnTo>
                                  <a:pt x="50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Line 4393"/>
                        <wps:cNvCnPr/>
                        <wps:spPr bwMode="auto">
                          <a:xfrm>
                            <a:off x="5364" y="660"/>
                            <a:ext cx="514" cy="1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4394"/>
                        <wps:cNvCnPr/>
                        <wps:spPr bwMode="auto">
                          <a:xfrm>
                            <a:off x="5364" y="690"/>
                            <a:ext cx="514" cy="1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Freeform 4395"/>
                        <wps:cNvSpPr>
                          <a:spLocks/>
                        </wps:cNvSpPr>
                        <wps:spPr bwMode="auto">
                          <a:xfrm>
                            <a:off x="6148" y="555"/>
                            <a:ext cx="249" cy="65"/>
                          </a:xfrm>
                          <a:custGeom>
                            <a:avLst/>
                            <a:gdLst>
                              <a:gd name="T0" fmla="*/ 0 w 249"/>
                              <a:gd name="T1" fmla="*/ 55 h 65"/>
                              <a:gd name="T2" fmla="*/ 0 w 249"/>
                              <a:gd name="T3" fmla="*/ 55 h 65"/>
                              <a:gd name="T4" fmla="*/ 25 w 249"/>
                              <a:gd name="T5" fmla="*/ 35 h 65"/>
                              <a:gd name="T6" fmla="*/ 50 w 249"/>
                              <a:gd name="T7" fmla="*/ 25 h 65"/>
                              <a:gd name="T8" fmla="*/ 80 w 249"/>
                              <a:gd name="T9" fmla="*/ 20 h 65"/>
                              <a:gd name="T10" fmla="*/ 110 w 249"/>
                              <a:gd name="T11" fmla="*/ 25 h 65"/>
                              <a:gd name="T12" fmla="*/ 135 w 249"/>
                              <a:gd name="T13" fmla="*/ 30 h 65"/>
                              <a:gd name="T14" fmla="*/ 155 w 249"/>
                              <a:gd name="T15" fmla="*/ 40 h 65"/>
                              <a:gd name="T16" fmla="*/ 174 w 249"/>
                              <a:gd name="T17" fmla="*/ 50 h 65"/>
                              <a:gd name="T18" fmla="*/ 184 w 249"/>
                              <a:gd name="T19" fmla="*/ 60 h 65"/>
                              <a:gd name="T20" fmla="*/ 184 w 249"/>
                              <a:gd name="T21" fmla="*/ 60 h 65"/>
                              <a:gd name="T22" fmla="*/ 189 w 249"/>
                              <a:gd name="T23" fmla="*/ 65 h 65"/>
                              <a:gd name="T24" fmla="*/ 199 w 249"/>
                              <a:gd name="T25" fmla="*/ 60 h 65"/>
                              <a:gd name="T26" fmla="*/ 214 w 249"/>
                              <a:gd name="T27" fmla="*/ 40 h 65"/>
                              <a:gd name="T28" fmla="*/ 229 w 249"/>
                              <a:gd name="T29" fmla="*/ 20 h 65"/>
                              <a:gd name="T30" fmla="*/ 234 w 249"/>
                              <a:gd name="T31" fmla="*/ 0 h 65"/>
                              <a:gd name="T32" fmla="*/ 234 w 249"/>
                              <a:gd name="T33" fmla="*/ 0 h 65"/>
                              <a:gd name="T34" fmla="*/ 249 w 249"/>
                              <a:gd name="T35" fmla="*/ 6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49" h="65">
                                <a:moveTo>
                                  <a:pt x="0" y="55"/>
                                </a:moveTo>
                                <a:lnTo>
                                  <a:pt x="0" y="55"/>
                                </a:lnTo>
                                <a:lnTo>
                                  <a:pt x="25" y="35"/>
                                </a:lnTo>
                                <a:lnTo>
                                  <a:pt x="50" y="25"/>
                                </a:lnTo>
                                <a:lnTo>
                                  <a:pt x="80" y="20"/>
                                </a:lnTo>
                                <a:lnTo>
                                  <a:pt x="110" y="25"/>
                                </a:lnTo>
                                <a:lnTo>
                                  <a:pt x="135" y="30"/>
                                </a:lnTo>
                                <a:lnTo>
                                  <a:pt x="155" y="40"/>
                                </a:lnTo>
                                <a:lnTo>
                                  <a:pt x="174" y="50"/>
                                </a:lnTo>
                                <a:lnTo>
                                  <a:pt x="184" y="60"/>
                                </a:lnTo>
                                <a:lnTo>
                                  <a:pt x="189" y="65"/>
                                </a:lnTo>
                                <a:lnTo>
                                  <a:pt x="199" y="60"/>
                                </a:lnTo>
                                <a:lnTo>
                                  <a:pt x="214" y="40"/>
                                </a:lnTo>
                                <a:lnTo>
                                  <a:pt x="229" y="20"/>
                                </a:lnTo>
                                <a:lnTo>
                                  <a:pt x="234" y="0"/>
                                </a:lnTo>
                                <a:lnTo>
                                  <a:pt x="249" y="6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4396"/>
                        <wps:cNvSpPr>
                          <a:spLocks/>
                        </wps:cNvSpPr>
                        <wps:spPr bwMode="auto">
                          <a:xfrm>
                            <a:off x="5878" y="315"/>
                            <a:ext cx="50" cy="250"/>
                          </a:xfrm>
                          <a:custGeom>
                            <a:avLst/>
                            <a:gdLst>
                              <a:gd name="T0" fmla="*/ 5 w 50"/>
                              <a:gd name="T1" fmla="*/ 250 h 250"/>
                              <a:gd name="T2" fmla="*/ 5 w 50"/>
                              <a:gd name="T3" fmla="*/ 250 h 250"/>
                              <a:gd name="T4" fmla="*/ 30 w 50"/>
                              <a:gd name="T5" fmla="*/ 225 h 250"/>
                              <a:gd name="T6" fmla="*/ 40 w 50"/>
                              <a:gd name="T7" fmla="*/ 200 h 250"/>
                              <a:gd name="T8" fmla="*/ 45 w 50"/>
                              <a:gd name="T9" fmla="*/ 170 h 250"/>
                              <a:gd name="T10" fmla="*/ 40 w 50"/>
                              <a:gd name="T11" fmla="*/ 140 h 250"/>
                              <a:gd name="T12" fmla="*/ 35 w 50"/>
                              <a:gd name="T13" fmla="*/ 115 h 250"/>
                              <a:gd name="T14" fmla="*/ 25 w 50"/>
                              <a:gd name="T15" fmla="*/ 95 h 250"/>
                              <a:gd name="T16" fmla="*/ 5 w 50"/>
                              <a:gd name="T17" fmla="*/ 65 h 250"/>
                              <a:gd name="T18" fmla="*/ 5 w 50"/>
                              <a:gd name="T19" fmla="*/ 65 h 250"/>
                              <a:gd name="T20" fmla="*/ 0 w 50"/>
                              <a:gd name="T21" fmla="*/ 60 h 250"/>
                              <a:gd name="T22" fmla="*/ 5 w 50"/>
                              <a:gd name="T23" fmla="*/ 55 h 250"/>
                              <a:gd name="T24" fmla="*/ 20 w 50"/>
                              <a:gd name="T25" fmla="*/ 35 h 250"/>
                              <a:gd name="T26" fmla="*/ 50 w 50"/>
                              <a:gd name="T27" fmla="*/ 15 h 250"/>
                              <a:gd name="T28" fmla="*/ 0 w 50"/>
                              <a:gd name="T29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0" h="250">
                                <a:moveTo>
                                  <a:pt x="5" y="250"/>
                                </a:moveTo>
                                <a:lnTo>
                                  <a:pt x="5" y="250"/>
                                </a:lnTo>
                                <a:lnTo>
                                  <a:pt x="30" y="225"/>
                                </a:lnTo>
                                <a:lnTo>
                                  <a:pt x="40" y="200"/>
                                </a:lnTo>
                                <a:lnTo>
                                  <a:pt x="45" y="170"/>
                                </a:lnTo>
                                <a:lnTo>
                                  <a:pt x="40" y="140"/>
                                </a:lnTo>
                                <a:lnTo>
                                  <a:pt x="35" y="115"/>
                                </a:lnTo>
                                <a:lnTo>
                                  <a:pt x="25" y="95"/>
                                </a:lnTo>
                                <a:lnTo>
                                  <a:pt x="5" y="65"/>
                                </a:lnTo>
                                <a:lnTo>
                                  <a:pt x="0" y="60"/>
                                </a:lnTo>
                                <a:lnTo>
                                  <a:pt x="5" y="55"/>
                                </a:lnTo>
                                <a:lnTo>
                                  <a:pt x="20" y="35"/>
                                </a:lnTo>
                                <a:lnTo>
                                  <a:pt x="50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4397"/>
                        <wps:cNvSpPr>
                          <a:spLocks/>
                        </wps:cNvSpPr>
                        <wps:spPr bwMode="auto">
                          <a:xfrm>
                            <a:off x="5923" y="325"/>
                            <a:ext cx="399" cy="250"/>
                          </a:xfrm>
                          <a:custGeom>
                            <a:avLst/>
                            <a:gdLst>
                              <a:gd name="T0" fmla="*/ 205 w 399"/>
                              <a:gd name="T1" fmla="*/ 240 h 250"/>
                              <a:gd name="T2" fmla="*/ 205 w 399"/>
                              <a:gd name="T3" fmla="*/ 240 h 250"/>
                              <a:gd name="T4" fmla="*/ 235 w 399"/>
                              <a:gd name="T5" fmla="*/ 245 h 250"/>
                              <a:gd name="T6" fmla="*/ 315 w 399"/>
                              <a:gd name="T7" fmla="*/ 250 h 250"/>
                              <a:gd name="T8" fmla="*/ 315 w 399"/>
                              <a:gd name="T9" fmla="*/ 250 h 250"/>
                              <a:gd name="T10" fmla="*/ 345 w 399"/>
                              <a:gd name="T11" fmla="*/ 245 h 250"/>
                              <a:gd name="T12" fmla="*/ 360 w 399"/>
                              <a:gd name="T13" fmla="*/ 240 h 250"/>
                              <a:gd name="T14" fmla="*/ 375 w 399"/>
                              <a:gd name="T15" fmla="*/ 230 h 250"/>
                              <a:gd name="T16" fmla="*/ 385 w 399"/>
                              <a:gd name="T17" fmla="*/ 215 h 250"/>
                              <a:gd name="T18" fmla="*/ 389 w 399"/>
                              <a:gd name="T19" fmla="*/ 200 h 250"/>
                              <a:gd name="T20" fmla="*/ 394 w 399"/>
                              <a:gd name="T21" fmla="*/ 180 h 250"/>
                              <a:gd name="T22" fmla="*/ 399 w 399"/>
                              <a:gd name="T23" fmla="*/ 160 h 250"/>
                              <a:gd name="T24" fmla="*/ 399 w 399"/>
                              <a:gd name="T25" fmla="*/ 160 h 250"/>
                              <a:gd name="T26" fmla="*/ 394 w 399"/>
                              <a:gd name="T27" fmla="*/ 135 h 250"/>
                              <a:gd name="T28" fmla="*/ 385 w 399"/>
                              <a:gd name="T29" fmla="*/ 110 h 250"/>
                              <a:gd name="T30" fmla="*/ 375 w 399"/>
                              <a:gd name="T31" fmla="*/ 85 h 250"/>
                              <a:gd name="T32" fmla="*/ 355 w 399"/>
                              <a:gd name="T33" fmla="*/ 60 h 250"/>
                              <a:gd name="T34" fmla="*/ 330 w 399"/>
                              <a:gd name="T35" fmla="*/ 35 h 250"/>
                              <a:gd name="T36" fmla="*/ 300 w 399"/>
                              <a:gd name="T37" fmla="*/ 20 h 250"/>
                              <a:gd name="T38" fmla="*/ 265 w 399"/>
                              <a:gd name="T39" fmla="*/ 5 h 250"/>
                              <a:gd name="T40" fmla="*/ 230 w 399"/>
                              <a:gd name="T41" fmla="*/ 0 h 250"/>
                              <a:gd name="T42" fmla="*/ 230 w 399"/>
                              <a:gd name="T43" fmla="*/ 0 h 250"/>
                              <a:gd name="T44" fmla="*/ 180 w 399"/>
                              <a:gd name="T45" fmla="*/ 0 h 250"/>
                              <a:gd name="T46" fmla="*/ 135 w 399"/>
                              <a:gd name="T47" fmla="*/ 10 h 250"/>
                              <a:gd name="T48" fmla="*/ 95 w 399"/>
                              <a:gd name="T49" fmla="*/ 20 h 250"/>
                              <a:gd name="T50" fmla="*/ 65 w 399"/>
                              <a:gd name="T51" fmla="*/ 40 h 250"/>
                              <a:gd name="T52" fmla="*/ 35 w 399"/>
                              <a:gd name="T53" fmla="*/ 65 h 250"/>
                              <a:gd name="T54" fmla="*/ 20 w 399"/>
                              <a:gd name="T55" fmla="*/ 90 h 250"/>
                              <a:gd name="T56" fmla="*/ 5 w 399"/>
                              <a:gd name="T57" fmla="*/ 115 h 250"/>
                              <a:gd name="T58" fmla="*/ 0 w 399"/>
                              <a:gd name="T59" fmla="*/ 145 h 250"/>
                              <a:gd name="T60" fmla="*/ 0 w 399"/>
                              <a:gd name="T61" fmla="*/ 145 h 250"/>
                              <a:gd name="T62" fmla="*/ 0 w 399"/>
                              <a:gd name="T63" fmla="*/ 175 h 250"/>
                              <a:gd name="T64" fmla="*/ 15 w 399"/>
                              <a:gd name="T65" fmla="*/ 195 h 250"/>
                              <a:gd name="T66" fmla="*/ 35 w 399"/>
                              <a:gd name="T67" fmla="*/ 210 h 250"/>
                              <a:gd name="T68" fmla="*/ 65 w 399"/>
                              <a:gd name="T69" fmla="*/ 225 h 250"/>
                              <a:gd name="T70" fmla="*/ 95 w 399"/>
                              <a:gd name="T71" fmla="*/ 230 h 250"/>
                              <a:gd name="T72" fmla="*/ 130 w 399"/>
                              <a:gd name="T73" fmla="*/ 235 h 250"/>
                              <a:gd name="T74" fmla="*/ 205 w 399"/>
                              <a:gd name="T75" fmla="*/ 240 h 250"/>
                              <a:gd name="T76" fmla="*/ 205 w 399"/>
                              <a:gd name="T77" fmla="*/ 24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99" h="250">
                                <a:moveTo>
                                  <a:pt x="205" y="240"/>
                                </a:moveTo>
                                <a:lnTo>
                                  <a:pt x="205" y="240"/>
                                </a:lnTo>
                                <a:lnTo>
                                  <a:pt x="235" y="245"/>
                                </a:lnTo>
                                <a:lnTo>
                                  <a:pt x="315" y="250"/>
                                </a:lnTo>
                                <a:lnTo>
                                  <a:pt x="345" y="245"/>
                                </a:lnTo>
                                <a:lnTo>
                                  <a:pt x="360" y="240"/>
                                </a:lnTo>
                                <a:lnTo>
                                  <a:pt x="375" y="230"/>
                                </a:lnTo>
                                <a:lnTo>
                                  <a:pt x="385" y="215"/>
                                </a:lnTo>
                                <a:lnTo>
                                  <a:pt x="389" y="200"/>
                                </a:lnTo>
                                <a:lnTo>
                                  <a:pt x="394" y="180"/>
                                </a:lnTo>
                                <a:lnTo>
                                  <a:pt x="399" y="160"/>
                                </a:lnTo>
                                <a:lnTo>
                                  <a:pt x="394" y="135"/>
                                </a:lnTo>
                                <a:lnTo>
                                  <a:pt x="385" y="110"/>
                                </a:lnTo>
                                <a:lnTo>
                                  <a:pt x="375" y="85"/>
                                </a:lnTo>
                                <a:lnTo>
                                  <a:pt x="355" y="60"/>
                                </a:lnTo>
                                <a:lnTo>
                                  <a:pt x="330" y="35"/>
                                </a:lnTo>
                                <a:lnTo>
                                  <a:pt x="300" y="20"/>
                                </a:lnTo>
                                <a:lnTo>
                                  <a:pt x="265" y="5"/>
                                </a:lnTo>
                                <a:lnTo>
                                  <a:pt x="230" y="0"/>
                                </a:lnTo>
                                <a:lnTo>
                                  <a:pt x="180" y="0"/>
                                </a:lnTo>
                                <a:lnTo>
                                  <a:pt x="135" y="10"/>
                                </a:lnTo>
                                <a:lnTo>
                                  <a:pt x="95" y="20"/>
                                </a:lnTo>
                                <a:lnTo>
                                  <a:pt x="65" y="40"/>
                                </a:lnTo>
                                <a:lnTo>
                                  <a:pt x="35" y="65"/>
                                </a:lnTo>
                                <a:lnTo>
                                  <a:pt x="20" y="90"/>
                                </a:lnTo>
                                <a:lnTo>
                                  <a:pt x="5" y="115"/>
                                </a:lnTo>
                                <a:lnTo>
                                  <a:pt x="0" y="145"/>
                                </a:lnTo>
                                <a:lnTo>
                                  <a:pt x="0" y="175"/>
                                </a:lnTo>
                                <a:lnTo>
                                  <a:pt x="15" y="195"/>
                                </a:lnTo>
                                <a:lnTo>
                                  <a:pt x="35" y="210"/>
                                </a:lnTo>
                                <a:lnTo>
                                  <a:pt x="65" y="225"/>
                                </a:lnTo>
                                <a:lnTo>
                                  <a:pt x="95" y="230"/>
                                </a:lnTo>
                                <a:lnTo>
                                  <a:pt x="130" y="235"/>
                                </a:lnTo>
                                <a:lnTo>
                                  <a:pt x="205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4398"/>
                        <wps:cNvSpPr>
                          <a:spLocks/>
                        </wps:cNvSpPr>
                        <wps:spPr bwMode="auto">
                          <a:xfrm>
                            <a:off x="5993" y="370"/>
                            <a:ext cx="265" cy="195"/>
                          </a:xfrm>
                          <a:custGeom>
                            <a:avLst/>
                            <a:gdLst>
                              <a:gd name="T0" fmla="*/ 135 w 265"/>
                              <a:gd name="T1" fmla="*/ 195 h 195"/>
                              <a:gd name="T2" fmla="*/ 135 w 265"/>
                              <a:gd name="T3" fmla="*/ 195 h 195"/>
                              <a:gd name="T4" fmla="*/ 235 w 265"/>
                              <a:gd name="T5" fmla="*/ 160 h 195"/>
                              <a:gd name="T6" fmla="*/ 235 w 265"/>
                              <a:gd name="T7" fmla="*/ 160 h 195"/>
                              <a:gd name="T8" fmla="*/ 250 w 265"/>
                              <a:gd name="T9" fmla="*/ 150 h 195"/>
                              <a:gd name="T10" fmla="*/ 265 w 265"/>
                              <a:gd name="T11" fmla="*/ 130 h 195"/>
                              <a:gd name="T12" fmla="*/ 265 w 265"/>
                              <a:gd name="T13" fmla="*/ 105 h 195"/>
                              <a:gd name="T14" fmla="*/ 265 w 265"/>
                              <a:gd name="T15" fmla="*/ 80 h 195"/>
                              <a:gd name="T16" fmla="*/ 250 w 265"/>
                              <a:gd name="T17" fmla="*/ 55 h 195"/>
                              <a:gd name="T18" fmla="*/ 230 w 265"/>
                              <a:gd name="T19" fmla="*/ 30 h 195"/>
                              <a:gd name="T20" fmla="*/ 195 w 265"/>
                              <a:gd name="T21" fmla="*/ 10 h 195"/>
                              <a:gd name="T22" fmla="*/ 155 w 265"/>
                              <a:gd name="T23" fmla="*/ 0 h 195"/>
                              <a:gd name="T24" fmla="*/ 155 w 265"/>
                              <a:gd name="T25" fmla="*/ 0 h 195"/>
                              <a:gd name="T26" fmla="*/ 120 w 265"/>
                              <a:gd name="T27" fmla="*/ 0 h 195"/>
                              <a:gd name="T28" fmla="*/ 90 w 265"/>
                              <a:gd name="T29" fmla="*/ 5 h 195"/>
                              <a:gd name="T30" fmla="*/ 65 w 265"/>
                              <a:gd name="T31" fmla="*/ 15 h 195"/>
                              <a:gd name="T32" fmla="*/ 40 w 265"/>
                              <a:gd name="T33" fmla="*/ 30 h 195"/>
                              <a:gd name="T34" fmla="*/ 25 w 265"/>
                              <a:gd name="T35" fmla="*/ 45 h 195"/>
                              <a:gd name="T36" fmla="*/ 10 w 265"/>
                              <a:gd name="T37" fmla="*/ 60 h 195"/>
                              <a:gd name="T38" fmla="*/ 0 w 265"/>
                              <a:gd name="T39" fmla="*/ 80 h 195"/>
                              <a:gd name="T40" fmla="*/ 0 w 265"/>
                              <a:gd name="T41" fmla="*/ 100 h 195"/>
                              <a:gd name="T42" fmla="*/ 0 w 265"/>
                              <a:gd name="T43" fmla="*/ 100 h 195"/>
                              <a:gd name="T44" fmla="*/ 0 w 265"/>
                              <a:gd name="T45" fmla="*/ 120 h 195"/>
                              <a:gd name="T46" fmla="*/ 10 w 265"/>
                              <a:gd name="T47" fmla="*/ 140 h 195"/>
                              <a:gd name="T48" fmla="*/ 25 w 265"/>
                              <a:gd name="T49" fmla="*/ 155 h 195"/>
                              <a:gd name="T50" fmla="*/ 40 w 265"/>
                              <a:gd name="T51" fmla="*/ 170 h 195"/>
                              <a:gd name="T52" fmla="*/ 65 w 265"/>
                              <a:gd name="T53" fmla="*/ 180 h 195"/>
                              <a:gd name="T54" fmla="*/ 90 w 265"/>
                              <a:gd name="T55" fmla="*/ 190 h 195"/>
                              <a:gd name="T56" fmla="*/ 135 w 265"/>
                              <a:gd name="T57" fmla="*/ 195 h 195"/>
                              <a:gd name="T58" fmla="*/ 135 w 265"/>
                              <a:gd name="T59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65" h="195">
                                <a:moveTo>
                                  <a:pt x="135" y="195"/>
                                </a:moveTo>
                                <a:lnTo>
                                  <a:pt x="135" y="195"/>
                                </a:lnTo>
                                <a:lnTo>
                                  <a:pt x="235" y="160"/>
                                </a:lnTo>
                                <a:lnTo>
                                  <a:pt x="250" y="150"/>
                                </a:lnTo>
                                <a:lnTo>
                                  <a:pt x="265" y="130"/>
                                </a:lnTo>
                                <a:lnTo>
                                  <a:pt x="265" y="105"/>
                                </a:lnTo>
                                <a:lnTo>
                                  <a:pt x="265" y="80"/>
                                </a:lnTo>
                                <a:lnTo>
                                  <a:pt x="250" y="55"/>
                                </a:lnTo>
                                <a:lnTo>
                                  <a:pt x="230" y="30"/>
                                </a:lnTo>
                                <a:lnTo>
                                  <a:pt x="195" y="10"/>
                                </a:lnTo>
                                <a:lnTo>
                                  <a:pt x="155" y="0"/>
                                </a:lnTo>
                                <a:lnTo>
                                  <a:pt x="120" y="0"/>
                                </a:lnTo>
                                <a:lnTo>
                                  <a:pt x="90" y="5"/>
                                </a:lnTo>
                                <a:lnTo>
                                  <a:pt x="65" y="15"/>
                                </a:lnTo>
                                <a:lnTo>
                                  <a:pt x="40" y="30"/>
                                </a:lnTo>
                                <a:lnTo>
                                  <a:pt x="25" y="45"/>
                                </a:lnTo>
                                <a:lnTo>
                                  <a:pt x="10" y="60"/>
                                </a:lnTo>
                                <a:lnTo>
                                  <a:pt x="0" y="80"/>
                                </a:lnTo>
                                <a:lnTo>
                                  <a:pt x="0" y="100"/>
                                </a:lnTo>
                                <a:lnTo>
                                  <a:pt x="0" y="120"/>
                                </a:lnTo>
                                <a:lnTo>
                                  <a:pt x="10" y="140"/>
                                </a:lnTo>
                                <a:lnTo>
                                  <a:pt x="25" y="155"/>
                                </a:lnTo>
                                <a:lnTo>
                                  <a:pt x="40" y="170"/>
                                </a:lnTo>
                                <a:lnTo>
                                  <a:pt x="65" y="180"/>
                                </a:lnTo>
                                <a:lnTo>
                                  <a:pt x="90" y="190"/>
                                </a:lnTo>
                                <a:lnTo>
                                  <a:pt x="135" y="1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4399"/>
                        <wps:cNvSpPr>
                          <a:spLocks/>
                        </wps:cNvSpPr>
                        <wps:spPr bwMode="auto">
                          <a:xfrm>
                            <a:off x="6033" y="400"/>
                            <a:ext cx="185" cy="165"/>
                          </a:xfrm>
                          <a:custGeom>
                            <a:avLst/>
                            <a:gdLst>
                              <a:gd name="T0" fmla="*/ 95 w 185"/>
                              <a:gd name="T1" fmla="*/ 165 h 165"/>
                              <a:gd name="T2" fmla="*/ 95 w 185"/>
                              <a:gd name="T3" fmla="*/ 165 h 165"/>
                              <a:gd name="T4" fmla="*/ 170 w 185"/>
                              <a:gd name="T5" fmla="*/ 105 h 165"/>
                              <a:gd name="T6" fmla="*/ 170 w 185"/>
                              <a:gd name="T7" fmla="*/ 105 h 165"/>
                              <a:gd name="T8" fmla="*/ 180 w 185"/>
                              <a:gd name="T9" fmla="*/ 95 h 165"/>
                              <a:gd name="T10" fmla="*/ 185 w 185"/>
                              <a:gd name="T11" fmla="*/ 80 h 165"/>
                              <a:gd name="T12" fmla="*/ 185 w 185"/>
                              <a:gd name="T13" fmla="*/ 65 h 165"/>
                              <a:gd name="T14" fmla="*/ 180 w 185"/>
                              <a:gd name="T15" fmla="*/ 45 h 165"/>
                              <a:gd name="T16" fmla="*/ 170 w 185"/>
                              <a:gd name="T17" fmla="*/ 30 h 165"/>
                              <a:gd name="T18" fmla="*/ 155 w 185"/>
                              <a:gd name="T19" fmla="*/ 15 h 165"/>
                              <a:gd name="T20" fmla="*/ 135 w 185"/>
                              <a:gd name="T21" fmla="*/ 5 h 165"/>
                              <a:gd name="T22" fmla="*/ 110 w 185"/>
                              <a:gd name="T23" fmla="*/ 0 h 165"/>
                              <a:gd name="T24" fmla="*/ 110 w 185"/>
                              <a:gd name="T25" fmla="*/ 0 h 165"/>
                              <a:gd name="T26" fmla="*/ 85 w 185"/>
                              <a:gd name="T27" fmla="*/ 0 h 165"/>
                              <a:gd name="T28" fmla="*/ 65 w 185"/>
                              <a:gd name="T29" fmla="*/ 5 h 165"/>
                              <a:gd name="T30" fmla="*/ 50 w 185"/>
                              <a:gd name="T31" fmla="*/ 10 h 165"/>
                              <a:gd name="T32" fmla="*/ 35 w 185"/>
                              <a:gd name="T33" fmla="*/ 20 h 165"/>
                              <a:gd name="T34" fmla="*/ 20 w 185"/>
                              <a:gd name="T35" fmla="*/ 30 h 165"/>
                              <a:gd name="T36" fmla="*/ 10 w 185"/>
                              <a:gd name="T37" fmla="*/ 45 h 165"/>
                              <a:gd name="T38" fmla="*/ 5 w 185"/>
                              <a:gd name="T39" fmla="*/ 55 h 165"/>
                              <a:gd name="T40" fmla="*/ 0 w 185"/>
                              <a:gd name="T41" fmla="*/ 70 h 165"/>
                              <a:gd name="T42" fmla="*/ 0 w 185"/>
                              <a:gd name="T43" fmla="*/ 70 h 165"/>
                              <a:gd name="T44" fmla="*/ 5 w 185"/>
                              <a:gd name="T45" fmla="*/ 85 h 165"/>
                              <a:gd name="T46" fmla="*/ 10 w 185"/>
                              <a:gd name="T47" fmla="*/ 105 h 165"/>
                              <a:gd name="T48" fmla="*/ 20 w 185"/>
                              <a:gd name="T49" fmla="*/ 120 h 165"/>
                              <a:gd name="T50" fmla="*/ 35 w 185"/>
                              <a:gd name="T51" fmla="*/ 135 h 165"/>
                              <a:gd name="T52" fmla="*/ 65 w 185"/>
                              <a:gd name="T53" fmla="*/ 155 h 165"/>
                              <a:gd name="T54" fmla="*/ 80 w 185"/>
                              <a:gd name="T55" fmla="*/ 165 h 165"/>
                              <a:gd name="T56" fmla="*/ 95 w 185"/>
                              <a:gd name="T57" fmla="*/ 165 h 165"/>
                              <a:gd name="T58" fmla="*/ 95 w 185"/>
                              <a:gd name="T59" fmla="*/ 165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85" h="165">
                                <a:moveTo>
                                  <a:pt x="95" y="165"/>
                                </a:moveTo>
                                <a:lnTo>
                                  <a:pt x="95" y="165"/>
                                </a:lnTo>
                                <a:lnTo>
                                  <a:pt x="170" y="105"/>
                                </a:lnTo>
                                <a:lnTo>
                                  <a:pt x="180" y="95"/>
                                </a:lnTo>
                                <a:lnTo>
                                  <a:pt x="185" y="80"/>
                                </a:lnTo>
                                <a:lnTo>
                                  <a:pt x="185" y="65"/>
                                </a:lnTo>
                                <a:lnTo>
                                  <a:pt x="180" y="45"/>
                                </a:lnTo>
                                <a:lnTo>
                                  <a:pt x="170" y="30"/>
                                </a:lnTo>
                                <a:lnTo>
                                  <a:pt x="155" y="15"/>
                                </a:lnTo>
                                <a:lnTo>
                                  <a:pt x="135" y="5"/>
                                </a:lnTo>
                                <a:lnTo>
                                  <a:pt x="110" y="0"/>
                                </a:lnTo>
                                <a:lnTo>
                                  <a:pt x="85" y="0"/>
                                </a:lnTo>
                                <a:lnTo>
                                  <a:pt x="65" y="5"/>
                                </a:lnTo>
                                <a:lnTo>
                                  <a:pt x="50" y="10"/>
                                </a:lnTo>
                                <a:lnTo>
                                  <a:pt x="35" y="20"/>
                                </a:lnTo>
                                <a:lnTo>
                                  <a:pt x="20" y="30"/>
                                </a:lnTo>
                                <a:lnTo>
                                  <a:pt x="10" y="45"/>
                                </a:lnTo>
                                <a:lnTo>
                                  <a:pt x="5" y="55"/>
                                </a:lnTo>
                                <a:lnTo>
                                  <a:pt x="0" y="70"/>
                                </a:lnTo>
                                <a:lnTo>
                                  <a:pt x="5" y="85"/>
                                </a:lnTo>
                                <a:lnTo>
                                  <a:pt x="10" y="105"/>
                                </a:lnTo>
                                <a:lnTo>
                                  <a:pt x="20" y="120"/>
                                </a:lnTo>
                                <a:lnTo>
                                  <a:pt x="35" y="135"/>
                                </a:lnTo>
                                <a:lnTo>
                                  <a:pt x="65" y="155"/>
                                </a:lnTo>
                                <a:lnTo>
                                  <a:pt x="80" y="165"/>
                                </a:lnTo>
                                <a:lnTo>
                                  <a:pt x="95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4400"/>
                        <wps:cNvSpPr>
                          <a:spLocks/>
                        </wps:cNvSpPr>
                        <wps:spPr bwMode="auto">
                          <a:xfrm>
                            <a:off x="6068" y="420"/>
                            <a:ext cx="125" cy="145"/>
                          </a:xfrm>
                          <a:custGeom>
                            <a:avLst/>
                            <a:gdLst>
                              <a:gd name="T0" fmla="*/ 60 w 125"/>
                              <a:gd name="T1" fmla="*/ 145 h 145"/>
                              <a:gd name="T2" fmla="*/ 60 w 125"/>
                              <a:gd name="T3" fmla="*/ 145 h 145"/>
                              <a:gd name="T4" fmla="*/ 80 w 125"/>
                              <a:gd name="T5" fmla="*/ 115 h 145"/>
                              <a:gd name="T6" fmla="*/ 120 w 125"/>
                              <a:gd name="T7" fmla="*/ 70 h 145"/>
                              <a:gd name="T8" fmla="*/ 120 w 125"/>
                              <a:gd name="T9" fmla="*/ 70 h 145"/>
                              <a:gd name="T10" fmla="*/ 125 w 125"/>
                              <a:gd name="T11" fmla="*/ 60 h 145"/>
                              <a:gd name="T12" fmla="*/ 125 w 125"/>
                              <a:gd name="T13" fmla="*/ 50 h 145"/>
                              <a:gd name="T14" fmla="*/ 125 w 125"/>
                              <a:gd name="T15" fmla="*/ 40 h 145"/>
                              <a:gd name="T16" fmla="*/ 120 w 125"/>
                              <a:gd name="T17" fmla="*/ 30 h 145"/>
                              <a:gd name="T18" fmla="*/ 110 w 125"/>
                              <a:gd name="T19" fmla="*/ 20 h 145"/>
                              <a:gd name="T20" fmla="*/ 100 w 125"/>
                              <a:gd name="T21" fmla="*/ 10 h 145"/>
                              <a:gd name="T22" fmla="*/ 90 w 125"/>
                              <a:gd name="T23" fmla="*/ 5 h 145"/>
                              <a:gd name="T24" fmla="*/ 75 w 125"/>
                              <a:gd name="T25" fmla="*/ 0 h 145"/>
                              <a:gd name="T26" fmla="*/ 75 w 125"/>
                              <a:gd name="T27" fmla="*/ 0 h 145"/>
                              <a:gd name="T28" fmla="*/ 45 w 125"/>
                              <a:gd name="T29" fmla="*/ 5 h 145"/>
                              <a:gd name="T30" fmla="*/ 20 w 125"/>
                              <a:gd name="T31" fmla="*/ 15 h 145"/>
                              <a:gd name="T32" fmla="*/ 5 w 125"/>
                              <a:gd name="T33" fmla="*/ 30 h 145"/>
                              <a:gd name="T34" fmla="*/ 0 w 125"/>
                              <a:gd name="T35" fmla="*/ 50 h 145"/>
                              <a:gd name="T36" fmla="*/ 0 w 125"/>
                              <a:gd name="T37" fmla="*/ 50 h 145"/>
                              <a:gd name="T38" fmla="*/ 0 w 125"/>
                              <a:gd name="T39" fmla="*/ 60 h 145"/>
                              <a:gd name="T40" fmla="*/ 5 w 125"/>
                              <a:gd name="T41" fmla="*/ 75 h 145"/>
                              <a:gd name="T42" fmla="*/ 20 w 125"/>
                              <a:gd name="T43" fmla="*/ 105 h 145"/>
                              <a:gd name="T44" fmla="*/ 40 w 125"/>
                              <a:gd name="T45" fmla="*/ 135 h 145"/>
                              <a:gd name="T46" fmla="*/ 50 w 125"/>
                              <a:gd name="T47" fmla="*/ 140 h 145"/>
                              <a:gd name="T48" fmla="*/ 60 w 125"/>
                              <a:gd name="T49" fmla="*/ 145 h 145"/>
                              <a:gd name="T50" fmla="*/ 60 w 125"/>
                              <a:gd name="T51" fmla="*/ 14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25" h="145">
                                <a:moveTo>
                                  <a:pt x="60" y="145"/>
                                </a:moveTo>
                                <a:lnTo>
                                  <a:pt x="60" y="145"/>
                                </a:lnTo>
                                <a:lnTo>
                                  <a:pt x="80" y="115"/>
                                </a:lnTo>
                                <a:lnTo>
                                  <a:pt x="120" y="70"/>
                                </a:lnTo>
                                <a:lnTo>
                                  <a:pt x="125" y="60"/>
                                </a:lnTo>
                                <a:lnTo>
                                  <a:pt x="125" y="50"/>
                                </a:lnTo>
                                <a:lnTo>
                                  <a:pt x="125" y="40"/>
                                </a:lnTo>
                                <a:lnTo>
                                  <a:pt x="120" y="30"/>
                                </a:lnTo>
                                <a:lnTo>
                                  <a:pt x="110" y="20"/>
                                </a:lnTo>
                                <a:lnTo>
                                  <a:pt x="100" y="10"/>
                                </a:lnTo>
                                <a:lnTo>
                                  <a:pt x="90" y="5"/>
                                </a:lnTo>
                                <a:lnTo>
                                  <a:pt x="75" y="0"/>
                                </a:lnTo>
                                <a:lnTo>
                                  <a:pt x="45" y="5"/>
                                </a:lnTo>
                                <a:lnTo>
                                  <a:pt x="20" y="15"/>
                                </a:lnTo>
                                <a:lnTo>
                                  <a:pt x="5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60"/>
                                </a:lnTo>
                                <a:lnTo>
                                  <a:pt x="5" y="75"/>
                                </a:lnTo>
                                <a:lnTo>
                                  <a:pt x="20" y="105"/>
                                </a:lnTo>
                                <a:lnTo>
                                  <a:pt x="40" y="135"/>
                                </a:lnTo>
                                <a:lnTo>
                                  <a:pt x="50" y="140"/>
                                </a:lnTo>
                                <a:lnTo>
                                  <a:pt x="60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4401"/>
                        <wps:cNvSpPr>
                          <a:spLocks/>
                        </wps:cNvSpPr>
                        <wps:spPr bwMode="auto">
                          <a:xfrm>
                            <a:off x="5883" y="565"/>
                            <a:ext cx="265" cy="45"/>
                          </a:xfrm>
                          <a:custGeom>
                            <a:avLst/>
                            <a:gdLst>
                              <a:gd name="T0" fmla="*/ 0 w 265"/>
                              <a:gd name="T1" fmla="*/ 0 h 45"/>
                              <a:gd name="T2" fmla="*/ 0 w 265"/>
                              <a:gd name="T3" fmla="*/ 0 h 45"/>
                              <a:gd name="T4" fmla="*/ 20 w 265"/>
                              <a:gd name="T5" fmla="*/ 10 h 45"/>
                              <a:gd name="T6" fmla="*/ 70 w 265"/>
                              <a:gd name="T7" fmla="*/ 20 h 45"/>
                              <a:gd name="T8" fmla="*/ 105 w 265"/>
                              <a:gd name="T9" fmla="*/ 20 h 45"/>
                              <a:gd name="T10" fmla="*/ 145 w 265"/>
                              <a:gd name="T11" fmla="*/ 20 h 45"/>
                              <a:gd name="T12" fmla="*/ 190 w 265"/>
                              <a:gd name="T13" fmla="*/ 10 h 45"/>
                              <a:gd name="T14" fmla="*/ 245 w 265"/>
                              <a:gd name="T15" fmla="*/ 0 h 45"/>
                              <a:gd name="T16" fmla="*/ 245 w 265"/>
                              <a:gd name="T17" fmla="*/ 0 h 45"/>
                              <a:gd name="T18" fmla="*/ 245 w 265"/>
                              <a:gd name="T19" fmla="*/ 0 h 45"/>
                              <a:gd name="T20" fmla="*/ 245 w 265"/>
                              <a:gd name="T21" fmla="*/ 20 h 45"/>
                              <a:gd name="T22" fmla="*/ 245 w 265"/>
                              <a:gd name="T23" fmla="*/ 20 h 45"/>
                              <a:gd name="T24" fmla="*/ 255 w 265"/>
                              <a:gd name="T25" fmla="*/ 20 h 45"/>
                              <a:gd name="T26" fmla="*/ 265 w 265"/>
                              <a:gd name="T27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65" h="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10"/>
                                </a:lnTo>
                                <a:lnTo>
                                  <a:pt x="70" y="20"/>
                                </a:lnTo>
                                <a:lnTo>
                                  <a:pt x="105" y="20"/>
                                </a:lnTo>
                                <a:lnTo>
                                  <a:pt x="145" y="20"/>
                                </a:lnTo>
                                <a:lnTo>
                                  <a:pt x="190" y="10"/>
                                </a:lnTo>
                                <a:lnTo>
                                  <a:pt x="245" y="0"/>
                                </a:lnTo>
                                <a:lnTo>
                                  <a:pt x="245" y="20"/>
                                </a:lnTo>
                                <a:lnTo>
                                  <a:pt x="255" y="20"/>
                                </a:lnTo>
                                <a:lnTo>
                                  <a:pt x="265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4402"/>
                        <wps:cNvSpPr>
                          <a:spLocks/>
                        </wps:cNvSpPr>
                        <wps:spPr bwMode="auto">
                          <a:xfrm>
                            <a:off x="5883" y="565"/>
                            <a:ext cx="265" cy="45"/>
                          </a:xfrm>
                          <a:custGeom>
                            <a:avLst/>
                            <a:gdLst>
                              <a:gd name="T0" fmla="*/ 0 w 265"/>
                              <a:gd name="T1" fmla="*/ 0 h 45"/>
                              <a:gd name="T2" fmla="*/ 0 w 265"/>
                              <a:gd name="T3" fmla="*/ 0 h 45"/>
                              <a:gd name="T4" fmla="*/ 40 w 265"/>
                              <a:gd name="T5" fmla="*/ 15 h 45"/>
                              <a:gd name="T6" fmla="*/ 90 w 265"/>
                              <a:gd name="T7" fmla="*/ 25 h 45"/>
                              <a:gd name="T8" fmla="*/ 155 w 265"/>
                              <a:gd name="T9" fmla="*/ 35 h 45"/>
                              <a:gd name="T10" fmla="*/ 155 w 265"/>
                              <a:gd name="T11" fmla="*/ 35 h 45"/>
                              <a:gd name="T12" fmla="*/ 230 w 265"/>
                              <a:gd name="T13" fmla="*/ 45 h 45"/>
                              <a:gd name="T14" fmla="*/ 230 w 265"/>
                              <a:gd name="T15" fmla="*/ 45 h 45"/>
                              <a:gd name="T16" fmla="*/ 240 w 265"/>
                              <a:gd name="T17" fmla="*/ 45 h 45"/>
                              <a:gd name="T18" fmla="*/ 235 w 265"/>
                              <a:gd name="T19" fmla="*/ 40 h 45"/>
                              <a:gd name="T20" fmla="*/ 235 w 265"/>
                              <a:gd name="T21" fmla="*/ 40 h 45"/>
                              <a:gd name="T22" fmla="*/ 235 w 265"/>
                              <a:gd name="T23" fmla="*/ 40 h 45"/>
                              <a:gd name="T24" fmla="*/ 230 w 265"/>
                              <a:gd name="T25" fmla="*/ 35 h 45"/>
                              <a:gd name="T26" fmla="*/ 235 w 265"/>
                              <a:gd name="T27" fmla="*/ 25 h 45"/>
                              <a:gd name="T28" fmla="*/ 240 w 265"/>
                              <a:gd name="T29" fmla="*/ 20 h 45"/>
                              <a:gd name="T30" fmla="*/ 250 w 265"/>
                              <a:gd name="T31" fmla="*/ 20 h 45"/>
                              <a:gd name="T32" fmla="*/ 255 w 265"/>
                              <a:gd name="T33" fmla="*/ 30 h 45"/>
                              <a:gd name="T34" fmla="*/ 265 w 265"/>
                              <a:gd name="T3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65" h="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40" y="15"/>
                                </a:lnTo>
                                <a:lnTo>
                                  <a:pt x="90" y="25"/>
                                </a:lnTo>
                                <a:lnTo>
                                  <a:pt x="155" y="35"/>
                                </a:lnTo>
                                <a:lnTo>
                                  <a:pt x="230" y="45"/>
                                </a:lnTo>
                                <a:lnTo>
                                  <a:pt x="240" y="45"/>
                                </a:lnTo>
                                <a:lnTo>
                                  <a:pt x="235" y="40"/>
                                </a:lnTo>
                                <a:lnTo>
                                  <a:pt x="230" y="35"/>
                                </a:lnTo>
                                <a:lnTo>
                                  <a:pt x="235" y="25"/>
                                </a:lnTo>
                                <a:lnTo>
                                  <a:pt x="240" y="20"/>
                                </a:lnTo>
                                <a:lnTo>
                                  <a:pt x="250" y="20"/>
                                </a:lnTo>
                                <a:lnTo>
                                  <a:pt x="255" y="30"/>
                                </a:lnTo>
                                <a:lnTo>
                                  <a:pt x="265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4403"/>
                        <wps:cNvSpPr>
                          <a:spLocks/>
                        </wps:cNvSpPr>
                        <wps:spPr bwMode="auto">
                          <a:xfrm>
                            <a:off x="5883" y="590"/>
                            <a:ext cx="235" cy="70"/>
                          </a:xfrm>
                          <a:custGeom>
                            <a:avLst/>
                            <a:gdLst>
                              <a:gd name="T0" fmla="*/ 0 w 235"/>
                              <a:gd name="T1" fmla="*/ 70 h 70"/>
                              <a:gd name="T2" fmla="*/ 0 w 235"/>
                              <a:gd name="T3" fmla="*/ 70 h 70"/>
                              <a:gd name="T4" fmla="*/ 235 w 235"/>
                              <a:gd name="T5" fmla="*/ 70 h 70"/>
                              <a:gd name="T6" fmla="*/ 235 w 235"/>
                              <a:gd name="T7" fmla="*/ 70 h 70"/>
                              <a:gd name="T8" fmla="*/ 220 w 235"/>
                              <a:gd name="T9" fmla="*/ 65 h 70"/>
                              <a:gd name="T10" fmla="*/ 210 w 235"/>
                              <a:gd name="T11" fmla="*/ 60 h 70"/>
                              <a:gd name="T12" fmla="*/ 195 w 235"/>
                              <a:gd name="T13" fmla="*/ 50 h 70"/>
                              <a:gd name="T14" fmla="*/ 185 w 235"/>
                              <a:gd name="T15" fmla="*/ 40 h 70"/>
                              <a:gd name="T16" fmla="*/ 185 w 235"/>
                              <a:gd name="T17" fmla="*/ 40 h 70"/>
                              <a:gd name="T18" fmla="*/ 180 w 235"/>
                              <a:gd name="T19" fmla="*/ 30 h 70"/>
                              <a:gd name="T20" fmla="*/ 175 w 235"/>
                              <a:gd name="T21" fmla="*/ 15 h 70"/>
                              <a:gd name="T22" fmla="*/ 175 w 235"/>
                              <a:gd name="T23" fmla="*/ 15 h 70"/>
                              <a:gd name="T24" fmla="*/ 170 w 235"/>
                              <a:gd name="T25" fmla="*/ 0 h 70"/>
                              <a:gd name="T26" fmla="*/ 170 w 235"/>
                              <a:gd name="T27" fmla="*/ 25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35" h="70">
                                <a:moveTo>
                                  <a:pt x="0" y="70"/>
                                </a:moveTo>
                                <a:lnTo>
                                  <a:pt x="0" y="70"/>
                                </a:lnTo>
                                <a:lnTo>
                                  <a:pt x="235" y="70"/>
                                </a:lnTo>
                                <a:lnTo>
                                  <a:pt x="220" y="65"/>
                                </a:lnTo>
                                <a:lnTo>
                                  <a:pt x="210" y="60"/>
                                </a:lnTo>
                                <a:lnTo>
                                  <a:pt x="195" y="50"/>
                                </a:lnTo>
                                <a:lnTo>
                                  <a:pt x="185" y="40"/>
                                </a:lnTo>
                                <a:lnTo>
                                  <a:pt x="180" y="30"/>
                                </a:lnTo>
                                <a:lnTo>
                                  <a:pt x="175" y="15"/>
                                </a:lnTo>
                                <a:lnTo>
                                  <a:pt x="170" y="0"/>
                                </a:lnTo>
                                <a:lnTo>
                                  <a:pt x="170" y="2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4404"/>
                        <wps:cNvSpPr>
                          <a:spLocks/>
                        </wps:cNvSpPr>
                        <wps:spPr bwMode="auto">
                          <a:xfrm>
                            <a:off x="5883" y="595"/>
                            <a:ext cx="235" cy="95"/>
                          </a:xfrm>
                          <a:custGeom>
                            <a:avLst/>
                            <a:gdLst>
                              <a:gd name="T0" fmla="*/ 0 w 235"/>
                              <a:gd name="T1" fmla="*/ 95 h 95"/>
                              <a:gd name="T2" fmla="*/ 0 w 235"/>
                              <a:gd name="T3" fmla="*/ 95 h 95"/>
                              <a:gd name="T4" fmla="*/ 235 w 235"/>
                              <a:gd name="T5" fmla="*/ 95 h 95"/>
                              <a:gd name="T6" fmla="*/ 235 w 235"/>
                              <a:gd name="T7" fmla="*/ 95 h 95"/>
                              <a:gd name="T8" fmla="*/ 215 w 235"/>
                              <a:gd name="T9" fmla="*/ 90 h 95"/>
                              <a:gd name="T10" fmla="*/ 195 w 235"/>
                              <a:gd name="T11" fmla="*/ 80 h 95"/>
                              <a:gd name="T12" fmla="*/ 175 w 235"/>
                              <a:gd name="T13" fmla="*/ 70 h 95"/>
                              <a:gd name="T14" fmla="*/ 165 w 235"/>
                              <a:gd name="T15" fmla="*/ 55 h 95"/>
                              <a:gd name="T16" fmla="*/ 165 w 235"/>
                              <a:gd name="T17" fmla="*/ 55 h 95"/>
                              <a:gd name="T18" fmla="*/ 150 w 235"/>
                              <a:gd name="T19" fmla="*/ 35 h 95"/>
                              <a:gd name="T20" fmla="*/ 145 w 235"/>
                              <a:gd name="T21" fmla="*/ 15 h 95"/>
                              <a:gd name="T22" fmla="*/ 145 w 235"/>
                              <a:gd name="T23" fmla="*/ 15 h 95"/>
                              <a:gd name="T24" fmla="*/ 140 w 235"/>
                              <a:gd name="T25" fmla="*/ 0 h 95"/>
                              <a:gd name="T26" fmla="*/ 140 w 235"/>
                              <a:gd name="T27" fmla="*/ 2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35" h="95">
                                <a:moveTo>
                                  <a:pt x="0" y="95"/>
                                </a:moveTo>
                                <a:lnTo>
                                  <a:pt x="0" y="95"/>
                                </a:lnTo>
                                <a:lnTo>
                                  <a:pt x="235" y="95"/>
                                </a:lnTo>
                                <a:lnTo>
                                  <a:pt x="215" y="90"/>
                                </a:lnTo>
                                <a:lnTo>
                                  <a:pt x="195" y="80"/>
                                </a:lnTo>
                                <a:lnTo>
                                  <a:pt x="175" y="70"/>
                                </a:lnTo>
                                <a:lnTo>
                                  <a:pt x="165" y="55"/>
                                </a:lnTo>
                                <a:lnTo>
                                  <a:pt x="150" y="35"/>
                                </a:lnTo>
                                <a:lnTo>
                                  <a:pt x="145" y="15"/>
                                </a:lnTo>
                                <a:lnTo>
                                  <a:pt x="140" y="0"/>
                                </a:lnTo>
                                <a:lnTo>
                                  <a:pt x="140" y="20"/>
                                </a:lnTo>
                              </a:path>
                            </a:pathLst>
                          </a:cu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4405"/>
                        <wps:cNvSpPr>
                          <a:spLocks/>
                        </wps:cNvSpPr>
                        <wps:spPr bwMode="auto">
                          <a:xfrm>
                            <a:off x="6148" y="1085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40 h 50"/>
                              <a:gd name="T2" fmla="*/ 0 w 249"/>
                              <a:gd name="T3" fmla="*/ 40 h 50"/>
                              <a:gd name="T4" fmla="*/ 10 w 249"/>
                              <a:gd name="T5" fmla="*/ 30 h 50"/>
                              <a:gd name="T6" fmla="*/ 25 w 249"/>
                              <a:gd name="T7" fmla="*/ 20 h 50"/>
                              <a:gd name="T8" fmla="*/ 50 w 249"/>
                              <a:gd name="T9" fmla="*/ 5 h 50"/>
                              <a:gd name="T10" fmla="*/ 80 w 249"/>
                              <a:gd name="T11" fmla="*/ 5 h 50"/>
                              <a:gd name="T12" fmla="*/ 110 w 249"/>
                              <a:gd name="T13" fmla="*/ 10 h 50"/>
                              <a:gd name="T14" fmla="*/ 135 w 249"/>
                              <a:gd name="T15" fmla="*/ 15 h 50"/>
                              <a:gd name="T16" fmla="*/ 155 w 249"/>
                              <a:gd name="T17" fmla="*/ 30 h 50"/>
                              <a:gd name="T18" fmla="*/ 184 w 249"/>
                              <a:gd name="T19" fmla="*/ 50 h 50"/>
                              <a:gd name="T20" fmla="*/ 184 w 249"/>
                              <a:gd name="T21" fmla="*/ 50 h 50"/>
                              <a:gd name="T22" fmla="*/ 189 w 249"/>
                              <a:gd name="T23" fmla="*/ 50 h 50"/>
                              <a:gd name="T24" fmla="*/ 199 w 249"/>
                              <a:gd name="T25" fmla="*/ 50 h 50"/>
                              <a:gd name="T26" fmla="*/ 214 w 249"/>
                              <a:gd name="T27" fmla="*/ 30 h 50"/>
                              <a:gd name="T28" fmla="*/ 234 w 249"/>
                              <a:gd name="T29" fmla="*/ 0 h 50"/>
                              <a:gd name="T30" fmla="*/ 249 w 249"/>
                              <a:gd name="T31" fmla="*/ 4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10" y="30"/>
                                </a:lnTo>
                                <a:lnTo>
                                  <a:pt x="25" y="20"/>
                                </a:lnTo>
                                <a:lnTo>
                                  <a:pt x="50" y="5"/>
                                </a:lnTo>
                                <a:lnTo>
                                  <a:pt x="80" y="5"/>
                                </a:lnTo>
                                <a:lnTo>
                                  <a:pt x="110" y="10"/>
                                </a:lnTo>
                                <a:lnTo>
                                  <a:pt x="135" y="15"/>
                                </a:lnTo>
                                <a:lnTo>
                                  <a:pt x="155" y="30"/>
                                </a:lnTo>
                                <a:lnTo>
                                  <a:pt x="184" y="50"/>
                                </a:lnTo>
                                <a:lnTo>
                                  <a:pt x="189" y="50"/>
                                </a:lnTo>
                                <a:lnTo>
                                  <a:pt x="199" y="50"/>
                                </a:lnTo>
                                <a:lnTo>
                                  <a:pt x="214" y="30"/>
                                </a:lnTo>
                                <a:lnTo>
                                  <a:pt x="234" y="0"/>
                                </a:lnTo>
                                <a:lnTo>
                                  <a:pt x="249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4406"/>
                        <wps:cNvSpPr>
                          <a:spLocks/>
                        </wps:cNvSpPr>
                        <wps:spPr bwMode="auto">
                          <a:xfrm>
                            <a:off x="6148" y="615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0 h 50"/>
                              <a:gd name="T2" fmla="*/ 0 w 249"/>
                              <a:gd name="T3" fmla="*/ 0 h 50"/>
                              <a:gd name="T4" fmla="*/ 25 w 249"/>
                              <a:gd name="T5" fmla="*/ 25 h 50"/>
                              <a:gd name="T6" fmla="*/ 50 w 249"/>
                              <a:gd name="T7" fmla="*/ 35 h 50"/>
                              <a:gd name="T8" fmla="*/ 80 w 249"/>
                              <a:gd name="T9" fmla="*/ 40 h 50"/>
                              <a:gd name="T10" fmla="*/ 110 w 249"/>
                              <a:gd name="T11" fmla="*/ 40 h 50"/>
                              <a:gd name="T12" fmla="*/ 135 w 249"/>
                              <a:gd name="T13" fmla="*/ 30 h 50"/>
                              <a:gd name="T14" fmla="*/ 155 w 249"/>
                              <a:gd name="T15" fmla="*/ 20 h 50"/>
                              <a:gd name="T16" fmla="*/ 184 w 249"/>
                              <a:gd name="T17" fmla="*/ 0 h 50"/>
                              <a:gd name="T18" fmla="*/ 184 w 249"/>
                              <a:gd name="T19" fmla="*/ 0 h 50"/>
                              <a:gd name="T20" fmla="*/ 189 w 249"/>
                              <a:gd name="T21" fmla="*/ 0 h 50"/>
                              <a:gd name="T22" fmla="*/ 194 w 249"/>
                              <a:gd name="T23" fmla="*/ 0 h 50"/>
                              <a:gd name="T24" fmla="*/ 214 w 249"/>
                              <a:gd name="T25" fmla="*/ 20 h 50"/>
                              <a:gd name="T26" fmla="*/ 234 w 249"/>
                              <a:gd name="T27" fmla="*/ 50 h 50"/>
                              <a:gd name="T28" fmla="*/ 249 w 249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25"/>
                                </a:lnTo>
                                <a:lnTo>
                                  <a:pt x="50" y="35"/>
                                </a:lnTo>
                                <a:lnTo>
                                  <a:pt x="80" y="40"/>
                                </a:lnTo>
                                <a:lnTo>
                                  <a:pt x="110" y="40"/>
                                </a:lnTo>
                                <a:lnTo>
                                  <a:pt x="135" y="30"/>
                                </a:lnTo>
                                <a:lnTo>
                                  <a:pt x="155" y="20"/>
                                </a:lnTo>
                                <a:lnTo>
                                  <a:pt x="184" y="0"/>
                                </a:lnTo>
                                <a:lnTo>
                                  <a:pt x="189" y="0"/>
                                </a:lnTo>
                                <a:lnTo>
                                  <a:pt x="194" y="0"/>
                                </a:lnTo>
                                <a:lnTo>
                                  <a:pt x="214" y="20"/>
                                </a:lnTo>
                                <a:lnTo>
                                  <a:pt x="234" y="50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4407"/>
                        <wps:cNvSpPr>
                          <a:spLocks/>
                        </wps:cNvSpPr>
                        <wps:spPr bwMode="auto">
                          <a:xfrm>
                            <a:off x="6148" y="655"/>
                            <a:ext cx="244" cy="435"/>
                          </a:xfrm>
                          <a:custGeom>
                            <a:avLst/>
                            <a:gdLst>
                              <a:gd name="T0" fmla="*/ 0 w 244"/>
                              <a:gd name="T1" fmla="*/ 220 h 435"/>
                              <a:gd name="T2" fmla="*/ 0 w 244"/>
                              <a:gd name="T3" fmla="*/ 220 h 435"/>
                              <a:gd name="T4" fmla="*/ 5 w 244"/>
                              <a:gd name="T5" fmla="*/ 305 h 435"/>
                              <a:gd name="T6" fmla="*/ 10 w 244"/>
                              <a:gd name="T7" fmla="*/ 340 h 435"/>
                              <a:gd name="T8" fmla="*/ 15 w 244"/>
                              <a:gd name="T9" fmla="*/ 370 h 435"/>
                              <a:gd name="T10" fmla="*/ 30 w 244"/>
                              <a:gd name="T11" fmla="*/ 400 h 435"/>
                              <a:gd name="T12" fmla="*/ 45 w 244"/>
                              <a:gd name="T13" fmla="*/ 420 h 435"/>
                              <a:gd name="T14" fmla="*/ 65 w 244"/>
                              <a:gd name="T15" fmla="*/ 430 h 435"/>
                              <a:gd name="T16" fmla="*/ 95 w 244"/>
                              <a:gd name="T17" fmla="*/ 435 h 435"/>
                              <a:gd name="T18" fmla="*/ 95 w 244"/>
                              <a:gd name="T19" fmla="*/ 435 h 435"/>
                              <a:gd name="T20" fmla="*/ 125 w 244"/>
                              <a:gd name="T21" fmla="*/ 435 h 435"/>
                              <a:gd name="T22" fmla="*/ 150 w 244"/>
                              <a:gd name="T23" fmla="*/ 420 h 435"/>
                              <a:gd name="T24" fmla="*/ 174 w 244"/>
                              <a:gd name="T25" fmla="*/ 400 h 435"/>
                              <a:gd name="T26" fmla="*/ 199 w 244"/>
                              <a:gd name="T27" fmla="*/ 375 h 435"/>
                              <a:gd name="T28" fmla="*/ 219 w 244"/>
                              <a:gd name="T29" fmla="*/ 340 h 435"/>
                              <a:gd name="T30" fmla="*/ 229 w 244"/>
                              <a:gd name="T31" fmla="*/ 305 h 435"/>
                              <a:gd name="T32" fmla="*/ 239 w 244"/>
                              <a:gd name="T33" fmla="*/ 265 h 435"/>
                              <a:gd name="T34" fmla="*/ 244 w 244"/>
                              <a:gd name="T35" fmla="*/ 220 h 435"/>
                              <a:gd name="T36" fmla="*/ 244 w 244"/>
                              <a:gd name="T37" fmla="*/ 220 h 435"/>
                              <a:gd name="T38" fmla="*/ 239 w 244"/>
                              <a:gd name="T39" fmla="*/ 175 h 435"/>
                              <a:gd name="T40" fmla="*/ 229 w 244"/>
                              <a:gd name="T41" fmla="*/ 135 h 435"/>
                              <a:gd name="T42" fmla="*/ 219 w 244"/>
                              <a:gd name="T43" fmla="*/ 95 h 435"/>
                              <a:gd name="T44" fmla="*/ 199 w 244"/>
                              <a:gd name="T45" fmla="*/ 65 h 435"/>
                              <a:gd name="T46" fmla="*/ 174 w 244"/>
                              <a:gd name="T47" fmla="*/ 40 h 435"/>
                              <a:gd name="T48" fmla="*/ 150 w 244"/>
                              <a:gd name="T49" fmla="*/ 20 h 435"/>
                              <a:gd name="T50" fmla="*/ 125 w 244"/>
                              <a:gd name="T51" fmla="*/ 5 h 435"/>
                              <a:gd name="T52" fmla="*/ 95 w 244"/>
                              <a:gd name="T53" fmla="*/ 0 h 435"/>
                              <a:gd name="T54" fmla="*/ 95 w 244"/>
                              <a:gd name="T55" fmla="*/ 0 h 435"/>
                              <a:gd name="T56" fmla="*/ 65 w 244"/>
                              <a:gd name="T57" fmla="*/ 5 h 435"/>
                              <a:gd name="T58" fmla="*/ 45 w 244"/>
                              <a:gd name="T59" fmla="*/ 15 h 435"/>
                              <a:gd name="T60" fmla="*/ 30 w 244"/>
                              <a:gd name="T61" fmla="*/ 35 h 435"/>
                              <a:gd name="T62" fmla="*/ 15 w 244"/>
                              <a:gd name="T63" fmla="*/ 65 h 435"/>
                              <a:gd name="T64" fmla="*/ 10 w 244"/>
                              <a:gd name="T65" fmla="*/ 95 h 435"/>
                              <a:gd name="T66" fmla="*/ 5 w 244"/>
                              <a:gd name="T67" fmla="*/ 135 h 435"/>
                              <a:gd name="T68" fmla="*/ 0 w 244"/>
                              <a:gd name="T69" fmla="*/ 220 h 435"/>
                              <a:gd name="T70" fmla="*/ 0 w 244"/>
                              <a:gd name="T71" fmla="*/ 220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0" y="220"/>
                                </a:moveTo>
                                <a:lnTo>
                                  <a:pt x="0" y="220"/>
                                </a:lnTo>
                                <a:lnTo>
                                  <a:pt x="5" y="305"/>
                                </a:lnTo>
                                <a:lnTo>
                                  <a:pt x="10" y="340"/>
                                </a:lnTo>
                                <a:lnTo>
                                  <a:pt x="15" y="370"/>
                                </a:lnTo>
                                <a:lnTo>
                                  <a:pt x="30" y="400"/>
                                </a:lnTo>
                                <a:lnTo>
                                  <a:pt x="45" y="420"/>
                                </a:lnTo>
                                <a:lnTo>
                                  <a:pt x="65" y="430"/>
                                </a:lnTo>
                                <a:lnTo>
                                  <a:pt x="95" y="435"/>
                                </a:lnTo>
                                <a:lnTo>
                                  <a:pt x="125" y="435"/>
                                </a:lnTo>
                                <a:lnTo>
                                  <a:pt x="150" y="420"/>
                                </a:lnTo>
                                <a:lnTo>
                                  <a:pt x="174" y="400"/>
                                </a:lnTo>
                                <a:lnTo>
                                  <a:pt x="199" y="375"/>
                                </a:lnTo>
                                <a:lnTo>
                                  <a:pt x="219" y="340"/>
                                </a:lnTo>
                                <a:lnTo>
                                  <a:pt x="229" y="305"/>
                                </a:lnTo>
                                <a:lnTo>
                                  <a:pt x="239" y="265"/>
                                </a:lnTo>
                                <a:lnTo>
                                  <a:pt x="244" y="220"/>
                                </a:lnTo>
                                <a:lnTo>
                                  <a:pt x="239" y="175"/>
                                </a:lnTo>
                                <a:lnTo>
                                  <a:pt x="229" y="135"/>
                                </a:lnTo>
                                <a:lnTo>
                                  <a:pt x="219" y="95"/>
                                </a:lnTo>
                                <a:lnTo>
                                  <a:pt x="199" y="65"/>
                                </a:lnTo>
                                <a:lnTo>
                                  <a:pt x="174" y="40"/>
                                </a:lnTo>
                                <a:lnTo>
                                  <a:pt x="150" y="20"/>
                                </a:lnTo>
                                <a:lnTo>
                                  <a:pt x="125" y="5"/>
                                </a:lnTo>
                                <a:lnTo>
                                  <a:pt x="95" y="0"/>
                                </a:lnTo>
                                <a:lnTo>
                                  <a:pt x="65" y="5"/>
                                </a:lnTo>
                                <a:lnTo>
                                  <a:pt x="45" y="15"/>
                                </a:lnTo>
                                <a:lnTo>
                                  <a:pt x="30" y="35"/>
                                </a:lnTo>
                                <a:lnTo>
                                  <a:pt x="15" y="65"/>
                                </a:lnTo>
                                <a:lnTo>
                                  <a:pt x="10" y="95"/>
                                </a:lnTo>
                                <a:lnTo>
                                  <a:pt x="5" y="135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4408"/>
                        <wps:cNvSpPr>
                          <a:spLocks/>
                        </wps:cNvSpPr>
                        <wps:spPr bwMode="auto">
                          <a:xfrm>
                            <a:off x="6148" y="725"/>
                            <a:ext cx="194" cy="300"/>
                          </a:xfrm>
                          <a:custGeom>
                            <a:avLst/>
                            <a:gdLst>
                              <a:gd name="T0" fmla="*/ 0 w 194"/>
                              <a:gd name="T1" fmla="*/ 150 h 300"/>
                              <a:gd name="T2" fmla="*/ 0 w 194"/>
                              <a:gd name="T3" fmla="*/ 150 h 300"/>
                              <a:gd name="T4" fmla="*/ 0 w 194"/>
                              <a:gd name="T5" fmla="*/ 180 h 300"/>
                              <a:gd name="T6" fmla="*/ 5 w 194"/>
                              <a:gd name="T7" fmla="*/ 205 h 300"/>
                              <a:gd name="T8" fmla="*/ 15 w 194"/>
                              <a:gd name="T9" fmla="*/ 230 h 300"/>
                              <a:gd name="T10" fmla="*/ 25 w 194"/>
                              <a:gd name="T11" fmla="*/ 255 h 300"/>
                              <a:gd name="T12" fmla="*/ 40 w 194"/>
                              <a:gd name="T13" fmla="*/ 270 h 300"/>
                              <a:gd name="T14" fmla="*/ 55 w 194"/>
                              <a:gd name="T15" fmla="*/ 285 h 300"/>
                              <a:gd name="T16" fmla="*/ 75 w 194"/>
                              <a:gd name="T17" fmla="*/ 295 h 300"/>
                              <a:gd name="T18" fmla="*/ 95 w 194"/>
                              <a:gd name="T19" fmla="*/ 300 h 300"/>
                              <a:gd name="T20" fmla="*/ 95 w 194"/>
                              <a:gd name="T21" fmla="*/ 300 h 300"/>
                              <a:gd name="T22" fmla="*/ 115 w 194"/>
                              <a:gd name="T23" fmla="*/ 295 h 300"/>
                              <a:gd name="T24" fmla="*/ 135 w 194"/>
                              <a:gd name="T25" fmla="*/ 290 h 300"/>
                              <a:gd name="T26" fmla="*/ 150 w 194"/>
                              <a:gd name="T27" fmla="*/ 275 h 300"/>
                              <a:gd name="T28" fmla="*/ 164 w 194"/>
                              <a:gd name="T29" fmla="*/ 255 h 300"/>
                              <a:gd name="T30" fmla="*/ 179 w 194"/>
                              <a:gd name="T31" fmla="*/ 235 h 300"/>
                              <a:gd name="T32" fmla="*/ 189 w 194"/>
                              <a:gd name="T33" fmla="*/ 210 h 300"/>
                              <a:gd name="T34" fmla="*/ 194 w 194"/>
                              <a:gd name="T35" fmla="*/ 180 h 300"/>
                              <a:gd name="T36" fmla="*/ 194 w 194"/>
                              <a:gd name="T37" fmla="*/ 150 h 300"/>
                              <a:gd name="T38" fmla="*/ 194 w 194"/>
                              <a:gd name="T39" fmla="*/ 150 h 300"/>
                              <a:gd name="T40" fmla="*/ 194 w 194"/>
                              <a:gd name="T41" fmla="*/ 120 h 300"/>
                              <a:gd name="T42" fmla="*/ 189 w 194"/>
                              <a:gd name="T43" fmla="*/ 90 h 300"/>
                              <a:gd name="T44" fmla="*/ 179 w 194"/>
                              <a:gd name="T45" fmla="*/ 65 h 300"/>
                              <a:gd name="T46" fmla="*/ 164 w 194"/>
                              <a:gd name="T47" fmla="*/ 45 h 300"/>
                              <a:gd name="T48" fmla="*/ 150 w 194"/>
                              <a:gd name="T49" fmla="*/ 25 h 300"/>
                              <a:gd name="T50" fmla="*/ 135 w 194"/>
                              <a:gd name="T51" fmla="*/ 10 h 300"/>
                              <a:gd name="T52" fmla="*/ 115 w 194"/>
                              <a:gd name="T53" fmla="*/ 5 h 300"/>
                              <a:gd name="T54" fmla="*/ 95 w 194"/>
                              <a:gd name="T55" fmla="*/ 0 h 300"/>
                              <a:gd name="T56" fmla="*/ 95 w 194"/>
                              <a:gd name="T57" fmla="*/ 0 h 300"/>
                              <a:gd name="T58" fmla="*/ 75 w 194"/>
                              <a:gd name="T59" fmla="*/ 0 h 300"/>
                              <a:gd name="T60" fmla="*/ 55 w 194"/>
                              <a:gd name="T61" fmla="*/ 10 h 300"/>
                              <a:gd name="T62" fmla="*/ 40 w 194"/>
                              <a:gd name="T63" fmla="*/ 25 h 300"/>
                              <a:gd name="T64" fmla="*/ 25 w 194"/>
                              <a:gd name="T65" fmla="*/ 45 h 300"/>
                              <a:gd name="T66" fmla="*/ 15 w 194"/>
                              <a:gd name="T67" fmla="*/ 65 h 300"/>
                              <a:gd name="T68" fmla="*/ 5 w 194"/>
                              <a:gd name="T69" fmla="*/ 90 h 300"/>
                              <a:gd name="T70" fmla="*/ 0 w 194"/>
                              <a:gd name="T71" fmla="*/ 120 h 300"/>
                              <a:gd name="T72" fmla="*/ 0 w 194"/>
                              <a:gd name="T73" fmla="*/ 150 h 300"/>
                              <a:gd name="T74" fmla="*/ 0 w 194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4" h="300">
                                <a:moveTo>
                                  <a:pt x="0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05"/>
                                </a:lnTo>
                                <a:lnTo>
                                  <a:pt x="15" y="230"/>
                                </a:lnTo>
                                <a:lnTo>
                                  <a:pt x="25" y="255"/>
                                </a:lnTo>
                                <a:lnTo>
                                  <a:pt x="40" y="270"/>
                                </a:lnTo>
                                <a:lnTo>
                                  <a:pt x="55" y="285"/>
                                </a:lnTo>
                                <a:lnTo>
                                  <a:pt x="75" y="295"/>
                                </a:lnTo>
                                <a:lnTo>
                                  <a:pt x="95" y="300"/>
                                </a:lnTo>
                                <a:lnTo>
                                  <a:pt x="115" y="295"/>
                                </a:lnTo>
                                <a:lnTo>
                                  <a:pt x="135" y="290"/>
                                </a:lnTo>
                                <a:lnTo>
                                  <a:pt x="150" y="275"/>
                                </a:lnTo>
                                <a:lnTo>
                                  <a:pt x="164" y="255"/>
                                </a:lnTo>
                                <a:lnTo>
                                  <a:pt x="179" y="235"/>
                                </a:lnTo>
                                <a:lnTo>
                                  <a:pt x="189" y="210"/>
                                </a:lnTo>
                                <a:lnTo>
                                  <a:pt x="194" y="180"/>
                                </a:lnTo>
                                <a:lnTo>
                                  <a:pt x="194" y="150"/>
                                </a:lnTo>
                                <a:lnTo>
                                  <a:pt x="194" y="120"/>
                                </a:lnTo>
                                <a:lnTo>
                                  <a:pt x="189" y="90"/>
                                </a:lnTo>
                                <a:lnTo>
                                  <a:pt x="179" y="65"/>
                                </a:lnTo>
                                <a:lnTo>
                                  <a:pt x="164" y="45"/>
                                </a:lnTo>
                                <a:lnTo>
                                  <a:pt x="150" y="25"/>
                                </a:lnTo>
                                <a:lnTo>
                                  <a:pt x="135" y="10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5" y="0"/>
                                </a:lnTo>
                                <a:lnTo>
                                  <a:pt x="55" y="10"/>
                                </a:lnTo>
                                <a:lnTo>
                                  <a:pt x="40" y="25"/>
                                </a:lnTo>
                                <a:lnTo>
                                  <a:pt x="25" y="45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4409"/>
                        <wps:cNvSpPr>
                          <a:spLocks/>
                        </wps:cNvSpPr>
                        <wps:spPr bwMode="auto">
                          <a:xfrm>
                            <a:off x="6148" y="770"/>
                            <a:ext cx="164" cy="210"/>
                          </a:xfrm>
                          <a:custGeom>
                            <a:avLst/>
                            <a:gdLst>
                              <a:gd name="T0" fmla="*/ 0 w 164"/>
                              <a:gd name="T1" fmla="*/ 105 h 210"/>
                              <a:gd name="T2" fmla="*/ 0 w 164"/>
                              <a:gd name="T3" fmla="*/ 105 h 210"/>
                              <a:gd name="T4" fmla="*/ 5 w 164"/>
                              <a:gd name="T5" fmla="*/ 125 h 210"/>
                              <a:gd name="T6" fmla="*/ 10 w 164"/>
                              <a:gd name="T7" fmla="*/ 145 h 210"/>
                              <a:gd name="T8" fmla="*/ 20 w 164"/>
                              <a:gd name="T9" fmla="*/ 160 h 210"/>
                              <a:gd name="T10" fmla="*/ 30 w 164"/>
                              <a:gd name="T11" fmla="*/ 175 h 210"/>
                              <a:gd name="T12" fmla="*/ 45 w 164"/>
                              <a:gd name="T13" fmla="*/ 190 h 210"/>
                              <a:gd name="T14" fmla="*/ 65 w 164"/>
                              <a:gd name="T15" fmla="*/ 200 h 210"/>
                              <a:gd name="T16" fmla="*/ 80 w 164"/>
                              <a:gd name="T17" fmla="*/ 205 h 210"/>
                              <a:gd name="T18" fmla="*/ 95 w 164"/>
                              <a:gd name="T19" fmla="*/ 210 h 210"/>
                              <a:gd name="T20" fmla="*/ 95 w 164"/>
                              <a:gd name="T21" fmla="*/ 210 h 210"/>
                              <a:gd name="T22" fmla="*/ 110 w 164"/>
                              <a:gd name="T23" fmla="*/ 205 h 210"/>
                              <a:gd name="T24" fmla="*/ 120 w 164"/>
                              <a:gd name="T25" fmla="*/ 200 h 210"/>
                              <a:gd name="T26" fmla="*/ 135 w 164"/>
                              <a:gd name="T27" fmla="*/ 190 h 210"/>
                              <a:gd name="T28" fmla="*/ 145 w 164"/>
                              <a:gd name="T29" fmla="*/ 180 h 210"/>
                              <a:gd name="T30" fmla="*/ 160 w 164"/>
                              <a:gd name="T31" fmla="*/ 145 h 210"/>
                              <a:gd name="T32" fmla="*/ 164 w 164"/>
                              <a:gd name="T33" fmla="*/ 105 h 210"/>
                              <a:gd name="T34" fmla="*/ 164 w 164"/>
                              <a:gd name="T35" fmla="*/ 105 h 210"/>
                              <a:gd name="T36" fmla="*/ 160 w 164"/>
                              <a:gd name="T37" fmla="*/ 65 h 210"/>
                              <a:gd name="T38" fmla="*/ 145 w 164"/>
                              <a:gd name="T39" fmla="*/ 30 h 210"/>
                              <a:gd name="T40" fmla="*/ 135 w 164"/>
                              <a:gd name="T41" fmla="*/ 20 h 210"/>
                              <a:gd name="T42" fmla="*/ 120 w 164"/>
                              <a:gd name="T43" fmla="*/ 10 h 210"/>
                              <a:gd name="T44" fmla="*/ 110 w 164"/>
                              <a:gd name="T45" fmla="*/ 0 h 210"/>
                              <a:gd name="T46" fmla="*/ 95 w 164"/>
                              <a:gd name="T47" fmla="*/ 0 h 210"/>
                              <a:gd name="T48" fmla="*/ 95 w 164"/>
                              <a:gd name="T49" fmla="*/ 0 h 210"/>
                              <a:gd name="T50" fmla="*/ 80 w 164"/>
                              <a:gd name="T51" fmla="*/ 0 h 210"/>
                              <a:gd name="T52" fmla="*/ 65 w 164"/>
                              <a:gd name="T53" fmla="*/ 5 h 210"/>
                              <a:gd name="T54" fmla="*/ 45 w 164"/>
                              <a:gd name="T55" fmla="*/ 15 h 210"/>
                              <a:gd name="T56" fmla="*/ 30 w 164"/>
                              <a:gd name="T57" fmla="*/ 30 h 210"/>
                              <a:gd name="T58" fmla="*/ 20 w 164"/>
                              <a:gd name="T59" fmla="*/ 45 h 210"/>
                              <a:gd name="T60" fmla="*/ 10 w 164"/>
                              <a:gd name="T61" fmla="*/ 65 h 210"/>
                              <a:gd name="T62" fmla="*/ 5 w 164"/>
                              <a:gd name="T63" fmla="*/ 85 h 210"/>
                              <a:gd name="T64" fmla="*/ 0 w 164"/>
                              <a:gd name="T65" fmla="*/ 105 h 210"/>
                              <a:gd name="T66" fmla="*/ 0 w 164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4" h="210">
                                <a:moveTo>
                                  <a:pt x="0" y="105"/>
                                </a:moveTo>
                                <a:lnTo>
                                  <a:pt x="0" y="105"/>
                                </a:lnTo>
                                <a:lnTo>
                                  <a:pt x="5" y="125"/>
                                </a:lnTo>
                                <a:lnTo>
                                  <a:pt x="10" y="145"/>
                                </a:lnTo>
                                <a:lnTo>
                                  <a:pt x="20" y="160"/>
                                </a:lnTo>
                                <a:lnTo>
                                  <a:pt x="30" y="175"/>
                                </a:lnTo>
                                <a:lnTo>
                                  <a:pt x="45" y="190"/>
                                </a:lnTo>
                                <a:lnTo>
                                  <a:pt x="65" y="200"/>
                                </a:lnTo>
                                <a:lnTo>
                                  <a:pt x="80" y="205"/>
                                </a:lnTo>
                                <a:lnTo>
                                  <a:pt x="95" y="210"/>
                                </a:lnTo>
                                <a:lnTo>
                                  <a:pt x="110" y="205"/>
                                </a:lnTo>
                                <a:lnTo>
                                  <a:pt x="120" y="200"/>
                                </a:lnTo>
                                <a:lnTo>
                                  <a:pt x="135" y="190"/>
                                </a:lnTo>
                                <a:lnTo>
                                  <a:pt x="145" y="180"/>
                                </a:lnTo>
                                <a:lnTo>
                                  <a:pt x="160" y="145"/>
                                </a:lnTo>
                                <a:lnTo>
                                  <a:pt x="164" y="105"/>
                                </a:lnTo>
                                <a:lnTo>
                                  <a:pt x="160" y="65"/>
                                </a:lnTo>
                                <a:lnTo>
                                  <a:pt x="145" y="30"/>
                                </a:lnTo>
                                <a:lnTo>
                                  <a:pt x="135" y="20"/>
                                </a:lnTo>
                                <a:lnTo>
                                  <a:pt x="120" y="10"/>
                                </a:lnTo>
                                <a:lnTo>
                                  <a:pt x="110" y="0"/>
                                </a:lnTo>
                                <a:lnTo>
                                  <a:pt x="95" y="0"/>
                                </a:lnTo>
                                <a:lnTo>
                                  <a:pt x="80" y="0"/>
                                </a:lnTo>
                                <a:lnTo>
                                  <a:pt x="65" y="5"/>
                                </a:lnTo>
                                <a:lnTo>
                                  <a:pt x="45" y="15"/>
                                </a:lnTo>
                                <a:lnTo>
                                  <a:pt x="30" y="30"/>
                                </a:lnTo>
                                <a:lnTo>
                                  <a:pt x="20" y="45"/>
                                </a:lnTo>
                                <a:lnTo>
                                  <a:pt x="10" y="65"/>
                                </a:lnTo>
                                <a:lnTo>
                                  <a:pt x="5" y="85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4410"/>
                        <wps:cNvSpPr>
                          <a:spLocks/>
                        </wps:cNvSpPr>
                        <wps:spPr bwMode="auto">
                          <a:xfrm>
                            <a:off x="6148" y="800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75 h 145"/>
                              <a:gd name="T2" fmla="*/ 0 w 145"/>
                              <a:gd name="T3" fmla="*/ 75 h 145"/>
                              <a:gd name="T4" fmla="*/ 5 w 145"/>
                              <a:gd name="T5" fmla="*/ 90 h 145"/>
                              <a:gd name="T6" fmla="*/ 10 w 145"/>
                              <a:gd name="T7" fmla="*/ 100 h 145"/>
                              <a:gd name="T8" fmla="*/ 25 w 145"/>
                              <a:gd name="T9" fmla="*/ 115 h 145"/>
                              <a:gd name="T10" fmla="*/ 35 w 145"/>
                              <a:gd name="T11" fmla="*/ 125 h 145"/>
                              <a:gd name="T12" fmla="*/ 70 w 145"/>
                              <a:gd name="T13" fmla="*/ 140 h 145"/>
                              <a:gd name="T14" fmla="*/ 95 w 145"/>
                              <a:gd name="T15" fmla="*/ 145 h 145"/>
                              <a:gd name="T16" fmla="*/ 95 w 145"/>
                              <a:gd name="T17" fmla="*/ 145 h 145"/>
                              <a:gd name="T18" fmla="*/ 105 w 145"/>
                              <a:gd name="T19" fmla="*/ 145 h 145"/>
                              <a:gd name="T20" fmla="*/ 115 w 145"/>
                              <a:gd name="T21" fmla="*/ 140 h 145"/>
                              <a:gd name="T22" fmla="*/ 130 w 145"/>
                              <a:gd name="T23" fmla="*/ 125 h 145"/>
                              <a:gd name="T24" fmla="*/ 140 w 145"/>
                              <a:gd name="T25" fmla="*/ 105 h 145"/>
                              <a:gd name="T26" fmla="*/ 145 w 145"/>
                              <a:gd name="T27" fmla="*/ 75 h 145"/>
                              <a:gd name="T28" fmla="*/ 145 w 145"/>
                              <a:gd name="T29" fmla="*/ 75 h 145"/>
                              <a:gd name="T30" fmla="*/ 140 w 145"/>
                              <a:gd name="T31" fmla="*/ 45 h 145"/>
                              <a:gd name="T32" fmla="*/ 130 w 145"/>
                              <a:gd name="T33" fmla="*/ 20 h 145"/>
                              <a:gd name="T34" fmla="*/ 115 w 145"/>
                              <a:gd name="T35" fmla="*/ 5 h 145"/>
                              <a:gd name="T36" fmla="*/ 95 w 145"/>
                              <a:gd name="T37" fmla="*/ 0 h 145"/>
                              <a:gd name="T38" fmla="*/ 95 w 145"/>
                              <a:gd name="T39" fmla="*/ 0 h 145"/>
                              <a:gd name="T40" fmla="*/ 70 w 145"/>
                              <a:gd name="T41" fmla="*/ 5 h 145"/>
                              <a:gd name="T42" fmla="*/ 40 w 145"/>
                              <a:gd name="T43" fmla="*/ 20 h 145"/>
                              <a:gd name="T44" fmla="*/ 25 w 145"/>
                              <a:gd name="T45" fmla="*/ 30 h 145"/>
                              <a:gd name="T46" fmla="*/ 10 w 145"/>
                              <a:gd name="T47" fmla="*/ 45 h 145"/>
                              <a:gd name="T48" fmla="*/ 5 w 145"/>
                              <a:gd name="T49" fmla="*/ 55 h 145"/>
                              <a:gd name="T50" fmla="*/ 0 w 145"/>
                              <a:gd name="T51" fmla="*/ 75 h 145"/>
                              <a:gd name="T52" fmla="*/ 0 w 145"/>
                              <a:gd name="T53" fmla="*/ 7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75"/>
                                </a:moveTo>
                                <a:lnTo>
                                  <a:pt x="0" y="75"/>
                                </a:lnTo>
                                <a:lnTo>
                                  <a:pt x="5" y="90"/>
                                </a:lnTo>
                                <a:lnTo>
                                  <a:pt x="10" y="100"/>
                                </a:lnTo>
                                <a:lnTo>
                                  <a:pt x="25" y="115"/>
                                </a:lnTo>
                                <a:lnTo>
                                  <a:pt x="35" y="125"/>
                                </a:lnTo>
                                <a:lnTo>
                                  <a:pt x="70" y="140"/>
                                </a:lnTo>
                                <a:lnTo>
                                  <a:pt x="95" y="145"/>
                                </a:lnTo>
                                <a:lnTo>
                                  <a:pt x="105" y="145"/>
                                </a:lnTo>
                                <a:lnTo>
                                  <a:pt x="115" y="140"/>
                                </a:lnTo>
                                <a:lnTo>
                                  <a:pt x="130" y="125"/>
                                </a:lnTo>
                                <a:lnTo>
                                  <a:pt x="140" y="105"/>
                                </a:lnTo>
                                <a:lnTo>
                                  <a:pt x="145" y="75"/>
                                </a:lnTo>
                                <a:lnTo>
                                  <a:pt x="140" y="45"/>
                                </a:lnTo>
                                <a:lnTo>
                                  <a:pt x="130" y="20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0" y="5"/>
                                </a:lnTo>
                                <a:lnTo>
                                  <a:pt x="40" y="20"/>
                                </a:lnTo>
                                <a:lnTo>
                                  <a:pt x="25" y="30"/>
                                </a:lnTo>
                                <a:lnTo>
                                  <a:pt x="10" y="45"/>
                                </a:lnTo>
                                <a:lnTo>
                                  <a:pt x="5" y="55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4411"/>
                        <wps:cNvSpPr>
                          <a:spLocks/>
                        </wps:cNvSpPr>
                        <wps:spPr bwMode="auto">
                          <a:xfrm>
                            <a:off x="6128" y="615"/>
                            <a:ext cx="20" cy="51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510"/>
                              <a:gd name="T2" fmla="*/ 20 w 20"/>
                              <a:gd name="T3" fmla="*/ 0 h 510"/>
                              <a:gd name="T4" fmla="*/ 10 w 20"/>
                              <a:gd name="T5" fmla="*/ 25 h 510"/>
                              <a:gd name="T6" fmla="*/ 0 w 20"/>
                              <a:gd name="T7" fmla="*/ 70 h 510"/>
                              <a:gd name="T8" fmla="*/ 0 w 20"/>
                              <a:gd name="T9" fmla="*/ 105 h 510"/>
                              <a:gd name="T10" fmla="*/ 0 w 20"/>
                              <a:gd name="T11" fmla="*/ 145 h 510"/>
                              <a:gd name="T12" fmla="*/ 10 w 20"/>
                              <a:gd name="T13" fmla="*/ 195 h 510"/>
                              <a:gd name="T14" fmla="*/ 20 w 20"/>
                              <a:gd name="T15" fmla="*/ 260 h 510"/>
                              <a:gd name="T16" fmla="*/ 20 w 20"/>
                              <a:gd name="T17" fmla="*/ 260 h 510"/>
                              <a:gd name="T18" fmla="*/ 20 w 20"/>
                              <a:gd name="T19" fmla="*/ 260 h 510"/>
                              <a:gd name="T20" fmla="*/ 10 w 20"/>
                              <a:gd name="T21" fmla="*/ 320 h 510"/>
                              <a:gd name="T22" fmla="*/ 5 w 20"/>
                              <a:gd name="T23" fmla="*/ 370 h 510"/>
                              <a:gd name="T24" fmla="*/ 0 w 20"/>
                              <a:gd name="T25" fmla="*/ 410 h 510"/>
                              <a:gd name="T26" fmla="*/ 0 w 20"/>
                              <a:gd name="T27" fmla="*/ 445 h 510"/>
                              <a:gd name="T28" fmla="*/ 10 w 20"/>
                              <a:gd name="T29" fmla="*/ 490 h 510"/>
                              <a:gd name="T30" fmla="*/ 20 w 20"/>
                              <a:gd name="T3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25"/>
                                </a:lnTo>
                                <a:lnTo>
                                  <a:pt x="0" y="70"/>
                                </a:lnTo>
                                <a:lnTo>
                                  <a:pt x="0" y="105"/>
                                </a:lnTo>
                                <a:lnTo>
                                  <a:pt x="0" y="145"/>
                                </a:lnTo>
                                <a:lnTo>
                                  <a:pt x="10" y="195"/>
                                </a:lnTo>
                                <a:lnTo>
                                  <a:pt x="20" y="260"/>
                                </a:lnTo>
                                <a:lnTo>
                                  <a:pt x="10" y="320"/>
                                </a:lnTo>
                                <a:lnTo>
                                  <a:pt x="5" y="370"/>
                                </a:lnTo>
                                <a:lnTo>
                                  <a:pt x="0" y="410"/>
                                </a:lnTo>
                                <a:lnTo>
                                  <a:pt x="0" y="445"/>
                                </a:lnTo>
                                <a:lnTo>
                                  <a:pt x="10" y="490"/>
                                </a:lnTo>
                                <a:lnTo>
                                  <a:pt x="20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4412"/>
                        <wps:cNvSpPr>
                          <a:spLocks/>
                        </wps:cNvSpPr>
                        <wps:spPr bwMode="auto">
                          <a:xfrm>
                            <a:off x="6103" y="615"/>
                            <a:ext cx="45" cy="510"/>
                          </a:xfrm>
                          <a:custGeom>
                            <a:avLst/>
                            <a:gdLst>
                              <a:gd name="T0" fmla="*/ 45 w 45"/>
                              <a:gd name="T1" fmla="*/ 0 h 510"/>
                              <a:gd name="T2" fmla="*/ 45 w 45"/>
                              <a:gd name="T3" fmla="*/ 0 h 510"/>
                              <a:gd name="T4" fmla="*/ 30 w 45"/>
                              <a:gd name="T5" fmla="*/ 40 h 510"/>
                              <a:gd name="T6" fmla="*/ 20 w 45"/>
                              <a:gd name="T7" fmla="*/ 90 h 510"/>
                              <a:gd name="T8" fmla="*/ 10 w 45"/>
                              <a:gd name="T9" fmla="*/ 155 h 510"/>
                              <a:gd name="T10" fmla="*/ 0 w 45"/>
                              <a:gd name="T11" fmla="*/ 230 h 510"/>
                              <a:gd name="T12" fmla="*/ 5 w 45"/>
                              <a:gd name="T13" fmla="*/ 315 h 510"/>
                              <a:gd name="T14" fmla="*/ 10 w 45"/>
                              <a:gd name="T15" fmla="*/ 365 h 510"/>
                              <a:gd name="T16" fmla="*/ 15 w 45"/>
                              <a:gd name="T17" fmla="*/ 410 h 510"/>
                              <a:gd name="T18" fmla="*/ 30 w 45"/>
                              <a:gd name="T19" fmla="*/ 460 h 510"/>
                              <a:gd name="T20" fmla="*/ 45 w 45"/>
                              <a:gd name="T2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0"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30" y="40"/>
                                </a:lnTo>
                                <a:lnTo>
                                  <a:pt x="20" y="90"/>
                                </a:lnTo>
                                <a:lnTo>
                                  <a:pt x="10" y="155"/>
                                </a:lnTo>
                                <a:lnTo>
                                  <a:pt x="0" y="230"/>
                                </a:lnTo>
                                <a:lnTo>
                                  <a:pt x="5" y="315"/>
                                </a:lnTo>
                                <a:lnTo>
                                  <a:pt x="10" y="365"/>
                                </a:lnTo>
                                <a:lnTo>
                                  <a:pt x="15" y="410"/>
                                </a:lnTo>
                                <a:lnTo>
                                  <a:pt x="30" y="460"/>
                                </a:lnTo>
                                <a:lnTo>
                                  <a:pt x="45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Line 4413"/>
                        <wps:cNvCnPr/>
                        <wps:spPr bwMode="auto">
                          <a:xfrm>
                            <a:off x="6053" y="615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4414"/>
                        <wps:cNvCnPr/>
                        <wps:spPr bwMode="auto">
                          <a:xfrm>
                            <a:off x="6023" y="615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Freeform 4415"/>
                        <wps:cNvSpPr>
                          <a:spLocks/>
                        </wps:cNvSpPr>
                        <wps:spPr bwMode="auto">
                          <a:xfrm>
                            <a:off x="6148" y="1605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40 h 50"/>
                              <a:gd name="T2" fmla="*/ 0 w 249"/>
                              <a:gd name="T3" fmla="*/ 40 h 50"/>
                              <a:gd name="T4" fmla="*/ 10 w 249"/>
                              <a:gd name="T5" fmla="*/ 25 h 50"/>
                              <a:gd name="T6" fmla="*/ 25 w 249"/>
                              <a:gd name="T7" fmla="*/ 15 h 50"/>
                              <a:gd name="T8" fmla="*/ 50 w 249"/>
                              <a:gd name="T9" fmla="*/ 5 h 50"/>
                              <a:gd name="T10" fmla="*/ 80 w 249"/>
                              <a:gd name="T11" fmla="*/ 5 h 50"/>
                              <a:gd name="T12" fmla="*/ 110 w 249"/>
                              <a:gd name="T13" fmla="*/ 5 h 50"/>
                              <a:gd name="T14" fmla="*/ 135 w 249"/>
                              <a:gd name="T15" fmla="*/ 15 h 50"/>
                              <a:gd name="T16" fmla="*/ 155 w 249"/>
                              <a:gd name="T17" fmla="*/ 25 h 50"/>
                              <a:gd name="T18" fmla="*/ 184 w 249"/>
                              <a:gd name="T19" fmla="*/ 45 h 50"/>
                              <a:gd name="T20" fmla="*/ 184 w 249"/>
                              <a:gd name="T21" fmla="*/ 45 h 50"/>
                              <a:gd name="T22" fmla="*/ 189 w 249"/>
                              <a:gd name="T23" fmla="*/ 50 h 50"/>
                              <a:gd name="T24" fmla="*/ 199 w 249"/>
                              <a:gd name="T25" fmla="*/ 50 h 50"/>
                              <a:gd name="T26" fmla="*/ 214 w 249"/>
                              <a:gd name="T27" fmla="*/ 30 h 50"/>
                              <a:gd name="T28" fmla="*/ 234 w 249"/>
                              <a:gd name="T29" fmla="*/ 0 h 50"/>
                              <a:gd name="T30" fmla="*/ 249 w 249"/>
                              <a:gd name="T31" fmla="*/ 4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10" y="25"/>
                                </a:lnTo>
                                <a:lnTo>
                                  <a:pt x="25" y="15"/>
                                </a:lnTo>
                                <a:lnTo>
                                  <a:pt x="50" y="5"/>
                                </a:lnTo>
                                <a:lnTo>
                                  <a:pt x="80" y="5"/>
                                </a:lnTo>
                                <a:lnTo>
                                  <a:pt x="110" y="5"/>
                                </a:lnTo>
                                <a:lnTo>
                                  <a:pt x="135" y="15"/>
                                </a:lnTo>
                                <a:lnTo>
                                  <a:pt x="155" y="25"/>
                                </a:lnTo>
                                <a:lnTo>
                                  <a:pt x="184" y="45"/>
                                </a:lnTo>
                                <a:lnTo>
                                  <a:pt x="189" y="50"/>
                                </a:lnTo>
                                <a:lnTo>
                                  <a:pt x="199" y="50"/>
                                </a:lnTo>
                                <a:lnTo>
                                  <a:pt x="214" y="30"/>
                                </a:lnTo>
                                <a:lnTo>
                                  <a:pt x="234" y="0"/>
                                </a:lnTo>
                                <a:lnTo>
                                  <a:pt x="249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4416"/>
                        <wps:cNvSpPr>
                          <a:spLocks/>
                        </wps:cNvSpPr>
                        <wps:spPr bwMode="auto">
                          <a:xfrm>
                            <a:off x="6148" y="1130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5 h 50"/>
                              <a:gd name="T2" fmla="*/ 0 w 249"/>
                              <a:gd name="T3" fmla="*/ 5 h 50"/>
                              <a:gd name="T4" fmla="*/ 25 w 249"/>
                              <a:gd name="T5" fmla="*/ 30 h 50"/>
                              <a:gd name="T6" fmla="*/ 50 w 249"/>
                              <a:gd name="T7" fmla="*/ 40 h 50"/>
                              <a:gd name="T8" fmla="*/ 80 w 249"/>
                              <a:gd name="T9" fmla="*/ 45 h 50"/>
                              <a:gd name="T10" fmla="*/ 110 w 249"/>
                              <a:gd name="T11" fmla="*/ 40 h 50"/>
                              <a:gd name="T12" fmla="*/ 135 w 249"/>
                              <a:gd name="T13" fmla="*/ 35 h 50"/>
                              <a:gd name="T14" fmla="*/ 155 w 249"/>
                              <a:gd name="T15" fmla="*/ 25 h 50"/>
                              <a:gd name="T16" fmla="*/ 184 w 249"/>
                              <a:gd name="T17" fmla="*/ 5 h 50"/>
                              <a:gd name="T18" fmla="*/ 184 w 249"/>
                              <a:gd name="T19" fmla="*/ 5 h 50"/>
                              <a:gd name="T20" fmla="*/ 189 w 249"/>
                              <a:gd name="T21" fmla="*/ 0 h 50"/>
                              <a:gd name="T22" fmla="*/ 194 w 249"/>
                              <a:gd name="T23" fmla="*/ 5 h 50"/>
                              <a:gd name="T24" fmla="*/ 214 w 249"/>
                              <a:gd name="T25" fmla="*/ 20 h 50"/>
                              <a:gd name="T26" fmla="*/ 234 w 249"/>
                              <a:gd name="T27" fmla="*/ 50 h 50"/>
                              <a:gd name="T28" fmla="*/ 249 w 249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5"/>
                                </a:moveTo>
                                <a:lnTo>
                                  <a:pt x="0" y="5"/>
                                </a:lnTo>
                                <a:lnTo>
                                  <a:pt x="25" y="30"/>
                                </a:lnTo>
                                <a:lnTo>
                                  <a:pt x="50" y="40"/>
                                </a:lnTo>
                                <a:lnTo>
                                  <a:pt x="80" y="45"/>
                                </a:lnTo>
                                <a:lnTo>
                                  <a:pt x="110" y="40"/>
                                </a:lnTo>
                                <a:lnTo>
                                  <a:pt x="135" y="35"/>
                                </a:lnTo>
                                <a:lnTo>
                                  <a:pt x="155" y="25"/>
                                </a:lnTo>
                                <a:lnTo>
                                  <a:pt x="184" y="5"/>
                                </a:lnTo>
                                <a:lnTo>
                                  <a:pt x="189" y="0"/>
                                </a:lnTo>
                                <a:lnTo>
                                  <a:pt x="194" y="5"/>
                                </a:lnTo>
                                <a:lnTo>
                                  <a:pt x="214" y="20"/>
                                </a:lnTo>
                                <a:lnTo>
                                  <a:pt x="234" y="50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4417"/>
                        <wps:cNvSpPr>
                          <a:spLocks/>
                        </wps:cNvSpPr>
                        <wps:spPr bwMode="auto">
                          <a:xfrm>
                            <a:off x="6148" y="1175"/>
                            <a:ext cx="244" cy="435"/>
                          </a:xfrm>
                          <a:custGeom>
                            <a:avLst/>
                            <a:gdLst>
                              <a:gd name="T0" fmla="*/ 0 w 244"/>
                              <a:gd name="T1" fmla="*/ 220 h 435"/>
                              <a:gd name="T2" fmla="*/ 0 w 244"/>
                              <a:gd name="T3" fmla="*/ 220 h 435"/>
                              <a:gd name="T4" fmla="*/ 5 w 244"/>
                              <a:gd name="T5" fmla="*/ 300 h 435"/>
                              <a:gd name="T6" fmla="*/ 10 w 244"/>
                              <a:gd name="T7" fmla="*/ 340 h 435"/>
                              <a:gd name="T8" fmla="*/ 15 w 244"/>
                              <a:gd name="T9" fmla="*/ 370 h 435"/>
                              <a:gd name="T10" fmla="*/ 30 w 244"/>
                              <a:gd name="T11" fmla="*/ 395 h 435"/>
                              <a:gd name="T12" fmla="*/ 45 w 244"/>
                              <a:gd name="T13" fmla="*/ 415 h 435"/>
                              <a:gd name="T14" fmla="*/ 65 w 244"/>
                              <a:gd name="T15" fmla="*/ 430 h 435"/>
                              <a:gd name="T16" fmla="*/ 95 w 244"/>
                              <a:gd name="T17" fmla="*/ 435 h 435"/>
                              <a:gd name="T18" fmla="*/ 95 w 244"/>
                              <a:gd name="T19" fmla="*/ 435 h 435"/>
                              <a:gd name="T20" fmla="*/ 125 w 244"/>
                              <a:gd name="T21" fmla="*/ 430 h 435"/>
                              <a:gd name="T22" fmla="*/ 150 w 244"/>
                              <a:gd name="T23" fmla="*/ 420 h 435"/>
                              <a:gd name="T24" fmla="*/ 174 w 244"/>
                              <a:gd name="T25" fmla="*/ 400 h 435"/>
                              <a:gd name="T26" fmla="*/ 199 w 244"/>
                              <a:gd name="T27" fmla="*/ 375 h 435"/>
                              <a:gd name="T28" fmla="*/ 219 w 244"/>
                              <a:gd name="T29" fmla="*/ 340 h 435"/>
                              <a:gd name="T30" fmla="*/ 229 w 244"/>
                              <a:gd name="T31" fmla="*/ 305 h 435"/>
                              <a:gd name="T32" fmla="*/ 239 w 244"/>
                              <a:gd name="T33" fmla="*/ 260 h 435"/>
                              <a:gd name="T34" fmla="*/ 244 w 244"/>
                              <a:gd name="T35" fmla="*/ 220 h 435"/>
                              <a:gd name="T36" fmla="*/ 244 w 244"/>
                              <a:gd name="T37" fmla="*/ 220 h 435"/>
                              <a:gd name="T38" fmla="*/ 239 w 244"/>
                              <a:gd name="T39" fmla="*/ 175 h 435"/>
                              <a:gd name="T40" fmla="*/ 229 w 244"/>
                              <a:gd name="T41" fmla="*/ 135 h 435"/>
                              <a:gd name="T42" fmla="*/ 219 w 244"/>
                              <a:gd name="T43" fmla="*/ 95 h 435"/>
                              <a:gd name="T44" fmla="*/ 199 w 244"/>
                              <a:gd name="T45" fmla="*/ 65 h 435"/>
                              <a:gd name="T46" fmla="*/ 174 w 244"/>
                              <a:gd name="T47" fmla="*/ 40 h 435"/>
                              <a:gd name="T48" fmla="*/ 150 w 244"/>
                              <a:gd name="T49" fmla="*/ 20 h 435"/>
                              <a:gd name="T50" fmla="*/ 125 w 244"/>
                              <a:gd name="T51" fmla="*/ 5 h 435"/>
                              <a:gd name="T52" fmla="*/ 95 w 244"/>
                              <a:gd name="T53" fmla="*/ 0 h 435"/>
                              <a:gd name="T54" fmla="*/ 95 w 244"/>
                              <a:gd name="T55" fmla="*/ 0 h 435"/>
                              <a:gd name="T56" fmla="*/ 65 w 244"/>
                              <a:gd name="T57" fmla="*/ 5 h 435"/>
                              <a:gd name="T58" fmla="*/ 45 w 244"/>
                              <a:gd name="T59" fmla="*/ 15 h 435"/>
                              <a:gd name="T60" fmla="*/ 30 w 244"/>
                              <a:gd name="T61" fmla="*/ 35 h 435"/>
                              <a:gd name="T62" fmla="*/ 15 w 244"/>
                              <a:gd name="T63" fmla="*/ 65 h 435"/>
                              <a:gd name="T64" fmla="*/ 10 w 244"/>
                              <a:gd name="T65" fmla="*/ 95 h 435"/>
                              <a:gd name="T66" fmla="*/ 5 w 244"/>
                              <a:gd name="T67" fmla="*/ 135 h 435"/>
                              <a:gd name="T68" fmla="*/ 0 w 244"/>
                              <a:gd name="T69" fmla="*/ 220 h 435"/>
                              <a:gd name="T70" fmla="*/ 0 w 244"/>
                              <a:gd name="T71" fmla="*/ 220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0" y="220"/>
                                </a:moveTo>
                                <a:lnTo>
                                  <a:pt x="0" y="220"/>
                                </a:lnTo>
                                <a:lnTo>
                                  <a:pt x="5" y="300"/>
                                </a:lnTo>
                                <a:lnTo>
                                  <a:pt x="10" y="340"/>
                                </a:lnTo>
                                <a:lnTo>
                                  <a:pt x="15" y="370"/>
                                </a:lnTo>
                                <a:lnTo>
                                  <a:pt x="30" y="395"/>
                                </a:lnTo>
                                <a:lnTo>
                                  <a:pt x="45" y="415"/>
                                </a:lnTo>
                                <a:lnTo>
                                  <a:pt x="65" y="430"/>
                                </a:lnTo>
                                <a:lnTo>
                                  <a:pt x="95" y="435"/>
                                </a:lnTo>
                                <a:lnTo>
                                  <a:pt x="125" y="430"/>
                                </a:lnTo>
                                <a:lnTo>
                                  <a:pt x="150" y="420"/>
                                </a:lnTo>
                                <a:lnTo>
                                  <a:pt x="174" y="400"/>
                                </a:lnTo>
                                <a:lnTo>
                                  <a:pt x="199" y="375"/>
                                </a:lnTo>
                                <a:lnTo>
                                  <a:pt x="219" y="340"/>
                                </a:lnTo>
                                <a:lnTo>
                                  <a:pt x="229" y="305"/>
                                </a:lnTo>
                                <a:lnTo>
                                  <a:pt x="239" y="260"/>
                                </a:lnTo>
                                <a:lnTo>
                                  <a:pt x="244" y="220"/>
                                </a:lnTo>
                                <a:lnTo>
                                  <a:pt x="239" y="175"/>
                                </a:lnTo>
                                <a:lnTo>
                                  <a:pt x="229" y="135"/>
                                </a:lnTo>
                                <a:lnTo>
                                  <a:pt x="219" y="95"/>
                                </a:lnTo>
                                <a:lnTo>
                                  <a:pt x="199" y="65"/>
                                </a:lnTo>
                                <a:lnTo>
                                  <a:pt x="174" y="40"/>
                                </a:lnTo>
                                <a:lnTo>
                                  <a:pt x="150" y="20"/>
                                </a:lnTo>
                                <a:lnTo>
                                  <a:pt x="125" y="5"/>
                                </a:lnTo>
                                <a:lnTo>
                                  <a:pt x="95" y="0"/>
                                </a:lnTo>
                                <a:lnTo>
                                  <a:pt x="65" y="5"/>
                                </a:lnTo>
                                <a:lnTo>
                                  <a:pt x="45" y="15"/>
                                </a:lnTo>
                                <a:lnTo>
                                  <a:pt x="30" y="35"/>
                                </a:lnTo>
                                <a:lnTo>
                                  <a:pt x="15" y="65"/>
                                </a:lnTo>
                                <a:lnTo>
                                  <a:pt x="10" y="95"/>
                                </a:lnTo>
                                <a:lnTo>
                                  <a:pt x="5" y="135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4418"/>
                        <wps:cNvSpPr>
                          <a:spLocks/>
                        </wps:cNvSpPr>
                        <wps:spPr bwMode="auto">
                          <a:xfrm>
                            <a:off x="6148" y="1245"/>
                            <a:ext cx="194" cy="295"/>
                          </a:xfrm>
                          <a:custGeom>
                            <a:avLst/>
                            <a:gdLst>
                              <a:gd name="T0" fmla="*/ 0 w 194"/>
                              <a:gd name="T1" fmla="*/ 150 h 295"/>
                              <a:gd name="T2" fmla="*/ 0 w 194"/>
                              <a:gd name="T3" fmla="*/ 150 h 295"/>
                              <a:gd name="T4" fmla="*/ 0 w 194"/>
                              <a:gd name="T5" fmla="*/ 180 h 295"/>
                              <a:gd name="T6" fmla="*/ 5 w 194"/>
                              <a:gd name="T7" fmla="*/ 205 h 295"/>
                              <a:gd name="T8" fmla="*/ 15 w 194"/>
                              <a:gd name="T9" fmla="*/ 230 h 295"/>
                              <a:gd name="T10" fmla="*/ 25 w 194"/>
                              <a:gd name="T11" fmla="*/ 250 h 295"/>
                              <a:gd name="T12" fmla="*/ 40 w 194"/>
                              <a:gd name="T13" fmla="*/ 270 h 295"/>
                              <a:gd name="T14" fmla="*/ 55 w 194"/>
                              <a:gd name="T15" fmla="*/ 285 h 295"/>
                              <a:gd name="T16" fmla="*/ 75 w 194"/>
                              <a:gd name="T17" fmla="*/ 295 h 295"/>
                              <a:gd name="T18" fmla="*/ 95 w 194"/>
                              <a:gd name="T19" fmla="*/ 295 h 295"/>
                              <a:gd name="T20" fmla="*/ 95 w 194"/>
                              <a:gd name="T21" fmla="*/ 295 h 295"/>
                              <a:gd name="T22" fmla="*/ 115 w 194"/>
                              <a:gd name="T23" fmla="*/ 295 h 295"/>
                              <a:gd name="T24" fmla="*/ 135 w 194"/>
                              <a:gd name="T25" fmla="*/ 285 h 295"/>
                              <a:gd name="T26" fmla="*/ 150 w 194"/>
                              <a:gd name="T27" fmla="*/ 275 h 295"/>
                              <a:gd name="T28" fmla="*/ 164 w 194"/>
                              <a:gd name="T29" fmla="*/ 255 h 295"/>
                              <a:gd name="T30" fmla="*/ 179 w 194"/>
                              <a:gd name="T31" fmla="*/ 230 h 295"/>
                              <a:gd name="T32" fmla="*/ 189 w 194"/>
                              <a:gd name="T33" fmla="*/ 205 h 295"/>
                              <a:gd name="T34" fmla="*/ 194 w 194"/>
                              <a:gd name="T35" fmla="*/ 180 h 295"/>
                              <a:gd name="T36" fmla="*/ 194 w 194"/>
                              <a:gd name="T37" fmla="*/ 150 h 295"/>
                              <a:gd name="T38" fmla="*/ 194 w 194"/>
                              <a:gd name="T39" fmla="*/ 150 h 295"/>
                              <a:gd name="T40" fmla="*/ 194 w 194"/>
                              <a:gd name="T41" fmla="*/ 120 h 295"/>
                              <a:gd name="T42" fmla="*/ 189 w 194"/>
                              <a:gd name="T43" fmla="*/ 90 h 295"/>
                              <a:gd name="T44" fmla="*/ 179 w 194"/>
                              <a:gd name="T45" fmla="*/ 65 h 295"/>
                              <a:gd name="T46" fmla="*/ 164 w 194"/>
                              <a:gd name="T47" fmla="*/ 40 h 295"/>
                              <a:gd name="T48" fmla="*/ 150 w 194"/>
                              <a:gd name="T49" fmla="*/ 25 h 295"/>
                              <a:gd name="T50" fmla="*/ 135 w 194"/>
                              <a:gd name="T51" fmla="*/ 10 h 295"/>
                              <a:gd name="T52" fmla="*/ 115 w 194"/>
                              <a:gd name="T53" fmla="*/ 0 h 295"/>
                              <a:gd name="T54" fmla="*/ 95 w 194"/>
                              <a:gd name="T55" fmla="*/ 0 h 295"/>
                              <a:gd name="T56" fmla="*/ 95 w 194"/>
                              <a:gd name="T57" fmla="*/ 0 h 295"/>
                              <a:gd name="T58" fmla="*/ 75 w 194"/>
                              <a:gd name="T59" fmla="*/ 0 h 295"/>
                              <a:gd name="T60" fmla="*/ 55 w 194"/>
                              <a:gd name="T61" fmla="*/ 10 h 295"/>
                              <a:gd name="T62" fmla="*/ 40 w 194"/>
                              <a:gd name="T63" fmla="*/ 25 h 295"/>
                              <a:gd name="T64" fmla="*/ 25 w 194"/>
                              <a:gd name="T65" fmla="*/ 40 h 295"/>
                              <a:gd name="T66" fmla="*/ 15 w 194"/>
                              <a:gd name="T67" fmla="*/ 65 h 295"/>
                              <a:gd name="T68" fmla="*/ 5 w 194"/>
                              <a:gd name="T69" fmla="*/ 90 h 295"/>
                              <a:gd name="T70" fmla="*/ 0 w 194"/>
                              <a:gd name="T71" fmla="*/ 120 h 295"/>
                              <a:gd name="T72" fmla="*/ 0 w 194"/>
                              <a:gd name="T73" fmla="*/ 150 h 295"/>
                              <a:gd name="T74" fmla="*/ 0 w 194"/>
                              <a:gd name="T75" fmla="*/ 150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4" h="295">
                                <a:moveTo>
                                  <a:pt x="0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05"/>
                                </a:lnTo>
                                <a:lnTo>
                                  <a:pt x="15" y="230"/>
                                </a:lnTo>
                                <a:lnTo>
                                  <a:pt x="25" y="250"/>
                                </a:lnTo>
                                <a:lnTo>
                                  <a:pt x="40" y="270"/>
                                </a:lnTo>
                                <a:lnTo>
                                  <a:pt x="55" y="285"/>
                                </a:lnTo>
                                <a:lnTo>
                                  <a:pt x="75" y="295"/>
                                </a:lnTo>
                                <a:lnTo>
                                  <a:pt x="95" y="295"/>
                                </a:lnTo>
                                <a:lnTo>
                                  <a:pt x="115" y="295"/>
                                </a:lnTo>
                                <a:lnTo>
                                  <a:pt x="135" y="285"/>
                                </a:lnTo>
                                <a:lnTo>
                                  <a:pt x="150" y="275"/>
                                </a:lnTo>
                                <a:lnTo>
                                  <a:pt x="164" y="255"/>
                                </a:lnTo>
                                <a:lnTo>
                                  <a:pt x="179" y="230"/>
                                </a:lnTo>
                                <a:lnTo>
                                  <a:pt x="189" y="205"/>
                                </a:lnTo>
                                <a:lnTo>
                                  <a:pt x="194" y="180"/>
                                </a:lnTo>
                                <a:lnTo>
                                  <a:pt x="194" y="150"/>
                                </a:lnTo>
                                <a:lnTo>
                                  <a:pt x="194" y="120"/>
                                </a:lnTo>
                                <a:lnTo>
                                  <a:pt x="189" y="90"/>
                                </a:lnTo>
                                <a:lnTo>
                                  <a:pt x="179" y="65"/>
                                </a:lnTo>
                                <a:lnTo>
                                  <a:pt x="164" y="40"/>
                                </a:lnTo>
                                <a:lnTo>
                                  <a:pt x="150" y="25"/>
                                </a:lnTo>
                                <a:lnTo>
                                  <a:pt x="135" y="10"/>
                                </a:lnTo>
                                <a:lnTo>
                                  <a:pt x="115" y="0"/>
                                </a:lnTo>
                                <a:lnTo>
                                  <a:pt x="95" y="0"/>
                                </a:lnTo>
                                <a:lnTo>
                                  <a:pt x="75" y="0"/>
                                </a:lnTo>
                                <a:lnTo>
                                  <a:pt x="55" y="10"/>
                                </a:lnTo>
                                <a:lnTo>
                                  <a:pt x="40" y="25"/>
                                </a:lnTo>
                                <a:lnTo>
                                  <a:pt x="25" y="40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4419"/>
                        <wps:cNvSpPr>
                          <a:spLocks/>
                        </wps:cNvSpPr>
                        <wps:spPr bwMode="auto">
                          <a:xfrm>
                            <a:off x="6148" y="1290"/>
                            <a:ext cx="164" cy="205"/>
                          </a:xfrm>
                          <a:custGeom>
                            <a:avLst/>
                            <a:gdLst>
                              <a:gd name="T0" fmla="*/ 0 w 164"/>
                              <a:gd name="T1" fmla="*/ 105 h 205"/>
                              <a:gd name="T2" fmla="*/ 0 w 164"/>
                              <a:gd name="T3" fmla="*/ 105 h 205"/>
                              <a:gd name="T4" fmla="*/ 5 w 164"/>
                              <a:gd name="T5" fmla="*/ 125 h 205"/>
                              <a:gd name="T6" fmla="*/ 10 w 164"/>
                              <a:gd name="T7" fmla="*/ 145 h 205"/>
                              <a:gd name="T8" fmla="*/ 20 w 164"/>
                              <a:gd name="T9" fmla="*/ 160 h 205"/>
                              <a:gd name="T10" fmla="*/ 30 w 164"/>
                              <a:gd name="T11" fmla="*/ 175 h 205"/>
                              <a:gd name="T12" fmla="*/ 45 w 164"/>
                              <a:gd name="T13" fmla="*/ 190 h 205"/>
                              <a:gd name="T14" fmla="*/ 65 w 164"/>
                              <a:gd name="T15" fmla="*/ 200 h 205"/>
                              <a:gd name="T16" fmla="*/ 80 w 164"/>
                              <a:gd name="T17" fmla="*/ 205 h 205"/>
                              <a:gd name="T18" fmla="*/ 95 w 164"/>
                              <a:gd name="T19" fmla="*/ 205 h 205"/>
                              <a:gd name="T20" fmla="*/ 95 w 164"/>
                              <a:gd name="T21" fmla="*/ 205 h 205"/>
                              <a:gd name="T22" fmla="*/ 110 w 164"/>
                              <a:gd name="T23" fmla="*/ 205 h 205"/>
                              <a:gd name="T24" fmla="*/ 120 w 164"/>
                              <a:gd name="T25" fmla="*/ 200 h 205"/>
                              <a:gd name="T26" fmla="*/ 135 w 164"/>
                              <a:gd name="T27" fmla="*/ 190 h 205"/>
                              <a:gd name="T28" fmla="*/ 145 w 164"/>
                              <a:gd name="T29" fmla="*/ 175 h 205"/>
                              <a:gd name="T30" fmla="*/ 160 w 164"/>
                              <a:gd name="T31" fmla="*/ 145 h 205"/>
                              <a:gd name="T32" fmla="*/ 164 w 164"/>
                              <a:gd name="T33" fmla="*/ 105 h 205"/>
                              <a:gd name="T34" fmla="*/ 164 w 164"/>
                              <a:gd name="T35" fmla="*/ 105 h 205"/>
                              <a:gd name="T36" fmla="*/ 160 w 164"/>
                              <a:gd name="T37" fmla="*/ 60 h 205"/>
                              <a:gd name="T38" fmla="*/ 145 w 164"/>
                              <a:gd name="T39" fmla="*/ 30 h 205"/>
                              <a:gd name="T40" fmla="*/ 135 w 164"/>
                              <a:gd name="T41" fmla="*/ 15 h 205"/>
                              <a:gd name="T42" fmla="*/ 120 w 164"/>
                              <a:gd name="T43" fmla="*/ 5 h 205"/>
                              <a:gd name="T44" fmla="*/ 110 w 164"/>
                              <a:gd name="T45" fmla="*/ 0 h 205"/>
                              <a:gd name="T46" fmla="*/ 95 w 164"/>
                              <a:gd name="T47" fmla="*/ 0 h 205"/>
                              <a:gd name="T48" fmla="*/ 95 w 164"/>
                              <a:gd name="T49" fmla="*/ 0 h 205"/>
                              <a:gd name="T50" fmla="*/ 80 w 164"/>
                              <a:gd name="T51" fmla="*/ 0 h 205"/>
                              <a:gd name="T52" fmla="*/ 65 w 164"/>
                              <a:gd name="T53" fmla="*/ 5 h 205"/>
                              <a:gd name="T54" fmla="*/ 45 w 164"/>
                              <a:gd name="T55" fmla="*/ 15 h 205"/>
                              <a:gd name="T56" fmla="*/ 30 w 164"/>
                              <a:gd name="T57" fmla="*/ 30 h 205"/>
                              <a:gd name="T58" fmla="*/ 20 w 164"/>
                              <a:gd name="T59" fmla="*/ 45 h 205"/>
                              <a:gd name="T60" fmla="*/ 10 w 164"/>
                              <a:gd name="T61" fmla="*/ 60 h 205"/>
                              <a:gd name="T62" fmla="*/ 5 w 164"/>
                              <a:gd name="T63" fmla="*/ 80 h 205"/>
                              <a:gd name="T64" fmla="*/ 0 w 164"/>
                              <a:gd name="T65" fmla="*/ 105 h 205"/>
                              <a:gd name="T66" fmla="*/ 0 w 164"/>
                              <a:gd name="T67" fmla="*/ 105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4" h="205">
                                <a:moveTo>
                                  <a:pt x="0" y="105"/>
                                </a:moveTo>
                                <a:lnTo>
                                  <a:pt x="0" y="105"/>
                                </a:lnTo>
                                <a:lnTo>
                                  <a:pt x="5" y="125"/>
                                </a:lnTo>
                                <a:lnTo>
                                  <a:pt x="10" y="145"/>
                                </a:lnTo>
                                <a:lnTo>
                                  <a:pt x="20" y="160"/>
                                </a:lnTo>
                                <a:lnTo>
                                  <a:pt x="30" y="175"/>
                                </a:lnTo>
                                <a:lnTo>
                                  <a:pt x="45" y="190"/>
                                </a:lnTo>
                                <a:lnTo>
                                  <a:pt x="65" y="200"/>
                                </a:lnTo>
                                <a:lnTo>
                                  <a:pt x="80" y="205"/>
                                </a:lnTo>
                                <a:lnTo>
                                  <a:pt x="95" y="205"/>
                                </a:lnTo>
                                <a:lnTo>
                                  <a:pt x="110" y="205"/>
                                </a:lnTo>
                                <a:lnTo>
                                  <a:pt x="120" y="200"/>
                                </a:lnTo>
                                <a:lnTo>
                                  <a:pt x="135" y="190"/>
                                </a:lnTo>
                                <a:lnTo>
                                  <a:pt x="145" y="175"/>
                                </a:lnTo>
                                <a:lnTo>
                                  <a:pt x="160" y="145"/>
                                </a:lnTo>
                                <a:lnTo>
                                  <a:pt x="164" y="105"/>
                                </a:lnTo>
                                <a:lnTo>
                                  <a:pt x="160" y="60"/>
                                </a:lnTo>
                                <a:lnTo>
                                  <a:pt x="145" y="30"/>
                                </a:lnTo>
                                <a:lnTo>
                                  <a:pt x="135" y="15"/>
                                </a:lnTo>
                                <a:lnTo>
                                  <a:pt x="120" y="5"/>
                                </a:lnTo>
                                <a:lnTo>
                                  <a:pt x="110" y="0"/>
                                </a:lnTo>
                                <a:lnTo>
                                  <a:pt x="95" y="0"/>
                                </a:lnTo>
                                <a:lnTo>
                                  <a:pt x="80" y="0"/>
                                </a:lnTo>
                                <a:lnTo>
                                  <a:pt x="65" y="5"/>
                                </a:lnTo>
                                <a:lnTo>
                                  <a:pt x="45" y="15"/>
                                </a:lnTo>
                                <a:lnTo>
                                  <a:pt x="30" y="30"/>
                                </a:lnTo>
                                <a:lnTo>
                                  <a:pt x="20" y="45"/>
                                </a:lnTo>
                                <a:lnTo>
                                  <a:pt x="10" y="60"/>
                                </a:lnTo>
                                <a:lnTo>
                                  <a:pt x="5" y="80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4420"/>
                        <wps:cNvSpPr>
                          <a:spLocks/>
                        </wps:cNvSpPr>
                        <wps:spPr bwMode="auto">
                          <a:xfrm>
                            <a:off x="6148" y="1320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75 h 145"/>
                              <a:gd name="T2" fmla="*/ 0 w 145"/>
                              <a:gd name="T3" fmla="*/ 75 h 145"/>
                              <a:gd name="T4" fmla="*/ 5 w 145"/>
                              <a:gd name="T5" fmla="*/ 85 h 145"/>
                              <a:gd name="T6" fmla="*/ 10 w 145"/>
                              <a:gd name="T7" fmla="*/ 100 h 145"/>
                              <a:gd name="T8" fmla="*/ 25 w 145"/>
                              <a:gd name="T9" fmla="*/ 115 h 145"/>
                              <a:gd name="T10" fmla="*/ 35 w 145"/>
                              <a:gd name="T11" fmla="*/ 125 h 145"/>
                              <a:gd name="T12" fmla="*/ 70 w 145"/>
                              <a:gd name="T13" fmla="*/ 140 h 145"/>
                              <a:gd name="T14" fmla="*/ 95 w 145"/>
                              <a:gd name="T15" fmla="*/ 145 h 145"/>
                              <a:gd name="T16" fmla="*/ 95 w 145"/>
                              <a:gd name="T17" fmla="*/ 145 h 145"/>
                              <a:gd name="T18" fmla="*/ 105 w 145"/>
                              <a:gd name="T19" fmla="*/ 145 h 145"/>
                              <a:gd name="T20" fmla="*/ 115 w 145"/>
                              <a:gd name="T21" fmla="*/ 140 h 145"/>
                              <a:gd name="T22" fmla="*/ 130 w 145"/>
                              <a:gd name="T23" fmla="*/ 125 h 145"/>
                              <a:gd name="T24" fmla="*/ 140 w 145"/>
                              <a:gd name="T25" fmla="*/ 100 h 145"/>
                              <a:gd name="T26" fmla="*/ 145 w 145"/>
                              <a:gd name="T27" fmla="*/ 75 h 145"/>
                              <a:gd name="T28" fmla="*/ 145 w 145"/>
                              <a:gd name="T29" fmla="*/ 75 h 145"/>
                              <a:gd name="T30" fmla="*/ 140 w 145"/>
                              <a:gd name="T31" fmla="*/ 45 h 145"/>
                              <a:gd name="T32" fmla="*/ 130 w 145"/>
                              <a:gd name="T33" fmla="*/ 20 h 145"/>
                              <a:gd name="T34" fmla="*/ 115 w 145"/>
                              <a:gd name="T35" fmla="*/ 5 h 145"/>
                              <a:gd name="T36" fmla="*/ 95 w 145"/>
                              <a:gd name="T37" fmla="*/ 0 h 145"/>
                              <a:gd name="T38" fmla="*/ 95 w 145"/>
                              <a:gd name="T39" fmla="*/ 0 h 145"/>
                              <a:gd name="T40" fmla="*/ 70 w 145"/>
                              <a:gd name="T41" fmla="*/ 5 h 145"/>
                              <a:gd name="T42" fmla="*/ 40 w 145"/>
                              <a:gd name="T43" fmla="*/ 20 h 145"/>
                              <a:gd name="T44" fmla="*/ 25 w 145"/>
                              <a:gd name="T45" fmla="*/ 30 h 145"/>
                              <a:gd name="T46" fmla="*/ 10 w 145"/>
                              <a:gd name="T47" fmla="*/ 40 h 145"/>
                              <a:gd name="T48" fmla="*/ 5 w 145"/>
                              <a:gd name="T49" fmla="*/ 55 h 145"/>
                              <a:gd name="T50" fmla="*/ 0 w 145"/>
                              <a:gd name="T51" fmla="*/ 75 h 145"/>
                              <a:gd name="T52" fmla="*/ 0 w 145"/>
                              <a:gd name="T53" fmla="*/ 7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75"/>
                                </a:moveTo>
                                <a:lnTo>
                                  <a:pt x="0" y="75"/>
                                </a:lnTo>
                                <a:lnTo>
                                  <a:pt x="5" y="85"/>
                                </a:lnTo>
                                <a:lnTo>
                                  <a:pt x="10" y="100"/>
                                </a:lnTo>
                                <a:lnTo>
                                  <a:pt x="25" y="115"/>
                                </a:lnTo>
                                <a:lnTo>
                                  <a:pt x="35" y="125"/>
                                </a:lnTo>
                                <a:lnTo>
                                  <a:pt x="70" y="140"/>
                                </a:lnTo>
                                <a:lnTo>
                                  <a:pt x="95" y="145"/>
                                </a:lnTo>
                                <a:lnTo>
                                  <a:pt x="105" y="145"/>
                                </a:lnTo>
                                <a:lnTo>
                                  <a:pt x="115" y="140"/>
                                </a:lnTo>
                                <a:lnTo>
                                  <a:pt x="130" y="125"/>
                                </a:lnTo>
                                <a:lnTo>
                                  <a:pt x="140" y="100"/>
                                </a:lnTo>
                                <a:lnTo>
                                  <a:pt x="145" y="75"/>
                                </a:lnTo>
                                <a:lnTo>
                                  <a:pt x="140" y="45"/>
                                </a:lnTo>
                                <a:lnTo>
                                  <a:pt x="130" y="20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0" y="5"/>
                                </a:lnTo>
                                <a:lnTo>
                                  <a:pt x="40" y="20"/>
                                </a:lnTo>
                                <a:lnTo>
                                  <a:pt x="25" y="30"/>
                                </a:lnTo>
                                <a:lnTo>
                                  <a:pt x="10" y="40"/>
                                </a:lnTo>
                                <a:lnTo>
                                  <a:pt x="5" y="55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4421"/>
                        <wps:cNvSpPr>
                          <a:spLocks/>
                        </wps:cNvSpPr>
                        <wps:spPr bwMode="auto">
                          <a:xfrm>
                            <a:off x="6128" y="1135"/>
                            <a:ext cx="20" cy="51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510"/>
                              <a:gd name="T2" fmla="*/ 20 w 20"/>
                              <a:gd name="T3" fmla="*/ 0 h 510"/>
                              <a:gd name="T4" fmla="*/ 10 w 20"/>
                              <a:gd name="T5" fmla="*/ 25 h 510"/>
                              <a:gd name="T6" fmla="*/ 0 w 20"/>
                              <a:gd name="T7" fmla="*/ 70 h 510"/>
                              <a:gd name="T8" fmla="*/ 0 w 20"/>
                              <a:gd name="T9" fmla="*/ 105 h 510"/>
                              <a:gd name="T10" fmla="*/ 0 w 20"/>
                              <a:gd name="T11" fmla="*/ 145 h 510"/>
                              <a:gd name="T12" fmla="*/ 10 w 20"/>
                              <a:gd name="T13" fmla="*/ 195 h 510"/>
                              <a:gd name="T14" fmla="*/ 20 w 20"/>
                              <a:gd name="T15" fmla="*/ 255 h 510"/>
                              <a:gd name="T16" fmla="*/ 20 w 20"/>
                              <a:gd name="T17" fmla="*/ 255 h 510"/>
                              <a:gd name="T18" fmla="*/ 20 w 20"/>
                              <a:gd name="T19" fmla="*/ 255 h 510"/>
                              <a:gd name="T20" fmla="*/ 10 w 20"/>
                              <a:gd name="T21" fmla="*/ 320 h 510"/>
                              <a:gd name="T22" fmla="*/ 5 w 20"/>
                              <a:gd name="T23" fmla="*/ 370 h 510"/>
                              <a:gd name="T24" fmla="*/ 0 w 20"/>
                              <a:gd name="T25" fmla="*/ 410 h 510"/>
                              <a:gd name="T26" fmla="*/ 0 w 20"/>
                              <a:gd name="T27" fmla="*/ 445 h 510"/>
                              <a:gd name="T28" fmla="*/ 10 w 20"/>
                              <a:gd name="T29" fmla="*/ 490 h 510"/>
                              <a:gd name="T30" fmla="*/ 20 w 20"/>
                              <a:gd name="T3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25"/>
                                </a:lnTo>
                                <a:lnTo>
                                  <a:pt x="0" y="70"/>
                                </a:lnTo>
                                <a:lnTo>
                                  <a:pt x="0" y="105"/>
                                </a:lnTo>
                                <a:lnTo>
                                  <a:pt x="0" y="145"/>
                                </a:lnTo>
                                <a:lnTo>
                                  <a:pt x="10" y="195"/>
                                </a:lnTo>
                                <a:lnTo>
                                  <a:pt x="20" y="255"/>
                                </a:lnTo>
                                <a:lnTo>
                                  <a:pt x="10" y="320"/>
                                </a:lnTo>
                                <a:lnTo>
                                  <a:pt x="5" y="370"/>
                                </a:lnTo>
                                <a:lnTo>
                                  <a:pt x="0" y="410"/>
                                </a:lnTo>
                                <a:lnTo>
                                  <a:pt x="0" y="445"/>
                                </a:lnTo>
                                <a:lnTo>
                                  <a:pt x="10" y="490"/>
                                </a:lnTo>
                                <a:lnTo>
                                  <a:pt x="20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4422"/>
                        <wps:cNvSpPr>
                          <a:spLocks/>
                        </wps:cNvSpPr>
                        <wps:spPr bwMode="auto">
                          <a:xfrm>
                            <a:off x="6103" y="1135"/>
                            <a:ext cx="45" cy="510"/>
                          </a:xfrm>
                          <a:custGeom>
                            <a:avLst/>
                            <a:gdLst>
                              <a:gd name="T0" fmla="*/ 45 w 45"/>
                              <a:gd name="T1" fmla="*/ 0 h 510"/>
                              <a:gd name="T2" fmla="*/ 45 w 45"/>
                              <a:gd name="T3" fmla="*/ 0 h 510"/>
                              <a:gd name="T4" fmla="*/ 30 w 45"/>
                              <a:gd name="T5" fmla="*/ 40 h 510"/>
                              <a:gd name="T6" fmla="*/ 20 w 45"/>
                              <a:gd name="T7" fmla="*/ 90 h 510"/>
                              <a:gd name="T8" fmla="*/ 10 w 45"/>
                              <a:gd name="T9" fmla="*/ 155 h 510"/>
                              <a:gd name="T10" fmla="*/ 0 w 45"/>
                              <a:gd name="T11" fmla="*/ 230 h 510"/>
                              <a:gd name="T12" fmla="*/ 5 w 45"/>
                              <a:gd name="T13" fmla="*/ 315 h 510"/>
                              <a:gd name="T14" fmla="*/ 10 w 45"/>
                              <a:gd name="T15" fmla="*/ 365 h 510"/>
                              <a:gd name="T16" fmla="*/ 15 w 45"/>
                              <a:gd name="T17" fmla="*/ 410 h 510"/>
                              <a:gd name="T18" fmla="*/ 30 w 45"/>
                              <a:gd name="T19" fmla="*/ 460 h 510"/>
                              <a:gd name="T20" fmla="*/ 45 w 45"/>
                              <a:gd name="T2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0"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30" y="40"/>
                                </a:lnTo>
                                <a:lnTo>
                                  <a:pt x="20" y="90"/>
                                </a:lnTo>
                                <a:lnTo>
                                  <a:pt x="10" y="155"/>
                                </a:lnTo>
                                <a:lnTo>
                                  <a:pt x="0" y="230"/>
                                </a:lnTo>
                                <a:lnTo>
                                  <a:pt x="5" y="315"/>
                                </a:lnTo>
                                <a:lnTo>
                                  <a:pt x="10" y="365"/>
                                </a:lnTo>
                                <a:lnTo>
                                  <a:pt x="15" y="410"/>
                                </a:lnTo>
                                <a:lnTo>
                                  <a:pt x="30" y="460"/>
                                </a:lnTo>
                                <a:lnTo>
                                  <a:pt x="45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Line 4423"/>
                        <wps:cNvCnPr/>
                        <wps:spPr bwMode="auto">
                          <a:xfrm>
                            <a:off x="6053" y="1135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4424"/>
                        <wps:cNvCnPr/>
                        <wps:spPr bwMode="auto">
                          <a:xfrm>
                            <a:off x="6023" y="1135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Freeform 4425"/>
                        <wps:cNvSpPr>
                          <a:spLocks/>
                        </wps:cNvSpPr>
                        <wps:spPr bwMode="auto">
                          <a:xfrm>
                            <a:off x="6148" y="2125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40 h 50"/>
                              <a:gd name="T2" fmla="*/ 0 w 249"/>
                              <a:gd name="T3" fmla="*/ 40 h 50"/>
                              <a:gd name="T4" fmla="*/ 10 w 249"/>
                              <a:gd name="T5" fmla="*/ 25 h 50"/>
                              <a:gd name="T6" fmla="*/ 25 w 249"/>
                              <a:gd name="T7" fmla="*/ 15 h 50"/>
                              <a:gd name="T8" fmla="*/ 50 w 249"/>
                              <a:gd name="T9" fmla="*/ 5 h 50"/>
                              <a:gd name="T10" fmla="*/ 80 w 249"/>
                              <a:gd name="T11" fmla="*/ 0 h 50"/>
                              <a:gd name="T12" fmla="*/ 110 w 249"/>
                              <a:gd name="T13" fmla="*/ 5 h 50"/>
                              <a:gd name="T14" fmla="*/ 135 w 249"/>
                              <a:gd name="T15" fmla="*/ 15 h 50"/>
                              <a:gd name="T16" fmla="*/ 155 w 249"/>
                              <a:gd name="T17" fmla="*/ 25 h 50"/>
                              <a:gd name="T18" fmla="*/ 184 w 249"/>
                              <a:gd name="T19" fmla="*/ 45 h 50"/>
                              <a:gd name="T20" fmla="*/ 184 w 249"/>
                              <a:gd name="T21" fmla="*/ 45 h 50"/>
                              <a:gd name="T22" fmla="*/ 189 w 249"/>
                              <a:gd name="T23" fmla="*/ 50 h 50"/>
                              <a:gd name="T24" fmla="*/ 199 w 249"/>
                              <a:gd name="T25" fmla="*/ 45 h 50"/>
                              <a:gd name="T26" fmla="*/ 214 w 249"/>
                              <a:gd name="T27" fmla="*/ 30 h 50"/>
                              <a:gd name="T28" fmla="*/ 234 w 249"/>
                              <a:gd name="T29" fmla="*/ 0 h 50"/>
                              <a:gd name="T30" fmla="*/ 249 w 249"/>
                              <a:gd name="T31" fmla="*/ 4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10" y="25"/>
                                </a:lnTo>
                                <a:lnTo>
                                  <a:pt x="25" y="15"/>
                                </a:lnTo>
                                <a:lnTo>
                                  <a:pt x="50" y="5"/>
                                </a:lnTo>
                                <a:lnTo>
                                  <a:pt x="80" y="0"/>
                                </a:lnTo>
                                <a:lnTo>
                                  <a:pt x="110" y="5"/>
                                </a:lnTo>
                                <a:lnTo>
                                  <a:pt x="135" y="15"/>
                                </a:lnTo>
                                <a:lnTo>
                                  <a:pt x="155" y="25"/>
                                </a:lnTo>
                                <a:lnTo>
                                  <a:pt x="184" y="45"/>
                                </a:lnTo>
                                <a:lnTo>
                                  <a:pt x="189" y="50"/>
                                </a:lnTo>
                                <a:lnTo>
                                  <a:pt x="199" y="45"/>
                                </a:lnTo>
                                <a:lnTo>
                                  <a:pt x="214" y="30"/>
                                </a:lnTo>
                                <a:lnTo>
                                  <a:pt x="234" y="0"/>
                                </a:lnTo>
                                <a:lnTo>
                                  <a:pt x="249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4426"/>
                        <wps:cNvSpPr>
                          <a:spLocks/>
                        </wps:cNvSpPr>
                        <wps:spPr bwMode="auto">
                          <a:xfrm>
                            <a:off x="6148" y="1650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5 h 50"/>
                              <a:gd name="T2" fmla="*/ 0 w 249"/>
                              <a:gd name="T3" fmla="*/ 5 h 50"/>
                              <a:gd name="T4" fmla="*/ 25 w 249"/>
                              <a:gd name="T5" fmla="*/ 25 h 50"/>
                              <a:gd name="T6" fmla="*/ 50 w 249"/>
                              <a:gd name="T7" fmla="*/ 40 h 50"/>
                              <a:gd name="T8" fmla="*/ 80 w 249"/>
                              <a:gd name="T9" fmla="*/ 45 h 50"/>
                              <a:gd name="T10" fmla="*/ 110 w 249"/>
                              <a:gd name="T11" fmla="*/ 40 h 50"/>
                              <a:gd name="T12" fmla="*/ 135 w 249"/>
                              <a:gd name="T13" fmla="*/ 35 h 50"/>
                              <a:gd name="T14" fmla="*/ 155 w 249"/>
                              <a:gd name="T15" fmla="*/ 25 h 50"/>
                              <a:gd name="T16" fmla="*/ 184 w 249"/>
                              <a:gd name="T17" fmla="*/ 5 h 50"/>
                              <a:gd name="T18" fmla="*/ 184 w 249"/>
                              <a:gd name="T19" fmla="*/ 5 h 50"/>
                              <a:gd name="T20" fmla="*/ 189 w 249"/>
                              <a:gd name="T21" fmla="*/ 0 h 50"/>
                              <a:gd name="T22" fmla="*/ 194 w 249"/>
                              <a:gd name="T23" fmla="*/ 5 h 50"/>
                              <a:gd name="T24" fmla="*/ 214 w 249"/>
                              <a:gd name="T25" fmla="*/ 20 h 50"/>
                              <a:gd name="T26" fmla="*/ 234 w 249"/>
                              <a:gd name="T27" fmla="*/ 50 h 50"/>
                              <a:gd name="T28" fmla="*/ 249 w 249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5"/>
                                </a:moveTo>
                                <a:lnTo>
                                  <a:pt x="0" y="5"/>
                                </a:lnTo>
                                <a:lnTo>
                                  <a:pt x="25" y="25"/>
                                </a:lnTo>
                                <a:lnTo>
                                  <a:pt x="50" y="40"/>
                                </a:lnTo>
                                <a:lnTo>
                                  <a:pt x="80" y="45"/>
                                </a:lnTo>
                                <a:lnTo>
                                  <a:pt x="110" y="40"/>
                                </a:lnTo>
                                <a:lnTo>
                                  <a:pt x="135" y="35"/>
                                </a:lnTo>
                                <a:lnTo>
                                  <a:pt x="155" y="25"/>
                                </a:lnTo>
                                <a:lnTo>
                                  <a:pt x="184" y="5"/>
                                </a:lnTo>
                                <a:lnTo>
                                  <a:pt x="189" y="0"/>
                                </a:lnTo>
                                <a:lnTo>
                                  <a:pt x="194" y="5"/>
                                </a:lnTo>
                                <a:lnTo>
                                  <a:pt x="214" y="20"/>
                                </a:lnTo>
                                <a:lnTo>
                                  <a:pt x="234" y="50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4427"/>
                        <wps:cNvSpPr>
                          <a:spLocks/>
                        </wps:cNvSpPr>
                        <wps:spPr bwMode="auto">
                          <a:xfrm>
                            <a:off x="6148" y="1695"/>
                            <a:ext cx="244" cy="435"/>
                          </a:xfrm>
                          <a:custGeom>
                            <a:avLst/>
                            <a:gdLst>
                              <a:gd name="T0" fmla="*/ 0 w 244"/>
                              <a:gd name="T1" fmla="*/ 215 h 435"/>
                              <a:gd name="T2" fmla="*/ 0 w 244"/>
                              <a:gd name="T3" fmla="*/ 215 h 435"/>
                              <a:gd name="T4" fmla="*/ 5 w 244"/>
                              <a:gd name="T5" fmla="*/ 300 h 435"/>
                              <a:gd name="T6" fmla="*/ 10 w 244"/>
                              <a:gd name="T7" fmla="*/ 335 h 435"/>
                              <a:gd name="T8" fmla="*/ 15 w 244"/>
                              <a:gd name="T9" fmla="*/ 370 h 435"/>
                              <a:gd name="T10" fmla="*/ 30 w 244"/>
                              <a:gd name="T11" fmla="*/ 395 h 435"/>
                              <a:gd name="T12" fmla="*/ 45 w 244"/>
                              <a:gd name="T13" fmla="*/ 415 h 435"/>
                              <a:gd name="T14" fmla="*/ 65 w 244"/>
                              <a:gd name="T15" fmla="*/ 430 h 435"/>
                              <a:gd name="T16" fmla="*/ 95 w 244"/>
                              <a:gd name="T17" fmla="*/ 435 h 435"/>
                              <a:gd name="T18" fmla="*/ 95 w 244"/>
                              <a:gd name="T19" fmla="*/ 435 h 435"/>
                              <a:gd name="T20" fmla="*/ 125 w 244"/>
                              <a:gd name="T21" fmla="*/ 430 h 435"/>
                              <a:gd name="T22" fmla="*/ 150 w 244"/>
                              <a:gd name="T23" fmla="*/ 420 h 435"/>
                              <a:gd name="T24" fmla="*/ 174 w 244"/>
                              <a:gd name="T25" fmla="*/ 400 h 435"/>
                              <a:gd name="T26" fmla="*/ 199 w 244"/>
                              <a:gd name="T27" fmla="*/ 370 h 435"/>
                              <a:gd name="T28" fmla="*/ 219 w 244"/>
                              <a:gd name="T29" fmla="*/ 340 h 435"/>
                              <a:gd name="T30" fmla="*/ 229 w 244"/>
                              <a:gd name="T31" fmla="*/ 300 h 435"/>
                              <a:gd name="T32" fmla="*/ 239 w 244"/>
                              <a:gd name="T33" fmla="*/ 260 h 435"/>
                              <a:gd name="T34" fmla="*/ 244 w 244"/>
                              <a:gd name="T35" fmla="*/ 215 h 435"/>
                              <a:gd name="T36" fmla="*/ 244 w 244"/>
                              <a:gd name="T37" fmla="*/ 215 h 435"/>
                              <a:gd name="T38" fmla="*/ 239 w 244"/>
                              <a:gd name="T39" fmla="*/ 170 h 435"/>
                              <a:gd name="T40" fmla="*/ 229 w 244"/>
                              <a:gd name="T41" fmla="*/ 130 h 435"/>
                              <a:gd name="T42" fmla="*/ 219 w 244"/>
                              <a:gd name="T43" fmla="*/ 95 h 435"/>
                              <a:gd name="T44" fmla="*/ 199 w 244"/>
                              <a:gd name="T45" fmla="*/ 65 h 435"/>
                              <a:gd name="T46" fmla="*/ 174 w 244"/>
                              <a:gd name="T47" fmla="*/ 35 h 435"/>
                              <a:gd name="T48" fmla="*/ 150 w 244"/>
                              <a:gd name="T49" fmla="*/ 15 h 435"/>
                              <a:gd name="T50" fmla="*/ 125 w 244"/>
                              <a:gd name="T51" fmla="*/ 5 h 435"/>
                              <a:gd name="T52" fmla="*/ 95 w 244"/>
                              <a:gd name="T53" fmla="*/ 0 h 435"/>
                              <a:gd name="T54" fmla="*/ 95 w 244"/>
                              <a:gd name="T55" fmla="*/ 0 h 435"/>
                              <a:gd name="T56" fmla="*/ 65 w 244"/>
                              <a:gd name="T57" fmla="*/ 0 h 435"/>
                              <a:gd name="T58" fmla="*/ 45 w 244"/>
                              <a:gd name="T59" fmla="*/ 15 h 435"/>
                              <a:gd name="T60" fmla="*/ 30 w 244"/>
                              <a:gd name="T61" fmla="*/ 35 h 435"/>
                              <a:gd name="T62" fmla="*/ 15 w 244"/>
                              <a:gd name="T63" fmla="*/ 60 h 435"/>
                              <a:gd name="T64" fmla="*/ 10 w 244"/>
                              <a:gd name="T65" fmla="*/ 95 h 435"/>
                              <a:gd name="T66" fmla="*/ 5 w 244"/>
                              <a:gd name="T67" fmla="*/ 130 h 435"/>
                              <a:gd name="T68" fmla="*/ 0 w 244"/>
                              <a:gd name="T69" fmla="*/ 215 h 435"/>
                              <a:gd name="T70" fmla="*/ 0 w 244"/>
                              <a:gd name="T71" fmla="*/ 215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0" y="215"/>
                                </a:moveTo>
                                <a:lnTo>
                                  <a:pt x="0" y="215"/>
                                </a:lnTo>
                                <a:lnTo>
                                  <a:pt x="5" y="300"/>
                                </a:lnTo>
                                <a:lnTo>
                                  <a:pt x="10" y="335"/>
                                </a:lnTo>
                                <a:lnTo>
                                  <a:pt x="15" y="370"/>
                                </a:lnTo>
                                <a:lnTo>
                                  <a:pt x="30" y="395"/>
                                </a:lnTo>
                                <a:lnTo>
                                  <a:pt x="45" y="415"/>
                                </a:lnTo>
                                <a:lnTo>
                                  <a:pt x="65" y="430"/>
                                </a:lnTo>
                                <a:lnTo>
                                  <a:pt x="95" y="435"/>
                                </a:lnTo>
                                <a:lnTo>
                                  <a:pt x="125" y="430"/>
                                </a:lnTo>
                                <a:lnTo>
                                  <a:pt x="150" y="420"/>
                                </a:lnTo>
                                <a:lnTo>
                                  <a:pt x="174" y="400"/>
                                </a:lnTo>
                                <a:lnTo>
                                  <a:pt x="199" y="370"/>
                                </a:lnTo>
                                <a:lnTo>
                                  <a:pt x="219" y="340"/>
                                </a:lnTo>
                                <a:lnTo>
                                  <a:pt x="229" y="300"/>
                                </a:lnTo>
                                <a:lnTo>
                                  <a:pt x="239" y="260"/>
                                </a:lnTo>
                                <a:lnTo>
                                  <a:pt x="244" y="215"/>
                                </a:lnTo>
                                <a:lnTo>
                                  <a:pt x="239" y="170"/>
                                </a:lnTo>
                                <a:lnTo>
                                  <a:pt x="229" y="130"/>
                                </a:lnTo>
                                <a:lnTo>
                                  <a:pt x="219" y="95"/>
                                </a:lnTo>
                                <a:lnTo>
                                  <a:pt x="199" y="65"/>
                                </a:lnTo>
                                <a:lnTo>
                                  <a:pt x="174" y="35"/>
                                </a:lnTo>
                                <a:lnTo>
                                  <a:pt x="150" y="15"/>
                                </a:lnTo>
                                <a:lnTo>
                                  <a:pt x="125" y="5"/>
                                </a:lnTo>
                                <a:lnTo>
                                  <a:pt x="95" y="0"/>
                                </a:lnTo>
                                <a:lnTo>
                                  <a:pt x="65" y="0"/>
                                </a:lnTo>
                                <a:lnTo>
                                  <a:pt x="45" y="15"/>
                                </a:lnTo>
                                <a:lnTo>
                                  <a:pt x="30" y="35"/>
                                </a:lnTo>
                                <a:lnTo>
                                  <a:pt x="15" y="60"/>
                                </a:lnTo>
                                <a:lnTo>
                                  <a:pt x="10" y="95"/>
                                </a:lnTo>
                                <a:lnTo>
                                  <a:pt x="5" y="130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4428"/>
                        <wps:cNvSpPr>
                          <a:spLocks/>
                        </wps:cNvSpPr>
                        <wps:spPr bwMode="auto">
                          <a:xfrm>
                            <a:off x="6148" y="1760"/>
                            <a:ext cx="194" cy="300"/>
                          </a:xfrm>
                          <a:custGeom>
                            <a:avLst/>
                            <a:gdLst>
                              <a:gd name="T0" fmla="*/ 0 w 194"/>
                              <a:gd name="T1" fmla="*/ 150 h 300"/>
                              <a:gd name="T2" fmla="*/ 0 w 194"/>
                              <a:gd name="T3" fmla="*/ 150 h 300"/>
                              <a:gd name="T4" fmla="*/ 0 w 194"/>
                              <a:gd name="T5" fmla="*/ 180 h 300"/>
                              <a:gd name="T6" fmla="*/ 5 w 194"/>
                              <a:gd name="T7" fmla="*/ 210 h 300"/>
                              <a:gd name="T8" fmla="*/ 15 w 194"/>
                              <a:gd name="T9" fmla="*/ 235 h 300"/>
                              <a:gd name="T10" fmla="*/ 25 w 194"/>
                              <a:gd name="T11" fmla="*/ 255 h 300"/>
                              <a:gd name="T12" fmla="*/ 40 w 194"/>
                              <a:gd name="T13" fmla="*/ 275 h 300"/>
                              <a:gd name="T14" fmla="*/ 55 w 194"/>
                              <a:gd name="T15" fmla="*/ 290 h 300"/>
                              <a:gd name="T16" fmla="*/ 75 w 194"/>
                              <a:gd name="T17" fmla="*/ 295 h 300"/>
                              <a:gd name="T18" fmla="*/ 95 w 194"/>
                              <a:gd name="T19" fmla="*/ 300 h 300"/>
                              <a:gd name="T20" fmla="*/ 95 w 194"/>
                              <a:gd name="T21" fmla="*/ 300 h 300"/>
                              <a:gd name="T22" fmla="*/ 115 w 194"/>
                              <a:gd name="T23" fmla="*/ 300 h 300"/>
                              <a:gd name="T24" fmla="*/ 135 w 194"/>
                              <a:gd name="T25" fmla="*/ 290 h 300"/>
                              <a:gd name="T26" fmla="*/ 150 w 194"/>
                              <a:gd name="T27" fmla="*/ 275 h 300"/>
                              <a:gd name="T28" fmla="*/ 164 w 194"/>
                              <a:gd name="T29" fmla="*/ 260 h 300"/>
                              <a:gd name="T30" fmla="*/ 179 w 194"/>
                              <a:gd name="T31" fmla="*/ 235 h 300"/>
                              <a:gd name="T32" fmla="*/ 189 w 194"/>
                              <a:gd name="T33" fmla="*/ 210 h 300"/>
                              <a:gd name="T34" fmla="*/ 194 w 194"/>
                              <a:gd name="T35" fmla="*/ 180 h 300"/>
                              <a:gd name="T36" fmla="*/ 194 w 194"/>
                              <a:gd name="T37" fmla="*/ 150 h 300"/>
                              <a:gd name="T38" fmla="*/ 194 w 194"/>
                              <a:gd name="T39" fmla="*/ 150 h 300"/>
                              <a:gd name="T40" fmla="*/ 194 w 194"/>
                              <a:gd name="T41" fmla="*/ 120 h 300"/>
                              <a:gd name="T42" fmla="*/ 189 w 194"/>
                              <a:gd name="T43" fmla="*/ 95 h 300"/>
                              <a:gd name="T44" fmla="*/ 179 w 194"/>
                              <a:gd name="T45" fmla="*/ 70 h 300"/>
                              <a:gd name="T46" fmla="*/ 164 w 194"/>
                              <a:gd name="T47" fmla="*/ 45 h 300"/>
                              <a:gd name="T48" fmla="*/ 150 w 194"/>
                              <a:gd name="T49" fmla="*/ 30 h 300"/>
                              <a:gd name="T50" fmla="*/ 135 w 194"/>
                              <a:gd name="T51" fmla="*/ 15 h 300"/>
                              <a:gd name="T52" fmla="*/ 115 w 194"/>
                              <a:gd name="T53" fmla="*/ 5 h 300"/>
                              <a:gd name="T54" fmla="*/ 95 w 194"/>
                              <a:gd name="T55" fmla="*/ 0 h 300"/>
                              <a:gd name="T56" fmla="*/ 95 w 194"/>
                              <a:gd name="T57" fmla="*/ 0 h 300"/>
                              <a:gd name="T58" fmla="*/ 75 w 194"/>
                              <a:gd name="T59" fmla="*/ 5 h 300"/>
                              <a:gd name="T60" fmla="*/ 55 w 194"/>
                              <a:gd name="T61" fmla="*/ 15 h 300"/>
                              <a:gd name="T62" fmla="*/ 40 w 194"/>
                              <a:gd name="T63" fmla="*/ 25 h 300"/>
                              <a:gd name="T64" fmla="*/ 25 w 194"/>
                              <a:gd name="T65" fmla="*/ 45 h 300"/>
                              <a:gd name="T66" fmla="*/ 15 w 194"/>
                              <a:gd name="T67" fmla="*/ 65 h 300"/>
                              <a:gd name="T68" fmla="*/ 5 w 194"/>
                              <a:gd name="T69" fmla="*/ 95 h 300"/>
                              <a:gd name="T70" fmla="*/ 0 w 194"/>
                              <a:gd name="T71" fmla="*/ 120 h 300"/>
                              <a:gd name="T72" fmla="*/ 0 w 194"/>
                              <a:gd name="T73" fmla="*/ 150 h 300"/>
                              <a:gd name="T74" fmla="*/ 0 w 194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4" h="300">
                                <a:moveTo>
                                  <a:pt x="0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10"/>
                                </a:lnTo>
                                <a:lnTo>
                                  <a:pt x="15" y="235"/>
                                </a:lnTo>
                                <a:lnTo>
                                  <a:pt x="25" y="255"/>
                                </a:lnTo>
                                <a:lnTo>
                                  <a:pt x="40" y="275"/>
                                </a:lnTo>
                                <a:lnTo>
                                  <a:pt x="55" y="290"/>
                                </a:lnTo>
                                <a:lnTo>
                                  <a:pt x="75" y="295"/>
                                </a:lnTo>
                                <a:lnTo>
                                  <a:pt x="95" y="300"/>
                                </a:lnTo>
                                <a:lnTo>
                                  <a:pt x="115" y="300"/>
                                </a:lnTo>
                                <a:lnTo>
                                  <a:pt x="135" y="290"/>
                                </a:lnTo>
                                <a:lnTo>
                                  <a:pt x="150" y="275"/>
                                </a:lnTo>
                                <a:lnTo>
                                  <a:pt x="164" y="260"/>
                                </a:lnTo>
                                <a:lnTo>
                                  <a:pt x="179" y="235"/>
                                </a:lnTo>
                                <a:lnTo>
                                  <a:pt x="189" y="210"/>
                                </a:lnTo>
                                <a:lnTo>
                                  <a:pt x="194" y="180"/>
                                </a:lnTo>
                                <a:lnTo>
                                  <a:pt x="194" y="150"/>
                                </a:lnTo>
                                <a:lnTo>
                                  <a:pt x="194" y="120"/>
                                </a:lnTo>
                                <a:lnTo>
                                  <a:pt x="189" y="95"/>
                                </a:lnTo>
                                <a:lnTo>
                                  <a:pt x="179" y="70"/>
                                </a:lnTo>
                                <a:lnTo>
                                  <a:pt x="164" y="45"/>
                                </a:lnTo>
                                <a:lnTo>
                                  <a:pt x="150" y="30"/>
                                </a:lnTo>
                                <a:lnTo>
                                  <a:pt x="135" y="15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5" y="5"/>
                                </a:lnTo>
                                <a:lnTo>
                                  <a:pt x="55" y="15"/>
                                </a:lnTo>
                                <a:lnTo>
                                  <a:pt x="40" y="25"/>
                                </a:lnTo>
                                <a:lnTo>
                                  <a:pt x="25" y="45"/>
                                </a:lnTo>
                                <a:lnTo>
                                  <a:pt x="15" y="65"/>
                                </a:lnTo>
                                <a:lnTo>
                                  <a:pt x="5" y="95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4429"/>
                        <wps:cNvSpPr>
                          <a:spLocks/>
                        </wps:cNvSpPr>
                        <wps:spPr bwMode="auto">
                          <a:xfrm>
                            <a:off x="6148" y="1805"/>
                            <a:ext cx="164" cy="210"/>
                          </a:xfrm>
                          <a:custGeom>
                            <a:avLst/>
                            <a:gdLst>
                              <a:gd name="T0" fmla="*/ 0 w 164"/>
                              <a:gd name="T1" fmla="*/ 105 h 210"/>
                              <a:gd name="T2" fmla="*/ 0 w 164"/>
                              <a:gd name="T3" fmla="*/ 105 h 210"/>
                              <a:gd name="T4" fmla="*/ 5 w 164"/>
                              <a:gd name="T5" fmla="*/ 125 h 210"/>
                              <a:gd name="T6" fmla="*/ 10 w 164"/>
                              <a:gd name="T7" fmla="*/ 145 h 210"/>
                              <a:gd name="T8" fmla="*/ 20 w 164"/>
                              <a:gd name="T9" fmla="*/ 165 h 210"/>
                              <a:gd name="T10" fmla="*/ 30 w 164"/>
                              <a:gd name="T11" fmla="*/ 180 h 210"/>
                              <a:gd name="T12" fmla="*/ 45 w 164"/>
                              <a:gd name="T13" fmla="*/ 190 h 210"/>
                              <a:gd name="T14" fmla="*/ 65 w 164"/>
                              <a:gd name="T15" fmla="*/ 200 h 210"/>
                              <a:gd name="T16" fmla="*/ 80 w 164"/>
                              <a:gd name="T17" fmla="*/ 210 h 210"/>
                              <a:gd name="T18" fmla="*/ 95 w 164"/>
                              <a:gd name="T19" fmla="*/ 210 h 210"/>
                              <a:gd name="T20" fmla="*/ 95 w 164"/>
                              <a:gd name="T21" fmla="*/ 210 h 210"/>
                              <a:gd name="T22" fmla="*/ 110 w 164"/>
                              <a:gd name="T23" fmla="*/ 210 h 210"/>
                              <a:gd name="T24" fmla="*/ 120 w 164"/>
                              <a:gd name="T25" fmla="*/ 205 h 210"/>
                              <a:gd name="T26" fmla="*/ 135 w 164"/>
                              <a:gd name="T27" fmla="*/ 195 h 210"/>
                              <a:gd name="T28" fmla="*/ 145 w 164"/>
                              <a:gd name="T29" fmla="*/ 180 h 210"/>
                              <a:gd name="T30" fmla="*/ 160 w 164"/>
                              <a:gd name="T31" fmla="*/ 150 h 210"/>
                              <a:gd name="T32" fmla="*/ 164 w 164"/>
                              <a:gd name="T33" fmla="*/ 105 h 210"/>
                              <a:gd name="T34" fmla="*/ 164 w 164"/>
                              <a:gd name="T35" fmla="*/ 105 h 210"/>
                              <a:gd name="T36" fmla="*/ 160 w 164"/>
                              <a:gd name="T37" fmla="*/ 65 h 210"/>
                              <a:gd name="T38" fmla="*/ 145 w 164"/>
                              <a:gd name="T39" fmla="*/ 35 h 210"/>
                              <a:gd name="T40" fmla="*/ 135 w 164"/>
                              <a:gd name="T41" fmla="*/ 20 h 210"/>
                              <a:gd name="T42" fmla="*/ 120 w 164"/>
                              <a:gd name="T43" fmla="*/ 10 h 210"/>
                              <a:gd name="T44" fmla="*/ 110 w 164"/>
                              <a:gd name="T45" fmla="*/ 5 h 210"/>
                              <a:gd name="T46" fmla="*/ 95 w 164"/>
                              <a:gd name="T47" fmla="*/ 0 h 210"/>
                              <a:gd name="T48" fmla="*/ 95 w 164"/>
                              <a:gd name="T49" fmla="*/ 0 h 210"/>
                              <a:gd name="T50" fmla="*/ 80 w 164"/>
                              <a:gd name="T51" fmla="*/ 5 h 210"/>
                              <a:gd name="T52" fmla="*/ 65 w 164"/>
                              <a:gd name="T53" fmla="*/ 10 h 210"/>
                              <a:gd name="T54" fmla="*/ 45 w 164"/>
                              <a:gd name="T55" fmla="*/ 20 h 210"/>
                              <a:gd name="T56" fmla="*/ 30 w 164"/>
                              <a:gd name="T57" fmla="*/ 30 h 210"/>
                              <a:gd name="T58" fmla="*/ 20 w 164"/>
                              <a:gd name="T59" fmla="*/ 50 h 210"/>
                              <a:gd name="T60" fmla="*/ 10 w 164"/>
                              <a:gd name="T61" fmla="*/ 65 h 210"/>
                              <a:gd name="T62" fmla="*/ 5 w 164"/>
                              <a:gd name="T63" fmla="*/ 85 h 210"/>
                              <a:gd name="T64" fmla="*/ 0 w 164"/>
                              <a:gd name="T65" fmla="*/ 105 h 210"/>
                              <a:gd name="T66" fmla="*/ 0 w 164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4" h="210">
                                <a:moveTo>
                                  <a:pt x="0" y="105"/>
                                </a:moveTo>
                                <a:lnTo>
                                  <a:pt x="0" y="105"/>
                                </a:lnTo>
                                <a:lnTo>
                                  <a:pt x="5" y="125"/>
                                </a:lnTo>
                                <a:lnTo>
                                  <a:pt x="10" y="145"/>
                                </a:lnTo>
                                <a:lnTo>
                                  <a:pt x="20" y="165"/>
                                </a:lnTo>
                                <a:lnTo>
                                  <a:pt x="30" y="180"/>
                                </a:lnTo>
                                <a:lnTo>
                                  <a:pt x="45" y="190"/>
                                </a:lnTo>
                                <a:lnTo>
                                  <a:pt x="65" y="200"/>
                                </a:lnTo>
                                <a:lnTo>
                                  <a:pt x="80" y="210"/>
                                </a:lnTo>
                                <a:lnTo>
                                  <a:pt x="95" y="210"/>
                                </a:lnTo>
                                <a:lnTo>
                                  <a:pt x="110" y="210"/>
                                </a:lnTo>
                                <a:lnTo>
                                  <a:pt x="120" y="205"/>
                                </a:lnTo>
                                <a:lnTo>
                                  <a:pt x="135" y="195"/>
                                </a:lnTo>
                                <a:lnTo>
                                  <a:pt x="145" y="180"/>
                                </a:lnTo>
                                <a:lnTo>
                                  <a:pt x="160" y="150"/>
                                </a:lnTo>
                                <a:lnTo>
                                  <a:pt x="164" y="105"/>
                                </a:lnTo>
                                <a:lnTo>
                                  <a:pt x="160" y="65"/>
                                </a:lnTo>
                                <a:lnTo>
                                  <a:pt x="145" y="35"/>
                                </a:lnTo>
                                <a:lnTo>
                                  <a:pt x="135" y="20"/>
                                </a:lnTo>
                                <a:lnTo>
                                  <a:pt x="120" y="10"/>
                                </a:lnTo>
                                <a:lnTo>
                                  <a:pt x="110" y="5"/>
                                </a:lnTo>
                                <a:lnTo>
                                  <a:pt x="95" y="0"/>
                                </a:lnTo>
                                <a:lnTo>
                                  <a:pt x="80" y="5"/>
                                </a:lnTo>
                                <a:lnTo>
                                  <a:pt x="65" y="10"/>
                                </a:lnTo>
                                <a:lnTo>
                                  <a:pt x="45" y="20"/>
                                </a:lnTo>
                                <a:lnTo>
                                  <a:pt x="30" y="30"/>
                                </a:lnTo>
                                <a:lnTo>
                                  <a:pt x="20" y="50"/>
                                </a:lnTo>
                                <a:lnTo>
                                  <a:pt x="10" y="65"/>
                                </a:lnTo>
                                <a:lnTo>
                                  <a:pt x="5" y="85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4430"/>
                        <wps:cNvSpPr>
                          <a:spLocks/>
                        </wps:cNvSpPr>
                        <wps:spPr bwMode="auto">
                          <a:xfrm>
                            <a:off x="6148" y="1840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70 h 145"/>
                              <a:gd name="T2" fmla="*/ 0 w 145"/>
                              <a:gd name="T3" fmla="*/ 70 h 145"/>
                              <a:gd name="T4" fmla="*/ 5 w 145"/>
                              <a:gd name="T5" fmla="*/ 85 h 145"/>
                              <a:gd name="T6" fmla="*/ 10 w 145"/>
                              <a:gd name="T7" fmla="*/ 100 h 145"/>
                              <a:gd name="T8" fmla="*/ 25 w 145"/>
                              <a:gd name="T9" fmla="*/ 110 h 145"/>
                              <a:gd name="T10" fmla="*/ 35 w 145"/>
                              <a:gd name="T11" fmla="*/ 125 h 145"/>
                              <a:gd name="T12" fmla="*/ 70 w 145"/>
                              <a:gd name="T13" fmla="*/ 140 h 145"/>
                              <a:gd name="T14" fmla="*/ 95 w 145"/>
                              <a:gd name="T15" fmla="*/ 145 h 145"/>
                              <a:gd name="T16" fmla="*/ 95 w 145"/>
                              <a:gd name="T17" fmla="*/ 145 h 145"/>
                              <a:gd name="T18" fmla="*/ 105 w 145"/>
                              <a:gd name="T19" fmla="*/ 145 h 145"/>
                              <a:gd name="T20" fmla="*/ 115 w 145"/>
                              <a:gd name="T21" fmla="*/ 140 h 145"/>
                              <a:gd name="T22" fmla="*/ 130 w 145"/>
                              <a:gd name="T23" fmla="*/ 125 h 145"/>
                              <a:gd name="T24" fmla="*/ 140 w 145"/>
                              <a:gd name="T25" fmla="*/ 100 h 145"/>
                              <a:gd name="T26" fmla="*/ 145 w 145"/>
                              <a:gd name="T27" fmla="*/ 70 h 145"/>
                              <a:gd name="T28" fmla="*/ 145 w 145"/>
                              <a:gd name="T29" fmla="*/ 70 h 145"/>
                              <a:gd name="T30" fmla="*/ 140 w 145"/>
                              <a:gd name="T31" fmla="*/ 45 h 145"/>
                              <a:gd name="T32" fmla="*/ 130 w 145"/>
                              <a:gd name="T33" fmla="*/ 20 h 145"/>
                              <a:gd name="T34" fmla="*/ 115 w 145"/>
                              <a:gd name="T35" fmla="*/ 5 h 145"/>
                              <a:gd name="T36" fmla="*/ 95 w 145"/>
                              <a:gd name="T37" fmla="*/ 0 h 145"/>
                              <a:gd name="T38" fmla="*/ 95 w 145"/>
                              <a:gd name="T39" fmla="*/ 0 h 145"/>
                              <a:gd name="T40" fmla="*/ 70 w 145"/>
                              <a:gd name="T41" fmla="*/ 5 h 145"/>
                              <a:gd name="T42" fmla="*/ 40 w 145"/>
                              <a:gd name="T43" fmla="*/ 15 h 145"/>
                              <a:gd name="T44" fmla="*/ 25 w 145"/>
                              <a:gd name="T45" fmla="*/ 30 h 145"/>
                              <a:gd name="T46" fmla="*/ 10 w 145"/>
                              <a:gd name="T47" fmla="*/ 40 h 145"/>
                              <a:gd name="T48" fmla="*/ 5 w 145"/>
                              <a:gd name="T49" fmla="*/ 55 h 145"/>
                              <a:gd name="T50" fmla="*/ 0 w 145"/>
                              <a:gd name="T51" fmla="*/ 70 h 145"/>
                              <a:gd name="T52" fmla="*/ 0 w 145"/>
                              <a:gd name="T53" fmla="*/ 7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70"/>
                                </a:moveTo>
                                <a:lnTo>
                                  <a:pt x="0" y="70"/>
                                </a:lnTo>
                                <a:lnTo>
                                  <a:pt x="5" y="85"/>
                                </a:lnTo>
                                <a:lnTo>
                                  <a:pt x="10" y="100"/>
                                </a:lnTo>
                                <a:lnTo>
                                  <a:pt x="25" y="110"/>
                                </a:lnTo>
                                <a:lnTo>
                                  <a:pt x="35" y="125"/>
                                </a:lnTo>
                                <a:lnTo>
                                  <a:pt x="70" y="140"/>
                                </a:lnTo>
                                <a:lnTo>
                                  <a:pt x="95" y="145"/>
                                </a:lnTo>
                                <a:lnTo>
                                  <a:pt x="105" y="145"/>
                                </a:lnTo>
                                <a:lnTo>
                                  <a:pt x="115" y="140"/>
                                </a:lnTo>
                                <a:lnTo>
                                  <a:pt x="130" y="125"/>
                                </a:lnTo>
                                <a:lnTo>
                                  <a:pt x="140" y="100"/>
                                </a:lnTo>
                                <a:lnTo>
                                  <a:pt x="145" y="70"/>
                                </a:lnTo>
                                <a:lnTo>
                                  <a:pt x="140" y="45"/>
                                </a:lnTo>
                                <a:lnTo>
                                  <a:pt x="130" y="20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0" y="5"/>
                                </a:lnTo>
                                <a:lnTo>
                                  <a:pt x="40" y="15"/>
                                </a:lnTo>
                                <a:lnTo>
                                  <a:pt x="25" y="30"/>
                                </a:lnTo>
                                <a:lnTo>
                                  <a:pt x="10" y="40"/>
                                </a:lnTo>
                                <a:lnTo>
                                  <a:pt x="5" y="55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4431"/>
                        <wps:cNvSpPr>
                          <a:spLocks/>
                        </wps:cNvSpPr>
                        <wps:spPr bwMode="auto">
                          <a:xfrm>
                            <a:off x="6128" y="1655"/>
                            <a:ext cx="20" cy="51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510"/>
                              <a:gd name="T2" fmla="*/ 20 w 20"/>
                              <a:gd name="T3" fmla="*/ 0 h 510"/>
                              <a:gd name="T4" fmla="*/ 10 w 20"/>
                              <a:gd name="T5" fmla="*/ 20 h 510"/>
                              <a:gd name="T6" fmla="*/ 0 w 20"/>
                              <a:gd name="T7" fmla="*/ 70 h 510"/>
                              <a:gd name="T8" fmla="*/ 0 w 20"/>
                              <a:gd name="T9" fmla="*/ 100 h 510"/>
                              <a:gd name="T10" fmla="*/ 0 w 20"/>
                              <a:gd name="T11" fmla="*/ 145 h 510"/>
                              <a:gd name="T12" fmla="*/ 10 w 20"/>
                              <a:gd name="T13" fmla="*/ 195 h 510"/>
                              <a:gd name="T14" fmla="*/ 20 w 20"/>
                              <a:gd name="T15" fmla="*/ 255 h 510"/>
                              <a:gd name="T16" fmla="*/ 20 w 20"/>
                              <a:gd name="T17" fmla="*/ 255 h 510"/>
                              <a:gd name="T18" fmla="*/ 20 w 20"/>
                              <a:gd name="T19" fmla="*/ 255 h 510"/>
                              <a:gd name="T20" fmla="*/ 10 w 20"/>
                              <a:gd name="T21" fmla="*/ 315 h 510"/>
                              <a:gd name="T22" fmla="*/ 5 w 20"/>
                              <a:gd name="T23" fmla="*/ 365 h 510"/>
                              <a:gd name="T24" fmla="*/ 0 w 20"/>
                              <a:gd name="T25" fmla="*/ 410 h 510"/>
                              <a:gd name="T26" fmla="*/ 0 w 20"/>
                              <a:gd name="T27" fmla="*/ 440 h 510"/>
                              <a:gd name="T28" fmla="*/ 10 w 20"/>
                              <a:gd name="T29" fmla="*/ 485 h 510"/>
                              <a:gd name="T30" fmla="*/ 20 w 20"/>
                              <a:gd name="T3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20"/>
                                </a:lnTo>
                                <a:lnTo>
                                  <a:pt x="0" y="70"/>
                                </a:lnTo>
                                <a:lnTo>
                                  <a:pt x="0" y="100"/>
                                </a:lnTo>
                                <a:lnTo>
                                  <a:pt x="0" y="145"/>
                                </a:lnTo>
                                <a:lnTo>
                                  <a:pt x="10" y="195"/>
                                </a:lnTo>
                                <a:lnTo>
                                  <a:pt x="20" y="255"/>
                                </a:lnTo>
                                <a:lnTo>
                                  <a:pt x="10" y="315"/>
                                </a:lnTo>
                                <a:lnTo>
                                  <a:pt x="5" y="365"/>
                                </a:lnTo>
                                <a:lnTo>
                                  <a:pt x="0" y="410"/>
                                </a:lnTo>
                                <a:lnTo>
                                  <a:pt x="0" y="440"/>
                                </a:lnTo>
                                <a:lnTo>
                                  <a:pt x="10" y="485"/>
                                </a:lnTo>
                                <a:lnTo>
                                  <a:pt x="20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4432"/>
                        <wps:cNvSpPr>
                          <a:spLocks/>
                        </wps:cNvSpPr>
                        <wps:spPr bwMode="auto">
                          <a:xfrm>
                            <a:off x="6103" y="1655"/>
                            <a:ext cx="45" cy="510"/>
                          </a:xfrm>
                          <a:custGeom>
                            <a:avLst/>
                            <a:gdLst>
                              <a:gd name="T0" fmla="*/ 45 w 45"/>
                              <a:gd name="T1" fmla="*/ 0 h 510"/>
                              <a:gd name="T2" fmla="*/ 45 w 45"/>
                              <a:gd name="T3" fmla="*/ 0 h 510"/>
                              <a:gd name="T4" fmla="*/ 30 w 45"/>
                              <a:gd name="T5" fmla="*/ 40 h 510"/>
                              <a:gd name="T6" fmla="*/ 20 w 45"/>
                              <a:gd name="T7" fmla="*/ 90 h 510"/>
                              <a:gd name="T8" fmla="*/ 10 w 45"/>
                              <a:gd name="T9" fmla="*/ 150 h 510"/>
                              <a:gd name="T10" fmla="*/ 0 w 45"/>
                              <a:gd name="T11" fmla="*/ 230 h 510"/>
                              <a:gd name="T12" fmla="*/ 5 w 45"/>
                              <a:gd name="T13" fmla="*/ 315 h 510"/>
                              <a:gd name="T14" fmla="*/ 10 w 45"/>
                              <a:gd name="T15" fmla="*/ 360 h 510"/>
                              <a:gd name="T16" fmla="*/ 15 w 45"/>
                              <a:gd name="T17" fmla="*/ 410 h 510"/>
                              <a:gd name="T18" fmla="*/ 30 w 45"/>
                              <a:gd name="T19" fmla="*/ 460 h 510"/>
                              <a:gd name="T20" fmla="*/ 45 w 45"/>
                              <a:gd name="T2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0"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30" y="40"/>
                                </a:lnTo>
                                <a:lnTo>
                                  <a:pt x="20" y="90"/>
                                </a:lnTo>
                                <a:lnTo>
                                  <a:pt x="10" y="150"/>
                                </a:lnTo>
                                <a:lnTo>
                                  <a:pt x="0" y="230"/>
                                </a:lnTo>
                                <a:lnTo>
                                  <a:pt x="5" y="315"/>
                                </a:lnTo>
                                <a:lnTo>
                                  <a:pt x="10" y="360"/>
                                </a:lnTo>
                                <a:lnTo>
                                  <a:pt x="15" y="410"/>
                                </a:lnTo>
                                <a:lnTo>
                                  <a:pt x="30" y="460"/>
                                </a:lnTo>
                                <a:lnTo>
                                  <a:pt x="45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Line 4433"/>
                        <wps:cNvCnPr/>
                        <wps:spPr bwMode="auto">
                          <a:xfrm>
                            <a:off x="6053" y="1650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4434"/>
                        <wps:cNvCnPr/>
                        <wps:spPr bwMode="auto">
                          <a:xfrm>
                            <a:off x="6023" y="1650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Freeform 4435"/>
                        <wps:cNvSpPr>
                          <a:spLocks/>
                        </wps:cNvSpPr>
                        <wps:spPr bwMode="auto">
                          <a:xfrm>
                            <a:off x="6148" y="2646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40 h 50"/>
                              <a:gd name="T2" fmla="*/ 0 w 249"/>
                              <a:gd name="T3" fmla="*/ 40 h 50"/>
                              <a:gd name="T4" fmla="*/ 10 w 249"/>
                              <a:gd name="T5" fmla="*/ 25 h 50"/>
                              <a:gd name="T6" fmla="*/ 25 w 249"/>
                              <a:gd name="T7" fmla="*/ 15 h 50"/>
                              <a:gd name="T8" fmla="*/ 50 w 249"/>
                              <a:gd name="T9" fmla="*/ 5 h 50"/>
                              <a:gd name="T10" fmla="*/ 80 w 249"/>
                              <a:gd name="T11" fmla="*/ 0 h 50"/>
                              <a:gd name="T12" fmla="*/ 110 w 249"/>
                              <a:gd name="T13" fmla="*/ 5 h 50"/>
                              <a:gd name="T14" fmla="*/ 135 w 249"/>
                              <a:gd name="T15" fmla="*/ 15 h 50"/>
                              <a:gd name="T16" fmla="*/ 155 w 249"/>
                              <a:gd name="T17" fmla="*/ 25 h 50"/>
                              <a:gd name="T18" fmla="*/ 184 w 249"/>
                              <a:gd name="T19" fmla="*/ 45 h 50"/>
                              <a:gd name="T20" fmla="*/ 184 w 249"/>
                              <a:gd name="T21" fmla="*/ 45 h 50"/>
                              <a:gd name="T22" fmla="*/ 189 w 249"/>
                              <a:gd name="T23" fmla="*/ 50 h 50"/>
                              <a:gd name="T24" fmla="*/ 199 w 249"/>
                              <a:gd name="T25" fmla="*/ 45 h 50"/>
                              <a:gd name="T26" fmla="*/ 214 w 249"/>
                              <a:gd name="T27" fmla="*/ 30 h 50"/>
                              <a:gd name="T28" fmla="*/ 234 w 249"/>
                              <a:gd name="T29" fmla="*/ 0 h 50"/>
                              <a:gd name="T30" fmla="*/ 249 w 249"/>
                              <a:gd name="T31" fmla="*/ 4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10" y="25"/>
                                </a:lnTo>
                                <a:lnTo>
                                  <a:pt x="25" y="15"/>
                                </a:lnTo>
                                <a:lnTo>
                                  <a:pt x="50" y="5"/>
                                </a:lnTo>
                                <a:lnTo>
                                  <a:pt x="80" y="0"/>
                                </a:lnTo>
                                <a:lnTo>
                                  <a:pt x="110" y="5"/>
                                </a:lnTo>
                                <a:lnTo>
                                  <a:pt x="135" y="15"/>
                                </a:lnTo>
                                <a:lnTo>
                                  <a:pt x="155" y="25"/>
                                </a:lnTo>
                                <a:lnTo>
                                  <a:pt x="184" y="45"/>
                                </a:lnTo>
                                <a:lnTo>
                                  <a:pt x="189" y="50"/>
                                </a:lnTo>
                                <a:lnTo>
                                  <a:pt x="199" y="45"/>
                                </a:lnTo>
                                <a:lnTo>
                                  <a:pt x="214" y="30"/>
                                </a:lnTo>
                                <a:lnTo>
                                  <a:pt x="234" y="0"/>
                                </a:lnTo>
                                <a:lnTo>
                                  <a:pt x="249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4436"/>
                        <wps:cNvSpPr>
                          <a:spLocks/>
                        </wps:cNvSpPr>
                        <wps:spPr bwMode="auto">
                          <a:xfrm>
                            <a:off x="6148" y="2170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0 h 50"/>
                              <a:gd name="T2" fmla="*/ 0 w 249"/>
                              <a:gd name="T3" fmla="*/ 0 h 50"/>
                              <a:gd name="T4" fmla="*/ 25 w 249"/>
                              <a:gd name="T5" fmla="*/ 25 h 50"/>
                              <a:gd name="T6" fmla="*/ 50 w 249"/>
                              <a:gd name="T7" fmla="*/ 40 h 50"/>
                              <a:gd name="T8" fmla="*/ 80 w 249"/>
                              <a:gd name="T9" fmla="*/ 40 h 50"/>
                              <a:gd name="T10" fmla="*/ 110 w 249"/>
                              <a:gd name="T11" fmla="*/ 40 h 50"/>
                              <a:gd name="T12" fmla="*/ 135 w 249"/>
                              <a:gd name="T13" fmla="*/ 30 h 50"/>
                              <a:gd name="T14" fmla="*/ 155 w 249"/>
                              <a:gd name="T15" fmla="*/ 20 h 50"/>
                              <a:gd name="T16" fmla="*/ 184 w 249"/>
                              <a:gd name="T17" fmla="*/ 5 h 50"/>
                              <a:gd name="T18" fmla="*/ 184 w 249"/>
                              <a:gd name="T19" fmla="*/ 5 h 50"/>
                              <a:gd name="T20" fmla="*/ 189 w 249"/>
                              <a:gd name="T21" fmla="*/ 0 h 50"/>
                              <a:gd name="T22" fmla="*/ 194 w 249"/>
                              <a:gd name="T23" fmla="*/ 0 h 50"/>
                              <a:gd name="T24" fmla="*/ 214 w 249"/>
                              <a:gd name="T25" fmla="*/ 20 h 50"/>
                              <a:gd name="T26" fmla="*/ 234 w 249"/>
                              <a:gd name="T27" fmla="*/ 50 h 50"/>
                              <a:gd name="T28" fmla="*/ 249 w 249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25"/>
                                </a:lnTo>
                                <a:lnTo>
                                  <a:pt x="50" y="40"/>
                                </a:lnTo>
                                <a:lnTo>
                                  <a:pt x="80" y="40"/>
                                </a:lnTo>
                                <a:lnTo>
                                  <a:pt x="110" y="40"/>
                                </a:lnTo>
                                <a:lnTo>
                                  <a:pt x="135" y="30"/>
                                </a:lnTo>
                                <a:lnTo>
                                  <a:pt x="155" y="20"/>
                                </a:lnTo>
                                <a:lnTo>
                                  <a:pt x="184" y="5"/>
                                </a:lnTo>
                                <a:lnTo>
                                  <a:pt x="189" y="0"/>
                                </a:lnTo>
                                <a:lnTo>
                                  <a:pt x="194" y="0"/>
                                </a:lnTo>
                                <a:lnTo>
                                  <a:pt x="214" y="20"/>
                                </a:lnTo>
                                <a:lnTo>
                                  <a:pt x="234" y="50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4437"/>
                        <wps:cNvSpPr>
                          <a:spLocks/>
                        </wps:cNvSpPr>
                        <wps:spPr bwMode="auto">
                          <a:xfrm>
                            <a:off x="6148" y="2210"/>
                            <a:ext cx="244" cy="441"/>
                          </a:xfrm>
                          <a:custGeom>
                            <a:avLst/>
                            <a:gdLst>
                              <a:gd name="T0" fmla="*/ 0 w 244"/>
                              <a:gd name="T1" fmla="*/ 221 h 441"/>
                              <a:gd name="T2" fmla="*/ 0 w 244"/>
                              <a:gd name="T3" fmla="*/ 221 h 441"/>
                              <a:gd name="T4" fmla="*/ 5 w 244"/>
                              <a:gd name="T5" fmla="*/ 306 h 441"/>
                              <a:gd name="T6" fmla="*/ 10 w 244"/>
                              <a:gd name="T7" fmla="*/ 341 h 441"/>
                              <a:gd name="T8" fmla="*/ 15 w 244"/>
                              <a:gd name="T9" fmla="*/ 371 h 441"/>
                              <a:gd name="T10" fmla="*/ 30 w 244"/>
                              <a:gd name="T11" fmla="*/ 401 h 441"/>
                              <a:gd name="T12" fmla="*/ 45 w 244"/>
                              <a:gd name="T13" fmla="*/ 421 h 441"/>
                              <a:gd name="T14" fmla="*/ 65 w 244"/>
                              <a:gd name="T15" fmla="*/ 431 h 441"/>
                              <a:gd name="T16" fmla="*/ 95 w 244"/>
                              <a:gd name="T17" fmla="*/ 441 h 441"/>
                              <a:gd name="T18" fmla="*/ 95 w 244"/>
                              <a:gd name="T19" fmla="*/ 441 h 441"/>
                              <a:gd name="T20" fmla="*/ 125 w 244"/>
                              <a:gd name="T21" fmla="*/ 436 h 441"/>
                              <a:gd name="T22" fmla="*/ 150 w 244"/>
                              <a:gd name="T23" fmla="*/ 426 h 441"/>
                              <a:gd name="T24" fmla="*/ 174 w 244"/>
                              <a:gd name="T25" fmla="*/ 406 h 441"/>
                              <a:gd name="T26" fmla="*/ 199 w 244"/>
                              <a:gd name="T27" fmla="*/ 376 h 441"/>
                              <a:gd name="T28" fmla="*/ 219 w 244"/>
                              <a:gd name="T29" fmla="*/ 346 h 441"/>
                              <a:gd name="T30" fmla="*/ 229 w 244"/>
                              <a:gd name="T31" fmla="*/ 306 h 441"/>
                              <a:gd name="T32" fmla="*/ 239 w 244"/>
                              <a:gd name="T33" fmla="*/ 266 h 441"/>
                              <a:gd name="T34" fmla="*/ 244 w 244"/>
                              <a:gd name="T35" fmla="*/ 221 h 441"/>
                              <a:gd name="T36" fmla="*/ 244 w 244"/>
                              <a:gd name="T37" fmla="*/ 221 h 441"/>
                              <a:gd name="T38" fmla="*/ 239 w 244"/>
                              <a:gd name="T39" fmla="*/ 176 h 441"/>
                              <a:gd name="T40" fmla="*/ 229 w 244"/>
                              <a:gd name="T41" fmla="*/ 135 h 441"/>
                              <a:gd name="T42" fmla="*/ 219 w 244"/>
                              <a:gd name="T43" fmla="*/ 100 h 441"/>
                              <a:gd name="T44" fmla="*/ 199 w 244"/>
                              <a:gd name="T45" fmla="*/ 65 h 441"/>
                              <a:gd name="T46" fmla="*/ 174 w 244"/>
                              <a:gd name="T47" fmla="*/ 40 h 441"/>
                              <a:gd name="T48" fmla="*/ 150 w 244"/>
                              <a:gd name="T49" fmla="*/ 20 h 441"/>
                              <a:gd name="T50" fmla="*/ 125 w 244"/>
                              <a:gd name="T51" fmla="*/ 5 h 441"/>
                              <a:gd name="T52" fmla="*/ 95 w 244"/>
                              <a:gd name="T53" fmla="*/ 0 h 441"/>
                              <a:gd name="T54" fmla="*/ 95 w 244"/>
                              <a:gd name="T55" fmla="*/ 0 h 441"/>
                              <a:gd name="T56" fmla="*/ 65 w 244"/>
                              <a:gd name="T57" fmla="*/ 5 h 441"/>
                              <a:gd name="T58" fmla="*/ 45 w 244"/>
                              <a:gd name="T59" fmla="*/ 20 h 441"/>
                              <a:gd name="T60" fmla="*/ 30 w 244"/>
                              <a:gd name="T61" fmla="*/ 40 h 441"/>
                              <a:gd name="T62" fmla="*/ 15 w 244"/>
                              <a:gd name="T63" fmla="*/ 65 h 441"/>
                              <a:gd name="T64" fmla="*/ 10 w 244"/>
                              <a:gd name="T65" fmla="*/ 100 h 441"/>
                              <a:gd name="T66" fmla="*/ 5 w 244"/>
                              <a:gd name="T67" fmla="*/ 135 h 441"/>
                              <a:gd name="T68" fmla="*/ 0 w 244"/>
                              <a:gd name="T69" fmla="*/ 221 h 441"/>
                              <a:gd name="T70" fmla="*/ 0 w 244"/>
                              <a:gd name="T71" fmla="*/ 221 h 4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41">
                                <a:moveTo>
                                  <a:pt x="0" y="221"/>
                                </a:moveTo>
                                <a:lnTo>
                                  <a:pt x="0" y="221"/>
                                </a:lnTo>
                                <a:lnTo>
                                  <a:pt x="5" y="306"/>
                                </a:lnTo>
                                <a:lnTo>
                                  <a:pt x="10" y="341"/>
                                </a:lnTo>
                                <a:lnTo>
                                  <a:pt x="15" y="371"/>
                                </a:lnTo>
                                <a:lnTo>
                                  <a:pt x="30" y="401"/>
                                </a:lnTo>
                                <a:lnTo>
                                  <a:pt x="45" y="421"/>
                                </a:lnTo>
                                <a:lnTo>
                                  <a:pt x="65" y="431"/>
                                </a:lnTo>
                                <a:lnTo>
                                  <a:pt x="95" y="441"/>
                                </a:lnTo>
                                <a:lnTo>
                                  <a:pt x="125" y="436"/>
                                </a:lnTo>
                                <a:lnTo>
                                  <a:pt x="150" y="426"/>
                                </a:lnTo>
                                <a:lnTo>
                                  <a:pt x="174" y="406"/>
                                </a:lnTo>
                                <a:lnTo>
                                  <a:pt x="199" y="376"/>
                                </a:lnTo>
                                <a:lnTo>
                                  <a:pt x="219" y="346"/>
                                </a:lnTo>
                                <a:lnTo>
                                  <a:pt x="229" y="306"/>
                                </a:lnTo>
                                <a:lnTo>
                                  <a:pt x="239" y="266"/>
                                </a:lnTo>
                                <a:lnTo>
                                  <a:pt x="244" y="221"/>
                                </a:lnTo>
                                <a:lnTo>
                                  <a:pt x="239" y="176"/>
                                </a:lnTo>
                                <a:lnTo>
                                  <a:pt x="229" y="135"/>
                                </a:lnTo>
                                <a:lnTo>
                                  <a:pt x="219" y="100"/>
                                </a:lnTo>
                                <a:lnTo>
                                  <a:pt x="199" y="65"/>
                                </a:lnTo>
                                <a:lnTo>
                                  <a:pt x="174" y="40"/>
                                </a:lnTo>
                                <a:lnTo>
                                  <a:pt x="150" y="20"/>
                                </a:lnTo>
                                <a:lnTo>
                                  <a:pt x="125" y="5"/>
                                </a:lnTo>
                                <a:lnTo>
                                  <a:pt x="95" y="0"/>
                                </a:lnTo>
                                <a:lnTo>
                                  <a:pt x="65" y="5"/>
                                </a:lnTo>
                                <a:lnTo>
                                  <a:pt x="45" y="20"/>
                                </a:lnTo>
                                <a:lnTo>
                                  <a:pt x="30" y="40"/>
                                </a:lnTo>
                                <a:lnTo>
                                  <a:pt x="15" y="65"/>
                                </a:lnTo>
                                <a:lnTo>
                                  <a:pt x="10" y="100"/>
                                </a:lnTo>
                                <a:lnTo>
                                  <a:pt x="5" y="135"/>
                                </a:lnTo>
                                <a:lnTo>
                                  <a:pt x="0" y="2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4438"/>
                        <wps:cNvSpPr>
                          <a:spLocks/>
                        </wps:cNvSpPr>
                        <wps:spPr bwMode="auto">
                          <a:xfrm>
                            <a:off x="6148" y="2280"/>
                            <a:ext cx="194" cy="301"/>
                          </a:xfrm>
                          <a:custGeom>
                            <a:avLst/>
                            <a:gdLst>
                              <a:gd name="T0" fmla="*/ 0 w 194"/>
                              <a:gd name="T1" fmla="*/ 151 h 301"/>
                              <a:gd name="T2" fmla="*/ 0 w 194"/>
                              <a:gd name="T3" fmla="*/ 151 h 301"/>
                              <a:gd name="T4" fmla="*/ 0 w 194"/>
                              <a:gd name="T5" fmla="*/ 181 h 301"/>
                              <a:gd name="T6" fmla="*/ 5 w 194"/>
                              <a:gd name="T7" fmla="*/ 211 h 301"/>
                              <a:gd name="T8" fmla="*/ 15 w 194"/>
                              <a:gd name="T9" fmla="*/ 236 h 301"/>
                              <a:gd name="T10" fmla="*/ 25 w 194"/>
                              <a:gd name="T11" fmla="*/ 256 h 301"/>
                              <a:gd name="T12" fmla="*/ 40 w 194"/>
                              <a:gd name="T13" fmla="*/ 276 h 301"/>
                              <a:gd name="T14" fmla="*/ 55 w 194"/>
                              <a:gd name="T15" fmla="*/ 286 h 301"/>
                              <a:gd name="T16" fmla="*/ 75 w 194"/>
                              <a:gd name="T17" fmla="*/ 296 h 301"/>
                              <a:gd name="T18" fmla="*/ 95 w 194"/>
                              <a:gd name="T19" fmla="*/ 301 h 301"/>
                              <a:gd name="T20" fmla="*/ 95 w 194"/>
                              <a:gd name="T21" fmla="*/ 301 h 301"/>
                              <a:gd name="T22" fmla="*/ 115 w 194"/>
                              <a:gd name="T23" fmla="*/ 296 h 301"/>
                              <a:gd name="T24" fmla="*/ 135 w 194"/>
                              <a:gd name="T25" fmla="*/ 291 h 301"/>
                              <a:gd name="T26" fmla="*/ 150 w 194"/>
                              <a:gd name="T27" fmla="*/ 276 h 301"/>
                              <a:gd name="T28" fmla="*/ 164 w 194"/>
                              <a:gd name="T29" fmla="*/ 256 h 301"/>
                              <a:gd name="T30" fmla="*/ 179 w 194"/>
                              <a:gd name="T31" fmla="*/ 236 h 301"/>
                              <a:gd name="T32" fmla="*/ 189 w 194"/>
                              <a:gd name="T33" fmla="*/ 211 h 301"/>
                              <a:gd name="T34" fmla="*/ 194 w 194"/>
                              <a:gd name="T35" fmla="*/ 181 h 301"/>
                              <a:gd name="T36" fmla="*/ 194 w 194"/>
                              <a:gd name="T37" fmla="*/ 151 h 301"/>
                              <a:gd name="T38" fmla="*/ 194 w 194"/>
                              <a:gd name="T39" fmla="*/ 151 h 301"/>
                              <a:gd name="T40" fmla="*/ 194 w 194"/>
                              <a:gd name="T41" fmla="*/ 121 h 301"/>
                              <a:gd name="T42" fmla="*/ 189 w 194"/>
                              <a:gd name="T43" fmla="*/ 91 h 301"/>
                              <a:gd name="T44" fmla="*/ 179 w 194"/>
                              <a:gd name="T45" fmla="*/ 65 h 301"/>
                              <a:gd name="T46" fmla="*/ 164 w 194"/>
                              <a:gd name="T47" fmla="*/ 45 h 301"/>
                              <a:gd name="T48" fmla="*/ 150 w 194"/>
                              <a:gd name="T49" fmla="*/ 25 h 301"/>
                              <a:gd name="T50" fmla="*/ 135 w 194"/>
                              <a:gd name="T51" fmla="*/ 15 h 301"/>
                              <a:gd name="T52" fmla="*/ 115 w 194"/>
                              <a:gd name="T53" fmla="*/ 5 h 301"/>
                              <a:gd name="T54" fmla="*/ 95 w 194"/>
                              <a:gd name="T55" fmla="*/ 0 h 301"/>
                              <a:gd name="T56" fmla="*/ 95 w 194"/>
                              <a:gd name="T57" fmla="*/ 0 h 301"/>
                              <a:gd name="T58" fmla="*/ 75 w 194"/>
                              <a:gd name="T59" fmla="*/ 5 h 301"/>
                              <a:gd name="T60" fmla="*/ 55 w 194"/>
                              <a:gd name="T61" fmla="*/ 10 h 301"/>
                              <a:gd name="T62" fmla="*/ 40 w 194"/>
                              <a:gd name="T63" fmla="*/ 25 h 301"/>
                              <a:gd name="T64" fmla="*/ 25 w 194"/>
                              <a:gd name="T65" fmla="*/ 45 h 301"/>
                              <a:gd name="T66" fmla="*/ 15 w 194"/>
                              <a:gd name="T67" fmla="*/ 65 h 301"/>
                              <a:gd name="T68" fmla="*/ 5 w 194"/>
                              <a:gd name="T69" fmla="*/ 91 h 301"/>
                              <a:gd name="T70" fmla="*/ 0 w 194"/>
                              <a:gd name="T71" fmla="*/ 121 h 301"/>
                              <a:gd name="T72" fmla="*/ 0 w 194"/>
                              <a:gd name="T73" fmla="*/ 151 h 301"/>
                              <a:gd name="T74" fmla="*/ 0 w 194"/>
                              <a:gd name="T75" fmla="*/ 151 h 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4" h="301">
                                <a:moveTo>
                                  <a:pt x="0" y="151"/>
                                </a:moveTo>
                                <a:lnTo>
                                  <a:pt x="0" y="151"/>
                                </a:lnTo>
                                <a:lnTo>
                                  <a:pt x="0" y="181"/>
                                </a:lnTo>
                                <a:lnTo>
                                  <a:pt x="5" y="211"/>
                                </a:lnTo>
                                <a:lnTo>
                                  <a:pt x="15" y="236"/>
                                </a:lnTo>
                                <a:lnTo>
                                  <a:pt x="25" y="256"/>
                                </a:lnTo>
                                <a:lnTo>
                                  <a:pt x="40" y="276"/>
                                </a:lnTo>
                                <a:lnTo>
                                  <a:pt x="55" y="286"/>
                                </a:lnTo>
                                <a:lnTo>
                                  <a:pt x="75" y="296"/>
                                </a:lnTo>
                                <a:lnTo>
                                  <a:pt x="95" y="301"/>
                                </a:lnTo>
                                <a:lnTo>
                                  <a:pt x="115" y="296"/>
                                </a:lnTo>
                                <a:lnTo>
                                  <a:pt x="135" y="291"/>
                                </a:lnTo>
                                <a:lnTo>
                                  <a:pt x="150" y="276"/>
                                </a:lnTo>
                                <a:lnTo>
                                  <a:pt x="164" y="256"/>
                                </a:lnTo>
                                <a:lnTo>
                                  <a:pt x="179" y="236"/>
                                </a:lnTo>
                                <a:lnTo>
                                  <a:pt x="189" y="211"/>
                                </a:lnTo>
                                <a:lnTo>
                                  <a:pt x="194" y="181"/>
                                </a:lnTo>
                                <a:lnTo>
                                  <a:pt x="194" y="151"/>
                                </a:lnTo>
                                <a:lnTo>
                                  <a:pt x="194" y="121"/>
                                </a:lnTo>
                                <a:lnTo>
                                  <a:pt x="189" y="91"/>
                                </a:lnTo>
                                <a:lnTo>
                                  <a:pt x="179" y="65"/>
                                </a:lnTo>
                                <a:lnTo>
                                  <a:pt x="164" y="45"/>
                                </a:lnTo>
                                <a:lnTo>
                                  <a:pt x="150" y="25"/>
                                </a:lnTo>
                                <a:lnTo>
                                  <a:pt x="135" y="15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5" y="5"/>
                                </a:lnTo>
                                <a:lnTo>
                                  <a:pt x="55" y="10"/>
                                </a:lnTo>
                                <a:lnTo>
                                  <a:pt x="40" y="25"/>
                                </a:lnTo>
                                <a:lnTo>
                                  <a:pt x="25" y="45"/>
                                </a:lnTo>
                                <a:lnTo>
                                  <a:pt x="15" y="65"/>
                                </a:lnTo>
                                <a:lnTo>
                                  <a:pt x="5" y="91"/>
                                </a:lnTo>
                                <a:lnTo>
                                  <a:pt x="0" y="121"/>
                                </a:lnTo>
                                <a:lnTo>
                                  <a:pt x="0" y="1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439"/>
                        <wps:cNvSpPr>
                          <a:spLocks/>
                        </wps:cNvSpPr>
                        <wps:spPr bwMode="auto">
                          <a:xfrm>
                            <a:off x="6148" y="2325"/>
                            <a:ext cx="164" cy="211"/>
                          </a:xfrm>
                          <a:custGeom>
                            <a:avLst/>
                            <a:gdLst>
                              <a:gd name="T0" fmla="*/ 0 w 164"/>
                              <a:gd name="T1" fmla="*/ 106 h 211"/>
                              <a:gd name="T2" fmla="*/ 0 w 164"/>
                              <a:gd name="T3" fmla="*/ 106 h 211"/>
                              <a:gd name="T4" fmla="*/ 5 w 164"/>
                              <a:gd name="T5" fmla="*/ 126 h 211"/>
                              <a:gd name="T6" fmla="*/ 10 w 164"/>
                              <a:gd name="T7" fmla="*/ 146 h 211"/>
                              <a:gd name="T8" fmla="*/ 20 w 164"/>
                              <a:gd name="T9" fmla="*/ 166 h 211"/>
                              <a:gd name="T10" fmla="*/ 30 w 164"/>
                              <a:gd name="T11" fmla="*/ 181 h 211"/>
                              <a:gd name="T12" fmla="*/ 45 w 164"/>
                              <a:gd name="T13" fmla="*/ 191 h 211"/>
                              <a:gd name="T14" fmla="*/ 65 w 164"/>
                              <a:gd name="T15" fmla="*/ 201 h 211"/>
                              <a:gd name="T16" fmla="*/ 80 w 164"/>
                              <a:gd name="T17" fmla="*/ 206 h 211"/>
                              <a:gd name="T18" fmla="*/ 95 w 164"/>
                              <a:gd name="T19" fmla="*/ 211 h 211"/>
                              <a:gd name="T20" fmla="*/ 95 w 164"/>
                              <a:gd name="T21" fmla="*/ 211 h 211"/>
                              <a:gd name="T22" fmla="*/ 110 w 164"/>
                              <a:gd name="T23" fmla="*/ 211 h 211"/>
                              <a:gd name="T24" fmla="*/ 120 w 164"/>
                              <a:gd name="T25" fmla="*/ 201 h 211"/>
                              <a:gd name="T26" fmla="*/ 135 w 164"/>
                              <a:gd name="T27" fmla="*/ 196 h 211"/>
                              <a:gd name="T28" fmla="*/ 145 w 164"/>
                              <a:gd name="T29" fmla="*/ 181 h 211"/>
                              <a:gd name="T30" fmla="*/ 160 w 164"/>
                              <a:gd name="T31" fmla="*/ 146 h 211"/>
                              <a:gd name="T32" fmla="*/ 164 w 164"/>
                              <a:gd name="T33" fmla="*/ 106 h 211"/>
                              <a:gd name="T34" fmla="*/ 164 w 164"/>
                              <a:gd name="T35" fmla="*/ 106 h 211"/>
                              <a:gd name="T36" fmla="*/ 160 w 164"/>
                              <a:gd name="T37" fmla="*/ 66 h 211"/>
                              <a:gd name="T38" fmla="*/ 145 w 164"/>
                              <a:gd name="T39" fmla="*/ 30 h 211"/>
                              <a:gd name="T40" fmla="*/ 135 w 164"/>
                              <a:gd name="T41" fmla="*/ 20 h 211"/>
                              <a:gd name="T42" fmla="*/ 120 w 164"/>
                              <a:gd name="T43" fmla="*/ 10 h 211"/>
                              <a:gd name="T44" fmla="*/ 110 w 164"/>
                              <a:gd name="T45" fmla="*/ 5 h 211"/>
                              <a:gd name="T46" fmla="*/ 95 w 164"/>
                              <a:gd name="T47" fmla="*/ 0 h 211"/>
                              <a:gd name="T48" fmla="*/ 95 w 164"/>
                              <a:gd name="T49" fmla="*/ 0 h 211"/>
                              <a:gd name="T50" fmla="*/ 80 w 164"/>
                              <a:gd name="T51" fmla="*/ 0 h 211"/>
                              <a:gd name="T52" fmla="*/ 65 w 164"/>
                              <a:gd name="T53" fmla="*/ 10 h 211"/>
                              <a:gd name="T54" fmla="*/ 45 w 164"/>
                              <a:gd name="T55" fmla="*/ 20 h 211"/>
                              <a:gd name="T56" fmla="*/ 30 w 164"/>
                              <a:gd name="T57" fmla="*/ 30 h 211"/>
                              <a:gd name="T58" fmla="*/ 20 w 164"/>
                              <a:gd name="T59" fmla="*/ 46 h 211"/>
                              <a:gd name="T60" fmla="*/ 10 w 164"/>
                              <a:gd name="T61" fmla="*/ 66 h 211"/>
                              <a:gd name="T62" fmla="*/ 5 w 164"/>
                              <a:gd name="T63" fmla="*/ 86 h 211"/>
                              <a:gd name="T64" fmla="*/ 0 w 164"/>
                              <a:gd name="T65" fmla="*/ 106 h 211"/>
                              <a:gd name="T66" fmla="*/ 0 w 164"/>
                              <a:gd name="T67" fmla="*/ 106 h 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4" h="211">
                                <a:moveTo>
                                  <a:pt x="0" y="106"/>
                                </a:moveTo>
                                <a:lnTo>
                                  <a:pt x="0" y="106"/>
                                </a:lnTo>
                                <a:lnTo>
                                  <a:pt x="5" y="126"/>
                                </a:lnTo>
                                <a:lnTo>
                                  <a:pt x="10" y="146"/>
                                </a:lnTo>
                                <a:lnTo>
                                  <a:pt x="20" y="166"/>
                                </a:lnTo>
                                <a:lnTo>
                                  <a:pt x="30" y="181"/>
                                </a:lnTo>
                                <a:lnTo>
                                  <a:pt x="45" y="191"/>
                                </a:lnTo>
                                <a:lnTo>
                                  <a:pt x="65" y="201"/>
                                </a:lnTo>
                                <a:lnTo>
                                  <a:pt x="80" y="206"/>
                                </a:lnTo>
                                <a:lnTo>
                                  <a:pt x="95" y="211"/>
                                </a:lnTo>
                                <a:lnTo>
                                  <a:pt x="110" y="211"/>
                                </a:lnTo>
                                <a:lnTo>
                                  <a:pt x="120" y="201"/>
                                </a:lnTo>
                                <a:lnTo>
                                  <a:pt x="135" y="196"/>
                                </a:lnTo>
                                <a:lnTo>
                                  <a:pt x="145" y="181"/>
                                </a:lnTo>
                                <a:lnTo>
                                  <a:pt x="160" y="146"/>
                                </a:lnTo>
                                <a:lnTo>
                                  <a:pt x="164" y="106"/>
                                </a:lnTo>
                                <a:lnTo>
                                  <a:pt x="160" y="66"/>
                                </a:lnTo>
                                <a:lnTo>
                                  <a:pt x="145" y="30"/>
                                </a:lnTo>
                                <a:lnTo>
                                  <a:pt x="135" y="20"/>
                                </a:lnTo>
                                <a:lnTo>
                                  <a:pt x="120" y="10"/>
                                </a:lnTo>
                                <a:lnTo>
                                  <a:pt x="110" y="5"/>
                                </a:lnTo>
                                <a:lnTo>
                                  <a:pt x="95" y="0"/>
                                </a:lnTo>
                                <a:lnTo>
                                  <a:pt x="80" y="0"/>
                                </a:lnTo>
                                <a:lnTo>
                                  <a:pt x="65" y="10"/>
                                </a:lnTo>
                                <a:lnTo>
                                  <a:pt x="45" y="20"/>
                                </a:lnTo>
                                <a:lnTo>
                                  <a:pt x="30" y="30"/>
                                </a:lnTo>
                                <a:lnTo>
                                  <a:pt x="20" y="46"/>
                                </a:lnTo>
                                <a:lnTo>
                                  <a:pt x="10" y="66"/>
                                </a:lnTo>
                                <a:lnTo>
                                  <a:pt x="5" y="86"/>
                                </a:lnTo>
                                <a:lnTo>
                                  <a:pt x="0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4440"/>
                        <wps:cNvSpPr>
                          <a:spLocks/>
                        </wps:cNvSpPr>
                        <wps:spPr bwMode="auto">
                          <a:xfrm>
                            <a:off x="6148" y="2355"/>
                            <a:ext cx="145" cy="151"/>
                          </a:xfrm>
                          <a:custGeom>
                            <a:avLst/>
                            <a:gdLst>
                              <a:gd name="T0" fmla="*/ 0 w 145"/>
                              <a:gd name="T1" fmla="*/ 76 h 151"/>
                              <a:gd name="T2" fmla="*/ 0 w 145"/>
                              <a:gd name="T3" fmla="*/ 76 h 151"/>
                              <a:gd name="T4" fmla="*/ 5 w 145"/>
                              <a:gd name="T5" fmla="*/ 91 h 151"/>
                              <a:gd name="T6" fmla="*/ 10 w 145"/>
                              <a:gd name="T7" fmla="*/ 106 h 151"/>
                              <a:gd name="T8" fmla="*/ 25 w 145"/>
                              <a:gd name="T9" fmla="*/ 116 h 151"/>
                              <a:gd name="T10" fmla="*/ 35 w 145"/>
                              <a:gd name="T11" fmla="*/ 126 h 151"/>
                              <a:gd name="T12" fmla="*/ 70 w 145"/>
                              <a:gd name="T13" fmla="*/ 141 h 151"/>
                              <a:gd name="T14" fmla="*/ 95 w 145"/>
                              <a:gd name="T15" fmla="*/ 151 h 151"/>
                              <a:gd name="T16" fmla="*/ 95 w 145"/>
                              <a:gd name="T17" fmla="*/ 151 h 151"/>
                              <a:gd name="T18" fmla="*/ 105 w 145"/>
                              <a:gd name="T19" fmla="*/ 146 h 151"/>
                              <a:gd name="T20" fmla="*/ 115 w 145"/>
                              <a:gd name="T21" fmla="*/ 146 h 151"/>
                              <a:gd name="T22" fmla="*/ 130 w 145"/>
                              <a:gd name="T23" fmla="*/ 126 h 151"/>
                              <a:gd name="T24" fmla="*/ 140 w 145"/>
                              <a:gd name="T25" fmla="*/ 106 h 151"/>
                              <a:gd name="T26" fmla="*/ 145 w 145"/>
                              <a:gd name="T27" fmla="*/ 76 h 151"/>
                              <a:gd name="T28" fmla="*/ 145 w 145"/>
                              <a:gd name="T29" fmla="*/ 76 h 151"/>
                              <a:gd name="T30" fmla="*/ 140 w 145"/>
                              <a:gd name="T31" fmla="*/ 46 h 151"/>
                              <a:gd name="T32" fmla="*/ 130 w 145"/>
                              <a:gd name="T33" fmla="*/ 26 h 151"/>
                              <a:gd name="T34" fmla="*/ 115 w 145"/>
                              <a:gd name="T35" fmla="*/ 10 h 151"/>
                              <a:gd name="T36" fmla="*/ 95 w 145"/>
                              <a:gd name="T37" fmla="*/ 0 h 151"/>
                              <a:gd name="T38" fmla="*/ 95 w 145"/>
                              <a:gd name="T39" fmla="*/ 0 h 151"/>
                              <a:gd name="T40" fmla="*/ 70 w 145"/>
                              <a:gd name="T41" fmla="*/ 5 h 151"/>
                              <a:gd name="T42" fmla="*/ 40 w 145"/>
                              <a:gd name="T43" fmla="*/ 21 h 151"/>
                              <a:gd name="T44" fmla="*/ 25 w 145"/>
                              <a:gd name="T45" fmla="*/ 31 h 151"/>
                              <a:gd name="T46" fmla="*/ 10 w 145"/>
                              <a:gd name="T47" fmla="*/ 46 h 151"/>
                              <a:gd name="T48" fmla="*/ 5 w 145"/>
                              <a:gd name="T49" fmla="*/ 61 h 151"/>
                              <a:gd name="T50" fmla="*/ 0 w 145"/>
                              <a:gd name="T51" fmla="*/ 76 h 151"/>
                              <a:gd name="T52" fmla="*/ 0 w 145"/>
                              <a:gd name="T53" fmla="*/ 76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51">
                                <a:moveTo>
                                  <a:pt x="0" y="76"/>
                                </a:moveTo>
                                <a:lnTo>
                                  <a:pt x="0" y="76"/>
                                </a:lnTo>
                                <a:lnTo>
                                  <a:pt x="5" y="91"/>
                                </a:lnTo>
                                <a:lnTo>
                                  <a:pt x="10" y="106"/>
                                </a:lnTo>
                                <a:lnTo>
                                  <a:pt x="25" y="116"/>
                                </a:lnTo>
                                <a:lnTo>
                                  <a:pt x="35" y="126"/>
                                </a:lnTo>
                                <a:lnTo>
                                  <a:pt x="70" y="141"/>
                                </a:lnTo>
                                <a:lnTo>
                                  <a:pt x="95" y="151"/>
                                </a:lnTo>
                                <a:lnTo>
                                  <a:pt x="105" y="146"/>
                                </a:lnTo>
                                <a:lnTo>
                                  <a:pt x="115" y="146"/>
                                </a:lnTo>
                                <a:lnTo>
                                  <a:pt x="130" y="126"/>
                                </a:lnTo>
                                <a:lnTo>
                                  <a:pt x="140" y="106"/>
                                </a:lnTo>
                                <a:lnTo>
                                  <a:pt x="145" y="76"/>
                                </a:lnTo>
                                <a:lnTo>
                                  <a:pt x="140" y="46"/>
                                </a:lnTo>
                                <a:lnTo>
                                  <a:pt x="130" y="26"/>
                                </a:lnTo>
                                <a:lnTo>
                                  <a:pt x="115" y="10"/>
                                </a:lnTo>
                                <a:lnTo>
                                  <a:pt x="95" y="0"/>
                                </a:lnTo>
                                <a:lnTo>
                                  <a:pt x="70" y="5"/>
                                </a:lnTo>
                                <a:lnTo>
                                  <a:pt x="40" y="21"/>
                                </a:lnTo>
                                <a:lnTo>
                                  <a:pt x="25" y="31"/>
                                </a:lnTo>
                                <a:lnTo>
                                  <a:pt x="10" y="46"/>
                                </a:lnTo>
                                <a:lnTo>
                                  <a:pt x="5" y="61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4441"/>
                        <wps:cNvSpPr>
                          <a:spLocks/>
                        </wps:cNvSpPr>
                        <wps:spPr bwMode="auto">
                          <a:xfrm>
                            <a:off x="6128" y="2170"/>
                            <a:ext cx="20" cy="516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516"/>
                              <a:gd name="T2" fmla="*/ 20 w 20"/>
                              <a:gd name="T3" fmla="*/ 0 h 516"/>
                              <a:gd name="T4" fmla="*/ 10 w 20"/>
                              <a:gd name="T5" fmla="*/ 25 h 516"/>
                              <a:gd name="T6" fmla="*/ 0 w 20"/>
                              <a:gd name="T7" fmla="*/ 70 h 516"/>
                              <a:gd name="T8" fmla="*/ 0 w 20"/>
                              <a:gd name="T9" fmla="*/ 105 h 516"/>
                              <a:gd name="T10" fmla="*/ 0 w 20"/>
                              <a:gd name="T11" fmla="*/ 145 h 516"/>
                              <a:gd name="T12" fmla="*/ 10 w 20"/>
                              <a:gd name="T13" fmla="*/ 201 h 516"/>
                              <a:gd name="T14" fmla="*/ 20 w 20"/>
                              <a:gd name="T15" fmla="*/ 261 h 516"/>
                              <a:gd name="T16" fmla="*/ 20 w 20"/>
                              <a:gd name="T17" fmla="*/ 261 h 516"/>
                              <a:gd name="T18" fmla="*/ 20 w 20"/>
                              <a:gd name="T19" fmla="*/ 261 h 516"/>
                              <a:gd name="T20" fmla="*/ 10 w 20"/>
                              <a:gd name="T21" fmla="*/ 321 h 516"/>
                              <a:gd name="T22" fmla="*/ 5 w 20"/>
                              <a:gd name="T23" fmla="*/ 371 h 516"/>
                              <a:gd name="T24" fmla="*/ 0 w 20"/>
                              <a:gd name="T25" fmla="*/ 411 h 516"/>
                              <a:gd name="T26" fmla="*/ 0 w 20"/>
                              <a:gd name="T27" fmla="*/ 446 h 516"/>
                              <a:gd name="T28" fmla="*/ 10 w 20"/>
                              <a:gd name="T29" fmla="*/ 491 h 516"/>
                              <a:gd name="T30" fmla="*/ 20 w 20"/>
                              <a:gd name="T31" fmla="*/ 516 h 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6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25"/>
                                </a:lnTo>
                                <a:lnTo>
                                  <a:pt x="0" y="70"/>
                                </a:lnTo>
                                <a:lnTo>
                                  <a:pt x="0" y="105"/>
                                </a:lnTo>
                                <a:lnTo>
                                  <a:pt x="0" y="145"/>
                                </a:lnTo>
                                <a:lnTo>
                                  <a:pt x="10" y="201"/>
                                </a:lnTo>
                                <a:lnTo>
                                  <a:pt x="20" y="261"/>
                                </a:lnTo>
                                <a:lnTo>
                                  <a:pt x="10" y="321"/>
                                </a:lnTo>
                                <a:lnTo>
                                  <a:pt x="5" y="371"/>
                                </a:lnTo>
                                <a:lnTo>
                                  <a:pt x="0" y="411"/>
                                </a:lnTo>
                                <a:lnTo>
                                  <a:pt x="0" y="446"/>
                                </a:lnTo>
                                <a:lnTo>
                                  <a:pt x="10" y="491"/>
                                </a:lnTo>
                                <a:lnTo>
                                  <a:pt x="20" y="51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4442"/>
                        <wps:cNvSpPr>
                          <a:spLocks/>
                        </wps:cNvSpPr>
                        <wps:spPr bwMode="auto">
                          <a:xfrm>
                            <a:off x="6103" y="2170"/>
                            <a:ext cx="45" cy="516"/>
                          </a:xfrm>
                          <a:custGeom>
                            <a:avLst/>
                            <a:gdLst>
                              <a:gd name="T0" fmla="*/ 45 w 45"/>
                              <a:gd name="T1" fmla="*/ 0 h 516"/>
                              <a:gd name="T2" fmla="*/ 45 w 45"/>
                              <a:gd name="T3" fmla="*/ 0 h 516"/>
                              <a:gd name="T4" fmla="*/ 30 w 45"/>
                              <a:gd name="T5" fmla="*/ 45 h 516"/>
                              <a:gd name="T6" fmla="*/ 20 w 45"/>
                              <a:gd name="T7" fmla="*/ 90 h 516"/>
                              <a:gd name="T8" fmla="*/ 10 w 45"/>
                              <a:gd name="T9" fmla="*/ 155 h 516"/>
                              <a:gd name="T10" fmla="*/ 0 w 45"/>
                              <a:gd name="T11" fmla="*/ 231 h 516"/>
                              <a:gd name="T12" fmla="*/ 5 w 45"/>
                              <a:gd name="T13" fmla="*/ 321 h 516"/>
                              <a:gd name="T14" fmla="*/ 10 w 45"/>
                              <a:gd name="T15" fmla="*/ 366 h 516"/>
                              <a:gd name="T16" fmla="*/ 15 w 45"/>
                              <a:gd name="T17" fmla="*/ 416 h 516"/>
                              <a:gd name="T18" fmla="*/ 30 w 45"/>
                              <a:gd name="T19" fmla="*/ 461 h 516"/>
                              <a:gd name="T20" fmla="*/ 45 w 45"/>
                              <a:gd name="T21" fmla="*/ 516 h 5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6"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30" y="45"/>
                                </a:lnTo>
                                <a:lnTo>
                                  <a:pt x="20" y="90"/>
                                </a:lnTo>
                                <a:lnTo>
                                  <a:pt x="10" y="155"/>
                                </a:lnTo>
                                <a:lnTo>
                                  <a:pt x="0" y="231"/>
                                </a:lnTo>
                                <a:lnTo>
                                  <a:pt x="5" y="321"/>
                                </a:lnTo>
                                <a:lnTo>
                                  <a:pt x="10" y="366"/>
                                </a:lnTo>
                                <a:lnTo>
                                  <a:pt x="15" y="416"/>
                                </a:lnTo>
                                <a:lnTo>
                                  <a:pt x="30" y="461"/>
                                </a:lnTo>
                                <a:lnTo>
                                  <a:pt x="45" y="516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Line 4443"/>
                        <wps:cNvCnPr/>
                        <wps:spPr bwMode="auto">
                          <a:xfrm>
                            <a:off x="6053" y="2170"/>
                            <a:ext cx="1" cy="521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4444"/>
                        <wps:cNvCnPr/>
                        <wps:spPr bwMode="auto">
                          <a:xfrm>
                            <a:off x="6023" y="2170"/>
                            <a:ext cx="1" cy="521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Freeform 4445"/>
                        <wps:cNvSpPr>
                          <a:spLocks/>
                        </wps:cNvSpPr>
                        <wps:spPr bwMode="auto">
                          <a:xfrm>
                            <a:off x="6148" y="3161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40 h 50"/>
                              <a:gd name="T2" fmla="*/ 0 w 249"/>
                              <a:gd name="T3" fmla="*/ 40 h 50"/>
                              <a:gd name="T4" fmla="*/ 10 w 249"/>
                              <a:gd name="T5" fmla="*/ 30 h 50"/>
                              <a:gd name="T6" fmla="*/ 25 w 249"/>
                              <a:gd name="T7" fmla="*/ 20 h 50"/>
                              <a:gd name="T8" fmla="*/ 50 w 249"/>
                              <a:gd name="T9" fmla="*/ 5 h 50"/>
                              <a:gd name="T10" fmla="*/ 80 w 249"/>
                              <a:gd name="T11" fmla="*/ 5 h 50"/>
                              <a:gd name="T12" fmla="*/ 110 w 249"/>
                              <a:gd name="T13" fmla="*/ 10 h 50"/>
                              <a:gd name="T14" fmla="*/ 135 w 249"/>
                              <a:gd name="T15" fmla="*/ 15 h 50"/>
                              <a:gd name="T16" fmla="*/ 155 w 249"/>
                              <a:gd name="T17" fmla="*/ 30 h 50"/>
                              <a:gd name="T18" fmla="*/ 184 w 249"/>
                              <a:gd name="T19" fmla="*/ 50 h 50"/>
                              <a:gd name="T20" fmla="*/ 184 w 249"/>
                              <a:gd name="T21" fmla="*/ 50 h 50"/>
                              <a:gd name="T22" fmla="*/ 189 w 249"/>
                              <a:gd name="T23" fmla="*/ 50 h 50"/>
                              <a:gd name="T24" fmla="*/ 199 w 249"/>
                              <a:gd name="T25" fmla="*/ 50 h 50"/>
                              <a:gd name="T26" fmla="*/ 214 w 249"/>
                              <a:gd name="T27" fmla="*/ 30 h 50"/>
                              <a:gd name="T28" fmla="*/ 234 w 249"/>
                              <a:gd name="T29" fmla="*/ 0 h 50"/>
                              <a:gd name="T30" fmla="*/ 249 w 249"/>
                              <a:gd name="T31" fmla="*/ 4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10" y="30"/>
                                </a:lnTo>
                                <a:lnTo>
                                  <a:pt x="25" y="20"/>
                                </a:lnTo>
                                <a:lnTo>
                                  <a:pt x="50" y="5"/>
                                </a:lnTo>
                                <a:lnTo>
                                  <a:pt x="80" y="5"/>
                                </a:lnTo>
                                <a:lnTo>
                                  <a:pt x="110" y="10"/>
                                </a:lnTo>
                                <a:lnTo>
                                  <a:pt x="135" y="15"/>
                                </a:lnTo>
                                <a:lnTo>
                                  <a:pt x="155" y="30"/>
                                </a:lnTo>
                                <a:lnTo>
                                  <a:pt x="184" y="50"/>
                                </a:lnTo>
                                <a:lnTo>
                                  <a:pt x="189" y="50"/>
                                </a:lnTo>
                                <a:lnTo>
                                  <a:pt x="199" y="50"/>
                                </a:lnTo>
                                <a:lnTo>
                                  <a:pt x="214" y="30"/>
                                </a:lnTo>
                                <a:lnTo>
                                  <a:pt x="234" y="0"/>
                                </a:lnTo>
                                <a:lnTo>
                                  <a:pt x="249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4446"/>
                        <wps:cNvSpPr>
                          <a:spLocks/>
                        </wps:cNvSpPr>
                        <wps:spPr bwMode="auto">
                          <a:xfrm>
                            <a:off x="6148" y="2691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0 h 50"/>
                              <a:gd name="T2" fmla="*/ 0 w 249"/>
                              <a:gd name="T3" fmla="*/ 0 h 50"/>
                              <a:gd name="T4" fmla="*/ 25 w 249"/>
                              <a:gd name="T5" fmla="*/ 25 h 50"/>
                              <a:gd name="T6" fmla="*/ 50 w 249"/>
                              <a:gd name="T7" fmla="*/ 35 h 50"/>
                              <a:gd name="T8" fmla="*/ 80 w 249"/>
                              <a:gd name="T9" fmla="*/ 40 h 50"/>
                              <a:gd name="T10" fmla="*/ 110 w 249"/>
                              <a:gd name="T11" fmla="*/ 40 h 50"/>
                              <a:gd name="T12" fmla="*/ 135 w 249"/>
                              <a:gd name="T13" fmla="*/ 30 h 50"/>
                              <a:gd name="T14" fmla="*/ 155 w 249"/>
                              <a:gd name="T15" fmla="*/ 20 h 50"/>
                              <a:gd name="T16" fmla="*/ 184 w 249"/>
                              <a:gd name="T17" fmla="*/ 0 h 50"/>
                              <a:gd name="T18" fmla="*/ 184 w 249"/>
                              <a:gd name="T19" fmla="*/ 0 h 50"/>
                              <a:gd name="T20" fmla="*/ 189 w 249"/>
                              <a:gd name="T21" fmla="*/ 0 h 50"/>
                              <a:gd name="T22" fmla="*/ 194 w 249"/>
                              <a:gd name="T23" fmla="*/ 0 h 50"/>
                              <a:gd name="T24" fmla="*/ 214 w 249"/>
                              <a:gd name="T25" fmla="*/ 20 h 50"/>
                              <a:gd name="T26" fmla="*/ 234 w 249"/>
                              <a:gd name="T27" fmla="*/ 50 h 50"/>
                              <a:gd name="T28" fmla="*/ 249 w 249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25"/>
                                </a:lnTo>
                                <a:lnTo>
                                  <a:pt x="50" y="35"/>
                                </a:lnTo>
                                <a:lnTo>
                                  <a:pt x="80" y="40"/>
                                </a:lnTo>
                                <a:lnTo>
                                  <a:pt x="110" y="40"/>
                                </a:lnTo>
                                <a:lnTo>
                                  <a:pt x="135" y="30"/>
                                </a:lnTo>
                                <a:lnTo>
                                  <a:pt x="155" y="20"/>
                                </a:lnTo>
                                <a:lnTo>
                                  <a:pt x="184" y="0"/>
                                </a:lnTo>
                                <a:lnTo>
                                  <a:pt x="189" y="0"/>
                                </a:lnTo>
                                <a:lnTo>
                                  <a:pt x="194" y="0"/>
                                </a:lnTo>
                                <a:lnTo>
                                  <a:pt x="214" y="20"/>
                                </a:lnTo>
                                <a:lnTo>
                                  <a:pt x="234" y="50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4447"/>
                        <wps:cNvSpPr>
                          <a:spLocks/>
                        </wps:cNvSpPr>
                        <wps:spPr bwMode="auto">
                          <a:xfrm>
                            <a:off x="6148" y="2731"/>
                            <a:ext cx="244" cy="435"/>
                          </a:xfrm>
                          <a:custGeom>
                            <a:avLst/>
                            <a:gdLst>
                              <a:gd name="T0" fmla="*/ 0 w 244"/>
                              <a:gd name="T1" fmla="*/ 220 h 435"/>
                              <a:gd name="T2" fmla="*/ 0 w 244"/>
                              <a:gd name="T3" fmla="*/ 220 h 435"/>
                              <a:gd name="T4" fmla="*/ 5 w 244"/>
                              <a:gd name="T5" fmla="*/ 305 h 435"/>
                              <a:gd name="T6" fmla="*/ 10 w 244"/>
                              <a:gd name="T7" fmla="*/ 340 h 435"/>
                              <a:gd name="T8" fmla="*/ 15 w 244"/>
                              <a:gd name="T9" fmla="*/ 370 h 435"/>
                              <a:gd name="T10" fmla="*/ 30 w 244"/>
                              <a:gd name="T11" fmla="*/ 395 h 435"/>
                              <a:gd name="T12" fmla="*/ 45 w 244"/>
                              <a:gd name="T13" fmla="*/ 420 h 435"/>
                              <a:gd name="T14" fmla="*/ 65 w 244"/>
                              <a:gd name="T15" fmla="*/ 430 h 435"/>
                              <a:gd name="T16" fmla="*/ 95 w 244"/>
                              <a:gd name="T17" fmla="*/ 435 h 435"/>
                              <a:gd name="T18" fmla="*/ 95 w 244"/>
                              <a:gd name="T19" fmla="*/ 435 h 435"/>
                              <a:gd name="T20" fmla="*/ 125 w 244"/>
                              <a:gd name="T21" fmla="*/ 435 h 435"/>
                              <a:gd name="T22" fmla="*/ 150 w 244"/>
                              <a:gd name="T23" fmla="*/ 420 h 435"/>
                              <a:gd name="T24" fmla="*/ 174 w 244"/>
                              <a:gd name="T25" fmla="*/ 400 h 435"/>
                              <a:gd name="T26" fmla="*/ 199 w 244"/>
                              <a:gd name="T27" fmla="*/ 375 h 435"/>
                              <a:gd name="T28" fmla="*/ 219 w 244"/>
                              <a:gd name="T29" fmla="*/ 340 h 435"/>
                              <a:gd name="T30" fmla="*/ 229 w 244"/>
                              <a:gd name="T31" fmla="*/ 305 h 435"/>
                              <a:gd name="T32" fmla="*/ 239 w 244"/>
                              <a:gd name="T33" fmla="*/ 265 h 435"/>
                              <a:gd name="T34" fmla="*/ 244 w 244"/>
                              <a:gd name="T35" fmla="*/ 220 h 435"/>
                              <a:gd name="T36" fmla="*/ 244 w 244"/>
                              <a:gd name="T37" fmla="*/ 220 h 435"/>
                              <a:gd name="T38" fmla="*/ 239 w 244"/>
                              <a:gd name="T39" fmla="*/ 175 h 435"/>
                              <a:gd name="T40" fmla="*/ 229 w 244"/>
                              <a:gd name="T41" fmla="*/ 135 h 435"/>
                              <a:gd name="T42" fmla="*/ 219 w 244"/>
                              <a:gd name="T43" fmla="*/ 95 h 435"/>
                              <a:gd name="T44" fmla="*/ 199 w 244"/>
                              <a:gd name="T45" fmla="*/ 65 h 435"/>
                              <a:gd name="T46" fmla="*/ 174 w 244"/>
                              <a:gd name="T47" fmla="*/ 40 h 435"/>
                              <a:gd name="T48" fmla="*/ 150 w 244"/>
                              <a:gd name="T49" fmla="*/ 20 h 435"/>
                              <a:gd name="T50" fmla="*/ 125 w 244"/>
                              <a:gd name="T51" fmla="*/ 5 h 435"/>
                              <a:gd name="T52" fmla="*/ 95 w 244"/>
                              <a:gd name="T53" fmla="*/ 0 h 435"/>
                              <a:gd name="T54" fmla="*/ 95 w 244"/>
                              <a:gd name="T55" fmla="*/ 0 h 435"/>
                              <a:gd name="T56" fmla="*/ 65 w 244"/>
                              <a:gd name="T57" fmla="*/ 5 h 435"/>
                              <a:gd name="T58" fmla="*/ 45 w 244"/>
                              <a:gd name="T59" fmla="*/ 15 h 435"/>
                              <a:gd name="T60" fmla="*/ 30 w 244"/>
                              <a:gd name="T61" fmla="*/ 35 h 435"/>
                              <a:gd name="T62" fmla="*/ 15 w 244"/>
                              <a:gd name="T63" fmla="*/ 65 h 435"/>
                              <a:gd name="T64" fmla="*/ 10 w 244"/>
                              <a:gd name="T65" fmla="*/ 95 h 435"/>
                              <a:gd name="T66" fmla="*/ 5 w 244"/>
                              <a:gd name="T67" fmla="*/ 135 h 435"/>
                              <a:gd name="T68" fmla="*/ 0 w 244"/>
                              <a:gd name="T69" fmla="*/ 220 h 435"/>
                              <a:gd name="T70" fmla="*/ 0 w 244"/>
                              <a:gd name="T71" fmla="*/ 220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0" y="220"/>
                                </a:moveTo>
                                <a:lnTo>
                                  <a:pt x="0" y="220"/>
                                </a:lnTo>
                                <a:lnTo>
                                  <a:pt x="5" y="305"/>
                                </a:lnTo>
                                <a:lnTo>
                                  <a:pt x="10" y="340"/>
                                </a:lnTo>
                                <a:lnTo>
                                  <a:pt x="15" y="370"/>
                                </a:lnTo>
                                <a:lnTo>
                                  <a:pt x="30" y="395"/>
                                </a:lnTo>
                                <a:lnTo>
                                  <a:pt x="45" y="420"/>
                                </a:lnTo>
                                <a:lnTo>
                                  <a:pt x="65" y="430"/>
                                </a:lnTo>
                                <a:lnTo>
                                  <a:pt x="95" y="435"/>
                                </a:lnTo>
                                <a:lnTo>
                                  <a:pt x="125" y="435"/>
                                </a:lnTo>
                                <a:lnTo>
                                  <a:pt x="150" y="420"/>
                                </a:lnTo>
                                <a:lnTo>
                                  <a:pt x="174" y="400"/>
                                </a:lnTo>
                                <a:lnTo>
                                  <a:pt x="199" y="375"/>
                                </a:lnTo>
                                <a:lnTo>
                                  <a:pt x="219" y="340"/>
                                </a:lnTo>
                                <a:lnTo>
                                  <a:pt x="229" y="305"/>
                                </a:lnTo>
                                <a:lnTo>
                                  <a:pt x="239" y="265"/>
                                </a:lnTo>
                                <a:lnTo>
                                  <a:pt x="244" y="220"/>
                                </a:lnTo>
                                <a:lnTo>
                                  <a:pt x="239" y="175"/>
                                </a:lnTo>
                                <a:lnTo>
                                  <a:pt x="229" y="135"/>
                                </a:lnTo>
                                <a:lnTo>
                                  <a:pt x="219" y="95"/>
                                </a:lnTo>
                                <a:lnTo>
                                  <a:pt x="199" y="65"/>
                                </a:lnTo>
                                <a:lnTo>
                                  <a:pt x="174" y="40"/>
                                </a:lnTo>
                                <a:lnTo>
                                  <a:pt x="150" y="20"/>
                                </a:lnTo>
                                <a:lnTo>
                                  <a:pt x="125" y="5"/>
                                </a:lnTo>
                                <a:lnTo>
                                  <a:pt x="95" y="0"/>
                                </a:lnTo>
                                <a:lnTo>
                                  <a:pt x="65" y="5"/>
                                </a:lnTo>
                                <a:lnTo>
                                  <a:pt x="45" y="15"/>
                                </a:lnTo>
                                <a:lnTo>
                                  <a:pt x="30" y="35"/>
                                </a:lnTo>
                                <a:lnTo>
                                  <a:pt x="15" y="65"/>
                                </a:lnTo>
                                <a:lnTo>
                                  <a:pt x="10" y="95"/>
                                </a:lnTo>
                                <a:lnTo>
                                  <a:pt x="5" y="135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4448"/>
                        <wps:cNvSpPr>
                          <a:spLocks/>
                        </wps:cNvSpPr>
                        <wps:spPr bwMode="auto">
                          <a:xfrm>
                            <a:off x="6148" y="2801"/>
                            <a:ext cx="194" cy="300"/>
                          </a:xfrm>
                          <a:custGeom>
                            <a:avLst/>
                            <a:gdLst>
                              <a:gd name="T0" fmla="*/ 0 w 194"/>
                              <a:gd name="T1" fmla="*/ 150 h 300"/>
                              <a:gd name="T2" fmla="*/ 0 w 194"/>
                              <a:gd name="T3" fmla="*/ 150 h 300"/>
                              <a:gd name="T4" fmla="*/ 0 w 194"/>
                              <a:gd name="T5" fmla="*/ 180 h 300"/>
                              <a:gd name="T6" fmla="*/ 5 w 194"/>
                              <a:gd name="T7" fmla="*/ 205 h 300"/>
                              <a:gd name="T8" fmla="*/ 15 w 194"/>
                              <a:gd name="T9" fmla="*/ 230 h 300"/>
                              <a:gd name="T10" fmla="*/ 25 w 194"/>
                              <a:gd name="T11" fmla="*/ 255 h 300"/>
                              <a:gd name="T12" fmla="*/ 40 w 194"/>
                              <a:gd name="T13" fmla="*/ 270 h 300"/>
                              <a:gd name="T14" fmla="*/ 55 w 194"/>
                              <a:gd name="T15" fmla="*/ 285 h 300"/>
                              <a:gd name="T16" fmla="*/ 75 w 194"/>
                              <a:gd name="T17" fmla="*/ 295 h 300"/>
                              <a:gd name="T18" fmla="*/ 95 w 194"/>
                              <a:gd name="T19" fmla="*/ 300 h 300"/>
                              <a:gd name="T20" fmla="*/ 95 w 194"/>
                              <a:gd name="T21" fmla="*/ 300 h 300"/>
                              <a:gd name="T22" fmla="*/ 115 w 194"/>
                              <a:gd name="T23" fmla="*/ 295 h 300"/>
                              <a:gd name="T24" fmla="*/ 135 w 194"/>
                              <a:gd name="T25" fmla="*/ 290 h 300"/>
                              <a:gd name="T26" fmla="*/ 150 w 194"/>
                              <a:gd name="T27" fmla="*/ 275 h 300"/>
                              <a:gd name="T28" fmla="*/ 164 w 194"/>
                              <a:gd name="T29" fmla="*/ 255 h 300"/>
                              <a:gd name="T30" fmla="*/ 179 w 194"/>
                              <a:gd name="T31" fmla="*/ 235 h 300"/>
                              <a:gd name="T32" fmla="*/ 189 w 194"/>
                              <a:gd name="T33" fmla="*/ 210 h 300"/>
                              <a:gd name="T34" fmla="*/ 194 w 194"/>
                              <a:gd name="T35" fmla="*/ 180 h 300"/>
                              <a:gd name="T36" fmla="*/ 194 w 194"/>
                              <a:gd name="T37" fmla="*/ 150 h 300"/>
                              <a:gd name="T38" fmla="*/ 194 w 194"/>
                              <a:gd name="T39" fmla="*/ 150 h 300"/>
                              <a:gd name="T40" fmla="*/ 194 w 194"/>
                              <a:gd name="T41" fmla="*/ 120 h 300"/>
                              <a:gd name="T42" fmla="*/ 189 w 194"/>
                              <a:gd name="T43" fmla="*/ 90 h 300"/>
                              <a:gd name="T44" fmla="*/ 179 w 194"/>
                              <a:gd name="T45" fmla="*/ 65 h 300"/>
                              <a:gd name="T46" fmla="*/ 164 w 194"/>
                              <a:gd name="T47" fmla="*/ 45 h 300"/>
                              <a:gd name="T48" fmla="*/ 150 w 194"/>
                              <a:gd name="T49" fmla="*/ 25 h 300"/>
                              <a:gd name="T50" fmla="*/ 135 w 194"/>
                              <a:gd name="T51" fmla="*/ 10 h 300"/>
                              <a:gd name="T52" fmla="*/ 115 w 194"/>
                              <a:gd name="T53" fmla="*/ 5 h 300"/>
                              <a:gd name="T54" fmla="*/ 95 w 194"/>
                              <a:gd name="T55" fmla="*/ 0 h 300"/>
                              <a:gd name="T56" fmla="*/ 95 w 194"/>
                              <a:gd name="T57" fmla="*/ 0 h 300"/>
                              <a:gd name="T58" fmla="*/ 75 w 194"/>
                              <a:gd name="T59" fmla="*/ 0 h 300"/>
                              <a:gd name="T60" fmla="*/ 55 w 194"/>
                              <a:gd name="T61" fmla="*/ 10 h 300"/>
                              <a:gd name="T62" fmla="*/ 40 w 194"/>
                              <a:gd name="T63" fmla="*/ 25 h 300"/>
                              <a:gd name="T64" fmla="*/ 25 w 194"/>
                              <a:gd name="T65" fmla="*/ 40 h 300"/>
                              <a:gd name="T66" fmla="*/ 15 w 194"/>
                              <a:gd name="T67" fmla="*/ 65 h 300"/>
                              <a:gd name="T68" fmla="*/ 5 w 194"/>
                              <a:gd name="T69" fmla="*/ 90 h 300"/>
                              <a:gd name="T70" fmla="*/ 0 w 194"/>
                              <a:gd name="T71" fmla="*/ 120 h 300"/>
                              <a:gd name="T72" fmla="*/ 0 w 194"/>
                              <a:gd name="T73" fmla="*/ 150 h 300"/>
                              <a:gd name="T74" fmla="*/ 0 w 194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4" h="300">
                                <a:moveTo>
                                  <a:pt x="0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05"/>
                                </a:lnTo>
                                <a:lnTo>
                                  <a:pt x="15" y="230"/>
                                </a:lnTo>
                                <a:lnTo>
                                  <a:pt x="25" y="255"/>
                                </a:lnTo>
                                <a:lnTo>
                                  <a:pt x="40" y="270"/>
                                </a:lnTo>
                                <a:lnTo>
                                  <a:pt x="55" y="285"/>
                                </a:lnTo>
                                <a:lnTo>
                                  <a:pt x="75" y="295"/>
                                </a:lnTo>
                                <a:lnTo>
                                  <a:pt x="95" y="300"/>
                                </a:lnTo>
                                <a:lnTo>
                                  <a:pt x="115" y="295"/>
                                </a:lnTo>
                                <a:lnTo>
                                  <a:pt x="135" y="290"/>
                                </a:lnTo>
                                <a:lnTo>
                                  <a:pt x="150" y="275"/>
                                </a:lnTo>
                                <a:lnTo>
                                  <a:pt x="164" y="255"/>
                                </a:lnTo>
                                <a:lnTo>
                                  <a:pt x="179" y="235"/>
                                </a:lnTo>
                                <a:lnTo>
                                  <a:pt x="189" y="210"/>
                                </a:lnTo>
                                <a:lnTo>
                                  <a:pt x="194" y="180"/>
                                </a:lnTo>
                                <a:lnTo>
                                  <a:pt x="194" y="150"/>
                                </a:lnTo>
                                <a:lnTo>
                                  <a:pt x="194" y="120"/>
                                </a:lnTo>
                                <a:lnTo>
                                  <a:pt x="189" y="90"/>
                                </a:lnTo>
                                <a:lnTo>
                                  <a:pt x="179" y="65"/>
                                </a:lnTo>
                                <a:lnTo>
                                  <a:pt x="164" y="45"/>
                                </a:lnTo>
                                <a:lnTo>
                                  <a:pt x="150" y="25"/>
                                </a:lnTo>
                                <a:lnTo>
                                  <a:pt x="135" y="10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5" y="0"/>
                                </a:lnTo>
                                <a:lnTo>
                                  <a:pt x="55" y="10"/>
                                </a:lnTo>
                                <a:lnTo>
                                  <a:pt x="40" y="25"/>
                                </a:lnTo>
                                <a:lnTo>
                                  <a:pt x="25" y="40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4449"/>
                        <wps:cNvSpPr>
                          <a:spLocks/>
                        </wps:cNvSpPr>
                        <wps:spPr bwMode="auto">
                          <a:xfrm>
                            <a:off x="6148" y="2846"/>
                            <a:ext cx="164" cy="210"/>
                          </a:xfrm>
                          <a:custGeom>
                            <a:avLst/>
                            <a:gdLst>
                              <a:gd name="T0" fmla="*/ 0 w 164"/>
                              <a:gd name="T1" fmla="*/ 105 h 210"/>
                              <a:gd name="T2" fmla="*/ 0 w 164"/>
                              <a:gd name="T3" fmla="*/ 105 h 210"/>
                              <a:gd name="T4" fmla="*/ 5 w 164"/>
                              <a:gd name="T5" fmla="*/ 125 h 210"/>
                              <a:gd name="T6" fmla="*/ 10 w 164"/>
                              <a:gd name="T7" fmla="*/ 145 h 210"/>
                              <a:gd name="T8" fmla="*/ 20 w 164"/>
                              <a:gd name="T9" fmla="*/ 160 h 210"/>
                              <a:gd name="T10" fmla="*/ 30 w 164"/>
                              <a:gd name="T11" fmla="*/ 175 h 210"/>
                              <a:gd name="T12" fmla="*/ 45 w 164"/>
                              <a:gd name="T13" fmla="*/ 190 h 210"/>
                              <a:gd name="T14" fmla="*/ 65 w 164"/>
                              <a:gd name="T15" fmla="*/ 200 h 210"/>
                              <a:gd name="T16" fmla="*/ 80 w 164"/>
                              <a:gd name="T17" fmla="*/ 205 h 210"/>
                              <a:gd name="T18" fmla="*/ 95 w 164"/>
                              <a:gd name="T19" fmla="*/ 210 h 210"/>
                              <a:gd name="T20" fmla="*/ 95 w 164"/>
                              <a:gd name="T21" fmla="*/ 210 h 210"/>
                              <a:gd name="T22" fmla="*/ 110 w 164"/>
                              <a:gd name="T23" fmla="*/ 205 h 210"/>
                              <a:gd name="T24" fmla="*/ 120 w 164"/>
                              <a:gd name="T25" fmla="*/ 200 h 210"/>
                              <a:gd name="T26" fmla="*/ 135 w 164"/>
                              <a:gd name="T27" fmla="*/ 190 h 210"/>
                              <a:gd name="T28" fmla="*/ 145 w 164"/>
                              <a:gd name="T29" fmla="*/ 180 h 210"/>
                              <a:gd name="T30" fmla="*/ 160 w 164"/>
                              <a:gd name="T31" fmla="*/ 145 h 210"/>
                              <a:gd name="T32" fmla="*/ 164 w 164"/>
                              <a:gd name="T33" fmla="*/ 105 h 210"/>
                              <a:gd name="T34" fmla="*/ 164 w 164"/>
                              <a:gd name="T35" fmla="*/ 105 h 210"/>
                              <a:gd name="T36" fmla="*/ 160 w 164"/>
                              <a:gd name="T37" fmla="*/ 65 h 210"/>
                              <a:gd name="T38" fmla="*/ 145 w 164"/>
                              <a:gd name="T39" fmla="*/ 30 h 210"/>
                              <a:gd name="T40" fmla="*/ 135 w 164"/>
                              <a:gd name="T41" fmla="*/ 15 h 210"/>
                              <a:gd name="T42" fmla="*/ 120 w 164"/>
                              <a:gd name="T43" fmla="*/ 10 h 210"/>
                              <a:gd name="T44" fmla="*/ 110 w 164"/>
                              <a:gd name="T45" fmla="*/ 0 h 210"/>
                              <a:gd name="T46" fmla="*/ 95 w 164"/>
                              <a:gd name="T47" fmla="*/ 0 h 210"/>
                              <a:gd name="T48" fmla="*/ 95 w 164"/>
                              <a:gd name="T49" fmla="*/ 0 h 210"/>
                              <a:gd name="T50" fmla="*/ 80 w 164"/>
                              <a:gd name="T51" fmla="*/ 0 h 210"/>
                              <a:gd name="T52" fmla="*/ 65 w 164"/>
                              <a:gd name="T53" fmla="*/ 5 h 210"/>
                              <a:gd name="T54" fmla="*/ 45 w 164"/>
                              <a:gd name="T55" fmla="*/ 15 h 210"/>
                              <a:gd name="T56" fmla="*/ 30 w 164"/>
                              <a:gd name="T57" fmla="*/ 30 h 210"/>
                              <a:gd name="T58" fmla="*/ 20 w 164"/>
                              <a:gd name="T59" fmla="*/ 45 h 210"/>
                              <a:gd name="T60" fmla="*/ 10 w 164"/>
                              <a:gd name="T61" fmla="*/ 65 h 210"/>
                              <a:gd name="T62" fmla="*/ 5 w 164"/>
                              <a:gd name="T63" fmla="*/ 85 h 210"/>
                              <a:gd name="T64" fmla="*/ 0 w 164"/>
                              <a:gd name="T65" fmla="*/ 105 h 210"/>
                              <a:gd name="T66" fmla="*/ 0 w 164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4" h="210">
                                <a:moveTo>
                                  <a:pt x="0" y="105"/>
                                </a:moveTo>
                                <a:lnTo>
                                  <a:pt x="0" y="105"/>
                                </a:lnTo>
                                <a:lnTo>
                                  <a:pt x="5" y="125"/>
                                </a:lnTo>
                                <a:lnTo>
                                  <a:pt x="10" y="145"/>
                                </a:lnTo>
                                <a:lnTo>
                                  <a:pt x="20" y="160"/>
                                </a:lnTo>
                                <a:lnTo>
                                  <a:pt x="30" y="175"/>
                                </a:lnTo>
                                <a:lnTo>
                                  <a:pt x="45" y="190"/>
                                </a:lnTo>
                                <a:lnTo>
                                  <a:pt x="65" y="200"/>
                                </a:lnTo>
                                <a:lnTo>
                                  <a:pt x="80" y="205"/>
                                </a:lnTo>
                                <a:lnTo>
                                  <a:pt x="95" y="210"/>
                                </a:lnTo>
                                <a:lnTo>
                                  <a:pt x="110" y="205"/>
                                </a:lnTo>
                                <a:lnTo>
                                  <a:pt x="120" y="200"/>
                                </a:lnTo>
                                <a:lnTo>
                                  <a:pt x="135" y="190"/>
                                </a:lnTo>
                                <a:lnTo>
                                  <a:pt x="145" y="180"/>
                                </a:lnTo>
                                <a:lnTo>
                                  <a:pt x="160" y="145"/>
                                </a:lnTo>
                                <a:lnTo>
                                  <a:pt x="164" y="105"/>
                                </a:lnTo>
                                <a:lnTo>
                                  <a:pt x="160" y="65"/>
                                </a:lnTo>
                                <a:lnTo>
                                  <a:pt x="145" y="30"/>
                                </a:lnTo>
                                <a:lnTo>
                                  <a:pt x="135" y="15"/>
                                </a:lnTo>
                                <a:lnTo>
                                  <a:pt x="120" y="10"/>
                                </a:lnTo>
                                <a:lnTo>
                                  <a:pt x="110" y="0"/>
                                </a:lnTo>
                                <a:lnTo>
                                  <a:pt x="95" y="0"/>
                                </a:lnTo>
                                <a:lnTo>
                                  <a:pt x="80" y="0"/>
                                </a:lnTo>
                                <a:lnTo>
                                  <a:pt x="65" y="5"/>
                                </a:lnTo>
                                <a:lnTo>
                                  <a:pt x="45" y="15"/>
                                </a:lnTo>
                                <a:lnTo>
                                  <a:pt x="30" y="30"/>
                                </a:lnTo>
                                <a:lnTo>
                                  <a:pt x="20" y="45"/>
                                </a:lnTo>
                                <a:lnTo>
                                  <a:pt x="10" y="65"/>
                                </a:lnTo>
                                <a:lnTo>
                                  <a:pt x="5" y="85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4450"/>
                        <wps:cNvSpPr>
                          <a:spLocks/>
                        </wps:cNvSpPr>
                        <wps:spPr bwMode="auto">
                          <a:xfrm>
                            <a:off x="6148" y="2876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75 h 145"/>
                              <a:gd name="T2" fmla="*/ 0 w 145"/>
                              <a:gd name="T3" fmla="*/ 75 h 145"/>
                              <a:gd name="T4" fmla="*/ 5 w 145"/>
                              <a:gd name="T5" fmla="*/ 90 h 145"/>
                              <a:gd name="T6" fmla="*/ 10 w 145"/>
                              <a:gd name="T7" fmla="*/ 100 h 145"/>
                              <a:gd name="T8" fmla="*/ 25 w 145"/>
                              <a:gd name="T9" fmla="*/ 115 h 145"/>
                              <a:gd name="T10" fmla="*/ 35 w 145"/>
                              <a:gd name="T11" fmla="*/ 125 h 145"/>
                              <a:gd name="T12" fmla="*/ 70 w 145"/>
                              <a:gd name="T13" fmla="*/ 140 h 145"/>
                              <a:gd name="T14" fmla="*/ 95 w 145"/>
                              <a:gd name="T15" fmla="*/ 145 h 145"/>
                              <a:gd name="T16" fmla="*/ 95 w 145"/>
                              <a:gd name="T17" fmla="*/ 145 h 145"/>
                              <a:gd name="T18" fmla="*/ 105 w 145"/>
                              <a:gd name="T19" fmla="*/ 145 h 145"/>
                              <a:gd name="T20" fmla="*/ 115 w 145"/>
                              <a:gd name="T21" fmla="*/ 140 h 145"/>
                              <a:gd name="T22" fmla="*/ 130 w 145"/>
                              <a:gd name="T23" fmla="*/ 125 h 145"/>
                              <a:gd name="T24" fmla="*/ 140 w 145"/>
                              <a:gd name="T25" fmla="*/ 105 h 145"/>
                              <a:gd name="T26" fmla="*/ 145 w 145"/>
                              <a:gd name="T27" fmla="*/ 75 h 145"/>
                              <a:gd name="T28" fmla="*/ 145 w 145"/>
                              <a:gd name="T29" fmla="*/ 75 h 145"/>
                              <a:gd name="T30" fmla="*/ 140 w 145"/>
                              <a:gd name="T31" fmla="*/ 45 h 145"/>
                              <a:gd name="T32" fmla="*/ 130 w 145"/>
                              <a:gd name="T33" fmla="*/ 20 h 145"/>
                              <a:gd name="T34" fmla="*/ 115 w 145"/>
                              <a:gd name="T35" fmla="*/ 5 h 145"/>
                              <a:gd name="T36" fmla="*/ 95 w 145"/>
                              <a:gd name="T37" fmla="*/ 0 h 145"/>
                              <a:gd name="T38" fmla="*/ 95 w 145"/>
                              <a:gd name="T39" fmla="*/ 0 h 145"/>
                              <a:gd name="T40" fmla="*/ 70 w 145"/>
                              <a:gd name="T41" fmla="*/ 5 h 145"/>
                              <a:gd name="T42" fmla="*/ 40 w 145"/>
                              <a:gd name="T43" fmla="*/ 20 h 145"/>
                              <a:gd name="T44" fmla="*/ 25 w 145"/>
                              <a:gd name="T45" fmla="*/ 30 h 145"/>
                              <a:gd name="T46" fmla="*/ 10 w 145"/>
                              <a:gd name="T47" fmla="*/ 45 h 145"/>
                              <a:gd name="T48" fmla="*/ 5 w 145"/>
                              <a:gd name="T49" fmla="*/ 55 h 145"/>
                              <a:gd name="T50" fmla="*/ 0 w 145"/>
                              <a:gd name="T51" fmla="*/ 75 h 145"/>
                              <a:gd name="T52" fmla="*/ 0 w 145"/>
                              <a:gd name="T53" fmla="*/ 7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75"/>
                                </a:moveTo>
                                <a:lnTo>
                                  <a:pt x="0" y="75"/>
                                </a:lnTo>
                                <a:lnTo>
                                  <a:pt x="5" y="90"/>
                                </a:lnTo>
                                <a:lnTo>
                                  <a:pt x="10" y="100"/>
                                </a:lnTo>
                                <a:lnTo>
                                  <a:pt x="25" y="115"/>
                                </a:lnTo>
                                <a:lnTo>
                                  <a:pt x="35" y="125"/>
                                </a:lnTo>
                                <a:lnTo>
                                  <a:pt x="70" y="140"/>
                                </a:lnTo>
                                <a:lnTo>
                                  <a:pt x="95" y="145"/>
                                </a:lnTo>
                                <a:lnTo>
                                  <a:pt x="105" y="145"/>
                                </a:lnTo>
                                <a:lnTo>
                                  <a:pt x="115" y="140"/>
                                </a:lnTo>
                                <a:lnTo>
                                  <a:pt x="130" y="125"/>
                                </a:lnTo>
                                <a:lnTo>
                                  <a:pt x="140" y="105"/>
                                </a:lnTo>
                                <a:lnTo>
                                  <a:pt x="145" y="75"/>
                                </a:lnTo>
                                <a:lnTo>
                                  <a:pt x="140" y="45"/>
                                </a:lnTo>
                                <a:lnTo>
                                  <a:pt x="130" y="20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0" y="5"/>
                                </a:lnTo>
                                <a:lnTo>
                                  <a:pt x="40" y="20"/>
                                </a:lnTo>
                                <a:lnTo>
                                  <a:pt x="25" y="30"/>
                                </a:lnTo>
                                <a:lnTo>
                                  <a:pt x="10" y="45"/>
                                </a:lnTo>
                                <a:lnTo>
                                  <a:pt x="5" y="55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4451"/>
                        <wps:cNvSpPr>
                          <a:spLocks/>
                        </wps:cNvSpPr>
                        <wps:spPr bwMode="auto">
                          <a:xfrm>
                            <a:off x="6128" y="2691"/>
                            <a:ext cx="20" cy="51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510"/>
                              <a:gd name="T2" fmla="*/ 20 w 20"/>
                              <a:gd name="T3" fmla="*/ 0 h 510"/>
                              <a:gd name="T4" fmla="*/ 10 w 20"/>
                              <a:gd name="T5" fmla="*/ 25 h 510"/>
                              <a:gd name="T6" fmla="*/ 0 w 20"/>
                              <a:gd name="T7" fmla="*/ 70 h 510"/>
                              <a:gd name="T8" fmla="*/ 0 w 20"/>
                              <a:gd name="T9" fmla="*/ 105 h 510"/>
                              <a:gd name="T10" fmla="*/ 0 w 20"/>
                              <a:gd name="T11" fmla="*/ 145 h 510"/>
                              <a:gd name="T12" fmla="*/ 10 w 20"/>
                              <a:gd name="T13" fmla="*/ 195 h 510"/>
                              <a:gd name="T14" fmla="*/ 20 w 20"/>
                              <a:gd name="T15" fmla="*/ 260 h 510"/>
                              <a:gd name="T16" fmla="*/ 20 w 20"/>
                              <a:gd name="T17" fmla="*/ 260 h 510"/>
                              <a:gd name="T18" fmla="*/ 20 w 20"/>
                              <a:gd name="T19" fmla="*/ 260 h 510"/>
                              <a:gd name="T20" fmla="*/ 10 w 20"/>
                              <a:gd name="T21" fmla="*/ 320 h 510"/>
                              <a:gd name="T22" fmla="*/ 5 w 20"/>
                              <a:gd name="T23" fmla="*/ 370 h 510"/>
                              <a:gd name="T24" fmla="*/ 0 w 20"/>
                              <a:gd name="T25" fmla="*/ 410 h 510"/>
                              <a:gd name="T26" fmla="*/ 0 w 20"/>
                              <a:gd name="T27" fmla="*/ 445 h 510"/>
                              <a:gd name="T28" fmla="*/ 10 w 20"/>
                              <a:gd name="T29" fmla="*/ 490 h 510"/>
                              <a:gd name="T30" fmla="*/ 20 w 20"/>
                              <a:gd name="T3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25"/>
                                </a:lnTo>
                                <a:lnTo>
                                  <a:pt x="0" y="70"/>
                                </a:lnTo>
                                <a:lnTo>
                                  <a:pt x="0" y="105"/>
                                </a:lnTo>
                                <a:lnTo>
                                  <a:pt x="0" y="145"/>
                                </a:lnTo>
                                <a:lnTo>
                                  <a:pt x="10" y="195"/>
                                </a:lnTo>
                                <a:lnTo>
                                  <a:pt x="20" y="260"/>
                                </a:lnTo>
                                <a:lnTo>
                                  <a:pt x="10" y="320"/>
                                </a:lnTo>
                                <a:lnTo>
                                  <a:pt x="5" y="370"/>
                                </a:lnTo>
                                <a:lnTo>
                                  <a:pt x="0" y="410"/>
                                </a:lnTo>
                                <a:lnTo>
                                  <a:pt x="0" y="445"/>
                                </a:lnTo>
                                <a:lnTo>
                                  <a:pt x="10" y="490"/>
                                </a:lnTo>
                                <a:lnTo>
                                  <a:pt x="20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4452"/>
                        <wps:cNvSpPr>
                          <a:spLocks/>
                        </wps:cNvSpPr>
                        <wps:spPr bwMode="auto">
                          <a:xfrm>
                            <a:off x="6103" y="2691"/>
                            <a:ext cx="45" cy="510"/>
                          </a:xfrm>
                          <a:custGeom>
                            <a:avLst/>
                            <a:gdLst>
                              <a:gd name="T0" fmla="*/ 45 w 45"/>
                              <a:gd name="T1" fmla="*/ 0 h 510"/>
                              <a:gd name="T2" fmla="*/ 45 w 45"/>
                              <a:gd name="T3" fmla="*/ 0 h 510"/>
                              <a:gd name="T4" fmla="*/ 30 w 45"/>
                              <a:gd name="T5" fmla="*/ 40 h 510"/>
                              <a:gd name="T6" fmla="*/ 20 w 45"/>
                              <a:gd name="T7" fmla="*/ 90 h 510"/>
                              <a:gd name="T8" fmla="*/ 10 w 45"/>
                              <a:gd name="T9" fmla="*/ 155 h 510"/>
                              <a:gd name="T10" fmla="*/ 0 w 45"/>
                              <a:gd name="T11" fmla="*/ 230 h 510"/>
                              <a:gd name="T12" fmla="*/ 5 w 45"/>
                              <a:gd name="T13" fmla="*/ 315 h 510"/>
                              <a:gd name="T14" fmla="*/ 10 w 45"/>
                              <a:gd name="T15" fmla="*/ 365 h 510"/>
                              <a:gd name="T16" fmla="*/ 15 w 45"/>
                              <a:gd name="T17" fmla="*/ 410 h 510"/>
                              <a:gd name="T18" fmla="*/ 30 w 45"/>
                              <a:gd name="T19" fmla="*/ 460 h 510"/>
                              <a:gd name="T20" fmla="*/ 45 w 45"/>
                              <a:gd name="T2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0"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30" y="40"/>
                                </a:lnTo>
                                <a:lnTo>
                                  <a:pt x="20" y="90"/>
                                </a:lnTo>
                                <a:lnTo>
                                  <a:pt x="10" y="155"/>
                                </a:lnTo>
                                <a:lnTo>
                                  <a:pt x="0" y="230"/>
                                </a:lnTo>
                                <a:lnTo>
                                  <a:pt x="5" y="315"/>
                                </a:lnTo>
                                <a:lnTo>
                                  <a:pt x="10" y="365"/>
                                </a:lnTo>
                                <a:lnTo>
                                  <a:pt x="15" y="410"/>
                                </a:lnTo>
                                <a:lnTo>
                                  <a:pt x="30" y="460"/>
                                </a:lnTo>
                                <a:lnTo>
                                  <a:pt x="45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Line 4453"/>
                        <wps:cNvCnPr/>
                        <wps:spPr bwMode="auto">
                          <a:xfrm>
                            <a:off x="6053" y="2691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4454"/>
                        <wps:cNvCnPr/>
                        <wps:spPr bwMode="auto">
                          <a:xfrm>
                            <a:off x="6023" y="2691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Freeform 4455"/>
                        <wps:cNvSpPr>
                          <a:spLocks/>
                        </wps:cNvSpPr>
                        <wps:spPr bwMode="auto">
                          <a:xfrm>
                            <a:off x="6148" y="3681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40 h 50"/>
                              <a:gd name="T2" fmla="*/ 0 w 249"/>
                              <a:gd name="T3" fmla="*/ 40 h 50"/>
                              <a:gd name="T4" fmla="*/ 10 w 249"/>
                              <a:gd name="T5" fmla="*/ 25 h 50"/>
                              <a:gd name="T6" fmla="*/ 25 w 249"/>
                              <a:gd name="T7" fmla="*/ 15 h 50"/>
                              <a:gd name="T8" fmla="*/ 50 w 249"/>
                              <a:gd name="T9" fmla="*/ 5 h 50"/>
                              <a:gd name="T10" fmla="*/ 80 w 249"/>
                              <a:gd name="T11" fmla="*/ 5 h 50"/>
                              <a:gd name="T12" fmla="*/ 110 w 249"/>
                              <a:gd name="T13" fmla="*/ 5 h 50"/>
                              <a:gd name="T14" fmla="*/ 135 w 249"/>
                              <a:gd name="T15" fmla="*/ 15 h 50"/>
                              <a:gd name="T16" fmla="*/ 155 w 249"/>
                              <a:gd name="T17" fmla="*/ 25 h 50"/>
                              <a:gd name="T18" fmla="*/ 184 w 249"/>
                              <a:gd name="T19" fmla="*/ 45 h 50"/>
                              <a:gd name="T20" fmla="*/ 184 w 249"/>
                              <a:gd name="T21" fmla="*/ 45 h 50"/>
                              <a:gd name="T22" fmla="*/ 189 w 249"/>
                              <a:gd name="T23" fmla="*/ 50 h 50"/>
                              <a:gd name="T24" fmla="*/ 199 w 249"/>
                              <a:gd name="T25" fmla="*/ 45 h 50"/>
                              <a:gd name="T26" fmla="*/ 214 w 249"/>
                              <a:gd name="T27" fmla="*/ 30 h 50"/>
                              <a:gd name="T28" fmla="*/ 234 w 249"/>
                              <a:gd name="T29" fmla="*/ 0 h 50"/>
                              <a:gd name="T30" fmla="*/ 249 w 249"/>
                              <a:gd name="T31" fmla="*/ 4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10" y="25"/>
                                </a:lnTo>
                                <a:lnTo>
                                  <a:pt x="25" y="15"/>
                                </a:lnTo>
                                <a:lnTo>
                                  <a:pt x="50" y="5"/>
                                </a:lnTo>
                                <a:lnTo>
                                  <a:pt x="80" y="5"/>
                                </a:lnTo>
                                <a:lnTo>
                                  <a:pt x="110" y="5"/>
                                </a:lnTo>
                                <a:lnTo>
                                  <a:pt x="135" y="15"/>
                                </a:lnTo>
                                <a:lnTo>
                                  <a:pt x="155" y="25"/>
                                </a:lnTo>
                                <a:lnTo>
                                  <a:pt x="184" y="45"/>
                                </a:lnTo>
                                <a:lnTo>
                                  <a:pt x="189" y="50"/>
                                </a:lnTo>
                                <a:lnTo>
                                  <a:pt x="199" y="45"/>
                                </a:lnTo>
                                <a:lnTo>
                                  <a:pt x="214" y="30"/>
                                </a:lnTo>
                                <a:lnTo>
                                  <a:pt x="234" y="0"/>
                                </a:lnTo>
                                <a:lnTo>
                                  <a:pt x="249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4456"/>
                        <wps:cNvSpPr>
                          <a:spLocks/>
                        </wps:cNvSpPr>
                        <wps:spPr bwMode="auto">
                          <a:xfrm>
                            <a:off x="6148" y="3206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5 h 50"/>
                              <a:gd name="T2" fmla="*/ 0 w 249"/>
                              <a:gd name="T3" fmla="*/ 5 h 50"/>
                              <a:gd name="T4" fmla="*/ 25 w 249"/>
                              <a:gd name="T5" fmla="*/ 30 h 50"/>
                              <a:gd name="T6" fmla="*/ 50 w 249"/>
                              <a:gd name="T7" fmla="*/ 40 h 50"/>
                              <a:gd name="T8" fmla="*/ 80 w 249"/>
                              <a:gd name="T9" fmla="*/ 45 h 50"/>
                              <a:gd name="T10" fmla="*/ 110 w 249"/>
                              <a:gd name="T11" fmla="*/ 40 h 50"/>
                              <a:gd name="T12" fmla="*/ 135 w 249"/>
                              <a:gd name="T13" fmla="*/ 35 h 50"/>
                              <a:gd name="T14" fmla="*/ 155 w 249"/>
                              <a:gd name="T15" fmla="*/ 25 h 50"/>
                              <a:gd name="T16" fmla="*/ 184 w 249"/>
                              <a:gd name="T17" fmla="*/ 5 h 50"/>
                              <a:gd name="T18" fmla="*/ 184 w 249"/>
                              <a:gd name="T19" fmla="*/ 5 h 50"/>
                              <a:gd name="T20" fmla="*/ 189 w 249"/>
                              <a:gd name="T21" fmla="*/ 0 h 50"/>
                              <a:gd name="T22" fmla="*/ 194 w 249"/>
                              <a:gd name="T23" fmla="*/ 5 h 50"/>
                              <a:gd name="T24" fmla="*/ 214 w 249"/>
                              <a:gd name="T25" fmla="*/ 20 h 50"/>
                              <a:gd name="T26" fmla="*/ 234 w 249"/>
                              <a:gd name="T27" fmla="*/ 50 h 50"/>
                              <a:gd name="T28" fmla="*/ 249 w 249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5"/>
                                </a:moveTo>
                                <a:lnTo>
                                  <a:pt x="0" y="5"/>
                                </a:lnTo>
                                <a:lnTo>
                                  <a:pt x="25" y="30"/>
                                </a:lnTo>
                                <a:lnTo>
                                  <a:pt x="50" y="40"/>
                                </a:lnTo>
                                <a:lnTo>
                                  <a:pt x="80" y="45"/>
                                </a:lnTo>
                                <a:lnTo>
                                  <a:pt x="110" y="40"/>
                                </a:lnTo>
                                <a:lnTo>
                                  <a:pt x="135" y="35"/>
                                </a:lnTo>
                                <a:lnTo>
                                  <a:pt x="155" y="25"/>
                                </a:lnTo>
                                <a:lnTo>
                                  <a:pt x="184" y="5"/>
                                </a:lnTo>
                                <a:lnTo>
                                  <a:pt x="189" y="0"/>
                                </a:lnTo>
                                <a:lnTo>
                                  <a:pt x="194" y="5"/>
                                </a:lnTo>
                                <a:lnTo>
                                  <a:pt x="214" y="20"/>
                                </a:lnTo>
                                <a:lnTo>
                                  <a:pt x="234" y="50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4457"/>
                        <wps:cNvSpPr>
                          <a:spLocks/>
                        </wps:cNvSpPr>
                        <wps:spPr bwMode="auto">
                          <a:xfrm>
                            <a:off x="6148" y="3251"/>
                            <a:ext cx="244" cy="435"/>
                          </a:xfrm>
                          <a:custGeom>
                            <a:avLst/>
                            <a:gdLst>
                              <a:gd name="T0" fmla="*/ 0 w 244"/>
                              <a:gd name="T1" fmla="*/ 215 h 435"/>
                              <a:gd name="T2" fmla="*/ 0 w 244"/>
                              <a:gd name="T3" fmla="*/ 215 h 435"/>
                              <a:gd name="T4" fmla="*/ 5 w 244"/>
                              <a:gd name="T5" fmla="*/ 300 h 435"/>
                              <a:gd name="T6" fmla="*/ 10 w 244"/>
                              <a:gd name="T7" fmla="*/ 340 h 435"/>
                              <a:gd name="T8" fmla="*/ 15 w 244"/>
                              <a:gd name="T9" fmla="*/ 370 h 435"/>
                              <a:gd name="T10" fmla="*/ 30 w 244"/>
                              <a:gd name="T11" fmla="*/ 395 h 435"/>
                              <a:gd name="T12" fmla="*/ 45 w 244"/>
                              <a:gd name="T13" fmla="*/ 415 h 435"/>
                              <a:gd name="T14" fmla="*/ 65 w 244"/>
                              <a:gd name="T15" fmla="*/ 430 h 435"/>
                              <a:gd name="T16" fmla="*/ 95 w 244"/>
                              <a:gd name="T17" fmla="*/ 435 h 435"/>
                              <a:gd name="T18" fmla="*/ 95 w 244"/>
                              <a:gd name="T19" fmla="*/ 435 h 435"/>
                              <a:gd name="T20" fmla="*/ 125 w 244"/>
                              <a:gd name="T21" fmla="*/ 430 h 435"/>
                              <a:gd name="T22" fmla="*/ 150 w 244"/>
                              <a:gd name="T23" fmla="*/ 420 h 435"/>
                              <a:gd name="T24" fmla="*/ 174 w 244"/>
                              <a:gd name="T25" fmla="*/ 400 h 435"/>
                              <a:gd name="T26" fmla="*/ 199 w 244"/>
                              <a:gd name="T27" fmla="*/ 375 h 435"/>
                              <a:gd name="T28" fmla="*/ 219 w 244"/>
                              <a:gd name="T29" fmla="*/ 340 h 435"/>
                              <a:gd name="T30" fmla="*/ 229 w 244"/>
                              <a:gd name="T31" fmla="*/ 305 h 435"/>
                              <a:gd name="T32" fmla="*/ 239 w 244"/>
                              <a:gd name="T33" fmla="*/ 260 h 435"/>
                              <a:gd name="T34" fmla="*/ 244 w 244"/>
                              <a:gd name="T35" fmla="*/ 220 h 435"/>
                              <a:gd name="T36" fmla="*/ 244 w 244"/>
                              <a:gd name="T37" fmla="*/ 220 h 435"/>
                              <a:gd name="T38" fmla="*/ 239 w 244"/>
                              <a:gd name="T39" fmla="*/ 175 h 435"/>
                              <a:gd name="T40" fmla="*/ 229 w 244"/>
                              <a:gd name="T41" fmla="*/ 135 h 435"/>
                              <a:gd name="T42" fmla="*/ 219 w 244"/>
                              <a:gd name="T43" fmla="*/ 95 h 435"/>
                              <a:gd name="T44" fmla="*/ 199 w 244"/>
                              <a:gd name="T45" fmla="*/ 65 h 435"/>
                              <a:gd name="T46" fmla="*/ 174 w 244"/>
                              <a:gd name="T47" fmla="*/ 40 h 435"/>
                              <a:gd name="T48" fmla="*/ 150 w 244"/>
                              <a:gd name="T49" fmla="*/ 15 h 435"/>
                              <a:gd name="T50" fmla="*/ 125 w 244"/>
                              <a:gd name="T51" fmla="*/ 5 h 435"/>
                              <a:gd name="T52" fmla="*/ 95 w 244"/>
                              <a:gd name="T53" fmla="*/ 0 h 435"/>
                              <a:gd name="T54" fmla="*/ 95 w 244"/>
                              <a:gd name="T55" fmla="*/ 0 h 435"/>
                              <a:gd name="T56" fmla="*/ 65 w 244"/>
                              <a:gd name="T57" fmla="*/ 5 h 435"/>
                              <a:gd name="T58" fmla="*/ 45 w 244"/>
                              <a:gd name="T59" fmla="*/ 15 h 435"/>
                              <a:gd name="T60" fmla="*/ 30 w 244"/>
                              <a:gd name="T61" fmla="*/ 35 h 435"/>
                              <a:gd name="T62" fmla="*/ 15 w 244"/>
                              <a:gd name="T63" fmla="*/ 65 h 435"/>
                              <a:gd name="T64" fmla="*/ 10 w 244"/>
                              <a:gd name="T65" fmla="*/ 95 h 435"/>
                              <a:gd name="T66" fmla="*/ 5 w 244"/>
                              <a:gd name="T67" fmla="*/ 130 h 435"/>
                              <a:gd name="T68" fmla="*/ 0 w 244"/>
                              <a:gd name="T69" fmla="*/ 215 h 435"/>
                              <a:gd name="T70" fmla="*/ 0 w 244"/>
                              <a:gd name="T71" fmla="*/ 215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0" y="215"/>
                                </a:moveTo>
                                <a:lnTo>
                                  <a:pt x="0" y="215"/>
                                </a:lnTo>
                                <a:lnTo>
                                  <a:pt x="5" y="300"/>
                                </a:lnTo>
                                <a:lnTo>
                                  <a:pt x="10" y="340"/>
                                </a:lnTo>
                                <a:lnTo>
                                  <a:pt x="15" y="370"/>
                                </a:lnTo>
                                <a:lnTo>
                                  <a:pt x="30" y="395"/>
                                </a:lnTo>
                                <a:lnTo>
                                  <a:pt x="45" y="415"/>
                                </a:lnTo>
                                <a:lnTo>
                                  <a:pt x="65" y="430"/>
                                </a:lnTo>
                                <a:lnTo>
                                  <a:pt x="95" y="435"/>
                                </a:lnTo>
                                <a:lnTo>
                                  <a:pt x="125" y="430"/>
                                </a:lnTo>
                                <a:lnTo>
                                  <a:pt x="150" y="420"/>
                                </a:lnTo>
                                <a:lnTo>
                                  <a:pt x="174" y="400"/>
                                </a:lnTo>
                                <a:lnTo>
                                  <a:pt x="199" y="375"/>
                                </a:lnTo>
                                <a:lnTo>
                                  <a:pt x="219" y="340"/>
                                </a:lnTo>
                                <a:lnTo>
                                  <a:pt x="229" y="305"/>
                                </a:lnTo>
                                <a:lnTo>
                                  <a:pt x="239" y="260"/>
                                </a:lnTo>
                                <a:lnTo>
                                  <a:pt x="244" y="220"/>
                                </a:lnTo>
                                <a:lnTo>
                                  <a:pt x="239" y="175"/>
                                </a:lnTo>
                                <a:lnTo>
                                  <a:pt x="229" y="135"/>
                                </a:lnTo>
                                <a:lnTo>
                                  <a:pt x="219" y="95"/>
                                </a:lnTo>
                                <a:lnTo>
                                  <a:pt x="199" y="65"/>
                                </a:lnTo>
                                <a:lnTo>
                                  <a:pt x="174" y="40"/>
                                </a:lnTo>
                                <a:lnTo>
                                  <a:pt x="150" y="15"/>
                                </a:lnTo>
                                <a:lnTo>
                                  <a:pt x="125" y="5"/>
                                </a:lnTo>
                                <a:lnTo>
                                  <a:pt x="95" y="0"/>
                                </a:lnTo>
                                <a:lnTo>
                                  <a:pt x="65" y="5"/>
                                </a:lnTo>
                                <a:lnTo>
                                  <a:pt x="45" y="15"/>
                                </a:lnTo>
                                <a:lnTo>
                                  <a:pt x="30" y="35"/>
                                </a:lnTo>
                                <a:lnTo>
                                  <a:pt x="15" y="65"/>
                                </a:lnTo>
                                <a:lnTo>
                                  <a:pt x="10" y="95"/>
                                </a:lnTo>
                                <a:lnTo>
                                  <a:pt x="5" y="130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4458"/>
                        <wps:cNvSpPr>
                          <a:spLocks/>
                        </wps:cNvSpPr>
                        <wps:spPr bwMode="auto">
                          <a:xfrm>
                            <a:off x="6148" y="3321"/>
                            <a:ext cx="194" cy="295"/>
                          </a:xfrm>
                          <a:custGeom>
                            <a:avLst/>
                            <a:gdLst>
                              <a:gd name="T0" fmla="*/ 0 w 194"/>
                              <a:gd name="T1" fmla="*/ 145 h 295"/>
                              <a:gd name="T2" fmla="*/ 0 w 194"/>
                              <a:gd name="T3" fmla="*/ 145 h 295"/>
                              <a:gd name="T4" fmla="*/ 0 w 194"/>
                              <a:gd name="T5" fmla="*/ 175 h 295"/>
                              <a:gd name="T6" fmla="*/ 5 w 194"/>
                              <a:gd name="T7" fmla="*/ 205 h 295"/>
                              <a:gd name="T8" fmla="*/ 15 w 194"/>
                              <a:gd name="T9" fmla="*/ 230 h 295"/>
                              <a:gd name="T10" fmla="*/ 25 w 194"/>
                              <a:gd name="T11" fmla="*/ 250 h 295"/>
                              <a:gd name="T12" fmla="*/ 40 w 194"/>
                              <a:gd name="T13" fmla="*/ 270 h 295"/>
                              <a:gd name="T14" fmla="*/ 55 w 194"/>
                              <a:gd name="T15" fmla="*/ 285 h 295"/>
                              <a:gd name="T16" fmla="*/ 75 w 194"/>
                              <a:gd name="T17" fmla="*/ 295 h 295"/>
                              <a:gd name="T18" fmla="*/ 95 w 194"/>
                              <a:gd name="T19" fmla="*/ 295 h 295"/>
                              <a:gd name="T20" fmla="*/ 95 w 194"/>
                              <a:gd name="T21" fmla="*/ 295 h 295"/>
                              <a:gd name="T22" fmla="*/ 115 w 194"/>
                              <a:gd name="T23" fmla="*/ 295 h 295"/>
                              <a:gd name="T24" fmla="*/ 135 w 194"/>
                              <a:gd name="T25" fmla="*/ 285 h 295"/>
                              <a:gd name="T26" fmla="*/ 150 w 194"/>
                              <a:gd name="T27" fmla="*/ 275 h 295"/>
                              <a:gd name="T28" fmla="*/ 164 w 194"/>
                              <a:gd name="T29" fmla="*/ 255 h 295"/>
                              <a:gd name="T30" fmla="*/ 179 w 194"/>
                              <a:gd name="T31" fmla="*/ 230 h 295"/>
                              <a:gd name="T32" fmla="*/ 189 w 194"/>
                              <a:gd name="T33" fmla="*/ 205 h 295"/>
                              <a:gd name="T34" fmla="*/ 194 w 194"/>
                              <a:gd name="T35" fmla="*/ 180 h 295"/>
                              <a:gd name="T36" fmla="*/ 194 w 194"/>
                              <a:gd name="T37" fmla="*/ 150 h 295"/>
                              <a:gd name="T38" fmla="*/ 194 w 194"/>
                              <a:gd name="T39" fmla="*/ 150 h 295"/>
                              <a:gd name="T40" fmla="*/ 194 w 194"/>
                              <a:gd name="T41" fmla="*/ 115 h 295"/>
                              <a:gd name="T42" fmla="*/ 189 w 194"/>
                              <a:gd name="T43" fmla="*/ 90 h 295"/>
                              <a:gd name="T44" fmla="*/ 179 w 194"/>
                              <a:gd name="T45" fmla="*/ 65 h 295"/>
                              <a:gd name="T46" fmla="*/ 164 w 194"/>
                              <a:gd name="T47" fmla="*/ 40 h 295"/>
                              <a:gd name="T48" fmla="*/ 150 w 194"/>
                              <a:gd name="T49" fmla="*/ 25 h 295"/>
                              <a:gd name="T50" fmla="*/ 135 w 194"/>
                              <a:gd name="T51" fmla="*/ 10 h 295"/>
                              <a:gd name="T52" fmla="*/ 115 w 194"/>
                              <a:gd name="T53" fmla="*/ 0 h 295"/>
                              <a:gd name="T54" fmla="*/ 95 w 194"/>
                              <a:gd name="T55" fmla="*/ 0 h 295"/>
                              <a:gd name="T56" fmla="*/ 95 w 194"/>
                              <a:gd name="T57" fmla="*/ 0 h 295"/>
                              <a:gd name="T58" fmla="*/ 75 w 194"/>
                              <a:gd name="T59" fmla="*/ 0 h 295"/>
                              <a:gd name="T60" fmla="*/ 55 w 194"/>
                              <a:gd name="T61" fmla="*/ 10 h 295"/>
                              <a:gd name="T62" fmla="*/ 40 w 194"/>
                              <a:gd name="T63" fmla="*/ 25 h 295"/>
                              <a:gd name="T64" fmla="*/ 25 w 194"/>
                              <a:gd name="T65" fmla="*/ 40 h 295"/>
                              <a:gd name="T66" fmla="*/ 15 w 194"/>
                              <a:gd name="T67" fmla="*/ 65 h 295"/>
                              <a:gd name="T68" fmla="*/ 5 w 194"/>
                              <a:gd name="T69" fmla="*/ 90 h 295"/>
                              <a:gd name="T70" fmla="*/ 0 w 194"/>
                              <a:gd name="T71" fmla="*/ 115 h 295"/>
                              <a:gd name="T72" fmla="*/ 0 w 194"/>
                              <a:gd name="T73" fmla="*/ 145 h 295"/>
                              <a:gd name="T74" fmla="*/ 0 w 194"/>
                              <a:gd name="T75" fmla="*/ 145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4" h="295">
                                <a:moveTo>
                                  <a:pt x="0" y="145"/>
                                </a:moveTo>
                                <a:lnTo>
                                  <a:pt x="0" y="145"/>
                                </a:lnTo>
                                <a:lnTo>
                                  <a:pt x="0" y="175"/>
                                </a:lnTo>
                                <a:lnTo>
                                  <a:pt x="5" y="205"/>
                                </a:lnTo>
                                <a:lnTo>
                                  <a:pt x="15" y="230"/>
                                </a:lnTo>
                                <a:lnTo>
                                  <a:pt x="25" y="250"/>
                                </a:lnTo>
                                <a:lnTo>
                                  <a:pt x="40" y="270"/>
                                </a:lnTo>
                                <a:lnTo>
                                  <a:pt x="55" y="285"/>
                                </a:lnTo>
                                <a:lnTo>
                                  <a:pt x="75" y="295"/>
                                </a:lnTo>
                                <a:lnTo>
                                  <a:pt x="95" y="295"/>
                                </a:lnTo>
                                <a:lnTo>
                                  <a:pt x="115" y="295"/>
                                </a:lnTo>
                                <a:lnTo>
                                  <a:pt x="135" y="285"/>
                                </a:lnTo>
                                <a:lnTo>
                                  <a:pt x="150" y="275"/>
                                </a:lnTo>
                                <a:lnTo>
                                  <a:pt x="164" y="255"/>
                                </a:lnTo>
                                <a:lnTo>
                                  <a:pt x="179" y="230"/>
                                </a:lnTo>
                                <a:lnTo>
                                  <a:pt x="189" y="205"/>
                                </a:lnTo>
                                <a:lnTo>
                                  <a:pt x="194" y="180"/>
                                </a:lnTo>
                                <a:lnTo>
                                  <a:pt x="194" y="150"/>
                                </a:lnTo>
                                <a:lnTo>
                                  <a:pt x="194" y="115"/>
                                </a:lnTo>
                                <a:lnTo>
                                  <a:pt x="189" y="90"/>
                                </a:lnTo>
                                <a:lnTo>
                                  <a:pt x="179" y="65"/>
                                </a:lnTo>
                                <a:lnTo>
                                  <a:pt x="164" y="40"/>
                                </a:lnTo>
                                <a:lnTo>
                                  <a:pt x="150" y="25"/>
                                </a:lnTo>
                                <a:lnTo>
                                  <a:pt x="135" y="10"/>
                                </a:lnTo>
                                <a:lnTo>
                                  <a:pt x="115" y="0"/>
                                </a:lnTo>
                                <a:lnTo>
                                  <a:pt x="95" y="0"/>
                                </a:lnTo>
                                <a:lnTo>
                                  <a:pt x="75" y="0"/>
                                </a:lnTo>
                                <a:lnTo>
                                  <a:pt x="55" y="10"/>
                                </a:lnTo>
                                <a:lnTo>
                                  <a:pt x="40" y="25"/>
                                </a:lnTo>
                                <a:lnTo>
                                  <a:pt x="25" y="40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15"/>
                                </a:lnTo>
                                <a:lnTo>
                                  <a:pt x="0" y="1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4459"/>
                        <wps:cNvSpPr>
                          <a:spLocks/>
                        </wps:cNvSpPr>
                        <wps:spPr bwMode="auto">
                          <a:xfrm>
                            <a:off x="6148" y="3366"/>
                            <a:ext cx="164" cy="205"/>
                          </a:xfrm>
                          <a:custGeom>
                            <a:avLst/>
                            <a:gdLst>
                              <a:gd name="T0" fmla="*/ 0 w 164"/>
                              <a:gd name="T1" fmla="*/ 100 h 205"/>
                              <a:gd name="T2" fmla="*/ 0 w 164"/>
                              <a:gd name="T3" fmla="*/ 100 h 205"/>
                              <a:gd name="T4" fmla="*/ 5 w 164"/>
                              <a:gd name="T5" fmla="*/ 125 h 205"/>
                              <a:gd name="T6" fmla="*/ 10 w 164"/>
                              <a:gd name="T7" fmla="*/ 145 h 205"/>
                              <a:gd name="T8" fmla="*/ 20 w 164"/>
                              <a:gd name="T9" fmla="*/ 160 h 205"/>
                              <a:gd name="T10" fmla="*/ 30 w 164"/>
                              <a:gd name="T11" fmla="*/ 175 h 205"/>
                              <a:gd name="T12" fmla="*/ 45 w 164"/>
                              <a:gd name="T13" fmla="*/ 190 h 205"/>
                              <a:gd name="T14" fmla="*/ 65 w 164"/>
                              <a:gd name="T15" fmla="*/ 200 h 205"/>
                              <a:gd name="T16" fmla="*/ 80 w 164"/>
                              <a:gd name="T17" fmla="*/ 205 h 205"/>
                              <a:gd name="T18" fmla="*/ 95 w 164"/>
                              <a:gd name="T19" fmla="*/ 205 h 205"/>
                              <a:gd name="T20" fmla="*/ 95 w 164"/>
                              <a:gd name="T21" fmla="*/ 205 h 205"/>
                              <a:gd name="T22" fmla="*/ 110 w 164"/>
                              <a:gd name="T23" fmla="*/ 205 h 205"/>
                              <a:gd name="T24" fmla="*/ 120 w 164"/>
                              <a:gd name="T25" fmla="*/ 200 h 205"/>
                              <a:gd name="T26" fmla="*/ 135 w 164"/>
                              <a:gd name="T27" fmla="*/ 190 h 205"/>
                              <a:gd name="T28" fmla="*/ 145 w 164"/>
                              <a:gd name="T29" fmla="*/ 175 h 205"/>
                              <a:gd name="T30" fmla="*/ 160 w 164"/>
                              <a:gd name="T31" fmla="*/ 145 h 205"/>
                              <a:gd name="T32" fmla="*/ 164 w 164"/>
                              <a:gd name="T33" fmla="*/ 105 h 205"/>
                              <a:gd name="T34" fmla="*/ 164 w 164"/>
                              <a:gd name="T35" fmla="*/ 105 h 205"/>
                              <a:gd name="T36" fmla="*/ 160 w 164"/>
                              <a:gd name="T37" fmla="*/ 60 h 205"/>
                              <a:gd name="T38" fmla="*/ 145 w 164"/>
                              <a:gd name="T39" fmla="*/ 30 h 205"/>
                              <a:gd name="T40" fmla="*/ 135 w 164"/>
                              <a:gd name="T41" fmla="*/ 15 h 205"/>
                              <a:gd name="T42" fmla="*/ 120 w 164"/>
                              <a:gd name="T43" fmla="*/ 5 h 205"/>
                              <a:gd name="T44" fmla="*/ 110 w 164"/>
                              <a:gd name="T45" fmla="*/ 0 h 205"/>
                              <a:gd name="T46" fmla="*/ 95 w 164"/>
                              <a:gd name="T47" fmla="*/ 0 h 205"/>
                              <a:gd name="T48" fmla="*/ 95 w 164"/>
                              <a:gd name="T49" fmla="*/ 0 h 205"/>
                              <a:gd name="T50" fmla="*/ 80 w 164"/>
                              <a:gd name="T51" fmla="*/ 0 h 205"/>
                              <a:gd name="T52" fmla="*/ 65 w 164"/>
                              <a:gd name="T53" fmla="*/ 5 h 205"/>
                              <a:gd name="T54" fmla="*/ 45 w 164"/>
                              <a:gd name="T55" fmla="*/ 15 h 205"/>
                              <a:gd name="T56" fmla="*/ 30 w 164"/>
                              <a:gd name="T57" fmla="*/ 30 h 205"/>
                              <a:gd name="T58" fmla="*/ 20 w 164"/>
                              <a:gd name="T59" fmla="*/ 45 h 205"/>
                              <a:gd name="T60" fmla="*/ 10 w 164"/>
                              <a:gd name="T61" fmla="*/ 60 h 205"/>
                              <a:gd name="T62" fmla="*/ 5 w 164"/>
                              <a:gd name="T63" fmla="*/ 80 h 205"/>
                              <a:gd name="T64" fmla="*/ 0 w 164"/>
                              <a:gd name="T65" fmla="*/ 100 h 205"/>
                              <a:gd name="T66" fmla="*/ 0 w 164"/>
                              <a:gd name="T67" fmla="*/ 10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4" h="205">
                                <a:moveTo>
                                  <a:pt x="0" y="100"/>
                                </a:moveTo>
                                <a:lnTo>
                                  <a:pt x="0" y="100"/>
                                </a:lnTo>
                                <a:lnTo>
                                  <a:pt x="5" y="125"/>
                                </a:lnTo>
                                <a:lnTo>
                                  <a:pt x="10" y="145"/>
                                </a:lnTo>
                                <a:lnTo>
                                  <a:pt x="20" y="160"/>
                                </a:lnTo>
                                <a:lnTo>
                                  <a:pt x="30" y="175"/>
                                </a:lnTo>
                                <a:lnTo>
                                  <a:pt x="45" y="190"/>
                                </a:lnTo>
                                <a:lnTo>
                                  <a:pt x="65" y="200"/>
                                </a:lnTo>
                                <a:lnTo>
                                  <a:pt x="80" y="205"/>
                                </a:lnTo>
                                <a:lnTo>
                                  <a:pt x="95" y="205"/>
                                </a:lnTo>
                                <a:lnTo>
                                  <a:pt x="110" y="205"/>
                                </a:lnTo>
                                <a:lnTo>
                                  <a:pt x="120" y="200"/>
                                </a:lnTo>
                                <a:lnTo>
                                  <a:pt x="135" y="190"/>
                                </a:lnTo>
                                <a:lnTo>
                                  <a:pt x="145" y="175"/>
                                </a:lnTo>
                                <a:lnTo>
                                  <a:pt x="160" y="145"/>
                                </a:lnTo>
                                <a:lnTo>
                                  <a:pt x="164" y="105"/>
                                </a:lnTo>
                                <a:lnTo>
                                  <a:pt x="160" y="60"/>
                                </a:lnTo>
                                <a:lnTo>
                                  <a:pt x="145" y="30"/>
                                </a:lnTo>
                                <a:lnTo>
                                  <a:pt x="135" y="15"/>
                                </a:lnTo>
                                <a:lnTo>
                                  <a:pt x="120" y="5"/>
                                </a:lnTo>
                                <a:lnTo>
                                  <a:pt x="110" y="0"/>
                                </a:lnTo>
                                <a:lnTo>
                                  <a:pt x="95" y="0"/>
                                </a:lnTo>
                                <a:lnTo>
                                  <a:pt x="80" y="0"/>
                                </a:lnTo>
                                <a:lnTo>
                                  <a:pt x="65" y="5"/>
                                </a:lnTo>
                                <a:lnTo>
                                  <a:pt x="45" y="15"/>
                                </a:lnTo>
                                <a:lnTo>
                                  <a:pt x="30" y="30"/>
                                </a:lnTo>
                                <a:lnTo>
                                  <a:pt x="20" y="45"/>
                                </a:lnTo>
                                <a:lnTo>
                                  <a:pt x="10" y="60"/>
                                </a:lnTo>
                                <a:lnTo>
                                  <a:pt x="5" y="8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4460"/>
                        <wps:cNvSpPr>
                          <a:spLocks/>
                        </wps:cNvSpPr>
                        <wps:spPr bwMode="auto">
                          <a:xfrm>
                            <a:off x="6148" y="3396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70 h 145"/>
                              <a:gd name="T2" fmla="*/ 0 w 145"/>
                              <a:gd name="T3" fmla="*/ 70 h 145"/>
                              <a:gd name="T4" fmla="*/ 5 w 145"/>
                              <a:gd name="T5" fmla="*/ 85 h 145"/>
                              <a:gd name="T6" fmla="*/ 10 w 145"/>
                              <a:gd name="T7" fmla="*/ 100 h 145"/>
                              <a:gd name="T8" fmla="*/ 25 w 145"/>
                              <a:gd name="T9" fmla="*/ 115 h 145"/>
                              <a:gd name="T10" fmla="*/ 35 w 145"/>
                              <a:gd name="T11" fmla="*/ 125 h 145"/>
                              <a:gd name="T12" fmla="*/ 70 w 145"/>
                              <a:gd name="T13" fmla="*/ 140 h 145"/>
                              <a:gd name="T14" fmla="*/ 95 w 145"/>
                              <a:gd name="T15" fmla="*/ 145 h 145"/>
                              <a:gd name="T16" fmla="*/ 95 w 145"/>
                              <a:gd name="T17" fmla="*/ 145 h 145"/>
                              <a:gd name="T18" fmla="*/ 105 w 145"/>
                              <a:gd name="T19" fmla="*/ 145 h 145"/>
                              <a:gd name="T20" fmla="*/ 115 w 145"/>
                              <a:gd name="T21" fmla="*/ 140 h 145"/>
                              <a:gd name="T22" fmla="*/ 130 w 145"/>
                              <a:gd name="T23" fmla="*/ 125 h 145"/>
                              <a:gd name="T24" fmla="*/ 140 w 145"/>
                              <a:gd name="T25" fmla="*/ 100 h 145"/>
                              <a:gd name="T26" fmla="*/ 145 w 145"/>
                              <a:gd name="T27" fmla="*/ 75 h 145"/>
                              <a:gd name="T28" fmla="*/ 145 w 145"/>
                              <a:gd name="T29" fmla="*/ 75 h 145"/>
                              <a:gd name="T30" fmla="*/ 140 w 145"/>
                              <a:gd name="T31" fmla="*/ 45 h 145"/>
                              <a:gd name="T32" fmla="*/ 130 w 145"/>
                              <a:gd name="T33" fmla="*/ 20 h 145"/>
                              <a:gd name="T34" fmla="*/ 115 w 145"/>
                              <a:gd name="T35" fmla="*/ 5 h 145"/>
                              <a:gd name="T36" fmla="*/ 95 w 145"/>
                              <a:gd name="T37" fmla="*/ 0 h 145"/>
                              <a:gd name="T38" fmla="*/ 95 w 145"/>
                              <a:gd name="T39" fmla="*/ 0 h 145"/>
                              <a:gd name="T40" fmla="*/ 70 w 145"/>
                              <a:gd name="T41" fmla="*/ 5 h 145"/>
                              <a:gd name="T42" fmla="*/ 40 w 145"/>
                              <a:gd name="T43" fmla="*/ 20 h 145"/>
                              <a:gd name="T44" fmla="*/ 25 w 145"/>
                              <a:gd name="T45" fmla="*/ 30 h 145"/>
                              <a:gd name="T46" fmla="*/ 10 w 145"/>
                              <a:gd name="T47" fmla="*/ 40 h 145"/>
                              <a:gd name="T48" fmla="*/ 5 w 145"/>
                              <a:gd name="T49" fmla="*/ 55 h 145"/>
                              <a:gd name="T50" fmla="*/ 0 w 145"/>
                              <a:gd name="T51" fmla="*/ 70 h 145"/>
                              <a:gd name="T52" fmla="*/ 0 w 145"/>
                              <a:gd name="T53" fmla="*/ 7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70"/>
                                </a:moveTo>
                                <a:lnTo>
                                  <a:pt x="0" y="70"/>
                                </a:lnTo>
                                <a:lnTo>
                                  <a:pt x="5" y="85"/>
                                </a:lnTo>
                                <a:lnTo>
                                  <a:pt x="10" y="100"/>
                                </a:lnTo>
                                <a:lnTo>
                                  <a:pt x="25" y="115"/>
                                </a:lnTo>
                                <a:lnTo>
                                  <a:pt x="35" y="125"/>
                                </a:lnTo>
                                <a:lnTo>
                                  <a:pt x="70" y="140"/>
                                </a:lnTo>
                                <a:lnTo>
                                  <a:pt x="95" y="145"/>
                                </a:lnTo>
                                <a:lnTo>
                                  <a:pt x="105" y="145"/>
                                </a:lnTo>
                                <a:lnTo>
                                  <a:pt x="115" y="140"/>
                                </a:lnTo>
                                <a:lnTo>
                                  <a:pt x="130" y="125"/>
                                </a:lnTo>
                                <a:lnTo>
                                  <a:pt x="140" y="100"/>
                                </a:lnTo>
                                <a:lnTo>
                                  <a:pt x="145" y="75"/>
                                </a:lnTo>
                                <a:lnTo>
                                  <a:pt x="140" y="45"/>
                                </a:lnTo>
                                <a:lnTo>
                                  <a:pt x="130" y="20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0" y="5"/>
                                </a:lnTo>
                                <a:lnTo>
                                  <a:pt x="40" y="20"/>
                                </a:lnTo>
                                <a:lnTo>
                                  <a:pt x="25" y="30"/>
                                </a:lnTo>
                                <a:lnTo>
                                  <a:pt x="10" y="40"/>
                                </a:lnTo>
                                <a:lnTo>
                                  <a:pt x="5" y="55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4461"/>
                        <wps:cNvSpPr>
                          <a:spLocks/>
                        </wps:cNvSpPr>
                        <wps:spPr bwMode="auto">
                          <a:xfrm>
                            <a:off x="6128" y="3211"/>
                            <a:ext cx="20" cy="51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510"/>
                              <a:gd name="T2" fmla="*/ 20 w 20"/>
                              <a:gd name="T3" fmla="*/ 0 h 510"/>
                              <a:gd name="T4" fmla="*/ 10 w 20"/>
                              <a:gd name="T5" fmla="*/ 25 h 510"/>
                              <a:gd name="T6" fmla="*/ 0 w 20"/>
                              <a:gd name="T7" fmla="*/ 70 h 510"/>
                              <a:gd name="T8" fmla="*/ 0 w 20"/>
                              <a:gd name="T9" fmla="*/ 105 h 510"/>
                              <a:gd name="T10" fmla="*/ 0 w 20"/>
                              <a:gd name="T11" fmla="*/ 145 h 510"/>
                              <a:gd name="T12" fmla="*/ 10 w 20"/>
                              <a:gd name="T13" fmla="*/ 195 h 510"/>
                              <a:gd name="T14" fmla="*/ 20 w 20"/>
                              <a:gd name="T15" fmla="*/ 255 h 510"/>
                              <a:gd name="T16" fmla="*/ 20 w 20"/>
                              <a:gd name="T17" fmla="*/ 255 h 510"/>
                              <a:gd name="T18" fmla="*/ 20 w 20"/>
                              <a:gd name="T19" fmla="*/ 255 h 510"/>
                              <a:gd name="T20" fmla="*/ 10 w 20"/>
                              <a:gd name="T21" fmla="*/ 320 h 510"/>
                              <a:gd name="T22" fmla="*/ 5 w 20"/>
                              <a:gd name="T23" fmla="*/ 370 h 510"/>
                              <a:gd name="T24" fmla="*/ 0 w 20"/>
                              <a:gd name="T25" fmla="*/ 410 h 510"/>
                              <a:gd name="T26" fmla="*/ 0 w 20"/>
                              <a:gd name="T27" fmla="*/ 445 h 510"/>
                              <a:gd name="T28" fmla="*/ 10 w 20"/>
                              <a:gd name="T29" fmla="*/ 485 h 510"/>
                              <a:gd name="T30" fmla="*/ 20 w 20"/>
                              <a:gd name="T3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25"/>
                                </a:lnTo>
                                <a:lnTo>
                                  <a:pt x="0" y="70"/>
                                </a:lnTo>
                                <a:lnTo>
                                  <a:pt x="0" y="105"/>
                                </a:lnTo>
                                <a:lnTo>
                                  <a:pt x="0" y="145"/>
                                </a:lnTo>
                                <a:lnTo>
                                  <a:pt x="10" y="195"/>
                                </a:lnTo>
                                <a:lnTo>
                                  <a:pt x="20" y="255"/>
                                </a:lnTo>
                                <a:lnTo>
                                  <a:pt x="10" y="320"/>
                                </a:lnTo>
                                <a:lnTo>
                                  <a:pt x="5" y="370"/>
                                </a:lnTo>
                                <a:lnTo>
                                  <a:pt x="0" y="410"/>
                                </a:lnTo>
                                <a:lnTo>
                                  <a:pt x="0" y="445"/>
                                </a:lnTo>
                                <a:lnTo>
                                  <a:pt x="10" y="485"/>
                                </a:lnTo>
                                <a:lnTo>
                                  <a:pt x="20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4462"/>
                        <wps:cNvSpPr>
                          <a:spLocks/>
                        </wps:cNvSpPr>
                        <wps:spPr bwMode="auto">
                          <a:xfrm>
                            <a:off x="6103" y="3211"/>
                            <a:ext cx="45" cy="510"/>
                          </a:xfrm>
                          <a:custGeom>
                            <a:avLst/>
                            <a:gdLst>
                              <a:gd name="T0" fmla="*/ 45 w 45"/>
                              <a:gd name="T1" fmla="*/ 0 h 510"/>
                              <a:gd name="T2" fmla="*/ 45 w 45"/>
                              <a:gd name="T3" fmla="*/ 0 h 510"/>
                              <a:gd name="T4" fmla="*/ 30 w 45"/>
                              <a:gd name="T5" fmla="*/ 40 h 510"/>
                              <a:gd name="T6" fmla="*/ 20 w 45"/>
                              <a:gd name="T7" fmla="*/ 90 h 510"/>
                              <a:gd name="T8" fmla="*/ 10 w 45"/>
                              <a:gd name="T9" fmla="*/ 155 h 510"/>
                              <a:gd name="T10" fmla="*/ 0 w 45"/>
                              <a:gd name="T11" fmla="*/ 230 h 510"/>
                              <a:gd name="T12" fmla="*/ 5 w 45"/>
                              <a:gd name="T13" fmla="*/ 315 h 510"/>
                              <a:gd name="T14" fmla="*/ 10 w 45"/>
                              <a:gd name="T15" fmla="*/ 360 h 510"/>
                              <a:gd name="T16" fmla="*/ 15 w 45"/>
                              <a:gd name="T17" fmla="*/ 410 h 510"/>
                              <a:gd name="T18" fmla="*/ 30 w 45"/>
                              <a:gd name="T19" fmla="*/ 460 h 510"/>
                              <a:gd name="T20" fmla="*/ 45 w 45"/>
                              <a:gd name="T2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0"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30" y="40"/>
                                </a:lnTo>
                                <a:lnTo>
                                  <a:pt x="20" y="90"/>
                                </a:lnTo>
                                <a:lnTo>
                                  <a:pt x="10" y="155"/>
                                </a:lnTo>
                                <a:lnTo>
                                  <a:pt x="0" y="230"/>
                                </a:lnTo>
                                <a:lnTo>
                                  <a:pt x="5" y="315"/>
                                </a:lnTo>
                                <a:lnTo>
                                  <a:pt x="10" y="360"/>
                                </a:lnTo>
                                <a:lnTo>
                                  <a:pt x="15" y="410"/>
                                </a:lnTo>
                                <a:lnTo>
                                  <a:pt x="30" y="460"/>
                                </a:lnTo>
                                <a:lnTo>
                                  <a:pt x="45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Line 4463"/>
                        <wps:cNvCnPr/>
                        <wps:spPr bwMode="auto">
                          <a:xfrm>
                            <a:off x="6053" y="3211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4464"/>
                        <wps:cNvCnPr/>
                        <wps:spPr bwMode="auto">
                          <a:xfrm>
                            <a:off x="6023" y="3211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Freeform 4465"/>
                        <wps:cNvSpPr>
                          <a:spLocks/>
                        </wps:cNvSpPr>
                        <wps:spPr bwMode="auto">
                          <a:xfrm>
                            <a:off x="6148" y="4201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40 h 50"/>
                              <a:gd name="T2" fmla="*/ 0 w 249"/>
                              <a:gd name="T3" fmla="*/ 40 h 50"/>
                              <a:gd name="T4" fmla="*/ 10 w 249"/>
                              <a:gd name="T5" fmla="*/ 25 h 50"/>
                              <a:gd name="T6" fmla="*/ 25 w 249"/>
                              <a:gd name="T7" fmla="*/ 15 h 50"/>
                              <a:gd name="T8" fmla="*/ 50 w 249"/>
                              <a:gd name="T9" fmla="*/ 5 h 50"/>
                              <a:gd name="T10" fmla="*/ 80 w 249"/>
                              <a:gd name="T11" fmla="*/ 0 h 50"/>
                              <a:gd name="T12" fmla="*/ 110 w 249"/>
                              <a:gd name="T13" fmla="*/ 5 h 50"/>
                              <a:gd name="T14" fmla="*/ 135 w 249"/>
                              <a:gd name="T15" fmla="*/ 15 h 50"/>
                              <a:gd name="T16" fmla="*/ 155 w 249"/>
                              <a:gd name="T17" fmla="*/ 25 h 50"/>
                              <a:gd name="T18" fmla="*/ 184 w 249"/>
                              <a:gd name="T19" fmla="*/ 45 h 50"/>
                              <a:gd name="T20" fmla="*/ 184 w 249"/>
                              <a:gd name="T21" fmla="*/ 45 h 50"/>
                              <a:gd name="T22" fmla="*/ 189 w 249"/>
                              <a:gd name="T23" fmla="*/ 50 h 50"/>
                              <a:gd name="T24" fmla="*/ 199 w 249"/>
                              <a:gd name="T25" fmla="*/ 45 h 50"/>
                              <a:gd name="T26" fmla="*/ 214 w 249"/>
                              <a:gd name="T27" fmla="*/ 30 h 50"/>
                              <a:gd name="T28" fmla="*/ 234 w 249"/>
                              <a:gd name="T29" fmla="*/ 0 h 50"/>
                              <a:gd name="T30" fmla="*/ 249 w 249"/>
                              <a:gd name="T31" fmla="*/ 4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10" y="25"/>
                                </a:lnTo>
                                <a:lnTo>
                                  <a:pt x="25" y="15"/>
                                </a:lnTo>
                                <a:lnTo>
                                  <a:pt x="50" y="5"/>
                                </a:lnTo>
                                <a:lnTo>
                                  <a:pt x="80" y="0"/>
                                </a:lnTo>
                                <a:lnTo>
                                  <a:pt x="110" y="5"/>
                                </a:lnTo>
                                <a:lnTo>
                                  <a:pt x="135" y="15"/>
                                </a:lnTo>
                                <a:lnTo>
                                  <a:pt x="155" y="25"/>
                                </a:lnTo>
                                <a:lnTo>
                                  <a:pt x="184" y="45"/>
                                </a:lnTo>
                                <a:lnTo>
                                  <a:pt x="189" y="50"/>
                                </a:lnTo>
                                <a:lnTo>
                                  <a:pt x="199" y="45"/>
                                </a:lnTo>
                                <a:lnTo>
                                  <a:pt x="214" y="30"/>
                                </a:lnTo>
                                <a:lnTo>
                                  <a:pt x="234" y="0"/>
                                </a:lnTo>
                                <a:lnTo>
                                  <a:pt x="249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4466"/>
                        <wps:cNvSpPr>
                          <a:spLocks/>
                        </wps:cNvSpPr>
                        <wps:spPr bwMode="auto">
                          <a:xfrm>
                            <a:off x="6148" y="3726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5 h 50"/>
                              <a:gd name="T2" fmla="*/ 0 w 249"/>
                              <a:gd name="T3" fmla="*/ 5 h 50"/>
                              <a:gd name="T4" fmla="*/ 25 w 249"/>
                              <a:gd name="T5" fmla="*/ 25 h 50"/>
                              <a:gd name="T6" fmla="*/ 50 w 249"/>
                              <a:gd name="T7" fmla="*/ 40 h 50"/>
                              <a:gd name="T8" fmla="*/ 80 w 249"/>
                              <a:gd name="T9" fmla="*/ 45 h 50"/>
                              <a:gd name="T10" fmla="*/ 110 w 249"/>
                              <a:gd name="T11" fmla="*/ 40 h 50"/>
                              <a:gd name="T12" fmla="*/ 135 w 249"/>
                              <a:gd name="T13" fmla="*/ 35 h 50"/>
                              <a:gd name="T14" fmla="*/ 155 w 249"/>
                              <a:gd name="T15" fmla="*/ 25 h 50"/>
                              <a:gd name="T16" fmla="*/ 184 w 249"/>
                              <a:gd name="T17" fmla="*/ 5 h 50"/>
                              <a:gd name="T18" fmla="*/ 184 w 249"/>
                              <a:gd name="T19" fmla="*/ 5 h 50"/>
                              <a:gd name="T20" fmla="*/ 189 w 249"/>
                              <a:gd name="T21" fmla="*/ 0 h 50"/>
                              <a:gd name="T22" fmla="*/ 194 w 249"/>
                              <a:gd name="T23" fmla="*/ 5 h 50"/>
                              <a:gd name="T24" fmla="*/ 214 w 249"/>
                              <a:gd name="T25" fmla="*/ 20 h 50"/>
                              <a:gd name="T26" fmla="*/ 234 w 249"/>
                              <a:gd name="T27" fmla="*/ 50 h 50"/>
                              <a:gd name="T28" fmla="*/ 249 w 249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5"/>
                                </a:moveTo>
                                <a:lnTo>
                                  <a:pt x="0" y="5"/>
                                </a:lnTo>
                                <a:lnTo>
                                  <a:pt x="25" y="25"/>
                                </a:lnTo>
                                <a:lnTo>
                                  <a:pt x="50" y="40"/>
                                </a:lnTo>
                                <a:lnTo>
                                  <a:pt x="80" y="45"/>
                                </a:lnTo>
                                <a:lnTo>
                                  <a:pt x="110" y="40"/>
                                </a:lnTo>
                                <a:lnTo>
                                  <a:pt x="135" y="35"/>
                                </a:lnTo>
                                <a:lnTo>
                                  <a:pt x="155" y="25"/>
                                </a:lnTo>
                                <a:lnTo>
                                  <a:pt x="184" y="5"/>
                                </a:lnTo>
                                <a:lnTo>
                                  <a:pt x="189" y="0"/>
                                </a:lnTo>
                                <a:lnTo>
                                  <a:pt x="194" y="5"/>
                                </a:lnTo>
                                <a:lnTo>
                                  <a:pt x="214" y="20"/>
                                </a:lnTo>
                                <a:lnTo>
                                  <a:pt x="234" y="50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4467"/>
                        <wps:cNvSpPr>
                          <a:spLocks/>
                        </wps:cNvSpPr>
                        <wps:spPr bwMode="auto">
                          <a:xfrm>
                            <a:off x="6148" y="3771"/>
                            <a:ext cx="244" cy="435"/>
                          </a:xfrm>
                          <a:custGeom>
                            <a:avLst/>
                            <a:gdLst>
                              <a:gd name="T0" fmla="*/ 0 w 244"/>
                              <a:gd name="T1" fmla="*/ 215 h 435"/>
                              <a:gd name="T2" fmla="*/ 0 w 244"/>
                              <a:gd name="T3" fmla="*/ 215 h 435"/>
                              <a:gd name="T4" fmla="*/ 5 w 244"/>
                              <a:gd name="T5" fmla="*/ 300 h 435"/>
                              <a:gd name="T6" fmla="*/ 10 w 244"/>
                              <a:gd name="T7" fmla="*/ 335 h 435"/>
                              <a:gd name="T8" fmla="*/ 15 w 244"/>
                              <a:gd name="T9" fmla="*/ 370 h 435"/>
                              <a:gd name="T10" fmla="*/ 30 w 244"/>
                              <a:gd name="T11" fmla="*/ 395 h 435"/>
                              <a:gd name="T12" fmla="*/ 45 w 244"/>
                              <a:gd name="T13" fmla="*/ 415 h 435"/>
                              <a:gd name="T14" fmla="*/ 65 w 244"/>
                              <a:gd name="T15" fmla="*/ 430 h 435"/>
                              <a:gd name="T16" fmla="*/ 95 w 244"/>
                              <a:gd name="T17" fmla="*/ 435 h 435"/>
                              <a:gd name="T18" fmla="*/ 95 w 244"/>
                              <a:gd name="T19" fmla="*/ 435 h 435"/>
                              <a:gd name="T20" fmla="*/ 125 w 244"/>
                              <a:gd name="T21" fmla="*/ 430 h 435"/>
                              <a:gd name="T22" fmla="*/ 150 w 244"/>
                              <a:gd name="T23" fmla="*/ 420 h 435"/>
                              <a:gd name="T24" fmla="*/ 174 w 244"/>
                              <a:gd name="T25" fmla="*/ 400 h 435"/>
                              <a:gd name="T26" fmla="*/ 199 w 244"/>
                              <a:gd name="T27" fmla="*/ 370 h 435"/>
                              <a:gd name="T28" fmla="*/ 219 w 244"/>
                              <a:gd name="T29" fmla="*/ 340 h 435"/>
                              <a:gd name="T30" fmla="*/ 229 w 244"/>
                              <a:gd name="T31" fmla="*/ 300 h 435"/>
                              <a:gd name="T32" fmla="*/ 239 w 244"/>
                              <a:gd name="T33" fmla="*/ 260 h 435"/>
                              <a:gd name="T34" fmla="*/ 244 w 244"/>
                              <a:gd name="T35" fmla="*/ 215 h 435"/>
                              <a:gd name="T36" fmla="*/ 244 w 244"/>
                              <a:gd name="T37" fmla="*/ 215 h 435"/>
                              <a:gd name="T38" fmla="*/ 239 w 244"/>
                              <a:gd name="T39" fmla="*/ 170 h 435"/>
                              <a:gd name="T40" fmla="*/ 229 w 244"/>
                              <a:gd name="T41" fmla="*/ 130 h 435"/>
                              <a:gd name="T42" fmla="*/ 219 w 244"/>
                              <a:gd name="T43" fmla="*/ 95 h 435"/>
                              <a:gd name="T44" fmla="*/ 199 w 244"/>
                              <a:gd name="T45" fmla="*/ 65 h 435"/>
                              <a:gd name="T46" fmla="*/ 174 w 244"/>
                              <a:gd name="T47" fmla="*/ 35 h 435"/>
                              <a:gd name="T48" fmla="*/ 150 w 244"/>
                              <a:gd name="T49" fmla="*/ 15 h 435"/>
                              <a:gd name="T50" fmla="*/ 125 w 244"/>
                              <a:gd name="T51" fmla="*/ 5 h 435"/>
                              <a:gd name="T52" fmla="*/ 95 w 244"/>
                              <a:gd name="T53" fmla="*/ 0 h 435"/>
                              <a:gd name="T54" fmla="*/ 95 w 244"/>
                              <a:gd name="T55" fmla="*/ 0 h 435"/>
                              <a:gd name="T56" fmla="*/ 65 w 244"/>
                              <a:gd name="T57" fmla="*/ 0 h 435"/>
                              <a:gd name="T58" fmla="*/ 45 w 244"/>
                              <a:gd name="T59" fmla="*/ 15 h 435"/>
                              <a:gd name="T60" fmla="*/ 30 w 244"/>
                              <a:gd name="T61" fmla="*/ 35 h 435"/>
                              <a:gd name="T62" fmla="*/ 15 w 244"/>
                              <a:gd name="T63" fmla="*/ 60 h 435"/>
                              <a:gd name="T64" fmla="*/ 10 w 244"/>
                              <a:gd name="T65" fmla="*/ 95 h 435"/>
                              <a:gd name="T66" fmla="*/ 5 w 244"/>
                              <a:gd name="T67" fmla="*/ 130 h 435"/>
                              <a:gd name="T68" fmla="*/ 0 w 244"/>
                              <a:gd name="T69" fmla="*/ 215 h 435"/>
                              <a:gd name="T70" fmla="*/ 0 w 244"/>
                              <a:gd name="T71" fmla="*/ 215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0" y="215"/>
                                </a:moveTo>
                                <a:lnTo>
                                  <a:pt x="0" y="215"/>
                                </a:lnTo>
                                <a:lnTo>
                                  <a:pt x="5" y="300"/>
                                </a:lnTo>
                                <a:lnTo>
                                  <a:pt x="10" y="335"/>
                                </a:lnTo>
                                <a:lnTo>
                                  <a:pt x="15" y="370"/>
                                </a:lnTo>
                                <a:lnTo>
                                  <a:pt x="30" y="395"/>
                                </a:lnTo>
                                <a:lnTo>
                                  <a:pt x="45" y="415"/>
                                </a:lnTo>
                                <a:lnTo>
                                  <a:pt x="65" y="430"/>
                                </a:lnTo>
                                <a:lnTo>
                                  <a:pt x="95" y="435"/>
                                </a:lnTo>
                                <a:lnTo>
                                  <a:pt x="125" y="430"/>
                                </a:lnTo>
                                <a:lnTo>
                                  <a:pt x="150" y="420"/>
                                </a:lnTo>
                                <a:lnTo>
                                  <a:pt x="174" y="400"/>
                                </a:lnTo>
                                <a:lnTo>
                                  <a:pt x="199" y="370"/>
                                </a:lnTo>
                                <a:lnTo>
                                  <a:pt x="219" y="340"/>
                                </a:lnTo>
                                <a:lnTo>
                                  <a:pt x="229" y="300"/>
                                </a:lnTo>
                                <a:lnTo>
                                  <a:pt x="239" y="260"/>
                                </a:lnTo>
                                <a:lnTo>
                                  <a:pt x="244" y="215"/>
                                </a:lnTo>
                                <a:lnTo>
                                  <a:pt x="239" y="170"/>
                                </a:lnTo>
                                <a:lnTo>
                                  <a:pt x="229" y="130"/>
                                </a:lnTo>
                                <a:lnTo>
                                  <a:pt x="219" y="95"/>
                                </a:lnTo>
                                <a:lnTo>
                                  <a:pt x="199" y="65"/>
                                </a:lnTo>
                                <a:lnTo>
                                  <a:pt x="174" y="35"/>
                                </a:lnTo>
                                <a:lnTo>
                                  <a:pt x="150" y="15"/>
                                </a:lnTo>
                                <a:lnTo>
                                  <a:pt x="125" y="5"/>
                                </a:lnTo>
                                <a:lnTo>
                                  <a:pt x="95" y="0"/>
                                </a:lnTo>
                                <a:lnTo>
                                  <a:pt x="65" y="0"/>
                                </a:lnTo>
                                <a:lnTo>
                                  <a:pt x="45" y="15"/>
                                </a:lnTo>
                                <a:lnTo>
                                  <a:pt x="30" y="35"/>
                                </a:lnTo>
                                <a:lnTo>
                                  <a:pt x="15" y="60"/>
                                </a:lnTo>
                                <a:lnTo>
                                  <a:pt x="10" y="95"/>
                                </a:lnTo>
                                <a:lnTo>
                                  <a:pt x="5" y="130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4468"/>
                        <wps:cNvSpPr>
                          <a:spLocks/>
                        </wps:cNvSpPr>
                        <wps:spPr bwMode="auto">
                          <a:xfrm>
                            <a:off x="6148" y="3836"/>
                            <a:ext cx="194" cy="300"/>
                          </a:xfrm>
                          <a:custGeom>
                            <a:avLst/>
                            <a:gdLst>
                              <a:gd name="T0" fmla="*/ 0 w 194"/>
                              <a:gd name="T1" fmla="*/ 150 h 300"/>
                              <a:gd name="T2" fmla="*/ 0 w 194"/>
                              <a:gd name="T3" fmla="*/ 150 h 300"/>
                              <a:gd name="T4" fmla="*/ 0 w 194"/>
                              <a:gd name="T5" fmla="*/ 180 h 300"/>
                              <a:gd name="T6" fmla="*/ 5 w 194"/>
                              <a:gd name="T7" fmla="*/ 210 h 300"/>
                              <a:gd name="T8" fmla="*/ 15 w 194"/>
                              <a:gd name="T9" fmla="*/ 235 h 300"/>
                              <a:gd name="T10" fmla="*/ 25 w 194"/>
                              <a:gd name="T11" fmla="*/ 255 h 300"/>
                              <a:gd name="T12" fmla="*/ 40 w 194"/>
                              <a:gd name="T13" fmla="*/ 275 h 300"/>
                              <a:gd name="T14" fmla="*/ 55 w 194"/>
                              <a:gd name="T15" fmla="*/ 290 h 300"/>
                              <a:gd name="T16" fmla="*/ 75 w 194"/>
                              <a:gd name="T17" fmla="*/ 295 h 300"/>
                              <a:gd name="T18" fmla="*/ 95 w 194"/>
                              <a:gd name="T19" fmla="*/ 300 h 300"/>
                              <a:gd name="T20" fmla="*/ 95 w 194"/>
                              <a:gd name="T21" fmla="*/ 300 h 300"/>
                              <a:gd name="T22" fmla="*/ 115 w 194"/>
                              <a:gd name="T23" fmla="*/ 300 h 300"/>
                              <a:gd name="T24" fmla="*/ 135 w 194"/>
                              <a:gd name="T25" fmla="*/ 290 h 300"/>
                              <a:gd name="T26" fmla="*/ 150 w 194"/>
                              <a:gd name="T27" fmla="*/ 275 h 300"/>
                              <a:gd name="T28" fmla="*/ 164 w 194"/>
                              <a:gd name="T29" fmla="*/ 260 h 300"/>
                              <a:gd name="T30" fmla="*/ 179 w 194"/>
                              <a:gd name="T31" fmla="*/ 235 h 300"/>
                              <a:gd name="T32" fmla="*/ 189 w 194"/>
                              <a:gd name="T33" fmla="*/ 210 h 300"/>
                              <a:gd name="T34" fmla="*/ 194 w 194"/>
                              <a:gd name="T35" fmla="*/ 180 h 300"/>
                              <a:gd name="T36" fmla="*/ 194 w 194"/>
                              <a:gd name="T37" fmla="*/ 150 h 300"/>
                              <a:gd name="T38" fmla="*/ 194 w 194"/>
                              <a:gd name="T39" fmla="*/ 150 h 300"/>
                              <a:gd name="T40" fmla="*/ 194 w 194"/>
                              <a:gd name="T41" fmla="*/ 120 h 300"/>
                              <a:gd name="T42" fmla="*/ 189 w 194"/>
                              <a:gd name="T43" fmla="*/ 95 h 300"/>
                              <a:gd name="T44" fmla="*/ 179 w 194"/>
                              <a:gd name="T45" fmla="*/ 70 h 300"/>
                              <a:gd name="T46" fmla="*/ 164 w 194"/>
                              <a:gd name="T47" fmla="*/ 45 h 300"/>
                              <a:gd name="T48" fmla="*/ 150 w 194"/>
                              <a:gd name="T49" fmla="*/ 30 h 300"/>
                              <a:gd name="T50" fmla="*/ 135 w 194"/>
                              <a:gd name="T51" fmla="*/ 15 h 300"/>
                              <a:gd name="T52" fmla="*/ 115 w 194"/>
                              <a:gd name="T53" fmla="*/ 5 h 300"/>
                              <a:gd name="T54" fmla="*/ 95 w 194"/>
                              <a:gd name="T55" fmla="*/ 0 h 300"/>
                              <a:gd name="T56" fmla="*/ 95 w 194"/>
                              <a:gd name="T57" fmla="*/ 0 h 300"/>
                              <a:gd name="T58" fmla="*/ 75 w 194"/>
                              <a:gd name="T59" fmla="*/ 5 h 300"/>
                              <a:gd name="T60" fmla="*/ 55 w 194"/>
                              <a:gd name="T61" fmla="*/ 10 h 300"/>
                              <a:gd name="T62" fmla="*/ 40 w 194"/>
                              <a:gd name="T63" fmla="*/ 25 h 300"/>
                              <a:gd name="T64" fmla="*/ 25 w 194"/>
                              <a:gd name="T65" fmla="*/ 45 h 300"/>
                              <a:gd name="T66" fmla="*/ 15 w 194"/>
                              <a:gd name="T67" fmla="*/ 65 h 300"/>
                              <a:gd name="T68" fmla="*/ 5 w 194"/>
                              <a:gd name="T69" fmla="*/ 95 h 300"/>
                              <a:gd name="T70" fmla="*/ 0 w 194"/>
                              <a:gd name="T71" fmla="*/ 120 h 300"/>
                              <a:gd name="T72" fmla="*/ 0 w 194"/>
                              <a:gd name="T73" fmla="*/ 150 h 300"/>
                              <a:gd name="T74" fmla="*/ 0 w 194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4" h="300">
                                <a:moveTo>
                                  <a:pt x="0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10"/>
                                </a:lnTo>
                                <a:lnTo>
                                  <a:pt x="15" y="235"/>
                                </a:lnTo>
                                <a:lnTo>
                                  <a:pt x="25" y="255"/>
                                </a:lnTo>
                                <a:lnTo>
                                  <a:pt x="40" y="275"/>
                                </a:lnTo>
                                <a:lnTo>
                                  <a:pt x="55" y="290"/>
                                </a:lnTo>
                                <a:lnTo>
                                  <a:pt x="75" y="295"/>
                                </a:lnTo>
                                <a:lnTo>
                                  <a:pt x="95" y="300"/>
                                </a:lnTo>
                                <a:lnTo>
                                  <a:pt x="115" y="300"/>
                                </a:lnTo>
                                <a:lnTo>
                                  <a:pt x="135" y="290"/>
                                </a:lnTo>
                                <a:lnTo>
                                  <a:pt x="150" y="275"/>
                                </a:lnTo>
                                <a:lnTo>
                                  <a:pt x="164" y="260"/>
                                </a:lnTo>
                                <a:lnTo>
                                  <a:pt x="179" y="235"/>
                                </a:lnTo>
                                <a:lnTo>
                                  <a:pt x="189" y="210"/>
                                </a:lnTo>
                                <a:lnTo>
                                  <a:pt x="194" y="180"/>
                                </a:lnTo>
                                <a:lnTo>
                                  <a:pt x="194" y="150"/>
                                </a:lnTo>
                                <a:lnTo>
                                  <a:pt x="194" y="120"/>
                                </a:lnTo>
                                <a:lnTo>
                                  <a:pt x="189" y="95"/>
                                </a:lnTo>
                                <a:lnTo>
                                  <a:pt x="179" y="70"/>
                                </a:lnTo>
                                <a:lnTo>
                                  <a:pt x="164" y="45"/>
                                </a:lnTo>
                                <a:lnTo>
                                  <a:pt x="150" y="30"/>
                                </a:lnTo>
                                <a:lnTo>
                                  <a:pt x="135" y="15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5" y="5"/>
                                </a:lnTo>
                                <a:lnTo>
                                  <a:pt x="55" y="10"/>
                                </a:lnTo>
                                <a:lnTo>
                                  <a:pt x="40" y="25"/>
                                </a:lnTo>
                                <a:lnTo>
                                  <a:pt x="25" y="45"/>
                                </a:lnTo>
                                <a:lnTo>
                                  <a:pt x="15" y="65"/>
                                </a:lnTo>
                                <a:lnTo>
                                  <a:pt x="5" y="95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4469"/>
                        <wps:cNvSpPr>
                          <a:spLocks/>
                        </wps:cNvSpPr>
                        <wps:spPr bwMode="auto">
                          <a:xfrm>
                            <a:off x="6148" y="3881"/>
                            <a:ext cx="164" cy="210"/>
                          </a:xfrm>
                          <a:custGeom>
                            <a:avLst/>
                            <a:gdLst>
                              <a:gd name="T0" fmla="*/ 0 w 164"/>
                              <a:gd name="T1" fmla="*/ 105 h 210"/>
                              <a:gd name="T2" fmla="*/ 0 w 164"/>
                              <a:gd name="T3" fmla="*/ 105 h 210"/>
                              <a:gd name="T4" fmla="*/ 5 w 164"/>
                              <a:gd name="T5" fmla="*/ 125 h 210"/>
                              <a:gd name="T6" fmla="*/ 10 w 164"/>
                              <a:gd name="T7" fmla="*/ 145 h 210"/>
                              <a:gd name="T8" fmla="*/ 20 w 164"/>
                              <a:gd name="T9" fmla="*/ 165 h 210"/>
                              <a:gd name="T10" fmla="*/ 30 w 164"/>
                              <a:gd name="T11" fmla="*/ 180 h 210"/>
                              <a:gd name="T12" fmla="*/ 45 w 164"/>
                              <a:gd name="T13" fmla="*/ 190 h 210"/>
                              <a:gd name="T14" fmla="*/ 65 w 164"/>
                              <a:gd name="T15" fmla="*/ 200 h 210"/>
                              <a:gd name="T16" fmla="*/ 80 w 164"/>
                              <a:gd name="T17" fmla="*/ 210 h 210"/>
                              <a:gd name="T18" fmla="*/ 95 w 164"/>
                              <a:gd name="T19" fmla="*/ 210 h 210"/>
                              <a:gd name="T20" fmla="*/ 95 w 164"/>
                              <a:gd name="T21" fmla="*/ 210 h 210"/>
                              <a:gd name="T22" fmla="*/ 110 w 164"/>
                              <a:gd name="T23" fmla="*/ 210 h 210"/>
                              <a:gd name="T24" fmla="*/ 120 w 164"/>
                              <a:gd name="T25" fmla="*/ 205 h 210"/>
                              <a:gd name="T26" fmla="*/ 135 w 164"/>
                              <a:gd name="T27" fmla="*/ 195 h 210"/>
                              <a:gd name="T28" fmla="*/ 145 w 164"/>
                              <a:gd name="T29" fmla="*/ 180 h 210"/>
                              <a:gd name="T30" fmla="*/ 160 w 164"/>
                              <a:gd name="T31" fmla="*/ 145 h 210"/>
                              <a:gd name="T32" fmla="*/ 164 w 164"/>
                              <a:gd name="T33" fmla="*/ 105 h 210"/>
                              <a:gd name="T34" fmla="*/ 164 w 164"/>
                              <a:gd name="T35" fmla="*/ 105 h 210"/>
                              <a:gd name="T36" fmla="*/ 160 w 164"/>
                              <a:gd name="T37" fmla="*/ 65 h 210"/>
                              <a:gd name="T38" fmla="*/ 145 w 164"/>
                              <a:gd name="T39" fmla="*/ 35 h 210"/>
                              <a:gd name="T40" fmla="*/ 135 w 164"/>
                              <a:gd name="T41" fmla="*/ 20 h 210"/>
                              <a:gd name="T42" fmla="*/ 120 w 164"/>
                              <a:gd name="T43" fmla="*/ 10 h 210"/>
                              <a:gd name="T44" fmla="*/ 110 w 164"/>
                              <a:gd name="T45" fmla="*/ 5 h 210"/>
                              <a:gd name="T46" fmla="*/ 95 w 164"/>
                              <a:gd name="T47" fmla="*/ 0 h 210"/>
                              <a:gd name="T48" fmla="*/ 95 w 164"/>
                              <a:gd name="T49" fmla="*/ 0 h 210"/>
                              <a:gd name="T50" fmla="*/ 80 w 164"/>
                              <a:gd name="T51" fmla="*/ 5 h 210"/>
                              <a:gd name="T52" fmla="*/ 65 w 164"/>
                              <a:gd name="T53" fmla="*/ 10 h 210"/>
                              <a:gd name="T54" fmla="*/ 45 w 164"/>
                              <a:gd name="T55" fmla="*/ 20 h 210"/>
                              <a:gd name="T56" fmla="*/ 30 w 164"/>
                              <a:gd name="T57" fmla="*/ 30 h 210"/>
                              <a:gd name="T58" fmla="*/ 20 w 164"/>
                              <a:gd name="T59" fmla="*/ 45 h 210"/>
                              <a:gd name="T60" fmla="*/ 10 w 164"/>
                              <a:gd name="T61" fmla="*/ 65 h 210"/>
                              <a:gd name="T62" fmla="*/ 5 w 164"/>
                              <a:gd name="T63" fmla="*/ 85 h 210"/>
                              <a:gd name="T64" fmla="*/ 0 w 164"/>
                              <a:gd name="T65" fmla="*/ 105 h 210"/>
                              <a:gd name="T66" fmla="*/ 0 w 164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4" h="210">
                                <a:moveTo>
                                  <a:pt x="0" y="105"/>
                                </a:moveTo>
                                <a:lnTo>
                                  <a:pt x="0" y="105"/>
                                </a:lnTo>
                                <a:lnTo>
                                  <a:pt x="5" y="125"/>
                                </a:lnTo>
                                <a:lnTo>
                                  <a:pt x="10" y="145"/>
                                </a:lnTo>
                                <a:lnTo>
                                  <a:pt x="20" y="165"/>
                                </a:lnTo>
                                <a:lnTo>
                                  <a:pt x="30" y="180"/>
                                </a:lnTo>
                                <a:lnTo>
                                  <a:pt x="45" y="190"/>
                                </a:lnTo>
                                <a:lnTo>
                                  <a:pt x="65" y="200"/>
                                </a:lnTo>
                                <a:lnTo>
                                  <a:pt x="80" y="210"/>
                                </a:lnTo>
                                <a:lnTo>
                                  <a:pt x="95" y="210"/>
                                </a:lnTo>
                                <a:lnTo>
                                  <a:pt x="110" y="210"/>
                                </a:lnTo>
                                <a:lnTo>
                                  <a:pt x="120" y="205"/>
                                </a:lnTo>
                                <a:lnTo>
                                  <a:pt x="135" y="195"/>
                                </a:lnTo>
                                <a:lnTo>
                                  <a:pt x="145" y="180"/>
                                </a:lnTo>
                                <a:lnTo>
                                  <a:pt x="160" y="145"/>
                                </a:lnTo>
                                <a:lnTo>
                                  <a:pt x="164" y="105"/>
                                </a:lnTo>
                                <a:lnTo>
                                  <a:pt x="160" y="65"/>
                                </a:lnTo>
                                <a:lnTo>
                                  <a:pt x="145" y="35"/>
                                </a:lnTo>
                                <a:lnTo>
                                  <a:pt x="135" y="20"/>
                                </a:lnTo>
                                <a:lnTo>
                                  <a:pt x="120" y="10"/>
                                </a:lnTo>
                                <a:lnTo>
                                  <a:pt x="110" y="5"/>
                                </a:lnTo>
                                <a:lnTo>
                                  <a:pt x="95" y="0"/>
                                </a:lnTo>
                                <a:lnTo>
                                  <a:pt x="80" y="5"/>
                                </a:lnTo>
                                <a:lnTo>
                                  <a:pt x="65" y="10"/>
                                </a:lnTo>
                                <a:lnTo>
                                  <a:pt x="45" y="20"/>
                                </a:lnTo>
                                <a:lnTo>
                                  <a:pt x="30" y="30"/>
                                </a:lnTo>
                                <a:lnTo>
                                  <a:pt x="20" y="45"/>
                                </a:lnTo>
                                <a:lnTo>
                                  <a:pt x="10" y="65"/>
                                </a:lnTo>
                                <a:lnTo>
                                  <a:pt x="5" y="85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4470"/>
                        <wps:cNvSpPr>
                          <a:spLocks/>
                        </wps:cNvSpPr>
                        <wps:spPr bwMode="auto">
                          <a:xfrm>
                            <a:off x="6148" y="3916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70 h 145"/>
                              <a:gd name="T2" fmla="*/ 0 w 145"/>
                              <a:gd name="T3" fmla="*/ 70 h 145"/>
                              <a:gd name="T4" fmla="*/ 5 w 145"/>
                              <a:gd name="T5" fmla="*/ 85 h 145"/>
                              <a:gd name="T6" fmla="*/ 10 w 145"/>
                              <a:gd name="T7" fmla="*/ 100 h 145"/>
                              <a:gd name="T8" fmla="*/ 25 w 145"/>
                              <a:gd name="T9" fmla="*/ 110 h 145"/>
                              <a:gd name="T10" fmla="*/ 35 w 145"/>
                              <a:gd name="T11" fmla="*/ 120 h 145"/>
                              <a:gd name="T12" fmla="*/ 70 w 145"/>
                              <a:gd name="T13" fmla="*/ 140 h 145"/>
                              <a:gd name="T14" fmla="*/ 95 w 145"/>
                              <a:gd name="T15" fmla="*/ 145 h 145"/>
                              <a:gd name="T16" fmla="*/ 95 w 145"/>
                              <a:gd name="T17" fmla="*/ 145 h 145"/>
                              <a:gd name="T18" fmla="*/ 105 w 145"/>
                              <a:gd name="T19" fmla="*/ 145 h 145"/>
                              <a:gd name="T20" fmla="*/ 115 w 145"/>
                              <a:gd name="T21" fmla="*/ 140 h 145"/>
                              <a:gd name="T22" fmla="*/ 130 w 145"/>
                              <a:gd name="T23" fmla="*/ 125 h 145"/>
                              <a:gd name="T24" fmla="*/ 140 w 145"/>
                              <a:gd name="T25" fmla="*/ 100 h 145"/>
                              <a:gd name="T26" fmla="*/ 145 w 145"/>
                              <a:gd name="T27" fmla="*/ 70 h 145"/>
                              <a:gd name="T28" fmla="*/ 145 w 145"/>
                              <a:gd name="T29" fmla="*/ 70 h 145"/>
                              <a:gd name="T30" fmla="*/ 140 w 145"/>
                              <a:gd name="T31" fmla="*/ 45 h 145"/>
                              <a:gd name="T32" fmla="*/ 130 w 145"/>
                              <a:gd name="T33" fmla="*/ 20 h 145"/>
                              <a:gd name="T34" fmla="*/ 115 w 145"/>
                              <a:gd name="T35" fmla="*/ 5 h 145"/>
                              <a:gd name="T36" fmla="*/ 95 w 145"/>
                              <a:gd name="T37" fmla="*/ 0 h 145"/>
                              <a:gd name="T38" fmla="*/ 95 w 145"/>
                              <a:gd name="T39" fmla="*/ 0 h 145"/>
                              <a:gd name="T40" fmla="*/ 70 w 145"/>
                              <a:gd name="T41" fmla="*/ 0 h 145"/>
                              <a:gd name="T42" fmla="*/ 40 w 145"/>
                              <a:gd name="T43" fmla="*/ 15 h 145"/>
                              <a:gd name="T44" fmla="*/ 25 w 145"/>
                              <a:gd name="T45" fmla="*/ 25 h 145"/>
                              <a:gd name="T46" fmla="*/ 10 w 145"/>
                              <a:gd name="T47" fmla="*/ 40 h 145"/>
                              <a:gd name="T48" fmla="*/ 5 w 145"/>
                              <a:gd name="T49" fmla="*/ 55 h 145"/>
                              <a:gd name="T50" fmla="*/ 0 w 145"/>
                              <a:gd name="T51" fmla="*/ 70 h 145"/>
                              <a:gd name="T52" fmla="*/ 0 w 145"/>
                              <a:gd name="T53" fmla="*/ 7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70"/>
                                </a:moveTo>
                                <a:lnTo>
                                  <a:pt x="0" y="70"/>
                                </a:lnTo>
                                <a:lnTo>
                                  <a:pt x="5" y="85"/>
                                </a:lnTo>
                                <a:lnTo>
                                  <a:pt x="10" y="100"/>
                                </a:lnTo>
                                <a:lnTo>
                                  <a:pt x="25" y="110"/>
                                </a:lnTo>
                                <a:lnTo>
                                  <a:pt x="35" y="120"/>
                                </a:lnTo>
                                <a:lnTo>
                                  <a:pt x="70" y="140"/>
                                </a:lnTo>
                                <a:lnTo>
                                  <a:pt x="95" y="145"/>
                                </a:lnTo>
                                <a:lnTo>
                                  <a:pt x="105" y="145"/>
                                </a:lnTo>
                                <a:lnTo>
                                  <a:pt x="115" y="140"/>
                                </a:lnTo>
                                <a:lnTo>
                                  <a:pt x="130" y="125"/>
                                </a:lnTo>
                                <a:lnTo>
                                  <a:pt x="140" y="100"/>
                                </a:lnTo>
                                <a:lnTo>
                                  <a:pt x="145" y="70"/>
                                </a:lnTo>
                                <a:lnTo>
                                  <a:pt x="140" y="45"/>
                                </a:lnTo>
                                <a:lnTo>
                                  <a:pt x="130" y="20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0" y="0"/>
                                </a:lnTo>
                                <a:lnTo>
                                  <a:pt x="40" y="15"/>
                                </a:lnTo>
                                <a:lnTo>
                                  <a:pt x="25" y="25"/>
                                </a:lnTo>
                                <a:lnTo>
                                  <a:pt x="10" y="40"/>
                                </a:lnTo>
                                <a:lnTo>
                                  <a:pt x="5" y="55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4471"/>
                        <wps:cNvSpPr>
                          <a:spLocks/>
                        </wps:cNvSpPr>
                        <wps:spPr bwMode="auto">
                          <a:xfrm>
                            <a:off x="6128" y="3731"/>
                            <a:ext cx="20" cy="51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510"/>
                              <a:gd name="T2" fmla="*/ 20 w 20"/>
                              <a:gd name="T3" fmla="*/ 0 h 510"/>
                              <a:gd name="T4" fmla="*/ 10 w 20"/>
                              <a:gd name="T5" fmla="*/ 20 h 510"/>
                              <a:gd name="T6" fmla="*/ 0 w 20"/>
                              <a:gd name="T7" fmla="*/ 70 h 510"/>
                              <a:gd name="T8" fmla="*/ 0 w 20"/>
                              <a:gd name="T9" fmla="*/ 100 h 510"/>
                              <a:gd name="T10" fmla="*/ 0 w 20"/>
                              <a:gd name="T11" fmla="*/ 145 h 510"/>
                              <a:gd name="T12" fmla="*/ 10 w 20"/>
                              <a:gd name="T13" fmla="*/ 195 h 510"/>
                              <a:gd name="T14" fmla="*/ 20 w 20"/>
                              <a:gd name="T15" fmla="*/ 255 h 510"/>
                              <a:gd name="T16" fmla="*/ 20 w 20"/>
                              <a:gd name="T17" fmla="*/ 255 h 510"/>
                              <a:gd name="T18" fmla="*/ 20 w 20"/>
                              <a:gd name="T19" fmla="*/ 255 h 510"/>
                              <a:gd name="T20" fmla="*/ 10 w 20"/>
                              <a:gd name="T21" fmla="*/ 315 h 510"/>
                              <a:gd name="T22" fmla="*/ 5 w 20"/>
                              <a:gd name="T23" fmla="*/ 365 h 510"/>
                              <a:gd name="T24" fmla="*/ 0 w 20"/>
                              <a:gd name="T25" fmla="*/ 410 h 510"/>
                              <a:gd name="T26" fmla="*/ 0 w 20"/>
                              <a:gd name="T27" fmla="*/ 440 h 510"/>
                              <a:gd name="T28" fmla="*/ 10 w 20"/>
                              <a:gd name="T29" fmla="*/ 485 h 510"/>
                              <a:gd name="T30" fmla="*/ 20 w 20"/>
                              <a:gd name="T3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20"/>
                                </a:lnTo>
                                <a:lnTo>
                                  <a:pt x="0" y="70"/>
                                </a:lnTo>
                                <a:lnTo>
                                  <a:pt x="0" y="100"/>
                                </a:lnTo>
                                <a:lnTo>
                                  <a:pt x="0" y="145"/>
                                </a:lnTo>
                                <a:lnTo>
                                  <a:pt x="10" y="195"/>
                                </a:lnTo>
                                <a:lnTo>
                                  <a:pt x="20" y="255"/>
                                </a:lnTo>
                                <a:lnTo>
                                  <a:pt x="10" y="315"/>
                                </a:lnTo>
                                <a:lnTo>
                                  <a:pt x="5" y="365"/>
                                </a:lnTo>
                                <a:lnTo>
                                  <a:pt x="0" y="410"/>
                                </a:lnTo>
                                <a:lnTo>
                                  <a:pt x="0" y="440"/>
                                </a:lnTo>
                                <a:lnTo>
                                  <a:pt x="10" y="485"/>
                                </a:lnTo>
                                <a:lnTo>
                                  <a:pt x="20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4472"/>
                        <wps:cNvSpPr>
                          <a:spLocks/>
                        </wps:cNvSpPr>
                        <wps:spPr bwMode="auto">
                          <a:xfrm>
                            <a:off x="6103" y="3731"/>
                            <a:ext cx="45" cy="510"/>
                          </a:xfrm>
                          <a:custGeom>
                            <a:avLst/>
                            <a:gdLst>
                              <a:gd name="T0" fmla="*/ 45 w 45"/>
                              <a:gd name="T1" fmla="*/ 0 h 510"/>
                              <a:gd name="T2" fmla="*/ 45 w 45"/>
                              <a:gd name="T3" fmla="*/ 0 h 510"/>
                              <a:gd name="T4" fmla="*/ 30 w 45"/>
                              <a:gd name="T5" fmla="*/ 40 h 510"/>
                              <a:gd name="T6" fmla="*/ 20 w 45"/>
                              <a:gd name="T7" fmla="*/ 90 h 510"/>
                              <a:gd name="T8" fmla="*/ 10 w 45"/>
                              <a:gd name="T9" fmla="*/ 150 h 510"/>
                              <a:gd name="T10" fmla="*/ 0 w 45"/>
                              <a:gd name="T11" fmla="*/ 230 h 510"/>
                              <a:gd name="T12" fmla="*/ 5 w 45"/>
                              <a:gd name="T13" fmla="*/ 315 h 510"/>
                              <a:gd name="T14" fmla="*/ 10 w 45"/>
                              <a:gd name="T15" fmla="*/ 360 h 510"/>
                              <a:gd name="T16" fmla="*/ 15 w 45"/>
                              <a:gd name="T17" fmla="*/ 410 h 510"/>
                              <a:gd name="T18" fmla="*/ 30 w 45"/>
                              <a:gd name="T19" fmla="*/ 460 h 510"/>
                              <a:gd name="T20" fmla="*/ 45 w 45"/>
                              <a:gd name="T2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0"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30" y="40"/>
                                </a:lnTo>
                                <a:lnTo>
                                  <a:pt x="20" y="90"/>
                                </a:lnTo>
                                <a:lnTo>
                                  <a:pt x="10" y="150"/>
                                </a:lnTo>
                                <a:lnTo>
                                  <a:pt x="0" y="230"/>
                                </a:lnTo>
                                <a:lnTo>
                                  <a:pt x="5" y="315"/>
                                </a:lnTo>
                                <a:lnTo>
                                  <a:pt x="10" y="360"/>
                                </a:lnTo>
                                <a:lnTo>
                                  <a:pt x="15" y="410"/>
                                </a:lnTo>
                                <a:lnTo>
                                  <a:pt x="30" y="460"/>
                                </a:lnTo>
                                <a:lnTo>
                                  <a:pt x="45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Line 4473"/>
                        <wps:cNvCnPr/>
                        <wps:spPr bwMode="auto">
                          <a:xfrm>
                            <a:off x="6053" y="3726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4474"/>
                        <wps:cNvCnPr/>
                        <wps:spPr bwMode="auto">
                          <a:xfrm>
                            <a:off x="6023" y="3726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Freeform 4475"/>
                        <wps:cNvSpPr>
                          <a:spLocks/>
                        </wps:cNvSpPr>
                        <wps:spPr bwMode="auto">
                          <a:xfrm>
                            <a:off x="6148" y="4716"/>
                            <a:ext cx="249" cy="55"/>
                          </a:xfrm>
                          <a:custGeom>
                            <a:avLst/>
                            <a:gdLst>
                              <a:gd name="T0" fmla="*/ 0 w 249"/>
                              <a:gd name="T1" fmla="*/ 45 h 55"/>
                              <a:gd name="T2" fmla="*/ 0 w 249"/>
                              <a:gd name="T3" fmla="*/ 45 h 55"/>
                              <a:gd name="T4" fmla="*/ 10 w 249"/>
                              <a:gd name="T5" fmla="*/ 30 h 55"/>
                              <a:gd name="T6" fmla="*/ 25 w 249"/>
                              <a:gd name="T7" fmla="*/ 20 h 55"/>
                              <a:gd name="T8" fmla="*/ 50 w 249"/>
                              <a:gd name="T9" fmla="*/ 10 h 55"/>
                              <a:gd name="T10" fmla="*/ 80 w 249"/>
                              <a:gd name="T11" fmla="*/ 5 h 55"/>
                              <a:gd name="T12" fmla="*/ 110 w 249"/>
                              <a:gd name="T13" fmla="*/ 10 h 55"/>
                              <a:gd name="T14" fmla="*/ 135 w 249"/>
                              <a:gd name="T15" fmla="*/ 20 h 55"/>
                              <a:gd name="T16" fmla="*/ 155 w 249"/>
                              <a:gd name="T17" fmla="*/ 30 h 55"/>
                              <a:gd name="T18" fmla="*/ 184 w 249"/>
                              <a:gd name="T19" fmla="*/ 50 h 55"/>
                              <a:gd name="T20" fmla="*/ 184 w 249"/>
                              <a:gd name="T21" fmla="*/ 50 h 55"/>
                              <a:gd name="T22" fmla="*/ 189 w 249"/>
                              <a:gd name="T23" fmla="*/ 55 h 55"/>
                              <a:gd name="T24" fmla="*/ 199 w 249"/>
                              <a:gd name="T25" fmla="*/ 50 h 55"/>
                              <a:gd name="T26" fmla="*/ 214 w 249"/>
                              <a:gd name="T27" fmla="*/ 35 h 55"/>
                              <a:gd name="T28" fmla="*/ 234 w 249"/>
                              <a:gd name="T29" fmla="*/ 0 h 55"/>
                              <a:gd name="T30" fmla="*/ 249 w 249"/>
                              <a:gd name="T31" fmla="*/ 5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5">
                                <a:moveTo>
                                  <a:pt x="0" y="45"/>
                                </a:moveTo>
                                <a:lnTo>
                                  <a:pt x="0" y="45"/>
                                </a:lnTo>
                                <a:lnTo>
                                  <a:pt x="10" y="30"/>
                                </a:lnTo>
                                <a:lnTo>
                                  <a:pt x="25" y="20"/>
                                </a:lnTo>
                                <a:lnTo>
                                  <a:pt x="50" y="10"/>
                                </a:lnTo>
                                <a:lnTo>
                                  <a:pt x="80" y="5"/>
                                </a:lnTo>
                                <a:lnTo>
                                  <a:pt x="110" y="10"/>
                                </a:lnTo>
                                <a:lnTo>
                                  <a:pt x="135" y="20"/>
                                </a:lnTo>
                                <a:lnTo>
                                  <a:pt x="155" y="30"/>
                                </a:lnTo>
                                <a:lnTo>
                                  <a:pt x="184" y="50"/>
                                </a:lnTo>
                                <a:lnTo>
                                  <a:pt x="189" y="55"/>
                                </a:lnTo>
                                <a:lnTo>
                                  <a:pt x="199" y="50"/>
                                </a:lnTo>
                                <a:lnTo>
                                  <a:pt x="214" y="35"/>
                                </a:lnTo>
                                <a:lnTo>
                                  <a:pt x="234" y="0"/>
                                </a:lnTo>
                                <a:lnTo>
                                  <a:pt x="249" y="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4476"/>
                        <wps:cNvSpPr>
                          <a:spLocks/>
                        </wps:cNvSpPr>
                        <wps:spPr bwMode="auto">
                          <a:xfrm>
                            <a:off x="6148" y="4246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0 h 50"/>
                              <a:gd name="T2" fmla="*/ 0 w 249"/>
                              <a:gd name="T3" fmla="*/ 0 h 50"/>
                              <a:gd name="T4" fmla="*/ 25 w 249"/>
                              <a:gd name="T5" fmla="*/ 25 h 50"/>
                              <a:gd name="T6" fmla="*/ 50 w 249"/>
                              <a:gd name="T7" fmla="*/ 40 h 50"/>
                              <a:gd name="T8" fmla="*/ 80 w 249"/>
                              <a:gd name="T9" fmla="*/ 40 h 50"/>
                              <a:gd name="T10" fmla="*/ 110 w 249"/>
                              <a:gd name="T11" fmla="*/ 40 h 50"/>
                              <a:gd name="T12" fmla="*/ 135 w 249"/>
                              <a:gd name="T13" fmla="*/ 30 h 50"/>
                              <a:gd name="T14" fmla="*/ 155 w 249"/>
                              <a:gd name="T15" fmla="*/ 20 h 50"/>
                              <a:gd name="T16" fmla="*/ 184 w 249"/>
                              <a:gd name="T17" fmla="*/ 5 h 50"/>
                              <a:gd name="T18" fmla="*/ 184 w 249"/>
                              <a:gd name="T19" fmla="*/ 5 h 50"/>
                              <a:gd name="T20" fmla="*/ 189 w 249"/>
                              <a:gd name="T21" fmla="*/ 0 h 50"/>
                              <a:gd name="T22" fmla="*/ 194 w 249"/>
                              <a:gd name="T23" fmla="*/ 0 h 50"/>
                              <a:gd name="T24" fmla="*/ 214 w 249"/>
                              <a:gd name="T25" fmla="*/ 20 h 50"/>
                              <a:gd name="T26" fmla="*/ 234 w 249"/>
                              <a:gd name="T27" fmla="*/ 50 h 50"/>
                              <a:gd name="T28" fmla="*/ 249 w 249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25"/>
                                </a:lnTo>
                                <a:lnTo>
                                  <a:pt x="50" y="40"/>
                                </a:lnTo>
                                <a:lnTo>
                                  <a:pt x="80" y="40"/>
                                </a:lnTo>
                                <a:lnTo>
                                  <a:pt x="110" y="40"/>
                                </a:lnTo>
                                <a:lnTo>
                                  <a:pt x="135" y="30"/>
                                </a:lnTo>
                                <a:lnTo>
                                  <a:pt x="155" y="20"/>
                                </a:lnTo>
                                <a:lnTo>
                                  <a:pt x="184" y="5"/>
                                </a:lnTo>
                                <a:lnTo>
                                  <a:pt x="189" y="0"/>
                                </a:lnTo>
                                <a:lnTo>
                                  <a:pt x="194" y="0"/>
                                </a:lnTo>
                                <a:lnTo>
                                  <a:pt x="214" y="20"/>
                                </a:lnTo>
                                <a:lnTo>
                                  <a:pt x="234" y="50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4477"/>
                        <wps:cNvSpPr>
                          <a:spLocks/>
                        </wps:cNvSpPr>
                        <wps:spPr bwMode="auto">
                          <a:xfrm>
                            <a:off x="6148" y="4286"/>
                            <a:ext cx="244" cy="440"/>
                          </a:xfrm>
                          <a:custGeom>
                            <a:avLst/>
                            <a:gdLst>
                              <a:gd name="T0" fmla="*/ 0 w 244"/>
                              <a:gd name="T1" fmla="*/ 220 h 440"/>
                              <a:gd name="T2" fmla="*/ 0 w 244"/>
                              <a:gd name="T3" fmla="*/ 220 h 440"/>
                              <a:gd name="T4" fmla="*/ 5 w 244"/>
                              <a:gd name="T5" fmla="*/ 305 h 440"/>
                              <a:gd name="T6" fmla="*/ 10 w 244"/>
                              <a:gd name="T7" fmla="*/ 340 h 440"/>
                              <a:gd name="T8" fmla="*/ 15 w 244"/>
                              <a:gd name="T9" fmla="*/ 370 h 440"/>
                              <a:gd name="T10" fmla="*/ 30 w 244"/>
                              <a:gd name="T11" fmla="*/ 400 h 440"/>
                              <a:gd name="T12" fmla="*/ 45 w 244"/>
                              <a:gd name="T13" fmla="*/ 420 h 440"/>
                              <a:gd name="T14" fmla="*/ 65 w 244"/>
                              <a:gd name="T15" fmla="*/ 430 h 440"/>
                              <a:gd name="T16" fmla="*/ 95 w 244"/>
                              <a:gd name="T17" fmla="*/ 440 h 440"/>
                              <a:gd name="T18" fmla="*/ 95 w 244"/>
                              <a:gd name="T19" fmla="*/ 440 h 440"/>
                              <a:gd name="T20" fmla="*/ 125 w 244"/>
                              <a:gd name="T21" fmla="*/ 435 h 440"/>
                              <a:gd name="T22" fmla="*/ 150 w 244"/>
                              <a:gd name="T23" fmla="*/ 420 h 440"/>
                              <a:gd name="T24" fmla="*/ 174 w 244"/>
                              <a:gd name="T25" fmla="*/ 405 h 440"/>
                              <a:gd name="T26" fmla="*/ 199 w 244"/>
                              <a:gd name="T27" fmla="*/ 375 h 440"/>
                              <a:gd name="T28" fmla="*/ 219 w 244"/>
                              <a:gd name="T29" fmla="*/ 345 h 440"/>
                              <a:gd name="T30" fmla="*/ 229 w 244"/>
                              <a:gd name="T31" fmla="*/ 305 h 440"/>
                              <a:gd name="T32" fmla="*/ 239 w 244"/>
                              <a:gd name="T33" fmla="*/ 265 h 440"/>
                              <a:gd name="T34" fmla="*/ 244 w 244"/>
                              <a:gd name="T35" fmla="*/ 220 h 440"/>
                              <a:gd name="T36" fmla="*/ 244 w 244"/>
                              <a:gd name="T37" fmla="*/ 220 h 440"/>
                              <a:gd name="T38" fmla="*/ 239 w 244"/>
                              <a:gd name="T39" fmla="*/ 175 h 440"/>
                              <a:gd name="T40" fmla="*/ 229 w 244"/>
                              <a:gd name="T41" fmla="*/ 135 h 440"/>
                              <a:gd name="T42" fmla="*/ 219 w 244"/>
                              <a:gd name="T43" fmla="*/ 100 h 440"/>
                              <a:gd name="T44" fmla="*/ 199 w 244"/>
                              <a:gd name="T45" fmla="*/ 65 h 440"/>
                              <a:gd name="T46" fmla="*/ 174 w 244"/>
                              <a:gd name="T47" fmla="*/ 40 h 440"/>
                              <a:gd name="T48" fmla="*/ 150 w 244"/>
                              <a:gd name="T49" fmla="*/ 20 h 440"/>
                              <a:gd name="T50" fmla="*/ 125 w 244"/>
                              <a:gd name="T51" fmla="*/ 5 h 440"/>
                              <a:gd name="T52" fmla="*/ 95 w 244"/>
                              <a:gd name="T53" fmla="*/ 0 h 440"/>
                              <a:gd name="T54" fmla="*/ 95 w 244"/>
                              <a:gd name="T55" fmla="*/ 0 h 440"/>
                              <a:gd name="T56" fmla="*/ 65 w 244"/>
                              <a:gd name="T57" fmla="*/ 5 h 440"/>
                              <a:gd name="T58" fmla="*/ 45 w 244"/>
                              <a:gd name="T59" fmla="*/ 20 h 440"/>
                              <a:gd name="T60" fmla="*/ 30 w 244"/>
                              <a:gd name="T61" fmla="*/ 40 h 440"/>
                              <a:gd name="T62" fmla="*/ 15 w 244"/>
                              <a:gd name="T63" fmla="*/ 65 h 440"/>
                              <a:gd name="T64" fmla="*/ 10 w 244"/>
                              <a:gd name="T65" fmla="*/ 100 h 440"/>
                              <a:gd name="T66" fmla="*/ 5 w 244"/>
                              <a:gd name="T67" fmla="*/ 135 h 440"/>
                              <a:gd name="T68" fmla="*/ 0 w 244"/>
                              <a:gd name="T69" fmla="*/ 220 h 440"/>
                              <a:gd name="T70" fmla="*/ 0 w 244"/>
                              <a:gd name="T71" fmla="*/ 220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40">
                                <a:moveTo>
                                  <a:pt x="0" y="220"/>
                                </a:moveTo>
                                <a:lnTo>
                                  <a:pt x="0" y="220"/>
                                </a:lnTo>
                                <a:lnTo>
                                  <a:pt x="5" y="305"/>
                                </a:lnTo>
                                <a:lnTo>
                                  <a:pt x="10" y="340"/>
                                </a:lnTo>
                                <a:lnTo>
                                  <a:pt x="15" y="370"/>
                                </a:lnTo>
                                <a:lnTo>
                                  <a:pt x="30" y="400"/>
                                </a:lnTo>
                                <a:lnTo>
                                  <a:pt x="45" y="420"/>
                                </a:lnTo>
                                <a:lnTo>
                                  <a:pt x="65" y="430"/>
                                </a:lnTo>
                                <a:lnTo>
                                  <a:pt x="95" y="440"/>
                                </a:lnTo>
                                <a:lnTo>
                                  <a:pt x="125" y="435"/>
                                </a:lnTo>
                                <a:lnTo>
                                  <a:pt x="150" y="420"/>
                                </a:lnTo>
                                <a:lnTo>
                                  <a:pt x="174" y="405"/>
                                </a:lnTo>
                                <a:lnTo>
                                  <a:pt x="199" y="375"/>
                                </a:lnTo>
                                <a:lnTo>
                                  <a:pt x="219" y="345"/>
                                </a:lnTo>
                                <a:lnTo>
                                  <a:pt x="229" y="305"/>
                                </a:lnTo>
                                <a:lnTo>
                                  <a:pt x="239" y="265"/>
                                </a:lnTo>
                                <a:lnTo>
                                  <a:pt x="244" y="220"/>
                                </a:lnTo>
                                <a:lnTo>
                                  <a:pt x="239" y="175"/>
                                </a:lnTo>
                                <a:lnTo>
                                  <a:pt x="229" y="135"/>
                                </a:lnTo>
                                <a:lnTo>
                                  <a:pt x="219" y="100"/>
                                </a:lnTo>
                                <a:lnTo>
                                  <a:pt x="199" y="65"/>
                                </a:lnTo>
                                <a:lnTo>
                                  <a:pt x="174" y="40"/>
                                </a:lnTo>
                                <a:lnTo>
                                  <a:pt x="150" y="20"/>
                                </a:lnTo>
                                <a:lnTo>
                                  <a:pt x="125" y="5"/>
                                </a:lnTo>
                                <a:lnTo>
                                  <a:pt x="95" y="0"/>
                                </a:lnTo>
                                <a:lnTo>
                                  <a:pt x="65" y="5"/>
                                </a:lnTo>
                                <a:lnTo>
                                  <a:pt x="45" y="20"/>
                                </a:lnTo>
                                <a:lnTo>
                                  <a:pt x="30" y="40"/>
                                </a:lnTo>
                                <a:lnTo>
                                  <a:pt x="15" y="65"/>
                                </a:lnTo>
                                <a:lnTo>
                                  <a:pt x="10" y="100"/>
                                </a:lnTo>
                                <a:lnTo>
                                  <a:pt x="5" y="135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4478"/>
                        <wps:cNvSpPr>
                          <a:spLocks/>
                        </wps:cNvSpPr>
                        <wps:spPr bwMode="auto">
                          <a:xfrm>
                            <a:off x="6148" y="4356"/>
                            <a:ext cx="194" cy="300"/>
                          </a:xfrm>
                          <a:custGeom>
                            <a:avLst/>
                            <a:gdLst>
                              <a:gd name="T0" fmla="*/ 0 w 194"/>
                              <a:gd name="T1" fmla="*/ 150 h 300"/>
                              <a:gd name="T2" fmla="*/ 0 w 194"/>
                              <a:gd name="T3" fmla="*/ 150 h 300"/>
                              <a:gd name="T4" fmla="*/ 0 w 194"/>
                              <a:gd name="T5" fmla="*/ 180 h 300"/>
                              <a:gd name="T6" fmla="*/ 5 w 194"/>
                              <a:gd name="T7" fmla="*/ 210 h 300"/>
                              <a:gd name="T8" fmla="*/ 15 w 194"/>
                              <a:gd name="T9" fmla="*/ 235 h 300"/>
                              <a:gd name="T10" fmla="*/ 25 w 194"/>
                              <a:gd name="T11" fmla="*/ 255 h 300"/>
                              <a:gd name="T12" fmla="*/ 40 w 194"/>
                              <a:gd name="T13" fmla="*/ 270 h 300"/>
                              <a:gd name="T14" fmla="*/ 55 w 194"/>
                              <a:gd name="T15" fmla="*/ 285 h 300"/>
                              <a:gd name="T16" fmla="*/ 75 w 194"/>
                              <a:gd name="T17" fmla="*/ 295 h 300"/>
                              <a:gd name="T18" fmla="*/ 95 w 194"/>
                              <a:gd name="T19" fmla="*/ 300 h 300"/>
                              <a:gd name="T20" fmla="*/ 95 w 194"/>
                              <a:gd name="T21" fmla="*/ 300 h 300"/>
                              <a:gd name="T22" fmla="*/ 115 w 194"/>
                              <a:gd name="T23" fmla="*/ 295 h 300"/>
                              <a:gd name="T24" fmla="*/ 135 w 194"/>
                              <a:gd name="T25" fmla="*/ 290 h 300"/>
                              <a:gd name="T26" fmla="*/ 150 w 194"/>
                              <a:gd name="T27" fmla="*/ 275 h 300"/>
                              <a:gd name="T28" fmla="*/ 164 w 194"/>
                              <a:gd name="T29" fmla="*/ 255 h 300"/>
                              <a:gd name="T30" fmla="*/ 179 w 194"/>
                              <a:gd name="T31" fmla="*/ 235 h 300"/>
                              <a:gd name="T32" fmla="*/ 189 w 194"/>
                              <a:gd name="T33" fmla="*/ 210 h 300"/>
                              <a:gd name="T34" fmla="*/ 194 w 194"/>
                              <a:gd name="T35" fmla="*/ 180 h 300"/>
                              <a:gd name="T36" fmla="*/ 194 w 194"/>
                              <a:gd name="T37" fmla="*/ 150 h 300"/>
                              <a:gd name="T38" fmla="*/ 194 w 194"/>
                              <a:gd name="T39" fmla="*/ 150 h 300"/>
                              <a:gd name="T40" fmla="*/ 194 w 194"/>
                              <a:gd name="T41" fmla="*/ 120 h 300"/>
                              <a:gd name="T42" fmla="*/ 189 w 194"/>
                              <a:gd name="T43" fmla="*/ 90 h 300"/>
                              <a:gd name="T44" fmla="*/ 179 w 194"/>
                              <a:gd name="T45" fmla="*/ 65 h 300"/>
                              <a:gd name="T46" fmla="*/ 164 w 194"/>
                              <a:gd name="T47" fmla="*/ 45 h 300"/>
                              <a:gd name="T48" fmla="*/ 150 w 194"/>
                              <a:gd name="T49" fmla="*/ 25 h 300"/>
                              <a:gd name="T50" fmla="*/ 135 w 194"/>
                              <a:gd name="T51" fmla="*/ 15 h 300"/>
                              <a:gd name="T52" fmla="*/ 115 w 194"/>
                              <a:gd name="T53" fmla="*/ 5 h 300"/>
                              <a:gd name="T54" fmla="*/ 95 w 194"/>
                              <a:gd name="T55" fmla="*/ 0 h 300"/>
                              <a:gd name="T56" fmla="*/ 95 w 194"/>
                              <a:gd name="T57" fmla="*/ 0 h 300"/>
                              <a:gd name="T58" fmla="*/ 75 w 194"/>
                              <a:gd name="T59" fmla="*/ 5 h 300"/>
                              <a:gd name="T60" fmla="*/ 55 w 194"/>
                              <a:gd name="T61" fmla="*/ 10 h 300"/>
                              <a:gd name="T62" fmla="*/ 40 w 194"/>
                              <a:gd name="T63" fmla="*/ 25 h 300"/>
                              <a:gd name="T64" fmla="*/ 25 w 194"/>
                              <a:gd name="T65" fmla="*/ 45 h 300"/>
                              <a:gd name="T66" fmla="*/ 15 w 194"/>
                              <a:gd name="T67" fmla="*/ 65 h 300"/>
                              <a:gd name="T68" fmla="*/ 5 w 194"/>
                              <a:gd name="T69" fmla="*/ 90 h 300"/>
                              <a:gd name="T70" fmla="*/ 0 w 194"/>
                              <a:gd name="T71" fmla="*/ 120 h 300"/>
                              <a:gd name="T72" fmla="*/ 0 w 194"/>
                              <a:gd name="T73" fmla="*/ 150 h 300"/>
                              <a:gd name="T74" fmla="*/ 0 w 194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4" h="300">
                                <a:moveTo>
                                  <a:pt x="0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10"/>
                                </a:lnTo>
                                <a:lnTo>
                                  <a:pt x="15" y="235"/>
                                </a:lnTo>
                                <a:lnTo>
                                  <a:pt x="25" y="255"/>
                                </a:lnTo>
                                <a:lnTo>
                                  <a:pt x="40" y="270"/>
                                </a:lnTo>
                                <a:lnTo>
                                  <a:pt x="55" y="285"/>
                                </a:lnTo>
                                <a:lnTo>
                                  <a:pt x="75" y="295"/>
                                </a:lnTo>
                                <a:lnTo>
                                  <a:pt x="95" y="300"/>
                                </a:lnTo>
                                <a:lnTo>
                                  <a:pt x="115" y="295"/>
                                </a:lnTo>
                                <a:lnTo>
                                  <a:pt x="135" y="290"/>
                                </a:lnTo>
                                <a:lnTo>
                                  <a:pt x="150" y="275"/>
                                </a:lnTo>
                                <a:lnTo>
                                  <a:pt x="164" y="255"/>
                                </a:lnTo>
                                <a:lnTo>
                                  <a:pt x="179" y="235"/>
                                </a:lnTo>
                                <a:lnTo>
                                  <a:pt x="189" y="210"/>
                                </a:lnTo>
                                <a:lnTo>
                                  <a:pt x="194" y="180"/>
                                </a:lnTo>
                                <a:lnTo>
                                  <a:pt x="194" y="150"/>
                                </a:lnTo>
                                <a:lnTo>
                                  <a:pt x="194" y="120"/>
                                </a:lnTo>
                                <a:lnTo>
                                  <a:pt x="189" y="90"/>
                                </a:lnTo>
                                <a:lnTo>
                                  <a:pt x="179" y="65"/>
                                </a:lnTo>
                                <a:lnTo>
                                  <a:pt x="164" y="45"/>
                                </a:lnTo>
                                <a:lnTo>
                                  <a:pt x="150" y="25"/>
                                </a:lnTo>
                                <a:lnTo>
                                  <a:pt x="135" y="15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5" y="5"/>
                                </a:lnTo>
                                <a:lnTo>
                                  <a:pt x="55" y="10"/>
                                </a:lnTo>
                                <a:lnTo>
                                  <a:pt x="40" y="25"/>
                                </a:lnTo>
                                <a:lnTo>
                                  <a:pt x="25" y="45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4479"/>
                        <wps:cNvSpPr>
                          <a:spLocks/>
                        </wps:cNvSpPr>
                        <wps:spPr bwMode="auto">
                          <a:xfrm>
                            <a:off x="6148" y="4401"/>
                            <a:ext cx="164" cy="210"/>
                          </a:xfrm>
                          <a:custGeom>
                            <a:avLst/>
                            <a:gdLst>
                              <a:gd name="T0" fmla="*/ 0 w 164"/>
                              <a:gd name="T1" fmla="*/ 105 h 210"/>
                              <a:gd name="T2" fmla="*/ 0 w 164"/>
                              <a:gd name="T3" fmla="*/ 105 h 210"/>
                              <a:gd name="T4" fmla="*/ 5 w 164"/>
                              <a:gd name="T5" fmla="*/ 125 h 210"/>
                              <a:gd name="T6" fmla="*/ 10 w 164"/>
                              <a:gd name="T7" fmla="*/ 145 h 210"/>
                              <a:gd name="T8" fmla="*/ 20 w 164"/>
                              <a:gd name="T9" fmla="*/ 165 h 210"/>
                              <a:gd name="T10" fmla="*/ 30 w 164"/>
                              <a:gd name="T11" fmla="*/ 180 h 210"/>
                              <a:gd name="T12" fmla="*/ 45 w 164"/>
                              <a:gd name="T13" fmla="*/ 190 h 210"/>
                              <a:gd name="T14" fmla="*/ 65 w 164"/>
                              <a:gd name="T15" fmla="*/ 200 h 210"/>
                              <a:gd name="T16" fmla="*/ 80 w 164"/>
                              <a:gd name="T17" fmla="*/ 205 h 210"/>
                              <a:gd name="T18" fmla="*/ 95 w 164"/>
                              <a:gd name="T19" fmla="*/ 210 h 210"/>
                              <a:gd name="T20" fmla="*/ 95 w 164"/>
                              <a:gd name="T21" fmla="*/ 210 h 210"/>
                              <a:gd name="T22" fmla="*/ 110 w 164"/>
                              <a:gd name="T23" fmla="*/ 210 h 210"/>
                              <a:gd name="T24" fmla="*/ 120 w 164"/>
                              <a:gd name="T25" fmla="*/ 200 h 210"/>
                              <a:gd name="T26" fmla="*/ 135 w 164"/>
                              <a:gd name="T27" fmla="*/ 190 h 210"/>
                              <a:gd name="T28" fmla="*/ 145 w 164"/>
                              <a:gd name="T29" fmla="*/ 180 h 210"/>
                              <a:gd name="T30" fmla="*/ 160 w 164"/>
                              <a:gd name="T31" fmla="*/ 145 h 210"/>
                              <a:gd name="T32" fmla="*/ 164 w 164"/>
                              <a:gd name="T33" fmla="*/ 105 h 210"/>
                              <a:gd name="T34" fmla="*/ 164 w 164"/>
                              <a:gd name="T35" fmla="*/ 105 h 210"/>
                              <a:gd name="T36" fmla="*/ 160 w 164"/>
                              <a:gd name="T37" fmla="*/ 65 h 210"/>
                              <a:gd name="T38" fmla="*/ 145 w 164"/>
                              <a:gd name="T39" fmla="*/ 30 h 210"/>
                              <a:gd name="T40" fmla="*/ 135 w 164"/>
                              <a:gd name="T41" fmla="*/ 20 h 210"/>
                              <a:gd name="T42" fmla="*/ 120 w 164"/>
                              <a:gd name="T43" fmla="*/ 10 h 210"/>
                              <a:gd name="T44" fmla="*/ 110 w 164"/>
                              <a:gd name="T45" fmla="*/ 5 h 210"/>
                              <a:gd name="T46" fmla="*/ 95 w 164"/>
                              <a:gd name="T47" fmla="*/ 0 h 210"/>
                              <a:gd name="T48" fmla="*/ 95 w 164"/>
                              <a:gd name="T49" fmla="*/ 0 h 210"/>
                              <a:gd name="T50" fmla="*/ 80 w 164"/>
                              <a:gd name="T51" fmla="*/ 0 h 210"/>
                              <a:gd name="T52" fmla="*/ 65 w 164"/>
                              <a:gd name="T53" fmla="*/ 10 h 210"/>
                              <a:gd name="T54" fmla="*/ 45 w 164"/>
                              <a:gd name="T55" fmla="*/ 15 h 210"/>
                              <a:gd name="T56" fmla="*/ 30 w 164"/>
                              <a:gd name="T57" fmla="*/ 30 h 210"/>
                              <a:gd name="T58" fmla="*/ 20 w 164"/>
                              <a:gd name="T59" fmla="*/ 45 h 210"/>
                              <a:gd name="T60" fmla="*/ 10 w 164"/>
                              <a:gd name="T61" fmla="*/ 65 h 210"/>
                              <a:gd name="T62" fmla="*/ 5 w 164"/>
                              <a:gd name="T63" fmla="*/ 85 h 210"/>
                              <a:gd name="T64" fmla="*/ 0 w 164"/>
                              <a:gd name="T65" fmla="*/ 105 h 210"/>
                              <a:gd name="T66" fmla="*/ 0 w 164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4" h="210">
                                <a:moveTo>
                                  <a:pt x="0" y="105"/>
                                </a:moveTo>
                                <a:lnTo>
                                  <a:pt x="0" y="105"/>
                                </a:lnTo>
                                <a:lnTo>
                                  <a:pt x="5" y="125"/>
                                </a:lnTo>
                                <a:lnTo>
                                  <a:pt x="10" y="145"/>
                                </a:lnTo>
                                <a:lnTo>
                                  <a:pt x="20" y="165"/>
                                </a:lnTo>
                                <a:lnTo>
                                  <a:pt x="30" y="180"/>
                                </a:lnTo>
                                <a:lnTo>
                                  <a:pt x="45" y="190"/>
                                </a:lnTo>
                                <a:lnTo>
                                  <a:pt x="65" y="200"/>
                                </a:lnTo>
                                <a:lnTo>
                                  <a:pt x="80" y="205"/>
                                </a:lnTo>
                                <a:lnTo>
                                  <a:pt x="95" y="210"/>
                                </a:lnTo>
                                <a:lnTo>
                                  <a:pt x="110" y="210"/>
                                </a:lnTo>
                                <a:lnTo>
                                  <a:pt x="120" y="200"/>
                                </a:lnTo>
                                <a:lnTo>
                                  <a:pt x="135" y="190"/>
                                </a:lnTo>
                                <a:lnTo>
                                  <a:pt x="145" y="180"/>
                                </a:lnTo>
                                <a:lnTo>
                                  <a:pt x="160" y="145"/>
                                </a:lnTo>
                                <a:lnTo>
                                  <a:pt x="164" y="105"/>
                                </a:lnTo>
                                <a:lnTo>
                                  <a:pt x="160" y="65"/>
                                </a:lnTo>
                                <a:lnTo>
                                  <a:pt x="145" y="30"/>
                                </a:lnTo>
                                <a:lnTo>
                                  <a:pt x="135" y="20"/>
                                </a:lnTo>
                                <a:lnTo>
                                  <a:pt x="120" y="10"/>
                                </a:lnTo>
                                <a:lnTo>
                                  <a:pt x="110" y="5"/>
                                </a:lnTo>
                                <a:lnTo>
                                  <a:pt x="95" y="0"/>
                                </a:lnTo>
                                <a:lnTo>
                                  <a:pt x="80" y="0"/>
                                </a:lnTo>
                                <a:lnTo>
                                  <a:pt x="65" y="10"/>
                                </a:lnTo>
                                <a:lnTo>
                                  <a:pt x="45" y="15"/>
                                </a:lnTo>
                                <a:lnTo>
                                  <a:pt x="30" y="30"/>
                                </a:lnTo>
                                <a:lnTo>
                                  <a:pt x="20" y="45"/>
                                </a:lnTo>
                                <a:lnTo>
                                  <a:pt x="10" y="65"/>
                                </a:lnTo>
                                <a:lnTo>
                                  <a:pt x="5" y="85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4480"/>
                        <wps:cNvSpPr>
                          <a:spLocks/>
                        </wps:cNvSpPr>
                        <wps:spPr bwMode="auto">
                          <a:xfrm>
                            <a:off x="6148" y="4431"/>
                            <a:ext cx="145" cy="150"/>
                          </a:xfrm>
                          <a:custGeom>
                            <a:avLst/>
                            <a:gdLst>
                              <a:gd name="T0" fmla="*/ 0 w 145"/>
                              <a:gd name="T1" fmla="*/ 75 h 150"/>
                              <a:gd name="T2" fmla="*/ 0 w 145"/>
                              <a:gd name="T3" fmla="*/ 75 h 150"/>
                              <a:gd name="T4" fmla="*/ 5 w 145"/>
                              <a:gd name="T5" fmla="*/ 90 h 150"/>
                              <a:gd name="T6" fmla="*/ 10 w 145"/>
                              <a:gd name="T7" fmla="*/ 105 h 150"/>
                              <a:gd name="T8" fmla="*/ 25 w 145"/>
                              <a:gd name="T9" fmla="*/ 115 h 150"/>
                              <a:gd name="T10" fmla="*/ 35 w 145"/>
                              <a:gd name="T11" fmla="*/ 125 h 150"/>
                              <a:gd name="T12" fmla="*/ 70 w 145"/>
                              <a:gd name="T13" fmla="*/ 140 h 150"/>
                              <a:gd name="T14" fmla="*/ 95 w 145"/>
                              <a:gd name="T15" fmla="*/ 150 h 150"/>
                              <a:gd name="T16" fmla="*/ 95 w 145"/>
                              <a:gd name="T17" fmla="*/ 150 h 150"/>
                              <a:gd name="T18" fmla="*/ 105 w 145"/>
                              <a:gd name="T19" fmla="*/ 145 h 150"/>
                              <a:gd name="T20" fmla="*/ 115 w 145"/>
                              <a:gd name="T21" fmla="*/ 145 h 150"/>
                              <a:gd name="T22" fmla="*/ 130 w 145"/>
                              <a:gd name="T23" fmla="*/ 125 h 150"/>
                              <a:gd name="T24" fmla="*/ 140 w 145"/>
                              <a:gd name="T25" fmla="*/ 105 h 150"/>
                              <a:gd name="T26" fmla="*/ 145 w 145"/>
                              <a:gd name="T27" fmla="*/ 75 h 150"/>
                              <a:gd name="T28" fmla="*/ 145 w 145"/>
                              <a:gd name="T29" fmla="*/ 75 h 150"/>
                              <a:gd name="T30" fmla="*/ 140 w 145"/>
                              <a:gd name="T31" fmla="*/ 45 h 150"/>
                              <a:gd name="T32" fmla="*/ 130 w 145"/>
                              <a:gd name="T33" fmla="*/ 25 h 150"/>
                              <a:gd name="T34" fmla="*/ 115 w 145"/>
                              <a:gd name="T35" fmla="*/ 10 h 150"/>
                              <a:gd name="T36" fmla="*/ 95 w 145"/>
                              <a:gd name="T37" fmla="*/ 0 h 150"/>
                              <a:gd name="T38" fmla="*/ 95 w 145"/>
                              <a:gd name="T39" fmla="*/ 0 h 150"/>
                              <a:gd name="T40" fmla="*/ 70 w 145"/>
                              <a:gd name="T41" fmla="*/ 5 h 150"/>
                              <a:gd name="T42" fmla="*/ 40 w 145"/>
                              <a:gd name="T43" fmla="*/ 20 h 150"/>
                              <a:gd name="T44" fmla="*/ 25 w 145"/>
                              <a:gd name="T45" fmla="*/ 30 h 150"/>
                              <a:gd name="T46" fmla="*/ 10 w 145"/>
                              <a:gd name="T47" fmla="*/ 45 h 150"/>
                              <a:gd name="T48" fmla="*/ 5 w 145"/>
                              <a:gd name="T49" fmla="*/ 60 h 150"/>
                              <a:gd name="T50" fmla="*/ 0 w 145"/>
                              <a:gd name="T51" fmla="*/ 75 h 150"/>
                              <a:gd name="T52" fmla="*/ 0 w 145"/>
                              <a:gd name="T53" fmla="*/ 75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50">
                                <a:moveTo>
                                  <a:pt x="0" y="75"/>
                                </a:moveTo>
                                <a:lnTo>
                                  <a:pt x="0" y="75"/>
                                </a:lnTo>
                                <a:lnTo>
                                  <a:pt x="5" y="90"/>
                                </a:lnTo>
                                <a:lnTo>
                                  <a:pt x="10" y="105"/>
                                </a:lnTo>
                                <a:lnTo>
                                  <a:pt x="25" y="115"/>
                                </a:lnTo>
                                <a:lnTo>
                                  <a:pt x="35" y="125"/>
                                </a:lnTo>
                                <a:lnTo>
                                  <a:pt x="70" y="140"/>
                                </a:lnTo>
                                <a:lnTo>
                                  <a:pt x="95" y="150"/>
                                </a:lnTo>
                                <a:lnTo>
                                  <a:pt x="105" y="145"/>
                                </a:lnTo>
                                <a:lnTo>
                                  <a:pt x="115" y="145"/>
                                </a:lnTo>
                                <a:lnTo>
                                  <a:pt x="130" y="125"/>
                                </a:lnTo>
                                <a:lnTo>
                                  <a:pt x="140" y="105"/>
                                </a:lnTo>
                                <a:lnTo>
                                  <a:pt x="145" y="75"/>
                                </a:lnTo>
                                <a:lnTo>
                                  <a:pt x="140" y="45"/>
                                </a:lnTo>
                                <a:lnTo>
                                  <a:pt x="130" y="25"/>
                                </a:lnTo>
                                <a:lnTo>
                                  <a:pt x="115" y="10"/>
                                </a:lnTo>
                                <a:lnTo>
                                  <a:pt x="95" y="0"/>
                                </a:lnTo>
                                <a:lnTo>
                                  <a:pt x="70" y="5"/>
                                </a:lnTo>
                                <a:lnTo>
                                  <a:pt x="40" y="20"/>
                                </a:lnTo>
                                <a:lnTo>
                                  <a:pt x="25" y="30"/>
                                </a:lnTo>
                                <a:lnTo>
                                  <a:pt x="10" y="45"/>
                                </a:lnTo>
                                <a:lnTo>
                                  <a:pt x="5" y="6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4481"/>
                        <wps:cNvSpPr>
                          <a:spLocks/>
                        </wps:cNvSpPr>
                        <wps:spPr bwMode="auto">
                          <a:xfrm>
                            <a:off x="6128" y="4246"/>
                            <a:ext cx="20" cy="515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515"/>
                              <a:gd name="T2" fmla="*/ 20 w 20"/>
                              <a:gd name="T3" fmla="*/ 0 h 515"/>
                              <a:gd name="T4" fmla="*/ 10 w 20"/>
                              <a:gd name="T5" fmla="*/ 25 h 515"/>
                              <a:gd name="T6" fmla="*/ 0 w 20"/>
                              <a:gd name="T7" fmla="*/ 70 h 515"/>
                              <a:gd name="T8" fmla="*/ 0 w 20"/>
                              <a:gd name="T9" fmla="*/ 105 h 515"/>
                              <a:gd name="T10" fmla="*/ 0 w 20"/>
                              <a:gd name="T11" fmla="*/ 145 h 515"/>
                              <a:gd name="T12" fmla="*/ 10 w 20"/>
                              <a:gd name="T13" fmla="*/ 200 h 515"/>
                              <a:gd name="T14" fmla="*/ 20 w 20"/>
                              <a:gd name="T15" fmla="*/ 260 h 515"/>
                              <a:gd name="T16" fmla="*/ 20 w 20"/>
                              <a:gd name="T17" fmla="*/ 260 h 515"/>
                              <a:gd name="T18" fmla="*/ 20 w 20"/>
                              <a:gd name="T19" fmla="*/ 260 h 515"/>
                              <a:gd name="T20" fmla="*/ 10 w 20"/>
                              <a:gd name="T21" fmla="*/ 320 h 515"/>
                              <a:gd name="T22" fmla="*/ 5 w 20"/>
                              <a:gd name="T23" fmla="*/ 370 h 515"/>
                              <a:gd name="T24" fmla="*/ 0 w 20"/>
                              <a:gd name="T25" fmla="*/ 410 h 515"/>
                              <a:gd name="T26" fmla="*/ 0 w 20"/>
                              <a:gd name="T27" fmla="*/ 445 h 515"/>
                              <a:gd name="T28" fmla="*/ 10 w 20"/>
                              <a:gd name="T29" fmla="*/ 490 h 515"/>
                              <a:gd name="T30" fmla="*/ 20 w 20"/>
                              <a:gd name="T31" fmla="*/ 515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5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25"/>
                                </a:lnTo>
                                <a:lnTo>
                                  <a:pt x="0" y="70"/>
                                </a:lnTo>
                                <a:lnTo>
                                  <a:pt x="0" y="105"/>
                                </a:lnTo>
                                <a:lnTo>
                                  <a:pt x="0" y="145"/>
                                </a:lnTo>
                                <a:lnTo>
                                  <a:pt x="10" y="200"/>
                                </a:lnTo>
                                <a:lnTo>
                                  <a:pt x="20" y="260"/>
                                </a:lnTo>
                                <a:lnTo>
                                  <a:pt x="10" y="320"/>
                                </a:lnTo>
                                <a:lnTo>
                                  <a:pt x="5" y="370"/>
                                </a:lnTo>
                                <a:lnTo>
                                  <a:pt x="0" y="410"/>
                                </a:lnTo>
                                <a:lnTo>
                                  <a:pt x="0" y="445"/>
                                </a:lnTo>
                                <a:lnTo>
                                  <a:pt x="10" y="490"/>
                                </a:lnTo>
                                <a:lnTo>
                                  <a:pt x="20" y="51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4482"/>
                        <wps:cNvSpPr>
                          <a:spLocks/>
                        </wps:cNvSpPr>
                        <wps:spPr bwMode="auto">
                          <a:xfrm>
                            <a:off x="6103" y="4246"/>
                            <a:ext cx="45" cy="515"/>
                          </a:xfrm>
                          <a:custGeom>
                            <a:avLst/>
                            <a:gdLst>
                              <a:gd name="T0" fmla="*/ 45 w 45"/>
                              <a:gd name="T1" fmla="*/ 0 h 515"/>
                              <a:gd name="T2" fmla="*/ 45 w 45"/>
                              <a:gd name="T3" fmla="*/ 0 h 515"/>
                              <a:gd name="T4" fmla="*/ 30 w 45"/>
                              <a:gd name="T5" fmla="*/ 45 h 515"/>
                              <a:gd name="T6" fmla="*/ 20 w 45"/>
                              <a:gd name="T7" fmla="*/ 90 h 515"/>
                              <a:gd name="T8" fmla="*/ 10 w 45"/>
                              <a:gd name="T9" fmla="*/ 155 h 515"/>
                              <a:gd name="T10" fmla="*/ 0 w 45"/>
                              <a:gd name="T11" fmla="*/ 230 h 515"/>
                              <a:gd name="T12" fmla="*/ 5 w 45"/>
                              <a:gd name="T13" fmla="*/ 320 h 515"/>
                              <a:gd name="T14" fmla="*/ 10 w 45"/>
                              <a:gd name="T15" fmla="*/ 365 h 515"/>
                              <a:gd name="T16" fmla="*/ 15 w 45"/>
                              <a:gd name="T17" fmla="*/ 415 h 515"/>
                              <a:gd name="T18" fmla="*/ 30 w 45"/>
                              <a:gd name="T19" fmla="*/ 460 h 515"/>
                              <a:gd name="T20" fmla="*/ 45 w 45"/>
                              <a:gd name="T21" fmla="*/ 515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5"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30" y="45"/>
                                </a:lnTo>
                                <a:lnTo>
                                  <a:pt x="20" y="90"/>
                                </a:lnTo>
                                <a:lnTo>
                                  <a:pt x="10" y="155"/>
                                </a:lnTo>
                                <a:lnTo>
                                  <a:pt x="0" y="230"/>
                                </a:lnTo>
                                <a:lnTo>
                                  <a:pt x="5" y="320"/>
                                </a:lnTo>
                                <a:lnTo>
                                  <a:pt x="10" y="365"/>
                                </a:lnTo>
                                <a:lnTo>
                                  <a:pt x="15" y="415"/>
                                </a:lnTo>
                                <a:lnTo>
                                  <a:pt x="30" y="460"/>
                                </a:lnTo>
                                <a:lnTo>
                                  <a:pt x="45" y="51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Line 4483"/>
                        <wps:cNvCnPr/>
                        <wps:spPr bwMode="auto">
                          <a:xfrm>
                            <a:off x="6053" y="4246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4484"/>
                        <wps:cNvCnPr/>
                        <wps:spPr bwMode="auto">
                          <a:xfrm>
                            <a:off x="6023" y="4246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Freeform 4485"/>
                        <wps:cNvSpPr>
                          <a:spLocks/>
                        </wps:cNvSpPr>
                        <wps:spPr bwMode="auto">
                          <a:xfrm>
                            <a:off x="6148" y="5236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40 h 50"/>
                              <a:gd name="T2" fmla="*/ 0 w 249"/>
                              <a:gd name="T3" fmla="*/ 40 h 50"/>
                              <a:gd name="T4" fmla="*/ 10 w 249"/>
                              <a:gd name="T5" fmla="*/ 30 h 50"/>
                              <a:gd name="T6" fmla="*/ 25 w 249"/>
                              <a:gd name="T7" fmla="*/ 20 h 50"/>
                              <a:gd name="T8" fmla="*/ 50 w 249"/>
                              <a:gd name="T9" fmla="*/ 5 h 50"/>
                              <a:gd name="T10" fmla="*/ 80 w 249"/>
                              <a:gd name="T11" fmla="*/ 5 h 50"/>
                              <a:gd name="T12" fmla="*/ 110 w 249"/>
                              <a:gd name="T13" fmla="*/ 10 h 50"/>
                              <a:gd name="T14" fmla="*/ 135 w 249"/>
                              <a:gd name="T15" fmla="*/ 15 h 50"/>
                              <a:gd name="T16" fmla="*/ 155 w 249"/>
                              <a:gd name="T17" fmla="*/ 30 h 50"/>
                              <a:gd name="T18" fmla="*/ 184 w 249"/>
                              <a:gd name="T19" fmla="*/ 50 h 50"/>
                              <a:gd name="T20" fmla="*/ 184 w 249"/>
                              <a:gd name="T21" fmla="*/ 50 h 50"/>
                              <a:gd name="T22" fmla="*/ 189 w 249"/>
                              <a:gd name="T23" fmla="*/ 50 h 50"/>
                              <a:gd name="T24" fmla="*/ 199 w 249"/>
                              <a:gd name="T25" fmla="*/ 50 h 50"/>
                              <a:gd name="T26" fmla="*/ 214 w 249"/>
                              <a:gd name="T27" fmla="*/ 30 h 50"/>
                              <a:gd name="T28" fmla="*/ 234 w 249"/>
                              <a:gd name="T29" fmla="*/ 0 h 50"/>
                              <a:gd name="T30" fmla="*/ 249 w 249"/>
                              <a:gd name="T31" fmla="*/ 4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10" y="30"/>
                                </a:lnTo>
                                <a:lnTo>
                                  <a:pt x="25" y="20"/>
                                </a:lnTo>
                                <a:lnTo>
                                  <a:pt x="50" y="5"/>
                                </a:lnTo>
                                <a:lnTo>
                                  <a:pt x="80" y="5"/>
                                </a:lnTo>
                                <a:lnTo>
                                  <a:pt x="110" y="10"/>
                                </a:lnTo>
                                <a:lnTo>
                                  <a:pt x="135" y="15"/>
                                </a:lnTo>
                                <a:lnTo>
                                  <a:pt x="155" y="30"/>
                                </a:lnTo>
                                <a:lnTo>
                                  <a:pt x="184" y="50"/>
                                </a:lnTo>
                                <a:lnTo>
                                  <a:pt x="189" y="50"/>
                                </a:lnTo>
                                <a:lnTo>
                                  <a:pt x="199" y="50"/>
                                </a:lnTo>
                                <a:lnTo>
                                  <a:pt x="214" y="30"/>
                                </a:lnTo>
                                <a:lnTo>
                                  <a:pt x="234" y="0"/>
                                </a:lnTo>
                                <a:lnTo>
                                  <a:pt x="249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4486"/>
                        <wps:cNvSpPr>
                          <a:spLocks/>
                        </wps:cNvSpPr>
                        <wps:spPr bwMode="auto">
                          <a:xfrm>
                            <a:off x="6148" y="4766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0 h 50"/>
                              <a:gd name="T2" fmla="*/ 0 w 249"/>
                              <a:gd name="T3" fmla="*/ 0 h 50"/>
                              <a:gd name="T4" fmla="*/ 25 w 249"/>
                              <a:gd name="T5" fmla="*/ 25 h 50"/>
                              <a:gd name="T6" fmla="*/ 50 w 249"/>
                              <a:gd name="T7" fmla="*/ 35 h 50"/>
                              <a:gd name="T8" fmla="*/ 80 w 249"/>
                              <a:gd name="T9" fmla="*/ 40 h 50"/>
                              <a:gd name="T10" fmla="*/ 110 w 249"/>
                              <a:gd name="T11" fmla="*/ 40 h 50"/>
                              <a:gd name="T12" fmla="*/ 135 w 249"/>
                              <a:gd name="T13" fmla="*/ 30 h 50"/>
                              <a:gd name="T14" fmla="*/ 155 w 249"/>
                              <a:gd name="T15" fmla="*/ 20 h 50"/>
                              <a:gd name="T16" fmla="*/ 184 w 249"/>
                              <a:gd name="T17" fmla="*/ 0 h 50"/>
                              <a:gd name="T18" fmla="*/ 184 w 249"/>
                              <a:gd name="T19" fmla="*/ 0 h 50"/>
                              <a:gd name="T20" fmla="*/ 189 w 249"/>
                              <a:gd name="T21" fmla="*/ 0 h 50"/>
                              <a:gd name="T22" fmla="*/ 194 w 249"/>
                              <a:gd name="T23" fmla="*/ 0 h 50"/>
                              <a:gd name="T24" fmla="*/ 214 w 249"/>
                              <a:gd name="T25" fmla="*/ 20 h 50"/>
                              <a:gd name="T26" fmla="*/ 234 w 249"/>
                              <a:gd name="T27" fmla="*/ 50 h 50"/>
                              <a:gd name="T28" fmla="*/ 249 w 249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25"/>
                                </a:lnTo>
                                <a:lnTo>
                                  <a:pt x="50" y="35"/>
                                </a:lnTo>
                                <a:lnTo>
                                  <a:pt x="80" y="40"/>
                                </a:lnTo>
                                <a:lnTo>
                                  <a:pt x="110" y="40"/>
                                </a:lnTo>
                                <a:lnTo>
                                  <a:pt x="135" y="30"/>
                                </a:lnTo>
                                <a:lnTo>
                                  <a:pt x="155" y="20"/>
                                </a:lnTo>
                                <a:lnTo>
                                  <a:pt x="184" y="0"/>
                                </a:lnTo>
                                <a:lnTo>
                                  <a:pt x="189" y="0"/>
                                </a:lnTo>
                                <a:lnTo>
                                  <a:pt x="194" y="0"/>
                                </a:lnTo>
                                <a:lnTo>
                                  <a:pt x="214" y="20"/>
                                </a:lnTo>
                                <a:lnTo>
                                  <a:pt x="234" y="50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4487"/>
                        <wps:cNvSpPr>
                          <a:spLocks/>
                        </wps:cNvSpPr>
                        <wps:spPr bwMode="auto">
                          <a:xfrm>
                            <a:off x="6148" y="4806"/>
                            <a:ext cx="244" cy="435"/>
                          </a:xfrm>
                          <a:custGeom>
                            <a:avLst/>
                            <a:gdLst>
                              <a:gd name="T0" fmla="*/ 0 w 244"/>
                              <a:gd name="T1" fmla="*/ 220 h 435"/>
                              <a:gd name="T2" fmla="*/ 0 w 244"/>
                              <a:gd name="T3" fmla="*/ 220 h 435"/>
                              <a:gd name="T4" fmla="*/ 5 w 244"/>
                              <a:gd name="T5" fmla="*/ 305 h 435"/>
                              <a:gd name="T6" fmla="*/ 10 w 244"/>
                              <a:gd name="T7" fmla="*/ 340 h 435"/>
                              <a:gd name="T8" fmla="*/ 15 w 244"/>
                              <a:gd name="T9" fmla="*/ 370 h 435"/>
                              <a:gd name="T10" fmla="*/ 30 w 244"/>
                              <a:gd name="T11" fmla="*/ 395 h 435"/>
                              <a:gd name="T12" fmla="*/ 45 w 244"/>
                              <a:gd name="T13" fmla="*/ 415 h 435"/>
                              <a:gd name="T14" fmla="*/ 65 w 244"/>
                              <a:gd name="T15" fmla="*/ 430 h 435"/>
                              <a:gd name="T16" fmla="*/ 95 w 244"/>
                              <a:gd name="T17" fmla="*/ 435 h 435"/>
                              <a:gd name="T18" fmla="*/ 95 w 244"/>
                              <a:gd name="T19" fmla="*/ 435 h 435"/>
                              <a:gd name="T20" fmla="*/ 125 w 244"/>
                              <a:gd name="T21" fmla="*/ 435 h 435"/>
                              <a:gd name="T22" fmla="*/ 150 w 244"/>
                              <a:gd name="T23" fmla="*/ 420 h 435"/>
                              <a:gd name="T24" fmla="*/ 174 w 244"/>
                              <a:gd name="T25" fmla="*/ 400 h 435"/>
                              <a:gd name="T26" fmla="*/ 199 w 244"/>
                              <a:gd name="T27" fmla="*/ 375 h 435"/>
                              <a:gd name="T28" fmla="*/ 219 w 244"/>
                              <a:gd name="T29" fmla="*/ 340 h 435"/>
                              <a:gd name="T30" fmla="*/ 229 w 244"/>
                              <a:gd name="T31" fmla="*/ 305 h 435"/>
                              <a:gd name="T32" fmla="*/ 239 w 244"/>
                              <a:gd name="T33" fmla="*/ 265 h 435"/>
                              <a:gd name="T34" fmla="*/ 244 w 244"/>
                              <a:gd name="T35" fmla="*/ 220 h 435"/>
                              <a:gd name="T36" fmla="*/ 244 w 244"/>
                              <a:gd name="T37" fmla="*/ 220 h 435"/>
                              <a:gd name="T38" fmla="*/ 239 w 244"/>
                              <a:gd name="T39" fmla="*/ 175 h 435"/>
                              <a:gd name="T40" fmla="*/ 229 w 244"/>
                              <a:gd name="T41" fmla="*/ 135 h 435"/>
                              <a:gd name="T42" fmla="*/ 219 w 244"/>
                              <a:gd name="T43" fmla="*/ 95 h 435"/>
                              <a:gd name="T44" fmla="*/ 199 w 244"/>
                              <a:gd name="T45" fmla="*/ 65 h 435"/>
                              <a:gd name="T46" fmla="*/ 174 w 244"/>
                              <a:gd name="T47" fmla="*/ 40 h 435"/>
                              <a:gd name="T48" fmla="*/ 150 w 244"/>
                              <a:gd name="T49" fmla="*/ 20 h 435"/>
                              <a:gd name="T50" fmla="*/ 125 w 244"/>
                              <a:gd name="T51" fmla="*/ 5 h 435"/>
                              <a:gd name="T52" fmla="*/ 95 w 244"/>
                              <a:gd name="T53" fmla="*/ 0 h 435"/>
                              <a:gd name="T54" fmla="*/ 95 w 244"/>
                              <a:gd name="T55" fmla="*/ 0 h 435"/>
                              <a:gd name="T56" fmla="*/ 65 w 244"/>
                              <a:gd name="T57" fmla="*/ 5 h 435"/>
                              <a:gd name="T58" fmla="*/ 45 w 244"/>
                              <a:gd name="T59" fmla="*/ 15 h 435"/>
                              <a:gd name="T60" fmla="*/ 30 w 244"/>
                              <a:gd name="T61" fmla="*/ 35 h 435"/>
                              <a:gd name="T62" fmla="*/ 15 w 244"/>
                              <a:gd name="T63" fmla="*/ 65 h 435"/>
                              <a:gd name="T64" fmla="*/ 10 w 244"/>
                              <a:gd name="T65" fmla="*/ 95 h 435"/>
                              <a:gd name="T66" fmla="*/ 5 w 244"/>
                              <a:gd name="T67" fmla="*/ 135 h 435"/>
                              <a:gd name="T68" fmla="*/ 0 w 244"/>
                              <a:gd name="T69" fmla="*/ 220 h 435"/>
                              <a:gd name="T70" fmla="*/ 0 w 244"/>
                              <a:gd name="T71" fmla="*/ 220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0" y="220"/>
                                </a:moveTo>
                                <a:lnTo>
                                  <a:pt x="0" y="220"/>
                                </a:lnTo>
                                <a:lnTo>
                                  <a:pt x="5" y="305"/>
                                </a:lnTo>
                                <a:lnTo>
                                  <a:pt x="10" y="340"/>
                                </a:lnTo>
                                <a:lnTo>
                                  <a:pt x="15" y="370"/>
                                </a:lnTo>
                                <a:lnTo>
                                  <a:pt x="30" y="395"/>
                                </a:lnTo>
                                <a:lnTo>
                                  <a:pt x="45" y="415"/>
                                </a:lnTo>
                                <a:lnTo>
                                  <a:pt x="65" y="430"/>
                                </a:lnTo>
                                <a:lnTo>
                                  <a:pt x="95" y="435"/>
                                </a:lnTo>
                                <a:lnTo>
                                  <a:pt x="125" y="435"/>
                                </a:lnTo>
                                <a:lnTo>
                                  <a:pt x="150" y="420"/>
                                </a:lnTo>
                                <a:lnTo>
                                  <a:pt x="174" y="400"/>
                                </a:lnTo>
                                <a:lnTo>
                                  <a:pt x="199" y="375"/>
                                </a:lnTo>
                                <a:lnTo>
                                  <a:pt x="219" y="340"/>
                                </a:lnTo>
                                <a:lnTo>
                                  <a:pt x="229" y="305"/>
                                </a:lnTo>
                                <a:lnTo>
                                  <a:pt x="239" y="265"/>
                                </a:lnTo>
                                <a:lnTo>
                                  <a:pt x="244" y="220"/>
                                </a:lnTo>
                                <a:lnTo>
                                  <a:pt x="239" y="175"/>
                                </a:lnTo>
                                <a:lnTo>
                                  <a:pt x="229" y="135"/>
                                </a:lnTo>
                                <a:lnTo>
                                  <a:pt x="219" y="95"/>
                                </a:lnTo>
                                <a:lnTo>
                                  <a:pt x="199" y="65"/>
                                </a:lnTo>
                                <a:lnTo>
                                  <a:pt x="174" y="40"/>
                                </a:lnTo>
                                <a:lnTo>
                                  <a:pt x="150" y="20"/>
                                </a:lnTo>
                                <a:lnTo>
                                  <a:pt x="125" y="5"/>
                                </a:lnTo>
                                <a:lnTo>
                                  <a:pt x="95" y="0"/>
                                </a:lnTo>
                                <a:lnTo>
                                  <a:pt x="65" y="5"/>
                                </a:lnTo>
                                <a:lnTo>
                                  <a:pt x="45" y="15"/>
                                </a:lnTo>
                                <a:lnTo>
                                  <a:pt x="30" y="35"/>
                                </a:lnTo>
                                <a:lnTo>
                                  <a:pt x="15" y="65"/>
                                </a:lnTo>
                                <a:lnTo>
                                  <a:pt x="10" y="95"/>
                                </a:lnTo>
                                <a:lnTo>
                                  <a:pt x="5" y="135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4488"/>
                        <wps:cNvSpPr>
                          <a:spLocks/>
                        </wps:cNvSpPr>
                        <wps:spPr bwMode="auto">
                          <a:xfrm>
                            <a:off x="6148" y="4876"/>
                            <a:ext cx="194" cy="300"/>
                          </a:xfrm>
                          <a:custGeom>
                            <a:avLst/>
                            <a:gdLst>
                              <a:gd name="T0" fmla="*/ 0 w 194"/>
                              <a:gd name="T1" fmla="*/ 150 h 300"/>
                              <a:gd name="T2" fmla="*/ 0 w 194"/>
                              <a:gd name="T3" fmla="*/ 150 h 300"/>
                              <a:gd name="T4" fmla="*/ 0 w 194"/>
                              <a:gd name="T5" fmla="*/ 180 h 300"/>
                              <a:gd name="T6" fmla="*/ 5 w 194"/>
                              <a:gd name="T7" fmla="*/ 205 h 300"/>
                              <a:gd name="T8" fmla="*/ 15 w 194"/>
                              <a:gd name="T9" fmla="*/ 230 h 300"/>
                              <a:gd name="T10" fmla="*/ 25 w 194"/>
                              <a:gd name="T11" fmla="*/ 255 h 300"/>
                              <a:gd name="T12" fmla="*/ 40 w 194"/>
                              <a:gd name="T13" fmla="*/ 270 h 300"/>
                              <a:gd name="T14" fmla="*/ 55 w 194"/>
                              <a:gd name="T15" fmla="*/ 285 h 300"/>
                              <a:gd name="T16" fmla="*/ 75 w 194"/>
                              <a:gd name="T17" fmla="*/ 295 h 300"/>
                              <a:gd name="T18" fmla="*/ 95 w 194"/>
                              <a:gd name="T19" fmla="*/ 300 h 300"/>
                              <a:gd name="T20" fmla="*/ 95 w 194"/>
                              <a:gd name="T21" fmla="*/ 300 h 300"/>
                              <a:gd name="T22" fmla="*/ 115 w 194"/>
                              <a:gd name="T23" fmla="*/ 295 h 300"/>
                              <a:gd name="T24" fmla="*/ 135 w 194"/>
                              <a:gd name="T25" fmla="*/ 285 h 300"/>
                              <a:gd name="T26" fmla="*/ 150 w 194"/>
                              <a:gd name="T27" fmla="*/ 275 h 300"/>
                              <a:gd name="T28" fmla="*/ 164 w 194"/>
                              <a:gd name="T29" fmla="*/ 255 h 300"/>
                              <a:gd name="T30" fmla="*/ 179 w 194"/>
                              <a:gd name="T31" fmla="*/ 235 h 300"/>
                              <a:gd name="T32" fmla="*/ 189 w 194"/>
                              <a:gd name="T33" fmla="*/ 205 h 300"/>
                              <a:gd name="T34" fmla="*/ 194 w 194"/>
                              <a:gd name="T35" fmla="*/ 180 h 300"/>
                              <a:gd name="T36" fmla="*/ 194 w 194"/>
                              <a:gd name="T37" fmla="*/ 150 h 300"/>
                              <a:gd name="T38" fmla="*/ 194 w 194"/>
                              <a:gd name="T39" fmla="*/ 150 h 300"/>
                              <a:gd name="T40" fmla="*/ 194 w 194"/>
                              <a:gd name="T41" fmla="*/ 120 h 300"/>
                              <a:gd name="T42" fmla="*/ 189 w 194"/>
                              <a:gd name="T43" fmla="*/ 90 h 300"/>
                              <a:gd name="T44" fmla="*/ 179 w 194"/>
                              <a:gd name="T45" fmla="*/ 65 h 300"/>
                              <a:gd name="T46" fmla="*/ 164 w 194"/>
                              <a:gd name="T47" fmla="*/ 45 h 300"/>
                              <a:gd name="T48" fmla="*/ 150 w 194"/>
                              <a:gd name="T49" fmla="*/ 25 h 300"/>
                              <a:gd name="T50" fmla="*/ 135 w 194"/>
                              <a:gd name="T51" fmla="*/ 10 h 300"/>
                              <a:gd name="T52" fmla="*/ 115 w 194"/>
                              <a:gd name="T53" fmla="*/ 0 h 300"/>
                              <a:gd name="T54" fmla="*/ 95 w 194"/>
                              <a:gd name="T55" fmla="*/ 0 h 300"/>
                              <a:gd name="T56" fmla="*/ 95 w 194"/>
                              <a:gd name="T57" fmla="*/ 0 h 300"/>
                              <a:gd name="T58" fmla="*/ 75 w 194"/>
                              <a:gd name="T59" fmla="*/ 0 h 300"/>
                              <a:gd name="T60" fmla="*/ 55 w 194"/>
                              <a:gd name="T61" fmla="*/ 10 h 300"/>
                              <a:gd name="T62" fmla="*/ 40 w 194"/>
                              <a:gd name="T63" fmla="*/ 25 h 300"/>
                              <a:gd name="T64" fmla="*/ 25 w 194"/>
                              <a:gd name="T65" fmla="*/ 40 h 300"/>
                              <a:gd name="T66" fmla="*/ 15 w 194"/>
                              <a:gd name="T67" fmla="*/ 65 h 300"/>
                              <a:gd name="T68" fmla="*/ 5 w 194"/>
                              <a:gd name="T69" fmla="*/ 90 h 300"/>
                              <a:gd name="T70" fmla="*/ 0 w 194"/>
                              <a:gd name="T71" fmla="*/ 120 h 300"/>
                              <a:gd name="T72" fmla="*/ 0 w 194"/>
                              <a:gd name="T73" fmla="*/ 150 h 300"/>
                              <a:gd name="T74" fmla="*/ 0 w 194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4" h="300">
                                <a:moveTo>
                                  <a:pt x="0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05"/>
                                </a:lnTo>
                                <a:lnTo>
                                  <a:pt x="15" y="230"/>
                                </a:lnTo>
                                <a:lnTo>
                                  <a:pt x="25" y="255"/>
                                </a:lnTo>
                                <a:lnTo>
                                  <a:pt x="40" y="270"/>
                                </a:lnTo>
                                <a:lnTo>
                                  <a:pt x="55" y="285"/>
                                </a:lnTo>
                                <a:lnTo>
                                  <a:pt x="75" y="295"/>
                                </a:lnTo>
                                <a:lnTo>
                                  <a:pt x="95" y="300"/>
                                </a:lnTo>
                                <a:lnTo>
                                  <a:pt x="115" y="295"/>
                                </a:lnTo>
                                <a:lnTo>
                                  <a:pt x="135" y="285"/>
                                </a:lnTo>
                                <a:lnTo>
                                  <a:pt x="150" y="275"/>
                                </a:lnTo>
                                <a:lnTo>
                                  <a:pt x="164" y="255"/>
                                </a:lnTo>
                                <a:lnTo>
                                  <a:pt x="179" y="235"/>
                                </a:lnTo>
                                <a:lnTo>
                                  <a:pt x="189" y="205"/>
                                </a:lnTo>
                                <a:lnTo>
                                  <a:pt x="194" y="180"/>
                                </a:lnTo>
                                <a:lnTo>
                                  <a:pt x="194" y="150"/>
                                </a:lnTo>
                                <a:lnTo>
                                  <a:pt x="194" y="120"/>
                                </a:lnTo>
                                <a:lnTo>
                                  <a:pt x="189" y="90"/>
                                </a:lnTo>
                                <a:lnTo>
                                  <a:pt x="179" y="65"/>
                                </a:lnTo>
                                <a:lnTo>
                                  <a:pt x="164" y="45"/>
                                </a:lnTo>
                                <a:lnTo>
                                  <a:pt x="150" y="25"/>
                                </a:lnTo>
                                <a:lnTo>
                                  <a:pt x="135" y="10"/>
                                </a:lnTo>
                                <a:lnTo>
                                  <a:pt x="115" y="0"/>
                                </a:lnTo>
                                <a:lnTo>
                                  <a:pt x="95" y="0"/>
                                </a:lnTo>
                                <a:lnTo>
                                  <a:pt x="75" y="0"/>
                                </a:lnTo>
                                <a:lnTo>
                                  <a:pt x="55" y="10"/>
                                </a:lnTo>
                                <a:lnTo>
                                  <a:pt x="40" y="25"/>
                                </a:lnTo>
                                <a:lnTo>
                                  <a:pt x="25" y="40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4489"/>
                        <wps:cNvSpPr>
                          <a:spLocks/>
                        </wps:cNvSpPr>
                        <wps:spPr bwMode="auto">
                          <a:xfrm>
                            <a:off x="6148" y="4921"/>
                            <a:ext cx="164" cy="210"/>
                          </a:xfrm>
                          <a:custGeom>
                            <a:avLst/>
                            <a:gdLst>
                              <a:gd name="T0" fmla="*/ 0 w 164"/>
                              <a:gd name="T1" fmla="*/ 105 h 210"/>
                              <a:gd name="T2" fmla="*/ 0 w 164"/>
                              <a:gd name="T3" fmla="*/ 105 h 210"/>
                              <a:gd name="T4" fmla="*/ 5 w 164"/>
                              <a:gd name="T5" fmla="*/ 125 h 210"/>
                              <a:gd name="T6" fmla="*/ 10 w 164"/>
                              <a:gd name="T7" fmla="*/ 145 h 210"/>
                              <a:gd name="T8" fmla="*/ 20 w 164"/>
                              <a:gd name="T9" fmla="*/ 160 h 210"/>
                              <a:gd name="T10" fmla="*/ 30 w 164"/>
                              <a:gd name="T11" fmla="*/ 175 h 210"/>
                              <a:gd name="T12" fmla="*/ 45 w 164"/>
                              <a:gd name="T13" fmla="*/ 190 h 210"/>
                              <a:gd name="T14" fmla="*/ 65 w 164"/>
                              <a:gd name="T15" fmla="*/ 200 h 210"/>
                              <a:gd name="T16" fmla="*/ 80 w 164"/>
                              <a:gd name="T17" fmla="*/ 205 h 210"/>
                              <a:gd name="T18" fmla="*/ 95 w 164"/>
                              <a:gd name="T19" fmla="*/ 210 h 210"/>
                              <a:gd name="T20" fmla="*/ 95 w 164"/>
                              <a:gd name="T21" fmla="*/ 210 h 210"/>
                              <a:gd name="T22" fmla="*/ 110 w 164"/>
                              <a:gd name="T23" fmla="*/ 205 h 210"/>
                              <a:gd name="T24" fmla="*/ 120 w 164"/>
                              <a:gd name="T25" fmla="*/ 200 h 210"/>
                              <a:gd name="T26" fmla="*/ 135 w 164"/>
                              <a:gd name="T27" fmla="*/ 190 h 210"/>
                              <a:gd name="T28" fmla="*/ 145 w 164"/>
                              <a:gd name="T29" fmla="*/ 180 h 210"/>
                              <a:gd name="T30" fmla="*/ 160 w 164"/>
                              <a:gd name="T31" fmla="*/ 145 h 210"/>
                              <a:gd name="T32" fmla="*/ 164 w 164"/>
                              <a:gd name="T33" fmla="*/ 105 h 210"/>
                              <a:gd name="T34" fmla="*/ 164 w 164"/>
                              <a:gd name="T35" fmla="*/ 105 h 210"/>
                              <a:gd name="T36" fmla="*/ 160 w 164"/>
                              <a:gd name="T37" fmla="*/ 65 h 210"/>
                              <a:gd name="T38" fmla="*/ 145 w 164"/>
                              <a:gd name="T39" fmla="*/ 30 h 210"/>
                              <a:gd name="T40" fmla="*/ 135 w 164"/>
                              <a:gd name="T41" fmla="*/ 15 h 210"/>
                              <a:gd name="T42" fmla="*/ 120 w 164"/>
                              <a:gd name="T43" fmla="*/ 5 h 210"/>
                              <a:gd name="T44" fmla="*/ 110 w 164"/>
                              <a:gd name="T45" fmla="*/ 0 h 210"/>
                              <a:gd name="T46" fmla="*/ 95 w 164"/>
                              <a:gd name="T47" fmla="*/ 0 h 210"/>
                              <a:gd name="T48" fmla="*/ 95 w 164"/>
                              <a:gd name="T49" fmla="*/ 0 h 210"/>
                              <a:gd name="T50" fmla="*/ 80 w 164"/>
                              <a:gd name="T51" fmla="*/ 0 h 210"/>
                              <a:gd name="T52" fmla="*/ 65 w 164"/>
                              <a:gd name="T53" fmla="*/ 5 h 210"/>
                              <a:gd name="T54" fmla="*/ 45 w 164"/>
                              <a:gd name="T55" fmla="*/ 15 h 210"/>
                              <a:gd name="T56" fmla="*/ 30 w 164"/>
                              <a:gd name="T57" fmla="*/ 30 h 210"/>
                              <a:gd name="T58" fmla="*/ 20 w 164"/>
                              <a:gd name="T59" fmla="*/ 45 h 210"/>
                              <a:gd name="T60" fmla="*/ 10 w 164"/>
                              <a:gd name="T61" fmla="*/ 65 h 210"/>
                              <a:gd name="T62" fmla="*/ 5 w 164"/>
                              <a:gd name="T63" fmla="*/ 80 h 210"/>
                              <a:gd name="T64" fmla="*/ 0 w 164"/>
                              <a:gd name="T65" fmla="*/ 105 h 210"/>
                              <a:gd name="T66" fmla="*/ 0 w 164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4" h="210">
                                <a:moveTo>
                                  <a:pt x="0" y="105"/>
                                </a:moveTo>
                                <a:lnTo>
                                  <a:pt x="0" y="105"/>
                                </a:lnTo>
                                <a:lnTo>
                                  <a:pt x="5" y="125"/>
                                </a:lnTo>
                                <a:lnTo>
                                  <a:pt x="10" y="145"/>
                                </a:lnTo>
                                <a:lnTo>
                                  <a:pt x="20" y="160"/>
                                </a:lnTo>
                                <a:lnTo>
                                  <a:pt x="30" y="175"/>
                                </a:lnTo>
                                <a:lnTo>
                                  <a:pt x="45" y="190"/>
                                </a:lnTo>
                                <a:lnTo>
                                  <a:pt x="65" y="200"/>
                                </a:lnTo>
                                <a:lnTo>
                                  <a:pt x="80" y="205"/>
                                </a:lnTo>
                                <a:lnTo>
                                  <a:pt x="95" y="210"/>
                                </a:lnTo>
                                <a:lnTo>
                                  <a:pt x="110" y="205"/>
                                </a:lnTo>
                                <a:lnTo>
                                  <a:pt x="120" y="200"/>
                                </a:lnTo>
                                <a:lnTo>
                                  <a:pt x="135" y="190"/>
                                </a:lnTo>
                                <a:lnTo>
                                  <a:pt x="145" y="180"/>
                                </a:lnTo>
                                <a:lnTo>
                                  <a:pt x="160" y="145"/>
                                </a:lnTo>
                                <a:lnTo>
                                  <a:pt x="164" y="105"/>
                                </a:lnTo>
                                <a:lnTo>
                                  <a:pt x="160" y="65"/>
                                </a:lnTo>
                                <a:lnTo>
                                  <a:pt x="145" y="30"/>
                                </a:lnTo>
                                <a:lnTo>
                                  <a:pt x="135" y="15"/>
                                </a:lnTo>
                                <a:lnTo>
                                  <a:pt x="120" y="5"/>
                                </a:lnTo>
                                <a:lnTo>
                                  <a:pt x="110" y="0"/>
                                </a:lnTo>
                                <a:lnTo>
                                  <a:pt x="95" y="0"/>
                                </a:lnTo>
                                <a:lnTo>
                                  <a:pt x="80" y="0"/>
                                </a:lnTo>
                                <a:lnTo>
                                  <a:pt x="65" y="5"/>
                                </a:lnTo>
                                <a:lnTo>
                                  <a:pt x="45" y="15"/>
                                </a:lnTo>
                                <a:lnTo>
                                  <a:pt x="30" y="30"/>
                                </a:lnTo>
                                <a:lnTo>
                                  <a:pt x="20" y="45"/>
                                </a:lnTo>
                                <a:lnTo>
                                  <a:pt x="10" y="65"/>
                                </a:lnTo>
                                <a:lnTo>
                                  <a:pt x="5" y="80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4490"/>
                        <wps:cNvSpPr>
                          <a:spLocks/>
                        </wps:cNvSpPr>
                        <wps:spPr bwMode="auto">
                          <a:xfrm>
                            <a:off x="6148" y="4951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75 h 145"/>
                              <a:gd name="T2" fmla="*/ 0 w 145"/>
                              <a:gd name="T3" fmla="*/ 75 h 145"/>
                              <a:gd name="T4" fmla="*/ 5 w 145"/>
                              <a:gd name="T5" fmla="*/ 90 h 145"/>
                              <a:gd name="T6" fmla="*/ 10 w 145"/>
                              <a:gd name="T7" fmla="*/ 100 h 145"/>
                              <a:gd name="T8" fmla="*/ 25 w 145"/>
                              <a:gd name="T9" fmla="*/ 115 h 145"/>
                              <a:gd name="T10" fmla="*/ 35 w 145"/>
                              <a:gd name="T11" fmla="*/ 125 h 145"/>
                              <a:gd name="T12" fmla="*/ 70 w 145"/>
                              <a:gd name="T13" fmla="*/ 140 h 145"/>
                              <a:gd name="T14" fmla="*/ 95 w 145"/>
                              <a:gd name="T15" fmla="*/ 145 h 145"/>
                              <a:gd name="T16" fmla="*/ 95 w 145"/>
                              <a:gd name="T17" fmla="*/ 145 h 145"/>
                              <a:gd name="T18" fmla="*/ 105 w 145"/>
                              <a:gd name="T19" fmla="*/ 145 h 145"/>
                              <a:gd name="T20" fmla="*/ 115 w 145"/>
                              <a:gd name="T21" fmla="*/ 140 h 145"/>
                              <a:gd name="T22" fmla="*/ 130 w 145"/>
                              <a:gd name="T23" fmla="*/ 125 h 145"/>
                              <a:gd name="T24" fmla="*/ 140 w 145"/>
                              <a:gd name="T25" fmla="*/ 100 h 145"/>
                              <a:gd name="T26" fmla="*/ 145 w 145"/>
                              <a:gd name="T27" fmla="*/ 75 h 145"/>
                              <a:gd name="T28" fmla="*/ 145 w 145"/>
                              <a:gd name="T29" fmla="*/ 75 h 145"/>
                              <a:gd name="T30" fmla="*/ 140 w 145"/>
                              <a:gd name="T31" fmla="*/ 45 h 145"/>
                              <a:gd name="T32" fmla="*/ 130 w 145"/>
                              <a:gd name="T33" fmla="*/ 20 h 145"/>
                              <a:gd name="T34" fmla="*/ 115 w 145"/>
                              <a:gd name="T35" fmla="*/ 5 h 145"/>
                              <a:gd name="T36" fmla="*/ 95 w 145"/>
                              <a:gd name="T37" fmla="*/ 0 h 145"/>
                              <a:gd name="T38" fmla="*/ 95 w 145"/>
                              <a:gd name="T39" fmla="*/ 0 h 145"/>
                              <a:gd name="T40" fmla="*/ 70 w 145"/>
                              <a:gd name="T41" fmla="*/ 5 h 145"/>
                              <a:gd name="T42" fmla="*/ 40 w 145"/>
                              <a:gd name="T43" fmla="*/ 20 h 145"/>
                              <a:gd name="T44" fmla="*/ 25 w 145"/>
                              <a:gd name="T45" fmla="*/ 30 h 145"/>
                              <a:gd name="T46" fmla="*/ 10 w 145"/>
                              <a:gd name="T47" fmla="*/ 40 h 145"/>
                              <a:gd name="T48" fmla="*/ 5 w 145"/>
                              <a:gd name="T49" fmla="*/ 55 h 145"/>
                              <a:gd name="T50" fmla="*/ 0 w 145"/>
                              <a:gd name="T51" fmla="*/ 75 h 145"/>
                              <a:gd name="T52" fmla="*/ 0 w 145"/>
                              <a:gd name="T53" fmla="*/ 75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75"/>
                                </a:moveTo>
                                <a:lnTo>
                                  <a:pt x="0" y="75"/>
                                </a:lnTo>
                                <a:lnTo>
                                  <a:pt x="5" y="90"/>
                                </a:lnTo>
                                <a:lnTo>
                                  <a:pt x="10" y="100"/>
                                </a:lnTo>
                                <a:lnTo>
                                  <a:pt x="25" y="115"/>
                                </a:lnTo>
                                <a:lnTo>
                                  <a:pt x="35" y="125"/>
                                </a:lnTo>
                                <a:lnTo>
                                  <a:pt x="70" y="140"/>
                                </a:lnTo>
                                <a:lnTo>
                                  <a:pt x="95" y="145"/>
                                </a:lnTo>
                                <a:lnTo>
                                  <a:pt x="105" y="145"/>
                                </a:lnTo>
                                <a:lnTo>
                                  <a:pt x="115" y="140"/>
                                </a:lnTo>
                                <a:lnTo>
                                  <a:pt x="130" y="125"/>
                                </a:lnTo>
                                <a:lnTo>
                                  <a:pt x="140" y="100"/>
                                </a:lnTo>
                                <a:lnTo>
                                  <a:pt x="145" y="75"/>
                                </a:lnTo>
                                <a:lnTo>
                                  <a:pt x="140" y="45"/>
                                </a:lnTo>
                                <a:lnTo>
                                  <a:pt x="130" y="20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0" y="5"/>
                                </a:lnTo>
                                <a:lnTo>
                                  <a:pt x="40" y="20"/>
                                </a:lnTo>
                                <a:lnTo>
                                  <a:pt x="25" y="30"/>
                                </a:lnTo>
                                <a:lnTo>
                                  <a:pt x="10" y="40"/>
                                </a:lnTo>
                                <a:lnTo>
                                  <a:pt x="5" y="55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4491"/>
                        <wps:cNvSpPr>
                          <a:spLocks/>
                        </wps:cNvSpPr>
                        <wps:spPr bwMode="auto">
                          <a:xfrm>
                            <a:off x="6128" y="4766"/>
                            <a:ext cx="20" cy="51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510"/>
                              <a:gd name="T2" fmla="*/ 20 w 20"/>
                              <a:gd name="T3" fmla="*/ 0 h 510"/>
                              <a:gd name="T4" fmla="*/ 10 w 20"/>
                              <a:gd name="T5" fmla="*/ 25 h 510"/>
                              <a:gd name="T6" fmla="*/ 0 w 20"/>
                              <a:gd name="T7" fmla="*/ 70 h 510"/>
                              <a:gd name="T8" fmla="*/ 0 w 20"/>
                              <a:gd name="T9" fmla="*/ 105 h 510"/>
                              <a:gd name="T10" fmla="*/ 0 w 20"/>
                              <a:gd name="T11" fmla="*/ 145 h 510"/>
                              <a:gd name="T12" fmla="*/ 10 w 20"/>
                              <a:gd name="T13" fmla="*/ 195 h 510"/>
                              <a:gd name="T14" fmla="*/ 20 w 20"/>
                              <a:gd name="T15" fmla="*/ 260 h 510"/>
                              <a:gd name="T16" fmla="*/ 20 w 20"/>
                              <a:gd name="T17" fmla="*/ 260 h 510"/>
                              <a:gd name="T18" fmla="*/ 20 w 20"/>
                              <a:gd name="T19" fmla="*/ 260 h 510"/>
                              <a:gd name="T20" fmla="*/ 10 w 20"/>
                              <a:gd name="T21" fmla="*/ 320 h 510"/>
                              <a:gd name="T22" fmla="*/ 5 w 20"/>
                              <a:gd name="T23" fmla="*/ 370 h 510"/>
                              <a:gd name="T24" fmla="*/ 0 w 20"/>
                              <a:gd name="T25" fmla="*/ 410 h 510"/>
                              <a:gd name="T26" fmla="*/ 0 w 20"/>
                              <a:gd name="T27" fmla="*/ 445 h 510"/>
                              <a:gd name="T28" fmla="*/ 10 w 20"/>
                              <a:gd name="T29" fmla="*/ 490 h 510"/>
                              <a:gd name="T30" fmla="*/ 20 w 20"/>
                              <a:gd name="T3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25"/>
                                </a:lnTo>
                                <a:lnTo>
                                  <a:pt x="0" y="70"/>
                                </a:lnTo>
                                <a:lnTo>
                                  <a:pt x="0" y="105"/>
                                </a:lnTo>
                                <a:lnTo>
                                  <a:pt x="0" y="145"/>
                                </a:lnTo>
                                <a:lnTo>
                                  <a:pt x="10" y="195"/>
                                </a:lnTo>
                                <a:lnTo>
                                  <a:pt x="20" y="260"/>
                                </a:lnTo>
                                <a:lnTo>
                                  <a:pt x="10" y="320"/>
                                </a:lnTo>
                                <a:lnTo>
                                  <a:pt x="5" y="370"/>
                                </a:lnTo>
                                <a:lnTo>
                                  <a:pt x="0" y="410"/>
                                </a:lnTo>
                                <a:lnTo>
                                  <a:pt x="0" y="445"/>
                                </a:lnTo>
                                <a:lnTo>
                                  <a:pt x="10" y="490"/>
                                </a:lnTo>
                                <a:lnTo>
                                  <a:pt x="20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4492"/>
                        <wps:cNvSpPr>
                          <a:spLocks/>
                        </wps:cNvSpPr>
                        <wps:spPr bwMode="auto">
                          <a:xfrm>
                            <a:off x="6103" y="4766"/>
                            <a:ext cx="45" cy="510"/>
                          </a:xfrm>
                          <a:custGeom>
                            <a:avLst/>
                            <a:gdLst>
                              <a:gd name="T0" fmla="*/ 45 w 45"/>
                              <a:gd name="T1" fmla="*/ 0 h 510"/>
                              <a:gd name="T2" fmla="*/ 45 w 45"/>
                              <a:gd name="T3" fmla="*/ 0 h 510"/>
                              <a:gd name="T4" fmla="*/ 30 w 45"/>
                              <a:gd name="T5" fmla="*/ 40 h 510"/>
                              <a:gd name="T6" fmla="*/ 20 w 45"/>
                              <a:gd name="T7" fmla="*/ 90 h 510"/>
                              <a:gd name="T8" fmla="*/ 10 w 45"/>
                              <a:gd name="T9" fmla="*/ 155 h 510"/>
                              <a:gd name="T10" fmla="*/ 0 w 45"/>
                              <a:gd name="T11" fmla="*/ 230 h 510"/>
                              <a:gd name="T12" fmla="*/ 5 w 45"/>
                              <a:gd name="T13" fmla="*/ 315 h 510"/>
                              <a:gd name="T14" fmla="*/ 10 w 45"/>
                              <a:gd name="T15" fmla="*/ 365 h 510"/>
                              <a:gd name="T16" fmla="*/ 15 w 45"/>
                              <a:gd name="T17" fmla="*/ 410 h 510"/>
                              <a:gd name="T18" fmla="*/ 30 w 45"/>
                              <a:gd name="T19" fmla="*/ 460 h 510"/>
                              <a:gd name="T20" fmla="*/ 45 w 45"/>
                              <a:gd name="T2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0"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30" y="40"/>
                                </a:lnTo>
                                <a:lnTo>
                                  <a:pt x="20" y="90"/>
                                </a:lnTo>
                                <a:lnTo>
                                  <a:pt x="10" y="155"/>
                                </a:lnTo>
                                <a:lnTo>
                                  <a:pt x="0" y="230"/>
                                </a:lnTo>
                                <a:lnTo>
                                  <a:pt x="5" y="315"/>
                                </a:lnTo>
                                <a:lnTo>
                                  <a:pt x="10" y="365"/>
                                </a:lnTo>
                                <a:lnTo>
                                  <a:pt x="15" y="410"/>
                                </a:lnTo>
                                <a:lnTo>
                                  <a:pt x="30" y="460"/>
                                </a:lnTo>
                                <a:lnTo>
                                  <a:pt x="45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Line 4493"/>
                        <wps:cNvCnPr/>
                        <wps:spPr bwMode="auto">
                          <a:xfrm>
                            <a:off x="6053" y="4766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4494"/>
                        <wps:cNvCnPr/>
                        <wps:spPr bwMode="auto">
                          <a:xfrm>
                            <a:off x="6023" y="4766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Freeform 4495"/>
                        <wps:cNvSpPr>
                          <a:spLocks/>
                        </wps:cNvSpPr>
                        <wps:spPr bwMode="auto">
                          <a:xfrm>
                            <a:off x="6148" y="5756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40 h 50"/>
                              <a:gd name="T2" fmla="*/ 0 w 249"/>
                              <a:gd name="T3" fmla="*/ 40 h 50"/>
                              <a:gd name="T4" fmla="*/ 10 w 249"/>
                              <a:gd name="T5" fmla="*/ 25 h 50"/>
                              <a:gd name="T6" fmla="*/ 25 w 249"/>
                              <a:gd name="T7" fmla="*/ 15 h 50"/>
                              <a:gd name="T8" fmla="*/ 50 w 249"/>
                              <a:gd name="T9" fmla="*/ 5 h 50"/>
                              <a:gd name="T10" fmla="*/ 80 w 249"/>
                              <a:gd name="T11" fmla="*/ 0 h 50"/>
                              <a:gd name="T12" fmla="*/ 110 w 249"/>
                              <a:gd name="T13" fmla="*/ 5 h 50"/>
                              <a:gd name="T14" fmla="*/ 135 w 249"/>
                              <a:gd name="T15" fmla="*/ 15 h 50"/>
                              <a:gd name="T16" fmla="*/ 155 w 249"/>
                              <a:gd name="T17" fmla="*/ 25 h 50"/>
                              <a:gd name="T18" fmla="*/ 184 w 249"/>
                              <a:gd name="T19" fmla="*/ 45 h 50"/>
                              <a:gd name="T20" fmla="*/ 184 w 249"/>
                              <a:gd name="T21" fmla="*/ 45 h 50"/>
                              <a:gd name="T22" fmla="*/ 189 w 249"/>
                              <a:gd name="T23" fmla="*/ 50 h 50"/>
                              <a:gd name="T24" fmla="*/ 199 w 249"/>
                              <a:gd name="T25" fmla="*/ 45 h 50"/>
                              <a:gd name="T26" fmla="*/ 214 w 249"/>
                              <a:gd name="T27" fmla="*/ 30 h 50"/>
                              <a:gd name="T28" fmla="*/ 234 w 249"/>
                              <a:gd name="T29" fmla="*/ 0 h 50"/>
                              <a:gd name="T30" fmla="*/ 249 w 249"/>
                              <a:gd name="T31" fmla="*/ 4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10" y="25"/>
                                </a:lnTo>
                                <a:lnTo>
                                  <a:pt x="25" y="15"/>
                                </a:lnTo>
                                <a:lnTo>
                                  <a:pt x="50" y="5"/>
                                </a:lnTo>
                                <a:lnTo>
                                  <a:pt x="80" y="0"/>
                                </a:lnTo>
                                <a:lnTo>
                                  <a:pt x="110" y="5"/>
                                </a:lnTo>
                                <a:lnTo>
                                  <a:pt x="135" y="15"/>
                                </a:lnTo>
                                <a:lnTo>
                                  <a:pt x="155" y="25"/>
                                </a:lnTo>
                                <a:lnTo>
                                  <a:pt x="184" y="45"/>
                                </a:lnTo>
                                <a:lnTo>
                                  <a:pt x="189" y="50"/>
                                </a:lnTo>
                                <a:lnTo>
                                  <a:pt x="199" y="45"/>
                                </a:lnTo>
                                <a:lnTo>
                                  <a:pt x="214" y="30"/>
                                </a:lnTo>
                                <a:lnTo>
                                  <a:pt x="234" y="0"/>
                                </a:lnTo>
                                <a:lnTo>
                                  <a:pt x="249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4496"/>
                        <wps:cNvSpPr>
                          <a:spLocks/>
                        </wps:cNvSpPr>
                        <wps:spPr bwMode="auto">
                          <a:xfrm>
                            <a:off x="6148" y="5281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5 h 50"/>
                              <a:gd name="T2" fmla="*/ 0 w 249"/>
                              <a:gd name="T3" fmla="*/ 5 h 50"/>
                              <a:gd name="T4" fmla="*/ 25 w 249"/>
                              <a:gd name="T5" fmla="*/ 25 h 50"/>
                              <a:gd name="T6" fmla="*/ 50 w 249"/>
                              <a:gd name="T7" fmla="*/ 40 h 50"/>
                              <a:gd name="T8" fmla="*/ 80 w 249"/>
                              <a:gd name="T9" fmla="*/ 45 h 50"/>
                              <a:gd name="T10" fmla="*/ 110 w 249"/>
                              <a:gd name="T11" fmla="*/ 40 h 50"/>
                              <a:gd name="T12" fmla="*/ 135 w 249"/>
                              <a:gd name="T13" fmla="*/ 35 h 50"/>
                              <a:gd name="T14" fmla="*/ 155 w 249"/>
                              <a:gd name="T15" fmla="*/ 25 h 50"/>
                              <a:gd name="T16" fmla="*/ 184 w 249"/>
                              <a:gd name="T17" fmla="*/ 5 h 50"/>
                              <a:gd name="T18" fmla="*/ 184 w 249"/>
                              <a:gd name="T19" fmla="*/ 5 h 50"/>
                              <a:gd name="T20" fmla="*/ 189 w 249"/>
                              <a:gd name="T21" fmla="*/ 0 h 50"/>
                              <a:gd name="T22" fmla="*/ 194 w 249"/>
                              <a:gd name="T23" fmla="*/ 5 h 50"/>
                              <a:gd name="T24" fmla="*/ 214 w 249"/>
                              <a:gd name="T25" fmla="*/ 20 h 50"/>
                              <a:gd name="T26" fmla="*/ 234 w 249"/>
                              <a:gd name="T27" fmla="*/ 50 h 50"/>
                              <a:gd name="T28" fmla="*/ 249 w 249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5"/>
                                </a:moveTo>
                                <a:lnTo>
                                  <a:pt x="0" y="5"/>
                                </a:lnTo>
                                <a:lnTo>
                                  <a:pt x="25" y="25"/>
                                </a:lnTo>
                                <a:lnTo>
                                  <a:pt x="50" y="40"/>
                                </a:lnTo>
                                <a:lnTo>
                                  <a:pt x="80" y="45"/>
                                </a:lnTo>
                                <a:lnTo>
                                  <a:pt x="110" y="40"/>
                                </a:lnTo>
                                <a:lnTo>
                                  <a:pt x="135" y="35"/>
                                </a:lnTo>
                                <a:lnTo>
                                  <a:pt x="155" y="25"/>
                                </a:lnTo>
                                <a:lnTo>
                                  <a:pt x="184" y="5"/>
                                </a:lnTo>
                                <a:lnTo>
                                  <a:pt x="189" y="0"/>
                                </a:lnTo>
                                <a:lnTo>
                                  <a:pt x="194" y="5"/>
                                </a:lnTo>
                                <a:lnTo>
                                  <a:pt x="214" y="20"/>
                                </a:lnTo>
                                <a:lnTo>
                                  <a:pt x="234" y="50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4497"/>
                        <wps:cNvSpPr>
                          <a:spLocks/>
                        </wps:cNvSpPr>
                        <wps:spPr bwMode="auto">
                          <a:xfrm>
                            <a:off x="6148" y="5326"/>
                            <a:ext cx="244" cy="435"/>
                          </a:xfrm>
                          <a:custGeom>
                            <a:avLst/>
                            <a:gdLst>
                              <a:gd name="T0" fmla="*/ 0 w 244"/>
                              <a:gd name="T1" fmla="*/ 215 h 435"/>
                              <a:gd name="T2" fmla="*/ 0 w 244"/>
                              <a:gd name="T3" fmla="*/ 215 h 435"/>
                              <a:gd name="T4" fmla="*/ 5 w 244"/>
                              <a:gd name="T5" fmla="*/ 300 h 435"/>
                              <a:gd name="T6" fmla="*/ 10 w 244"/>
                              <a:gd name="T7" fmla="*/ 340 h 435"/>
                              <a:gd name="T8" fmla="*/ 15 w 244"/>
                              <a:gd name="T9" fmla="*/ 370 h 435"/>
                              <a:gd name="T10" fmla="*/ 30 w 244"/>
                              <a:gd name="T11" fmla="*/ 395 h 435"/>
                              <a:gd name="T12" fmla="*/ 45 w 244"/>
                              <a:gd name="T13" fmla="*/ 415 h 435"/>
                              <a:gd name="T14" fmla="*/ 65 w 244"/>
                              <a:gd name="T15" fmla="*/ 430 h 435"/>
                              <a:gd name="T16" fmla="*/ 95 w 244"/>
                              <a:gd name="T17" fmla="*/ 435 h 435"/>
                              <a:gd name="T18" fmla="*/ 95 w 244"/>
                              <a:gd name="T19" fmla="*/ 435 h 435"/>
                              <a:gd name="T20" fmla="*/ 125 w 244"/>
                              <a:gd name="T21" fmla="*/ 430 h 435"/>
                              <a:gd name="T22" fmla="*/ 150 w 244"/>
                              <a:gd name="T23" fmla="*/ 420 h 435"/>
                              <a:gd name="T24" fmla="*/ 174 w 244"/>
                              <a:gd name="T25" fmla="*/ 400 h 435"/>
                              <a:gd name="T26" fmla="*/ 199 w 244"/>
                              <a:gd name="T27" fmla="*/ 375 h 435"/>
                              <a:gd name="T28" fmla="*/ 219 w 244"/>
                              <a:gd name="T29" fmla="*/ 340 h 435"/>
                              <a:gd name="T30" fmla="*/ 229 w 244"/>
                              <a:gd name="T31" fmla="*/ 305 h 435"/>
                              <a:gd name="T32" fmla="*/ 239 w 244"/>
                              <a:gd name="T33" fmla="*/ 260 h 435"/>
                              <a:gd name="T34" fmla="*/ 244 w 244"/>
                              <a:gd name="T35" fmla="*/ 215 h 435"/>
                              <a:gd name="T36" fmla="*/ 244 w 244"/>
                              <a:gd name="T37" fmla="*/ 215 h 435"/>
                              <a:gd name="T38" fmla="*/ 239 w 244"/>
                              <a:gd name="T39" fmla="*/ 175 h 435"/>
                              <a:gd name="T40" fmla="*/ 229 w 244"/>
                              <a:gd name="T41" fmla="*/ 130 h 435"/>
                              <a:gd name="T42" fmla="*/ 219 w 244"/>
                              <a:gd name="T43" fmla="*/ 95 h 435"/>
                              <a:gd name="T44" fmla="*/ 199 w 244"/>
                              <a:gd name="T45" fmla="*/ 65 h 435"/>
                              <a:gd name="T46" fmla="*/ 174 w 244"/>
                              <a:gd name="T47" fmla="*/ 35 h 435"/>
                              <a:gd name="T48" fmla="*/ 150 w 244"/>
                              <a:gd name="T49" fmla="*/ 15 h 435"/>
                              <a:gd name="T50" fmla="*/ 125 w 244"/>
                              <a:gd name="T51" fmla="*/ 5 h 435"/>
                              <a:gd name="T52" fmla="*/ 95 w 244"/>
                              <a:gd name="T53" fmla="*/ 0 h 435"/>
                              <a:gd name="T54" fmla="*/ 95 w 244"/>
                              <a:gd name="T55" fmla="*/ 0 h 435"/>
                              <a:gd name="T56" fmla="*/ 65 w 244"/>
                              <a:gd name="T57" fmla="*/ 5 h 435"/>
                              <a:gd name="T58" fmla="*/ 45 w 244"/>
                              <a:gd name="T59" fmla="*/ 15 h 435"/>
                              <a:gd name="T60" fmla="*/ 30 w 244"/>
                              <a:gd name="T61" fmla="*/ 35 h 435"/>
                              <a:gd name="T62" fmla="*/ 15 w 244"/>
                              <a:gd name="T63" fmla="*/ 60 h 435"/>
                              <a:gd name="T64" fmla="*/ 10 w 244"/>
                              <a:gd name="T65" fmla="*/ 95 h 435"/>
                              <a:gd name="T66" fmla="*/ 5 w 244"/>
                              <a:gd name="T67" fmla="*/ 130 h 435"/>
                              <a:gd name="T68" fmla="*/ 0 w 244"/>
                              <a:gd name="T69" fmla="*/ 215 h 435"/>
                              <a:gd name="T70" fmla="*/ 0 w 244"/>
                              <a:gd name="T71" fmla="*/ 215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0" y="215"/>
                                </a:moveTo>
                                <a:lnTo>
                                  <a:pt x="0" y="215"/>
                                </a:lnTo>
                                <a:lnTo>
                                  <a:pt x="5" y="300"/>
                                </a:lnTo>
                                <a:lnTo>
                                  <a:pt x="10" y="340"/>
                                </a:lnTo>
                                <a:lnTo>
                                  <a:pt x="15" y="370"/>
                                </a:lnTo>
                                <a:lnTo>
                                  <a:pt x="30" y="395"/>
                                </a:lnTo>
                                <a:lnTo>
                                  <a:pt x="45" y="415"/>
                                </a:lnTo>
                                <a:lnTo>
                                  <a:pt x="65" y="430"/>
                                </a:lnTo>
                                <a:lnTo>
                                  <a:pt x="95" y="435"/>
                                </a:lnTo>
                                <a:lnTo>
                                  <a:pt x="125" y="430"/>
                                </a:lnTo>
                                <a:lnTo>
                                  <a:pt x="150" y="420"/>
                                </a:lnTo>
                                <a:lnTo>
                                  <a:pt x="174" y="400"/>
                                </a:lnTo>
                                <a:lnTo>
                                  <a:pt x="199" y="375"/>
                                </a:lnTo>
                                <a:lnTo>
                                  <a:pt x="219" y="340"/>
                                </a:lnTo>
                                <a:lnTo>
                                  <a:pt x="229" y="305"/>
                                </a:lnTo>
                                <a:lnTo>
                                  <a:pt x="239" y="260"/>
                                </a:lnTo>
                                <a:lnTo>
                                  <a:pt x="244" y="215"/>
                                </a:lnTo>
                                <a:lnTo>
                                  <a:pt x="239" y="175"/>
                                </a:lnTo>
                                <a:lnTo>
                                  <a:pt x="229" y="130"/>
                                </a:lnTo>
                                <a:lnTo>
                                  <a:pt x="219" y="95"/>
                                </a:lnTo>
                                <a:lnTo>
                                  <a:pt x="199" y="65"/>
                                </a:lnTo>
                                <a:lnTo>
                                  <a:pt x="174" y="35"/>
                                </a:lnTo>
                                <a:lnTo>
                                  <a:pt x="150" y="15"/>
                                </a:lnTo>
                                <a:lnTo>
                                  <a:pt x="125" y="5"/>
                                </a:lnTo>
                                <a:lnTo>
                                  <a:pt x="95" y="0"/>
                                </a:lnTo>
                                <a:lnTo>
                                  <a:pt x="65" y="5"/>
                                </a:lnTo>
                                <a:lnTo>
                                  <a:pt x="45" y="15"/>
                                </a:lnTo>
                                <a:lnTo>
                                  <a:pt x="30" y="35"/>
                                </a:lnTo>
                                <a:lnTo>
                                  <a:pt x="15" y="60"/>
                                </a:lnTo>
                                <a:lnTo>
                                  <a:pt x="10" y="95"/>
                                </a:lnTo>
                                <a:lnTo>
                                  <a:pt x="5" y="130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4498"/>
                        <wps:cNvSpPr>
                          <a:spLocks/>
                        </wps:cNvSpPr>
                        <wps:spPr bwMode="auto">
                          <a:xfrm>
                            <a:off x="6148" y="5391"/>
                            <a:ext cx="194" cy="300"/>
                          </a:xfrm>
                          <a:custGeom>
                            <a:avLst/>
                            <a:gdLst>
                              <a:gd name="T0" fmla="*/ 0 w 194"/>
                              <a:gd name="T1" fmla="*/ 150 h 300"/>
                              <a:gd name="T2" fmla="*/ 0 w 194"/>
                              <a:gd name="T3" fmla="*/ 150 h 300"/>
                              <a:gd name="T4" fmla="*/ 0 w 194"/>
                              <a:gd name="T5" fmla="*/ 180 h 300"/>
                              <a:gd name="T6" fmla="*/ 5 w 194"/>
                              <a:gd name="T7" fmla="*/ 210 h 300"/>
                              <a:gd name="T8" fmla="*/ 15 w 194"/>
                              <a:gd name="T9" fmla="*/ 235 h 300"/>
                              <a:gd name="T10" fmla="*/ 25 w 194"/>
                              <a:gd name="T11" fmla="*/ 255 h 300"/>
                              <a:gd name="T12" fmla="*/ 40 w 194"/>
                              <a:gd name="T13" fmla="*/ 275 h 300"/>
                              <a:gd name="T14" fmla="*/ 55 w 194"/>
                              <a:gd name="T15" fmla="*/ 290 h 300"/>
                              <a:gd name="T16" fmla="*/ 75 w 194"/>
                              <a:gd name="T17" fmla="*/ 300 h 300"/>
                              <a:gd name="T18" fmla="*/ 95 w 194"/>
                              <a:gd name="T19" fmla="*/ 300 h 300"/>
                              <a:gd name="T20" fmla="*/ 95 w 194"/>
                              <a:gd name="T21" fmla="*/ 300 h 300"/>
                              <a:gd name="T22" fmla="*/ 115 w 194"/>
                              <a:gd name="T23" fmla="*/ 300 h 300"/>
                              <a:gd name="T24" fmla="*/ 135 w 194"/>
                              <a:gd name="T25" fmla="*/ 290 h 300"/>
                              <a:gd name="T26" fmla="*/ 150 w 194"/>
                              <a:gd name="T27" fmla="*/ 275 h 300"/>
                              <a:gd name="T28" fmla="*/ 164 w 194"/>
                              <a:gd name="T29" fmla="*/ 260 h 300"/>
                              <a:gd name="T30" fmla="*/ 179 w 194"/>
                              <a:gd name="T31" fmla="*/ 235 h 300"/>
                              <a:gd name="T32" fmla="*/ 189 w 194"/>
                              <a:gd name="T33" fmla="*/ 210 h 300"/>
                              <a:gd name="T34" fmla="*/ 194 w 194"/>
                              <a:gd name="T35" fmla="*/ 185 h 300"/>
                              <a:gd name="T36" fmla="*/ 194 w 194"/>
                              <a:gd name="T37" fmla="*/ 150 h 300"/>
                              <a:gd name="T38" fmla="*/ 194 w 194"/>
                              <a:gd name="T39" fmla="*/ 150 h 300"/>
                              <a:gd name="T40" fmla="*/ 194 w 194"/>
                              <a:gd name="T41" fmla="*/ 120 h 300"/>
                              <a:gd name="T42" fmla="*/ 189 w 194"/>
                              <a:gd name="T43" fmla="*/ 95 h 300"/>
                              <a:gd name="T44" fmla="*/ 179 w 194"/>
                              <a:gd name="T45" fmla="*/ 70 h 300"/>
                              <a:gd name="T46" fmla="*/ 164 w 194"/>
                              <a:gd name="T47" fmla="*/ 45 h 300"/>
                              <a:gd name="T48" fmla="*/ 150 w 194"/>
                              <a:gd name="T49" fmla="*/ 30 h 300"/>
                              <a:gd name="T50" fmla="*/ 135 w 194"/>
                              <a:gd name="T51" fmla="*/ 15 h 300"/>
                              <a:gd name="T52" fmla="*/ 115 w 194"/>
                              <a:gd name="T53" fmla="*/ 5 h 300"/>
                              <a:gd name="T54" fmla="*/ 95 w 194"/>
                              <a:gd name="T55" fmla="*/ 0 h 300"/>
                              <a:gd name="T56" fmla="*/ 95 w 194"/>
                              <a:gd name="T57" fmla="*/ 0 h 300"/>
                              <a:gd name="T58" fmla="*/ 75 w 194"/>
                              <a:gd name="T59" fmla="*/ 5 h 300"/>
                              <a:gd name="T60" fmla="*/ 55 w 194"/>
                              <a:gd name="T61" fmla="*/ 15 h 300"/>
                              <a:gd name="T62" fmla="*/ 40 w 194"/>
                              <a:gd name="T63" fmla="*/ 25 h 300"/>
                              <a:gd name="T64" fmla="*/ 25 w 194"/>
                              <a:gd name="T65" fmla="*/ 45 h 300"/>
                              <a:gd name="T66" fmla="*/ 15 w 194"/>
                              <a:gd name="T67" fmla="*/ 70 h 300"/>
                              <a:gd name="T68" fmla="*/ 5 w 194"/>
                              <a:gd name="T69" fmla="*/ 95 h 300"/>
                              <a:gd name="T70" fmla="*/ 0 w 194"/>
                              <a:gd name="T71" fmla="*/ 120 h 300"/>
                              <a:gd name="T72" fmla="*/ 0 w 194"/>
                              <a:gd name="T73" fmla="*/ 150 h 300"/>
                              <a:gd name="T74" fmla="*/ 0 w 194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4" h="300">
                                <a:moveTo>
                                  <a:pt x="0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10"/>
                                </a:lnTo>
                                <a:lnTo>
                                  <a:pt x="15" y="235"/>
                                </a:lnTo>
                                <a:lnTo>
                                  <a:pt x="25" y="255"/>
                                </a:lnTo>
                                <a:lnTo>
                                  <a:pt x="40" y="275"/>
                                </a:lnTo>
                                <a:lnTo>
                                  <a:pt x="55" y="290"/>
                                </a:lnTo>
                                <a:lnTo>
                                  <a:pt x="75" y="300"/>
                                </a:lnTo>
                                <a:lnTo>
                                  <a:pt x="95" y="300"/>
                                </a:lnTo>
                                <a:lnTo>
                                  <a:pt x="115" y="300"/>
                                </a:lnTo>
                                <a:lnTo>
                                  <a:pt x="135" y="290"/>
                                </a:lnTo>
                                <a:lnTo>
                                  <a:pt x="150" y="275"/>
                                </a:lnTo>
                                <a:lnTo>
                                  <a:pt x="164" y="260"/>
                                </a:lnTo>
                                <a:lnTo>
                                  <a:pt x="179" y="235"/>
                                </a:lnTo>
                                <a:lnTo>
                                  <a:pt x="189" y="210"/>
                                </a:lnTo>
                                <a:lnTo>
                                  <a:pt x="194" y="185"/>
                                </a:lnTo>
                                <a:lnTo>
                                  <a:pt x="194" y="150"/>
                                </a:lnTo>
                                <a:lnTo>
                                  <a:pt x="194" y="120"/>
                                </a:lnTo>
                                <a:lnTo>
                                  <a:pt x="189" y="95"/>
                                </a:lnTo>
                                <a:lnTo>
                                  <a:pt x="179" y="70"/>
                                </a:lnTo>
                                <a:lnTo>
                                  <a:pt x="164" y="45"/>
                                </a:lnTo>
                                <a:lnTo>
                                  <a:pt x="150" y="30"/>
                                </a:lnTo>
                                <a:lnTo>
                                  <a:pt x="135" y="15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5" y="5"/>
                                </a:lnTo>
                                <a:lnTo>
                                  <a:pt x="55" y="15"/>
                                </a:lnTo>
                                <a:lnTo>
                                  <a:pt x="40" y="25"/>
                                </a:lnTo>
                                <a:lnTo>
                                  <a:pt x="25" y="45"/>
                                </a:lnTo>
                                <a:lnTo>
                                  <a:pt x="15" y="70"/>
                                </a:lnTo>
                                <a:lnTo>
                                  <a:pt x="5" y="95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4499"/>
                        <wps:cNvSpPr>
                          <a:spLocks/>
                        </wps:cNvSpPr>
                        <wps:spPr bwMode="auto">
                          <a:xfrm>
                            <a:off x="6148" y="5436"/>
                            <a:ext cx="164" cy="210"/>
                          </a:xfrm>
                          <a:custGeom>
                            <a:avLst/>
                            <a:gdLst>
                              <a:gd name="T0" fmla="*/ 0 w 164"/>
                              <a:gd name="T1" fmla="*/ 105 h 210"/>
                              <a:gd name="T2" fmla="*/ 0 w 164"/>
                              <a:gd name="T3" fmla="*/ 105 h 210"/>
                              <a:gd name="T4" fmla="*/ 5 w 164"/>
                              <a:gd name="T5" fmla="*/ 130 h 210"/>
                              <a:gd name="T6" fmla="*/ 10 w 164"/>
                              <a:gd name="T7" fmla="*/ 150 h 210"/>
                              <a:gd name="T8" fmla="*/ 20 w 164"/>
                              <a:gd name="T9" fmla="*/ 165 h 210"/>
                              <a:gd name="T10" fmla="*/ 30 w 164"/>
                              <a:gd name="T11" fmla="*/ 180 h 210"/>
                              <a:gd name="T12" fmla="*/ 45 w 164"/>
                              <a:gd name="T13" fmla="*/ 195 h 210"/>
                              <a:gd name="T14" fmla="*/ 65 w 164"/>
                              <a:gd name="T15" fmla="*/ 205 h 210"/>
                              <a:gd name="T16" fmla="*/ 80 w 164"/>
                              <a:gd name="T17" fmla="*/ 210 h 210"/>
                              <a:gd name="T18" fmla="*/ 95 w 164"/>
                              <a:gd name="T19" fmla="*/ 210 h 210"/>
                              <a:gd name="T20" fmla="*/ 95 w 164"/>
                              <a:gd name="T21" fmla="*/ 210 h 210"/>
                              <a:gd name="T22" fmla="*/ 110 w 164"/>
                              <a:gd name="T23" fmla="*/ 210 h 210"/>
                              <a:gd name="T24" fmla="*/ 120 w 164"/>
                              <a:gd name="T25" fmla="*/ 205 h 210"/>
                              <a:gd name="T26" fmla="*/ 135 w 164"/>
                              <a:gd name="T27" fmla="*/ 195 h 210"/>
                              <a:gd name="T28" fmla="*/ 145 w 164"/>
                              <a:gd name="T29" fmla="*/ 180 h 210"/>
                              <a:gd name="T30" fmla="*/ 160 w 164"/>
                              <a:gd name="T31" fmla="*/ 150 h 210"/>
                              <a:gd name="T32" fmla="*/ 164 w 164"/>
                              <a:gd name="T33" fmla="*/ 105 h 210"/>
                              <a:gd name="T34" fmla="*/ 164 w 164"/>
                              <a:gd name="T35" fmla="*/ 105 h 210"/>
                              <a:gd name="T36" fmla="*/ 160 w 164"/>
                              <a:gd name="T37" fmla="*/ 65 h 210"/>
                              <a:gd name="T38" fmla="*/ 145 w 164"/>
                              <a:gd name="T39" fmla="*/ 35 h 210"/>
                              <a:gd name="T40" fmla="*/ 135 w 164"/>
                              <a:gd name="T41" fmla="*/ 20 h 210"/>
                              <a:gd name="T42" fmla="*/ 120 w 164"/>
                              <a:gd name="T43" fmla="*/ 10 h 210"/>
                              <a:gd name="T44" fmla="*/ 110 w 164"/>
                              <a:gd name="T45" fmla="*/ 5 h 210"/>
                              <a:gd name="T46" fmla="*/ 95 w 164"/>
                              <a:gd name="T47" fmla="*/ 0 h 210"/>
                              <a:gd name="T48" fmla="*/ 95 w 164"/>
                              <a:gd name="T49" fmla="*/ 0 h 210"/>
                              <a:gd name="T50" fmla="*/ 80 w 164"/>
                              <a:gd name="T51" fmla="*/ 5 h 210"/>
                              <a:gd name="T52" fmla="*/ 65 w 164"/>
                              <a:gd name="T53" fmla="*/ 10 h 210"/>
                              <a:gd name="T54" fmla="*/ 45 w 164"/>
                              <a:gd name="T55" fmla="*/ 20 h 210"/>
                              <a:gd name="T56" fmla="*/ 30 w 164"/>
                              <a:gd name="T57" fmla="*/ 35 h 210"/>
                              <a:gd name="T58" fmla="*/ 20 w 164"/>
                              <a:gd name="T59" fmla="*/ 50 h 210"/>
                              <a:gd name="T60" fmla="*/ 10 w 164"/>
                              <a:gd name="T61" fmla="*/ 65 h 210"/>
                              <a:gd name="T62" fmla="*/ 5 w 164"/>
                              <a:gd name="T63" fmla="*/ 85 h 210"/>
                              <a:gd name="T64" fmla="*/ 0 w 164"/>
                              <a:gd name="T65" fmla="*/ 105 h 210"/>
                              <a:gd name="T66" fmla="*/ 0 w 164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4" h="210">
                                <a:moveTo>
                                  <a:pt x="0" y="105"/>
                                </a:moveTo>
                                <a:lnTo>
                                  <a:pt x="0" y="105"/>
                                </a:lnTo>
                                <a:lnTo>
                                  <a:pt x="5" y="130"/>
                                </a:lnTo>
                                <a:lnTo>
                                  <a:pt x="10" y="150"/>
                                </a:lnTo>
                                <a:lnTo>
                                  <a:pt x="20" y="165"/>
                                </a:lnTo>
                                <a:lnTo>
                                  <a:pt x="30" y="180"/>
                                </a:lnTo>
                                <a:lnTo>
                                  <a:pt x="45" y="195"/>
                                </a:lnTo>
                                <a:lnTo>
                                  <a:pt x="65" y="205"/>
                                </a:lnTo>
                                <a:lnTo>
                                  <a:pt x="80" y="210"/>
                                </a:lnTo>
                                <a:lnTo>
                                  <a:pt x="95" y="210"/>
                                </a:lnTo>
                                <a:lnTo>
                                  <a:pt x="110" y="210"/>
                                </a:lnTo>
                                <a:lnTo>
                                  <a:pt x="120" y="205"/>
                                </a:lnTo>
                                <a:lnTo>
                                  <a:pt x="135" y="195"/>
                                </a:lnTo>
                                <a:lnTo>
                                  <a:pt x="145" y="180"/>
                                </a:lnTo>
                                <a:lnTo>
                                  <a:pt x="160" y="150"/>
                                </a:lnTo>
                                <a:lnTo>
                                  <a:pt x="164" y="105"/>
                                </a:lnTo>
                                <a:lnTo>
                                  <a:pt x="160" y="65"/>
                                </a:lnTo>
                                <a:lnTo>
                                  <a:pt x="145" y="35"/>
                                </a:lnTo>
                                <a:lnTo>
                                  <a:pt x="135" y="20"/>
                                </a:lnTo>
                                <a:lnTo>
                                  <a:pt x="120" y="10"/>
                                </a:lnTo>
                                <a:lnTo>
                                  <a:pt x="110" y="5"/>
                                </a:lnTo>
                                <a:lnTo>
                                  <a:pt x="95" y="0"/>
                                </a:lnTo>
                                <a:lnTo>
                                  <a:pt x="80" y="5"/>
                                </a:lnTo>
                                <a:lnTo>
                                  <a:pt x="65" y="10"/>
                                </a:lnTo>
                                <a:lnTo>
                                  <a:pt x="45" y="20"/>
                                </a:lnTo>
                                <a:lnTo>
                                  <a:pt x="30" y="35"/>
                                </a:lnTo>
                                <a:lnTo>
                                  <a:pt x="20" y="50"/>
                                </a:lnTo>
                                <a:lnTo>
                                  <a:pt x="10" y="65"/>
                                </a:lnTo>
                                <a:lnTo>
                                  <a:pt x="5" y="85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4500"/>
                        <wps:cNvSpPr>
                          <a:spLocks/>
                        </wps:cNvSpPr>
                        <wps:spPr bwMode="auto">
                          <a:xfrm>
                            <a:off x="6148" y="5471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70 h 145"/>
                              <a:gd name="T2" fmla="*/ 0 w 145"/>
                              <a:gd name="T3" fmla="*/ 70 h 145"/>
                              <a:gd name="T4" fmla="*/ 5 w 145"/>
                              <a:gd name="T5" fmla="*/ 85 h 145"/>
                              <a:gd name="T6" fmla="*/ 10 w 145"/>
                              <a:gd name="T7" fmla="*/ 100 h 145"/>
                              <a:gd name="T8" fmla="*/ 25 w 145"/>
                              <a:gd name="T9" fmla="*/ 115 h 145"/>
                              <a:gd name="T10" fmla="*/ 35 w 145"/>
                              <a:gd name="T11" fmla="*/ 125 h 145"/>
                              <a:gd name="T12" fmla="*/ 70 w 145"/>
                              <a:gd name="T13" fmla="*/ 140 h 145"/>
                              <a:gd name="T14" fmla="*/ 95 w 145"/>
                              <a:gd name="T15" fmla="*/ 145 h 145"/>
                              <a:gd name="T16" fmla="*/ 95 w 145"/>
                              <a:gd name="T17" fmla="*/ 145 h 145"/>
                              <a:gd name="T18" fmla="*/ 105 w 145"/>
                              <a:gd name="T19" fmla="*/ 145 h 145"/>
                              <a:gd name="T20" fmla="*/ 115 w 145"/>
                              <a:gd name="T21" fmla="*/ 140 h 145"/>
                              <a:gd name="T22" fmla="*/ 130 w 145"/>
                              <a:gd name="T23" fmla="*/ 125 h 145"/>
                              <a:gd name="T24" fmla="*/ 140 w 145"/>
                              <a:gd name="T25" fmla="*/ 100 h 145"/>
                              <a:gd name="T26" fmla="*/ 145 w 145"/>
                              <a:gd name="T27" fmla="*/ 70 h 145"/>
                              <a:gd name="T28" fmla="*/ 145 w 145"/>
                              <a:gd name="T29" fmla="*/ 70 h 145"/>
                              <a:gd name="T30" fmla="*/ 140 w 145"/>
                              <a:gd name="T31" fmla="*/ 45 h 145"/>
                              <a:gd name="T32" fmla="*/ 130 w 145"/>
                              <a:gd name="T33" fmla="*/ 20 h 145"/>
                              <a:gd name="T34" fmla="*/ 115 w 145"/>
                              <a:gd name="T35" fmla="*/ 5 h 145"/>
                              <a:gd name="T36" fmla="*/ 95 w 145"/>
                              <a:gd name="T37" fmla="*/ 0 h 145"/>
                              <a:gd name="T38" fmla="*/ 95 w 145"/>
                              <a:gd name="T39" fmla="*/ 0 h 145"/>
                              <a:gd name="T40" fmla="*/ 70 w 145"/>
                              <a:gd name="T41" fmla="*/ 5 h 145"/>
                              <a:gd name="T42" fmla="*/ 40 w 145"/>
                              <a:gd name="T43" fmla="*/ 20 h 145"/>
                              <a:gd name="T44" fmla="*/ 25 w 145"/>
                              <a:gd name="T45" fmla="*/ 30 h 145"/>
                              <a:gd name="T46" fmla="*/ 10 w 145"/>
                              <a:gd name="T47" fmla="*/ 40 h 145"/>
                              <a:gd name="T48" fmla="*/ 5 w 145"/>
                              <a:gd name="T49" fmla="*/ 55 h 145"/>
                              <a:gd name="T50" fmla="*/ 0 w 145"/>
                              <a:gd name="T51" fmla="*/ 70 h 145"/>
                              <a:gd name="T52" fmla="*/ 0 w 145"/>
                              <a:gd name="T53" fmla="*/ 7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70"/>
                                </a:moveTo>
                                <a:lnTo>
                                  <a:pt x="0" y="70"/>
                                </a:lnTo>
                                <a:lnTo>
                                  <a:pt x="5" y="85"/>
                                </a:lnTo>
                                <a:lnTo>
                                  <a:pt x="10" y="100"/>
                                </a:lnTo>
                                <a:lnTo>
                                  <a:pt x="25" y="115"/>
                                </a:lnTo>
                                <a:lnTo>
                                  <a:pt x="35" y="125"/>
                                </a:lnTo>
                                <a:lnTo>
                                  <a:pt x="70" y="140"/>
                                </a:lnTo>
                                <a:lnTo>
                                  <a:pt x="95" y="145"/>
                                </a:lnTo>
                                <a:lnTo>
                                  <a:pt x="105" y="145"/>
                                </a:lnTo>
                                <a:lnTo>
                                  <a:pt x="115" y="140"/>
                                </a:lnTo>
                                <a:lnTo>
                                  <a:pt x="130" y="125"/>
                                </a:lnTo>
                                <a:lnTo>
                                  <a:pt x="140" y="100"/>
                                </a:lnTo>
                                <a:lnTo>
                                  <a:pt x="145" y="70"/>
                                </a:lnTo>
                                <a:lnTo>
                                  <a:pt x="140" y="45"/>
                                </a:lnTo>
                                <a:lnTo>
                                  <a:pt x="130" y="20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0" y="5"/>
                                </a:lnTo>
                                <a:lnTo>
                                  <a:pt x="40" y="20"/>
                                </a:lnTo>
                                <a:lnTo>
                                  <a:pt x="25" y="30"/>
                                </a:lnTo>
                                <a:lnTo>
                                  <a:pt x="10" y="40"/>
                                </a:lnTo>
                                <a:lnTo>
                                  <a:pt x="5" y="55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4501"/>
                        <wps:cNvSpPr>
                          <a:spLocks/>
                        </wps:cNvSpPr>
                        <wps:spPr bwMode="auto">
                          <a:xfrm>
                            <a:off x="6128" y="5286"/>
                            <a:ext cx="20" cy="51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510"/>
                              <a:gd name="T2" fmla="*/ 20 w 20"/>
                              <a:gd name="T3" fmla="*/ 0 h 510"/>
                              <a:gd name="T4" fmla="*/ 10 w 20"/>
                              <a:gd name="T5" fmla="*/ 20 h 510"/>
                              <a:gd name="T6" fmla="*/ 0 w 20"/>
                              <a:gd name="T7" fmla="*/ 70 h 510"/>
                              <a:gd name="T8" fmla="*/ 0 w 20"/>
                              <a:gd name="T9" fmla="*/ 105 h 510"/>
                              <a:gd name="T10" fmla="*/ 0 w 20"/>
                              <a:gd name="T11" fmla="*/ 145 h 510"/>
                              <a:gd name="T12" fmla="*/ 10 w 20"/>
                              <a:gd name="T13" fmla="*/ 195 h 510"/>
                              <a:gd name="T14" fmla="*/ 20 w 20"/>
                              <a:gd name="T15" fmla="*/ 255 h 510"/>
                              <a:gd name="T16" fmla="*/ 20 w 20"/>
                              <a:gd name="T17" fmla="*/ 255 h 510"/>
                              <a:gd name="T18" fmla="*/ 20 w 20"/>
                              <a:gd name="T19" fmla="*/ 255 h 510"/>
                              <a:gd name="T20" fmla="*/ 10 w 20"/>
                              <a:gd name="T21" fmla="*/ 315 h 510"/>
                              <a:gd name="T22" fmla="*/ 5 w 20"/>
                              <a:gd name="T23" fmla="*/ 370 h 510"/>
                              <a:gd name="T24" fmla="*/ 0 w 20"/>
                              <a:gd name="T25" fmla="*/ 410 h 510"/>
                              <a:gd name="T26" fmla="*/ 0 w 20"/>
                              <a:gd name="T27" fmla="*/ 440 h 510"/>
                              <a:gd name="T28" fmla="*/ 10 w 20"/>
                              <a:gd name="T29" fmla="*/ 485 h 510"/>
                              <a:gd name="T30" fmla="*/ 20 w 20"/>
                              <a:gd name="T3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20"/>
                                </a:lnTo>
                                <a:lnTo>
                                  <a:pt x="0" y="70"/>
                                </a:lnTo>
                                <a:lnTo>
                                  <a:pt x="0" y="105"/>
                                </a:lnTo>
                                <a:lnTo>
                                  <a:pt x="0" y="145"/>
                                </a:lnTo>
                                <a:lnTo>
                                  <a:pt x="10" y="195"/>
                                </a:lnTo>
                                <a:lnTo>
                                  <a:pt x="20" y="255"/>
                                </a:lnTo>
                                <a:lnTo>
                                  <a:pt x="10" y="315"/>
                                </a:lnTo>
                                <a:lnTo>
                                  <a:pt x="5" y="370"/>
                                </a:lnTo>
                                <a:lnTo>
                                  <a:pt x="0" y="410"/>
                                </a:lnTo>
                                <a:lnTo>
                                  <a:pt x="0" y="440"/>
                                </a:lnTo>
                                <a:lnTo>
                                  <a:pt x="10" y="485"/>
                                </a:lnTo>
                                <a:lnTo>
                                  <a:pt x="20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4502"/>
                        <wps:cNvSpPr>
                          <a:spLocks/>
                        </wps:cNvSpPr>
                        <wps:spPr bwMode="auto">
                          <a:xfrm>
                            <a:off x="6103" y="5286"/>
                            <a:ext cx="45" cy="510"/>
                          </a:xfrm>
                          <a:custGeom>
                            <a:avLst/>
                            <a:gdLst>
                              <a:gd name="T0" fmla="*/ 45 w 45"/>
                              <a:gd name="T1" fmla="*/ 0 h 510"/>
                              <a:gd name="T2" fmla="*/ 45 w 45"/>
                              <a:gd name="T3" fmla="*/ 0 h 510"/>
                              <a:gd name="T4" fmla="*/ 30 w 45"/>
                              <a:gd name="T5" fmla="*/ 40 h 510"/>
                              <a:gd name="T6" fmla="*/ 20 w 45"/>
                              <a:gd name="T7" fmla="*/ 90 h 510"/>
                              <a:gd name="T8" fmla="*/ 10 w 45"/>
                              <a:gd name="T9" fmla="*/ 155 h 510"/>
                              <a:gd name="T10" fmla="*/ 0 w 45"/>
                              <a:gd name="T11" fmla="*/ 230 h 510"/>
                              <a:gd name="T12" fmla="*/ 5 w 45"/>
                              <a:gd name="T13" fmla="*/ 315 h 510"/>
                              <a:gd name="T14" fmla="*/ 10 w 45"/>
                              <a:gd name="T15" fmla="*/ 360 h 510"/>
                              <a:gd name="T16" fmla="*/ 15 w 45"/>
                              <a:gd name="T17" fmla="*/ 410 h 510"/>
                              <a:gd name="T18" fmla="*/ 30 w 45"/>
                              <a:gd name="T19" fmla="*/ 460 h 510"/>
                              <a:gd name="T20" fmla="*/ 45 w 45"/>
                              <a:gd name="T2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0"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30" y="40"/>
                                </a:lnTo>
                                <a:lnTo>
                                  <a:pt x="20" y="90"/>
                                </a:lnTo>
                                <a:lnTo>
                                  <a:pt x="10" y="155"/>
                                </a:lnTo>
                                <a:lnTo>
                                  <a:pt x="0" y="230"/>
                                </a:lnTo>
                                <a:lnTo>
                                  <a:pt x="5" y="315"/>
                                </a:lnTo>
                                <a:lnTo>
                                  <a:pt x="10" y="360"/>
                                </a:lnTo>
                                <a:lnTo>
                                  <a:pt x="15" y="410"/>
                                </a:lnTo>
                                <a:lnTo>
                                  <a:pt x="30" y="460"/>
                                </a:lnTo>
                                <a:lnTo>
                                  <a:pt x="45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Line 4503"/>
                        <wps:cNvCnPr/>
                        <wps:spPr bwMode="auto">
                          <a:xfrm>
                            <a:off x="6053" y="5286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4504"/>
                        <wps:cNvCnPr/>
                        <wps:spPr bwMode="auto">
                          <a:xfrm>
                            <a:off x="6023" y="5286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Freeform 4505"/>
                        <wps:cNvSpPr>
                          <a:spLocks/>
                        </wps:cNvSpPr>
                        <wps:spPr bwMode="auto">
                          <a:xfrm>
                            <a:off x="6148" y="6276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40 h 50"/>
                              <a:gd name="T2" fmla="*/ 0 w 249"/>
                              <a:gd name="T3" fmla="*/ 40 h 50"/>
                              <a:gd name="T4" fmla="*/ 10 w 249"/>
                              <a:gd name="T5" fmla="*/ 25 h 50"/>
                              <a:gd name="T6" fmla="*/ 25 w 249"/>
                              <a:gd name="T7" fmla="*/ 15 h 50"/>
                              <a:gd name="T8" fmla="*/ 50 w 249"/>
                              <a:gd name="T9" fmla="*/ 5 h 50"/>
                              <a:gd name="T10" fmla="*/ 80 w 249"/>
                              <a:gd name="T11" fmla="*/ 0 h 50"/>
                              <a:gd name="T12" fmla="*/ 110 w 249"/>
                              <a:gd name="T13" fmla="*/ 5 h 50"/>
                              <a:gd name="T14" fmla="*/ 135 w 249"/>
                              <a:gd name="T15" fmla="*/ 15 h 50"/>
                              <a:gd name="T16" fmla="*/ 155 w 249"/>
                              <a:gd name="T17" fmla="*/ 25 h 50"/>
                              <a:gd name="T18" fmla="*/ 184 w 249"/>
                              <a:gd name="T19" fmla="*/ 45 h 50"/>
                              <a:gd name="T20" fmla="*/ 184 w 249"/>
                              <a:gd name="T21" fmla="*/ 45 h 50"/>
                              <a:gd name="T22" fmla="*/ 189 w 249"/>
                              <a:gd name="T23" fmla="*/ 50 h 50"/>
                              <a:gd name="T24" fmla="*/ 199 w 249"/>
                              <a:gd name="T25" fmla="*/ 45 h 50"/>
                              <a:gd name="T26" fmla="*/ 214 w 249"/>
                              <a:gd name="T27" fmla="*/ 30 h 50"/>
                              <a:gd name="T28" fmla="*/ 234 w 249"/>
                              <a:gd name="T29" fmla="*/ 0 h 50"/>
                              <a:gd name="T30" fmla="*/ 249 w 249"/>
                              <a:gd name="T31" fmla="*/ 4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10" y="25"/>
                                </a:lnTo>
                                <a:lnTo>
                                  <a:pt x="25" y="15"/>
                                </a:lnTo>
                                <a:lnTo>
                                  <a:pt x="50" y="5"/>
                                </a:lnTo>
                                <a:lnTo>
                                  <a:pt x="80" y="0"/>
                                </a:lnTo>
                                <a:lnTo>
                                  <a:pt x="110" y="5"/>
                                </a:lnTo>
                                <a:lnTo>
                                  <a:pt x="135" y="15"/>
                                </a:lnTo>
                                <a:lnTo>
                                  <a:pt x="155" y="25"/>
                                </a:lnTo>
                                <a:lnTo>
                                  <a:pt x="184" y="45"/>
                                </a:lnTo>
                                <a:lnTo>
                                  <a:pt x="189" y="50"/>
                                </a:lnTo>
                                <a:lnTo>
                                  <a:pt x="199" y="45"/>
                                </a:lnTo>
                                <a:lnTo>
                                  <a:pt x="214" y="30"/>
                                </a:lnTo>
                                <a:lnTo>
                                  <a:pt x="234" y="0"/>
                                </a:lnTo>
                                <a:lnTo>
                                  <a:pt x="249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4506"/>
                        <wps:cNvSpPr>
                          <a:spLocks/>
                        </wps:cNvSpPr>
                        <wps:spPr bwMode="auto">
                          <a:xfrm>
                            <a:off x="6148" y="5801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5 h 50"/>
                              <a:gd name="T2" fmla="*/ 0 w 249"/>
                              <a:gd name="T3" fmla="*/ 5 h 50"/>
                              <a:gd name="T4" fmla="*/ 25 w 249"/>
                              <a:gd name="T5" fmla="*/ 25 h 50"/>
                              <a:gd name="T6" fmla="*/ 50 w 249"/>
                              <a:gd name="T7" fmla="*/ 40 h 50"/>
                              <a:gd name="T8" fmla="*/ 80 w 249"/>
                              <a:gd name="T9" fmla="*/ 45 h 50"/>
                              <a:gd name="T10" fmla="*/ 110 w 249"/>
                              <a:gd name="T11" fmla="*/ 40 h 50"/>
                              <a:gd name="T12" fmla="*/ 135 w 249"/>
                              <a:gd name="T13" fmla="*/ 30 h 50"/>
                              <a:gd name="T14" fmla="*/ 155 w 249"/>
                              <a:gd name="T15" fmla="*/ 25 h 50"/>
                              <a:gd name="T16" fmla="*/ 184 w 249"/>
                              <a:gd name="T17" fmla="*/ 5 h 50"/>
                              <a:gd name="T18" fmla="*/ 184 w 249"/>
                              <a:gd name="T19" fmla="*/ 5 h 50"/>
                              <a:gd name="T20" fmla="*/ 189 w 249"/>
                              <a:gd name="T21" fmla="*/ 0 h 50"/>
                              <a:gd name="T22" fmla="*/ 194 w 249"/>
                              <a:gd name="T23" fmla="*/ 5 h 50"/>
                              <a:gd name="T24" fmla="*/ 214 w 249"/>
                              <a:gd name="T25" fmla="*/ 20 h 50"/>
                              <a:gd name="T26" fmla="*/ 234 w 249"/>
                              <a:gd name="T27" fmla="*/ 50 h 50"/>
                              <a:gd name="T28" fmla="*/ 249 w 249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5"/>
                                </a:moveTo>
                                <a:lnTo>
                                  <a:pt x="0" y="5"/>
                                </a:lnTo>
                                <a:lnTo>
                                  <a:pt x="25" y="25"/>
                                </a:lnTo>
                                <a:lnTo>
                                  <a:pt x="50" y="40"/>
                                </a:lnTo>
                                <a:lnTo>
                                  <a:pt x="80" y="45"/>
                                </a:lnTo>
                                <a:lnTo>
                                  <a:pt x="110" y="40"/>
                                </a:lnTo>
                                <a:lnTo>
                                  <a:pt x="135" y="30"/>
                                </a:lnTo>
                                <a:lnTo>
                                  <a:pt x="155" y="25"/>
                                </a:lnTo>
                                <a:lnTo>
                                  <a:pt x="184" y="5"/>
                                </a:lnTo>
                                <a:lnTo>
                                  <a:pt x="189" y="0"/>
                                </a:lnTo>
                                <a:lnTo>
                                  <a:pt x="194" y="5"/>
                                </a:lnTo>
                                <a:lnTo>
                                  <a:pt x="214" y="20"/>
                                </a:lnTo>
                                <a:lnTo>
                                  <a:pt x="234" y="50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4507"/>
                        <wps:cNvSpPr>
                          <a:spLocks/>
                        </wps:cNvSpPr>
                        <wps:spPr bwMode="auto">
                          <a:xfrm>
                            <a:off x="6148" y="5846"/>
                            <a:ext cx="244" cy="435"/>
                          </a:xfrm>
                          <a:custGeom>
                            <a:avLst/>
                            <a:gdLst>
                              <a:gd name="T0" fmla="*/ 0 w 244"/>
                              <a:gd name="T1" fmla="*/ 215 h 435"/>
                              <a:gd name="T2" fmla="*/ 0 w 244"/>
                              <a:gd name="T3" fmla="*/ 215 h 435"/>
                              <a:gd name="T4" fmla="*/ 5 w 244"/>
                              <a:gd name="T5" fmla="*/ 300 h 435"/>
                              <a:gd name="T6" fmla="*/ 10 w 244"/>
                              <a:gd name="T7" fmla="*/ 335 h 435"/>
                              <a:gd name="T8" fmla="*/ 15 w 244"/>
                              <a:gd name="T9" fmla="*/ 370 h 435"/>
                              <a:gd name="T10" fmla="*/ 30 w 244"/>
                              <a:gd name="T11" fmla="*/ 395 h 435"/>
                              <a:gd name="T12" fmla="*/ 45 w 244"/>
                              <a:gd name="T13" fmla="*/ 415 h 435"/>
                              <a:gd name="T14" fmla="*/ 65 w 244"/>
                              <a:gd name="T15" fmla="*/ 430 h 435"/>
                              <a:gd name="T16" fmla="*/ 95 w 244"/>
                              <a:gd name="T17" fmla="*/ 435 h 435"/>
                              <a:gd name="T18" fmla="*/ 95 w 244"/>
                              <a:gd name="T19" fmla="*/ 435 h 435"/>
                              <a:gd name="T20" fmla="*/ 125 w 244"/>
                              <a:gd name="T21" fmla="*/ 430 h 435"/>
                              <a:gd name="T22" fmla="*/ 150 w 244"/>
                              <a:gd name="T23" fmla="*/ 420 h 435"/>
                              <a:gd name="T24" fmla="*/ 174 w 244"/>
                              <a:gd name="T25" fmla="*/ 400 h 435"/>
                              <a:gd name="T26" fmla="*/ 199 w 244"/>
                              <a:gd name="T27" fmla="*/ 370 h 435"/>
                              <a:gd name="T28" fmla="*/ 219 w 244"/>
                              <a:gd name="T29" fmla="*/ 340 h 435"/>
                              <a:gd name="T30" fmla="*/ 229 w 244"/>
                              <a:gd name="T31" fmla="*/ 300 h 435"/>
                              <a:gd name="T32" fmla="*/ 239 w 244"/>
                              <a:gd name="T33" fmla="*/ 260 h 435"/>
                              <a:gd name="T34" fmla="*/ 244 w 244"/>
                              <a:gd name="T35" fmla="*/ 215 h 435"/>
                              <a:gd name="T36" fmla="*/ 244 w 244"/>
                              <a:gd name="T37" fmla="*/ 215 h 435"/>
                              <a:gd name="T38" fmla="*/ 239 w 244"/>
                              <a:gd name="T39" fmla="*/ 170 h 435"/>
                              <a:gd name="T40" fmla="*/ 229 w 244"/>
                              <a:gd name="T41" fmla="*/ 130 h 435"/>
                              <a:gd name="T42" fmla="*/ 219 w 244"/>
                              <a:gd name="T43" fmla="*/ 95 h 435"/>
                              <a:gd name="T44" fmla="*/ 199 w 244"/>
                              <a:gd name="T45" fmla="*/ 60 h 435"/>
                              <a:gd name="T46" fmla="*/ 174 w 244"/>
                              <a:gd name="T47" fmla="*/ 35 h 435"/>
                              <a:gd name="T48" fmla="*/ 150 w 244"/>
                              <a:gd name="T49" fmla="*/ 15 h 435"/>
                              <a:gd name="T50" fmla="*/ 125 w 244"/>
                              <a:gd name="T51" fmla="*/ 5 h 435"/>
                              <a:gd name="T52" fmla="*/ 95 w 244"/>
                              <a:gd name="T53" fmla="*/ 0 h 435"/>
                              <a:gd name="T54" fmla="*/ 95 w 244"/>
                              <a:gd name="T55" fmla="*/ 0 h 435"/>
                              <a:gd name="T56" fmla="*/ 65 w 244"/>
                              <a:gd name="T57" fmla="*/ 0 h 435"/>
                              <a:gd name="T58" fmla="*/ 45 w 244"/>
                              <a:gd name="T59" fmla="*/ 15 h 435"/>
                              <a:gd name="T60" fmla="*/ 30 w 244"/>
                              <a:gd name="T61" fmla="*/ 35 h 435"/>
                              <a:gd name="T62" fmla="*/ 15 w 244"/>
                              <a:gd name="T63" fmla="*/ 60 h 435"/>
                              <a:gd name="T64" fmla="*/ 10 w 244"/>
                              <a:gd name="T65" fmla="*/ 95 h 435"/>
                              <a:gd name="T66" fmla="*/ 5 w 244"/>
                              <a:gd name="T67" fmla="*/ 130 h 435"/>
                              <a:gd name="T68" fmla="*/ 0 w 244"/>
                              <a:gd name="T69" fmla="*/ 215 h 435"/>
                              <a:gd name="T70" fmla="*/ 0 w 244"/>
                              <a:gd name="T71" fmla="*/ 215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0" y="215"/>
                                </a:moveTo>
                                <a:lnTo>
                                  <a:pt x="0" y="215"/>
                                </a:lnTo>
                                <a:lnTo>
                                  <a:pt x="5" y="300"/>
                                </a:lnTo>
                                <a:lnTo>
                                  <a:pt x="10" y="335"/>
                                </a:lnTo>
                                <a:lnTo>
                                  <a:pt x="15" y="370"/>
                                </a:lnTo>
                                <a:lnTo>
                                  <a:pt x="30" y="395"/>
                                </a:lnTo>
                                <a:lnTo>
                                  <a:pt x="45" y="415"/>
                                </a:lnTo>
                                <a:lnTo>
                                  <a:pt x="65" y="430"/>
                                </a:lnTo>
                                <a:lnTo>
                                  <a:pt x="95" y="435"/>
                                </a:lnTo>
                                <a:lnTo>
                                  <a:pt x="125" y="430"/>
                                </a:lnTo>
                                <a:lnTo>
                                  <a:pt x="150" y="420"/>
                                </a:lnTo>
                                <a:lnTo>
                                  <a:pt x="174" y="400"/>
                                </a:lnTo>
                                <a:lnTo>
                                  <a:pt x="199" y="370"/>
                                </a:lnTo>
                                <a:lnTo>
                                  <a:pt x="219" y="340"/>
                                </a:lnTo>
                                <a:lnTo>
                                  <a:pt x="229" y="300"/>
                                </a:lnTo>
                                <a:lnTo>
                                  <a:pt x="239" y="260"/>
                                </a:lnTo>
                                <a:lnTo>
                                  <a:pt x="244" y="215"/>
                                </a:lnTo>
                                <a:lnTo>
                                  <a:pt x="239" y="170"/>
                                </a:lnTo>
                                <a:lnTo>
                                  <a:pt x="229" y="130"/>
                                </a:lnTo>
                                <a:lnTo>
                                  <a:pt x="219" y="95"/>
                                </a:lnTo>
                                <a:lnTo>
                                  <a:pt x="199" y="60"/>
                                </a:lnTo>
                                <a:lnTo>
                                  <a:pt x="174" y="35"/>
                                </a:lnTo>
                                <a:lnTo>
                                  <a:pt x="150" y="15"/>
                                </a:lnTo>
                                <a:lnTo>
                                  <a:pt x="125" y="5"/>
                                </a:lnTo>
                                <a:lnTo>
                                  <a:pt x="95" y="0"/>
                                </a:lnTo>
                                <a:lnTo>
                                  <a:pt x="65" y="0"/>
                                </a:lnTo>
                                <a:lnTo>
                                  <a:pt x="45" y="15"/>
                                </a:lnTo>
                                <a:lnTo>
                                  <a:pt x="30" y="35"/>
                                </a:lnTo>
                                <a:lnTo>
                                  <a:pt x="15" y="60"/>
                                </a:lnTo>
                                <a:lnTo>
                                  <a:pt x="10" y="95"/>
                                </a:lnTo>
                                <a:lnTo>
                                  <a:pt x="5" y="130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4508"/>
                        <wps:cNvSpPr>
                          <a:spLocks/>
                        </wps:cNvSpPr>
                        <wps:spPr bwMode="auto">
                          <a:xfrm>
                            <a:off x="6148" y="5911"/>
                            <a:ext cx="194" cy="300"/>
                          </a:xfrm>
                          <a:custGeom>
                            <a:avLst/>
                            <a:gdLst>
                              <a:gd name="T0" fmla="*/ 0 w 194"/>
                              <a:gd name="T1" fmla="*/ 150 h 300"/>
                              <a:gd name="T2" fmla="*/ 0 w 194"/>
                              <a:gd name="T3" fmla="*/ 150 h 300"/>
                              <a:gd name="T4" fmla="*/ 0 w 194"/>
                              <a:gd name="T5" fmla="*/ 180 h 300"/>
                              <a:gd name="T6" fmla="*/ 5 w 194"/>
                              <a:gd name="T7" fmla="*/ 210 h 300"/>
                              <a:gd name="T8" fmla="*/ 15 w 194"/>
                              <a:gd name="T9" fmla="*/ 235 h 300"/>
                              <a:gd name="T10" fmla="*/ 25 w 194"/>
                              <a:gd name="T11" fmla="*/ 255 h 300"/>
                              <a:gd name="T12" fmla="*/ 40 w 194"/>
                              <a:gd name="T13" fmla="*/ 275 h 300"/>
                              <a:gd name="T14" fmla="*/ 55 w 194"/>
                              <a:gd name="T15" fmla="*/ 285 h 300"/>
                              <a:gd name="T16" fmla="*/ 75 w 194"/>
                              <a:gd name="T17" fmla="*/ 295 h 300"/>
                              <a:gd name="T18" fmla="*/ 95 w 194"/>
                              <a:gd name="T19" fmla="*/ 300 h 300"/>
                              <a:gd name="T20" fmla="*/ 95 w 194"/>
                              <a:gd name="T21" fmla="*/ 300 h 300"/>
                              <a:gd name="T22" fmla="*/ 115 w 194"/>
                              <a:gd name="T23" fmla="*/ 300 h 300"/>
                              <a:gd name="T24" fmla="*/ 135 w 194"/>
                              <a:gd name="T25" fmla="*/ 290 h 300"/>
                              <a:gd name="T26" fmla="*/ 150 w 194"/>
                              <a:gd name="T27" fmla="*/ 275 h 300"/>
                              <a:gd name="T28" fmla="*/ 164 w 194"/>
                              <a:gd name="T29" fmla="*/ 260 h 300"/>
                              <a:gd name="T30" fmla="*/ 179 w 194"/>
                              <a:gd name="T31" fmla="*/ 235 h 300"/>
                              <a:gd name="T32" fmla="*/ 189 w 194"/>
                              <a:gd name="T33" fmla="*/ 210 h 300"/>
                              <a:gd name="T34" fmla="*/ 194 w 194"/>
                              <a:gd name="T35" fmla="*/ 180 h 300"/>
                              <a:gd name="T36" fmla="*/ 194 w 194"/>
                              <a:gd name="T37" fmla="*/ 150 h 300"/>
                              <a:gd name="T38" fmla="*/ 194 w 194"/>
                              <a:gd name="T39" fmla="*/ 150 h 300"/>
                              <a:gd name="T40" fmla="*/ 194 w 194"/>
                              <a:gd name="T41" fmla="*/ 120 h 300"/>
                              <a:gd name="T42" fmla="*/ 189 w 194"/>
                              <a:gd name="T43" fmla="*/ 95 h 300"/>
                              <a:gd name="T44" fmla="*/ 179 w 194"/>
                              <a:gd name="T45" fmla="*/ 70 h 300"/>
                              <a:gd name="T46" fmla="*/ 164 w 194"/>
                              <a:gd name="T47" fmla="*/ 45 h 300"/>
                              <a:gd name="T48" fmla="*/ 150 w 194"/>
                              <a:gd name="T49" fmla="*/ 30 h 300"/>
                              <a:gd name="T50" fmla="*/ 135 w 194"/>
                              <a:gd name="T51" fmla="*/ 15 h 300"/>
                              <a:gd name="T52" fmla="*/ 115 w 194"/>
                              <a:gd name="T53" fmla="*/ 5 h 300"/>
                              <a:gd name="T54" fmla="*/ 95 w 194"/>
                              <a:gd name="T55" fmla="*/ 0 h 300"/>
                              <a:gd name="T56" fmla="*/ 95 w 194"/>
                              <a:gd name="T57" fmla="*/ 0 h 300"/>
                              <a:gd name="T58" fmla="*/ 75 w 194"/>
                              <a:gd name="T59" fmla="*/ 5 h 300"/>
                              <a:gd name="T60" fmla="*/ 55 w 194"/>
                              <a:gd name="T61" fmla="*/ 10 h 300"/>
                              <a:gd name="T62" fmla="*/ 40 w 194"/>
                              <a:gd name="T63" fmla="*/ 25 h 300"/>
                              <a:gd name="T64" fmla="*/ 25 w 194"/>
                              <a:gd name="T65" fmla="*/ 45 h 300"/>
                              <a:gd name="T66" fmla="*/ 15 w 194"/>
                              <a:gd name="T67" fmla="*/ 65 h 300"/>
                              <a:gd name="T68" fmla="*/ 5 w 194"/>
                              <a:gd name="T69" fmla="*/ 95 h 300"/>
                              <a:gd name="T70" fmla="*/ 0 w 194"/>
                              <a:gd name="T71" fmla="*/ 120 h 300"/>
                              <a:gd name="T72" fmla="*/ 0 w 194"/>
                              <a:gd name="T73" fmla="*/ 150 h 300"/>
                              <a:gd name="T74" fmla="*/ 0 w 194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4" h="300">
                                <a:moveTo>
                                  <a:pt x="0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10"/>
                                </a:lnTo>
                                <a:lnTo>
                                  <a:pt x="15" y="235"/>
                                </a:lnTo>
                                <a:lnTo>
                                  <a:pt x="25" y="255"/>
                                </a:lnTo>
                                <a:lnTo>
                                  <a:pt x="40" y="275"/>
                                </a:lnTo>
                                <a:lnTo>
                                  <a:pt x="55" y="285"/>
                                </a:lnTo>
                                <a:lnTo>
                                  <a:pt x="75" y="295"/>
                                </a:lnTo>
                                <a:lnTo>
                                  <a:pt x="95" y="300"/>
                                </a:lnTo>
                                <a:lnTo>
                                  <a:pt x="115" y="300"/>
                                </a:lnTo>
                                <a:lnTo>
                                  <a:pt x="135" y="290"/>
                                </a:lnTo>
                                <a:lnTo>
                                  <a:pt x="150" y="275"/>
                                </a:lnTo>
                                <a:lnTo>
                                  <a:pt x="164" y="260"/>
                                </a:lnTo>
                                <a:lnTo>
                                  <a:pt x="179" y="235"/>
                                </a:lnTo>
                                <a:lnTo>
                                  <a:pt x="189" y="210"/>
                                </a:lnTo>
                                <a:lnTo>
                                  <a:pt x="194" y="180"/>
                                </a:lnTo>
                                <a:lnTo>
                                  <a:pt x="194" y="150"/>
                                </a:lnTo>
                                <a:lnTo>
                                  <a:pt x="194" y="120"/>
                                </a:lnTo>
                                <a:lnTo>
                                  <a:pt x="189" y="95"/>
                                </a:lnTo>
                                <a:lnTo>
                                  <a:pt x="179" y="70"/>
                                </a:lnTo>
                                <a:lnTo>
                                  <a:pt x="164" y="45"/>
                                </a:lnTo>
                                <a:lnTo>
                                  <a:pt x="150" y="30"/>
                                </a:lnTo>
                                <a:lnTo>
                                  <a:pt x="135" y="15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5" y="5"/>
                                </a:lnTo>
                                <a:lnTo>
                                  <a:pt x="55" y="10"/>
                                </a:lnTo>
                                <a:lnTo>
                                  <a:pt x="40" y="25"/>
                                </a:lnTo>
                                <a:lnTo>
                                  <a:pt x="25" y="45"/>
                                </a:lnTo>
                                <a:lnTo>
                                  <a:pt x="15" y="65"/>
                                </a:lnTo>
                                <a:lnTo>
                                  <a:pt x="5" y="95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4509"/>
                        <wps:cNvSpPr>
                          <a:spLocks/>
                        </wps:cNvSpPr>
                        <wps:spPr bwMode="auto">
                          <a:xfrm>
                            <a:off x="6148" y="5956"/>
                            <a:ext cx="164" cy="210"/>
                          </a:xfrm>
                          <a:custGeom>
                            <a:avLst/>
                            <a:gdLst>
                              <a:gd name="T0" fmla="*/ 0 w 164"/>
                              <a:gd name="T1" fmla="*/ 105 h 210"/>
                              <a:gd name="T2" fmla="*/ 0 w 164"/>
                              <a:gd name="T3" fmla="*/ 105 h 210"/>
                              <a:gd name="T4" fmla="*/ 5 w 164"/>
                              <a:gd name="T5" fmla="*/ 125 h 210"/>
                              <a:gd name="T6" fmla="*/ 10 w 164"/>
                              <a:gd name="T7" fmla="*/ 145 h 210"/>
                              <a:gd name="T8" fmla="*/ 20 w 164"/>
                              <a:gd name="T9" fmla="*/ 165 h 210"/>
                              <a:gd name="T10" fmla="*/ 30 w 164"/>
                              <a:gd name="T11" fmla="*/ 180 h 210"/>
                              <a:gd name="T12" fmla="*/ 45 w 164"/>
                              <a:gd name="T13" fmla="*/ 190 h 210"/>
                              <a:gd name="T14" fmla="*/ 65 w 164"/>
                              <a:gd name="T15" fmla="*/ 200 h 210"/>
                              <a:gd name="T16" fmla="*/ 80 w 164"/>
                              <a:gd name="T17" fmla="*/ 210 h 210"/>
                              <a:gd name="T18" fmla="*/ 95 w 164"/>
                              <a:gd name="T19" fmla="*/ 210 h 210"/>
                              <a:gd name="T20" fmla="*/ 95 w 164"/>
                              <a:gd name="T21" fmla="*/ 210 h 210"/>
                              <a:gd name="T22" fmla="*/ 110 w 164"/>
                              <a:gd name="T23" fmla="*/ 210 h 210"/>
                              <a:gd name="T24" fmla="*/ 120 w 164"/>
                              <a:gd name="T25" fmla="*/ 205 h 210"/>
                              <a:gd name="T26" fmla="*/ 135 w 164"/>
                              <a:gd name="T27" fmla="*/ 195 h 210"/>
                              <a:gd name="T28" fmla="*/ 145 w 164"/>
                              <a:gd name="T29" fmla="*/ 180 h 210"/>
                              <a:gd name="T30" fmla="*/ 160 w 164"/>
                              <a:gd name="T31" fmla="*/ 145 h 210"/>
                              <a:gd name="T32" fmla="*/ 164 w 164"/>
                              <a:gd name="T33" fmla="*/ 105 h 210"/>
                              <a:gd name="T34" fmla="*/ 164 w 164"/>
                              <a:gd name="T35" fmla="*/ 105 h 210"/>
                              <a:gd name="T36" fmla="*/ 160 w 164"/>
                              <a:gd name="T37" fmla="*/ 65 h 210"/>
                              <a:gd name="T38" fmla="*/ 145 w 164"/>
                              <a:gd name="T39" fmla="*/ 30 h 210"/>
                              <a:gd name="T40" fmla="*/ 135 w 164"/>
                              <a:gd name="T41" fmla="*/ 20 h 210"/>
                              <a:gd name="T42" fmla="*/ 120 w 164"/>
                              <a:gd name="T43" fmla="*/ 10 h 210"/>
                              <a:gd name="T44" fmla="*/ 110 w 164"/>
                              <a:gd name="T45" fmla="*/ 5 h 210"/>
                              <a:gd name="T46" fmla="*/ 95 w 164"/>
                              <a:gd name="T47" fmla="*/ 0 h 210"/>
                              <a:gd name="T48" fmla="*/ 95 w 164"/>
                              <a:gd name="T49" fmla="*/ 0 h 210"/>
                              <a:gd name="T50" fmla="*/ 80 w 164"/>
                              <a:gd name="T51" fmla="*/ 5 h 210"/>
                              <a:gd name="T52" fmla="*/ 65 w 164"/>
                              <a:gd name="T53" fmla="*/ 10 h 210"/>
                              <a:gd name="T54" fmla="*/ 45 w 164"/>
                              <a:gd name="T55" fmla="*/ 20 h 210"/>
                              <a:gd name="T56" fmla="*/ 30 w 164"/>
                              <a:gd name="T57" fmla="*/ 30 h 210"/>
                              <a:gd name="T58" fmla="*/ 20 w 164"/>
                              <a:gd name="T59" fmla="*/ 45 h 210"/>
                              <a:gd name="T60" fmla="*/ 10 w 164"/>
                              <a:gd name="T61" fmla="*/ 65 h 210"/>
                              <a:gd name="T62" fmla="*/ 5 w 164"/>
                              <a:gd name="T63" fmla="*/ 85 h 210"/>
                              <a:gd name="T64" fmla="*/ 0 w 164"/>
                              <a:gd name="T65" fmla="*/ 105 h 210"/>
                              <a:gd name="T66" fmla="*/ 0 w 164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4" h="210">
                                <a:moveTo>
                                  <a:pt x="0" y="105"/>
                                </a:moveTo>
                                <a:lnTo>
                                  <a:pt x="0" y="105"/>
                                </a:lnTo>
                                <a:lnTo>
                                  <a:pt x="5" y="125"/>
                                </a:lnTo>
                                <a:lnTo>
                                  <a:pt x="10" y="145"/>
                                </a:lnTo>
                                <a:lnTo>
                                  <a:pt x="20" y="165"/>
                                </a:lnTo>
                                <a:lnTo>
                                  <a:pt x="30" y="180"/>
                                </a:lnTo>
                                <a:lnTo>
                                  <a:pt x="45" y="190"/>
                                </a:lnTo>
                                <a:lnTo>
                                  <a:pt x="65" y="200"/>
                                </a:lnTo>
                                <a:lnTo>
                                  <a:pt x="80" y="210"/>
                                </a:lnTo>
                                <a:lnTo>
                                  <a:pt x="95" y="210"/>
                                </a:lnTo>
                                <a:lnTo>
                                  <a:pt x="110" y="210"/>
                                </a:lnTo>
                                <a:lnTo>
                                  <a:pt x="120" y="205"/>
                                </a:lnTo>
                                <a:lnTo>
                                  <a:pt x="135" y="195"/>
                                </a:lnTo>
                                <a:lnTo>
                                  <a:pt x="145" y="180"/>
                                </a:lnTo>
                                <a:lnTo>
                                  <a:pt x="160" y="145"/>
                                </a:lnTo>
                                <a:lnTo>
                                  <a:pt x="164" y="105"/>
                                </a:lnTo>
                                <a:lnTo>
                                  <a:pt x="160" y="65"/>
                                </a:lnTo>
                                <a:lnTo>
                                  <a:pt x="145" y="30"/>
                                </a:lnTo>
                                <a:lnTo>
                                  <a:pt x="135" y="20"/>
                                </a:lnTo>
                                <a:lnTo>
                                  <a:pt x="120" y="10"/>
                                </a:lnTo>
                                <a:lnTo>
                                  <a:pt x="110" y="5"/>
                                </a:lnTo>
                                <a:lnTo>
                                  <a:pt x="95" y="0"/>
                                </a:lnTo>
                                <a:lnTo>
                                  <a:pt x="80" y="5"/>
                                </a:lnTo>
                                <a:lnTo>
                                  <a:pt x="65" y="10"/>
                                </a:lnTo>
                                <a:lnTo>
                                  <a:pt x="45" y="20"/>
                                </a:lnTo>
                                <a:lnTo>
                                  <a:pt x="30" y="30"/>
                                </a:lnTo>
                                <a:lnTo>
                                  <a:pt x="20" y="45"/>
                                </a:lnTo>
                                <a:lnTo>
                                  <a:pt x="10" y="65"/>
                                </a:lnTo>
                                <a:lnTo>
                                  <a:pt x="5" y="85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4510"/>
                        <wps:cNvSpPr>
                          <a:spLocks/>
                        </wps:cNvSpPr>
                        <wps:spPr bwMode="auto">
                          <a:xfrm>
                            <a:off x="6148" y="5986"/>
                            <a:ext cx="145" cy="150"/>
                          </a:xfrm>
                          <a:custGeom>
                            <a:avLst/>
                            <a:gdLst>
                              <a:gd name="T0" fmla="*/ 0 w 145"/>
                              <a:gd name="T1" fmla="*/ 75 h 150"/>
                              <a:gd name="T2" fmla="*/ 0 w 145"/>
                              <a:gd name="T3" fmla="*/ 75 h 150"/>
                              <a:gd name="T4" fmla="*/ 5 w 145"/>
                              <a:gd name="T5" fmla="*/ 90 h 150"/>
                              <a:gd name="T6" fmla="*/ 10 w 145"/>
                              <a:gd name="T7" fmla="*/ 105 h 150"/>
                              <a:gd name="T8" fmla="*/ 25 w 145"/>
                              <a:gd name="T9" fmla="*/ 115 h 150"/>
                              <a:gd name="T10" fmla="*/ 35 w 145"/>
                              <a:gd name="T11" fmla="*/ 125 h 150"/>
                              <a:gd name="T12" fmla="*/ 70 w 145"/>
                              <a:gd name="T13" fmla="*/ 145 h 150"/>
                              <a:gd name="T14" fmla="*/ 95 w 145"/>
                              <a:gd name="T15" fmla="*/ 150 h 150"/>
                              <a:gd name="T16" fmla="*/ 95 w 145"/>
                              <a:gd name="T17" fmla="*/ 150 h 150"/>
                              <a:gd name="T18" fmla="*/ 105 w 145"/>
                              <a:gd name="T19" fmla="*/ 150 h 150"/>
                              <a:gd name="T20" fmla="*/ 115 w 145"/>
                              <a:gd name="T21" fmla="*/ 145 h 150"/>
                              <a:gd name="T22" fmla="*/ 130 w 145"/>
                              <a:gd name="T23" fmla="*/ 130 h 150"/>
                              <a:gd name="T24" fmla="*/ 140 w 145"/>
                              <a:gd name="T25" fmla="*/ 105 h 150"/>
                              <a:gd name="T26" fmla="*/ 145 w 145"/>
                              <a:gd name="T27" fmla="*/ 75 h 150"/>
                              <a:gd name="T28" fmla="*/ 145 w 145"/>
                              <a:gd name="T29" fmla="*/ 75 h 150"/>
                              <a:gd name="T30" fmla="*/ 140 w 145"/>
                              <a:gd name="T31" fmla="*/ 50 h 150"/>
                              <a:gd name="T32" fmla="*/ 130 w 145"/>
                              <a:gd name="T33" fmla="*/ 25 h 150"/>
                              <a:gd name="T34" fmla="*/ 115 w 145"/>
                              <a:gd name="T35" fmla="*/ 10 h 150"/>
                              <a:gd name="T36" fmla="*/ 95 w 145"/>
                              <a:gd name="T37" fmla="*/ 0 h 150"/>
                              <a:gd name="T38" fmla="*/ 95 w 145"/>
                              <a:gd name="T39" fmla="*/ 0 h 150"/>
                              <a:gd name="T40" fmla="*/ 70 w 145"/>
                              <a:gd name="T41" fmla="*/ 5 h 150"/>
                              <a:gd name="T42" fmla="*/ 40 w 145"/>
                              <a:gd name="T43" fmla="*/ 20 h 150"/>
                              <a:gd name="T44" fmla="*/ 25 w 145"/>
                              <a:gd name="T45" fmla="*/ 30 h 150"/>
                              <a:gd name="T46" fmla="*/ 10 w 145"/>
                              <a:gd name="T47" fmla="*/ 45 h 150"/>
                              <a:gd name="T48" fmla="*/ 5 w 145"/>
                              <a:gd name="T49" fmla="*/ 60 h 150"/>
                              <a:gd name="T50" fmla="*/ 0 w 145"/>
                              <a:gd name="T51" fmla="*/ 75 h 150"/>
                              <a:gd name="T52" fmla="*/ 0 w 145"/>
                              <a:gd name="T53" fmla="*/ 75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50">
                                <a:moveTo>
                                  <a:pt x="0" y="75"/>
                                </a:moveTo>
                                <a:lnTo>
                                  <a:pt x="0" y="75"/>
                                </a:lnTo>
                                <a:lnTo>
                                  <a:pt x="5" y="90"/>
                                </a:lnTo>
                                <a:lnTo>
                                  <a:pt x="10" y="105"/>
                                </a:lnTo>
                                <a:lnTo>
                                  <a:pt x="25" y="115"/>
                                </a:lnTo>
                                <a:lnTo>
                                  <a:pt x="35" y="125"/>
                                </a:lnTo>
                                <a:lnTo>
                                  <a:pt x="70" y="145"/>
                                </a:lnTo>
                                <a:lnTo>
                                  <a:pt x="95" y="150"/>
                                </a:lnTo>
                                <a:lnTo>
                                  <a:pt x="105" y="150"/>
                                </a:lnTo>
                                <a:lnTo>
                                  <a:pt x="115" y="145"/>
                                </a:lnTo>
                                <a:lnTo>
                                  <a:pt x="130" y="130"/>
                                </a:lnTo>
                                <a:lnTo>
                                  <a:pt x="140" y="105"/>
                                </a:lnTo>
                                <a:lnTo>
                                  <a:pt x="145" y="75"/>
                                </a:lnTo>
                                <a:lnTo>
                                  <a:pt x="140" y="50"/>
                                </a:lnTo>
                                <a:lnTo>
                                  <a:pt x="130" y="25"/>
                                </a:lnTo>
                                <a:lnTo>
                                  <a:pt x="115" y="10"/>
                                </a:lnTo>
                                <a:lnTo>
                                  <a:pt x="95" y="0"/>
                                </a:lnTo>
                                <a:lnTo>
                                  <a:pt x="70" y="5"/>
                                </a:lnTo>
                                <a:lnTo>
                                  <a:pt x="40" y="20"/>
                                </a:lnTo>
                                <a:lnTo>
                                  <a:pt x="25" y="30"/>
                                </a:lnTo>
                                <a:lnTo>
                                  <a:pt x="10" y="45"/>
                                </a:lnTo>
                                <a:lnTo>
                                  <a:pt x="5" y="6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4511"/>
                        <wps:cNvSpPr>
                          <a:spLocks/>
                        </wps:cNvSpPr>
                        <wps:spPr bwMode="auto">
                          <a:xfrm>
                            <a:off x="6128" y="5806"/>
                            <a:ext cx="20" cy="51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510"/>
                              <a:gd name="T2" fmla="*/ 20 w 20"/>
                              <a:gd name="T3" fmla="*/ 0 h 510"/>
                              <a:gd name="T4" fmla="*/ 10 w 20"/>
                              <a:gd name="T5" fmla="*/ 20 h 510"/>
                              <a:gd name="T6" fmla="*/ 0 w 20"/>
                              <a:gd name="T7" fmla="*/ 70 h 510"/>
                              <a:gd name="T8" fmla="*/ 0 w 20"/>
                              <a:gd name="T9" fmla="*/ 100 h 510"/>
                              <a:gd name="T10" fmla="*/ 0 w 20"/>
                              <a:gd name="T11" fmla="*/ 145 h 510"/>
                              <a:gd name="T12" fmla="*/ 10 w 20"/>
                              <a:gd name="T13" fmla="*/ 195 h 510"/>
                              <a:gd name="T14" fmla="*/ 20 w 20"/>
                              <a:gd name="T15" fmla="*/ 255 h 510"/>
                              <a:gd name="T16" fmla="*/ 20 w 20"/>
                              <a:gd name="T17" fmla="*/ 255 h 510"/>
                              <a:gd name="T18" fmla="*/ 20 w 20"/>
                              <a:gd name="T19" fmla="*/ 255 h 510"/>
                              <a:gd name="T20" fmla="*/ 10 w 20"/>
                              <a:gd name="T21" fmla="*/ 315 h 510"/>
                              <a:gd name="T22" fmla="*/ 5 w 20"/>
                              <a:gd name="T23" fmla="*/ 365 h 510"/>
                              <a:gd name="T24" fmla="*/ 0 w 20"/>
                              <a:gd name="T25" fmla="*/ 410 h 510"/>
                              <a:gd name="T26" fmla="*/ 0 w 20"/>
                              <a:gd name="T27" fmla="*/ 440 h 510"/>
                              <a:gd name="T28" fmla="*/ 10 w 20"/>
                              <a:gd name="T29" fmla="*/ 485 h 510"/>
                              <a:gd name="T30" fmla="*/ 20 w 20"/>
                              <a:gd name="T3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20"/>
                                </a:lnTo>
                                <a:lnTo>
                                  <a:pt x="0" y="70"/>
                                </a:lnTo>
                                <a:lnTo>
                                  <a:pt x="0" y="100"/>
                                </a:lnTo>
                                <a:lnTo>
                                  <a:pt x="0" y="145"/>
                                </a:lnTo>
                                <a:lnTo>
                                  <a:pt x="10" y="195"/>
                                </a:lnTo>
                                <a:lnTo>
                                  <a:pt x="20" y="255"/>
                                </a:lnTo>
                                <a:lnTo>
                                  <a:pt x="10" y="315"/>
                                </a:lnTo>
                                <a:lnTo>
                                  <a:pt x="5" y="365"/>
                                </a:lnTo>
                                <a:lnTo>
                                  <a:pt x="0" y="410"/>
                                </a:lnTo>
                                <a:lnTo>
                                  <a:pt x="0" y="440"/>
                                </a:lnTo>
                                <a:lnTo>
                                  <a:pt x="10" y="485"/>
                                </a:lnTo>
                                <a:lnTo>
                                  <a:pt x="20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4512"/>
                        <wps:cNvSpPr>
                          <a:spLocks/>
                        </wps:cNvSpPr>
                        <wps:spPr bwMode="auto">
                          <a:xfrm>
                            <a:off x="6103" y="5806"/>
                            <a:ext cx="45" cy="510"/>
                          </a:xfrm>
                          <a:custGeom>
                            <a:avLst/>
                            <a:gdLst>
                              <a:gd name="T0" fmla="*/ 45 w 45"/>
                              <a:gd name="T1" fmla="*/ 0 h 510"/>
                              <a:gd name="T2" fmla="*/ 45 w 45"/>
                              <a:gd name="T3" fmla="*/ 0 h 510"/>
                              <a:gd name="T4" fmla="*/ 30 w 45"/>
                              <a:gd name="T5" fmla="*/ 40 h 510"/>
                              <a:gd name="T6" fmla="*/ 20 w 45"/>
                              <a:gd name="T7" fmla="*/ 90 h 510"/>
                              <a:gd name="T8" fmla="*/ 10 w 45"/>
                              <a:gd name="T9" fmla="*/ 150 h 510"/>
                              <a:gd name="T10" fmla="*/ 0 w 45"/>
                              <a:gd name="T11" fmla="*/ 230 h 510"/>
                              <a:gd name="T12" fmla="*/ 5 w 45"/>
                              <a:gd name="T13" fmla="*/ 315 h 510"/>
                              <a:gd name="T14" fmla="*/ 10 w 45"/>
                              <a:gd name="T15" fmla="*/ 360 h 510"/>
                              <a:gd name="T16" fmla="*/ 15 w 45"/>
                              <a:gd name="T17" fmla="*/ 410 h 510"/>
                              <a:gd name="T18" fmla="*/ 30 w 45"/>
                              <a:gd name="T19" fmla="*/ 460 h 510"/>
                              <a:gd name="T20" fmla="*/ 45 w 45"/>
                              <a:gd name="T2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0"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30" y="40"/>
                                </a:lnTo>
                                <a:lnTo>
                                  <a:pt x="20" y="90"/>
                                </a:lnTo>
                                <a:lnTo>
                                  <a:pt x="10" y="150"/>
                                </a:lnTo>
                                <a:lnTo>
                                  <a:pt x="0" y="230"/>
                                </a:lnTo>
                                <a:lnTo>
                                  <a:pt x="5" y="315"/>
                                </a:lnTo>
                                <a:lnTo>
                                  <a:pt x="10" y="360"/>
                                </a:lnTo>
                                <a:lnTo>
                                  <a:pt x="15" y="410"/>
                                </a:lnTo>
                                <a:lnTo>
                                  <a:pt x="30" y="460"/>
                                </a:lnTo>
                                <a:lnTo>
                                  <a:pt x="45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Line 4513"/>
                        <wps:cNvCnPr/>
                        <wps:spPr bwMode="auto">
                          <a:xfrm>
                            <a:off x="6053" y="5801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4514"/>
                        <wps:cNvCnPr/>
                        <wps:spPr bwMode="auto">
                          <a:xfrm>
                            <a:off x="6023" y="5801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Freeform 4515"/>
                        <wps:cNvSpPr>
                          <a:spLocks/>
                        </wps:cNvSpPr>
                        <wps:spPr bwMode="auto">
                          <a:xfrm>
                            <a:off x="6148" y="6791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40 h 50"/>
                              <a:gd name="T2" fmla="*/ 0 w 249"/>
                              <a:gd name="T3" fmla="*/ 40 h 50"/>
                              <a:gd name="T4" fmla="*/ 10 w 249"/>
                              <a:gd name="T5" fmla="*/ 30 h 50"/>
                              <a:gd name="T6" fmla="*/ 25 w 249"/>
                              <a:gd name="T7" fmla="*/ 20 h 50"/>
                              <a:gd name="T8" fmla="*/ 50 w 249"/>
                              <a:gd name="T9" fmla="*/ 5 h 50"/>
                              <a:gd name="T10" fmla="*/ 80 w 249"/>
                              <a:gd name="T11" fmla="*/ 5 h 50"/>
                              <a:gd name="T12" fmla="*/ 110 w 249"/>
                              <a:gd name="T13" fmla="*/ 10 h 50"/>
                              <a:gd name="T14" fmla="*/ 135 w 249"/>
                              <a:gd name="T15" fmla="*/ 20 h 50"/>
                              <a:gd name="T16" fmla="*/ 155 w 249"/>
                              <a:gd name="T17" fmla="*/ 30 h 50"/>
                              <a:gd name="T18" fmla="*/ 184 w 249"/>
                              <a:gd name="T19" fmla="*/ 50 h 50"/>
                              <a:gd name="T20" fmla="*/ 184 w 249"/>
                              <a:gd name="T21" fmla="*/ 50 h 50"/>
                              <a:gd name="T22" fmla="*/ 189 w 249"/>
                              <a:gd name="T23" fmla="*/ 50 h 50"/>
                              <a:gd name="T24" fmla="*/ 199 w 249"/>
                              <a:gd name="T25" fmla="*/ 50 h 50"/>
                              <a:gd name="T26" fmla="*/ 214 w 249"/>
                              <a:gd name="T27" fmla="*/ 35 h 50"/>
                              <a:gd name="T28" fmla="*/ 234 w 249"/>
                              <a:gd name="T29" fmla="*/ 0 h 50"/>
                              <a:gd name="T30" fmla="*/ 249 w 249"/>
                              <a:gd name="T31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10" y="30"/>
                                </a:lnTo>
                                <a:lnTo>
                                  <a:pt x="25" y="20"/>
                                </a:lnTo>
                                <a:lnTo>
                                  <a:pt x="50" y="5"/>
                                </a:lnTo>
                                <a:lnTo>
                                  <a:pt x="80" y="5"/>
                                </a:lnTo>
                                <a:lnTo>
                                  <a:pt x="110" y="10"/>
                                </a:lnTo>
                                <a:lnTo>
                                  <a:pt x="135" y="20"/>
                                </a:lnTo>
                                <a:lnTo>
                                  <a:pt x="155" y="30"/>
                                </a:lnTo>
                                <a:lnTo>
                                  <a:pt x="184" y="50"/>
                                </a:lnTo>
                                <a:lnTo>
                                  <a:pt x="189" y="50"/>
                                </a:lnTo>
                                <a:lnTo>
                                  <a:pt x="199" y="50"/>
                                </a:lnTo>
                                <a:lnTo>
                                  <a:pt x="214" y="35"/>
                                </a:lnTo>
                                <a:lnTo>
                                  <a:pt x="234" y="0"/>
                                </a:lnTo>
                                <a:lnTo>
                                  <a:pt x="249" y="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4516"/>
                        <wps:cNvSpPr>
                          <a:spLocks/>
                        </wps:cNvSpPr>
                        <wps:spPr bwMode="auto">
                          <a:xfrm>
                            <a:off x="6148" y="6321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0 h 50"/>
                              <a:gd name="T2" fmla="*/ 0 w 249"/>
                              <a:gd name="T3" fmla="*/ 0 h 50"/>
                              <a:gd name="T4" fmla="*/ 25 w 249"/>
                              <a:gd name="T5" fmla="*/ 25 h 50"/>
                              <a:gd name="T6" fmla="*/ 50 w 249"/>
                              <a:gd name="T7" fmla="*/ 40 h 50"/>
                              <a:gd name="T8" fmla="*/ 80 w 249"/>
                              <a:gd name="T9" fmla="*/ 40 h 50"/>
                              <a:gd name="T10" fmla="*/ 110 w 249"/>
                              <a:gd name="T11" fmla="*/ 40 h 50"/>
                              <a:gd name="T12" fmla="*/ 135 w 249"/>
                              <a:gd name="T13" fmla="*/ 30 h 50"/>
                              <a:gd name="T14" fmla="*/ 155 w 249"/>
                              <a:gd name="T15" fmla="*/ 20 h 50"/>
                              <a:gd name="T16" fmla="*/ 184 w 249"/>
                              <a:gd name="T17" fmla="*/ 0 h 50"/>
                              <a:gd name="T18" fmla="*/ 184 w 249"/>
                              <a:gd name="T19" fmla="*/ 0 h 50"/>
                              <a:gd name="T20" fmla="*/ 189 w 249"/>
                              <a:gd name="T21" fmla="*/ 0 h 50"/>
                              <a:gd name="T22" fmla="*/ 194 w 249"/>
                              <a:gd name="T23" fmla="*/ 0 h 50"/>
                              <a:gd name="T24" fmla="*/ 214 w 249"/>
                              <a:gd name="T25" fmla="*/ 20 h 50"/>
                              <a:gd name="T26" fmla="*/ 234 w 249"/>
                              <a:gd name="T27" fmla="*/ 50 h 50"/>
                              <a:gd name="T28" fmla="*/ 249 w 249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25"/>
                                </a:lnTo>
                                <a:lnTo>
                                  <a:pt x="50" y="40"/>
                                </a:lnTo>
                                <a:lnTo>
                                  <a:pt x="80" y="40"/>
                                </a:lnTo>
                                <a:lnTo>
                                  <a:pt x="110" y="40"/>
                                </a:lnTo>
                                <a:lnTo>
                                  <a:pt x="135" y="30"/>
                                </a:lnTo>
                                <a:lnTo>
                                  <a:pt x="155" y="20"/>
                                </a:lnTo>
                                <a:lnTo>
                                  <a:pt x="184" y="0"/>
                                </a:lnTo>
                                <a:lnTo>
                                  <a:pt x="189" y="0"/>
                                </a:lnTo>
                                <a:lnTo>
                                  <a:pt x="194" y="0"/>
                                </a:lnTo>
                                <a:lnTo>
                                  <a:pt x="214" y="20"/>
                                </a:lnTo>
                                <a:lnTo>
                                  <a:pt x="234" y="50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4517"/>
                        <wps:cNvSpPr>
                          <a:spLocks/>
                        </wps:cNvSpPr>
                        <wps:spPr bwMode="auto">
                          <a:xfrm>
                            <a:off x="6148" y="6361"/>
                            <a:ext cx="244" cy="435"/>
                          </a:xfrm>
                          <a:custGeom>
                            <a:avLst/>
                            <a:gdLst>
                              <a:gd name="T0" fmla="*/ 0 w 244"/>
                              <a:gd name="T1" fmla="*/ 220 h 435"/>
                              <a:gd name="T2" fmla="*/ 0 w 244"/>
                              <a:gd name="T3" fmla="*/ 220 h 435"/>
                              <a:gd name="T4" fmla="*/ 5 w 244"/>
                              <a:gd name="T5" fmla="*/ 305 h 435"/>
                              <a:gd name="T6" fmla="*/ 10 w 244"/>
                              <a:gd name="T7" fmla="*/ 340 h 435"/>
                              <a:gd name="T8" fmla="*/ 15 w 244"/>
                              <a:gd name="T9" fmla="*/ 370 h 435"/>
                              <a:gd name="T10" fmla="*/ 30 w 244"/>
                              <a:gd name="T11" fmla="*/ 400 h 435"/>
                              <a:gd name="T12" fmla="*/ 45 w 244"/>
                              <a:gd name="T13" fmla="*/ 420 h 435"/>
                              <a:gd name="T14" fmla="*/ 65 w 244"/>
                              <a:gd name="T15" fmla="*/ 430 h 435"/>
                              <a:gd name="T16" fmla="*/ 95 w 244"/>
                              <a:gd name="T17" fmla="*/ 435 h 435"/>
                              <a:gd name="T18" fmla="*/ 95 w 244"/>
                              <a:gd name="T19" fmla="*/ 435 h 435"/>
                              <a:gd name="T20" fmla="*/ 125 w 244"/>
                              <a:gd name="T21" fmla="*/ 435 h 435"/>
                              <a:gd name="T22" fmla="*/ 150 w 244"/>
                              <a:gd name="T23" fmla="*/ 420 h 435"/>
                              <a:gd name="T24" fmla="*/ 174 w 244"/>
                              <a:gd name="T25" fmla="*/ 400 h 435"/>
                              <a:gd name="T26" fmla="*/ 199 w 244"/>
                              <a:gd name="T27" fmla="*/ 375 h 435"/>
                              <a:gd name="T28" fmla="*/ 219 w 244"/>
                              <a:gd name="T29" fmla="*/ 345 h 435"/>
                              <a:gd name="T30" fmla="*/ 229 w 244"/>
                              <a:gd name="T31" fmla="*/ 305 h 435"/>
                              <a:gd name="T32" fmla="*/ 239 w 244"/>
                              <a:gd name="T33" fmla="*/ 265 h 435"/>
                              <a:gd name="T34" fmla="*/ 244 w 244"/>
                              <a:gd name="T35" fmla="*/ 220 h 435"/>
                              <a:gd name="T36" fmla="*/ 244 w 244"/>
                              <a:gd name="T37" fmla="*/ 220 h 435"/>
                              <a:gd name="T38" fmla="*/ 239 w 244"/>
                              <a:gd name="T39" fmla="*/ 175 h 435"/>
                              <a:gd name="T40" fmla="*/ 229 w 244"/>
                              <a:gd name="T41" fmla="*/ 135 h 435"/>
                              <a:gd name="T42" fmla="*/ 219 w 244"/>
                              <a:gd name="T43" fmla="*/ 100 h 435"/>
                              <a:gd name="T44" fmla="*/ 199 w 244"/>
                              <a:gd name="T45" fmla="*/ 65 h 435"/>
                              <a:gd name="T46" fmla="*/ 174 w 244"/>
                              <a:gd name="T47" fmla="*/ 40 h 435"/>
                              <a:gd name="T48" fmla="*/ 150 w 244"/>
                              <a:gd name="T49" fmla="*/ 20 h 435"/>
                              <a:gd name="T50" fmla="*/ 125 w 244"/>
                              <a:gd name="T51" fmla="*/ 5 h 435"/>
                              <a:gd name="T52" fmla="*/ 95 w 244"/>
                              <a:gd name="T53" fmla="*/ 0 h 435"/>
                              <a:gd name="T54" fmla="*/ 95 w 244"/>
                              <a:gd name="T55" fmla="*/ 0 h 435"/>
                              <a:gd name="T56" fmla="*/ 65 w 244"/>
                              <a:gd name="T57" fmla="*/ 5 h 435"/>
                              <a:gd name="T58" fmla="*/ 45 w 244"/>
                              <a:gd name="T59" fmla="*/ 20 h 435"/>
                              <a:gd name="T60" fmla="*/ 30 w 244"/>
                              <a:gd name="T61" fmla="*/ 40 h 435"/>
                              <a:gd name="T62" fmla="*/ 15 w 244"/>
                              <a:gd name="T63" fmla="*/ 65 h 435"/>
                              <a:gd name="T64" fmla="*/ 10 w 244"/>
                              <a:gd name="T65" fmla="*/ 95 h 435"/>
                              <a:gd name="T66" fmla="*/ 5 w 244"/>
                              <a:gd name="T67" fmla="*/ 135 h 435"/>
                              <a:gd name="T68" fmla="*/ 0 w 244"/>
                              <a:gd name="T69" fmla="*/ 220 h 435"/>
                              <a:gd name="T70" fmla="*/ 0 w 244"/>
                              <a:gd name="T71" fmla="*/ 220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0" y="220"/>
                                </a:moveTo>
                                <a:lnTo>
                                  <a:pt x="0" y="220"/>
                                </a:lnTo>
                                <a:lnTo>
                                  <a:pt x="5" y="305"/>
                                </a:lnTo>
                                <a:lnTo>
                                  <a:pt x="10" y="340"/>
                                </a:lnTo>
                                <a:lnTo>
                                  <a:pt x="15" y="370"/>
                                </a:lnTo>
                                <a:lnTo>
                                  <a:pt x="30" y="400"/>
                                </a:lnTo>
                                <a:lnTo>
                                  <a:pt x="45" y="420"/>
                                </a:lnTo>
                                <a:lnTo>
                                  <a:pt x="65" y="430"/>
                                </a:lnTo>
                                <a:lnTo>
                                  <a:pt x="95" y="435"/>
                                </a:lnTo>
                                <a:lnTo>
                                  <a:pt x="125" y="435"/>
                                </a:lnTo>
                                <a:lnTo>
                                  <a:pt x="150" y="420"/>
                                </a:lnTo>
                                <a:lnTo>
                                  <a:pt x="174" y="400"/>
                                </a:lnTo>
                                <a:lnTo>
                                  <a:pt x="199" y="375"/>
                                </a:lnTo>
                                <a:lnTo>
                                  <a:pt x="219" y="345"/>
                                </a:lnTo>
                                <a:lnTo>
                                  <a:pt x="229" y="305"/>
                                </a:lnTo>
                                <a:lnTo>
                                  <a:pt x="239" y="265"/>
                                </a:lnTo>
                                <a:lnTo>
                                  <a:pt x="244" y="220"/>
                                </a:lnTo>
                                <a:lnTo>
                                  <a:pt x="239" y="175"/>
                                </a:lnTo>
                                <a:lnTo>
                                  <a:pt x="229" y="135"/>
                                </a:lnTo>
                                <a:lnTo>
                                  <a:pt x="219" y="100"/>
                                </a:lnTo>
                                <a:lnTo>
                                  <a:pt x="199" y="65"/>
                                </a:lnTo>
                                <a:lnTo>
                                  <a:pt x="174" y="40"/>
                                </a:lnTo>
                                <a:lnTo>
                                  <a:pt x="150" y="20"/>
                                </a:lnTo>
                                <a:lnTo>
                                  <a:pt x="125" y="5"/>
                                </a:lnTo>
                                <a:lnTo>
                                  <a:pt x="95" y="0"/>
                                </a:lnTo>
                                <a:lnTo>
                                  <a:pt x="65" y="5"/>
                                </a:lnTo>
                                <a:lnTo>
                                  <a:pt x="45" y="20"/>
                                </a:lnTo>
                                <a:lnTo>
                                  <a:pt x="30" y="40"/>
                                </a:lnTo>
                                <a:lnTo>
                                  <a:pt x="15" y="65"/>
                                </a:lnTo>
                                <a:lnTo>
                                  <a:pt x="10" y="95"/>
                                </a:lnTo>
                                <a:lnTo>
                                  <a:pt x="5" y="135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4518"/>
                        <wps:cNvSpPr>
                          <a:spLocks/>
                        </wps:cNvSpPr>
                        <wps:spPr bwMode="auto">
                          <a:xfrm>
                            <a:off x="6148" y="6431"/>
                            <a:ext cx="194" cy="300"/>
                          </a:xfrm>
                          <a:custGeom>
                            <a:avLst/>
                            <a:gdLst>
                              <a:gd name="T0" fmla="*/ 0 w 194"/>
                              <a:gd name="T1" fmla="*/ 150 h 300"/>
                              <a:gd name="T2" fmla="*/ 0 w 194"/>
                              <a:gd name="T3" fmla="*/ 150 h 300"/>
                              <a:gd name="T4" fmla="*/ 0 w 194"/>
                              <a:gd name="T5" fmla="*/ 180 h 300"/>
                              <a:gd name="T6" fmla="*/ 5 w 194"/>
                              <a:gd name="T7" fmla="*/ 205 h 300"/>
                              <a:gd name="T8" fmla="*/ 15 w 194"/>
                              <a:gd name="T9" fmla="*/ 230 h 300"/>
                              <a:gd name="T10" fmla="*/ 25 w 194"/>
                              <a:gd name="T11" fmla="*/ 255 h 300"/>
                              <a:gd name="T12" fmla="*/ 40 w 194"/>
                              <a:gd name="T13" fmla="*/ 270 h 300"/>
                              <a:gd name="T14" fmla="*/ 55 w 194"/>
                              <a:gd name="T15" fmla="*/ 285 h 300"/>
                              <a:gd name="T16" fmla="*/ 75 w 194"/>
                              <a:gd name="T17" fmla="*/ 295 h 300"/>
                              <a:gd name="T18" fmla="*/ 95 w 194"/>
                              <a:gd name="T19" fmla="*/ 300 h 300"/>
                              <a:gd name="T20" fmla="*/ 95 w 194"/>
                              <a:gd name="T21" fmla="*/ 300 h 300"/>
                              <a:gd name="T22" fmla="*/ 115 w 194"/>
                              <a:gd name="T23" fmla="*/ 295 h 300"/>
                              <a:gd name="T24" fmla="*/ 135 w 194"/>
                              <a:gd name="T25" fmla="*/ 290 h 300"/>
                              <a:gd name="T26" fmla="*/ 150 w 194"/>
                              <a:gd name="T27" fmla="*/ 275 h 300"/>
                              <a:gd name="T28" fmla="*/ 164 w 194"/>
                              <a:gd name="T29" fmla="*/ 255 h 300"/>
                              <a:gd name="T30" fmla="*/ 179 w 194"/>
                              <a:gd name="T31" fmla="*/ 235 h 300"/>
                              <a:gd name="T32" fmla="*/ 189 w 194"/>
                              <a:gd name="T33" fmla="*/ 210 h 300"/>
                              <a:gd name="T34" fmla="*/ 194 w 194"/>
                              <a:gd name="T35" fmla="*/ 180 h 300"/>
                              <a:gd name="T36" fmla="*/ 194 w 194"/>
                              <a:gd name="T37" fmla="*/ 150 h 300"/>
                              <a:gd name="T38" fmla="*/ 194 w 194"/>
                              <a:gd name="T39" fmla="*/ 150 h 300"/>
                              <a:gd name="T40" fmla="*/ 194 w 194"/>
                              <a:gd name="T41" fmla="*/ 120 h 300"/>
                              <a:gd name="T42" fmla="*/ 189 w 194"/>
                              <a:gd name="T43" fmla="*/ 90 h 300"/>
                              <a:gd name="T44" fmla="*/ 179 w 194"/>
                              <a:gd name="T45" fmla="*/ 65 h 300"/>
                              <a:gd name="T46" fmla="*/ 164 w 194"/>
                              <a:gd name="T47" fmla="*/ 45 h 300"/>
                              <a:gd name="T48" fmla="*/ 150 w 194"/>
                              <a:gd name="T49" fmla="*/ 25 h 300"/>
                              <a:gd name="T50" fmla="*/ 135 w 194"/>
                              <a:gd name="T51" fmla="*/ 10 h 300"/>
                              <a:gd name="T52" fmla="*/ 115 w 194"/>
                              <a:gd name="T53" fmla="*/ 5 h 300"/>
                              <a:gd name="T54" fmla="*/ 95 w 194"/>
                              <a:gd name="T55" fmla="*/ 0 h 300"/>
                              <a:gd name="T56" fmla="*/ 95 w 194"/>
                              <a:gd name="T57" fmla="*/ 0 h 300"/>
                              <a:gd name="T58" fmla="*/ 75 w 194"/>
                              <a:gd name="T59" fmla="*/ 0 h 300"/>
                              <a:gd name="T60" fmla="*/ 55 w 194"/>
                              <a:gd name="T61" fmla="*/ 10 h 300"/>
                              <a:gd name="T62" fmla="*/ 40 w 194"/>
                              <a:gd name="T63" fmla="*/ 25 h 300"/>
                              <a:gd name="T64" fmla="*/ 25 w 194"/>
                              <a:gd name="T65" fmla="*/ 45 h 300"/>
                              <a:gd name="T66" fmla="*/ 15 w 194"/>
                              <a:gd name="T67" fmla="*/ 65 h 300"/>
                              <a:gd name="T68" fmla="*/ 5 w 194"/>
                              <a:gd name="T69" fmla="*/ 90 h 300"/>
                              <a:gd name="T70" fmla="*/ 0 w 194"/>
                              <a:gd name="T71" fmla="*/ 120 h 300"/>
                              <a:gd name="T72" fmla="*/ 0 w 194"/>
                              <a:gd name="T73" fmla="*/ 150 h 300"/>
                              <a:gd name="T74" fmla="*/ 0 w 194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4" h="300">
                                <a:moveTo>
                                  <a:pt x="0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05"/>
                                </a:lnTo>
                                <a:lnTo>
                                  <a:pt x="15" y="230"/>
                                </a:lnTo>
                                <a:lnTo>
                                  <a:pt x="25" y="255"/>
                                </a:lnTo>
                                <a:lnTo>
                                  <a:pt x="40" y="270"/>
                                </a:lnTo>
                                <a:lnTo>
                                  <a:pt x="55" y="285"/>
                                </a:lnTo>
                                <a:lnTo>
                                  <a:pt x="75" y="295"/>
                                </a:lnTo>
                                <a:lnTo>
                                  <a:pt x="95" y="300"/>
                                </a:lnTo>
                                <a:lnTo>
                                  <a:pt x="115" y="295"/>
                                </a:lnTo>
                                <a:lnTo>
                                  <a:pt x="135" y="290"/>
                                </a:lnTo>
                                <a:lnTo>
                                  <a:pt x="150" y="275"/>
                                </a:lnTo>
                                <a:lnTo>
                                  <a:pt x="164" y="255"/>
                                </a:lnTo>
                                <a:lnTo>
                                  <a:pt x="179" y="235"/>
                                </a:lnTo>
                                <a:lnTo>
                                  <a:pt x="189" y="210"/>
                                </a:lnTo>
                                <a:lnTo>
                                  <a:pt x="194" y="180"/>
                                </a:lnTo>
                                <a:lnTo>
                                  <a:pt x="194" y="150"/>
                                </a:lnTo>
                                <a:lnTo>
                                  <a:pt x="194" y="120"/>
                                </a:lnTo>
                                <a:lnTo>
                                  <a:pt x="189" y="90"/>
                                </a:lnTo>
                                <a:lnTo>
                                  <a:pt x="179" y="65"/>
                                </a:lnTo>
                                <a:lnTo>
                                  <a:pt x="164" y="45"/>
                                </a:lnTo>
                                <a:lnTo>
                                  <a:pt x="150" y="25"/>
                                </a:lnTo>
                                <a:lnTo>
                                  <a:pt x="135" y="10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5" y="0"/>
                                </a:lnTo>
                                <a:lnTo>
                                  <a:pt x="55" y="10"/>
                                </a:lnTo>
                                <a:lnTo>
                                  <a:pt x="40" y="25"/>
                                </a:lnTo>
                                <a:lnTo>
                                  <a:pt x="25" y="45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4519"/>
                        <wps:cNvSpPr>
                          <a:spLocks/>
                        </wps:cNvSpPr>
                        <wps:spPr bwMode="auto">
                          <a:xfrm>
                            <a:off x="6148" y="6476"/>
                            <a:ext cx="164" cy="210"/>
                          </a:xfrm>
                          <a:custGeom>
                            <a:avLst/>
                            <a:gdLst>
                              <a:gd name="T0" fmla="*/ 0 w 164"/>
                              <a:gd name="T1" fmla="*/ 105 h 210"/>
                              <a:gd name="T2" fmla="*/ 0 w 164"/>
                              <a:gd name="T3" fmla="*/ 105 h 210"/>
                              <a:gd name="T4" fmla="*/ 5 w 164"/>
                              <a:gd name="T5" fmla="*/ 125 h 210"/>
                              <a:gd name="T6" fmla="*/ 10 w 164"/>
                              <a:gd name="T7" fmla="*/ 145 h 210"/>
                              <a:gd name="T8" fmla="*/ 20 w 164"/>
                              <a:gd name="T9" fmla="*/ 165 h 210"/>
                              <a:gd name="T10" fmla="*/ 30 w 164"/>
                              <a:gd name="T11" fmla="*/ 180 h 210"/>
                              <a:gd name="T12" fmla="*/ 45 w 164"/>
                              <a:gd name="T13" fmla="*/ 190 h 210"/>
                              <a:gd name="T14" fmla="*/ 65 w 164"/>
                              <a:gd name="T15" fmla="*/ 200 h 210"/>
                              <a:gd name="T16" fmla="*/ 80 w 164"/>
                              <a:gd name="T17" fmla="*/ 205 h 210"/>
                              <a:gd name="T18" fmla="*/ 95 w 164"/>
                              <a:gd name="T19" fmla="*/ 210 h 210"/>
                              <a:gd name="T20" fmla="*/ 95 w 164"/>
                              <a:gd name="T21" fmla="*/ 210 h 210"/>
                              <a:gd name="T22" fmla="*/ 110 w 164"/>
                              <a:gd name="T23" fmla="*/ 210 h 210"/>
                              <a:gd name="T24" fmla="*/ 120 w 164"/>
                              <a:gd name="T25" fmla="*/ 200 h 210"/>
                              <a:gd name="T26" fmla="*/ 135 w 164"/>
                              <a:gd name="T27" fmla="*/ 190 h 210"/>
                              <a:gd name="T28" fmla="*/ 145 w 164"/>
                              <a:gd name="T29" fmla="*/ 180 h 210"/>
                              <a:gd name="T30" fmla="*/ 160 w 164"/>
                              <a:gd name="T31" fmla="*/ 145 h 210"/>
                              <a:gd name="T32" fmla="*/ 164 w 164"/>
                              <a:gd name="T33" fmla="*/ 105 h 210"/>
                              <a:gd name="T34" fmla="*/ 164 w 164"/>
                              <a:gd name="T35" fmla="*/ 105 h 210"/>
                              <a:gd name="T36" fmla="*/ 160 w 164"/>
                              <a:gd name="T37" fmla="*/ 65 h 210"/>
                              <a:gd name="T38" fmla="*/ 145 w 164"/>
                              <a:gd name="T39" fmla="*/ 30 h 210"/>
                              <a:gd name="T40" fmla="*/ 135 w 164"/>
                              <a:gd name="T41" fmla="*/ 20 h 210"/>
                              <a:gd name="T42" fmla="*/ 120 w 164"/>
                              <a:gd name="T43" fmla="*/ 10 h 210"/>
                              <a:gd name="T44" fmla="*/ 110 w 164"/>
                              <a:gd name="T45" fmla="*/ 0 h 210"/>
                              <a:gd name="T46" fmla="*/ 95 w 164"/>
                              <a:gd name="T47" fmla="*/ 0 h 210"/>
                              <a:gd name="T48" fmla="*/ 95 w 164"/>
                              <a:gd name="T49" fmla="*/ 0 h 210"/>
                              <a:gd name="T50" fmla="*/ 80 w 164"/>
                              <a:gd name="T51" fmla="*/ 0 h 210"/>
                              <a:gd name="T52" fmla="*/ 65 w 164"/>
                              <a:gd name="T53" fmla="*/ 5 h 210"/>
                              <a:gd name="T54" fmla="*/ 45 w 164"/>
                              <a:gd name="T55" fmla="*/ 15 h 210"/>
                              <a:gd name="T56" fmla="*/ 30 w 164"/>
                              <a:gd name="T57" fmla="*/ 30 h 210"/>
                              <a:gd name="T58" fmla="*/ 20 w 164"/>
                              <a:gd name="T59" fmla="*/ 45 h 210"/>
                              <a:gd name="T60" fmla="*/ 10 w 164"/>
                              <a:gd name="T61" fmla="*/ 65 h 210"/>
                              <a:gd name="T62" fmla="*/ 5 w 164"/>
                              <a:gd name="T63" fmla="*/ 85 h 210"/>
                              <a:gd name="T64" fmla="*/ 0 w 164"/>
                              <a:gd name="T65" fmla="*/ 105 h 210"/>
                              <a:gd name="T66" fmla="*/ 0 w 164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4" h="210">
                                <a:moveTo>
                                  <a:pt x="0" y="105"/>
                                </a:moveTo>
                                <a:lnTo>
                                  <a:pt x="0" y="105"/>
                                </a:lnTo>
                                <a:lnTo>
                                  <a:pt x="5" y="125"/>
                                </a:lnTo>
                                <a:lnTo>
                                  <a:pt x="10" y="145"/>
                                </a:lnTo>
                                <a:lnTo>
                                  <a:pt x="20" y="165"/>
                                </a:lnTo>
                                <a:lnTo>
                                  <a:pt x="30" y="180"/>
                                </a:lnTo>
                                <a:lnTo>
                                  <a:pt x="45" y="190"/>
                                </a:lnTo>
                                <a:lnTo>
                                  <a:pt x="65" y="200"/>
                                </a:lnTo>
                                <a:lnTo>
                                  <a:pt x="80" y="205"/>
                                </a:lnTo>
                                <a:lnTo>
                                  <a:pt x="95" y="210"/>
                                </a:lnTo>
                                <a:lnTo>
                                  <a:pt x="110" y="210"/>
                                </a:lnTo>
                                <a:lnTo>
                                  <a:pt x="120" y="200"/>
                                </a:lnTo>
                                <a:lnTo>
                                  <a:pt x="135" y="190"/>
                                </a:lnTo>
                                <a:lnTo>
                                  <a:pt x="145" y="180"/>
                                </a:lnTo>
                                <a:lnTo>
                                  <a:pt x="160" y="145"/>
                                </a:lnTo>
                                <a:lnTo>
                                  <a:pt x="164" y="105"/>
                                </a:lnTo>
                                <a:lnTo>
                                  <a:pt x="160" y="65"/>
                                </a:lnTo>
                                <a:lnTo>
                                  <a:pt x="145" y="30"/>
                                </a:lnTo>
                                <a:lnTo>
                                  <a:pt x="135" y="20"/>
                                </a:lnTo>
                                <a:lnTo>
                                  <a:pt x="120" y="10"/>
                                </a:lnTo>
                                <a:lnTo>
                                  <a:pt x="110" y="0"/>
                                </a:lnTo>
                                <a:lnTo>
                                  <a:pt x="95" y="0"/>
                                </a:lnTo>
                                <a:lnTo>
                                  <a:pt x="80" y="0"/>
                                </a:lnTo>
                                <a:lnTo>
                                  <a:pt x="65" y="5"/>
                                </a:lnTo>
                                <a:lnTo>
                                  <a:pt x="45" y="15"/>
                                </a:lnTo>
                                <a:lnTo>
                                  <a:pt x="30" y="30"/>
                                </a:lnTo>
                                <a:lnTo>
                                  <a:pt x="20" y="45"/>
                                </a:lnTo>
                                <a:lnTo>
                                  <a:pt x="10" y="65"/>
                                </a:lnTo>
                                <a:lnTo>
                                  <a:pt x="5" y="85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4520"/>
                        <wps:cNvSpPr>
                          <a:spLocks/>
                        </wps:cNvSpPr>
                        <wps:spPr bwMode="auto">
                          <a:xfrm>
                            <a:off x="6148" y="6506"/>
                            <a:ext cx="145" cy="150"/>
                          </a:xfrm>
                          <a:custGeom>
                            <a:avLst/>
                            <a:gdLst>
                              <a:gd name="T0" fmla="*/ 0 w 145"/>
                              <a:gd name="T1" fmla="*/ 75 h 150"/>
                              <a:gd name="T2" fmla="*/ 0 w 145"/>
                              <a:gd name="T3" fmla="*/ 75 h 150"/>
                              <a:gd name="T4" fmla="*/ 5 w 145"/>
                              <a:gd name="T5" fmla="*/ 90 h 150"/>
                              <a:gd name="T6" fmla="*/ 10 w 145"/>
                              <a:gd name="T7" fmla="*/ 105 h 150"/>
                              <a:gd name="T8" fmla="*/ 25 w 145"/>
                              <a:gd name="T9" fmla="*/ 115 h 150"/>
                              <a:gd name="T10" fmla="*/ 35 w 145"/>
                              <a:gd name="T11" fmla="*/ 125 h 150"/>
                              <a:gd name="T12" fmla="*/ 70 w 145"/>
                              <a:gd name="T13" fmla="*/ 140 h 150"/>
                              <a:gd name="T14" fmla="*/ 95 w 145"/>
                              <a:gd name="T15" fmla="*/ 150 h 150"/>
                              <a:gd name="T16" fmla="*/ 95 w 145"/>
                              <a:gd name="T17" fmla="*/ 150 h 150"/>
                              <a:gd name="T18" fmla="*/ 105 w 145"/>
                              <a:gd name="T19" fmla="*/ 145 h 150"/>
                              <a:gd name="T20" fmla="*/ 115 w 145"/>
                              <a:gd name="T21" fmla="*/ 145 h 150"/>
                              <a:gd name="T22" fmla="*/ 130 w 145"/>
                              <a:gd name="T23" fmla="*/ 125 h 150"/>
                              <a:gd name="T24" fmla="*/ 140 w 145"/>
                              <a:gd name="T25" fmla="*/ 105 h 150"/>
                              <a:gd name="T26" fmla="*/ 145 w 145"/>
                              <a:gd name="T27" fmla="*/ 75 h 150"/>
                              <a:gd name="T28" fmla="*/ 145 w 145"/>
                              <a:gd name="T29" fmla="*/ 75 h 150"/>
                              <a:gd name="T30" fmla="*/ 140 w 145"/>
                              <a:gd name="T31" fmla="*/ 45 h 150"/>
                              <a:gd name="T32" fmla="*/ 130 w 145"/>
                              <a:gd name="T33" fmla="*/ 25 h 150"/>
                              <a:gd name="T34" fmla="*/ 115 w 145"/>
                              <a:gd name="T35" fmla="*/ 5 h 150"/>
                              <a:gd name="T36" fmla="*/ 95 w 145"/>
                              <a:gd name="T37" fmla="*/ 0 h 150"/>
                              <a:gd name="T38" fmla="*/ 95 w 145"/>
                              <a:gd name="T39" fmla="*/ 0 h 150"/>
                              <a:gd name="T40" fmla="*/ 70 w 145"/>
                              <a:gd name="T41" fmla="*/ 5 h 150"/>
                              <a:gd name="T42" fmla="*/ 40 w 145"/>
                              <a:gd name="T43" fmla="*/ 20 h 150"/>
                              <a:gd name="T44" fmla="*/ 25 w 145"/>
                              <a:gd name="T45" fmla="*/ 30 h 150"/>
                              <a:gd name="T46" fmla="*/ 10 w 145"/>
                              <a:gd name="T47" fmla="*/ 45 h 150"/>
                              <a:gd name="T48" fmla="*/ 5 w 145"/>
                              <a:gd name="T49" fmla="*/ 60 h 150"/>
                              <a:gd name="T50" fmla="*/ 0 w 145"/>
                              <a:gd name="T51" fmla="*/ 75 h 150"/>
                              <a:gd name="T52" fmla="*/ 0 w 145"/>
                              <a:gd name="T53" fmla="*/ 75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50">
                                <a:moveTo>
                                  <a:pt x="0" y="75"/>
                                </a:moveTo>
                                <a:lnTo>
                                  <a:pt x="0" y="75"/>
                                </a:lnTo>
                                <a:lnTo>
                                  <a:pt x="5" y="90"/>
                                </a:lnTo>
                                <a:lnTo>
                                  <a:pt x="10" y="105"/>
                                </a:lnTo>
                                <a:lnTo>
                                  <a:pt x="25" y="115"/>
                                </a:lnTo>
                                <a:lnTo>
                                  <a:pt x="35" y="125"/>
                                </a:lnTo>
                                <a:lnTo>
                                  <a:pt x="70" y="140"/>
                                </a:lnTo>
                                <a:lnTo>
                                  <a:pt x="95" y="150"/>
                                </a:lnTo>
                                <a:lnTo>
                                  <a:pt x="105" y="145"/>
                                </a:lnTo>
                                <a:lnTo>
                                  <a:pt x="115" y="145"/>
                                </a:lnTo>
                                <a:lnTo>
                                  <a:pt x="130" y="125"/>
                                </a:lnTo>
                                <a:lnTo>
                                  <a:pt x="140" y="105"/>
                                </a:lnTo>
                                <a:lnTo>
                                  <a:pt x="145" y="75"/>
                                </a:lnTo>
                                <a:lnTo>
                                  <a:pt x="140" y="45"/>
                                </a:lnTo>
                                <a:lnTo>
                                  <a:pt x="130" y="25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0" y="5"/>
                                </a:lnTo>
                                <a:lnTo>
                                  <a:pt x="40" y="20"/>
                                </a:lnTo>
                                <a:lnTo>
                                  <a:pt x="25" y="30"/>
                                </a:lnTo>
                                <a:lnTo>
                                  <a:pt x="10" y="45"/>
                                </a:lnTo>
                                <a:lnTo>
                                  <a:pt x="5" y="6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4521"/>
                        <wps:cNvSpPr>
                          <a:spLocks/>
                        </wps:cNvSpPr>
                        <wps:spPr bwMode="auto">
                          <a:xfrm>
                            <a:off x="6128" y="6321"/>
                            <a:ext cx="20" cy="51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510"/>
                              <a:gd name="T2" fmla="*/ 20 w 20"/>
                              <a:gd name="T3" fmla="*/ 0 h 510"/>
                              <a:gd name="T4" fmla="*/ 10 w 20"/>
                              <a:gd name="T5" fmla="*/ 25 h 510"/>
                              <a:gd name="T6" fmla="*/ 0 w 20"/>
                              <a:gd name="T7" fmla="*/ 70 h 510"/>
                              <a:gd name="T8" fmla="*/ 0 w 20"/>
                              <a:gd name="T9" fmla="*/ 105 h 510"/>
                              <a:gd name="T10" fmla="*/ 0 w 20"/>
                              <a:gd name="T11" fmla="*/ 145 h 510"/>
                              <a:gd name="T12" fmla="*/ 10 w 20"/>
                              <a:gd name="T13" fmla="*/ 200 h 510"/>
                              <a:gd name="T14" fmla="*/ 20 w 20"/>
                              <a:gd name="T15" fmla="*/ 260 h 510"/>
                              <a:gd name="T16" fmla="*/ 20 w 20"/>
                              <a:gd name="T17" fmla="*/ 260 h 510"/>
                              <a:gd name="T18" fmla="*/ 20 w 20"/>
                              <a:gd name="T19" fmla="*/ 260 h 510"/>
                              <a:gd name="T20" fmla="*/ 10 w 20"/>
                              <a:gd name="T21" fmla="*/ 320 h 510"/>
                              <a:gd name="T22" fmla="*/ 5 w 20"/>
                              <a:gd name="T23" fmla="*/ 370 h 510"/>
                              <a:gd name="T24" fmla="*/ 0 w 20"/>
                              <a:gd name="T25" fmla="*/ 410 h 510"/>
                              <a:gd name="T26" fmla="*/ 0 w 20"/>
                              <a:gd name="T27" fmla="*/ 445 h 510"/>
                              <a:gd name="T28" fmla="*/ 10 w 20"/>
                              <a:gd name="T29" fmla="*/ 490 h 510"/>
                              <a:gd name="T30" fmla="*/ 20 w 20"/>
                              <a:gd name="T3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25"/>
                                </a:lnTo>
                                <a:lnTo>
                                  <a:pt x="0" y="70"/>
                                </a:lnTo>
                                <a:lnTo>
                                  <a:pt x="0" y="105"/>
                                </a:lnTo>
                                <a:lnTo>
                                  <a:pt x="0" y="145"/>
                                </a:lnTo>
                                <a:lnTo>
                                  <a:pt x="10" y="200"/>
                                </a:lnTo>
                                <a:lnTo>
                                  <a:pt x="20" y="260"/>
                                </a:lnTo>
                                <a:lnTo>
                                  <a:pt x="10" y="320"/>
                                </a:lnTo>
                                <a:lnTo>
                                  <a:pt x="5" y="370"/>
                                </a:lnTo>
                                <a:lnTo>
                                  <a:pt x="0" y="410"/>
                                </a:lnTo>
                                <a:lnTo>
                                  <a:pt x="0" y="445"/>
                                </a:lnTo>
                                <a:lnTo>
                                  <a:pt x="10" y="490"/>
                                </a:lnTo>
                                <a:lnTo>
                                  <a:pt x="20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4522"/>
                        <wps:cNvSpPr>
                          <a:spLocks/>
                        </wps:cNvSpPr>
                        <wps:spPr bwMode="auto">
                          <a:xfrm>
                            <a:off x="6103" y="6321"/>
                            <a:ext cx="45" cy="510"/>
                          </a:xfrm>
                          <a:custGeom>
                            <a:avLst/>
                            <a:gdLst>
                              <a:gd name="T0" fmla="*/ 45 w 45"/>
                              <a:gd name="T1" fmla="*/ 0 h 510"/>
                              <a:gd name="T2" fmla="*/ 45 w 45"/>
                              <a:gd name="T3" fmla="*/ 0 h 510"/>
                              <a:gd name="T4" fmla="*/ 30 w 45"/>
                              <a:gd name="T5" fmla="*/ 45 h 510"/>
                              <a:gd name="T6" fmla="*/ 20 w 45"/>
                              <a:gd name="T7" fmla="*/ 90 h 510"/>
                              <a:gd name="T8" fmla="*/ 10 w 45"/>
                              <a:gd name="T9" fmla="*/ 155 h 510"/>
                              <a:gd name="T10" fmla="*/ 0 w 45"/>
                              <a:gd name="T11" fmla="*/ 230 h 510"/>
                              <a:gd name="T12" fmla="*/ 5 w 45"/>
                              <a:gd name="T13" fmla="*/ 320 h 510"/>
                              <a:gd name="T14" fmla="*/ 10 w 45"/>
                              <a:gd name="T15" fmla="*/ 365 h 510"/>
                              <a:gd name="T16" fmla="*/ 15 w 45"/>
                              <a:gd name="T17" fmla="*/ 415 h 510"/>
                              <a:gd name="T18" fmla="*/ 30 w 45"/>
                              <a:gd name="T19" fmla="*/ 460 h 510"/>
                              <a:gd name="T20" fmla="*/ 45 w 45"/>
                              <a:gd name="T2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0"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30" y="45"/>
                                </a:lnTo>
                                <a:lnTo>
                                  <a:pt x="20" y="90"/>
                                </a:lnTo>
                                <a:lnTo>
                                  <a:pt x="10" y="155"/>
                                </a:lnTo>
                                <a:lnTo>
                                  <a:pt x="0" y="230"/>
                                </a:lnTo>
                                <a:lnTo>
                                  <a:pt x="5" y="320"/>
                                </a:lnTo>
                                <a:lnTo>
                                  <a:pt x="10" y="365"/>
                                </a:lnTo>
                                <a:lnTo>
                                  <a:pt x="15" y="415"/>
                                </a:lnTo>
                                <a:lnTo>
                                  <a:pt x="30" y="460"/>
                                </a:lnTo>
                                <a:lnTo>
                                  <a:pt x="45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Line 4523"/>
                        <wps:cNvCnPr/>
                        <wps:spPr bwMode="auto">
                          <a:xfrm>
                            <a:off x="6053" y="6321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4524"/>
                        <wps:cNvCnPr/>
                        <wps:spPr bwMode="auto">
                          <a:xfrm>
                            <a:off x="6023" y="6321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Freeform 4525"/>
                        <wps:cNvSpPr>
                          <a:spLocks/>
                        </wps:cNvSpPr>
                        <wps:spPr bwMode="auto">
                          <a:xfrm>
                            <a:off x="6148" y="7312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40 h 50"/>
                              <a:gd name="T2" fmla="*/ 0 w 249"/>
                              <a:gd name="T3" fmla="*/ 40 h 50"/>
                              <a:gd name="T4" fmla="*/ 10 w 249"/>
                              <a:gd name="T5" fmla="*/ 30 h 50"/>
                              <a:gd name="T6" fmla="*/ 25 w 249"/>
                              <a:gd name="T7" fmla="*/ 20 h 50"/>
                              <a:gd name="T8" fmla="*/ 50 w 249"/>
                              <a:gd name="T9" fmla="*/ 5 h 50"/>
                              <a:gd name="T10" fmla="*/ 80 w 249"/>
                              <a:gd name="T11" fmla="*/ 5 h 50"/>
                              <a:gd name="T12" fmla="*/ 110 w 249"/>
                              <a:gd name="T13" fmla="*/ 10 h 50"/>
                              <a:gd name="T14" fmla="*/ 135 w 249"/>
                              <a:gd name="T15" fmla="*/ 15 h 50"/>
                              <a:gd name="T16" fmla="*/ 155 w 249"/>
                              <a:gd name="T17" fmla="*/ 30 h 50"/>
                              <a:gd name="T18" fmla="*/ 184 w 249"/>
                              <a:gd name="T19" fmla="*/ 50 h 50"/>
                              <a:gd name="T20" fmla="*/ 184 w 249"/>
                              <a:gd name="T21" fmla="*/ 50 h 50"/>
                              <a:gd name="T22" fmla="*/ 189 w 249"/>
                              <a:gd name="T23" fmla="*/ 50 h 50"/>
                              <a:gd name="T24" fmla="*/ 199 w 249"/>
                              <a:gd name="T25" fmla="*/ 50 h 50"/>
                              <a:gd name="T26" fmla="*/ 214 w 249"/>
                              <a:gd name="T27" fmla="*/ 30 h 50"/>
                              <a:gd name="T28" fmla="*/ 234 w 249"/>
                              <a:gd name="T29" fmla="*/ 0 h 50"/>
                              <a:gd name="T30" fmla="*/ 249 w 249"/>
                              <a:gd name="T31" fmla="*/ 4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10" y="30"/>
                                </a:lnTo>
                                <a:lnTo>
                                  <a:pt x="25" y="20"/>
                                </a:lnTo>
                                <a:lnTo>
                                  <a:pt x="50" y="5"/>
                                </a:lnTo>
                                <a:lnTo>
                                  <a:pt x="80" y="5"/>
                                </a:lnTo>
                                <a:lnTo>
                                  <a:pt x="110" y="10"/>
                                </a:lnTo>
                                <a:lnTo>
                                  <a:pt x="135" y="15"/>
                                </a:lnTo>
                                <a:lnTo>
                                  <a:pt x="155" y="30"/>
                                </a:lnTo>
                                <a:lnTo>
                                  <a:pt x="184" y="50"/>
                                </a:lnTo>
                                <a:lnTo>
                                  <a:pt x="189" y="50"/>
                                </a:lnTo>
                                <a:lnTo>
                                  <a:pt x="199" y="50"/>
                                </a:lnTo>
                                <a:lnTo>
                                  <a:pt x="214" y="30"/>
                                </a:lnTo>
                                <a:lnTo>
                                  <a:pt x="234" y="0"/>
                                </a:lnTo>
                                <a:lnTo>
                                  <a:pt x="249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4526"/>
                        <wps:cNvSpPr>
                          <a:spLocks/>
                        </wps:cNvSpPr>
                        <wps:spPr bwMode="auto">
                          <a:xfrm>
                            <a:off x="6148" y="6841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0 h 50"/>
                              <a:gd name="T2" fmla="*/ 0 w 249"/>
                              <a:gd name="T3" fmla="*/ 0 h 50"/>
                              <a:gd name="T4" fmla="*/ 25 w 249"/>
                              <a:gd name="T5" fmla="*/ 25 h 50"/>
                              <a:gd name="T6" fmla="*/ 50 w 249"/>
                              <a:gd name="T7" fmla="*/ 35 h 50"/>
                              <a:gd name="T8" fmla="*/ 80 w 249"/>
                              <a:gd name="T9" fmla="*/ 40 h 50"/>
                              <a:gd name="T10" fmla="*/ 110 w 249"/>
                              <a:gd name="T11" fmla="*/ 35 h 50"/>
                              <a:gd name="T12" fmla="*/ 135 w 249"/>
                              <a:gd name="T13" fmla="*/ 30 h 50"/>
                              <a:gd name="T14" fmla="*/ 155 w 249"/>
                              <a:gd name="T15" fmla="*/ 20 h 50"/>
                              <a:gd name="T16" fmla="*/ 184 w 249"/>
                              <a:gd name="T17" fmla="*/ 0 h 50"/>
                              <a:gd name="T18" fmla="*/ 184 w 249"/>
                              <a:gd name="T19" fmla="*/ 0 h 50"/>
                              <a:gd name="T20" fmla="*/ 189 w 249"/>
                              <a:gd name="T21" fmla="*/ 0 h 50"/>
                              <a:gd name="T22" fmla="*/ 194 w 249"/>
                              <a:gd name="T23" fmla="*/ 0 h 50"/>
                              <a:gd name="T24" fmla="*/ 214 w 249"/>
                              <a:gd name="T25" fmla="*/ 15 h 50"/>
                              <a:gd name="T26" fmla="*/ 234 w 249"/>
                              <a:gd name="T27" fmla="*/ 50 h 50"/>
                              <a:gd name="T28" fmla="*/ 249 w 249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25"/>
                                </a:lnTo>
                                <a:lnTo>
                                  <a:pt x="50" y="35"/>
                                </a:lnTo>
                                <a:lnTo>
                                  <a:pt x="80" y="40"/>
                                </a:lnTo>
                                <a:lnTo>
                                  <a:pt x="110" y="35"/>
                                </a:lnTo>
                                <a:lnTo>
                                  <a:pt x="135" y="30"/>
                                </a:lnTo>
                                <a:lnTo>
                                  <a:pt x="155" y="20"/>
                                </a:lnTo>
                                <a:lnTo>
                                  <a:pt x="184" y="0"/>
                                </a:lnTo>
                                <a:lnTo>
                                  <a:pt x="189" y="0"/>
                                </a:lnTo>
                                <a:lnTo>
                                  <a:pt x="194" y="0"/>
                                </a:lnTo>
                                <a:lnTo>
                                  <a:pt x="214" y="15"/>
                                </a:lnTo>
                                <a:lnTo>
                                  <a:pt x="234" y="50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4527"/>
                        <wps:cNvSpPr>
                          <a:spLocks/>
                        </wps:cNvSpPr>
                        <wps:spPr bwMode="auto">
                          <a:xfrm>
                            <a:off x="6148" y="6881"/>
                            <a:ext cx="244" cy="436"/>
                          </a:xfrm>
                          <a:custGeom>
                            <a:avLst/>
                            <a:gdLst>
                              <a:gd name="T0" fmla="*/ 0 w 244"/>
                              <a:gd name="T1" fmla="*/ 220 h 436"/>
                              <a:gd name="T2" fmla="*/ 0 w 244"/>
                              <a:gd name="T3" fmla="*/ 220 h 436"/>
                              <a:gd name="T4" fmla="*/ 5 w 244"/>
                              <a:gd name="T5" fmla="*/ 301 h 436"/>
                              <a:gd name="T6" fmla="*/ 10 w 244"/>
                              <a:gd name="T7" fmla="*/ 341 h 436"/>
                              <a:gd name="T8" fmla="*/ 15 w 244"/>
                              <a:gd name="T9" fmla="*/ 371 h 436"/>
                              <a:gd name="T10" fmla="*/ 30 w 244"/>
                              <a:gd name="T11" fmla="*/ 396 h 436"/>
                              <a:gd name="T12" fmla="*/ 45 w 244"/>
                              <a:gd name="T13" fmla="*/ 416 h 436"/>
                              <a:gd name="T14" fmla="*/ 65 w 244"/>
                              <a:gd name="T15" fmla="*/ 431 h 436"/>
                              <a:gd name="T16" fmla="*/ 95 w 244"/>
                              <a:gd name="T17" fmla="*/ 436 h 436"/>
                              <a:gd name="T18" fmla="*/ 95 w 244"/>
                              <a:gd name="T19" fmla="*/ 436 h 436"/>
                              <a:gd name="T20" fmla="*/ 125 w 244"/>
                              <a:gd name="T21" fmla="*/ 436 h 436"/>
                              <a:gd name="T22" fmla="*/ 150 w 244"/>
                              <a:gd name="T23" fmla="*/ 421 h 436"/>
                              <a:gd name="T24" fmla="*/ 174 w 244"/>
                              <a:gd name="T25" fmla="*/ 401 h 436"/>
                              <a:gd name="T26" fmla="*/ 199 w 244"/>
                              <a:gd name="T27" fmla="*/ 376 h 436"/>
                              <a:gd name="T28" fmla="*/ 219 w 244"/>
                              <a:gd name="T29" fmla="*/ 341 h 436"/>
                              <a:gd name="T30" fmla="*/ 229 w 244"/>
                              <a:gd name="T31" fmla="*/ 306 h 436"/>
                              <a:gd name="T32" fmla="*/ 239 w 244"/>
                              <a:gd name="T33" fmla="*/ 266 h 436"/>
                              <a:gd name="T34" fmla="*/ 244 w 244"/>
                              <a:gd name="T35" fmla="*/ 220 h 436"/>
                              <a:gd name="T36" fmla="*/ 244 w 244"/>
                              <a:gd name="T37" fmla="*/ 220 h 436"/>
                              <a:gd name="T38" fmla="*/ 239 w 244"/>
                              <a:gd name="T39" fmla="*/ 175 h 436"/>
                              <a:gd name="T40" fmla="*/ 229 w 244"/>
                              <a:gd name="T41" fmla="*/ 135 h 436"/>
                              <a:gd name="T42" fmla="*/ 219 w 244"/>
                              <a:gd name="T43" fmla="*/ 95 h 436"/>
                              <a:gd name="T44" fmla="*/ 199 w 244"/>
                              <a:gd name="T45" fmla="*/ 65 h 436"/>
                              <a:gd name="T46" fmla="*/ 174 w 244"/>
                              <a:gd name="T47" fmla="*/ 40 h 436"/>
                              <a:gd name="T48" fmla="*/ 150 w 244"/>
                              <a:gd name="T49" fmla="*/ 20 h 436"/>
                              <a:gd name="T50" fmla="*/ 125 w 244"/>
                              <a:gd name="T51" fmla="*/ 5 h 436"/>
                              <a:gd name="T52" fmla="*/ 95 w 244"/>
                              <a:gd name="T53" fmla="*/ 0 h 436"/>
                              <a:gd name="T54" fmla="*/ 95 w 244"/>
                              <a:gd name="T55" fmla="*/ 0 h 436"/>
                              <a:gd name="T56" fmla="*/ 65 w 244"/>
                              <a:gd name="T57" fmla="*/ 5 h 436"/>
                              <a:gd name="T58" fmla="*/ 45 w 244"/>
                              <a:gd name="T59" fmla="*/ 15 h 436"/>
                              <a:gd name="T60" fmla="*/ 30 w 244"/>
                              <a:gd name="T61" fmla="*/ 35 h 436"/>
                              <a:gd name="T62" fmla="*/ 15 w 244"/>
                              <a:gd name="T63" fmla="*/ 65 h 436"/>
                              <a:gd name="T64" fmla="*/ 10 w 244"/>
                              <a:gd name="T65" fmla="*/ 95 h 436"/>
                              <a:gd name="T66" fmla="*/ 5 w 244"/>
                              <a:gd name="T67" fmla="*/ 135 h 436"/>
                              <a:gd name="T68" fmla="*/ 0 w 244"/>
                              <a:gd name="T69" fmla="*/ 220 h 436"/>
                              <a:gd name="T70" fmla="*/ 0 w 244"/>
                              <a:gd name="T71" fmla="*/ 220 h 4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6">
                                <a:moveTo>
                                  <a:pt x="0" y="220"/>
                                </a:moveTo>
                                <a:lnTo>
                                  <a:pt x="0" y="220"/>
                                </a:lnTo>
                                <a:lnTo>
                                  <a:pt x="5" y="301"/>
                                </a:lnTo>
                                <a:lnTo>
                                  <a:pt x="10" y="341"/>
                                </a:lnTo>
                                <a:lnTo>
                                  <a:pt x="15" y="371"/>
                                </a:lnTo>
                                <a:lnTo>
                                  <a:pt x="30" y="396"/>
                                </a:lnTo>
                                <a:lnTo>
                                  <a:pt x="45" y="416"/>
                                </a:lnTo>
                                <a:lnTo>
                                  <a:pt x="65" y="431"/>
                                </a:lnTo>
                                <a:lnTo>
                                  <a:pt x="95" y="436"/>
                                </a:lnTo>
                                <a:lnTo>
                                  <a:pt x="125" y="436"/>
                                </a:lnTo>
                                <a:lnTo>
                                  <a:pt x="150" y="421"/>
                                </a:lnTo>
                                <a:lnTo>
                                  <a:pt x="174" y="401"/>
                                </a:lnTo>
                                <a:lnTo>
                                  <a:pt x="199" y="376"/>
                                </a:lnTo>
                                <a:lnTo>
                                  <a:pt x="219" y="341"/>
                                </a:lnTo>
                                <a:lnTo>
                                  <a:pt x="229" y="306"/>
                                </a:lnTo>
                                <a:lnTo>
                                  <a:pt x="239" y="266"/>
                                </a:lnTo>
                                <a:lnTo>
                                  <a:pt x="244" y="220"/>
                                </a:lnTo>
                                <a:lnTo>
                                  <a:pt x="239" y="175"/>
                                </a:lnTo>
                                <a:lnTo>
                                  <a:pt x="229" y="135"/>
                                </a:lnTo>
                                <a:lnTo>
                                  <a:pt x="219" y="95"/>
                                </a:lnTo>
                                <a:lnTo>
                                  <a:pt x="199" y="65"/>
                                </a:lnTo>
                                <a:lnTo>
                                  <a:pt x="174" y="40"/>
                                </a:lnTo>
                                <a:lnTo>
                                  <a:pt x="150" y="20"/>
                                </a:lnTo>
                                <a:lnTo>
                                  <a:pt x="125" y="5"/>
                                </a:lnTo>
                                <a:lnTo>
                                  <a:pt x="95" y="0"/>
                                </a:lnTo>
                                <a:lnTo>
                                  <a:pt x="65" y="5"/>
                                </a:lnTo>
                                <a:lnTo>
                                  <a:pt x="45" y="15"/>
                                </a:lnTo>
                                <a:lnTo>
                                  <a:pt x="30" y="35"/>
                                </a:lnTo>
                                <a:lnTo>
                                  <a:pt x="15" y="65"/>
                                </a:lnTo>
                                <a:lnTo>
                                  <a:pt x="10" y="95"/>
                                </a:lnTo>
                                <a:lnTo>
                                  <a:pt x="5" y="135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4528"/>
                        <wps:cNvSpPr>
                          <a:spLocks/>
                        </wps:cNvSpPr>
                        <wps:spPr bwMode="auto">
                          <a:xfrm>
                            <a:off x="6148" y="6951"/>
                            <a:ext cx="194" cy="301"/>
                          </a:xfrm>
                          <a:custGeom>
                            <a:avLst/>
                            <a:gdLst>
                              <a:gd name="T0" fmla="*/ 0 w 194"/>
                              <a:gd name="T1" fmla="*/ 150 h 301"/>
                              <a:gd name="T2" fmla="*/ 0 w 194"/>
                              <a:gd name="T3" fmla="*/ 150 h 301"/>
                              <a:gd name="T4" fmla="*/ 0 w 194"/>
                              <a:gd name="T5" fmla="*/ 181 h 301"/>
                              <a:gd name="T6" fmla="*/ 5 w 194"/>
                              <a:gd name="T7" fmla="*/ 206 h 301"/>
                              <a:gd name="T8" fmla="*/ 15 w 194"/>
                              <a:gd name="T9" fmla="*/ 231 h 301"/>
                              <a:gd name="T10" fmla="*/ 25 w 194"/>
                              <a:gd name="T11" fmla="*/ 256 h 301"/>
                              <a:gd name="T12" fmla="*/ 40 w 194"/>
                              <a:gd name="T13" fmla="*/ 271 h 301"/>
                              <a:gd name="T14" fmla="*/ 55 w 194"/>
                              <a:gd name="T15" fmla="*/ 286 h 301"/>
                              <a:gd name="T16" fmla="*/ 75 w 194"/>
                              <a:gd name="T17" fmla="*/ 296 h 301"/>
                              <a:gd name="T18" fmla="*/ 95 w 194"/>
                              <a:gd name="T19" fmla="*/ 301 h 301"/>
                              <a:gd name="T20" fmla="*/ 95 w 194"/>
                              <a:gd name="T21" fmla="*/ 301 h 301"/>
                              <a:gd name="T22" fmla="*/ 115 w 194"/>
                              <a:gd name="T23" fmla="*/ 296 h 301"/>
                              <a:gd name="T24" fmla="*/ 135 w 194"/>
                              <a:gd name="T25" fmla="*/ 286 h 301"/>
                              <a:gd name="T26" fmla="*/ 150 w 194"/>
                              <a:gd name="T27" fmla="*/ 276 h 301"/>
                              <a:gd name="T28" fmla="*/ 164 w 194"/>
                              <a:gd name="T29" fmla="*/ 256 h 301"/>
                              <a:gd name="T30" fmla="*/ 179 w 194"/>
                              <a:gd name="T31" fmla="*/ 236 h 301"/>
                              <a:gd name="T32" fmla="*/ 189 w 194"/>
                              <a:gd name="T33" fmla="*/ 206 h 301"/>
                              <a:gd name="T34" fmla="*/ 194 w 194"/>
                              <a:gd name="T35" fmla="*/ 181 h 301"/>
                              <a:gd name="T36" fmla="*/ 194 w 194"/>
                              <a:gd name="T37" fmla="*/ 150 h 301"/>
                              <a:gd name="T38" fmla="*/ 194 w 194"/>
                              <a:gd name="T39" fmla="*/ 150 h 301"/>
                              <a:gd name="T40" fmla="*/ 194 w 194"/>
                              <a:gd name="T41" fmla="*/ 120 h 301"/>
                              <a:gd name="T42" fmla="*/ 189 w 194"/>
                              <a:gd name="T43" fmla="*/ 90 h 301"/>
                              <a:gd name="T44" fmla="*/ 179 w 194"/>
                              <a:gd name="T45" fmla="*/ 65 h 301"/>
                              <a:gd name="T46" fmla="*/ 164 w 194"/>
                              <a:gd name="T47" fmla="*/ 45 h 301"/>
                              <a:gd name="T48" fmla="*/ 150 w 194"/>
                              <a:gd name="T49" fmla="*/ 25 h 301"/>
                              <a:gd name="T50" fmla="*/ 135 w 194"/>
                              <a:gd name="T51" fmla="*/ 10 h 301"/>
                              <a:gd name="T52" fmla="*/ 115 w 194"/>
                              <a:gd name="T53" fmla="*/ 0 h 301"/>
                              <a:gd name="T54" fmla="*/ 95 w 194"/>
                              <a:gd name="T55" fmla="*/ 0 h 301"/>
                              <a:gd name="T56" fmla="*/ 95 w 194"/>
                              <a:gd name="T57" fmla="*/ 0 h 301"/>
                              <a:gd name="T58" fmla="*/ 75 w 194"/>
                              <a:gd name="T59" fmla="*/ 0 h 301"/>
                              <a:gd name="T60" fmla="*/ 55 w 194"/>
                              <a:gd name="T61" fmla="*/ 10 h 301"/>
                              <a:gd name="T62" fmla="*/ 40 w 194"/>
                              <a:gd name="T63" fmla="*/ 25 h 301"/>
                              <a:gd name="T64" fmla="*/ 25 w 194"/>
                              <a:gd name="T65" fmla="*/ 40 h 301"/>
                              <a:gd name="T66" fmla="*/ 15 w 194"/>
                              <a:gd name="T67" fmla="*/ 65 h 301"/>
                              <a:gd name="T68" fmla="*/ 5 w 194"/>
                              <a:gd name="T69" fmla="*/ 90 h 301"/>
                              <a:gd name="T70" fmla="*/ 0 w 194"/>
                              <a:gd name="T71" fmla="*/ 120 h 301"/>
                              <a:gd name="T72" fmla="*/ 0 w 194"/>
                              <a:gd name="T73" fmla="*/ 150 h 301"/>
                              <a:gd name="T74" fmla="*/ 0 w 194"/>
                              <a:gd name="T75" fmla="*/ 150 h 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4" h="301">
                                <a:moveTo>
                                  <a:pt x="0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181"/>
                                </a:lnTo>
                                <a:lnTo>
                                  <a:pt x="5" y="206"/>
                                </a:lnTo>
                                <a:lnTo>
                                  <a:pt x="15" y="231"/>
                                </a:lnTo>
                                <a:lnTo>
                                  <a:pt x="25" y="256"/>
                                </a:lnTo>
                                <a:lnTo>
                                  <a:pt x="40" y="271"/>
                                </a:lnTo>
                                <a:lnTo>
                                  <a:pt x="55" y="286"/>
                                </a:lnTo>
                                <a:lnTo>
                                  <a:pt x="75" y="296"/>
                                </a:lnTo>
                                <a:lnTo>
                                  <a:pt x="95" y="301"/>
                                </a:lnTo>
                                <a:lnTo>
                                  <a:pt x="115" y="296"/>
                                </a:lnTo>
                                <a:lnTo>
                                  <a:pt x="135" y="286"/>
                                </a:lnTo>
                                <a:lnTo>
                                  <a:pt x="150" y="276"/>
                                </a:lnTo>
                                <a:lnTo>
                                  <a:pt x="164" y="256"/>
                                </a:lnTo>
                                <a:lnTo>
                                  <a:pt x="179" y="236"/>
                                </a:lnTo>
                                <a:lnTo>
                                  <a:pt x="189" y="206"/>
                                </a:lnTo>
                                <a:lnTo>
                                  <a:pt x="194" y="181"/>
                                </a:lnTo>
                                <a:lnTo>
                                  <a:pt x="194" y="150"/>
                                </a:lnTo>
                                <a:lnTo>
                                  <a:pt x="194" y="120"/>
                                </a:lnTo>
                                <a:lnTo>
                                  <a:pt x="189" y="90"/>
                                </a:lnTo>
                                <a:lnTo>
                                  <a:pt x="179" y="65"/>
                                </a:lnTo>
                                <a:lnTo>
                                  <a:pt x="164" y="45"/>
                                </a:lnTo>
                                <a:lnTo>
                                  <a:pt x="150" y="25"/>
                                </a:lnTo>
                                <a:lnTo>
                                  <a:pt x="135" y="10"/>
                                </a:lnTo>
                                <a:lnTo>
                                  <a:pt x="115" y="0"/>
                                </a:lnTo>
                                <a:lnTo>
                                  <a:pt x="95" y="0"/>
                                </a:lnTo>
                                <a:lnTo>
                                  <a:pt x="75" y="0"/>
                                </a:lnTo>
                                <a:lnTo>
                                  <a:pt x="55" y="10"/>
                                </a:lnTo>
                                <a:lnTo>
                                  <a:pt x="40" y="25"/>
                                </a:lnTo>
                                <a:lnTo>
                                  <a:pt x="25" y="40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4529"/>
                        <wps:cNvSpPr>
                          <a:spLocks/>
                        </wps:cNvSpPr>
                        <wps:spPr bwMode="auto">
                          <a:xfrm>
                            <a:off x="6148" y="6996"/>
                            <a:ext cx="164" cy="211"/>
                          </a:xfrm>
                          <a:custGeom>
                            <a:avLst/>
                            <a:gdLst>
                              <a:gd name="T0" fmla="*/ 0 w 164"/>
                              <a:gd name="T1" fmla="*/ 105 h 211"/>
                              <a:gd name="T2" fmla="*/ 0 w 164"/>
                              <a:gd name="T3" fmla="*/ 105 h 211"/>
                              <a:gd name="T4" fmla="*/ 5 w 164"/>
                              <a:gd name="T5" fmla="*/ 126 h 211"/>
                              <a:gd name="T6" fmla="*/ 10 w 164"/>
                              <a:gd name="T7" fmla="*/ 146 h 211"/>
                              <a:gd name="T8" fmla="*/ 20 w 164"/>
                              <a:gd name="T9" fmla="*/ 161 h 211"/>
                              <a:gd name="T10" fmla="*/ 30 w 164"/>
                              <a:gd name="T11" fmla="*/ 176 h 211"/>
                              <a:gd name="T12" fmla="*/ 45 w 164"/>
                              <a:gd name="T13" fmla="*/ 191 h 211"/>
                              <a:gd name="T14" fmla="*/ 65 w 164"/>
                              <a:gd name="T15" fmla="*/ 201 h 211"/>
                              <a:gd name="T16" fmla="*/ 80 w 164"/>
                              <a:gd name="T17" fmla="*/ 206 h 211"/>
                              <a:gd name="T18" fmla="*/ 95 w 164"/>
                              <a:gd name="T19" fmla="*/ 211 h 211"/>
                              <a:gd name="T20" fmla="*/ 95 w 164"/>
                              <a:gd name="T21" fmla="*/ 211 h 211"/>
                              <a:gd name="T22" fmla="*/ 110 w 164"/>
                              <a:gd name="T23" fmla="*/ 206 h 211"/>
                              <a:gd name="T24" fmla="*/ 120 w 164"/>
                              <a:gd name="T25" fmla="*/ 201 h 211"/>
                              <a:gd name="T26" fmla="*/ 135 w 164"/>
                              <a:gd name="T27" fmla="*/ 191 h 211"/>
                              <a:gd name="T28" fmla="*/ 145 w 164"/>
                              <a:gd name="T29" fmla="*/ 181 h 211"/>
                              <a:gd name="T30" fmla="*/ 160 w 164"/>
                              <a:gd name="T31" fmla="*/ 146 h 211"/>
                              <a:gd name="T32" fmla="*/ 164 w 164"/>
                              <a:gd name="T33" fmla="*/ 105 h 211"/>
                              <a:gd name="T34" fmla="*/ 164 w 164"/>
                              <a:gd name="T35" fmla="*/ 105 h 211"/>
                              <a:gd name="T36" fmla="*/ 160 w 164"/>
                              <a:gd name="T37" fmla="*/ 65 h 211"/>
                              <a:gd name="T38" fmla="*/ 145 w 164"/>
                              <a:gd name="T39" fmla="*/ 30 h 211"/>
                              <a:gd name="T40" fmla="*/ 135 w 164"/>
                              <a:gd name="T41" fmla="*/ 15 h 211"/>
                              <a:gd name="T42" fmla="*/ 120 w 164"/>
                              <a:gd name="T43" fmla="*/ 5 h 211"/>
                              <a:gd name="T44" fmla="*/ 110 w 164"/>
                              <a:gd name="T45" fmla="*/ 0 h 211"/>
                              <a:gd name="T46" fmla="*/ 95 w 164"/>
                              <a:gd name="T47" fmla="*/ 0 h 211"/>
                              <a:gd name="T48" fmla="*/ 95 w 164"/>
                              <a:gd name="T49" fmla="*/ 0 h 211"/>
                              <a:gd name="T50" fmla="*/ 80 w 164"/>
                              <a:gd name="T51" fmla="*/ 0 h 211"/>
                              <a:gd name="T52" fmla="*/ 65 w 164"/>
                              <a:gd name="T53" fmla="*/ 5 h 211"/>
                              <a:gd name="T54" fmla="*/ 45 w 164"/>
                              <a:gd name="T55" fmla="*/ 15 h 211"/>
                              <a:gd name="T56" fmla="*/ 30 w 164"/>
                              <a:gd name="T57" fmla="*/ 30 h 211"/>
                              <a:gd name="T58" fmla="*/ 20 w 164"/>
                              <a:gd name="T59" fmla="*/ 45 h 211"/>
                              <a:gd name="T60" fmla="*/ 10 w 164"/>
                              <a:gd name="T61" fmla="*/ 60 h 211"/>
                              <a:gd name="T62" fmla="*/ 5 w 164"/>
                              <a:gd name="T63" fmla="*/ 80 h 211"/>
                              <a:gd name="T64" fmla="*/ 0 w 164"/>
                              <a:gd name="T65" fmla="*/ 105 h 211"/>
                              <a:gd name="T66" fmla="*/ 0 w 164"/>
                              <a:gd name="T67" fmla="*/ 105 h 2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4" h="211">
                                <a:moveTo>
                                  <a:pt x="0" y="105"/>
                                </a:moveTo>
                                <a:lnTo>
                                  <a:pt x="0" y="105"/>
                                </a:lnTo>
                                <a:lnTo>
                                  <a:pt x="5" y="126"/>
                                </a:lnTo>
                                <a:lnTo>
                                  <a:pt x="10" y="146"/>
                                </a:lnTo>
                                <a:lnTo>
                                  <a:pt x="20" y="161"/>
                                </a:lnTo>
                                <a:lnTo>
                                  <a:pt x="30" y="176"/>
                                </a:lnTo>
                                <a:lnTo>
                                  <a:pt x="45" y="191"/>
                                </a:lnTo>
                                <a:lnTo>
                                  <a:pt x="65" y="201"/>
                                </a:lnTo>
                                <a:lnTo>
                                  <a:pt x="80" y="206"/>
                                </a:lnTo>
                                <a:lnTo>
                                  <a:pt x="95" y="211"/>
                                </a:lnTo>
                                <a:lnTo>
                                  <a:pt x="110" y="206"/>
                                </a:lnTo>
                                <a:lnTo>
                                  <a:pt x="120" y="201"/>
                                </a:lnTo>
                                <a:lnTo>
                                  <a:pt x="135" y="191"/>
                                </a:lnTo>
                                <a:lnTo>
                                  <a:pt x="145" y="181"/>
                                </a:lnTo>
                                <a:lnTo>
                                  <a:pt x="160" y="146"/>
                                </a:lnTo>
                                <a:lnTo>
                                  <a:pt x="164" y="105"/>
                                </a:lnTo>
                                <a:lnTo>
                                  <a:pt x="160" y="65"/>
                                </a:lnTo>
                                <a:lnTo>
                                  <a:pt x="145" y="30"/>
                                </a:lnTo>
                                <a:lnTo>
                                  <a:pt x="135" y="15"/>
                                </a:lnTo>
                                <a:lnTo>
                                  <a:pt x="120" y="5"/>
                                </a:lnTo>
                                <a:lnTo>
                                  <a:pt x="110" y="0"/>
                                </a:lnTo>
                                <a:lnTo>
                                  <a:pt x="95" y="0"/>
                                </a:lnTo>
                                <a:lnTo>
                                  <a:pt x="80" y="0"/>
                                </a:lnTo>
                                <a:lnTo>
                                  <a:pt x="65" y="5"/>
                                </a:lnTo>
                                <a:lnTo>
                                  <a:pt x="45" y="15"/>
                                </a:lnTo>
                                <a:lnTo>
                                  <a:pt x="30" y="30"/>
                                </a:lnTo>
                                <a:lnTo>
                                  <a:pt x="20" y="45"/>
                                </a:lnTo>
                                <a:lnTo>
                                  <a:pt x="10" y="60"/>
                                </a:lnTo>
                                <a:lnTo>
                                  <a:pt x="5" y="80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4530"/>
                        <wps:cNvSpPr>
                          <a:spLocks/>
                        </wps:cNvSpPr>
                        <wps:spPr bwMode="auto">
                          <a:xfrm>
                            <a:off x="6148" y="7026"/>
                            <a:ext cx="145" cy="146"/>
                          </a:xfrm>
                          <a:custGeom>
                            <a:avLst/>
                            <a:gdLst>
                              <a:gd name="T0" fmla="*/ 0 w 145"/>
                              <a:gd name="T1" fmla="*/ 75 h 146"/>
                              <a:gd name="T2" fmla="*/ 0 w 145"/>
                              <a:gd name="T3" fmla="*/ 75 h 146"/>
                              <a:gd name="T4" fmla="*/ 5 w 145"/>
                              <a:gd name="T5" fmla="*/ 91 h 146"/>
                              <a:gd name="T6" fmla="*/ 10 w 145"/>
                              <a:gd name="T7" fmla="*/ 101 h 146"/>
                              <a:gd name="T8" fmla="*/ 25 w 145"/>
                              <a:gd name="T9" fmla="*/ 116 h 146"/>
                              <a:gd name="T10" fmla="*/ 35 w 145"/>
                              <a:gd name="T11" fmla="*/ 126 h 146"/>
                              <a:gd name="T12" fmla="*/ 70 w 145"/>
                              <a:gd name="T13" fmla="*/ 141 h 146"/>
                              <a:gd name="T14" fmla="*/ 95 w 145"/>
                              <a:gd name="T15" fmla="*/ 146 h 146"/>
                              <a:gd name="T16" fmla="*/ 95 w 145"/>
                              <a:gd name="T17" fmla="*/ 146 h 146"/>
                              <a:gd name="T18" fmla="*/ 105 w 145"/>
                              <a:gd name="T19" fmla="*/ 146 h 146"/>
                              <a:gd name="T20" fmla="*/ 115 w 145"/>
                              <a:gd name="T21" fmla="*/ 141 h 146"/>
                              <a:gd name="T22" fmla="*/ 130 w 145"/>
                              <a:gd name="T23" fmla="*/ 126 h 146"/>
                              <a:gd name="T24" fmla="*/ 140 w 145"/>
                              <a:gd name="T25" fmla="*/ 101 h 146"/>
                              <a:gd name="T26" fmla="*/ 145 w 145"/>
                              <a:gd name="T27" fmla="*/ 75 h 146"/>
                              <a:gd name="T28" fmla="*/ 145 w 145"/>
                              <a:gd name="T29" fmla="*/ 75 h 146"/>
                              <a:gd name="T30" fmla="*/ 140 w 145"/>
                              <a:gd name="T31" fmla="*/ 45 h 146"/>
                              <a:gd name="T32" fmla="*/ 130 w 145"/>
                              <a:gd name="T33" fmla="*/ 20 h 146"/>
                              <a:gd name="T34" fmla="*/ 115 w 145"/>
                              <a:gd name="T35" fmla="*/ 5 h 146"/>
                              <a:gd name="T36" fmla="*/ 95 w 145"/>
                              <a:gd name="T37" fmla="*/ 0 h 146"/>
                              <a:gd name="T38" fmla="*/ 95 w 145"/>
                              <a:gd name="T39" fmla="*/ 0 h 146"/>
                              <a:gd name="T40" fmla="*/ 70 w 145"/>
                              <a:gd name="T41" fmla="*/ 5 h 146"/>
                              <a:gd name="T42" fmla="*/ 40 w 145"/>
                              <a:gd name="T43" fmla="*/ 20 h 146"/>
                              <a:gd name="T44" fmla="*/ 25 w 145"/>
                              <a:gd name="T45" fmla="*/ 30 h 146"/>
                              <a:gd name="T46" fmla="*/ 10 w 145"/>
                              <a:gd name="T47" fmla="*/ 40 h 146"/>
                              <a:gd name="T48" fmla="*/ 5 w 145"/>
                              <a:gd name="T49" fmla="*/ 55 h 146"/>
                              <a:gd name="T50" fmla="*/ 0 w 145"/>
                              <a:gd name="T51" fmla="*/ 75 h 146"/>
                              <a:gd name="T52" fmla="*/ 0 w 145"/>
                              <a:gd name="T53" fmla="*/ 75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6">
                                <a:moveTo>
                                  <a:pt x="0" y="75"/>
                                </a:moveTo>
                                <a:lnTo>
                                  <a:pt x="0" y="75"/>
                                </a:lnTo>
                                <a:lnTo>
                                  <a:pt x="5" y="91"/>
                                </a:lnTo>
                                <a:lnTo>
                                  <a:pt x="10" y="101"/>
                                </a:lnTo>
                                <a:lnTo>
                                  <a:pt x="25" y="116"/>
                                </a:lnTo>
                                <a:lnTo>
                                  <a:pt x="35" y="126"/>
                                </a:lnTo>
                                <a:lnTo>
                                  <a:pt x="70" y="141"/>
                                </a:lnTo>
                                <a:lnTo>
                                  <a:pt x="95" y="146"/>
                                </a:lnTo>
                                <a:lnTo>
                                  <a:pt x="105" y="146"/>
                                </a:lnTo>
                                <a:lnTo>
                                  <a:pt x="115" y="141"/>
                                </a:lnTo>
                                <a:lnTo>
                                  <a:pt x="130" y="126"/>
                                </a:lnTo>
                                <a:lnTo>
                                  <a:pt x="140" y="101"/>
                                </a:lnTo>
                                <a:lnTo>
                                  <a:pt x="145" y="75"/>
                                </a:lnTo>
                                <a:lnTo>
                                  <a:pt x="140" y="45"/>
                                </a:lnTo>
                                <a:lnTo>
                                  <a:pt x="130" y="20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0" y="5"/>
                                </a:lnTo>
                                <a:lnTo>
                                  <a:pt x="40" y="20"/>
                                </a:lnTo>
                                <a:lnTo>
                                  <a:pt x="25" y="30"/>
                                </a:lnTo>
                                <a:lnTo>
                                  <a:pt x="10" y="40"/>
                                </a:lnTo>
                                <a:lnTo>
                                  <a:pt x="5" y="55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4531"/>
                        <wps:cNvSpPr>
                          <a:spLocks/>
                        </wps:cNvSpPr>
                        <wps:spPr bwMode="auto">
                          <a:xfrm>
                            <a:off x="6128" y="6841"/>
                            <a:ext cx="20" cy="511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511"/>
                              <a:gd name="T2" fmla="*/ 20 w 20"/>
                              <a:gd name="T3" fmla="*/ 0 h 511"/>
                              <a:gd name="T4" fmla="*/ 10 w 20"/>
                              <a:gd name="T5" fmla="*/ 25 h 511"/>
                              <a:gd name="T6" fmla="*/ 0 w 20"/>
                              <a:gd name="T7" fmla="*/ 70 h 511"/>
                              <a:gd name="T8" fmla="*/ 0 w 20"/>
                              <a:gd name="T9" fmla="*/ 105 h 511"/>
                              <a:gd name="T10" fmla="*/ 0 w 20"/>
                              <a:gd name="T11" fmla="*/ 145 h 511"/>
                              <a:gd name="T12" fmla="*/ 10 w 20"/>
                              <a:gd name="T13" fmla="*/ 195 h 511"/>
                              <a:gd name="T14" fmla="*/ 20 w 20"/>
                              <a:gd name="T15" fmla="*/ 260 h 511"/>
                              <a:gd name="T16" fmla="*/ 20 w 20"/>
                              <a:gd name="T17" fmla="*/ 260 h 511"/>
                              <a:gd name="T18" fmla="*/ 20 w 20"/>
                              <a:gd name="T19" fmla="*/ 260 h 511"/>
                              <a:gd name="T20" fmla="*/ 10 w 20"/>
                              <a:gd name="T21" fmla="*/ 321 h 511"/>
                              <a:gd name="T22" fmla="*/ 5 w 20"/>
                              <a:gd name="T23" fmla="*/ 371 h 511"/>
                              <a:gd name="T24" fmla="*/ 0 w 20"/>
                              <a:gd name="T25" fmla="*/ 411 h 511"/>
                              <a:gd name="T26" fmla="*/ 0 w 20"/>
                              <a:gd name="T27" fmla="*/ 446 h 511"/>
                              <a:gd name="T28" fmla="*/ 10 w 20"/>
                              <a:gd name="T29" fmla="*/ 491 h 511"/>
                              <a:gd name="T30" fmla="*/ 20 w 20"/>
                              <a:gd name="T31" fmla="*/ 511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1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25"/>
                                </a:lnTo>
                                <a:lnTo>
                                  <a:pt x="0" y="70"/>
                                </a:lnTo>
                                <a:lnTo>
                                  <a:pt x="0" y="105"/>
                                </a:lnTo>
                                <a:lnTo>
                                  <a:pt x="0" y="145"/>
                                </a:lnTo>
                                <a:lnTo>
                                  <a:pt x="10" y="195"/>
                                </a:lnTo>
                                <a:lnTo>
                                  <a:pt x="20" y="260"/>
                                </a:lnTo>
                                <a:lnTo>
                                  <a:pt x="10" y="321"/>
                                </a:lnTo>
                                <a:lnTo>
                                  <a:pt x="5" y="371"/>
                                </a:lnTo>
                                <a:lnTo>
                                  <a:pt x="0" y="411"/>
                                </a:lnTo>
                                <a:lnTo>
                                  <a:pt x="0" y="446"/>
                                </a:lnTo>
                                <a:lnTo>
                                  <a:pt x="10" y="491"/>
                                </a:lnTo>
                                <a:lnTo>
                                  <a:pt x="20" y="511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4532"/>
                        <wps:cNvSpPr>
                          <a:spLocks/>
                        </wps:cNvSpPr>
                        <wps:spPr bwMode="auto">
                          <a:xfrm>
                            <a:off x="6103" y="6841"/>
                            <a:ext cx="45" cy="511"/>
                          </a:xfrm>
                          <a:custGeom>
                            <a:avLst/>
                            <a:gdLst>
                              <a:gd name="T0" fmla="*/ 45 w 45"/>
                              <a:gd name="T1" fmla="*/ 0 h 511"/>
                              <a:gd name="T2" fmla="*/ 45 w 45"/>
                              <a:gd name="T3" fmla="*/ 0 h 511"/>
                              <a:gd name="T4" fmla="*/ 30 w 45"/>
                              <a:gd name="T5" fmla="*/ 40 h 511"/>
                              <a:gd name="T6" fmla="*/ 20 w 45"/>
                              <a:gd name="T7" fmla="*/ 90 h 511"/>
                              <a:gd name="T8" fmla="*/ 10 w 45"/>
                              <a:gd name="T9" fmla="*/ 155 h 511"/>
                              <a:gd name="T10" fmla="*/ 0 w 45"/>
                              <a:gd name="T11" fmla="*/ 230 h 511"/>
                              <a:gd name="T12" fmla="*/ 5 w 45"/>
                              <a:gd name="T13" fmla="*/ 316 h 511"/>
                              <a:gd name="T14" fmla="*/ 10 w 45"/>
                              <a:gd name="T15" fmla="*/ 366 h 511"/>
                              <a:gd name="T16" fmla="*/ 15 w 45"/>
                              <a:gd name="T17" fmla="*/ 411 h 511"/>
                              <a:gd name="T18" fmla="*/ 30 w 45"/>
                              <a:gd name="T19" fmla="*/ 461 h 511"/>
                              <a:gd name="T20" fmla="*/ 45 w 45"/>
                              <a:gd name="T21" fmla="*/ 511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1"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30" y="40"/>
                                </a:lnTo>
                                <a:lnTo>
                                  <a:pt x="20" y="90"/>
                                </a:lnTo>
                                <a:lnTo>
                                  <a:pt x="10" y="155"/>
                                </a:lnTo>
                                <a:lnTo>
                                  <a:pt x="0" y="230"/>
                                </a:lnTo>
                                <a:lnTo>
                                  <a:pt x="5" y="316"/>
                                </a:lnTo>
                                <a:lnTo>
                                  <a:pt x="10" y="366"/>
                                </a:lnTo>
                                <a:lnTo>
                                  <a:pt x="15" y="411"/>
                                </a:lnTo>
                                <a:lnTo>
                                  <a:pt x="30" y="461"/>
                                </a:lnTo>
                                <a:lnTo>
                                  <a:pt x="45" y="511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Line 4533"/>
                        <wps:cNvCnPr/>
                        <wps:spPr bwMode="auto">
                          <a:xfrm>
                            <a:off x="6053" y="6841"/>
                            <a:ext cx="1" cy="516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4534"/>
                        <wps:cNvCnPr/>
                        <wps:spPr bwMode="auto">
                          <a:xfrm>
                            <a:off x="6023" y="6841"/>
                            <a:ext cx="1" cy="516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Freeform 4535"/>
                        <wps:cNvSpPr>
                          <a:spLocks/>
                        </wps:cNvSpPr>
                        <wps:spPr bwMode="auto">
                          <a:xfrm>
                            <a:off x="6148" y="7832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40 h 50"/>
                              <a:gd name="T2" fmla="*/ 0 w 249"/>
                              <a:gd name="T3" fmla="*/ 40 h 50"/>
                              <a:gd name="T4" fmla="*/ 10 w 249"/>
                              <a:gd name="T5" fmla="*/ 25 h 50"/>
                              <a:gd name="T6" fmla="*/ 25 w 249"/>
                              <a:gd name="T7" fmla="*/ 15 h 50"/>
                              <a:gd name="T8" fmla="*/ 50 w 249"/>
                              <a:gd name="T9" fmla="*/ 5 h 50"/>
                              <a:gd name="T10" fmla="*/ 80 w 249"/>
                              <a:gd name="T11" fmla="*/ 0 h 50"/>
                              <a:gd name="T12" fmla="*/ 110 w 249"/>
                              <a:gd name="T13" fmla="*/ 5 h 50"/>
                              <a:gd name="T14" fmla="*/ 135 w 249"/>
                              <a:gd name="T15" fmla="*/ 15 h 50"/>
                              <a:gd name="T16" fmla="*/ 155 w 249"/>
                              <a:gd name="T17" fmla="*/ 25 h 50"/>
                              <a:gd name="T18" fmla="*/ 184 w 249"/>
                              <a:gd name="T19" fmla="*/ 45 h 50"/>
                              <a:gd name="T20" fmla="*/ 184 w 249"/>
                              <a:gd name="T21" fmla="*/ 45 h 50"/>
                              <a:gd name="T22" fmla="*/ 189 w 249"/>
                              <a:gd name="T23" fmla="*/ 50 h 50"/>
                              <a:gd name="T24" fmla="*/ 199 w 249"/>
                              <a:gd name="T25" fmla="*/ 45 h 50"/>
                              <a:gd name="T26" fmla="*/ 214 w 249"/>
                              <a:gd name="T27" fmla="*/ 30 h 50"/>
                              <a:gd name="T28" fmla="*/ 234 w 249"/>
                              <a:gd name="T29" fmla="*/ 0 h 50"/>
                              <a:gd name="T30" fmla="*/ 249 w 249"/>
                              <a:gd name="T31" fmla="*/ 4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10" y="25"/>
                                </a:lnTo>
                                <a:lnTo>
                                  <a:pt x="25" y="15"/>
                                </a:lnTo>
                                <a:lnTo>
                                  <a:pt x="50" y="5"/>
                                </a:lnTo>
                                <a:lnTo>
                                  <a:pt x="80" y="0"/>
                                </a:lnTo>
                                <a:lnTo>
                                  <a:pt x="110" y="5"/>
                                </a:lnTo>
                                <a:lnTo>
                                  <a:pt x="135" y="15"/>
                                </a:lnTo>
                                <a:lnTo>
                                  <a:pt x="155" y="25"/>
                                </a:lnTo>
                                <a:lnTo>
                                  <a:pt x="184" y="45"/>
                                </a:lnTo>
                                <a:lnTo>
                                  <a:pt x="189" y="50"/>
                                </a:lnTo>
                                <a:lnTo>
                                  <a:pt x="199" y="45"/>
                                </a:lnTo>
                                <a:lnTo>
                                  <a:pt x="214" y="30"/>
                                </a:lnTo>
                                <a:lnTo>
                                  <a:pt x="234" y="0"/>
                                </a:lnTo>
                                <a:lnTo>
                                  <a:pt x="249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4536"/>
                        <wps:cNvSpPr>
                          <a:spLocks/>
                        </wps:cNvSpPr>
                        <wps:spPr bwMode="auto">
                          <a:xfrm>
                            <a:off x="6148" y="7357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5 h 50"/>
                              <a:gd name="T2" fmla="*/ 0 w 249"/>
                              <a:gd name="T3" fmla="*/ 5 h 50"/>
                              <a:gd name="T4" fmla="*/ 25 w 249"/>
                              <a:gd name="T5" fmla="*/ 25 h 50"/>
                              <a:gd name="T6" fmla="*/ 50 w 249"/>
                              <a:gd name="T7" fmla="*/ 40 h 50"/>
                              <a:gd name="T8" fmla="*/ 80 w 249"/>
                              <a:gd name="T9" fmla="*/ 45 h 50"/>
                              <a:gd name="T10" fmla="*/ 110 w 249"/>
                              <a:gd name="T11" fmla="*/ 40 h 50"/>
                              <a:gd name="T12" fmla="*/ 135 w 249"/>
                              <a:gd name="T13" fmla="*/ 35 h 50"/>
                              <a:gd name="T14" fmla="*/ 155 w 249"/>
                              <a:gd name="T15" fmla="*/ 25 h 50"/>
                              <a:gd name="T16" fmla="*/ 184 w 249"/>
                              <a:gd name="T17" fmla="*/ 5 h 50"/>
                              <a:gd name="T18" fmla="*/ 184 w 249"/>
                              <a:gd name="T19" fmla="*/ 5 h 50"/>
                              <a:gd name="T20" fmla="*/ 189 w 249"/>
                              <a:gd name="T21" fmla="*/ 0 h 50"/>
                              <a:gd name="T22" fmla="*/ 194 w 249"/>
                              <a:gd name="T23" fmla="*/ 5 h 50"/>
                              <a:gd name="T24" fmla="*/ 214 w 249"/>
                              <a:gd name="T25" fmla="*/ 20 h 50"/>
                              <a:gd name="T26" fmla="*/ 234 w 249"/>
                              <a:gd name="T27" fmla="*/ 50 h 50"/>
                              <a:gd name="T28" fmla="*/ 249 w 249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5"/>
                                </a:moveTo>
                                <a:lnTo>
                                  <a:pt x="0" y="5"/>
                                </a:lnTo>
                                <a:lnTo>
                                  <a:pt x="25" y="25"/>
                                </a:lnTo>
                                <a:lnTo>
                                  <a:pt x="50" y="40"/>
                                </a:lnTo>
                                <a:lnTo>
                                  <a:pt x="80" y="45"/>
                                </a:lnTo>
                                <a:lnTo>
                                  <a:pt x="110" y="40"/>
                                </a:lnTo>
                                <a:lnTo>
                                  <a:pt x="135" y="35"/>
                                </a:lnTo>
                                <a:lnTo>
                                  <a:pt x="155" y="25"/>
                                </a:lnTo>
                                <a:lnTo>
                                  <a:pt x="184" y="5"/>
                                </a:lnTo>
                                <a:lnTo>
                                  <a:pt x="189" y="0"/>
                                </a:lnTo>
                                <a:lnTo>
                                  <a:pt x="194" y="5"/>
                                </a:lnTo>
                                <a:lnTo>
                                  <a:pt x="214" y="20"/>
                                </a:lnTo>
                                <a:lnTo>
                                  <a:pt x="234" y="50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4537"/>
                        <wps:cNvSpPr>
                          <a:spLocks/>
                        </wps:cNvSpPr>
                        <wps:spPr bwMode="auto">
                          <a:xfrm>
                            <a:off x="6148" y="7402"/>
                            <a:ext cx="244" cy="435"/>
                          </a:xfrm>
                          <a:custGeom>
                            <a:avLst/>
                            <a:gdLst>
                              <a:gd name="T0" fmla="*/ 0 w 244"/>
                              <a:gd name="T1" fmla="*/ 215 h 435"/>
                              <a:gd name="T2" fmla="*/ 0 w 244"/>
                              <a:gd name="T3" fmla="*/ 215 h 435"/>
                              <a:gd name="T4" fmla="*/ 5 w 244"/>
                              <a:gd name="T5" fmla="*/ 300 h 435"/>
                              <a:gd name="T6" fmla="*/ 10 w 244"/>
                              <a:gd name="T7" fmla="*/ 335 h 435"/>
                              <a:gd name="T8" fmla="*/ 15 w 244"/>
                              <a:gd name="T9" fmla="*/ 370 h 435"/>
                              <a:gd name="T10" fmla="*/ 30 w 244"/>
                              <a:gd name="T11" fmla="*/ 395 h 435"/>
                              <a:gd name="T12" fmla="*/ 45 w 244"/>
                              <a:gd name="T13" fmla="*/ 415 h 435"/>
                              <a:gd name="T14" fmla="*/ 65 w 244"/>
                              <a:gd name="T15" fmla="*/ 430 h 435"/>
                              <a:gd name="T16" fmla="*/ 95 w 244"/>
                              <a:gd name="T17" fmla="*/ 435 h 435"/>
                              <a:gd name="T18" fmla="*/ 95 w 244"/>
                              <a:gd name="T19" fmla="*/ 435 h 435"/>
                              <a:gd name="T20" fmla="*/ 125 w 244"/>
                              <a:gd name="T21" fmla="*/ 430 h 435"/>
                              <a:gd name="T22" fmla="*/ 150 w 244"/>
                              <a:gd name="T23" fmla="*/ 420 h 435"/>
                              <a:gd name="T24" fmla="*/ 174 w 244"/>
                              <a:gd name="T25" fmla="*/ 400 h 435"/>
                              <a:gd name="T26" fmla="*/ 199 w 244"/>
                              <a:gd name="T27" fmla="*/ 375 h 435"/>
                              <a:gd name="T28" fmla="*/ 219 w 244"/>
                              <a:gd name="T29" fmla="*/ 340 h 435"/>
                              <a:gd name="T30" fmla="*/ 229 w 244"/>
                              <a:gd name="T31" fmla="*/ 305 h 435"/>
                              <a:gd name="T32" fmla="*/ 239 w 244"/>
                              <a:gd name="T33" fmla="*/ 260 h 435"/>
                              <a:gd name="T34" fmla="*/ 244 w 244"/>
                              <a:gd name="T35" fmla="*/ 215 h 435"/>
                              <a:gd name="T36" fmla="*/ 244 w 244"/>
                              <a:gd name="T37" fmla="*/ 215 h 435"/>
                              <a:gd name="T38" fmla="*/ 239 w 244"/>
                              <a:gd name="T39" fmla="*/ 175 h 435"/>
                              <a:gd name="T40" fmla="*/ 229 w 244"/>
                              <a:gd name="T41" fmla="*/ 130 h 435"/>
                              <a:gd name="T42" fmla="*/ 219 w 244"/>
                              <a:gd name="T43" fmla="*/ 95 h 435"/>
                              <a:gd name="T44" fmla="*/ 199 w 244"/>
                              <a:gd name="T45" fmla="*/ 65 h 435"/>
                              <a:gd name="T46" fmla="*/ 174 w 244"/>
                              <a:gd name="T47" fmla="*/ 35 h 435"/>
                              <a:gd name="T48" fmla="*/ 150 w 244"/>
                              <a:gd name="T49" fmla="*/ 15 h 435"/>
                              <a:gd name="T50" fmla="*/ 125 w 244"/>
                              <a:gd name="T51" fmla="*/ 5 h 435"/>
                              <a:gd name="T52" fmla="*/ 95 w 244"/>
                              <a:gd name="T53" fmla="*/ 0 h 435"/>
                              <a:gd name="T54" fmla="*/ 95 w 244"/>
                              <a:gd name="T55" fmla="*/ 0 h 435"/>
                              <a:gd name="T56" fmla="*/ 65 w 244"/>
                              <a:gd name="T57" fmla="*/ 5 h 435"/>
                              <a:gd name="T58" fmla="*/ 45 w 244"/>
                              <a:gd name="T59" fmla="*/ 15 h 435"/>
                              <a:gd name="T60" fmla="*/ 30 w 244"/>
                              <a:gd name="T61" fmla="*/ 35 h 435"/>
                              <a:gd name="T62" fmla="*/ 15 w 244"/>
                              <a:gd name="T63" fmla="*/ 60 h 435"/>
                              <a:gd name="T64" fmla="*/ 10 w 244"/>
                              <a:gd name="T65" fmla="*/ 95 h 435"/>
                              <a:gd name="T66" fmla="*/ 5 w 244"/>
                              <a:gd name="T67" fmla="*/ 130 h 435"/>
                              <a:gd name="T68" fmla="*/ 0 w 244"/>
                              <a:gd name="T69" fmla="*/ 215 h 435"/>
                              <a:gd name="T70" fmla="*/ 0 w 244"/>
                              <a:gd name="T71" fmla="*/ 215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0" y="215"/>
                                </a:moveTo>
                                <a:lnTo>
                                  <a:pt x="0" y="215"/>
                                </a:lnTo>
                                <a:lnTo>
                                  <a:pt x="5" y="300"/>
                                </a:lnTo>
                                <a:lnTo>
                                  <a:pt x="10" y="335"/>
                                </a:lnTo>
                                <a:lnTo>
                                  <a:pt x="15" y="370"/>
                                </a:lnTo>
                                <a:lnTo>
                                  <a:pt x="30" y="395"/>
                                </a:lnTo>
                                <a:lnTo>
                                  <a:pt x="45" y="415"/>
                                </a:lnTo>
                                <a:lnTo>
                                  <a:pt x="65" y="430"/>
                                </a:lnTo>
                                <a:lnTo>
                                  <a:pt x="95" y="435"/>
                                </a:lnTo>
                                <a:lnTo>
                                  <a:pt x="125" y="430"/>
                                </a:lnTo>
                                <a:lnTo>
                                  <a:pt x="150" y="420"/>
                                </a:lnTo>
                                <a:lnTo>
                                  <a:pt x="174" y="400"/>
                                </a:lnTo>
                                <a:lnTo>
                                  <a:pt x="199" y="375"/>
                                </a:lnTo>
                                <a:lnTo>
                                  <a:pt x="219" y="340"/>
                                </a:lnTo>
                                <a:lnTo>
                                  <a:pt x="229" y="305"/>
                                </a:lnTo>
                                <a:lnTo>
                                  <a:pt x="239" y="260"/>
                                </a:lnTo>
                                <a:lnTo>
                                  <a:pt x="244" y="215"/>
                                </a:lnTo>
                                <a:lnTo>
                                  <a:pt x="239" y="175"/>
                                </a:lnTo>
                                <a:lnTo>
                                  <a:pt x="229" y="130"/>
                                </a:lnTo>
                                <a:lnTo>
                                  <a:pt x="219" y="95"/>
                                </a:lnTo>
                                <a:lnTo>
                                  <a:pt x="199" y="65"/>
                                </a:lnTo>
                                <a:lnTo>
                                  <a:pt x="174" y="35"/>
                                </a:lnTo>
                                <a:lnTo>
                                  <a:pt x="150" y="15"/>
                                </a:lnTo>
                                <a:lnTo>
                                  <a:pt x="125" y="5"/>
                                </a:lnTo>
                                <a:lnTo>
                                  <a:pt x="95" y="0"/>
                                </a:lnTo>
                                <a:lnTo>
                                  <a:pt x="65" y="5"/>
                                </a:lnTo>
                                <a:lnTo>
                                  <a:pt x="45" y="15"/>
                                </a:lnTo>
                                <a:lnTo>
                                  <a:pt x="30" y="35"/>
                                </a:lnTo>
                                <a:lnTo>
                                  <a:pt x="15" y="60"/>
                                </a:lnTo>
                                <a:lnTo>
                                  <a:pt x="10" y="95"/>
                                </a:lnTo>
                                <a:lnTo>
                                  <a:pt x="5" y="130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4538"/>
                        <wps:cNvSpPr>
                          <a:spLocks/>
                        </wps:cNvSpPr>
                        <wps:spPr bwMode="auto">
                          <a:xfrm>
                            <a:off x="6148" y="7467"/>
                            <a:ext cx="194" cy="300"/>
                          </a:xfrm>
                          <a:custGeom>
                            <a:avLst/>
                            <a:gdLst>
                              <a:gd name="T0" fmla="*/ 0 w 194"/>
                              <a:gd name="T1" fmla="*/ 150 h 300"/>
                              <a:gd name="T2" fmla="*/ 0 w 194"/>
                              <a:gd name="T3" fmla="*/ 150 h 300"/>
                              <a:gd name="T4" fmla="*/ 0 w 194"/>
                              <a:gd name="T5" fmla="*/ 180 h 300"/>
                              <a:gd name="T6" fmla="*/ 5 w 194"/>
                              <a:gd name="T7" fmla="*/ 210 h 300"/>
                              <a:gd name="T8" fmla="*/ 15 w 194"/>
                              <a:gd name="T9" fmla="*/ 235 h 300"/>
                              <a:gd name="T10" fmla="*/ 25 w 194"/>
                              <a:gd name="T11" fmla="*/ 255 h 300"/>
                              <a:gd name="T12" fmla="*/ 40 w 194"/>
                              <a:gd name="T13" fmla="*/ 275 h 300"/>
                              <a:gd name="T14" fmla="*/ 55 w 194"/>
                              <a:gd name="T15" fmla="*/ 290 h 300"/>
                              <a:gd name="T16" fmla="*/ 75 w 194"/>
                              <a:gd name="T17" fmla="*/ 300 h 300"/>
                              <a:gd name="T18" fmla="*/ 95 w 194"/>
                              <a:gd name="T19" fmla="*/ 300 h 300"/>
                              <a:gd name="T20" fmla="*/ 95 w 194"/>
                              <a:gd name="T21" fmla="*/ 300 h 300"/>
                              <a:gd name="T22" fmla="*/ 115 w 194"/>
                              <a:gd name="T23" fmla="*/ 300 h 300"/>
                              <a:gd name="T24" fmla="*/ 135 w 194"/>
                              <a:gd name="T25" fmla="*/ 290 h 300"/>
                              <a:gd name="T26" fmla="*/ 150 w 194"/>
                              <a:gd name="T27" fmla="*/ 275 h 300"/>
                              <a:gd name="T28" fmla="*/ 164 w 194"/>
                              <a:gd name="T29" fmla="*/ 260 h 300"/>
                              <a:gd name="T30" fmla="*/ 179 w 194"/>
                              <a:gd name="T31" fmla="*/ 235 h 300"/>
                              <a:gd name="T32" fmla="*/ 189 w 194"/>
                              <a:gd name="T33" fmla="*/ 210 h 300"/>
                              <a:gd name="T34" fmla="*/ 194 w 194"/>
                              <a:gd name="T35" fmla="*/ 180 h 300"/>
                              <a:gd name="T36" fmla="*/ 194 w 194"/>
                              <a:gd name="T37" fmla="*/ 150 h 300"/>
                              <a:gd name="T38" fmla="*/ 194 w 194"/>
                              <a:gd name="T39" fmla="*/ 150 h 300"/>
                              <a:gd name="T40" fmla="*/ 194 w 194"/>
                              <a:gd name="T41" fmla="*/ 120 h 300"/>
                              <a:gd name="T42" fmla="*/ 189 w 194"/>
                              <a:gd name="T43" fmla="*/ 95 h 300"/>
                              <a:gd name="T44" fmla="*/ 179 w 194"/>
                              <a:gd name="T45" fmla="*/ 70 h 300"/>
                              <a:gd name="T46" fmla="*/ 164 w 194"/>
                              <a:gd name="T47" fmla="*/ 45 h 300"/>
                              <a:gd name="T48" fmla="*/ 150 w 194"/>
                              <a:gd name="T49" fmla="*/ 30 h 300"/>
                              <a:gd name="T50" fmla="*/ 135 w 194"/>
                              <a:gd name="T51" fmla="*/ 15 h 300"/>
                              <a:gd name="T52" fmla="*/ 115 w 194"/>
                              <a:gd name="T53" fmla="*/ 5 h 300"/>
                              <a:gd name="T54" fmla="*/ 95 w 194"/>
                              <a:gd name="T55" fmla="*/ 0 h 300"/>
                              <a:gd name="T56" fmla="*/ 95 w 194"/>
                              <a:gd name="T57" fmla="*/ 0 h 300"/>
                              <a:gd name="T58" fmla="*/ 75 w 194"/>
                              <a:gd name="T59" fmla="*/ 5 h 300"/>
                              <a:gd name="T60" fmla="*/ 55 w 194"/>
                              <a:gd name="T61" fmla="*/ 15 h 300"/>
                              <a:gd name="T62" fmla="*/ 40 w 194"/>
                              <a:gd name="T63" fmla="*/ 25 h 300"/>
                              <a:gd name="T64" fmla="*/ 25 w 194"/>
                              <a:gd name="T65" fmla="*/ 45 h 300"/>
                              <a:gd name="T66" fmla="*/ 15 w 194"/>
                              <a:gd name="T67" fmla="*/ 70 h 300"/>
                              <a:gd name="T68" fmla="*/ 5 w 194"/>
                              <a:gd name="T69" fmla="*/ 95 h 300"/>
                              <a:gd name="T70" fmla="*/ 0 w 194"/>
                              <a:gd name="T71" fmla="*/ 120 h 300"/>
                              <a:gd name="T72" fmla="*/ 0 w 194"/>
                              <a:gd name="T73" fmla="*/ 150 h 300"/>
                              <a:gd name="T74" fmla="*/ 0 w 194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4" h="300">
                                <a:moveTo>
                                  <a:pt x="0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10"/>
                                </a:lnTo>
                                <a:lnTo>
                                  <a:pt x="15" y="235"/>
                                </a:lnTo>
                                <a:lnTo>
                                  <a:pt x="25" y="255"/>
                                </a:lnTo>
                                <a:lnTo>
                                  <a:pt x="40" y="275"/>
                                </a:lnTo>
                                <a:lnTo>
                                  <a:pt x="55" y="290"/>
                                </a:lnTo>
                                <a:lnTo>
                                  <a:pt x="75" y="300"/>
                                </a:lnTo>
                                <a:lnTo>
                                  <a:pt x="95" y="300"/>
                                </a:lnTo>
                                <a:lnTo>
                                  <a:pt x="115" y="300"/>
                                </a:lnTo>
                                <a:lnTo>
                                  <a:pt x="135" y="290"/>
                                </a:lnTo>
                                <a:lnTo>
                                  <a:pt x="150" y="275"/>
                                </a:lnTo>
                                <a:lnTo>
                                  <a:pt x="164" y="260"/>
                                </a:lnTo>
                                <a:lnTo>
                                  <a:pt x="179" y="235"/>
                                </a:lnTo>
                                <a:lnTo>
                                  <a:pt x="189" y="210"/>
                                </a:lnTo>
                                <a:lnTo>
                                  <a:pt x="194" y="180"/>
                                </a:lnTo>
                                <a:lnTo>
                                  <a:pt x="194" y="150"/>
                                </a:lnTo>
                                <a:lnTo>
                                  <a:pt x="194" y="120"/>
                                </a:lnTo>
                                <a:lnTo>
                                  <a:pt x="189" y="95"/>
                                </a:lnTo>
                                <a:lnTo>
                                  <a:pt x="179" y="70"/>
                                </a:lnTo>
                                <a:lnTo>
                                  <a:pt x="164" y="45"/>
                                </a:lnTo>
                                <a:lnTo>
                                  <a:pt x="150" y="30"/>
                                </a:lnTo>
                                <a:lnTo>
                                  <a:pt x="135" y="15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5" y="5"/>
                                </a:lnTo>
                                <a:lnTo>
                                  <a:pt x="55" y="15"/>
                                </a:lnTo>
                                <a:lnTo>
                                  <a:pt x="40" y="25"/>
                                </a:lnTo>
                                <a:lnTo>
                                  <a:pt x="25" y="45"/>
                                </a:lnTo>
                                <a:lnTo>
                                  <a:pt x="15" y="70"/>
                                </a:lnTo>
                                <a:lnTo>
                                  <a:pt x="5" y="95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4539"/>
                        <wps:cNvSpPr>
                          <a:spLocks/>
                        </wps:cNvSpPr>
                        <wps:spPr bwMode="auto">
                          <a:xfrm>
                            <a:off x="6148" y="7512"/>
                            <a:ext cx="164" cy="210"/>
                          </a:xfrm>
                          <a:custGeom>
                            <a:avLst/>
                            <a:gdLst>
                              <a:gd name="T0" fmla="*/ 0 w 164"/>
                              <a:gd name="T1" fmla="*/ 105 h 210"/>
                              <a:gd name="T2" fmla="*/ 0 w 164"/>
                              <a:gd name="T3" fmla="*/ 105 h 210"/>
                              <a:gd name="T4" fmla="*/ 5 w 164"/>
                              <a:gd name="T5" fmla="*/ 130 h 210"/>
                              <a:gd name="T6" fmla="*/ 10 w 164"/>
                              <a:gd name="T7" fmla="*/ 145 h 210"/>
                              <a:gd name="T8" fmla="*/ 20 w 164"/>
                              <a:gd name="T9" fmla="*/ 165 h 210"/>
                              <a:gd name="T10" fmla="*/ 30 w 164"/>
                              <a:gd name="T11" fmla="*/ 180 h 210"/>
                              <a:gd name="T12" fmla="*/ 45 w 164"/>
                              <a:gd name="T13" fmla="*/ 195 h 210"/>
                              <a:gd name="T14" fmla="*/ 65 w 164"/>
                              <a:gd name="T15" fmla="*/ 205 h 210"/>
                              <a:gd name="T16" fmla="*/ 80 w 164"/>
                              <a:gd name="T17" fmla="*/ 210 h 210"/>
                              <a:gd name="T18" fmla="*/ 95 w 164"/>
                              <a:gd name="T19" fmla="*/ 210 h 210"/>
                              <a:gd name="T20" fmla="*/ 95 w 164"/>
                              <a:gd name="T21" fmla="*/ 210 h 210"/>
                              <a:gd name="T22" fmla="*/ 110 w 164"/>
                              <a:gd name="T23" fmla="*/ 210 h 210"/>
                              <a:gd name="T24" fmla="*/ 120 w 164"/>
                              <a:gd name="T25" fmla="*/ 205 h 210"/>
                              <a:gd name="T26" fmla="*/ 135 w 164"/>
                              <a:gd name="T27" fmla="*/ 195 h 210"/>
                              <a:gd name="T28" fmla="*/ 145 w 164"/>
                              <a:gd name="T29" fmla="*/ 180 h 210"/>
                              <a:gd name="T30" fmla="*/ 160 w 164"/>
                              <a:gd name="T31" fmla="*/ 150 h 210"/>
                              <a:gd name="T32" fmla="*/ 164 w 164"/>
                              <a:gd name="T33" fmla="*/ 105 h 210"/>
                              <a:gd name="T34" fmla="*/ 164 w 164"/>
                              <a:gd name="T35" fmla="*/ 105 h 210"/>
                              <a:gd name="T36" fmla="*/ 160 w 164"/>
                              <a:gd name="T37" fmla="*/ 65 h 210"/>
                              <a:gd name="T38" fmla="*/ 145 w 164"/>
                              <a:gd name="T39" fmla="*/ 35 h 210"/>
                              <a:gd name="T40" fmla="*/ 135 w 164"/>
                              <a:gd name="T41" fmla="*/ 20 h 210"/>
                              <a:gd name="T42" fmla="*/ 120 w 164"/>
                              <a:gd name="T43" fmla="*/ 10 h 210"/>
                              <a:gd name="T44" fmla="*/ 110 w 164"/>
                              <a:gd name="T45" fmla="*/ 5 h 210"/>
                              <a:gd name="T46" fmla="*/ 95 w 164"/>
                              <a:gd name="T47" fmla="*/ 0 h 210"/>
                              <a:gd name="T48" fmla="*/ 95 w 164"/>
                              <a:gd name="T49" fmla="*/ 0 h 210"/>
                              <a:gd name="T50" fmla="*/ 80 w 164"/>
                              <a:gd name="T51" fmla="*/ 5 h 210"/>
                              <a:gd name="T52" fmla="*/ 65 w 164"/>
                              <a:gd name="T53" fmla="*/ 10 h 210"/>
                              <a:gd name="T54" fmla="*/ 45 w 164"/>
                              <a:gd name="T55" fmla="*/ 20 h 210"/>
                              <a:gd name="T56" fmla="*/ 30 w 164"/>
                              <a:gd name="T57" fmla="*/ 30 h 210"/>
                              <a:gd name="T58" fmla="*/ 20 w 164"/>
                              <a:gd name="T59" fmla="*/ 50 h 210"/>
                              <a:gd name="T60" fmla="*/ 10 w 164"/>
                              <a:gd name="T61" fmla="*/ 65 h 210"/>
                              <a:gd name="T62" fmla="*/ 5 w 164"/>
                              <a:gd name="T63" fmla="*/ 85 h 210"/>
                              <a:gd name="T64" fmla="*/ 0 w 164"/>
                              <a:gd name="T65" fmla="*/ 105 h 210"/>
                              <a:gd name="T66" fmla="*/ 0 w 164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4" h="210">
                                <a:moveTo>
                                  <a:pt x="0" y="105"/>
                                </a:moveTo>
                                <a:lnTo>
                                  <a:pt x="0" y="105"/>
                                </a:lnTo>
                                <a:lnTo>
                                  <a:pt x="5" y="130"/>
                                </a:lnTo>
                                <a:lnTo>
                                  <a:pt x="10" y="145"/>
                                </a:lnTo>
                                <a:lnTo>
                                  <a:pt x="20" y="165"/>
                                </a:lnTo>
                                <a:lnTo>
                                  <a:pt x="30" y="180"/>
                                </a:lnTo>
                                <a:lnTo>
                                  <a:pt x="45" y="195"/>
                                </a:lnTo>
                                <a:lnTo>
                                  <a:pt x="65" y="205"/>
                                </a:lnTo>
                                <a:lnTo>
                                  <a:pt x="80" y="210"/>
                                </a:lnTo>
                                <a:lnTo>
                                  <a:pt x="95" y="210"/>
                                </a:lnTo>
                                <a:lnTo>
                                  <a:pt x="110" y="210"/>
                                </a:lnTo>
                                <a:lnTo>
                                  <a:pt x="120" y="205"/>
                                </a:lnTo>
                                <a:lnTo>
                                  <a:pt x="135" y="195"/>
                                </a:lnTo>
                                <a:lnTo>
                                  <a:pt x="145" y="180"/>
                                </a:lnTo>
                                <a:lnTo>
                                  <a:pt x="160" y="150"/>
                                </a:lnTo>
                                <a:lnTo>
                                  <a:pt x="164" y="105"/>
                                </a:lnTo>
                                <a:lnTo>
                                  <a:pt x="160" y="65"/>
                                </a:lnTo>
                                <a:lnTo>
                                  <a:pt x="145" y="35"/>
                                </a:lnTo>
                                <a:lnTo>
                                  <a:pt x="135" y="20"/>
                                </a:lnTo>
                                <a:lnTo>
                                  <a:pt x="120" y="10"/>
                                </a:lnTo>
                                <a:lnTo>
                                  <a:pt x="110" y="5"/>
                                </a:lnTo>
                                <a:lnTo>
                                  <a:pt x="95" y="0"/>
                                </a:lnTo>
                                <a:lnTo>
                                  <a:pt x="80" y="5"/>
                                </a:lnTo>
                                <a:lnTo>
                                  <a:pt x="65" y="10"/>
                                </a:lnTo>
                                <a:lnTo>
                                  <a:pt x="45" y="20"/>
                                </a:lnTo>
                                <a:lnTo>
                                  <a:pt x="30" y="30"/>
                                </a:lnTo>
                                <a:lnTo>
                                  <a:pt x="20" y="50"/>
                                </a:lnTo>
                                <a:lnTo>
                                  <a:pt x="10" y="65"/>
                                </a:lnTo>
                                <a:lnTo>
                                  <a:pt x="5" y="85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4540"/>
                        <wps:cNvSpPr>
                          <a:spLocks/>
                        </wps:cNvSpPr>
                        <wps:spPr bwMode="auto">
                          <a:xfrm>
                            <a:off x="6148" y="7547"/>
                            <a:ext cx="145" cy="145"/>
                          </a:xfrm>
                          <a:custGeom>
                            <a:avLst/>
                            <a:gdLst>
                              <a:gd name="T0" fmla="*/ 0 w 145"/>
                              <a:gd name="T1" fmla="*/ 70 h 145"/>
                              <a:gd name="T2" fmla="*/ 0 w 145"/>
                              <a:gd name="T3" fmla="*/ 70 h 145"/>
                              <a:gd name="T4" fmla="*/ 5 w 145"/>
                              <a:gd name="T5" fmla="*/ 85 h 145"/>
                              <a:gd name="T6" fmla="*/ 10 w 145"/>
                              <a:gd name="T7" fmla="*/ 100 h 145"/>
                              <a:gd name="T8" fmla="*/ 25 w 145"/>
                              <a:gd name="T9" fmla="*/ 115 h 145"/>
                              <a:gd name="T10" fmla="*/ 35 w 145"/>
                              <a:gd name="T11" fmla="*/ 125 h 145"/>
                              <a:gd name="T12" fmla="*/ 70 w 145"/>
                              <a:gd name="T13" fmla="*/ 140 h 145"/>
                              <a:gd name="T14" fmla="*/ 95 w 145"/>
                              <a:gd name="T15" fmla="*/ 145 h 145"/>
                              <a:gd name="T16" fmla="*/ 95 w 145"/>
                              <a:gd name="T17" fmla="*/ 145 h 145"/>
                              <a:gd name="T18" fmla="*/ 105 w 145"/>
                              <a:gd name="T19" fmla="*/ 145 h 145"/>
                              <a:gd name="T20" fmla="*/ 115 w 145"/>
                              <a:gd name="T21" fmla="*/ 140 h 145"/>
                              <a:gd name="T22" fmla="*/ 130 w 145"/>
                              <a:gd name="T23" fmla="*/ 125 h 145"/>
                              <a:gd name="T24" fmla="*/ 140 w 145"/>
                              <a:gd name="T25" fmla="*/ 100 h 145"/>
                              <a:gd name="T26" fmla="*/ 145 w 145"/>
                              <a:gd name="T27" fmla="*/ 70 h 145"/>
                              <a:gd name="T28" fmla="*/ 145 w 145"/>
                              <a:gd name="T29" fmla="*/ 70 h 145"/>
                              <a:gd name="T30" fmla="*/ 140 w 145"/>
                              <a:gd name="T31" fmla="*/ 45 h 145"/>
                              <a:gd name="T32" fmla="*/ 130 w 145"/>
                              <a:gd name="T33" fmla="*/ 20 h 145"/>
                              <a:gd name="T34" fmla="*/ 115 w 145"/>
                              <a:gd name="T35" fmla="*/ 5 h 145"/>
                              <a:gd name="T36" fmla="*/ 95 w 145"/>
                              <a:gd name="T37" fmla="*/ 0 h 145"/>
                              <a:gd name="T38" fmla="*/ 95 w 145"/>
                              <a:gd name="T39" fmla="*/ 0 h 145"/>
                              <a:gd name="T40" fmla="*/ 70 w 145"/>
                              <a:gd name="T41" fmla="*/ 5 h 145"/>
                              <a:gd name="T42" fmla="*/ 40 w 145"/>
                              <a:gd name="T43" fmla="*/ 20 h 145"/>
                              <a:gd name="T44" fmla="*/ 25 w 145"/>
                              <a:gd name="T45" fmla="*/ 30 h 145"/>
                              <a:gd name="T46" fmla="*/ 10 w 145"/>
                              <a:gd name="T47" fmla="*/ 40 h 145"/>
                              <a:gd name="T48" fmla="*/ 5 w 145"/>
                              <a:gd name="T49" fmla="*/ 55 h 145"/>
                              <a:gd name="T50" fmla="*/ 0 w 145"/>
                              <a:gd name="T51" fmla="*/ 70 h 145"/>
                              <a:gd name="T52" fmla="*/ 0 w 145"/>
                              <a:gd name="T53" fmla="*/ 7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45">
                                <a:moveTo>
                                  <a:pt x="0" y="70"/>
                                </a:moveTo>
                                <a:lnTo>
                                  <a:pt x="0" y="70"/>
                                </a:lnTo>
                                <a:lnTo>
                                  <a:pt x="5" y="85"/>
                                </a:lnTo>
                                <a:lnTo>
                                  <a:pt x="10" y="100"/>
                                </a:lnTo>
                                <a:lnTo>
                                  <a:pt x="25" y="115"/>
                                </a:lnTo>
                                <a:lnTo>
                                  <a:pt x="35" y="125"/>
                                </a:lnTo>
                                <a:lnTo>
                                  <a:pt x="70" y="140"/>
                                </a:lnTo>
                                <a:lnTo>
                                  <a:pt x="95" y="145"/>
                                </a:lnTo>
                                <a:lnTo>
                                  <a:pt x="105" y="145"/>
                                </a:lnTo>
                                <a:lnTo>
                                  <a:pt x="115" y="140"/>
                                </a:lnTo>
                                <a:lnTo>
                                  <a:pt x="130" y="125"/>
                                </a:lnTo>
                                <a:lnTo>
                                  <a:pt x="140" y="100"/>
                                </a:lnTo>
                                <a:lnTo>
                                  <a:pt x="145" y="70"/>
                                </a:lnTo>
                                <a:lnTo>
                                  <a:pt x="140" y="45"/>
                                </a:lnTo>
                                <a:lnTo>
                                  <a:pt x="130" y="20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0" y="5"/>
                                </a:lnTo>
                                <a:lnTo>
                                  <a:pt x="40" y="20"/>
                                </a:lnTo>
                                <a:lnTo>
                                  <a:pt x="25" y="30"/>
                                </a:lnTo>
                                <a:lnTo>
                                  <a:pt x="10" y="40"/>
                                </a:lnTo>
                                <a:lnTo>
                                  <a:pt x="5" y="55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4541"/>
                        <wps:cNvSpPr>
                          <a:spLocks/>
                        </wps:cNvSpPr>
                        <wps:spPr bwMode="auto">
                          <a:xfrm>
                            <a:off x="6128" y="7362"/>
                            <a:ext cx="20" cy="51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510"/>
                              <a:gd name="T2" fmla="*/ 20 w 20"/>
                              <a:gd name="T3" fmla="*/ 0 h 510"/>
                              <a:gd name="T4" fmla="*/ 10 w 20"/>
                              <a:gd name="T5" fmla="*/ 20 h 510"/>
                              <a:gd name="T6" fmla="*/ 0 w 20"/>
                              <a:gd name="T7" fmla="*/ 70 h 510"/>
                              <a:gd name="T8" fmla="*/ 0 w 20"/>
                              <a:gd name="T9" fmla="*/ 100 h 510"/>
                              <a:gd name="T10" fmla="*/ 0 w 20"/>
                              <a:gd name="T11" fmla="*/ 145 h 510"/>
                              <a:gd name="T12" fmla="*/ 10 w 20"/>
                              <a:gd name="T13" fmla="*/ 195 h 510"/>
                              <a:gd name="T14" fmla="*/ 20 w 20"/>
                              <a:gd name="T15" fmla="*/ 255 h 510"/>
                              <a:gd name="T16" fmla="*/ 20 w 20"/>
                              <a:gd name="T17" fmla="*/ 255 h 510"/>
                              <a:gd name="T18" fmla="*/ 20 w 20"/>
                              <a:gd name="T19" fmla="*/ 255 h 510"/>
                              <a:gd name="T20" fmla="*/ 10 w 20"/>
                              <a:gd name="T21" fmla="*/ 315 h 510"/>
                              <a:gd name="T22" fmla="*/ 5 w 20"/>
                              <a:gd name="T23" fmla="*/ 370 h 510"/>
                              <a:gd name="T24" fmla="*/ 0 w 20"/>
                              <a:gd name="T25" fmla="*/ 410 h 510"/>
                              <a:gd name="T26" fmla="*/ 0 w 20"/>
                              <a:gd name="T27" fmla="*/ 440 h 510"/>
                              <a:gd name="T28" fmla="*/ 10 w 20"/>
                              <a:gd name="T29" fmla="*/ 485 h 510"/>
                              <a:gd name="T30" fmla="*/ 20 w 20"/>
                              <a:gd name="T3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20"/>
                                </a:lnTo>
                                <a:lnTo>
                                  <a:pt x="0" y="70"/>
                                </a:lnTo>
                                <a:lnTo>
                                  <a:pt x="0" y="100"/>
                                </a:lnTo>
                                <a:lnTo>
                                  <a:pt x="0" y="145"/>
                                </a:lnTo>
                                <a:lnTo>
                                  <a:pt x="10" y="195"/>
                                </a:lnTo>
                                <a:lnTo>
                                  <a:pt x="20" y="255"/>
                                </a:lnTo>
                                <a:lnTo>
                                  <a:pt x="10" y="315"/>
                                </a:lnTo>
                                <a:lnTo>
                                  <a:pt x="5" y="370"/>
                                </a:lnTo>
                                <a:lnTo>
                                  <a:pt x="0" y="410"/>
                                </a:lnTo>
                                <a:lnTo>
                                  <a:pt x="0" y="440"/>
                                </a:lnTo>
                                <a:lnTo>
                                  <a:pt x="10" y="485"/>
                                </a:lnTo>
                                <a:lnTo>
                                  <a:pt x="20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4542"/>
                        <wps:cNvSpPr>
                          <a:spLocks/>
                        </wps:cNvSpPr>
                        <wps:spPr bwMode="auto">
                          <a:xfrm>
                            <a:off x="6103" y="7362"/>
                            <a:ext cx="45" cy="510"/>
                          </a:xfrm>
                          <a:custGeom>
                            <a:avLst/>
                            <a:gdLst>
                              <a:gd name="T0" fmla="*/ 45 w 45"/>
                              <a:gd name="T1" fmla="*/ 0 h 510"/>
                              <a:gd name="T2" fmla="*/ 45 w 45"/>
                              <a:gd name="T3" fmla="*/ 0 h 510"/>
                              <a:gd name="T4" fmla="*/ 30 w 45"/>
                              <a:gd name="T5" fmla="*/ 40 h 510"/>
                              <a:gd name="T6" fmla="*/ 20 w 45"/>
                              <a:gd name="T7" fmla="*/ 90 h 510"/>
                              <a:gd name="T8" fmla="*/ 10 w 45"/>
                              <a:gd name="T9" fmla="*/ 155 h 510"/>
                              <a:gd name="T10" fmla="*/ 0 w 45"/>
                              <a:gd name="T11" fmla="*/ 230 h 510"/>
                              <a:gd name="T12" fmla="*/ 5 w 45"/>
                              <a:gd name="T13" fmla="*/ 315 h 510"/>
                              <a:gd name="T14" fmla="*/ 10 w 45"/>
                              <a:gd name="T15" fmla="*/ 360 h 510"/>
                              <a:gd name="T16" fmla="*/ 15 w 45"/>
                              <a:gd name="T17" fmla="*/ 410 h 510"/>
                              <a:gd name="T18" fmla="*/ 30 w 45"/>
                              <a:gd name="T19" fmla="*/ 460 h 510"/>
                              <a:gd name="T20" fmla="*/ 45 w 45"/>
                              <a:gd name="T2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0"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30" y="40"/>
                                </a:lnTo>
                                <a:lnTo>
                                  <a:pt x="20" y="90"/>
                                </a:lnTo>
                                <a:lnTo>
                                  <a:pt x="10" y="155"/>
                                </a:lnTo>
                                <a:lnTo>
                                  <a:pt x="0" y="230"/>
                                </a:lnTo>
                                <a:lnTo>
                                  <a:pt x="5" y="315"/>
                                </a:lnTo>
                                <a:lnTo>
                                  <a:pt x="10" y="360"/>
                                </a:lnTo>
                                <a:lnTo>
                                  <a:pt x="15" y="410"/>
                                </a:lnTo>
                                <a:lnTo>
                                  <a:pt x="30" y="460"/>
                                </a:lnTo>
                                <a:lnTo>
                                  <a:pt x="45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Line 4543"/>
                        <wps:cNvCnPr/>
                        <wps:spPr bwMode="auto">
                          <a:xfrm>
                            <a:off x="6053" y="7362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4544"/>
                        <wps:cNvCnPr/>
                        <wps:spPr bwMode="auto">
                          <a:xfrm>
                            <a:off x="6023" y="7362"/>
                            <a:ext cx="1" cy="515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Freeform 4545"/>
                        <wps:cNvSpPr>
                          <a:spLocks/>
                        </wps:cNvSpPr>
                        <wps:spPr bwMode="auto">
                          <a:xfrm>
                            <a:off x="6148" y="8352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40 h 50"/>
                              <a:gd name="T2" fmla="*/ 0 w 249"/>
                              <a:gd name="T3" fmla="*/ 40 h 50"/>
                              <a:gd name="T4" fmla="*/ 10 w 249"/>
                              <a:gd name="T5" fmla="*/ 25 h 50"/>
                              <a:gd name="T6" fmla="*/ 25 w 249"/>
                              <a:gd name="T7" fmla="*/ 15 h 50"/>
                              <a:gd name="T8" fmla="*/ 50 w 249"/>
                              <a:gd name="T9" fmla="*/ 5 h 50"/>
                              <a:gd name="T10" fmla="*/ 80 w 249"/>
                              <a:gd name="T11" fmla="*/ 0 h 50"/>
                              <a:gd name="T12" fmla="*/ 110 w 249"/>
                              <a:gd name="T13" fmla="*/ 5 h 50"/>
                              <a:gd name="T14" fmla="*/ 135 w 249"/>
                              <a:gd name="T15" fmla="*/ 15 h 50"/>
                              <a:gd name="T16" fmla="*/ 155 w 249"/>
                              <a:gd name="T17" fmla="*/ 25 h 50"/>
                              <a:gd name="T18" fmla="*/ 184 w 249"/>
                              <a:gd name="T19" fmla="*/ 45 h 50"/>
                              <a:gd name="T20" fmla="*/ 184 w 249"/>
                              <a:gd name="T21" fmla="*/ 45 h 50"/>
                              <a:gd name="T22" fmla="*/ 189 w 249"/>
                              <a:gd name="T23" fmla="*/ 50 h 50"/>
                              <a:gd name="T24" fmla="*/ 199 w 249"/>
                              <a:gd name="T25" fmla="*/ 45 h 50"/>
                              <a:gd name="T26" fmla="*/ 214 w 249"/>
                              <a:gd name="T27" fmla="*/ 30 h 50"/>
                              <a:gd name="T28" fmla="*/ 234 w 249"/>
                              <a:gd name="T29" fmla="*/ 0 h 50"/>
                              <a:gd name="T30" fmla="*/ 249 w 249"/>
                              <a:gd name="T31" fmla="*/ 4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10" y="25"/>
                                </a:lnTo>
                                <a:lnTo>
                                  <a:pt x="25" y="15"/>
                                </a:lnTo>
                                <a:lnTo>
                                  <a:pt x="50" y="5"/>
                                </a:lnTo>
                                <a:lnTo>
                                  <a:pt x="80" y="0"/>
                                </a:lnTo>
                                <a:lnTo>
                                  <a:pt x="110" y="5"/>
                                </a:lnTo>
                                <a:lnTo>
                                  <a:pt x="135" y="15"/>
                                </a:lnTo>
                                <a:lnTo>
                                  <a:pt x="155" y="25"/>
                                </a:lnTo>
                                <a:lnTo>
                                  <a:pt x="184" y="45"/>
                                </a:lnTo>
                                <a:lnTo>
                                  <a:pt x="189" y="50"/>
                                </a:lnTo>
                                <a:lnTo>
                                  <a:pt x="199" y="45"/>
                                </a:lnTo>
                                <a:lnTo>
                                  <a:pt x="214" y="30"/>
                                </a:lnTo>
                                <a:lnTo>
                                  <a:pt x="234" y="0"/>
                                </a:lnTo>
                                <a:lnTo>
                                  <a:pt x="249" y="4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4546"/>
                        <wps:cNvSpPr>
                          <a:spLocks/>
                        </wps:cNvSpPr>
                        <wps:spPr bwMode="auto">
                          <a:xfrm>
                            <a:off x="6148" y="7877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0 h 50"/>
                              <a:gd name="T2" fmla="*/ 0 w 249"/>
                              <a:gd name="T3" fmla="*/ 0 h 50"/>
                              <a:gd name="T4" fmla="*/ 25 w 249"/>
                              <a:gd name="T5" fmla="*/ 25 h 50"/>
                              <a:gd name="T6" fmla="*/ 50 w 249"/>
                              <a:gd name="T7" fmla="*/ 40 h 50"/>
                              <a:gd name="T8" fmla="*/ 80 w 249"/>
                              <a:gd name="T9" fmla="*/ 45 h 50"/>
                              <a:gd name="T10" fmla="*/ 110 w 249"/>
                              <a:gd name="T11" fmla="*/ 40 h 50"/>
                              <a:gd name="T12" fmla="*/ 135 w 249"/>
                              <a:gd name="T13" fmla="*/ 30 h 50"/>
                              <a:gd name="T14" fmla="*/ 155 w 249"/>
                              <a:gd name="T15" fmla="*/ 20 h 50"/>
                              <a:gd name="T16" fmla="*/ 184 w 249"/>
                              <a:gd name="T17" fmla="*/ 5 h 50"/>
                              <a:gd name="T18" fmla="*/ 184 w 249"/>
                              <a:gd name="T19" fmla="*/ 5 h 50"/>
                              <a:gd name="T20" fmla="*/ 189 w 249"/>
                              <a:gd name="T21" fmla="*/ 0 h 50"/>
                              <a:gd name="T22" fmla="*/ 194 w 249"/>
                              <a:gd name="T23" fmla="*/ 5 h 50"/>
                              <a:gd name="T24" fmla="*/ 214 w 249"/>
                              <a:gd name="T25" fmla="*/ 20 h 50"/>
                              <a:gd name="T26" fmla="*/ 234 w 249"/>
                              <a:gd name="T27" fmla="*/ 50 h 50"/>
                              <a:gd name="T28" fmla="*/ 249 w 249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25"/>
                                </a:lnTo>
                                <a:lnTo>
                                  <a:pt x="50" y="40"/>
                                </a:lnTo>
                                <a:lnTo>
                                  <a:pt x="80" y="45"/>
                                </a:lnTo>
                                <a:lnTo>
                                  <a:pt x="110" y="40"/>
                                </a:lnTo>
                                <a:lnTo>
                                  <a:pt x="135" y="30"/>
                                </a:lnTo>
                                <a:lnTo>
                                  <a:pt x="155" y="20"/>
                                </a:lnTo>
                                <a:lnTo>
                                  <a:pt x="184" y="5"/>
                                </a:lnTo>
                                <a:lnTo>
                                  <a:pt x="189" y="0"/>
                                </a:lnTo>
                                <a:lnTo>
                                  <a:pt x="194" y="5"/>
                                </a:lnTo>
                                <a:lnTo>
                                  <a:pt x="214" y="20"/>
                                </a:lnTo>
                                <a:lnTo>
                                  <a:pt x="234" y="50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4547"/>
                        <wps:cNvSpPr>
                          <a:spLocks/>
                        </wps:cNvSpPr>
                        <wps:spPr bwMode="auto">
                          <a:xfrm>
                            <a:off x="6148" y="7922"/>
                            <a:ext cx="244" cy="435"/>
                          </a:xfrm>
                          <a:custGeom>
                            <a:avLst/>
                            <a:gdLst>
                              <a:gd name="T0" fmla="*/ 0 w 244"/>
                              <a:gd name="T1" fmla="*/ 215 h 435"/>
                              <a:gd name="T2" fmla="*/ 0 w 244"/>
                              <a:gd name="T3" fmla="*/ 215 h 435"/>
                              <a:gd name="T4" fmla="*/ 5 w 244"/>
                              <a:gd name="T5" fmla="*/ 300 h 435"/>
                              <a:gd name="T6" fmla="*/ 10 w 244"/>
                              <a:gd name="T7" fmla="*/ 335 h 435"/>
                              <a:gd name="T8" fmla="*/ 15 w 244"/>
                              <a:gd name="T9" fmla="*/ 370 h 435"/>
                              <a:gd name="T10" fmla="*/ 30 w 244"/>
                              <a:gd name="T11" fmla="*/ 395 h 435"/>
                              <a:gd name="T12" fmla="*/ 45 w 244"/>
                              <a:gd name="T13" fmla="*/ 415 h 435"/>
                              <a:gd name="T14" fmla="*/ 65 w 244"/>
                              <a:gd name="T15" fmla="*/ 430 h 435"/>
                              <a:gd name="T16" fmla="*/ 95 w 244"/>
                              <a:gd name="T17" fmla="*/ 435 h 435"/>
                              <a:gd name="T18" fmla="*/ 95 w 244"/>
                              <a:gd name="T19" fmla="*/ 435 h 435"/>
                              <a:gd name="T20" fmla="*/ 125 w 244"/>
                              <a:gd name="T21" fmla="*/ 430 h 435"/>
                              <a:gd name="T22" fmla="*/ 150 w 244"/>
                              <a:gd name="T23" fmla="*/ 420 h 435"/>
                              <a:gd name="T24" fmla="*/ 174 w 244"/>
                              <a:gd name="T25" fmla="*/ 400 h 435"/>
                              <a:gd name="T26" fmla="*/ 199 w 244"/>
                              <a:gd name="T27" fmla="*/ 370 h 435"/>
                              <a:gd name="T28" fmla="*/ 219 w 244"/>
                              <a:gd name="T29" fmla="*/ 340 h 435"/>
                              <a:gd name="T30" fmla="*/ 229 w 244"/>
                              <a:gd name="T31" fmla="*/ 300 h 435"/>
                              <a:gd name="T32" fmla="*/ 239 w 244"/>
                              <a:gd name="T33" fmla="*/ 260 h 435"/>
                              <a:gd name="T34" fmla="*/ 244 w 244"/>
                              <a:gd name="T35" fmla="*/ 215 h 435"/>
                              <a:gd name="T36" fmla="*/ 244 w 244"/>
                              <a:gd name="T37" fmla="*/ 215 h 435"/>
                              <a:gd name="T38" fmla="*/ 239 w 244"/>
                              <a:gd name="T39" fmla="*/ 170 h 435"/>
                              <a:gd name="T40" fmla="*/ 229 w 244"/>
                              <a:gd name="T41" fmla="*/ 130 h 435"/>
                              <a:gd name="T42" fmla="*/ 219 w 244"/>
                              <a:gd name="T43" fmla="*/ 95 h 435"/>
                              <a:gd name="T44" fmla="*/ 199 w 244"/>
                              <a:gd name="T45" fmla="*/ 60 h 435"/>
                              <a:gd name="T46" fmla="*/ 174 w 244"/>
                              <a:gd name="T47" fmla="*/ 35 h 435"/>
                              <a:gd name="T48" fmla="*/ 150 w 244"/>
                              <a:gd name="T49" fmla="*/ 15 h 435"/>
                              <a:gd name="T50" fmla="*/ 125 w 244"/>
                              <a:gd name="T51" fmla="*/ 5 h 435"/>
                              <a:gd name="T52" fmla="*/ 95 w 244"/>
                              <a:gd name="T53" fmla="*/ 0 h 435"/>
                              <a:gd name="T54" fmla="*/ 95 w 244"/>
                              <a:gd name="T55" fmla="*/ 0 h 435"/>
                              <a:gd name="T56" fmla="*/ 65 w 244"/>
                              <a:gd name="T57" fmla="*/ 0 h 435"/>
                              <a:gd name="T58" fmla="*/ 45 w 244"/>
                              <a:gd name="T59" fmla="*/ 15 h 435"/>
                              <a:gd name="T60" fmla="*/ 30 w 244"/>
                              <a:gd name="T61" fmla="*/ 35 h 435"/>
                              <a:gd name="T62" fmla="*/ 15 w 244"/>
                              <a:gd name="T63" fmla="*/ 60 h 435"/>
                              <a:gd name="T64" fmla="*/ 10 w 244"/>
                              <a:gd name="T65" fmla="*/ 95 h 435"/>
                              <a:gd name="T66" fmla="*/ 5 w 244"/>
                              <a:gd name="T67" fmla="*/ 130 h 435"/>
                              <a:gd name="T68" fmla="*/ 0 w 244"/>
                              <a:gd name="T69" fmla="*/ 215 h 435"/>
                              <a:gd name="T70" fmla="*/ 0 w 244"/>
                              <a:gd name="T71" fmla="*/ 215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0" y="215"/>
                                </a:moveTo>
                                <a:lnTo>
                                  <a:pt x="0" y="215"/>
                                </a:lnTo>
                                <a:lnTo>
                                  <a:pt x="5" y="300"/>
                                </a:lnTo>
                                <a:lnTo>
                                  <a:pt x="10" y="335"/>
                                </a:lnTo>
                                <a:lnTo>
                                  <a:pt x="15" y="370"/>
                                </a:lnTo>
                                <a:lnTo>
                                  <a:pt x="30" y="395"/>
                                </a:lnTo>
                                <a:lnTo>
                                  <a:pt x="45" y="415"/>
                                </a:lnTo>
                                <a:lnTo>
                                  <a:pt x="65" y="430"/>
                                </a:lnTo>
                                <a:lnTo>
                                  <a:pt x="95" y="435"/>
                                </a:lnTo>
                                <a:lnTo>
                                  <a:pt x="125" y="430"/>
                                </a:lnTo>
                                <a:lnTo>
                                  <a:pt x="150" y="420"/>
                                </a:lnTo>
                                <a:lnTo>
                                  <a:pt x="174" y="400"/>
                                </a:lnTo>
                                <a:lnTo>
                                  <a:pt x="199" y="370"/>
                                </a:lnTo>
                                <a:lnTo>
                                  <a:pt x="219" y="340"/>
                                </a:lnTo>
                                <a:lnTo>
                                  <a:pt x="229" y="300"/>
                                </a:lnTo>
                                <a:lnTo>
                                  <a:pt x="239" y="260"/>
                                </a:lnTo>
                                <a:lnTo>
                                  <a:pt x="244" y="215"/>
                                </a:lnTo>
                                <a:lnTo>
                                  <a:pt x="239" y="170"/>
                                </a:lnTo>
                                <a:lnTo>
                                  <a:pt x="229" y="130"/>
                                </a:lnTo>
                                <a:lnTo>
                                  <a:pt x="219" y="95"/>
                                </a:lnTo>
                                <a:lnTo>
                                  <a:pt x="199" y="60"/>
                                </a:lnTo>
                                <a:lnTo>
                                  <a:pt x="174" y="35"/>
                                </a:lnTo>
                                <a:lnTo>
                                  <a:pt x="150" y="15"/>
                                </a:lnTo>
                                <a:lnTo>
                                  <a:pt x="125" y="5"/>
                                </a:lnTo>
                                <a:lnTo>
                                  <a:pt x="95" y="0"/>
                                </a:lnTo>
                                <a:lnTo>
                                  <a:pt x="65" y="0"/>
                                </a:lnTo>
                                <a:lnTo>
                                  <a:pt x="45" y="15"/>
                                </a:lnTo>
                                <a:lnTo>
                                  <a:pt x="30" y="35"/>
                                </a:lnTo>
                                <a:lnTo>
                                  <a:pt x="15" y="60"/>
                                </a:lnTo>
                                <a:lnTo>
                                  <a:pt x="10" y="95"/>
                                </a:lnTo>
                                <a:lnTo>
                                  <a:pt x="5" y="130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4548"/>
                        <wps:cNvSpPr>
                          <a:spLocks/>
                        </wps:cNvSpPr>
                        <wps:spPr bwMode="auto">
                          <a:xfrm>
                            <a:off x="6148" y="7987"/>
                            <a:ext cx="194" cy="300"/>
                          </a:xfrm>
                          <a:custGeom>
                            <a:avLst/>
                            <a:gdLst>
                              <a:gd name="T0" fmla="*/ 0 w 194"/>
                              <a:gd name="T1" fmla="*/ 150 h 300"/>
                              <a:gd name="T2" fmla="*/ 0 w 194"/>
                              <a:gd name="T3" fmla="*/ 150 h 300"/>
                              <a:gd name="T4" fmla="*/ 0 w 194"/>
                              <a:gd name="T5" fmla="*/ 180 h 300"/>
                              <a:gd name="T6" fmla="*/ 5 w 194"/>
                              <a:gd name="T7" fmla="*/ 210 h 300"/>
                              <a:gd name="T8" fmla="*/ 15 w 194"/>
                              <a:gd name="T9" fmla="*/ 235 h 300"/>
                              <a:gd name="T10" fmla="*/ 25 w 194"/>
                              <a:gd name="T11" fmla="*/ 255 h 300"/>
                              <a:gd name="T12" fmla="*/ 40 w 194"/>
                              <a:gd name="T13" fmla="*/ 275 h 300"/>
                              <a:gd name="T14" fmla="*/ 55 w 194"/>
                              <a:gd name="T15" fmla="*/ 285 h 300"/>
                              <a:gd name="T16" fmla="*/ 75 w 194"/>
                              <a:gd name="T17" fmla="*/ 295 h 300"/>
                              <a:gd name="T18" fmla="*/ 95 w 194"/>
                              <a:gd name="T19" fmla="*/ 300 h 300"/>
                              <a:gd name="T20" fmla="*/ 95 w 194"/>
                              <a:gd name="T21" fmla="*/ 300 h 300"/>
                              <a:gd name="T22" fmla="*/ 115 w 194"/>
                              <a:gd name="T23" fmla="*/ 300 h 300"/>
                              <a:gd name="T24" fmla="*/ 135 w 194"/>
                              <a:gd name="T25" fmla="*/ 290 h 300"/>
                              <a:gd name="T26" fmla="*/ 150 w 194"/>
                              <a:gd name="T27" fmla="*/ 275 h 300"/>
                              <a:gd name="T28" fmla="*/ 164 w 194"/>
                              <a:gd name="T29" fmla="*/ 260 h 300"/>
                              <a:gd name="T30" fmla="*/ 179 w 194"/>
                              <a:gd name="T31" fmla="*/ 235 h 300"/>
                              <a:gd name="T32" fmla="*/ 189 w 194"/>
                              <a:gd name="T33" fmla="*/ 210 h 300"/>
                              <a:gd name="T34" fmla="*/ 194 w 194"/>
                              <a:gd name="T35" fmla="*/ 180 h 300"/>
                              <a:gd name="T36" fmla="*/ 194 w 194"/>
                              <a:gd name="T37" fmla="*/ 150 h 300"/>
                              <a:gd name="T38" fmla="*/ 194 w 194"/>
                              <a:gd name="T39" fmla="*/ 150 h 300"/>
                              <a:gd name="T40" fmla="*/ 194 w 194"/>
                              <a:gd name="T41" fmla="*/ 120 h 300"/>
                              <a:gd name="T42" fmla="*/ 189 w 194"/>
                              <a:gd name="T43" fmla="*/ 95 h 300"/>
                              <a:gd name="T44" fmla="*/ 179 w 194"/>
                              <a:gd name="T45" fmla="*/ 65 h 300"/>
                              <a:gd name="T46" fmla="*/ 164 w 194"/>
                              <a:gd name="T47" fmla="*/ 45 h 300"/>
                              <a:gd name="T48" fmla="*/ 150 w 194"/>
                              <a:gd name="T49" fmla="*/ 25 h 300"/>
                              <a:gd name="T50" fmla="*/ 135 w 194"/>
                              <a:gd name="T51" fmla="*/ 15 h 300"/>
                              <a:gd name="T52" fmla="*/ 115 w 194"/>
                              <a:gd name="T53" fmla="*/ 5 h 300"/>
                              <a:gd name="T54" fmla="*/ 95 w 194"/>
                              <a:gd name="T55" fmla="*/ 0 h 300"/>
                              <a:gd name="T56" fmla="*/ 95 w 194"/>
                              <a:gd name="T57" fmla="*/ 0 h 300"/>
                              <a:gd name="T58" fmla="*/ 75 w 194"/>
                              <a:gd name="T59" fmla="*/ 5 h 300"/>
                              <a:gd name="T60" fmla="*/ 55 w 194"/>
                              <a:gd name="T61" fmla="*/ 10 h 300"/>
                              <a:gd name="T62" fmla="*/ 40 w 194"/>
                              <a:gd name="T63" fmla="*/ 25 h 300"/>
                              <a:gd name="T64" fmla="*/ 25 w 194"/>
                              <a:gd name="T65" fmla="*/ 45 h 300"/>
                              <a:gd name="T66" fmla="*/ 15 w 194"/>
                              <a:gd name="T67" fmla="*/ 65 h 300"/>
                              <a:gd name="T68" fmla="*/ 5 w 194"/>
                              <a:gd name="T69" fmla="*/ 90 h 300"/>
                              <a:gd name="T70" fmla="*/ 0 w 194"/>
                              <a:gd name="T71" fmla="*/ 120 h 300"/>
                              <a:gd name="T72" fmla="*/ 0 w 194"/>
                              <a:gd name="T73" fmla="*/ 150 h 300"/>
                              <a:gd name="T74" fmla="*/ 0 w 194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4" h="300">
                                <a:moveTo>
                                  <a:pt x="0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10"/>
                                </a:lnTo>
                                <a:lnTo>
                                  <a:pt x="15" y="235"/>
                                </a:lnTo>
                                <a:lnTo>
                                  <a:pt x="25" y="255"/>
                                </a:lnTo>
                                <a:lnTo>
                                  <a:pt x="40" y="275"/>
                                </a:lnTo>
                                <a:lnTo>
                                  <a:pt x="55" y="285"/>
                                </a:lnTo>
                                <a:lnTo>
                                  <a:pt x="75" y="295"/>
                                </a:lnTo>
                                <a:lnTo>
                                  <a:pt x="95" y="300"/>
                                </a:lnTo>
                                <a:lnTo>
                                  <a:pt x="115" y="300"/>
                                </a:lnTo>
                                <a:lnTo>
                                  <a:pt x="135" y="290"/>
                                </a:lnTo>
                                <a:lnTo>
                                  <a:pt x="150" y="275"/>
                                </a:lnTo>
                                <a:lnTo>
                                  <a:pt x="164" y="260"/>
                                </a:lnTo>
                                <a:lnTo>
                                  <a:pt x="179" y="235"/>
                                </a:lnTo>
                                <a:lnTo>
                                  <a:pt x="189" y="210"/>
                                </a:lnTo>
                                <a:lnTo>
                                  <a:pt x="194" y="180"/>
                                </a:lnTo>
                                <a:lnTo>
                                  <a:pt x="194" y="150"/>
                                </a:lnTo>
                                <a:lnTo>
                                  <a:pt x="194" y="120"/>
                                </a:lnTo>
                                <a:lnTo>
                                  <a:pt x="189" y="95"/>
                                </a:lnTo>
                                <a:lnTo>
                                  <a:pt x="179" y="65"/>
                                </a:lnTo>
                                <a:lnTo>
                                  <a:pt x="164" y="45"/>
                                </a:lnTo>
                                <a:lnTo>
                                  <a:pt x="150" y="25"/>
                                </a:lnTo>
                                <a:lnTo>
                                  <a:pt x="135" y="15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5" y="5"/>
                                </a:lnTo>
                                <a:lnTo>
                                  <a:pt x="55" y="10"/>
                                </a:lnTo>
                                <a:lnTo>
                                  <a:pt x="40" y="25"/>
                                </a:lnTo>
                                <a:lnTo>
                                  <a:pt x="25" y="45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4549"/>
                        <wps:cNvSpPr>
                          <a:spLocks/>
                        </wps:cNvSpPr>
                        <wps:spPr bwMode="auto">
                          <a:xfrm>
                            <a:off x="6148" y="8032"/>
                            <a:ext cx="164" cy="210"/>
                          </a:xfrm>
                          <a:custGeom>
                            <a:avLst/>
                            <a:gdLst>
                              <a:gd name="T0" fmla="*/ 0 w 164"/>
                              <a:gd name="T1" fmla="*/ 105 h 210"/>
                              <a:gd name="T2" fmla="*/ 0 w 164"/>
                              <a:gd name="T3" fmla="*/ 105 h 210"/>
                              <a:gd name="T4" fmla="*/ 5 w 164"/>
                              <a:gd name="T5" fmla="*/ 125 h 210"/>
                              <a:gd name="T6" fmla="*/ 10 w 164"/>
                              <a:gd name="T7" fmla="*/ 145 h 210"/>
                              <a:gd name="T8" fmla="*/ 20 w 164"/>
                              <a:gd name="T9" fmla="*/ 165 h 210"/>
                              <a:gd name="T10" fmla="*/ 30 w 164"/>
                              <a:gd name="T11" fmla="*/ 180 h 210"/>
                              <a:gd name="T12" fmla="*/ 45 w 164"/>
                              <a:gd name="T13" fmla="*/ 190 h 210"/>
                              <a:gd name="T14" fmla="*/ 65 w 164"/>
                              <a:gd name="T15" fmla="*/ 200 h 210"/>
                              <a:gd name="T16" fmla="*/ 80 w 164"/>
                              <a:gd name="T17" fmla="*/ 210 h 210"/>
                              <a:gd name="T18" fmla="*/ 95 w 164"/>
                              <a:gd name="T19" fmla="*/ 210 h 210"/>
                              <a:gd name="T20" fmla="*/ 95 w 164"/>
                              <a:gd name="T21" fmla="*/ 210 h 210"/>
                              <a:gd name="T22" fmla="*/ 110 w 164"/>
                              <a:gd name="T23" fmla="*/ 210 h 210"/>
                              <a:gd name="T24" fmla="*/ 120 w 164"/>
                              <a:gd name="T25" fmla="*/ 205 h 210"/>
                              <a:gd name="T26" fmla="*/ 135 w 164"/>
                              <a:gd name="T27" fmla="*/ 195 h 210"/>
                              <a:gd name="T28" fmla="*/ 145 w 164"/>
                              <a:gd name="T29" fmla="*/ 180 h 210"/>
                              <a:gd name="T30" fmla="*/ 160 w 164"/>
                              <a:gd name="T31" fmla="*/ 145 h 210"/>
                              <a:gd name="T32" fmla="*/ 164 w 164"/>
                              <a:gd name="T33" fmla="*/ 105 h 210"/>
                              <a:gd name="T34" fmla="*/ 164 w 164"/>
                              <a:gd name="T35" fmla="*/ 105 h 210"/>
                              <a:gd name="T36" fmla="*/ 160 w 164"/>
                              <a:gd name="T37" fmla="*/ 65 h 210"/>
                              <a:gd name="T38" fmla="*/ 145 w 164"/>
                              <a:gd name="T39" fmla="*/ 30 h 210"/>
                              <a:gd name="T40" fmla="*/ 135 w 164"/>
                              <a:gd name="T41" fmla="*/ 20 h 210"/>
                              <a:gd name="T42" fmla="*/ 120 w 164"/>
                              <a:gd name="T43" fmla="*/ 10 h 210"/>
                              <a:gd name="T44" fmla="*/ 110 w 164"/>
                              <a:gd name="T45" fmla="*/ 5 h 210"/>
                              <a:gd name="T46" fmla="*/ 95 w 164"/>
                              <a:gd name="T47" fmla="*/ 0 h 210"/>
                              <a:gd name="T48" fmla="*/ 95 w 164"/>
                              <a:gd name="T49" fmla="*/ 0 h 210"/>
                              <a:gd name="T50" fmla="*/ 80 w 164"/>
                              <a:gd name="T51" fmla="*/ 5 h 210"/>
                              <a:gd name="T52" fmla="*/ 65 w 164"/>
                              <a:gd name="T53" fmla="*/ 10 h 210"/>
                              <a:gd name="T54" fmla="*/ 45 w 164"/>
                              <a:gd name="T55" fmla="*/ 20 h 210"/>
                              <a:gd name="T56" fmla="*/ 30 w 164"/>
                              <a:gd name="T57" fmla="*/ 30 h 210"/>
                              <a:gd name="T58" fmla="*/ 20 w 164"/>
                              <a:gd name="T59" fmla="*/ 45 h 210"/>
                              <a:gd name="T60" fmla="*/ 10 w 164"/>
                              <a:gd name="T61" fmla="*/ 65 h 210"/>
                              <a:gd name="T62" fmla="*/ 5 w 164"/>
                              <a:gd name="T63" fmla="*/ 85 h 210"/>
                              <a:gd name="T64" fmla="*/ 0 w 164"/>
                              <a:gd name="T65" fmla="*/ 105 h 210"/>
                              <a:gd name="T66" fmla="*/ 0 w 164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4" h="210">
                                <a:moveTo>
                                  <a:pt x="0" y="105"/>
                                </a:moveTo>
                                <a:lnTo>
                                  <a:pt x="0" y="105"/>
                                </a:lnTo>
                                <a:lnTo>
                                  <a:pt x="5" y="125"/>
                                </a:lnTo>
                                <a:lnTo>
                                  <a:pt x="10" y="145"/>
                                </a:lnTo>
                                <a:lnTo>
                                  <a:pt x="20" y="165"/>
                                </a:lnTo>
                                <a:lnTo>
                                  <a:pt x="30" y="180"/>
                                </a:lnTo>
                                <a:lnTo>
                                  <a:pt x="45" y="190"/>
                                </a:lnTo>
                                <a:lnTo>
                                  <a:pt x="65" y="200"/>
                                </a:lnTo>
                                <a:lnTo>
                                  <a:pt x="80" y="210"/>
                                </a:lnTo>
                                <a:lnTo>
                                  <a:pt x="95" y="210"/>
                                </a:lnTo>
                                <a:lnTo>
                                  <a:pt x="110" y="210"/>
                                </a:lnTo>
                                <a:lnTo>
                                  <a:pt x="120" y="205"/>
                                </a:lnTo>
                                <a:lnTo>
                                  <a:pt x="135" y="195"/>
                                </a:lnTo>
                                <a:lnTo>
                                  <a:pt x="145" y="180"/>
                                </a:lnTo>
                                <a:lnTo>
                                  <a:pt x="160" y="145"/>
                                </a:lnTo>
                                <a:lnTo>
                                  <a:pt x="164" y="105"/>
                                </a:lnTo>
                                <a:lnTo>
                                  <a:pt x="160" y="65"/>
                                </a:lnTo>
                                <a:lnTo>
                                  <a:pt x="145" y="30"/>
                                </a:lnTo>
                                <a:lnTo>
                                  <a:pt x="135" y="20"/>
                                </a:lnTo>
                                <a:lnTo>
                                  <a:pt x="120" y="10"/>
                                </a:lnTo>
                                <a:lnTo>
                                  <a:pt x="110" y="5"/>
                                </a:lnTo>
                                <a:lnTo>
                                  <a:pt x="95" y="0"/>
                                </a:lnTo>
                                <a:lnTo>
                                  <a:pt x="80" y="5"/>
                                </a:lnTo>
                                <a:lnTo>
                                  <a:pt x="65" y="10"/>
                                </a:lnTo>
                                <a:lnTo>
                                  <a:pt x="45" y="20"/>
                                </a:lnTo>
                                <a:lnTo>
                                  <a:pt x="30" y="30"/>
                                </a:lnTo>
                                <a:lnTo>
                                  <a:pt x="20" y="45"/>
                                </a:lnTo>
                                <a:lnTo>
                                  <a:pt x="10" y="65"/>
                                </a:lnTo>
                                <a:lnTo>
                                  <a:pt x="5" y="85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4550"/>
                        <wps:cNvSpPr>
                          <a:spLocks/>
                        </wps:cNvSpPr>
                        <wps:spPr bwMode="auto">
                          <a:xfrm>
                            <a:off x="6148" y="8062"/>
                            <a:ext cx="145" cy="150"/>
                          </a:xfrm>
                          <a:custGeom>
                            <a:avLst/>
                            <a:gdLst>
                              <a:gd name="T0" fmla="*/ 0 w 145"/>
                              <a:gd name="T1" fmla="*/ 75 h 150"/>
                              <a:gd name="T2" fmla="*/ 0 w 145"/>
                              <a:gd name="T3" fmla="*/ 75 h 150"/>
                              <a:gd name="T4" fmla="*/ 5 w 145"/>
                              <a:gd name="T5" fmla="*/ 90 h 150"/>
                              <a:gd name="T6" fmla="*/ 10 w 145"/>
                              <a:gd name="T7" fmla="*/ 105 h 150"/>
                              <a:gd name="T8" fmla="*/ 25 w 145"/>
                              <a:gd name="T9" fmla="*/ 115 h 150"/>
                              <a:gd name="T10" fmla="*/ 35 w 145"/>
                              <a:gd name="T11" fmla="*/ 125 h 150"/>
                              <a:gd name="T12" fmla="*/ 70 w 145"/>
                              <a:gd name="T13" fmla="*/ 145 h 150"/>
                              <a:gd name="T14" fmla="*/ 95 w 145"/>
                              <a:gd name="T15" fmla="*/ 150 h 150"/>
                              <a:gd name="T16" fmla="*/ 95 w 145"/>
                              <a:gd name="T17" fmla="*/ 150 h 150"/>
                              <a:gd name="T18" fmla="*/ 105 w 145"/>
                              <a:gd name="T19" fmla="*/ 150 h 150"/>
                              <a:gd name="T20" fmla="*/ 115 w 145"/>
                              <a:gd name="T21" fmla="*/ 145 h 150"/>
                              <a:gd name="T22" fmla="*/ 130 w 145"/>
                              <a:gd name="T23" fmla="*/ 130 h 150"/>
                              <a:gd name="T24" fmla="*/ 140 w 145"/>
                              <a:gd name="T25" fmla="*/ 105 h 150"/>
                              <a:gd name="T26" fmla="*/ 145 w 145"/>
                              <a:gd name="T27" fmla="*/ 75 h 150"/>
                              <a:gd name="T28" fmla="*/ 145 w 145"/>
                              <a:gd name="T29" fmla="*/ 75 h 150"/>
                              <a:gd name="T30" fmla="*/ 140 w 145"/>
                              <a:gd name="T31" fmla="*/ 45 h 150"/>
                              <a:gd name="T32" fmla="*/ 130 w 145"/>
                              <a:gd name="T33" fmla="*/ 25 h 150"/>
                              <a:gd name="T34" fmla="*/ 115 w 145"/>
                              <a:gd name="T35" fmla="*/ 10 h 150"/>
                              <a:gd name="T36" fmla="*/ 95 w 145"/>
                              <a:gd name="T37" fmla="*/ 0 h 150"/>
                              <a:gd name="T38" fmla="*/ 95 w 145"/>
                              <a:gd name="T39" fmla="*/ 0 h 150"/>
                              <a:gd name="T40" fmla="*/ 70 w 145"/>
                              <a:gd name="T41" fmla="*/ 5 h 150"/>
                              <a:gd name="T42" fmla="*/ 40 w 145"/>
                              <a:gd name="T43" fmla="*/ 20 h 150"/>
                              <a:gd name="T44" fmla="*/ 25 w 145"/>
                              <a:gd name="T45" fmla="*/ 30 h 150"/>
                              <a:gd name="T46" fmla="*/ 10 w 145"/>
                              <a:gd name="T47" fmla="*/ 45 h 150"/>
                              <a:gd name="T48" fmla="*/ 5 w 145"/>
                              <a:gd name="T49" fmla="*/ 60 h 150"/>
                              <a:gd name="T50" fmla="*/ 0 w 145"/>
                              <a:gd name="T51" fmla="*/ 75 h 150"/>
                              <a:gd name="T52" fmla="*/ 0 w 145"/>
                              <a:gd name="T53" fmla="*/ 75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50">
                                <a:moveTo>
                                  <a:pt x="0" y="75"/>
                                </a:moveTo>
                                <a:lnTo>
                                  <a:pt x="0" y="75"/>
                                </a:lnTo>
                                <a:lnTo>
                                  <a:pt x="5" y="90"/>
                                </a:lnTo>
                                <a:lnTo>
                                  <a:pt x="10" y="105"/>
                                </a:lnTo>
                                <a:lnTo>
                                  <a:pt x="25" y="115"/>
                                </a:lnTo>
                                <a:lnTo>
                                  <a:pt x="35" y="125"/>
                                </a:lnTo>
                                <a:lnTo>
                                  <a:pt x="70" y="145"/>
                                </a:lnTo>
                                <a:lnTo>
                                  <a:pt x="95" y="150"/>
                                </a:lnTo>
                                <a:lnTo>
                                  <a:pt x="105" y="150"/>
                                </a:lnTo>
                                <a:lnTo>
                                  <a:pt x="115" y="145"/>
                                </a:lnTo>
                                <a:lnTo>
                                  <a:pt x="130" y="130"/>
                                </a:lnTo>
                                <a:lnTo>
                                  <a:pt x="140" y="105"/>
                                </a:lnTo>
                                <a:lnTo>
                                  <a:pt x="145" y="75"/>
                                </a:lnTo>
                                <a:lnTo>
                                  <a:pt x="140" y="45"/>
                                </a:lnTo>
                                <a:lnTo>
                                  <a:pt x="130" y="25"/>
                                </a:lnTo>
                                <a:lnTo>
                                  <a:pt x="115" y="10"/>
                                </a:lnTo>
                                <a:lnTo>
                                  <a:pt x="95" y="0"/>
                                </a:lnTo>
                                <a:lnTo>
                                  <a:pt x="70" y="5"/>
                                </a:lnTo>
                                <a:lnTo>
                                  <a:pt x="40" y="20"/>
                                </a:lnTo>
                                <a:lnTo>
                                  <a:pt x="25" y="30"/>
                                </a:lnTo>
                                <a:lnTo>
                                  <a:pt x="10" y="45"/>
                                </a:lnTo>
                                <a:lnTo>
                                  <a:pt x="5" y="6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4551"/>
                        <wps:cNvSpPr>
                          <a:spLocks/>
                        </wps:cNvSpPr>
                        <wps:spPr bwMode="auto">
                          <a:xfrm>
                            <a:off x="6128" y="7877"/>
                            <a:ext cx="20" cy="515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515"/>
                              <a:gd name="T2" fmla="*/ 20 w 20"/>
                              <a:gd name="T3" fmla="*/ 0 h 515"/>
                              <a:gd name="T4" fmla="*/ 10 w 20"/>
                              <a:gd name="T5" fmla="*/ 25 h 515"/>
                              <a:gd name="T6" fmla="*/ 0 w 20"/>
                              <a:gd name="T7" fmla="*/ 70 h 515"/>
                              <a:gd name="T8" fmla="*/ 0 w 20"/>
                              <a:gd name="T9" fmla="*/ 105 h 515"/>
                              <a:gd name="T10" fmla="*/ 0 w 20"/>
                              <a:gd name="T11" fmla="*/ 150 h 515"/>
                              <a:gd name="T12" fmla="*/ 10 w 20"/>
                              <a:gd name="T13" fmla="*/ 200 h 515"/>
                              <a:gd name="T14" fmla="*/ 20 w 20"/>
                              <a:gd name="T15" fmla="*/ 260 h 515"/>
                              <a:gd name="T16" fmla="*/ 20 w 20"/>
                              <a:gd name="T17" fmla="*/ 260 h 515"/>
                              <a:gd name="T18" fmla="*/ 20 w 20"/>
                              <a:gd name="T19" fmla="*/ 260 h 515"/>
                              <a:gd name="T20" fmla="*/ 10 w 20"/>
                              <a:gd name="T21" fmla="*/ 320 h 515"/>
                              <a:gd name="T22" fmla="*/ 5 w 20"/>
                              <a:gd name="T23" fmla="*/ 370 h 515"/>
                              <a:gd name="T24" fmla="*/ 0 w 20"/>
                              <a:gd name="T25" fmla="*/ 415 h 515"/>
                              <a:gd name="T26" fmla="*/ 0 w 20"/>
                              <a:gd name="T27" fmla="*/ 445 h 515"/>
                              <a:gd name="T28" fmla="*/ 10 w 20"/>
                              <a:gd name="T29" fmla="*/ 490 h 515"/>
                              <a:gd name="T30" fmla="*/ 20 w 20"/>
                              <a:gd name="T31" fmla="*/ 515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5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25"/>
                                </a:lnTo>
                                <a:lnTo>
                                  <a:pt x="0" y="70"/>
                                </a:lnTo>
                                <a:lnTo>
                                  <a:pt x="0" y="105"/>
                                </a:lnTo>
                                <a:lnTo>
                                  <a:pt x="0" y="150"/>
                                </a:lnTo>
                                <a:lnTo>
                                  <a:pt x="10" y="200"/>
                                </a:lnTo>
                                <a:lnTo>
                                  <a:pt x="20" y="260"/>
                                </a:lnTo>
                                <a:lnTo>
                                  <a:pt x="10" y="320"/>
                                </a:lnTo>
                                <a:lnTo>
                                  <a:pt x="5" y="370"/>
                                </a:lnTo>
                                <a:lnTo>
                                  <a:pt x="0" y="415"/>
                                </a:lnTo>
                                <a:lnTo>
                                  <a:pt x="0" y="445"/>
                                </a:lnTo>
                                <a:lnTo>
                                  <a:pt x="10" y="490"/>
                                </a:lnTo>
                                <a:lnTo>
                                  <a:pt x="20" y="51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4552"/>
                        <wps:cNvSpPr>
                          <a:spLocks/>
                        </wps:cNvSpPr>
                        <wps:spPr bwMode="auto">
                          <a:xfrm>
                            <a:off x="6103" y="7877"/>
                            <a:ext cx="45" cy="515"/>
                          </a:xfrm>
                          <a:custGeom>
                            <a:avLst/>
                            <a:gdLst>
                              <a:gd name="T0" fmla="*/ 45 w 45"/>
                              <a:gd name="T1" fmla="*/ 0 h 515"/>
                              <a:gd name="T2" fmla="*/ 45 w 45"/>
                              <a:gd name="T3" fmla="*/ 0 h 515"/>
                              <a:gd name="T4" fmla="*/ 30 w 45"/>
                              <a:gd name="T5" fmla="*/ 45 h 515"/>
                              <a:gd name="T6" fmla="*/ 20 w 45"/>
                              <a:gd name="T7" fmla="*/ 95 h 515"/>
                              <a:gd name="T8" fmla="*/ 10 w 45"/>
                              <a:gd name="T9" fmla="*/ 155 h 515"/>
                              <a:gd name="T10" fmla="*/ 0 w 45"/>
                              <a:gd name="T11" fmla="*/ 235 h 515"/>
                              <a:gd name="T12" fmla="*/ 5 w 45"/>
                              <a:gd name="T13" fmla="*/ 320 h 515"/>
                              <a:gd name="T14" fmla="*/ 10 w 45"/>
                              <a:gd name="T15" fmla="*/ 365 h 515"/>
                              <a:gd name="T16" fmla="*/ 15 w 45"/>
                              <a:gd name="T17" fmla="*/ 415 h 515"/>
                              <a:gd name="T18" fmla="*/ 30 w 45"/>
                              <a:gd name="T19" fmla="*/ 465 h 515"/>
                              <a:gd name="T20" fmla="*/ 45 w 45"/>
                              <a:gd name="T21" fmla="*/ 515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5"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30" y="45"/>
                                </a:lnTo>
                                <a:lnTo>
                                  <a:pt x="20" y="95"/>
                                </a:lnTo>
                                <a:lnTo>
                                  <a:pt x="10" y="155"/>
                                </a:lnTo>
                                <a:lnTo>
                                  <a:pt x="0" y="235"/>
                                </a:lnTo>
                                <a:lnTo>
                                  <a:pt x="5" y="320"/>
                                </a:lnTo>
                                <a:lnTo>
                                  <a:pt x="10" y="365"/>
                                </a:lnTo>
                                <a:lnTo>
                                  <a:pt x="15" y="415"/>
                                </a:lnTo>
                                <a:lnTo>
                                  <a:pt x="30" y="465"/>
                                </a:lnTo>
                                <a:lnTo>
                                  <a:pt x="45" y="515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Line 4553"/>
                        <wps:cNvCnPr/>
                        <wps:spPr bwMode="auto">
                          <a:xfrm>
                            <a:off x="6053" y="7877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4554"/>
                        <wps:cNvCnPr/>
                        <wps:spPr bwMode="auto">
                          <a:xfrm>
                            <a:off x="6023" y="7877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Freeform 4555"/>
                        <wps:cNvSpPr>
                          <a:spLocks/>
                        </wps:cNvSpPr>
                        <wps:spPr bwMode="auto">
                          <a:xfrm>
                            <a:off x="6148" y="8867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40 h 50"/>
                              <a:gd name="T2" fmla="*/ 0 w 249"/>
                              <a:gd name="T3" fmla="*/ 40 h 50"/>
                              <a:gd name="T4" fmla="*/ 10 w 249"/>
                              <a:gd name="T5" fmla="*/ 30 h 50"/>
                              <a:gd name="T6" fmla="*/ 25 w 249"/>
                              <a:gd name="T7" fmla="*/ 20 h 50"/>
                              <a:gd name="T8" fmla="*/ 50 w 249"/>
                              <a:gd name="T9" fmla="*/ 5 h 50"/>
                              <a:gd name="T10" fmla="*/ 80 w 249"/>
                              <a:gd name="T11" fmla="*/ 5 h 50"/>
                              <a:gd name="T12" fmla="*/ 110 w 249"/>
                              <a:gd name="T13" fmla="*/ 10 h 50"/>
                              <a:gd name="T14" fmla="*/ 135 w 249"/>
                              <a:gd name="T15" fmla="*/ 15 h 50"/>
                              <a:gd name="T16" fmla="*/ 155 w 249"/>
                              <a:gd name="T17" fmla="*/ 30 h 50"/>
                              <a:gd name="T18" fmla="*/ 184 w 249"/>
                              <a:gd name="T19" fmla="*/ 50 h 50"/>
                              <a:gd name="T20" fmla="*/ 184 w 249"/>
                              <a:gd name="T21" fmla="*/ 50 h 50"/>
                              <a:gd name="T22" fmla="*/ 189 w 249"/>
                              <a:gd name="T23" fmla="*/ 50 h 50"/>
                              <a:gd name="T24" fmla="*/ 199 w 249"/>
                              <a:gd name="T25" fmla="*/ 50 h 50"/>
                              <a:gd name="T26" fmla="*/ 214 w 249"/>
                              <a:gd name="T27" fmla="*/ 35 h 50"/>
                              <a:gd name="T28" fmla="*/ 234 w 249"/>
                              <a:gd name="T29" fmla="*/ 0 h 50"/>
                              <a:gd name="T30" fmla="*/ 249 w 249"/>
                              <a:gd name="T31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40"/>
                                </a:moveTo>
                                <a:lnTo>
                                  <a:pt x="0" y="40"/>
                                </a:lnTo>
                                <a:lnTo>
                                  <a:pt x="10" y="30"/>
                                </a:lnTo>
                                <a:lnTo>
                                  <a:pt x="25" y="20"/>
                                </a:lnTo>
                                <a:lnTo>
                                  <a:pt x="50" y="5"/>
                                </a:lnTo>
                                <a:lnTo>
                                  <a:pt x="80" y="5"/>
                                </a:lnTo>
                                <a:lnTo>
                                  <a:pt x="110" y="10"/>
                                </a:lnTo>
                                <a:lnTo>
                                  <a:pt x="135" y="15"/>
                                </a:lnTo>
                                <a:lnTo>
                                  <a:pt x="155" y="30"/>
                                </a:lnTo>
                                <a:lnTo>
                                  <a:pt x="184" y="50"/>
                                </a:lnTo>
                                <a:lnTo>
                                  <a:pt x="189" y="50"/>
                                </a:lnTo>
                                <a:lnTo>
                                  <a:pt x="199" y="50"/>
                                </a:lnTo>
                                <a:lnTo>
                                  <a:pt x="214" y="35"/>
                                </a:lnTo>
                                <a:lnTo>
                                  <a:pt x="234" y="0"/>
                                </a:lnTo>
                                <a:lnTo>
                                  <a:pt x="249" y="5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4556"/>
                        <wps:cNvSpPr>
                          <a:spLocks/>
                        </wps:cNvSpPr>
                        <wps:spPr bwMode="auto">
                          <a:xfrm>
                            <a:off x="6148" y="8397"/>
                            <a:ext cx="249" cy="50"/>
                          </a:xfrm>
                          <a:custGeom>
                            <a:avLst/>
                            <a:gdLst>
                              <a:gd name="T0" fmla="*/ 0 w 249"/>
                              <a:gd name="T1" fmla="*/ 0 h 50"/>
                              <a:gd name="T2" fmla="*/ 0 w 249"/>
                              <a:gd name="T3" fmla="*/ 0 h 50"/>
                              <a:gd name="T4" fmla="*/ 25 w 249"/>
                              <a:gd name="T5" fmla="*/ 25 h 50"/>
                              <a:gd name="T6" fmla="*/ 50 w 249"/>
                              <a:gd name="T7" fmla="*/ 35 h 50"/>
                              <a:gd name="T8" fmla="*/ 80 w 249"/>
                              <a:gd name="T9" fmla="*/ 40 h 50"/>
                              <a:gd name="T10" fmla="*/ 110 w 249"/>
                              <a:gd name="T11" fmla="*/ 40 h 50"/>
                              <a:gd name="T12" fmla="*/ 135 w 249"/>
                              <a:gd name="T13" fmla="*/ 30 h 50"/>
                              <a:gd name="T14" fmla="*/ 155 w 249"/>
                              <a:gd name="T15" fmla="*/ 20 h 50"/>
                              <a:gd name="T16" fmla="*/ 184 w 249"/>
                              <a:gd name="T17" fmla="*/ 0 h 50"/>
                              <a:gd name="T18" fmla="*/ 184 w 249"/>
                              <a:gd name="T19" fmla="*/ 0 h 50"/>
                              <a:gd name="T20" fmla="*/ 189 w 249"/>
                              <a:gd name="T21" fmla="*/ 0 h 50"/>
                              <a:gd name="T22" fmla="*/ 194 w 249"/>
                              <a:gd name="T23" fmla="*/ 0 h 50"/>
                              <a:gd name="T24" fmla="*/ 214 w 249"/>
                              <a:gd name="T25" fmla="*/ 20 h 50"/>
                              <a:gd name="T26" fmla="*/ 234 w 249"/>
                              <a:gd name="T27" fmla="*/ 50 h 50"/>
                              <a:gd name="T28" fmla="*/ 249 w 249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9" h="5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25"/>
                                </a:lnTo>
                                <a:lnTo>
                                  <a:pt x="50" y="35"/>
                                </a:lnTo>
                                <a:lnTo>
                                  <a:pt x="80" y="40"/>
                                </a:lnTo>
                                <a:lnTo>
                                  <a:pt x="110" y="40"/>
                                </a:lnTo>
                                <a:lnTo>
                                  <a:pt x="135" y="30"/>
                                </a:lnTo>
                                <a:lnTo>
                                  <a:pt x="155" y="20"/>
                                </a:lnTo>
                                <a:lnTo>
                                  <a:pt x="184" y="0"/>
                                </a:lnTo>
                                <a:lnTo>
                                  <a:pt x="189" y="0"/>
                                </a:lnTo>
                                <a:lnTo>
                                  <a:pt x="194" y="0"/>
                                </a:lnTo>
                                <a:lnTo>
                                  <a:pt x="214" y="20"/>
                                </a:lnTo>
                                <a:lnTo>
                                  <a:pt x="234" y="50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4557"/>
                        <wps:cNvSpPr>
                          <a:spLocks/>
                        </wps:cNvSpPr>
                        <wps:spPr bwMode="auto">
                          <a:xfrm>
                            <a:off x="6148" y="8437"/>
                            <a:ext cx="244" cy="435"/>
                          </a:xfrm>
                          <a:custGeom>
                            <a:avLst/>
                            <a:gdLst>
                              <a:gd name="T0" fmla="*/ 0 w 244"/>
                              <a:gd name="T1" fmla="*/ 220 h 435"/>
                              <a:gd name="T2" fmla="*/ 0 w 244"/>
                              <a:gd name="T3" fmla="*/ 220 h 435"/>
                              <a:gd name="T4" fmla="*/ 5 w 244"/>
                              <a:gd name="T5" fmla="*/ 305 h 435"/>
                              <a:gd name="T6" fmla="*/ 10 w 244"/>
                              <a:gd name="T7" fmla="*/ 340 h 435"/>
                              <a:gd name="T8" fmla="*/ 15 w 244"/>
                              <a:gd name="T9" fmla="*/ 370 h 435"/>
                              <a:gd name="T10" fmla="*/ 30 w 244"/>
                              <a:gd name="T11" fmla="*/ 400 h 435"/>
                              <a:gd name="T12" fmla="*/ 45 w 244"/>
                              <a:gd name="T13" fmla="*/ 420 h 435"/>
                              <a:gd name="T14" fmla="*/ 65 w 244"/>
                              <a:gd name="T15" fmla="*/ 430 h 435"/>
                              <a:gd name="T16" fmla="*/ 95 w 244"/>
                              <a:gd name="T17" fmla="*/ 435 h 435"/>
                              <a:gd name="T18" fmla="*/ 95 w 244"/>
                              <a:gd name="T19" fmla="*/ 435 h 435"/>
                              <a:gd name="T20" fmla="*/ 125 w 244"/>
                              <a:gd name="T21" fmla="*/ 435 h 435"/>
                              <a:gd name="T22" fmla="*/ 150 w 244"/>
                              <a:gd name="T23" fmla="*/ 420 h 435"/>
                              <a:gd name="T24" fmla="*/ 174 w 244"/>
                              <a:gd name="T25" fmla="*/ 400 h 435"/>
                              <a:gd name="T26" fmla="*/ 199 w 244"/>
                              <a:gd name="T27" fmla="*/ 375 h 435"/>
                              <a:gd name="T28" fmla="*/ 219 w 244"/>
                              <a:gd name="T29" fmla="*/ 345 h 435"/>
                              <a:gd name="T30" fmla="*/ 229 w 244"/>
                              <a:gd name="T31" fmla="*/ 305 h 435"/>
                              <a:gd name="T32" fmla="*/ 239 w 244"/>
                              <a:gd name="T33" fmla="*/ 265 h 435"/>
                              <a:gd name="T34" fmla="*/ 244 w 244"/>
                              <a:gd name="T35" fmla="*/ 220 h 435"/>
                              <a:gd name="T36" fmla="*/ 244 w 244"/>
                              <a:gd name="T37" fmla="*/ 220 h 435"/>
                              <a:gd name="T38" fmla="*/ 239 w 244"/>
                              <a:gd name="T39" fmla="*/ 175 h 435"/>
                              <a:gd name="T40" fmla="*/ 229 w 244"/>
                              <a:gd name="T41" fmla="*/ 135 h 435"/>
                              <a:gd name="T42" fmla="*/ 219 w 244"/>
                              <a:gd name="T43" fmla="*/ 100 h 435"/>
                              <a:gd name="T44" fmla="*/ 199 w 244"/>
                              <a:gd name="T45" fmla="*/ 65 h 435"/>
                              <a:gd name="T46" fmla="*/ 174 w 244"/>
                              <a:gd name="T47" fmla="*/ 40 h 435"/>
                              <a:gd name="T48" fmla="*/ 150 w 244"/>
                              <a:gd name="T49" fmla="*/ 20 h 435"/>
                              <a:gd name="T50" fmla="*/ 125 w 244"/>
                              <a:gd name="T51" fmla="*/ 5 h 435"/>
                              <a:gd name="T52" fmla="*/ 95 w 244"/>
                              <a:gd name="T53" fmla="*/ 0 h 435"/>
                              <a:gd name="T54" fmla="*/ 95 w 244"/>
                              <a:gd name="T55" fmla="*/ 0 h 435"/>
                              <a:gd name="T56" fmla="*/ 65 w 244"/>
                              <a:gd name="T57" fmla="*/ 5 h 435"/>
                              <a:gd name="T58" fmla="*/ 45 w 244"/>
                              <a:gd name="T59" fmla="*/ 15 h 435"/>
                              <a:gd name="T60" fmla="*/ 30 w 244"/>
                              <a:gd name="T61" fmla="*/ 40 h 435"/>
                              <a:gd name="T62" fmla="*/ 15 w 244"/>
                              <a:gd name="T63" fmla="*/ 65 h 435"/>
                              <a:gd name="T64" fmla="*/ 10 w 244"/>
                              <a:gd name="T65" fmla="*/ 95 h 435"/>
                              <a:gd name="T66" fmla="*/ 5 w 244"/>
                              <a:gd name="T67" fmla="*/ 135 h 435"/>
                              <a:gd name="T68" fmla="*/ 0 w 244"/>
                              <a:gd name="T69" fmla="*/ 220 h 435"/>
                              <a:gd name="T70" fmla="*/ 0 w 244"/>
                              <a:gd name="T71" fmla="*/ 220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4" h="435">
                                <a:moveTo>
                                  <a:pt x="0" y="220"/>
                                </a:moveTo>
                                <a:lnTo>
                                  <a:pt x="0" y="220"/>
                                </a:lnTo>
                                <a:lnTo>
                                  <a:pt x="5" y="305"/>
                                </a:lnTo>
                                <a:lnTo>
                                  <a:pt x="10" y="340"/>
                                </a:lnTo>
                                <a:lnTo>
                                  <a:pt x="15" y="370"/>
                                </a:lnTo>
                                <a:lnTo>
                                  <a:pt x="30" y="400"/>
                                </a:lnTo>
                                <a:lnTo>
                                  <a:pt x="45" y="420"/>
                                </a:lnTo>
                                <a:lnTo>
                                  <a:pt x="65" y="430"/>
                                </a:lnTo>
                                <a:lnTo>
                                  <a:pt x="95" y="435"/>
                                </a:lnTo>
                                <a:lnTo>
                                  <a:pt x="125" y="435"/>
                                </a:lnTo>
                                <a:lnTo>
                                  <a:pt x="150" y="420"/>
                                </a:lnTo>
                                <a:lnTo>
                                  <a:pt x="174" y="400"/>
                                </a:lnTo>
                                <a:lnTo>
                                  <a:pt x="199" y="375"/>
                                </a:lnTo>
                                <a:lnTo>
                                  <a:pt x="219" y="345"/>
                                </a:lnTo>
                                <a:lnTo>
                                  <a:pt x="229" y="305"/>
                                </a:lnTo>
                                <a:lnTo>
                                  <a:pt x="239" y="265"/>
                                </a:lnTo>
                                <a:lnTo>
                                  <a:pt x="244" y="220"/>
                                </a:lnTo>
                                <a:lnTo>
                                  <a:pt x="239" y="175"/>
                                </a:lnTo>
                                <a:lnTo>
                                  <a:pt x="229" y="135"/>
                                </a:lnTo>
                                <a:lnTo>
                                  <a:pt x="219" y="100"/>
                                </a:lnTo>
                                <a:lnTo>
                                  <a:pt x="199" y="65"/>
                                </a:lnTo>
                                <a:lnTo>
                                  <a:pt x="174" y="40"/>
                                </a:lnTo>
                                <a:lnTo>
                                  <a:pt x="150" y="20"/>
                                </a:lnTo>
                                <a:lnTo>
                                  <a:pt x="125" y="5"/>
                                </a:lnTo>
                                <a:lnTo>
                                  <a:pt x="95" y="0"/>
                                </a:lnTo>
                                <a:lnTo>
                                  <a:pt x="65" y="5"/>
                                </a:lnTo>
                                <a:lnTo>
                                  <a:pt x="45" y="15"/>
                                </a:lnTo>
                                <a:lnTo>
                                  <a:pt x="30" y="40"/>
                                </a:lnTo>
                                <a:lnTo>
                                  <a:pt x="15" y="65"/>
                                </a:lnTo>
                                <a:lnTo>
                                  <a:pt x="10" y="95"/>
                                </a:lnTo>
                                <a:lnTo>
                                  <a:pt x="5" y="135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4558"/>
                        <wps:cNvSpPr>
                          <a:spLocks/>
                        </wps:cNvSpPr>
                        <wps:spPr bwMode="auto">
                          <a:xfrm>
                            <a:off x="6148" y="8507"/>
                            <a:ext cx="194" cy="300"/>
                          </a:xfrm>
                          <a:custGeom>
                            <a:avLst/>
                            <a:gdLst>
                              <a:gd name="T0" fmla="*/ 0 w 194"/>
                              <a:gd name="T1" fmla="*/ 150 h 300"/>
                              <a:gd name="T2" fmla="*/ 0 w 194"/>
                              <a:gd name="T3" fmla="*/ 150 h 300"/>
                              <a:gd name="T4" fmla="*/ 0 w 194"/>
                              <a:gd name="T5" fmla="*/ 180 h 300"/>
                              <a:gd name="T6" fmla="*/ 5 w 194"/>
                              <a:gd name="T7" fmla="*/ 205 h 300"/>
                              <a:gd name="T8" fmla="*/ 15 w 194"/>
                              <a:gd name="T9" fmla="*/ 230 h 300"/>
                              <a:gd name="T10" fmla="*/ 25 w 194"/>
                              <a:gd name="T11" fmla="*/ 255 h 300"/>
                              <a:gd name="T12" fmla="*/ 40 w 194"/>
                              <a:gd name="T13" fmla="*/ 270 h 300"/>
                              <a:gd name="T14" fmla="*/ 55 w 194"/>
                              <a:gd name="T15" fmla="*/ 285 h 300"/>
                              <a:gd name="T16" fmla="*/ 75 w 194"/>
                              <a:gd name="T17" fmla="*/ 295 h 300"/>
                              <a:gd name="T18" fmla="*/ 95 w 194"/>
                              <a:gd name="T19" fmla="*/ 300 h 300"/>
                              <a:gd name="T20" fmla="*/ 95 w 194"/>
                              <a:gd name="T21" fmla="*/ 300 h 300"/>
                              <a:gd name="T22" fmla="*/ 115 w 194"/>
                              <a:gd name="T23" fmla="*/ 295 h 300"/>
                              <a:gd name="T24" fmla="*/ 135 w 194"/>
                              <a:gd name="T25" fmla="*/ 290 h 300"/>
                              <a:gd name="T26" fmla="*/ 150 w 194"/>
                              <a:gd name="T27" fmla="*/ 275 h 300"/>
                              <a:gd name="T28" fmla="*/ 164 w 194"/>
                              <a:gd name="T29" fmla="*/ 255 h 300"/>
                              <a:gd name="T30" fmla="*/ 179 w 194"/>
                              <a:gd name="T31" fmla="*/ 235 h 300"/>
                              <a:gd name="T32" fmla="*/ 189 w 194"/>
                              <a:gd name="T33" fmla="*/ 210 h 300"/>
                              <a:gd name="T34" fmla="*/ 194 w 194"/>
                              <a:gd name="T35" fmla="*/ 180 h 300"/>
                              <a:gd name="T36" fmla="*/ 194 w 194"/>
                              <a:gd name="T37" fmla="*/ 150 h 300"/>
                              <a:gd name="T38" fmla="*/ 194 w 194"/>
                              <a:gd name="T39" fmla="*/ 150 h 300"/>
                              <a:gd name="T40" fmla="*/ 194 w 194"/>
                              <a:gd name="T41" fmla="*/ 120 h 300"/>
                              <a:gd name="T42" fmla="*/ 189 w 194"/>
                              <a:gd name="T43" fmla="*/ 90 h 300"/>
                              <a:gd name="T44" fmla="*/ 179 w 194"/>
                              <a:gd name="T45" fmla="*/ 65 h 300"/>
                              <a:gd name="T46" fmla="*/ 164 w 194"/>
                              <a:gd name="T47" fmla="*/ 45 h 300"/>
                              <a:gd name="T48" fmla="*/ 150 w 194"/>
                              <a:gd name="T49" fmla="*/ 25 h 300"/>
                              <a:gd name="T50" fmla="*/ 135 w 194"/>
                              <a:gd name="T51" fmla="*/ 10 h 300"/>
                              <a:gd name="T52" fmla="*/ 115 w 194"/>
                              <a:gd name="T53" fmla="*/ 5 h 300"/>
                              <a:gd name="T54" fmla="*/ 95 w 194"/>
                              <a:gd name="T55" fmla="*/ 0 h 300"/>
                              <a:gd name="T56" fmla="*/ 95 w 194"/>
                              <a:gd name="T57" fmla="*/ 0 h 300"/>
                              <a:gd name="T58" fmla="*/ 75 w 194"/>
                              <a:gd name="T59" fmla="*/ 0 h 300"/>
                              <a:gd name="T60" fmla="*/ 55 w 194"/>
                              <a:gd name="T61" fmla="*/ 10 h 300"/>
                              <a:gd name="T62" fmla="*/ 40 w 194"/>
                              <a:gd name="T63" fmla="*/ 25 h 300"/>
                              <a:gd name="T64" fmla="*/ 25 w 194"/>
                              <a:gd name="T65" fmla="*/ 45 h 300"/>
                              <a:gd name="T66" fmla="*/ 15 w 194"/>
                              <a:gd name="T67" fmla="*/ 65 h 300"/>
                              <a:gd name="T68" fmla="*/ 5 w 194"/>
                              <a:gd name="T69" fmla="*/ 90 h 300"/>
                              <a:gd name="T70" fmla="*/ 0 w 194"/>
                              <a:gd name="T71" fmla="*/ 120 h 300"/>
                              <a:gd name="T72" fmla="*/ 0 w 194"/>
                              <a:gd name="T73" fmla="*/ 150 h 300"/>
                              <a:gd name="T74" fmla="*/ 0 w 194"/>
                              <a:gd name="T75" fmla="*/ 15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94" h="300">
                                <a:moveTo>
                                  <a:pt x="0" y="150"/>
                                </a:moveTo>
                                <a:lnTo>
                                  <a:pt x="0" y="150"/>
                                </a:lnTo>
                                <a:lnTo>
                                  <a:pt x="0" y="180"/>
                                </a:lnTo>
                                <a:lnTo>
                                  <a:pt x="5" y="205"/>
                                </a:lnTo>
                                <a:lnTo>
                                  <a:pt x="15" y="230"/>
                                </a:lnTo>
                                <a:lnTo>
                                  <a:pt x="25" y="255"/>
                                </a:lnTo>
                                <a:lnTo>
                                  <a:pt x="40" y="270"/>
                                </a:lnTo>
                                <a:lnTo>
                                  <a:pt x="55" y="285"/>
                                </a:lnTo>
                                <a:lnTo>
                                  <a:pt x="75" y="295"/>
                                </a:lnTo>
                                <a:lnTo>
                                  <a:pt x="95" y="300"/>
                                </a:lnTo>
                                <a:lnTo>
                                  <a:pt x="115" y="295"/>
                                </a:lnTo>
                                <a:lnTo>
                                  <a:pt x="135" y="290"/>
                                </a:lnTo>
                                <a:lnTo>
                                  <a:pt x="150" y="275"/>
                                </a:lnTo>
                                <a:lnTo>
                                  <a:pt x="164" y="255"/>
                                </a:lnTo>
                                <a:lnTo>
                                  <a:pt x="179" y="235"/>
                                </a:lnTo>
                                <a:lnTo>
                                  <a:pt x="189" y="210"/>
                                </a:lnTo>
                                <a:lnTo>
                                  <a:pt x="194" y="180"/>
                                </a:lnTo>
                                <a:lnTo>
                                  <a:pt x="194" y="150"/>
                                </a:lnTo>
                                <a:lnTo>
                                  <a:pt x="194" y="120"/>
                                </a:lnTo>
                                <a:lnTo>
                                  <a:pt x="189" y="90"/>
                                </a:lnTo>
                                <a:lnTo>
                                  <a:pt x="179" y="65"/>
                                </a:lnTo>
                                <a:lnTo>
                                  <a:pt x="164" y="45"/>
                                </a:lnTo>
                                <a:lnTo>
                                  <a:pt x="150" y="25"/>
                                </a:lnTo>
                                <a:lnTo>
                                  <a:pt x="135" y="10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5" y="0"/>
                                </a:lnTo>
                                <a:lnTo>
                                  <a:pt x="55" y="10"/>
                                </a:lnTo>
                                <a:lnTo>
                                  <a:pt x="40" y="25"/>
                                </a:lnTo>
                                <a:lnTo>
                                  <a:pt x="25" y="45"/>
                                </a:lnTo>
                                <a:lnTo>
                                  <a:pt x="15" y="65"/>
                                </a:lnTo>
                                <a:lnTo>
                                  <a:pt x="5" y="90"/>
                                </a:lnTo>
                                <a:lnTo>
                                  <a:pt x="0" y="120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4559"/>
                        <wps:cNvSpPr>
                          <a:spLocks/>
                        </wps:cNvSpPr>
                        <wps:spPr bwMode="auto">
                          <a:xfrm>
                            <a:off x="6148" y="8552"/>
                            <a:ext cx="164" cy="210"/>
                          </a:xfrm>
                          <a:custGeom>
                            <a:avLst/>
                            <a:gdLst>
                              <a:gd name="T0" fmla="*/ 0 w 164"/>
                              <a:gd name="T1" fmla="*/ 105 h 210"/>
                              <a:gd name="T2" fmla="*/ 0 w 164"/>
                              <a:gd name="T3" fmla="*/ 105 h 210"/>
                              <a:gd name="T4" fmla="*/ 5 w 164"/>
                              <a:gd name="T5" fmla="*/ 125 h 210"/>
                              <a:gd name="T6" fmla="*/ 10 w 164"/>
                              <a:gd name="T7" fmla="*/ 145 h 210"/>
                              <a:gd name="T8" fmla="*/ 20 w 164"/>
                              <a:gd name="T9" fmla="*/ 160 h 210"/>
                              <a:gd name="T10" fmla="*/ 30 w 164"/>
                              <a:gd name="T11" fmla="*/ 180 h 210"/>
                              <a:gd name="T12" fmla="*/ 45 w 164"/>
                              <a:gd name="T13" fmla="*/ 190 h 210"/>
                              <a:gd name="T14" fmla="*/ 65 w 164"/>
                              <a:gd name="T15" fmla="*/ 200 h 210"/>
                              <a:gd name="T16" fmla="*/ 80 w 164"/>
                              <a:gd name="T17" fmla="*/ 205 h 210"/>
                              <a:gd name="T18" fmla="*/ 95 w 164"/>
                              <a:gd name="T19" fmla="*/ 210 h 210"/>
                              <a:gd name="T20" fmla="*/ 95 w 164"/>
                              <a:gd name="T21" fmla="*/ 210 h 210"/>
                              <a:gd name="T22" fmla="*/ 110 w 164"/>
                              <a:gd name="T23" fmla="*/ 205 h 210"/>
                              <a:gd name="T24" fmla="*/ 120 w 164"/>
                              <a:gd name="T25" fmla="*/ 200 h 210"/>
                              <a:gd name="T26" fmla="*/ 135 w 164"/>
                              <a:gd name="T27" fmla="*/ 190 h 210"/>
                              <a:gd name="T28" fmla="*/ 145 w 164"/>
                              <a:gd name="T29" fmla="*/ 180 h 210"/>
                              <a:gd name="T30" fmla="*/ 160 w 164"/>
                              <a:gd name="T31" fmla="*/ 145 h 210"/>
                              <a:gd name="T32" fmla="*/ 164 w 164"/>
                              <a:gd name="T33" fmla="*/ 105 h 210"/>
                              <a:gd name="T34" fmla="*/ 164 w 164"/>
                              <a:gd name="T35" fmla="*/ 105 h 210"/>
                              <a:gd name="T36" fmla="*/ 160 w 164"/>
                              <a:gd name="T37" fmla="*/ 65 h 210"/>
                              <a:gd name="T38" fmla="*/ 145 w 164"/>
                              <a:gd name="T39" fmla="*/ 30 h 210"/>
                              <a:gd name="T40" fmla="*/ 135 w 164"/>
                              <a:gd name="T41" fmla="*/ 20 h 210"/>
                              <a:gd name="T42" fmla="*/ 120 w 164"/>
                              <a:gd name="T43" fmla="*/ 10 h 210"/>
                              <a:gd name="T44" fmla="*/ 110 w 164"/>
                              <a:gd name="T45" fmla="*/ 0 h 210"/>
                              <a:gd name="T46" fmla="*/ 95 w 164"/>
                              <a:gd name="T47" fmla="*/ 0 h 210"/>
                              <a:gd name="T48" fmla="*/ 95 w 164"/>
                              <a:gd name="T49" fmla="*/ 0 h 210"/>
                              <a:gd name="T50" fmla="*/ 80 w 164"/>
                              <a:gd name="T51" fmla="*/ 0 h 210"/>
                              <a:gd name="T52" fmla="*/ 65 w 164"/>
                              <a:gd name="T53" fmla="*/ 5 h 210"/>
                              <a:gd name="T54" fmla="*/ 45 w 164"/>
                              <a:gd name="T55" fmla="*/ 15 h 210"/>
                              <a:gd name="T56" fmla="*/ 30 w 164"/>
                              <a:gd name="T57" fmla="*/ 30 h 210"/>
                              <a:gd name="T58" fmla="*/ 20 w 164"/>
                              <a:gd name="T59" fmla="*/ 45 h 210"/>
                              <a:gd name="T60" fmla="*/ 10 w 164"/>
                              <a:gd name="T61" fmla="*/ 65 h 210"/>
                              <a:gd name="T62" fmla="*/ 5 w 164"/>
                              <a:gd name="T63" fmla="*/ 85 h 210"/>
                              <a:gd name="T64" fmla="*/ 0 w 164"/>
                              <a:gd name="T65" fmla="*/ 105 h 210"/>
                              <a:gd name="T66" fmla="*/ 0 w 164"/>
                              <a:gd name="T67" fmla="*/ 1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4" h="210">
                                <a:moveTo>
                                  <a:pt x="0" y="105"/>
                                </a:moveTo>
                                <a:lnTo>
                                  <a:pt x="0" y="105"/>
                                </a:lnTo>
                                <a:lnTo>
                                  <a:pt x="5" y="125"/>
                                </a:lnTo>
                                <a:lnTo>
                                  <a:pt x="10" y="145"/>
                                </a:lnTo>
                                <a:lnTo>
                                  <a:pt x="20" y="160"/>
                                </a:lnTo>
                                <a:lnTo>
                                  <a:pt x="30" y="180"/>
                                </a:lnTo>
                                <a:lnTo>
                                  <a:pt x="45" y="190"/>
                                </a:lnTo>
                                <a:lnTo>
                                  <a:pt x="65" y="200"/>
                                </a:lnTo>
                                <a:lnTo>
                                  <a:pt x="80" y="205"/>
                                </a:lnTo>
                                <a:lnTo>
                                  <a:pt x="95" y="210"/>
                                </a:lnTo>
                                <a:lnTo>
                                  <a:pt x="110" y="205"/>
                                </a:lnTo>
                                <a:lnTo>
                                  <a:pt x="120" y="200"/>
                                </a:lnTo>
                                <a:lnTo>
                                  <a:pt x="135" y="190"/>
                                </a:lnTo>
                                <a:lnTo>
                                  <a:pt x="145" y="180"/>
                                </a:lnTo>
                                <a:lnTo>
                                  <a:pt x="160" y="145"/>
                                </a:lnTo>
                                <a:lnTo>
                                  <a:pt x="164" y="105"/>
                                </a:lnTo>
                                <a:lnTo>
                                  <a:pt x="160" y="65"/>
                                </a:lnTo>
                                <a:lnTo>
                                  <a:pt x="145" y="30"/>
                                </a:lnTo>
                                <a:lnTo>
                                  <a:pt x="135" y="20"/>
                                </a:lnTo>
                                <a:lnTo>
                                  <a:pt x="120" y="10"/>
                                </a:lnTo>
                                <a:lnTo>
                                  <a:pt x="110" y="0"/>
                                </a:lnTo>
                                <a:lnTo>
                                  <a:pt x="95" y="0"/>
                                </a:lnTo>
                                <a:lnTo>
                                  <a:pt x="80" y="0"/>
                                </a:lnTo>
                                <a:lnTo>
                                  <a:pt x="65" y="5"/>
                                </a:lnTo>
                                <a:lnTo>
                                  <a:pt x="45" y="15"/>
                                </a:lnTo>
                                <a:lnTo>
                                  <a:pt x="30" y="30"/>
                                </a:lnTo>
                                <a:lnTo>
                                  <a:pt x="20" y="45"/>
                                </a:lnTo>
                                <a:lnTo>
                                  <a:pt x="10" y="65"/>
                                </a:lnTo>
                                <a:lnTo>
                                  <a:pt x="5" y="85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4560"/>
                        <wps:cNvSpPr>
                          <a:spLocks/>
                        </wps:cNvSpPr>
                        <wps:spPr bwMode="auto">
                          <a:xfrm>
                            <a:off x="6148" y="8582"/>
                            <a:ext cx="145" cy="150"/>
                          </a:xfrm>
                          <a:custGeom>
                            <a:avLst/>
                            <a:gdLst>
                              <a:gd name="T0" fmla="*/ 0 w 145"/>
                              <a:gd name="T1" fmla="*/ 75 h 150"/>
                              <a:gd name="T2" fmla="*/ 0 w 145"/>
                              <a:gd name="T3" fmla="*/ 75 h 150"/>
                              <a:gd name="T4" fmla="*/ 5 w 145"/>
                              <a:gd name="T5" fmla="*/ 90 h 150"/>
                              <a:gd name="T6" fmla="*/ 10 w 145"/>
                              <a:gd name="T7" fmla="*/ 105 h 150"/>
                              <a:gd name="T8" fmla="*/ 25 w 145"/>
                              <a:gd name="T9" fmla="*/ 115 h 150"/>
                              <a:gd name="T10" fmla="*/ 35 w 145"/>
                              <a:gd name="T11" fmla="*/ 125 h 150"/>
                              <a:gd name="T12" fmla="*/ 70 w 145"/>
                              <a:gd name="T13" fmla="*/ 140 h 150"/>
                              <a:gd name="T14" fmla="*/ 95 w 145"/>
                              <a:gd name="T15" fmla="*/ 150 h 150"/>
                              <a:gd name="T16" fmla="*/ 95 w 145"/>
                              <a:gd name="T17" fmla="*/ 150 h 150"/>
                              <a:gd name="T18" fmla="*/ 105 w 145"/>
                              <a:gd name="T19" fmla="*/ 145 h 150"/>
                              <a:gd name="T20" fmla="*/ 115 w 145"/>
                              <a:gd name="T21" fmla="*/ 140 h 150"/>
                              <a:gd name="T22" fmla="*/ 130 w 145"/>
                              <a:gd name="T23" fmla="*/ 125 h 150"/>
                              <a:gd name="T24" fmla="*/ 140 w 145"/>
                              <a:gd name="T25" fmla="*/ 105 h 150"/>
                              <a:gd name="T26" fmla="*/ 145 w 145"/>
                              <a:gd name="T27" fmla="*/ 75 h 150"/>
                              <a:gd name="T28" fmla="*/ 145 w 145"/>
                              <a:gd name="T29" fmla="*/ 75 h 150"/>
                              <a:gd name="T30" fmla="*/ 140 w 145"/>
                              <a:gd name="T31" fmla="*/ 45 h 150"/>
                              <a:gd name="T32" fmla="*/ 130 w 145"/>
                              <a:gd name="T33" fmla="*/ 25 h 150"/>
                              <a:gd name="T34" fmla="*/ 115 w 145"/>
                              <a:gd name="T35" fmla="*/ 5 h 150"/>
                              <a:gd name="T36" fmla="*/ 95 w 145"/>
                              <a:gd name="T37" fmla="*/ 0 h 150"/>
                              <a:gd name="T38" fmla="*/ 95 w 145"/>
                              <a:gd name="T39" fmla="*/ 0 h 150"/>
                              <a:gd name="T40" fmla="*/ 70 w 145"/>
                              <a:gd name="T41" fmla="*/ 5 h 150"/>
                              <a:gd name="T42" fmla="*/ 40 w 145"/>
                              <a:gd name="T43" fmla="*/ 20 h 150"/>
                              <a:gd name="T44" fmla="*/ 25 w 145"/>
                              <a:gd name="T45" fmla="*/ 30 h 150"/>
                              <a:gd name="T46" fmla="*/ 10 w 145"/>
                              <a:gd name="T47" fmla="*/ 45 h 150"/>
                              <a:gd name="T48" fmla="*/ 5 w 145"/>
                              <a:gd name="T49" fmla="*/ 60 h 150"/>
                              <a:gd name="T50" fmla="*/ 0 w 145"/>
                              <a:gd name="T51" fmla="*/ 75 h 150"/>
                              <a:gd name="T52" fmla="*/ 0 w 145"/>
                              <a:gd name="T53" fmla="*/ 75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45" h="150">
                                <a:moveTo>
                                  <a:pt x="0" y="75"/>
                                </a:moveTo>
                                <a:lnTo>
                                  <a:pt x="0" y="75"/>
                                </a:lnTo>
                                <a:lnTo>
                                  <a:pt x="5" y="90"/>
                                </a:lnTo>
                                <a:lnTo>
                                  <a:pt x="10" y="105"/>
                                </a:lnTo>
                                <a:lnTo>
                                  <a:pt x="25" y="115"/>
                                </a:lnTo>
                                <a:lnTo>
                                  <a:pt x="35" y="125"/>
                                </a:lnTo>
                                <a:lnTo>
                                  <a:pt x="70" y="140"/>
                                </a:lnTo>
                                <a:lnTo>
                                  <a:pt x="95" y="150"/>
                                </a:lnTo>
                                <a:lnTo>
                                  <a:pt x="105" y="145"/>
                                </a:lnTo>
                                <a:lnTo>
                                  <a:pt x="115" y="140"/>
                                </a:lnTo>
                                <a:lnTo>
                                  <a:pt x="130" y="125"/>
                                </a:lnTo>
                                <a:lnTo>
                                  <a:pt x="140" y="105"/>
                                </a:lnTo>
                                <a:lnTo>
                                  <a:pt x="145" y="75"/>
                                </a:lnTo>
                                <a:lnTo>
                                  <a:pt x="140" y="45"/>
                                </a:lnTo>
                                <a:lnTo>
                                  <a:pt x="130" y="25"/>
                                </a:lnTo>
                                <a:lnTo>
                                  <a:pt x="115" y="5"/>
                                </a:lnTo>
                                <a:lnTo>
                                  <a:pt x="95" y="0"/>
                                </a:lnTo>
                                <a:lnTo>
                                  <a:pt x="70" y="5"/>
                                </a:lnTo>
                                <a:lnTo>
                                  <a:pt x="40" y="20"/>
                                </a:lnTo>
                                <a:lnTo>
                                  <a:pt x="25" y="30"/>
                                </a:lnTo>
                                <a:lnTo>
                                  <a:pt x="10" y="45"/>
                                </a:lnTo>
                                <a:lnTo>
                                  <a:pt x="5" y="6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4561"/>
                        <wps:cNvSpPr>
                          <a:spLocks/>
                        </wps:cNvSpPr>
                        <wps:spPr bwMode="auto">
                          <a:xfrm>
                            <a:off x="6128" y="8397"/>
                            <a:ext cx="20" cy="51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510"/>
                              <a:gd name="T2" fmla="*/ 20 w 20"/>
                              <a:gd name="T3" fmla="*/ 0 h 510"/>
                              <a:gd name="T4" fmla="*/ 10 w 20"/>
                              <a:gd name="T5" fmla="*/ 25 h 510"/>
                              <a:gd name="T6" fmla="*/ 0 w 20"/>
                              <a:gd name="T7" fmla="*/ 70 h 510"/>
                              <a:gd name="T8" fmla="*/ 0 w 20"/>
                              <a:gd name="T9" fmla="*/ 105 h 510"/>
                              <a:gd name="T10" fmla="*/ 0 w 20"/>
                              <a:gd name="T11" fmla="*/ 145 h 510"/>
                              <a:gd name="T12" fmla="*/ 10 w 20"/>
                              <a:gd name="T13" fmla="*/ 200 h 510"/>
                              <a:gd name="T14" fmla="*/ 20 w 20"/>
                              <a:gd name="T15" fmla="*/ 260 h 510"/>
                              <a:gd name="T16" fmla="*/ 20 w 20"/>
                              <a:gd name="T17" fmla="*/ 260 h 510"/>
                              <a:gd name="T18" fmla="*/ 20 w 20"/>
                              <a:gd name="T19" fmla="*/ 260 h 510"/>
                              <a:gd name="T20" fmla="*/ 10 w 20"/>
                              <a:gd name="T21" fmla="*/ 320 h 510"/>
                              <a:gd name="T22" fmla="*/ 5 w 20"/>
                              <a:gd name="T23" fmla="*/ 370 h 510"/>
                              <a:gd name="T24" fmla="*/ 0 w 20"/>
                              <a:gd name="T25" fmla="*/ 410 h 510"/>
                              <a:gd name="T26" fmla="*/ 0 w 20"/>
                              <a:gd name="T27" fmla="*/ 445 h 510"/>
                              <a:gd name="T28" fmla="*/ 10 w 20"/>
                              <a:gd name="T29" fmla="*/ 490 h 510"/>
                              <a:gd name="T30" fmla="*/ 20 w 20"/>
                              <a:gd name="T3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" h="510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10" y="25"/>
                                </a:lnTo>
                                <a:lnTo>
                                  <a:pt x="0" y="70"/>
                                </a:lnTo>
                                <a:lnTo>
                                  <a:pt x="0" y="105"/>
                                </a:lnTo>
                                <a:lnTo>
                                  <a:pt x="0" y="145"/>
                                </a:lnTo>
                                <a:lnTo>
                                  <a:pt x="10" y="200"/>
                                </a:lnTo>
                                <a:lnTo>
                                  <a:pt x="20" y="260"/>
                                </a:lnTo>
                                <a:lnTo>
                                  <a:pt x="10" y="320"/>
                                </a:lnTo>
                                <a:lnTo>
                                  <a:pt x="5" y="370"/>
                                </a:lnTo>
                                <a:lnTo>
                                  <a:pt x="0" y="410"/>
                                </a:lnTo>
                                <a:lnTo>
                                  <a:pt x="0" y="445"/>
                                </a:lnTo>
                                <a:lnTo>
                                  <a:pt x="10" y="490"/>
                                </a:lnTo>
                                <a:lnTo>
                                  <a:pt x="20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4562"/>
                        <wps:cNvSpPr>
                          <a:spLocks/>
                        </wps:cNvSpPr>
                        <wps:spPr bwMode="auto">
                          <a:xfrm>
                            <a:off x="6103" y="8397"/>
                            <a:ext cx="45" cy="510"/>
                          </a:xfrm>
                          <a:custGeom>
                            <a:avLst/>
                            <a:gdLst>
                              <a:gd name="T0" fmla="*/ 45 w 45"/>
                              <a:gd name="T1" fmla="*/ 0 h 510"/>
                              <a:gd name="T2" fmla="*/ 45 w 45"/>
                              <a:gd name="T3" fmla="*/ 0 h 510"/>
                              <a:gd name="T4" fmla="*/ 30 w 45"/>
                              <a:gd name="T5" fmla="*/ 45 h 510"/>
                              <a:gd name="T6" fmla="*/ 20 w 45"/>
                              <a:gd name="T7" fmla="*/ 90 h 510"/>
                              <a:gd name="T8" fmla="*/ 10 w 45"/>
                              <a:gd name="T9" fmla="*/ 155 h 510"/>
                              <a:gd name="T10" fmla="*/ 0 w 45"/>
                              <a:gd name="T11" fmla="*/ 230 h 510"/>
                              <a:gd name="T12" fmla="*/ 5 w 45"/>
                              <a:gd name="T13" fmla="*/ 320 h 510"/>
                              <a:gd name="T14" fmla="*/ 10 w 45"/>
                              <a:gd name="T15" fmla="*/ 365 h 510"/>
                              <a:gd name="T16" fmla="*/ 15 w 45"/>
                              <a:gd name="T17" fmla="*/ 410 h 510"/>
                              <a:gd name="T18" fmla="*/ 30 w 45"/>
                              <a:gd name="T19" fmla="*/ 460 h 510"/>
                              <a:gd name="T20" fmla="*/ 45 w 45"/>
                              <a:gd name="T21" fmla="*/ 51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510">
                                <a:moveTo>
                                  <a:pt x="45" y="0"/>
                                </a:moveTo>
                                <a:lnTo>
                                  <a:pt x="45" y="0"/>
                                </a:lnTo>
                                <a:lnTo>
                                  <a:pt x="30" y="45"/>
                                </a:lnTo>
                                <a:lnTo>
                                  <a:pt x="20" y="90"/>
                                </a:lnTo>
                                <a:lnTo>
                                  <a:pt x="10" y="155"/>
                                </a:lnTo>
                                <a:lnTo>
                                  <a:pt x="0" y="230"/>
                                </a:lnTo>
                                <a:lnTo>
                                  <a:pt x="5" y="320"/>
                                </a:lnTo>
                                <a:lnTo>
                                  <a:pt x="10" y="365"/>
                                </a:lnTo>
                                <a:lnTo>
                                  <a:pt x="15" y="410"/>
                                </a:lnTo>
                                <a:lnTo>
                                  <a:pt x="30" y="460"/>
                                </a:lnTo>
                                <a:lnTo>
                                  <a:pt x="45" y="510"/>
                                </a:lnTo>
                              </a:path>
                            </a:pathLst>
                          </a:cu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Line 4563"/>
                        <wps:cNvCnPr/>
                        <wps:spPr bwMode="auto">
                          <a:xfrm>
                            <a:off x="6053" y="8397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1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4564"/>
                        <wps:cNvCnPr/>
                        <wps:spPr bwMode="auto">
                          <a:xfrm>
                            <a:off x="6023" y="8397"/>
                            <a:ext cx="1" cy="520"/>
                          </a:xfrm>
                          <a:prstGeom prst="line">
                            <a:avLst/>
                          </a:prstGeom>
                          <a:noFill/>
                          <a:ln w="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14" o:spid="_x0000_s1026" style="position:absolute;margin-left:425.65pt;margin-top:72.65pt;width:4in;height:6in;z-index:251647995" coordorigin="415,315" coordsize="5982,8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">
                <v:shape id="Freeform 4015" o:spid="_x0000_s1027" style="position:absolute;left:5848;top:8937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OuvMIA&#10;AADaAAAADwAAAGRycy9kb3ducmV2LnhtbESPQYvCMBSE7wv+h/AEb2uqB3epRhFBET2UqgjeHs2z&#10;LW1eShNt/fcbQdjjMDPfMItVb2rxpNaVlhVMxhEI4szqknMFl/P2+xeE88gaa8uk4EUOVsvB1wJj&#10;bTtO6XnyuQgQdjEqKLxvYildVpBBN7YNcfDutjXog2xzqVvsAtzUchpFM2mw5LBQYEObgrLq9DAK&#10;runstk2SSlbHNOnuO66wP1yUGg379RyEp97/hz/tvVbwA+8r4Qb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A668wgAAANoAAAAPAAAAAAAAAAAAAAAAAJgCAABkcnMvZG93&#10;bnJldi54bWxQSwUGAAAAAAQABAD1AAAAhwMAAAAA&#10;" path="m10,r,l25,10,35,25,45,50r5,30l45,110,35,135,25,155,5,185,,190r5,10l20,215r30,20l5,250e" filled="f" strokecolor="#e36c0a [2409]" strokeweight="42e-5mm">
                  <v:path arrowok="t" o:connecttype="custom" o:connectlocs="10,0;10,0;25,10;35,25;45,50;50,80;45,110;35,135;25,155;5,185;5,185;0,190;5,200;20,215;50,235;5,250" o:connectangles="0,0,0,0,0,0,0,0,0,0,0,0,0,0,0,0"/>
                </v:shape>
                <v:shape id="Freeform 4016" o:spid="_x0000_s1028" style="position:absolute;left:6148;top:8912;width:249;height:85;visibility:visible;mso-wrap-style:square;v-text-anchor:top" coordsize="249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xxesEA&#10;AADaAAAADwAAAGRycy9kb3ducmV2LnhtbERPy2rCQBTdC/2H4Rbc6aQVikQnIbQUsyli2kLd3WZu&#10;Hpi5E2ZGTf++sxBcHs57m09mEBdyvres4GmZgCCure65VfD1+b5Yg/ABWeNgmRT8kYc8e5htMdX2&#10;yge6VKEVMYR9igq6EMZUSl93ZNAv7UgcucY6gyFC10rt8BrDzSCfk+RFGuw5NnQ40mtH9ak6GwX7&#10;t+JjtTqWrqnMt93tfn/M/lQqNX+cig2IQFO4i2/uUiuIW+OVeAN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ccXrBAAAA2gAAAA8AAAAAAAAAAAAAAAAAmAIAAGRycy9kb3du&#10;cmV2LnhtbFBLBQYAAAAABAAEAPUAAACGAwAAAAA=&#10;" path="m,5r,l25,10,50,20,75,30r30,5l130,35,155,25,169,15,179,5,189,r10,5l209,30r10,35l219,85,239,45,249,5e" filled="f" strokecolor="#e36c0a [2409]" strokeweight="42e-5mm">
                  <v:path arrowok="t" o:connecttype="custom" o:connectlocs="0,5;0,5;25,10;50,20;75,30;105,35;105,35;130,35;155,25;169,15;179,5;179,5;189,0;199,5;209,30;219,65;219,85;219,85;239,45;249,5" o:connectangles="0,0,0,0,0,0,0,0,0,0,0,0,0,0,0,0,0,0,0,0"/>
                </v:shape>
                <v:shape id="Freeform 4017" o:spid="_x0000_s1029" style="position:absolute;left:5893;top:8937;width:405;height:245;visibility:visible;mso-wrap-style:square;v-text-anchor:top" coordsize="40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O7B8QA&#10;AADaAAAADwAAAGRycy9kb3ducmV2LnhtbESPQWvCQBSE70L/w/KE3nSjYFvTbKQKtlJPjYJ4e2Rf&#10;s8Hs25BdTfrvu4WCx2FmvmGy1WAbcaPO144VzKYJCOLS6ZorBcfDdvICwgdkjY1jUvBDHlb5wyjD&#10;VLuev+hWhEpECPsUFZgQ2lRKXxqy6KeuJY7et+sshii7SuoO+wi3jZwnyZO0WHNcMNjSxlB5Ka5W&#10;QfX+eZ0v9lSe9twvL+fd+vmjMUo9joe3VxCBhnAP/7d3WsES/q7EG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TuwfEAAAA2gAAAA8AAAAAAAAAAAAAAAAAmAIAAGRycy9k&#10;b3ducmV2LnhtbFBLBQYAAAAABAAEAPUAAACJAwAAAAA=&#10;" path="m220,r,l135,5r-35,5l65,15,40,30,20,45,5,65,,95r5,30l15,150r20,25l65,200r30,20l135,230r40,10l220,245r30,-5l285,235r30,-15l340,205r25,-20l385,165r15,-25l405,115r,-20l405,75,400,60,395,45,385,30,370,20,345,10,265,,220,xe" filled="f" strokecolor="#e36c0a [2409]" strokeweight="42e-5mm">
                  <v:path arrowok="t" o:connecttype="custom" o:connectlocs="220,0;220,0;135,5;100,10;65,15;40,30;20,45;5,65;0,95;0,95;5,125;15,150;35,175;65,200;95,220;135,230;175,240;220,245;220,245;250,240;285,235;315,220;340,205;365,185;385,165;400,140;405,115;405,115;405,95;405,75;400,60;395,45;385,30;370,20;345,10;345,10;265,0;220,0;220,0" o:connectangles="0,0,0,0,0,0,0,0,0,0,0,0,0,0,0,0,0,0,0,0,0,0,0,0,0,0,0,0,0,0,0,0,0,0,0,0,0,0,0"/>
                </v:shape>
                <v:shape id="Freeform 4018" o:spid="_x0000_s1030" style="position:absolute;left:5963;top:8937;width:275;height:195;visibility:visible;mso-wrap-style:square;v-text-anchor:top" coordsize="275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vovMIA&#10;AADbAAAADwAAAGRycy9kb3ducmV2LnhtbESPQU/DMAyF70j8h8hIu7EUBhMtyyY0hEDitI0fYDVu&#10;U61xoiSs5d/jAxI3W+/5vc+b3exHdaGUh8AG7pYVKOI22IF7A1+nt9snULkgWxwDk4EfyrDbXl9t&#10;sLFh4gNdjqVXEsK5QQOulNhonVtHHvMyRGLRupA8FllTr23CScL9qO+raq09DiwNDiPtHbXn47c3&#10;ED8fXgeyj/V5Faf3fZ1c3XXOmMXN/PIMqtBc/s1/1x9W8IVefpEB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+i8wgAAANsAAAAPAAAAAAAAAAAAAAAAAJgCAABkcnMvZG93&#10;bnJldi54bWxQSwUGAAAAAAQABAD1AAAAhwMAAAAA&#10;" path="m150,r,l120,,90,5,65,15,45,25,25,40,10,55,5,75,,95r,20l10,135r15,15l40,165r25,15l90,190r30,5l150,195r40,-5l225,180r25,-20l265,135r10,-25l275,85,265,65,250,50,190,15,170,5,150,xe" filled="f" strokecolor="#e36c0a [2409]" strokeweight="42e-5mm">
                  <v:path arrowok="t" o:connecttype="custom" o:connectlocs="150,0;150,0;120,0;90,5;65,15;45,25;25,40;10,55;5,75;0,95;0,95;0,115;10,135;25,150;40,165;65,180;90,190;120,195;150,195;150,195;190,190;225,180;250,160;265,135;275,110;275,85;265,65;250,50;250,50;190,15;170,5;150,0;150,0" o:connectangles="0,0,0,0,0,0,0,0,0,0,0,0,0,0,0,0,0,0,0,0,0,0,0,0,0,0,0,0,0,0,0,0,0"/>
                </v:shape>
                <v:shape id="Freeform 4019" o:spid="_x0000_s1031" style="position:absolute;left:6008;top:8937;width:190;height:165;visibility:visible;mso-wrap-style:square;v-text-anchor:top" coordsize="19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6xsMA&#10;AADbAAAADwAAAGRycy9kb3ducmV2LnhtbERPTWvCQBC9F/wPywi9lLqxUJHoJhS1UOxFY0GPQ3bM&#10;hmZnQ3Y1sb++Wyh4m8f7nGU+2EZcqfO1YwXTSQKCuHS65krB1+H9eQ7CB2SNjWNScCMPeTZ6WGKq&#10;Xc97uhahEjGEfYoKTAhtKqUvDVn0E9cSR+7sOoshwq6SusM+httGviTJTFqsOTYYbGllqPwuLlbB&#10;ibbJ7PXzuH762ezX1ptdsep3Sj2Oh7cFiEBDuIv/3R86zp/C3y/xAJ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W6xsMAAADbAAAADwAAAAAAAAAAAAAAAACYAgAAZHJzL2Rv&#10;d25yZXYueG1sUEsFBgAAAAAEAAQA9QAAAIgDAAAAAA==&#10;" path="m105,r,l85,5,65,10,45,20,30,30,20,45,10,65,,80,,95r,15l5,120r10,15l30,145r35,15l105,165r25,l150,155r15,-10l180,135r5,-20l190,100r,-15l180,75,160,50,140,25,120,10,105,xe" filled="f" strokecolor="#e36c0a [2409]" strokeweight="42e-5mm">
                  <v:path arrowok="t" o:connecttype="custom" o:connectlocs="105,0;105,0;85,5;65,10;45,20;30,30;20,45;10,65;0,80;0,95;0,95;0,110;5,120;15,135;30,145;65,160;105,165;105,165;130,165;150,155;165,145;180,135;185,115;190,100;190,85;180,75;180,75;160,50;140,25;120,10;105,0;105,0" o:connectangles="0,0,0,0,0,0,0,0,0,0,0,0,0,0,0,0,0,0,0,0,0,0,0,0,0,0,0,0,0,0,0,0"/>
                </v:shape>
                <v:shape id="Freeform 4020" o:spid="_x0000_s1032" style="position:absolute;left:6038;top:8937;width:135;height:145;visibility:visible;mso-wrap-style:square;v-text-anchor:top" coordsize="13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jA8cEA&#10;AADbAAAADwAAAGRycy9kb3ducmV2LnhtbERPTYvCMBC9C/sfwix403Q9iHaNIssuCh7EVnC9Dc3Y&#10;FJtJaaLWf28Ewds83ufMFp2txZVaXzlW8DVMQBAXTldcKtjnf4MJCB+QNdaOScGdPCzmH70Zptrd&#10;eEfXLJQihrBPUYEJoUml9IUhi37oGuLInVxrMUTYllK3eIvhtpajJBlLixXHBoMN/RgqztnFKqDt&#10;arr+3yzl7/ZwDLkZH3bZaaVU/7NbfoMI1IW3+OVe6zh/BM9f4g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4wPHBAAAA2wAAAA8AAAAAAAAAAAAAAAAAmAIAAGRycy9kb3du&#10;cmV2LnhtbFBLBQYAAAAABAAEAPUAAACGAwAAAAA=&#10;" path="m75,r,l60,5,45,10,35,25,25,35,5,70,,95r,10l5,115r15,15l45,140r30,5l90,145r15,-5l125,125r10,-20l135,95,130,85,120,65,105,35,90,10,80,5,75,xe" filled="f" strokecolor="#e36c0a [2409]" strokeweight="42e-5mm">
                  <v:path arrowok="t" o:connecttype="custom" o:connectlocs="75,0;75,0;60,5;45,10;35,25;25,35;5,70;0,95;0,95;0,105;5,115;20,130;45,140;75,145;75,145;90,145;105,140;125,125;135,105;135,95;130,85;130,85;120,65;105,35;90,10;80,5;75,0;75,0" o:connectangles="0,0,0,0,0,0,0,0,0,0,0,0,0,0,0,0,0,0,0,0,0,0,0,0,0,0,0,0"/>
                </v:shape>
                <v:shape id="Freeform 4021" o:spid="_x0000_s1033" style="position:absolute;left:5858;top:8917;width:290;height:20;visibility:visible;mso-wrap-style:square;v-text-anchor:top" coordsize="29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G0cEA&#10;AADbAAAADwAAAGRycy9kb3ducmV2LnhtbERP32vCMBB+H/g/hBv4MmY6HWNUU5GhwxdhOvH5aG5t&#10;aXIpSVq7/94Ig73dx/fzVuvRGjGQD41jBS+zDARx6XTDlYLz9+75HUSIyBqNY1LwSwHWxeRhhbl2&#10;Vz7ScIqVSCEcclRQx9jlUoayJoth5jrixP04bzEm6CupPV5TuDVynmVv0mLDqaHGjj5qKttTbxX0&#10;T6/NVxnmZ7mVi4Nz7cWY3adS08dxswQRaYz/4j/3Xqf5C7j/kg6Q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BBtHBAAAA2wAAAA8AAAAAAAAAAAAAAAAAmAIAAGRycy9kb3du&#10;cmV2LnhtbFBLBQYAAAAABAAEAPUAAACGAwAAAAA=&#10;" path="m290,r,l270,r,5l255,20,195,10,145,5,100,,70,,25,10,,20e" filled="f" strokecolor="#e36c0a [2409]" strokeweight="42e-5mm">
                  <v:path arrowok="t" o:connecttype="custom" o:connectlocs="290,0;290,0;270,0;270,0;270,0;270,0;270,5;255,20;255,20;255,20;195,10;145,5;100,0;70,0;25,10;0,20" o:connectangles="0,0,0,0,0,0,0,0,0,0,0,0,0,0,0,0"/>
                </v:shape>
                <v:shape id="Freeform 4022" o:spid="_x0000_s1034" style="position:absolute;left:5858;top:8892;width:290;height:45;visibility:visible;mso-wrap-style:square;v-text-anchor:top" coordsize="29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E8PsEA&#10;AADbAAAADwAAAGRycy9kb3ducmV2LnhtbERPTWsCMRC9F/wPYYReimYtorI1iqwUCnqpitDbkEx3&#10;l24mYRN19dcboeBtHu9z5svONuJMbagdKxgNMxDE2pmaSwWH/edgBiJEZIONY1JwpQDLRe9ljrlx&#10;F/6m8y6WIoVwyFFBFaPPpQy6Ioth6Dxx4n5dazEm2JbStHhJ4baR71k2kRZrTg0Veioq0n+7k1Xw&#10;NvFHrac/3ZrG/rbdsC+mhVfqtd+tPkBE6uJT/O/+Mmn+GB6/pAP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hPD7BAAAA2wAAAA8AAAAAAAAAAAAAAAAAmAIAAGRycy9kb3du&#10;cmV2LnhtbFBLBQYAAAAABAAEAPUAAACGAwAAAAA=&#10;" path="m290,25r,l275,25,265,20,260,10r,-5l265,,195,5r-45,5l100,15,50,30,,45e" filled="f" strokecolor="#e36c0a [2409]" strokeweight="42e-5mm">
                  <v:path arrowok="t" o:connecttype="custom" o:connectlocs="290,25;290,25;275,25;265,20;260,10;260,10;260,5;265,0;265,0;195,5;195,5;150,10;100,15;50,30;0,45" o:connectangles="0,0,0,0,0,0,0,0,0,0,0,0,0,0,0"/>
                </v:shape>
                <v:shape id="Freeform 4023" o:spid="_x0000_s1035" style="position:absolute;left:5853;top:8842;width:260;height:70;visibility:visible;mso-wrap-style:square;v-text-anchor:top" coordsize="26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V4V8AA&#10;AADbAAAADwAAAGRycy9kb3ducmV2LnhtbERPTYvCMBC9C/6HMIIXsUmFXaSaihUED3vYVcHr0Ixt&#10;sZmUJmr3328WBG/zeJ+z3gy2FQ/qfeNYQ5ooEMSlMw1XGs6n/XwJwgdkg61j0vBLHjb5eLTGzLgn&#10;/9DjGCoRQ9hnqKEOocuk9GVNFn3iOuLIXV1vMUTYV9L0+IzhtpULpT6lxYZjQ40d7Woqb8e71fCF&#10;C5W2xWy/Nd9ndSqYTZFetJ5Ohu0KRKAhvMUv98HE+R/w/0s8QO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KV4V8AAAADbAAAADwAAAAAAAAAAAAAAAACYAgAAZHJzL2Rvd25y&#10;ZXYueG1sUEsFBgAAAAAEAAQA9QAAAIUDAAAAAA==&#10;" path="m200,70r,l200,55r5,-10l215,30,225,20,250,5,260,,,e" filled="f" strokecolor="#e36c0a [2409]" strokeweight="42e-5mm">
                  <v:path arrowok="t" o:connecttype="custom" o:connectlocs="200,70;200,70;200,55;205,45;215,30;225,20;250,5;260,0;0,0" o:connectangles="0,0,0,0,0,0,0,0,0"/>
                </v:shape>
                <v:shape id="Freeform 4024" o:spid="_x0000_s1036" style="position:absolute;left:5853;top:8812;width:260;height:100;visibility:visible;mso-wrap-style:square;v-text-anchor:top" coordsize="26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qGhb8A&#10;AADbAAAADwAAAGRycy9kb3ducmV2LnhtbERPTYvCMBC9L+x/CCN4W1MVpFSjSFF2wZNuwevQjG2x&#10;mZQkW9t/bwRhb/N4n7PZDaYVPTnfWFYwnyUgiEurG64UFL/HrxSED8gaW8ukYCQPu+3nxwYzbR98&#10;pv4SKhFD2GeooA6hy6T0ZU0G/cx2xJG7WWcwROgqqR0+Yrhp5SJJVtJgw7Ghxo7ymsr75c8ocIci&#10;v557mZbJd57Ol6M/nMZUqelk2K9BBBrCv/jt/tFx/gpev8QD5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uoaFvwAAANsAAAAPAAAAAAAAAAAAAAAAAJgCAABkcnMvZG93bnJl&#10;di54bWxQSwUGAAAAAAQABAD1AAAAhAMAAAAA&#10;" path="m170,100r,l170,80,180,60,190,45,205,30,240,5,250,r10,l,e" filled="f" strokecolor="#e36c0a [2409]" strokeweight="69e-5mm">
                  <v:path arrowok="t" o:connecttype="custom" o:connectlocs="170,100;170,100;170,80;180,60;190,45;205,30;240,5;250,0;260,0;0,0" o:connectangles="0,0,0,0,0,0,0,0,0,0"/>
                </v:shape>
                <v:shape id="Freeform 4025" o:spid="_x0000_s1037" style="position:absolute;left:5334;top:8937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5G/8AA&#10;AADbAAAADwAAAGRycy9kb3ducmV2LnhtbERPTYvCMBC9L/gfwgje1lQP7lKNIoIieihVEbwNzdiW&#10;NpPSRFv//UYQ9jaP9zmLVW9q8aTWlZYVTMYRCOLM6pJzBZfz9vsXhPPIGmvLpOBFDlbLwdcCY207&#10;Tul58rkIIexiVFB438RSuqwgg25sG+LA3W1r0AfY5lK32IVwU8tpFM2kwZJDQ4ENbQrKqtPDKLim&#10;s9s2SSpZHdOku++4wv5wUWo07NdzEJ56/y/+uPc6zP+B9y/hA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a5G/8AAAADbAAAADwAAAAAAAAAAAAAAAACYAgAAZHJzL2Rvd25y&#10;ZXYueG1sUEsFBgAAAAAEAAQA9QAAAIUDAAAAAA==&#10;" path="m5,r,l20,10,30,25,45,50r,30l40,110,30,135,20,155,,185r,5l,200r15,15l50,235,,250e" filled="f" strokecolor="#e36c0a [2409]" strokeweight="42e-5mm">
                  <v:path arrowok="t" o:connecttype="custom" o:connectlocs="5,0;5,0;20,10;30,25;45,50;45,80;40,110;30,135;20,155;0,185;0,185;0,190;0,200;15,215;50,235;0,250" o:connectangles="0,0,0,0,0,0,0,0,0,0,0,0,0,0,0,0"/>
                </v:shape>
                <v:shape id="Freeform 4026" o:spid="_x0000_s1038" style="position:absolute;left:5803;top:8937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HSjcMA&#10;AADbAAAADwAAAGRycy9kb3ducmV2LnhtbESPQWvCQBCF7wX/wzKCt7qxBynRVURQih5CrAjehuyY&#10;hGRnQ3Y16b/vHAq9zfDevPfNeju6Vr2oD7VnA4t5Aoq48Lbm0sD1+/D+CSpEZIutZzLwQwG2m8nb&#10;GlPrB87pdYmlkhAOKRqoYuxSrUNRkcMw9x2xaA/fO4yy9qW2PQ4S7lr9kSRL7bBmaaiwo31FRXN5&#10;OgO3fHk/ZFmjm3OeDY8jNziersbMpuNuBSrSGP/Nf9dfVvAFVn6RAf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HSjcMAAADbAAAADwAAAAAAAAAAAAAAAACYAgAAZHJzL2Rv&#10;d25yZXYueG1sUEsFBgAAAAAEAAQA9QAAAIgDAAAAAA==&#10;" path="m50,r,l25,25,10,50r,30l10,110r10,25l30,155r20,30l50,190r,5l30,215,,235r50,15e" filled="f" strokecolor="#e36c0a [2409]" strokeweight="42e-5mm">
                  <v:path arrowok="t" o:connecttype="custom" o:connectlocs="50,0;50,0;25,25;10,50;10,80;10,110;20,135;30,155;50,185;50,185;50,190;50,195;30,215;0,235;50,250" o:connectangles="0,0,0,0,0,0,0,0,0,0,0,0,0,0,0"/>
                </v:shape>
                <v:shape id="Freeform 4027" o:spid="_x0000_s1039" style="position:absolute;left:5374;top:8937;width:439;height:245;visibility:visible;mso-wrap-style:square;v-text-anchor:top" coordsize="439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yHMAA&#10;AADbAAAADwAAAGRycy9kb3ducmV2LnhtbERPPWvDMBDdC/0P4gLdGjkdQuJEDiXQ0nar7SXbYV0t&#10;Y+tkJNlx/30VCHS7x/u842mxg5jJh86xgs06A0HcON1xq6Cu3p53IEJE1jg4JgW/FOBUPD4cMdfu&#10;yt80l7EVKYRDjgpMjGMuZWgMWQxrNxIn7sd5izFB30rt8ZrC7SBfsmwrLXacGgyOdDbU9OVkFQyb&#10;d7+riWX1tZ3Kfd1fqrH5VOpptbweQERa4r/47v7Qaf4ebr+kA2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hYyHMAAAADbAAAADwAAAAAAAAAAAAAAAACYAgAAZHJzL2Rvd25y&#10;ZXYueG1sUEsFBgAAAAAEAAQA9QAAAIUDAAAAAA==&#10;" path="m219,r,l134,5,99,10,70,15,40,30,20,45,10,65,,95r5,30l20,150r20,25l65,200r30,20l134,230r40,10l219,245r45,-5l304,230r35,-10l374,200r25,-25l419,150r15,-25l439,95,434,65,419,45,399,30,374,15,344,10,304,5,219,xe" filled="f" strokecolor="#e36c0a [2409]" strokeweight="42e-5mm">
                  <v:path arrowok="t" o:connecttype="custom" o:connectlocs="219,0;219,0;134,5;99,10;70,15;40,30;20,45;10,65;0,95;0,95;5,125;20,150;40,175;65,200;95,220;134,230;174,240;219,245;219,245;264,240;304,230;339,220;374,200;399,175;419,150;434,125;439,95;439,95;434,65;419,45;399,30;374,15;344,10;304,5;219,0;219,0" o:connectangles="0,0,0,0,0,0,0,0,0,0,0,0,0,0,0,0,0,0,0,0,0,0,0,0,0,0,0,0,0,0,0,0,0,0,0,0"/>
                </v:shape>
                <v:shape id="Freeform 4028" o:spid="_x0000_s1040" style="position:absolute;left:5444;top:8937;width:299;height:195;visibility:visible;mso-wrap-style:square;v-text-anchor:top" coordsize="29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YeBsQA&#10;AADbAAAADwAAAGRycy9kb3ducmV2LnhtbESPQWvCQBSE74L/YXlCb2aTQEWiq0Sx0B560JbW4yP7&#10;ulmafRuyW03/fbcgeBxm5htmvR1dJy40BOtZQZHlIIgbry0bBe9vT/MliBCRNXaeScEvBdhuppM1&#10;Vtpf+UiXUzQiQThUqKCNsa+kDE1LDkPme+LkffnBYUxyMFIPeE1w18kyzxfSoeW00GJP+5aa79OP&#10;U/Boi11tzuZ1/xI+F6Wt3eFDO6UeZmO9AhFpjPfwrf2sFZQF/H9JP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2HgbEAAAA2wAAAA8AAAAAAAAAAAAAAAAAmAIAAGRycy9k&#10;b3ducmV2LnhtbFBLBQYAAAAABAAEAPUAAACJAwAAAAA=&#10;" path="m149,r,l119,,94,5,69,15,44,25,29,40,15,55,5,75,,95r5,20l10,135r15,15l44,165r20,15l89,190r30,5l149,195r30,l209,190r25,-10l254,165r20,-15l284,135r10,-20l299,95,294,75,289,55,274,40,254,25,234,15,209,5,179,,149,xe" filled="f" strokecolor="#e36c0a [2409]" strokeweight="42e-5mm">
                  <v:path arrowok="t" o:connecttype="custom" o:connectlocs="149,0;149,0;119,0;94,5;69,15;44,25;29,40;15,55;5,75;0,95;0,95;5,115;10,135;25,150;44,165;64,180;89,190;119,195;149,195;149,195;179,195;209,190;234,180;254,165;274,150;284,135;294,115;299,95;299,95;294,75;289,55;274,40;254,25;234,15;209,5;179,0;149,0;149,0" o:connectangles="0,0,0,0,0,0,0,0,0,0,0,0,0,0,0,0,0,0,0,0,0,0,0,0,0,0,0,0,0,0,0,0,0,0,0,0,0,0"/>
                </v:shape>
                <v:shape id="Freeform 4029" o:spid="_x0000_s1041" style="position:absolute;left:5488;top:8937;width:210;height:165;visibility:visible;mso-wrap-style:square;v-text-anchor:top" coordsize="21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5pBsQA&#10;AADbAAAADwAAAGRycy9kb3ducmV2LnhtbESPT2sCMRTE74LfITyhF6nZ7qHIahQRCj146foHvD03&#10;r5vFzcs2ie767ZtCweMwM79hluvBtuJOPjSOFbzNMhDEldMN1woO+4/XOYgQkTW2jknBgwKsV+PR&#10;Egvtev6iexlrkSAcClRgYuwKKUNlyGKYuY44ed/OW4xJ+lpqj32C21bmWfYuLTacFgx2tDVUXcub&#10;VRAv/lSfLua42f3Irp+acn8uH0q9TIbNAkSkIT7D/+1PrSDP4e9L+g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uaQbEAAAA2wAAAA8AAAAAAAAAAAAAAAAAmAIAAGRycy9k&#10;b3ducmV2LnhtbFBLBQYAAAAABAAEAPUAAACJAwAAAAA=&#10;" path="m105,r,l85,5,65,10,45,20,30,30,20,45,10,65,5,80,,95r,15l10,120r10,15l30,145r35,15l105,165r40,-5l180,145r10,-10l200,120r10,-10l210,95r,-15l200,65,195,45,180,30,165,20,145,10,125,5,105,xe" filled="f" strokecolor="#e36c0a [2409]" strokeweight="42e-5mm">
                  <v:path arrowok="t" o:connecttype="custom" o:connectlocs="105,0;105,0;85,5;65,10;45,20;30,30;20,45;10,65;5,80;0,95;0,95;0,110;10,120;20,135;30,145;65,160;105,165;105,165;145,160;180,145;190,135;200,120;210,110;210,95;210,95;210,80;200,65;195,45;180,30;165,20;145,10;125,5;105,0;105,0" o:connectangles="0,0,0,0,0,0,0,0,0,0,0,0,0,0,0,0,0,0,0,0,0,0,0,0,0,0,0,0,0,0,0,0,0,0"/>
                </v:shape>
                <v:shape id="Freeform 4030" o:spid="_x0000_s1042" style="position:absolute;left:5518;top:8937;width:150;height:145;visibility:visible;mso-wrap-style:square;v-text-anchor:top" coordsize="15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mcecQA&#10;AADbAAAADwAAAGRycy9kb3ducmV2LnhtbESPT2vCQBTE7wW/w/IEb3VjWqVE1xCFYm6lttDra/aZ&#10;BLNvQ3bzRz99t1DocZiZ3zC7dDKNGKhztWUFq2UEgriwuuZSwefH6+MLCOeRNTaWScGNHKT72cMO&#10;E21Hfqfh7EsRIOwSVFB53yZSuqIig25pW+LgXWxn0AfZlVJ3OAa4aWQcRRtpsOawUGFLx4qK67k3&#10;CnL6et7Ehya79+vv9vTmxzxfl0ot5lO2BeFp8v/hv3auFcRP8Psl/AC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5nHnEAAAA2wAAAA8AAAAAAAAAAAAAAAAAmAIAAGRycy9k&#10;b3ducmV2LnhtbFBLBQYAAAAABAAEAPUAAACJAwAAAAA=&#10;" path="m75,r,l60,5,45,10,35,25,25,35,10,70,,95r5,10l5,115r20,15l45,140r30,5l105,140r20,-10l145,115r5,-20l145,70,130,40,120,25,105,10,90,5,75,xe" filled="f" strokecolor="#e36c0a [2409]" strokeweight="42e-5mm">
                  <v:path arrowok="t" o:connecttype="custom" o:connectlocs="75,0;75,0;60,5;45,10;35,25;25,35;10,70;0,95;0,95;5,105;5,115;25,130;45,140;75,145;75,145;105,140;125,130;145,115;150,95;150,95;145,70;130,40;120,25;105,10;90,5;75,0;75,0" o:connectangles="0,0,0,0,0,0,0,0,0,0,0,0,0,0,0,0,0,0,0,0,0,0,0,0,0,0,0"/>
                </v:shape>
                <v:shape id="Freeform 4031" o:spid="_x0000_s1043" style="position:absolute;left:5339;top:8917;width:514;height:20;visibility:visible;mso-wrap-style:square;v-text-anchor:top" coordsize="51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ygzMMA&#10;AADbAAAADwAAAGRycy9kb3ducmV2LnhtbESPQWvCQBSE7wX/w/IEL0VfKrbY1FWKoHjxUKv0+si+&#10;JtHs25DdaPTXu4WCx2FmvmFmi85W6syNL51oeBkloFgyZ0rJNey/V8MpKB9IDFVOWMOVPSzmvacZ&#10;pcZd5IvPu5CrCBGfkoYihDpF9FnBlvzI1SzR+3WNpRBlk6Np6BLhtsJxkryhpVLiQkE1LwvOTrvW&#10;ahDc3l5t7n4Q1607vGfP7bFstR70u88PUIG78Aj/tzdGw3gCf1/iD8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ygzMMAAADbAAAADwAAAAAAAAAAAAAAAACYAgAAZHJzL2Rv&#10;d25yZXYueG1sUEsFBgAAAAAEAAQA9QAAAIgDAAAAAA==&#10;" path="m514,20r,l489,10,444,,409,,369,,314,10,254,20,194,10,144,5,105,,70,,25,10,,20e" filled="f" strokecolor="#e36c0a [2409]" strokeweight="42e-5mm">
                  <v:path arrowok="t" o:connecttype="custom" o:connectlocs="514,20;514,20;489,10;444,0;409,0;369,0;314,10;254,20;254,20;254,20;194,10;144,5;105,0;70,0;25,10;0,20" o:connectangles="0,0,0,0,0,0,0,0,0,0,0,0,0,0,0,0"/>
                </v:shape>
                <v:shape id="Freeform 4032" o:spid="_x0000_s1044" style="position:absolute;left:5339;top:8892;width:514;height:45;visibility:visible;mso-wrap-style:square;v-text-anchor:top" coordsize="51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a5QsAA&#10;AADbAAAADwAAAGRycy9kb3ducmV2LnhtbESP3YrCMBSE7wXfIRxhb0TTFfyhGkUKordWH+DYHNvS&#10;5qQ2Wdt9eyMIXg4z8w2z2fWmFk9qXWlZwe80AkGcWV1yruB6OUxWIJxH1lhbJgX/5GC3HQ42GGvb&#10;8Zmeqc9FgLCLUUHhfRNL6bKCDLqpbYiDd7etQR9km0vdYhfgppazKFpIgyWHhQIbSgrKqvTPKMjT&#10;s+RKmzq53x6r6jguu2WSKvUz6vdrEJ56/w1/2ietYDaH95fwA+T2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Za5QsAAAADbAAAADwAAAAAAAAAAAAAAAACYAgAAZHJzL2Rvd25y&#10;ZXYueG1sUEsFBgAAAAAEAAQA9QAAAIUDAAAAAA==&#10;" path="m514,45r,l469,30,424,20,359,10,284,,194,5r-45,5l100,15,55,30,,45e" filled="f" strokecolor="#e36c0a [2409]" strokeweight="42e-5mm">
                  <v:path arrowok="t" o:connecttype="custom" o:connectlocs="514,45;514,45;469,30;424,20;359,10;284,0;194,5;149,10;100,15;55,30;0,45" o:connectangles="0,0,0,0,0,0,0,0,0,0,0"/>
                </v:shape>
                <v:line id="Line 4033" o:spid="_x0000_s1045" style="position:absolute;flip:x;visibility:visible;mso-wrap-style:square" from="5334,8842" to="5853,8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l5pcAAAADbAAAADwAAAGRycy9kb3ducmV2LnhtbESPQYvCMBSE78L+h/AW9qapCirVKLKL&#10;4FV3L94ezbMpNi+ledbqr98IgsdhZr5hVpve16qjNlaBDYxHGSjiItiKSwN/v7vhAlQUZIt1YDJw&#10;pwib9cdghbkNNz5Qd5RSJQjHHA04kSbXOhaOPMZRaIiTdw6tR0myLbVt8ZbgvtaTLJtpjxWnBYcN&#10;fTsqLserN3CSw093no5l2+3c3GYnf+WHN+brs98uQQn18g6/2ntrYDKD55f0A/T6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lpeaXAAAAA2wAAAA8AAAAAAAAAAAAAAAAA&#10;oQIAAGRycy9kb3ducmV2LnhtbFBLBQYAAAAABAAEAPkAAACOAwAAAAA=&#10;" strokecolor="#e36c0a [2409]" strokeweight="42e-5mm"/>
                <v:line id="Line 4034" o:spid="_x0000_s1046" style="position:absolute;flip:x;visibility:visible;mso-wrap-style:square" from="5334,8812" to="5853,8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DJYsUAAADbAAAADwAAAGRycy9kb3ducmV2LnhtbESPT2vCQBTE74LfYXlCb7oxh1ZSN6Ji&#10;/+Ahxdj0/Jp9JsHs25Ddavrt3YLQ4zAzv2GWq8G04kK9aywrmM8iEMSl1Q1XCj6PL9MFCOeRNbaW&#10;ScEvOVil49ESE22vfKBL7isRIOwSVFB73yVSurImg25mO+LgnWxv0AfZV1L3eA1w08o4ih6lwYbD&#10;Qo0dbWsqz/mPUbB54/3O7hfSf+zK+Lt4zbLiK1PqYTKsn0F4Gvx/+N5+1wriJ/j7En6AT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FDJYsUAAADbAAAADwAAAAAAAAAA&#10;AAAAAAChAgAAZHJzL2Rvd25yZXYueG1sUEsFBgAAAAAEAAQA+QAAAJMDAAAAAA==&#10;" strokecolor="#e36c0a [2409]" strokeweight="69e-5mm"/>
                <v:shape id="Freeform 4035" o:spid="_x0000_s1047" style="position:absolute;left:4814;top:8937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0YMMEA&#10;AADbAAAADwAAAGRycy9kb3ducmV2LnhtbERPy2qDQBTdF/IPww1014x1IcVkDKWQENKFaEOgu4tz&#10;faBzR5yJ2r/vLApdHs77cFzNIGaaXGdZwesuAkFcWd1xo+D2dXp5A+E8ssbBMin4IQfHbPN0wFTb&#10;hQuaS9+IEMIuRQWt92MqpataMuh2diQOXG0ngz7AqZF6wiWEm0HGUZRIgx2HhhZH+mip6suHUXAv&#10;ku9Tnvey/yzypT5zj+v1ptTzdn3fg/C0+n/xn/uiFcRhbPgSfoDM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dGDDBAAAA2wAAAA8AAAAAAAAAAAAAAAAAmAIAAGRycy9kb3du&#10;cmV2LnhtbFBLBQYAAAAABAAEAPUAAACGAwAAAAA=&#10;" path="m10,r,l20,10,30,25,45,50r,30l40,110r-5,25l20,155,,185r,5l,200r20,15l50,235,5,250e" filled="f" strokecolor="#e36c0a [2409]" strokeweight="42e-5mm">
                  <v:path arrowok="t" o:connecttype="custom" o:connectlocs="10,0;10,0;20,10;30,25;45,50;45,80;40,110;35,135;20,155;0,185;0,185;0,190;0,200;20,215;50,235;5,250" o:connectangles="0,0,0,0,0,0,0,0,0,0,0,0,0,0,0,0"/>
                </v:shape>
                <v:shape id="Freeform 4036" o:spid="_x0000_s1048" style="position:absolute;left:5284;top:8937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G9q8QA&#10;AADbAAAADwAAAGRycy9kb3ducmV2LnhtbESPQWvCQBSE7wX/w/IEb3VjDtJGVxFBKfYQYqXg7ZF9&#10;JmGzb0N2m6T/vlso9DjMzDfMdj/ZVgzU+8axgtUyAUFcOt1wpeD2cXp+AeEDssbWMSn4Jg/73exp&#10;i5l2Ixc0XEMlIoR9hgrqELpMSl/WZNEvXUccvYfrLYYo+0rqHscIt61Mk2QtLTYcF2rs6FhTaa5f&#10;VsFnsb6f8txI817k4+PMBqfLTanFfDpsQASawn/4r/2mFaSv8Psl/g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RvavEAAAA2wAAAA8AAAAAAAAAAAAAAAAAmAIAAGRycy9k&#10;b3ducmV2LnhtbFBLBQYAAAAABAAEAPUAAACJAwAAAAA=&#10;" path="m50,r,l25,25,15,50,10,80r5,30l20,135r10,20l50,185r,5l50,195,35,215,,235r50,15e" filled="f" strokecolor="#e36c0a [2409]" strokeweight="42e-5mm">
                  <v:path arrowok="t" o:connecttype="custom" o:connectlocs="50,0;50,0;25,25;15,50;10,80;15,110;20,135;30,155;50,185;50,185;50,190;50,195;35,215;0,235;50,250" o:connectangles="0,0,0,0,0,0,0,0,0,0,0,0,0,0,0"/>
                </v:shape>
                <v:shape id="Freeform 4037" o:spid="_x0000_s1049" style="position:absolute;left:4859;top:8937;width:435;height:245;visibility:visible;mso-wrap-style:square;v-text-anchor:top" coordsize="43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uBLMIA&#10;AADbAAAADwAAAGRycy9kb3ducmV2LnhtbERPTYvCMBC9L/gfwgheRFPrIlqNIsrCHpYFqyjexmZs&#10;i82kNFHrv98chD0+3vdi1ZpKPKhxpWUFo2EEgjizuuRcwWH/NZiCcB5ZY2WZFLzIwWrZ+Vhgou2T&#10;d/RIfS5CCLsEFRTe14mULivIoBvamjhwV9sY9AE2udQNPkO4qWQcRRNpsOTQUGBNm4KyW3o3Cs79&#10;0zaeff7Eo1+XttPrJZYRHZXqddv1HISn1v+L3+5vrWAc1ocv4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+4EswgAAANsAAAAPAAAAAAAAAAAAAAAAAJgCAABkcnMvZG93&#10;bnJldi54bWxQSwUGAAAAAAQABAD1AAAAhwMAAAAA&#10;" path="m215,r,l135,5,95,10,65,15,40,30,20,45,5,65,,95r,30l15,150r20,25l60,200r35,20l130,230r40,10l215,245r45,-5l300,230r40,-10l370,200r25,-25l415,150r15,-25l435,95,430,65,420,45,400,30,370,15,340,10,300,5,215,xe" filled="f" strokecolor="#e36c0a [2409]" strokeweight="42e-5mm">
                  <v:path arrowok="t" o:connecttype="custom" o:connectlocs="215,0;215,0;135,5;95,10;65,15;40,30;20,45;5,65;0,95;0,95;0,125;15,150;35,175;60,200;95,220;130,230;170,240;215,245;215,245;260,240;300,230;340,220;370,200;395,175;415,150;430,125;435,95;435,95;430,65;420,45;400,30;370,15;340,10;300,5;215,0;215,0" o:connectangles="0,0,0,0,0,0,0,0,0,0,0,0,0,0,0,0,0,0,0,0,0,0,0,0,0,0,0,0,0,0,0,0,0,0,0,0"/>
                </v:shape>
                <v:shape id="Freeform 4038" o:spid="_x0000_s1050" style="position:absolute;left:4924;top:8937;width:300;height:195;visibility:visible;mso-wrap-style:square;v-text-anchor:top" coordsize="30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RMB8IA&#10;AADbAAAADwAAAGRycy9kb3ducmV2LnhtbESPQUsDMRSE74L/ITzBm01qQcvatJRCocdt1YO3180z&#10;u+2+lyWJ7frvjSB4HGbmG2axGrlXF4qpC2JhOjGgSJrgOvEW3l63D3NQKaM47IOQhW9KsFre3iyw&#10;cuEqe7ocslcFIqlCC23OQ6V1alpiTJMwkBTvM0TGXGT02kW8Fjj3+tGYJ83YSVlocaBNS8358MUW&#10;6g9/Gs2e49y8H4/187oOzN7a+7tx/QIq05j/w3/tnbMwm8Lvl/ID9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pEwHwgAAANsAAAAPAAAAAAAAAAAAAAAAAJgCAABkcnMvZG93&#10;bnJldi54bWxQSwUGAAAAAAQABAD1AAAAhwMAAAAA&#10;" path="m150,r,l120,,95,5,70,15,45,25,30,40,15,55,5,75,,95r5,20l15,135r10,15l45,165r20,15l95,190r25,5l150,195r30,l210,190r25,-10l255,165r20,-15l290,135r10,-20l300,95r,-20l290,55,275,40,260,25,235,15,210,5,180,,150,xe" filled="f" strokecolor="#e36c0a [2409]" strokeweight="42e-5mm">
                  <v:path arrowok="t" o:connecttype="custom" o:connectlocs="150,0;150,0;120,0;95,5;70,15;45,25;30,40;15,55;5,75;0,95;0,95;5,115;15,135;25,150;45,165;65,180;95,190;120,195;150,195;150,195;180,195;210,190;235,180;255,165;275,150;290,135;300,115;300,95;300,95;300,75;290,55;275,40;260,25;235,15;210,5;180,0;150,0;150,0" o:connectangles="0,0,0,0,0,0,0,0,0,0,0,0,0,0,0,0,0,0,0,0,0,0,0,0,0,0,0,0,0,0,0,0,0,0,0,0,0,0"/>
                </v:shape>
                <v:shape id="Freeform 4039" o:spid="_x0000_s1051" style="position:absolute;left:4969;top:8937;width:210;height:165;visibility:visible;mso-wrap-style:square;v-text-anchor:top" coordsize="21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f/28UA&#10;AADbAAAADwAAAGRycy9kb3ducmV2LnhtbESPQWvCQBSE70L/w/IKvUizqUKRNKuIUOihl8YqeHtm&#10;n9lg9m3c3Zr477tCocdhZr5hytVoO3ElH1rHCl6yHARx7XTLjYLv7fvzAkSIyBo7x6TgRgFWy4dJ&#10;iYV2A3/RtYqNSBAOBSowMfaFlKE2ZDFkridO3sl5izFJ30jtcUhw28lZnr9Kiy2nBYM9bQzV5+rH&#10;KohHv2/2R7Nbf15kP0xNtT1UN6WeHsf1G4hIY/wP/7U/tIL5DO5f0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//bxQAAANsAAAAPAAAAAAAAAAAAAAAAAJgCAABkcnMv&#10;ZG93bnJldi54bWxQSwUGAAAAAAQABAD1AAAAigMAAAAA&#10;" path="m105,r,l85,5,65,10,50,20,35,30,20,45,10,65,5,80,,95r5,15l10,120r10,15l30,145r35,15l105,165r40,-5l180,145r15,-10l205,120r5,-10l210,95r,-15l205,65,195,45,180,30,165,20,145,10,130,5,105,xe" filled="f" strokecolor="#e36c0a [2409]" strokeweight="42e-5mm">
                  <v:path arrowok="t" o:connecttype="custom" o:connectlocs="105,0;105,0;85,5;65,10;50,20;35,30;20,45;10,65;5,80;0,95;0,95;5,110;10,120;20,135;30,145;65,160;105,165;105,165;145,160;180,145;195,135;205,120;210,110;210,95;210,95;210,80;205,65;195,45;180,30;165,20;145,10;130,5;105,0;105,0" o:connectangles="0,0,0,0,0,0,0,0,0,0,0,0,0,0,0,0,0,0,0,0,0,0,0,0,0,0,0,0,0,0,0,0,0,0"/>
                </v:shape>
                <v:shape id="Freeform 4040" o:spid="_x0000_s1052" style="position:absolute;left:5004;top:893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SWacEA&#10;AADbAAAADwAAAGRycy9kb3ducmV2LnhtbESPwWrDMBBE74X8g9hAb43suoTgRgkhxVAf6yb3xdpa&#10;bq2VsJTY+fuoUOhxmJk3zHY/20FcaQy9YwX5KgNB3Drdc6fg9Fk9bUCEiKxxcEwKbhRgv1s8bLHU&#10;buIPujaxEwnCoUQFJkZfShlaQxbDynni5H250WJMcuykHnFKcDvI5yxbS4s9pwWDno6G2p/mYhXU&#10;Z+zztcu/s9q/Vf4l+IsZaqUel/PhFUSkOf6H/9rvWkFRwO+X9APk7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ElmnBAAAA2wAAAA8AAAAAAAAAAAAAAAAAmAIAAGRycy9kb3du&#10;cmV2LnhtbFBLBQYAAAAABAAEAPUAAACGAwAAAAA=&#10;" path="m70,r,l55,5,45,10,30,25,20,35,5,70,,95r,10l5,115r15,15l45,140r25,5l100,140r25,-10l140,115r5,-20l140,70,125,40,115,25,105,10,90,5,70,xe" filled="f" strokecolor="#e36c0a [2409]" strokeweight="42e-5mm">
                  <v:path arrowok="t" o:connecttype="custom" o:connectlocs="70,0;70,0;55,5;45,10;30,25;20,35;5,70;0,95;0,95;0,105;5,115;20,130;45,140;70,145;70,145;100,140;125,130;140,115;145,95;145,95;140,70;125,40;115,25;105,10;90,5;70,0;70,0" o:connectangles="0,0,0,0,0,0,0,0,0,0,0,0,0,0,0,0,0,0,0,0,0,0,0,0,0,0,0"/>
                </v:shape>
                <v:shape id="Freeform 4041" o:spid="_x0000_s1053" style="position:absolute;left:4824;top:8917;width:510;height:20;visibility:visible;mso-wrap-style:square;v-text-anchor:top" coordsize="5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Je9MIA&#10;AADbAAAADwAAAGRycy9kb3ducmV2LnhtbESP0WoCMRRE3wv+Q7hC32rWKkVXo0hRFPpU9QMum+vu&#10;6uYmJnHd/fumUOjjMDNnmOW6M41oyYfasoLxKANBXFhdc6ngfNq9zUCEiKyxsUwKegqwXg1elphr&#10;++Rvao+xFAnCIUcFVYwulzIUFRkMI+uIk3ex3mBM0pdSe3wmuGnke5Z9SIM1p4UKHX1WVNyOD6PA&#10;udb013nviztv91+7O88ndq/U67DbLEBE6uJ/+K990AomU/j9kn6A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Ul70wgAAANsAAAAPAAAAAAAAAAAAAAAAAJgCAABkcnMvZG93&#10;bnJldi54bWxQSwUGAAAAAAQABAD1AAAAhwMAAAAA&#10;" path="m510,20r,l485,10,440,,405,,365,,315,10,250,20,190,10,140,5,100,,65,,20,10,,20e" filled="f" strokecolor="#e36c0a [2409]" strokeweight="42e-5mm">
                  <v:path arrowok="t" o:connecttype="custom" o:connectlocs="510,20;510,20;485,10;440,0;405,0;365,0;315,10;250,20;250,20;250,20;190,10;140,5;100,0;65,0;20,10;0,20" o:connectangles="0,0,0,0,0,0,0,0,0,0,0,0,0,0,0,0"/>
                </v:shape>
                <v:shape id="Freeform 4042" o:spid="_x0000_s1054" style="position:absolute;left:4824;top:8892;width:510;height:45;visibility:visible;mso-wrap-style:square;v-text-anchor:top" coordsize="51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AKmMYA&#10;AADbAAAADwAAAGRycy9kb3ducmV2LnhtbESPQWsCMRSE70L/Q3iF3jRri1q3RlFB2YtobS329ti8&#10;bpZuXpZNquu/bwTB4zAz3zCTWWsrcaLGl44V9HsJCOLc6ZILBZ8fq+4rCB+QNVaOScGFPMymD50J&#10;ptqd+Z1O+1CICGGfogITQp1K6XNDFn3P1cTR+3GNxRBlU0jd4DnCbSWfk2QoLZYcFwzWtDSU/+7/&#10;rILd8EjzdVt/ZYfv7WgzNsfVop8p9fTYzt9ABGrDPXxrZ1rBywCuX+IP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AKmMYAAADbAAAADwAAAAAAAAAAAAAAAACYAgAAZHJz&#10;L2Rvd25yZXYueG1sUEsFBgAAAAAEAAQA9QAAAIsDAAAAAA==&#10;" path="m510,45r,l470,30,420,20,355,10,280,,195,5r-50,5l100,15,50,30,,45e" filled="f" strokecolor="#e36c0a [2409]" strokeweight="42e-5mm">
                  <v:path arrowok="t" o:connecttype="custom" o:connectlocs="510,45;510,45;470,30;420,20;355,10;280,0;195,5;145,10;100,15;50,30;0,45" o:connectangles="0,0,0,0,0,0,0,0,0,0,0"/>
                </v:shape>
                <v:line id="Line 4043" o:spid="_x0000_s1055" style="position:absolute;flip:x;visibility:visible;mso-wrap-style:square" from="4819,8842" to="5334,8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DveMAAAADbAAAADwAAAGRycy9kb3ducmV2LnhtbESPQYvCMBSE78L+h/AW9qapCirVKLKL&#10;4FV3L94ezbMpNi+ledbqr98IgsdhZr5hVpve16qjNlaBDYxHGSjiItiKSwN/v7vhAlQUZIt1YDJw&#10;pwib9cdghbkNNz5Qd5RSJQjHHA04kSbXOhaOPMZRaIiTdw6tR0myLbVt8ZbgvtaTLJtpjxWnBYcN&#10;fTsqLserN3CSw093no5l2+3c3GYnf+WHN+brs98uQQn18g6/2ntrYDqD55f0A/T6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yw73jAAAAA2wAAAA8AAAAAAAAAAAAAAAAA&#10;oQIAAGRycy9kb3ducmV2LnhtbFBLBQYAAAAABAAEAPkAAACOAwAAAAA=&#10;" strokecolor="#e36c0a [2409]" strokeweight="42e-5mm"/>
                <v:line id="Line 4044" o:spid="_x0000_s1056" style="position:absolute;flip:x;visibility:visible;mso-wrap-style:square" from="4819,8812" to="5334,8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lfv8QAAADbAAAADwAAAGRycy9kb3ducmV2LnhtbESPT2vCQBTE70K/w/KE3nSjBSvRVVRs&#10;FQ8R/56f2WcSmn0bsqum374rFDwOM/MbZjxtTCnuVLvCsoJeNwJBnFpdcKbgePjqDEE4j6yxtEwK&#10;fsnBdPLWGmOs7YN3dN/7TAQIuxgV5N5XsZQuzcmg69qKOHhXWxv0QdaZ1DU+AtyUsh9FA2mw4LCQ&#10;Y0WLnNKf/c0omK94s7SbofTbZdq/nL6T5HROlHpvN7MRCE+Nf4X/22ut4OMTnl/CD5CT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iV+/xAAAANsAAAAPAAAAAAAAAAAA&#10;AAAAAKECAABkcnMvZG93bnJldi54bWxQSwUGAAAAAAQABAD5AAAAkgMAAAAA&#10;" strokecolor="#e36c0a [2409]" strokeweight="69e-5mm"/>
                <v:shape id="Freeform 4045" o:spid="_x0000_s1057" style="position:absolute;left:4295;top:8937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SO7cEA&#10;AADbAAAADwAAAGRycy9kb3ducmV2LnhtbERPy2rCQBTdC/7DcIXudKKFUNKMUgpKaRchUYTuLpmb&#10;B8ncCZnRpH/vLIQuD+edHmbTizuNrrWsYLuJQBCXVrdcK7icj+s3EM4ja+wtk4I/cnDYLxcpJtpO&#10;nNO98LUIIewSVNB4PyRSurIhg25jB+LAVXY06AMca6lHnEK46eUuimJpsOXQ0OBAnw2VXXEzCq55&#10;/HvMsk52P3k2VSfucP6+KPWymj/eQXia/b/46f7SCl7D2PAl/AC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Eju3BAAAA2wAAAA8AAAAAAAAAAAAAAAAAmAIAAGRycy9kb3du&#10;cmV2LnhtbFBLBQYAAAAABAAEAPUAAACGAwAAAAA=&#10;" path="m10,r,l25,10,35,25,45,50r5,30l45,110,35,135,25,155,5,185,,190r5,10l20,215r30,20l5,250e" filled="f" strokecolor="#e36c0a [2409]" strokeweight="42e-5mm">
                  <v:path arrowok="t" o:connecttype="custom" o:connectlocs="10,0;10,0;25,10;35,25;45,50;50,80;45,110;35,135;25,155;5,185;5,185;0,190;5,200;20,215;50,235;5,250" o:connectangles="0,0,0,0,0,0,0,0,0,0,0,0,0,0,0,0"/>
                </v:shape>
                <v:shape id="Freeform 4046" o:spid="_x0000_s1058" style="position:absolute;left:4769;top:8937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grdsQA&#10;AADbAAAADwAAAGRycy9kb3ducmV2LnhtbESPQWuDQBSE74H+h+UVekvWphAak42EgqGkB9FIobeH&#10;+6Ki+1bcbTT/vlso9DjMzDfMPplNL240utaygudVBIK4srrlWkF5SZevIJxH1thbJgV3cpAcHhZ7&#10;jLWdOKdb4WsRIOxiVNB4P8RSuqohg25lB+LgXe1o0Ac51lKPOAW46eU6ijbSYMthocGB3hqquuLb&#10;KPjMN19plnWy+8iz6XriDudzqdTT43zcgfA0+//wX/tdK3jZwu+X8AP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IK3bEAAAA2wAAAA8AAAAAAAAAAAAAAAAAmAIAAGRycy9k&#10;b3ducmV2LnhtbFBLBQYAAAAABAAEAPUAAACJAwAAAAA=&#10;" path="m45,r,l25,25,10,50,5,80r5,30l15,135r10,20l45,185r5,5l45,195,30,215,,235r50,15e" filled="f" strokecolor="#e36c0a [2409]" strokeweight="42e-5mm">
                  <v:path arrowok="t" o:connecttype="custom" o:connectlocs="45,0;45,0;25,25;10,50;5,80;10,110;15,135;25,155;45,185;45,185;50,190;45,195;30,215;0,235;50,250" o:connectangles="0,0,0,0,0,0,0,0,0,0,0,0,0,0,0"/>
                </v:shape>
                <v:shape id="Freeform 4047" o:spid="_x0000_s1059" style="position:absolute;left:4340;top:8937;width:434;height:245;visibility:visible;mso-wrap-style:square;v-text-anchor:top" coordsize="43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fCJsAA&#10;AADbAAAADwAAAGRycy9kb3ducmV2LnhtbERPz2vCMBS+D/wfwhN2m6nipuuMIoLgvK160NujeUs6&#10;m5fSxNr99+YgePz4fi9WvatFR22oPCsYjzIQxKXXFRsFx8P2bQ4iRGSNtWdS8E8BVsvBywJz7W/8&#10;Q10RjUghHHJUYGNscilDaclhGPmGOHG/vnUYE2yN1C3eUrir5STLPqTDilODxYY2lspLcXUKzOxw&#10;PtE3yX33Xp5t8Xli87dT6nXYr79AROrjU/xw77SCaVqfvqQfIJ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5fCJsAAAADbAAAADwAAAAAAAAAAAAAAAACYAgAAZHJzL2Rvd25y&#10;ZXYueG1sUEsFBgAAAAAEAAQA9QAAAIUDAAAAAA==&#10;" path="m220,r,l135,5,95,10,65,15,40,30,20,45,5,65,,95r5,30l15,150r20,25l60,200r35,20l130,230r45,10l220,245r40,-5l304,230r35,-10l369,200r30,-25l419,150r10,-25l434,95,429,65,419,45,399,30,374,15,339,10,304,5,220,xe" filled="f" strokecolor="#e36c0a [2409]" strokeweight="42e-5mm">
                  <v:path arrowok="t" o:connecttype="custom" o:connectlocs="220,0;220,0;135,5;95,10;65,15;40,30;20,45;5,65;0,95;0,95;5,125;15,150;35,175;60,200;95,220;130,230;175,240;220,245;220,245;260,240;304,230;339,220;369,200;399,175;419,150;429,125;434,95;434,95;429,65;419,45;399,30;374,15;339,10;304,5;220,0;220,0" o:connectangles="0,0,0,0,0,0,0,0,0,0,0,0,0,0,0,0,0,0,0,0,0,0,0,0,0,0,0,0,0,0,0,0,0,0,0,0"/>
                </v:shape>
                <v:shape id="Freeform 4048" o:spid="_x0000_s1060" style="position:absolute;left:4410;top:8937;width:299;height:195;visibility:visible;mso-wrap-style:square;v-text-anchor:top" coordsize="29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n7psQA&#10;AADbAAAADwAAAGRycy9kb3ducmV2LnhtbESPQWsCMRSE70L/Q3iF3jS7UkW2RtlKC/XgQS3V42Pz&#10;mg3dvCybVNd/bwTB4zAz3zDzZe8acaIuWM8K8lEGgrjy2rJR8L3/HM5AhIissfFMCi4UYLl4Gsyx&#10;0P7MWzrtohEJwqFABXWMbSFlqGpyGEa+JU7er+8cxiQ7I3WH5wR3jRxn2VQ6tJwWamxpVVP1t/t3&#10;CiY2fy/N0WxW63CYjm3pPn60U+rluS/fQETq4yN8b39pBa853L6k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+6bEAAAA2wAAAA8AAAAAAAAAAAAAAAAAmAIAAGRycy9k&#10;b3ducmV2LnhtbFBLBQYAAAAABAAEAPUAAACJAwAAAAA=&#10;" path="m150,r,l120,,90,5,65,15,45,25,25,40,10,55,,75,,95r,20l10,135r15,15l40,165r25,15l90,190r25,5l150,195r30,l205,190r24,-10l254,165r15,-15l284,135r10,-20l299,95,294,75,284,55,274,40,254,25,229,15,205,5,180,,150,xe" filled="f" strokecolor="#e36c0a [2409]" strokeweight="42e-5mm">
                  <v:path arrowok="t" o:connecttype="custom" o:connectlocs="150,0;150,0;120,0;90,5;65,15;45,25;25,40;10,55;0,75;0,95;0,95;0,115;10,135;25,150;40,165;65,180;90,190;115,195;150,195;150,195;180,195;205,190;229,180;254,165;269,150;284,135;294,115;299,95;299,95;294,75;284,55;274,40;254,25;229,15;205,5;180,0;150,0;150,0" o:connectangles="0,0,0,0,0,0,0,0,0,0,0,0,0,0,0,0,0,0,0,0,0,0,0,0,0,0,0,0,0,0,0,0,0,0,0,0,0,0"/>
                </v:shape>
                <v:shape id="Freeform 4049" o:spid="_x0000_s1061" style="position:absolute;left:4455;top:8937;width:209;height:165;visibility:visible;mso-wrap-style:square;v-text-anchor:top" coordsize="20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oK8cEA&#10;AADbAAAADwAAAGRycy9kb3ducmV2LnhtbESPQWvCQBSE7wX/w/IEL0U3ERGJriKWaK+Nen9mn0kw&#10;+zbsbmP8991CocdhZr5hNrvBtKIn5xvLCtJZAoK4tLrhSsHlnE9XIHxA1thaJgUv8rDbjt42mGn7&#10;5C/qi1CJCGGfoYI6hC6T0pc1GfQz2xFH726dwRClq6R2+Ixw08p5kiylwYbjQo0dHWoqH8W3UWCP&#10;eHp31yZfLG95f0v71H4UV6Um42G/BhFoCP/hv/anVrCYw++X+AP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aCvHBAAAA2wAAAA8AAAAAAAAAAAAAAAAAmAIAAGRycy9kb3du&#10;cmV2LnhtbFBLBQYAAAAABAAEAPUAAACGAwAAAAA=&#10;" path="m105,r,l80,5,60,10,45,20,30,30,15,45,5,65,,80,,95r,15l5,120r10,15l30,145r30,15l105,165r40,-5l174,145r15,-10l199,120r5,-10l209,95,204,80,199,65,189,45,174,30,160,20,145,10,125,5,105,xe" filled="f" strokecolor="#e36c0a [2409]" strokeweight="42e-5mm">
                  <v:path arrowok="t" o:connecttype="custom" o:connectlocs="105,0;105,0;80,5;60,10;45,20;30,30;15,45;5,65;0,80;0,95;0,95;0,110;5,120;15,135;30,145;60,160;105,165;105,165;145,160;174,145;189,135;199,120;204,110;209,95;209,95;204,80;199,65;189,45;174,30;160,20;145,10;125,5;105,0;105,0" o:connectangles="0,0,0,0,0,0,0,0,0,0,0,0,0,0,0,0,0,0,0,0,0,0,0,0,0,0,0,0,0,0,0,0,0,0"/>
                </v:shape>
                <v:shape id="Freeform 4050" o:spid="_x0000_s1062" style="position:absolute;left:4485;top:8937;width:144;height:145;visibility:visible;mso-wrap-style:square;v-text-anchor:top" coordsize="144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I9cMA&#10;AADbAAAADwAAAGRycy9kb3ducmV2LnhtbESPT4vCMBTE74LfITzBm6aurkg1iiyK7uLFP4jHR/Ns&#10;i81LaaKt++k3C4LHYWZ+w8wWjSnEgyqXW1Yw6EcgiBOrc04VnI7r3gSE88gaC8uk4EkOFvN2a4ax&#10;tjXv6XHwqQgQdjEqyLwvYyldkpFB17clcfCutjLog6xSqSusA9wU8iOKxtJgzmEhw5K+Mkpuh7tR&#10;UNB481OvrmcbnXe7zwvT9++TlOp2muUUhKfGv8Ov9lYrGA3h/0v4A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hI9cMAAADbAAAADwAAAAAAAAAAAAAAAACYAgAAZHJzL2Rv&#10;d25yZXYueG1sUEsFBgAAAAAEAAQA9QAAAIgDAAAAAA==&#10;" path="m75,r,l60,5,45,10,30,25,20,35,5,70,,95r,10l5,115r15,15l45,140r30,5l100,140r25,-10l140,115r4,-20l140,70,125,40,115,25,105,10,90,5,75,xe" filled="f" strokecolor="#e36c0a [2409]" strokeweight="42e-5mm">
                  <v:path arrowok="t" o:connecttype="custom" o:connectlocs="75,0;75,0;60,5;45,10;30,25;20,35;5,70;0,95;0,95;0,105;5,115;20,130;45,140;75,145;75,145;100,140;125,130;140,115;144,95;144,95;140,70;125,40;115,25;105,10;90,5;75,0;75,0" o:connectangles="0,0,0,0,0,0,0,0,0,0,0,0,0,0,0,0,0,0,0,0,0,0,0,0,0,0,0"/>
                </v:shape>
                <v:shape id="Freeform 4051" o:spid="_x0000_s1063" style="position:absolute;left:4305;top:8917;width:509;height:20;visibility:visible;mso-wrap-style:square;v-text-anchor:top" coordsize="5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x0mMUA&#10;AADbAAAADwAAAGRycy9kb3ducmV2LnhtbESPT2sCMRTE70K/Q3iF3jSrlVJWo9iK0B481D/o8bF5&#10;blY3L0uSuls/fVMQehxm5jfMdN7ZWlzJh8qxguEgA0FcOF1xqWC3XfVfQYSIrLF2TAp+KMB89tCb&#10;Yq5dy1903cRSJAiHHBWYGJtcylAYshgGriFO3sl5izFJX0rtsU1wW8tRlr1IixWnBYMNvRsqLptv&#10;q+Bz65f69jx8aw9764/tUp/OZq3U02O3mICI1MX/8L39oRWMx/D3Jf0A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HSYxQAAANsAAAAPAAAAAAAAAAAAAAAAAJgCAABkcnMv&#10;ZG93bnJldi54bWxQSwUGAAAAAAQABAD1AAAAigMAAAAA&#10;" path="m509,20r,l489,10,439,,404,,364,,315,10,255,20,195,10,140,5,100,,70,,25,10,,20e" filled="f" strokecolor="#e36c0a [2409]" strokeweight="42e-5mm">
                  <v:path arrowok="t" o:connecttype="custom" o:connectlocs="509,20;509,20;489,10;439,0;404,0;364,0;315,10;255,20;255,20;255,20;195,10;140,5;100,0;70,0;25,10;0,20" o:connectangles="0,0,0,0,0,0,0,0,0,0,0,0,0,0,0,0"/>
                </v:shape>
                <v:shape id="Freeform 4052" o:spid="_x0000_s1064" style="position:absolute;left:4305;top:8892;width:509;height:45;visibility:visible;mso-wrap-style:square;v-text-anchor:top" coordsize="50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LX2cMA&#10;AADbAAAADwAAAGRycy9kb3ducmV2LnhtbESPzW7CMBCE75V4B2uRuDUOf1WVYlBbhOBaaMt1FW/j&#10;lHid2gbC22MkpB5HM/ONZrbobCNO5EPtWMEwy0EQl07XXCn43K0en0GEiKyxcUwKLhRgMe89zLDQ&#10;7swfdNrGSiQIhwIVmBjbQspQGrIYMtcSJ+/HeYsxSV9J7fGc4LaRozx/khZrTgsGW3o3VB62R6vA&#10;f63XZpz/vk337m8UNt/jbr9kpQb97vUFRKQu/ofv7Y1WMJnC7Uv6AX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LX2cMAAADbAAAADwAAAAAAAAAAAAAAAACYAgAAZHJzL2Rv&#10;d25yZXYueG1sUEsFBgAAAAAEAAQA9QAAAIgDAAAAAA==&#10;" path="m509,45r,l469,30,419,20,354,10,280,,195,5r-45,5l100,15,50,30,,45e" filled="f" strokecolor="#e36c0a [2409]" strokeweight="42e-5mm">
                  <v:path arrowok="t" o:connecttype="custom" o:connectlocs="509,45;509,45;469,30;419,20;354,10;280,0;195,5;150,10;100,15;50,30;0,45" o:connectangles="0,0,0,0,0,0,0,0,0,0,0"/>
                </v:shape>
                <v:line id="Line 4053" o:spid="_x0000_s1065" style="position:absolute;flip:x;visibility:visible;mso-wrap-style:square" from="4300,8842" to="4814,8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acBcIAAADbAAAADwAAAGRycy9kb3ducmV2LnhtbESPT2vCQBTE74V+h+UVvNWNf1BJXUUs&#10;gletF2+P7DMbmn0bss+Y+uldQehxmJnfMMt172vVURurwAZGwwwUcRFsxaWB08/ucwEqCrLFOjAZ&#10;+KMI69X72xJzG258oO4opUoQjjkacCJNrnUsHHmMw9AQJ+8SWo+SZFtq2+ItwX2tx1k20x4rTgsO&#10;G9o6Kn6PV2/gLIfv7jIZyabbubnNzv7Kd2/M4KPffIES6uU//GrvrYHpDJ5f0g/Qq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LacBcIAAADbAAAADwAAAAAAAAAAAAAA&#10;AAChAgAAZHJzL2Rvd25yZXYueG1sUEsFBgAAAAAEAAQA+QAAAJADAAAAAA==&#10;" strokecolor="#e36c0a [2409]" strokeweight="42e-5mm"/>
                <v:line id="Line 4054" o:spid="_x0000_s1066" style="position:absolute;flip:x;visibility:visible;mso-wrap-style:square" from="4300,8812" to="4814,8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8swsQAAADbAAAADwAAAGRycy9kb3ducmV2LnhtbESPT2vCQBTE70K/w/KE3nSjFCvRVVRs&#10;FQ8R/56f2WcSmn0bsqum374rFDwOM/MbZjxtTCnuVLvCsoJeNwJBnFpdcKbgePjqDEE4j6yxtEwK&#10;fsnBdPLWGmOs7YN3dN/7TAQIuxgV5N5XsZQuzcmg69qKOHhXWxv0QdaZ1DU+AtyUsh9FA2mw4LCQ&#10;Y0WLnNKf/c0omK94s7SbofTbZdq/nL6T5HROlHpvN7MRCE+Nf4X/22ut4OMTnl/CD5CT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jyzCxAAAANsAAAAPAAAAAAAAAAAA&#10;AAAAAKECAABkcnMvZG93bnJldi54bWxQSwUGAAAAAAQABAD5AAAAkgMAAAAA&#10;" strokecolor="#e36c0a [2409]" strokeweight="69e-5mm"/>
                <v:shape id="Freeform 4055" o:spid="_x0000_s1067" style="position:absolute;left:3776;top:8937;width:49;height:250;visibility:visible;mso-wrap-style:square;v-text-anchor:top" coordsize="49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/n0L8A&#10;AADbAAAADwAAAGRycy9kb3ducmV2LnhtbERPTYvCMBC9L/gfwgheFk1XimhtKrIoeN0qeB2asS1t&#10;JqWJtvrrzUHY4+N9p7vRtOJBvastK/hZRCCIC6trLhVczsf5GoTzyBpby6TgSQ522eQrxUTbgf/o&#10;kftShBB2CSqovO8SKV1RkUG3sB1x4G62N+gD7EupexxCuGnlMopW0mDNoaHCjn4rKpr8bhTo0/c1&#10;fzbxcHhton0by4Mbmkap2XTcb0F4Gv2/+OM+aQVxGBu+hB8gs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j+fQvwAAANsAAAAPAAAAAAAAAAAAAAAAAJgCAABkcnMvZG93bnJl&#10;di54bWxQSwUGAAAAAAQABAD1AAAAhAMAAAAA&#10;" path="m10,r,l24,10,34,25,44,50r5,30l44,110,34,135,24,155,5,185,,190r5,10l19,215r30,20l5,250e" filled="f" strokecolor="#e36c0a [2409]" strokeweight="42e-5mm">
                  <v:path arrowok="t" o:connecttype="custom" o:connectlocs="10,0;10,0;24,10;34,25;44,50;49,80;44,110;34,135;24,155;5,185;5,185;0,190;5,200;19,215;49,235;5,250" o:connectangles="0,0,0,0,0,0,0,0,0,0,0,0,0,0,0,0"/>
                </v:shape>
                <v:shape id="Freeform 4056" o:spid="_x0000_s1068" style="position:absolute;left:4250;top:8937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5YC8QA&#10;AADbAAAADwAAAGRycy9kb3ducmV2LnhtbESPQWuDQBSE74H+h+UVekvWhhIak42EgqGkB9FIobeH&#10;+6Ki+1bcbTT/vlso9DjMzDfMPplNL240utaygudVBIK4srrlWkF5SZevIJxH1thbJgV3cpAcHhZ7&#10;jLWdOKdb4WsRIOxiVNB4P8RSuqohg25lB+LgXe1o0Ac51lKPOAW46eU6ijbSYMthocGB3hqquuLb&#10;KPjMN19plnWy+8iz6XriDudzqdTT43zcgfA0+//wX/tdK3jZwu+X8AP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OWAvEAAAA2wAAAA8AAAAAAAAAAAAAAAAAmAIAAGRycy9k&#10;b3ducmV2LnhtbFBLBQYAAAAABAAEAPUAAACJAwAAAAA=&#10;" path="m50,r,l25,25,10,50,5,80r5,30l20,135r10,20l45,185r5,5l45,195,30,215,,235r50,15e" filled="f" strokecolor="#e36c0a [2409]" strokeweight="42e-5mm">
                  <v:path arrowok="t" o:connecttype="custom" o:connectlocs="50,0;50,0;25,25;10,50;5,80;10,110;20,135;30,155;45,185;45,185;50,190;45,195;30,215;0,235;50,250" o:connectangles="0,0,0,0,0,0,0,0,0,0,0,0,0,0,0"/>
                </v:shape>
                <v:shape id="Freeform 4057" o:spid="_x0000_s1069" style="position:absolute;left:3820;top:8937;width:435;height:245;visibility:visible;mso-wrap-style:square;v-text-anchor:top" coordsize="43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RkjMIA&#10;AADbAAAADwAAAGRycy9kb3ducmV2LnhtbERPTYvCMBC9L/gfwgheRFOLK1qNIsrCHpYFqyjexmZs&#10;i82kNFHrv98chD0+3vdi1ZpKPKhxpWUFo2EEgjizuuRcwWH/NZiCcB5ZY2WZFLzIwWrZ+Vhgou2T&#10;d/RIfS5CCLsEFRTe14mULivIoBvamjhwV9sY9AE2udQNPkO4qWQcRRNpsOTQUGBNm4KyW3o3Cs79&#10;0zaejX/i0a9L2+n1EsuIjkr1uu16DsJT6//Fb/e3VvAZ1ocv4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JGSMwgAAANsAAAAPAAAAAAAAAAAAAAAAAJgCAABkcnMvZG93&#10;bnJldi54bWxQSwUGAAAAAAQABAD1AAAAhwMAAAAA&#10;" path="m220,r,l135,5r-35,5l65,15,40,30,20,45,5,65,,95r5,30l15,150r20,25l65,200r30,20l135,230r40,10l220,245r45,-5l305,230r35,-10l375,200r25,-25l420,150r10,-25l435,95r,-30l420,45,400,30,375,15,340,10,305,5,220,xe" filled="f" strokecolor="#e36c0a [2409]" strokeweight="42e-5mm">
                  <v:path arrowok="t" o:connecttype="custom" o:connectlocs="220,0;220,0;135,5;100,10;65,15;40,30;20,45;5,65;0,95;0,95;5,125;15,150;35,175;65,200;95,220;135,230;175,240;220,245;220,245;265,240;305,230;340,220;375,200;400,175;420,150;430,125;435,95;435,95;435,65;420,45;400,30;375,15;340,10;305,5;220,0;220,0" o:connectangles="0,0,0,0,0,0,0,0,0,0,0,0,0,0,0,0,0,0,0,0,0,0,0,0,0,0,0,0,0,0,0,0,0,0,0,0"/>
                </v:shape>
                <v:shape id="Freeform 4058" o:spid="_x0000_s1070" style="position:absolute;left:3890;top:8937;width:300;height:195;visibility:visible;mso-wrap-style:square;v-text-anchor:top" coordsize="30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pp8IA&#10;AADbAAAADwAAAGRycy9kb3ducmV2LnhtbESPQUsDMRSE74L/ITzBm00qVMvatJRCocdt1YO3180z&#10;u+2+lyWJ7frvjSB4HGbmG2axGrlXF4qpC2JhOjGgSJrgOvEW3l63D3NQKaM47IOQhW9KsFre3iyw&#10;cuEqe7ocslcFIqlCC23OQ6V1alpiTJMwkBTvM0TGXGT02kW8Fjj3+tGYJ83YSVlocaBNS8358MUW&#10;6g9/Gs2e49y8H4/187oOzN7a+7tx/QIq05j/w3/tnbMwm8Lvl/ID9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e6mnwgAAANsAAAAPAAAAAAAAAAAAAAAAAJgCAABkcnMvZG93&#10;bnJldi54bWxQSwUGAAAAAAQABAD1AAAAhwMAAAAA&#10;" path="m150,r,l120,,90,5,65,15,45,25,25,40,15,55,5,75,,95r,20l10,135r15,15l40,165r25,15l90,190r30,5l150,195r30,l205,190r25,-10l255,165r20,-15l285,135r10,-20l300,95,295,75,290,55,275,40,255,25,235,15,210,5,180,,150,xe" filled="f" strokecolor="#e36c0a [2409]" strokeweight="42e-5mm">
                  <v:path arrowok="t" o:connecttype="custom" o:connectlocs="150,0;150,0;120,0;90,5;65,15;45,25;25,40;15,55;5,75;0,95;0,95;0,115;10,135;25,150;40,165;65,180;90,190;120,195;150,195;150,195;180,195;205,190;230,180;255,165;275,150;285,135;295,115;300,95;300,95;295,75;290,55;275,40;255,25;235,15;210,5;180,0;150,0;150,0" o:connectangles="0,0,0,0,0,0,0,0,0,0,0,0,0,0,0,0,0,0,0,0,0,0,0,0,0,0,0,0,0,0,0,0,0,0,0,0,0,0"/>
                </v:shape>
                <v:shape id="Freeform 4059" o:spid="_x0000_s1071" style="position:absolute;left:3935;top:8937;width:210;height:165;visibility:visible;mso-wrap-style:square;v-text-anchor:top" coordsize="21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gae8UA&#10;AADbAAAADwAAAGRycy9kb3ducmV2LnhtbESPQWvCQBSE70L/w/IKvUizqWCRNKuIUOihl8YqeHtm&#10;n9lg9m3c3Zr477tCocdhZr5hytVoO3ElH1rHCl6yHARx7XTLjYLv7fvzAkSIyBo7x6TgRgFWy4dJ&#10;iYV2A3/RtYqNSBAOBSowMfaFlKE2ZDFkridO3sl5izFJ30jtcUhw28lZnr9Kiy2nBYM9bQzV5+rH&#10;KohHv2/2R7Nbf15kP0xNtT1UN6WeHsf1G4hIY/wP/7U/tIL5DO5f0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Bp7xQAAANsAAAAPAAAAAAAAAAAAAAAAAJgCAABkcnMv&#10;ZG93bnJldi54bWxQSwUGAAAAAAQABAD1AAAAigMAAAAA&#10;" path="m105,r,l85,5,65,10,45,20,30,30,20,45,10,65,,80,,95r,15l5,120r10,15l30,145r35,15l105,165r40,-5l180,145r10,-10l200,120r5,-10l210,95,205,80,200,65,190,45,180,30,165,20,145,10,125,5,105,xe" filled="f" strokecolor="#e36c0a [2409]" strokeweight="42e-5mm">
                  <v:path arrowok="t" o:connecttype="custom" o:connectlocs="105,0;105,0;85,5;65,10;45,20;30,30;20,45;10,65;0,80;0,95;0,95;0,110;5,120;15,135;30,145;65,160;105,165;105,165;145,160;180,145;190,135;200,120;205,110;210,95;210,95;205,80;200,65;190,45;180,30;165,20;145,10;125,5;105,0;105,0" o:connectangles="0,0,0,0,0,0,0,0,0,0,0,0,0,0,0,0,0,0,0,0,0,0,0,0,0,0,0,0,0,0,0,0,0,0"/>
                </v:shape>
                <v:shape id="Freeform 4060" o:spid="_x0000_s1072" style="position:absolute;left:3965;top:8937;width:150;height:145;visibility:visible;mso-wrap-style:square;v-text-anchor:top" coordsize="15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/vBMQA&#10;AADbAAAADwAAAGRycy9kb3ducmV2LnhtbESPQWvCQBSE74L/YXlCb7rRNiJpNmILpbkVU8HrM/ua&#10;BLNvQ3ZN0v76bkHocZiZb5h0P5lWDNS7xrKC9SoCQVxa3XCl4PT5ttyBcB5ZY2uZFHyTg302n6WY&#10;aDvykYbCVyJA2CWooPa+S6R0ZU0G3cp2xMH7sr1BH2RfSd3jGOCmlZso2kqDDYeFGjt6ram8Fjej&#10;IKfz03bz0h5+bvGle//wY57HlVIPi+nwDMLT5P/D93auFcSP8Pcl/AC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/7wTEAAAA2wAAAA8AAAAAAAAAAAAAAAAAmAIAAGRycy9k&#10;b3ducmV2LnhtbFBLBQYAAAAABAAEAPUAAACJAwAAAAA=&#10;" path="m75,r,l60,5,45,10,35,25,25,35,5,70,,95r,10l5,115r15,15l45,140r30,5l105,140r20,-10l140,115,150,95,145,70,130,40,120,25,105,10,90,5,75,xe" filled="f" strokecolor="#e36c0a [2409]" strokeweight="42e-5mm">
                  <v:path arrowok="t" o:connecttype="custom" o:connectlocs="75,0;75,0;60,5;45,10;35,25;25,35;5,70;0,95;0,95;0,105;5,115;20,130;45,140;75,145;75,145;105,140;125,130;140,115;150,95;150,95;145,70;130,40;120,25;105,10;90,5;75,0;75,0" o:connectangles="0,0,0,0,0,0,0,0,0,0,0,0,0,0,0,0,0,0,0,0,0,0,0,0,0,0,0"/>
                </v:shape>
                <v:shape id="Freeform 4061" o:spid="_x0000_s1073" style="position:absolute;left:3786;top:8917;width:514;height:20;visibility:visible;mso-wrap-style:square;v-text-anchor:top" coordsize="51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rTscMA&#10;AADbAAAADwAAAGRycy9kb3ducmV2LnhtbESPQWvCQBSE74X+h+UVvBR9UVQ0uooIFi8eqi1eH9ln&#10;kjb7NmQ3mvbXd4WCx2FmvmGW685W6sqNL51oGA4SUCyZM6XkGj5Ou/4MlA8khionrOGHPaxXz09L&#10;So27yTtfjyFXESI+JQ1FCHWK6LOCLfmBq1mid3GNpRBlk6Np6BbhtsJRkkzRUilxoaCatwVn38fW&#10;ahA8/E5s7s6Ib637nGev7VfZat176TYLUIG78Aj/t/dGw2QM9y/xB+D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rTscMAAADbAAAADwAAAAAAAAAAAAAAAACYAgAAZHJzL2Rv&#10;d25yZXYueG1sUEsFBgAAAAAEAAQA9QAAAIgDAAAAAA==&#10;" path="m514,20r,l489,10,444,,409,,364,,314,10,254,20,194,10,144,5,99,,69,,24,10,,20e" filled="f" strokecolor="#e36c0a [2409]" strokeweight="42e-5mm">
                  <v:path arrowok="t" o:connecttype="custom" o:connectlocs="514,20;514,20;489,10;444,0;409,0;364,0;314,10;254,20;254,20;254,20;194,10;144,5;99,0;69,0;24,10;0,20" o:connectangles="0,0,0,0,0,0,0,0,0,0,0,0,0,0,0,0"/>
                </v:shape>
                <v:shape id="Freeform 4062" o:spid="_x0000_s1074" style="position:absolute;left:3786;top:8892;width:514;height:45;visibility:visible;mso-wrap-style:square;v-text-anchor:top" coordsize="51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DKP8AA&#10;AADbAAAADwAAAGRycy9kb3ducmV2LnhtbESP0YrCMBRE3wX/IVxhX0RTF1ylGkUKoq92/YBrc21L&#10;m5vaRFv/3giCj8PMnGHW297U4kGtKy0rmE0jEMSZ1SXnCs7/+8kShPPIGmvLpOBJDrab4WCNsbYd&#10;n+iR+lwECLsYFRTeN7GULivIoJvahjh4V9sa9EG2udQtdgFuavkbRX/SYMlhocCGkoKyKr0bBXl6&#10;klxpUyfXy21ZHcZlt0hSpX5G/W4FwlPvv+FP+6gVzOfw/hJ+gN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ZDKP8AAAADbAAAADwAAAAAAAAAAAAAAAACYAgAAZHJzL2Rvd25y&#10;ZXYueG1sUEsFBgAAAAAEAAQA9QAAAIUDAAAAAA==&#10;" path="m514,45r,l469,30,419,20,359,10,279,,194,5r-45,5l99,15,49,30,,45e" filled="f" strokecolor="#e36c0a [2409]" strokeweight="42e-5mm">
                  <v:path arrowok="t" o:connecttype="custom" o:connectlocs="514,45;514,45;469,30;419,20;359,10;279,0;194,5;149,10;99,15;49,30;0,45" o:connectangles="0,0,0,0,0,0,0,0,0,0,0"/>
                </v:shape>
                <v:line id="Line 4063" o:spid="_x0000_s1075" style="position:absolute;flip:x;visibility:visible;mso-wrap-style:square" from="3781,8842" to="4300,8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8K2MIAAADbAAAADwAAAGRycy9kb3ducmV2LnhtbESPT2vCQBTE74V+h+UVvNWNin9IXUUs&#10;gletF2+P7DMbmn0bss+Y+uldQehxmJnfMMt172vVURurwAZGwwwUcRFsxaWB08/ucwEqCrLFOjAZ&#10;+KMI69X72xJzG258oO4opUoQjjkacCJNrnUsHHmMw9AQJ+8SWo+SZFtq2+ItwX2tx1k20x4rTgsO&#10;G9o6Kn6PV2/gLIfv7jIZyabbubnNzv7Kd2/M4KPffIES6uU//GrvrYHpDJ5f0g/Qq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8K2MIAAADbAAAADwAAAAAAAAAAAAAA&#10;AAChAgAAZHJzL2Rvd25yZXYueG1sUEsFBgAAAAAEAAQA+QAAAJADAAAAAA==&#10;" strokecolor="#e36c0a [2409]" strokeweight="42e-5mm"/>
                <v:line id="Line 4064" o:spid="_x0000_s1076" style="position:absolute;flip:x;visibility:visible;mso-wrap-style:square" from="3781,8812" to="4300,8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a6H8QAAADbAAAADwAAAGRycy9kb3ducmV2LnhtbESPT2vCQBTE70K/w/KE3nSjUCvRVVRs&#10;FQ8R/56f2WcSmn0bsqum374rFDwOM/MbZjxtTCnuVLvCsoJeNwJBnFpdcKbgePjqDEE4j6yxtEwK&#10;fsnBdPLWGmOs7YN3dN/7TAQIuxgV5N5XsZQuzcmg69qKOHhXWxv0QdaZ1DU+AtyUsh9FA2mw4LCQ&#10;Y0WLnNKf/c0omK94s7SbofTbZdq/nL6T5HROlHpvN7MRCE+Nf4X/22ut4OMTnl/CD5CT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VrofxAAAANsAAAAPAAAAAAAAAAAA&#10;AAAAAKECAABkcnMvZG93bnJldi54bWxQSwUGAAAAAAQABAD5AAAAkgMAAAAA&#10;" strokecolor="#e36c0a [2409]" strokeweight="69e-5mm"/>
                <v:shape id="Freeform 4065" o:spid="_x0000_s1077" style="position:absolute;left:3261;top:8937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trTcEA&#10;AADbAAAADwAAAGRycy9kb3ducmV2LnhtbERPy2rCQBTdC/7DcIXudKLQUNKMUgpKaRchUYTuLpmb&#10;B8ncCZnRpH/vLIQuD+edHmbTizuNrrWsYLuJQBCXVrdcK7icj+s3EM4ja+wtk4I/cnDYLxcpJtpO&#10;nNO98LUIIewSVNB4PyRSurIhg25jB+LAVXY06AMca6lHnEK46eUuimJpsOXQ0OBAnw2VXXEzCq55&#10;/HvMsk52P3k2VSfucP6+KPWymj/eQXia/b/46f7SCl7D2PAl/AC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ba03BAAAA2wAAAA8AAAAAAAAAAAAAAAAAmAIAAGRycy9kb3du&#10;cmV2LnhtbFBLBQYAAAAABAAEAPUAAACGAwAAAAA=&#10;" path="m10,r,l20,10,30,25,45,50r,30l40,110,30,135,20,155,,185r,5l,200r20,15l50,235,,250e" filled="f" strokecolor="#e36c0a [2409]" strokeweight="42e-5mm">
                  <v:path arrowok="t" o:connecttype="custom" o:connectlocs="10,0;10,0;20,10;30,25;45,50;45,80;40,110;30,135;20,155;0,185;0,185;0,190;0,200;20,215;50,235;0,250" o:connectangles="0,0,0,0,0,0,0,0,0,0,0,0,0,0,0,0"/>
                </v:shape>
                <v:shape id="Freeform 4066" o:spid="_x0000_s1078" style="position:absolute;left:3731;top:8937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O1sQA&#10;AADbAAAADwAAAGRycy9kb3ducmV2LnhtbESPQWuDQBSE74H+h+UVekvWBhoak42EgqGkB9FIobeH&#10;+6Ki+1bcbTT/vlso9DjMzDfMPplNL240utaygudVBIK4srrlWkF5SZevIJxH1thbJgV3cpAcHhZ7&#10;jLWdOKdb4WsRIOxiVNB4P8RSuqohg25lB+LgXe1o0Ac51lKPOAW46eU6ijbSYMthocGB3hqquuLb&#10;KPjMN19plnWy+8iz6XriDudzqdTT43zcgfA0+//wX/tdK3jZwu+X8AP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XztbEAAAA2wAAAA8AAAAAAAAAAAAAAAAAmAIAAGRycy9k&#10;b3ducmV2LnhtbFBLBQYAAAAABAAEAPUAAACJAwAAAAA=&#10;" path="m50,r,l25,25,15,50,10,80r,30l20,135r10,20l50,185r,5l50,195,30,215,,235r50,15e" filled="f" strokecolor="#e36c0a [2409]" strokeweight="42e-5mm">
                  <v:path arrowok="t" o:connecttype="custom" o:connectlocs="50,0;50,0;25,25;15,50;10,80;10,110;20,135;30,155;50,185;50,185;50,190;50,195;30,215;0,235;50,250" o:connectangles="0,0,0,0,0,0,0,0,0,0,0,0,0,0,0"/>
                </v:shape>
                <v:shape id="Freeform 4067" o:spid="_x0000_s1079" style="position:absolute;left:3306;top:8937;width:435;height:245;visibility:visible;mso-wrap-style:square;v-text-anchor:top" coordsize="43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iuMcMA&#10;AADbAAAADwAAAGRycy9kb3ducmV2LnhtbERPTWvCQBC9F/wPywi9FLMxFEljVhFLoYdSMEqlt2l2&#10;TILZ2ZDdJum/7x4Ej4/3nW8n04qBetdYVrCMYhDEpdUNVwpOx7dFCsJ5ZI2tZVLwRw62m9lDjpm2&#10;Ix9oKHwlQgi7DBXU3neZlK6syaCLbEccuIvtDfoA+0rqHscQblqZxPFKGmw4NNTY0b6m8lr8GgXf&#10;T+fX5OX5I1l+umJKLz+JjOlLqcf5tFuD8DT5u/jmftcKVmF9+BJ+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iuMcMAAADbAAAADwAAAAAAAAAAAAAAAACYAgAAZHJzL2Rv&#10;d25yZXYueG1sUEsFBgAAAAAEAAQA9QAAAIgDAAAAAA==&#10;" path="m215,r,l130,5,95,10,65,15,35,30,15,45,5,65,,95r,30l15,150r20,25l60,200r30,20l130,230r40,10l215,245r45,-5l300,230r35,-10l370,200r25,-25l415,150r15,-25l435,95,430,65,415,45,395,30,370,15,340,10,300,5,215,xe" filled="f" strokecolor="#e36c0a [2409]" strokeweight="42e-5mm">
                  <v:path arrowok="t" o:connecttype="custom" o:connectlocs="215,0;215,0;130,5;95,10;65,15;35,30;15,45;5,65;0,95;0,95;0,125;15,150;35,175;60,200;90,220;130,230;170,240;215,245;215,245;260,240;300,230;335,220;370,200;395,175;415,150;430,125;435,95;435,95;430,65;415,45;395,30;370,15;340,10;300,5;215,0;215,0" o:connectangles="0,0,0,0,0,0,0,0,0,0,0,0,0,0,0,0,0,0,0,0,0,0,0,0,0,0,0,0,0,0,0,0,0,0,0,0"/>
                </v:shape>
                <v:shape id="Freeform 4068" o:spid="_x0000_s1080" style="position:absolute;left:3371;top:8937;width:300;height:195;visibility:visible;mso-wrap-style:square;v-text-anchor:top" coordsize="30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djGsIA&#10;AADbAAAADwAAAGRycy9kb3ducmV2LnhtbESPQWsCMRSE74X+h/AK3mpiD1a2RhFB8Lja9tDbc/Oa&#10;3brvZUlSXf99Uyj0OMzMN8xyPXKvLhRTF8TCbGpAkTTBdeItvL3uHhegUkZx2AchCzdKsF7d3y2x&#10;cuEqB7ocs1cFIqlCC23OQ6V1alpiTNMwkBTvM0TGXGT02kW8Fjj3+smYuWbspCy0ONC2peZ8/GYL&#10;9Yf/Gs2B48K8n07186YOzN7aycO4eQGVacz/4b/23lmYz+D3S/kBe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F2MawgAAANsAAAAPAAAAAAAAAAAAAAAAAJgCAABkcnMvZG93&#10;bnJldi54bWxQSwUGAAAAAAQABAD1AAAAhwMAAAAA&#10;" path="m150,r,l120,,95,5,70,15,45,25,30,40,15,55,5,75,,95r5,20l10,135r15,15l45,165r20,15l90,190r30,5l150,195r30,l210,190r25,-10l255,165r20,-15l290,135r5,-20l300,95r,-20l290,55,275,40,255,25,235,15,210,5,180,,150,xe" filled="f" strokecolor="#e36c0a [2409]" strokeweight="42e-5mm">
                  <v:path arrowok="t" o:connecttype="custom" o:connectlocs="150,0;150,0;120,0;95,5;70,15;45,25;30,40;15,55;5,75;0,95;0,95;5,115;10,135;25,150;45,165;65,180;90,190;120,195;150,195;150,195;180,195;210,190;235,180;255,165;275,150;290,135;295,115;300,95;300,95;300,75;290,55;275,40;255,25;235,15;210,5;180,0;150,0;150,0" o:connectangles="0,0,0,0,0,0,0,0,0,0,0,0,0,0,0,0,0,0,0,0,0,0,0,0,0,0,0,0,0,0,0,0,0,0,0,0,0,0"/>
                </v:shape>
                <v:shape id="Freeform 4069" o:spid="_x0000_s1081" style="position:absolute;left:3416;top:8937;width:210;height:165;visibility:visible;mso-wrap-style:square;v-text-anchor:top" coordsize="21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TQxsMA&#10;AADbAAAADwAAAGRycy9kb3ducmV2LnhtbESPQWsCMRSE7wX/Q3iCl6LZepCyGkUEwYMX11bw9tw8&#10;N4ublzVJ3fXfm0Khx2FmvmEWq9424kE+1I4VfEwyEMSl0zVXCr6O2/EniBCRNTaOScGTAqyWg7cF&#10;5tp1fKBHESuRIBxyVGBibHMpQ2nIYpi4ljh5V+ctxiR9JbXHLsFtI6dZNpMWa04LBlvaGCpvxY9V&#10;EC/+VJ0u5nu9v8u2ezfF8Vw8lRoN+/UcRKQ+/of/2jutYDaF3y/pB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TQxsMAAADbAAAADwAAAAAAAAAAAAAAAACYAgAAZHJzL2Rv&#10;d25yZXYueG1sUEsFBgAAAAAEAAQA9QAAAIgDAAAAAA==&#10;" path="m105,r,l85,5,65,10,50,20,30,30,20,45,10,65,5,80,,95r5,15l10,120r10,15l30,145r35,15l105,165r40,-5l180,145r10,-10l200,120r10,-10l210,95r,-15l205,65,195,45,180,30,165,20,145,10,125,5,105,xe" filled="f" strokecolor="#e36c0a [2409]" strokeweight="42e-5mm">
                  <v:path arrowok="t" o:connecttype="custom" o:connectlocs="105,0;105,0;85,5;65,10;50,20;30,30;20,45;10,65;5,80;0,95;0,95;5,110;10,120;20,135;30,145;65,160;105,165;105,165;145,160;180,145;190,135;200,120;210,110;210,95;210,95;210,80;205,65;195,45;180,30;165,20;145,10;125,5;105,0;105,0" o:connectangles="0,0,0,0,0,0,0,0,0,0,0,0,0,0,0,0,0,0,0,0,0,0,0,0,0,0,0,0,0,0,0,0,0,0"/>
                </v:shape>
                <v:shape id="Freeform 4070" o:spid="_x0000_s1082" style="position:absolute;left:3446;top:8937;width:150;height:145;visibility:visible;mso-wrap-style:square;v-text-anchor:top" coordsize="15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lucMA&#10;AADbAAAADwAAAGRycy9kb3ducmV2LnhtbESPT4vCMBTE74LfITxhb5r6ryzVKCrI9ibrCl7fNs+2&#10;2LyUJtrqpzfCwh6HmfkNs1x3phJ3alxpWcF4FIEgzqwuOVdw+tkPP0E4j6yxskwKHuRgver3lpho&#10;2/I33Y8+FwHCLkEFhfd1IqXLCjLoRrYmDt7FNgZ9kE0udYNtgJtKTqIolgZLDgsF1rQrKLseb0ZB&#10;SudZPNlWm+dt/lt/HXybpvNcqY9Bt1mA8NT5//BfO9UK4im8v4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MlucMAAADbAAAADwAAAAAAAAAAAAAAAACYAgAAZHJzL2Rv&#10;d25yZXYueG1sUEsFBgAAAAAEAAQA9QAAAIgDAAAAAA==&#10;" path="m75,r,l60,5,45,10,35,25,25,35,10,70,,95r5,10l10,115r15,15l45,140r30,5l105,140r20,-10l145,115r5,-20l145,70,130,40,120,25,105,10,90,5,75,xe" filled="f" strokecolor="#e36c0a [2409]" strokeweight="42e-5mm">
                  <v:path arrowok="t" o:connecttype="custom" o:connectlocs="75,0;75,0;60,5;45,10;35,25;25,35;10,70;0,95;0,95;5,105;10,115;25,130;45,140;75,145;75,145;105,140;125,130;145,115;150,95;150,95;145,70;130,40;120,25;105,10;90,5;75,0;75,0" o:connectangles="0,0,0,0,0,0,0,0,0,0,0,0,0,0,0,0,0,0,0,0,0,0,0,0,0,0,0"/>
                </v:shape>
                <v:shape id="Freeform 4071" o:spid="_x0000_s1083" style="position:absolute;left:3271;top:8917;width:510;height:20;visibility:visible;mso-wrap-style:square;v-text-anchor:top" coordsize="5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Fx6cIA&#10;AADbAAAADwAAAGRycy9kb3ducmV2LnhtbESP3WoCMRSE7wu+QziF3tVsrYhujSJSseCVPw9w2Jzu&#10;rm5OYpKuu2/fCIKXw8x8w8yXnWlESz7UlhV8DDMQxIXVNZcKTsfN+xREiMgaG8ukoKcAy8XgZY65&#10;tjfeU3uIpUgQDjkqqGJ0uZShqMhgGFpHnLxf6w3GJH0ptcdbgptGjrJsIg3WnBYqdLSuqLgc/owC&#10;51rTn2e9L678vd1trjz7tFul3l671ReISF18hh/tH61gMob7l/Q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4XHpwgAAANsAAAAPAAAAAAAAAAAAAAAAAJgCAABkcnMvZG93&#10;bnJldi54bWxQSwUGAAAAAAQABAD1AAAAhwMAAAAA&#10;" path="m510,20r,l485,10,440,,405,,365,,310,10,250,20,190,10,140,5,100,,65,,20,10,,20e" filled="f" strokecolor="#e36c0a [2409]" strokeweight="42e-5mm">
                  <v:path arrowok="t" o:connecttype="custom" o:connectlocs="510,20;510,20;485,10;440,0;405,0;365,0;310,10;250,20;250,20;250,20;190,10;140,5;100,0;65,0;20,10;0,20" o:connectangles="0,0,0,0,0,0,0,0,0,0,0,0,0,0,0,0"/>
                </v:shape>
                <v:shape id="Freeform 4072" o:spid="_x0000_s1084" style="position:absolute;left:3271;top:8892;width:510;height:45;visibility:visible;mso-wrap-style:square;v-text-anchor:top" coordsize="51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MlhcUA&#10;AADbAAAADwAAAGRycy9kb3ducmV2LnhtbESPQWvCQBSE74L/YXmCt7pRMG1TV7GCkkuptVr09sg+&#10;s6HZtyG7avrvu4WCx2FmvmFmi87W4kqtrxwrGI8SEMSF0xWXCvaf64cnED4ga6wdk4If8rCY93sz&#10;zLS78Qddd6EUEcI+QwUmhCaT0heGLPqRa4ijd3atxRBlW0rd4i3CbS0nSZJKixXHBYMNrQwV37uL&#10;VbBNj7TcdM1Xfji9P749m+P6dZwrNRx0yxcQgbpwD/+3c60gncLfl/gD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yWFxQAAANsAAAAPAAAAAAAAAAAAAAAAAJgCAABkcnMv&#10;ZG93bnJldi54bWxQSwUGAAAAAAQABAD1AAAAigMAAAAA&#10;" path="m510,45r,l465,30,420,20,355,10,280,,190,5r-45,5l95,15,50,30,,45e" filled="f" strokecolor="#e36c0a [2409]" strokeweight="42e-5mm">
                  <v:path arrowok="t" o:connecttype="custom" o:connectlocs="510,45;510,45;465,30;420,20;355,10;280,0;190,5;145,10;95,15;50,30;0,45" o:connectangles="0,0,0,0,0,0,0,0,0,0,0"/>
                </v:shape>
                <v:line id="Line 4073" o:spid="_x0000_s1085" style="position:absolute;flip:x;visibility:visible;mso-wrap-style:square" from="3261,8842" to="3781,8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PAZcIAAADbAAAADwAAAGRycy9kb3ducmV2LnhtbESPQWvCQBSE74L/YXmF3upGC2lJsxFR&#10;hF61vXh7ZJ/Z0OzbkH3G6K/vFgoeh5n5hinXk+/USENsAxtYLjJQxHWwLTcGvr/2L++goiBb7AKT&#10;gRtFWFfzWYmFDVc+0HiURiUIxwINOJG+0DrWjjzGReiJk3cOg0dJcmi0HfCa4L7TqyzLtceW04LD&#10;nraO6p/jxRs4yWE3nl+Xshn37s1mJ3/huzfm+WnafIASmuQR/m9/WgN5Dn9f0g/Q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wPAZcIAAADbAAAADwAAAAAAAAAAAAAA&#10;AAChAgAAZHJzL2Rvd25yZXYueG1sUEsFBgAAAAAEAAQA+QAAAJADAAAAAA==&#10;" strokecolor="#e36c0a [2409]" strokeweight="42e-5mm"/>
                <v:line id="Line 4074" o:spid="_x0000_s1086" style="position:absolute;flip:x;visibility:visible;mso-wrap-style:square" from="3261,8812" to="3781,8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pwosUAAADbAAAADwAAAGRycy9kb3ducmV2LnhtbESPT2vCQBTE74V+h+UVems29ZBKdJW2&#10;2Fo8RIx/zq/Z1yQ0+zZk1xi/vSsIHoeZ+Q0znQ+mET11rras4DWKQRAXVtdcKthtv17GIJxH1thY&#10;JgVncjCfPT5MMdX2xBvqc1+KAGGXooLK+zaV0hUVGXSRbYmD92c7gz7IrpS6w1OAm0aO4jiRBmsO&#10;CxW29FlR8Z8fjYKPJa8WdjWWfr0oRr/77yzbHzKlnp+G9wkIT4O/h2/tH60geYPrl/AD5O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jpwosUAAADbAAAADwAAAAAAAAAA&#10;AAAAAAChAgAAZHJzL2Rvd25yZXYueG1sUEsFBgAAAAAEAAQA+QAAAJMDAAAAAA==&#10;" strokecolor="#e36c0a [2409]" strokeweight="69e-5mm"/>
                <v:shape id="Freeform 4075" o:spid="_x0000_s1087" style="position:absolute;left:2742;top:8937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h8MEA&#10;AADbAAAADwAAAGRycy9kb3ducmV2LnhtbERPz2vCMBS+D/wfwhO8zdQdyqiNIoIy5qHUFcHbo3k2&#10;pc1LaTLb/ffLYbDjx/c738+2F08afetYwWadgCCunW65UVB9nV7fQfiArLF3TAp+yMN+t3jJMdNu&#10;4pKe19CIGMI+QwUmhCGT0teGLPq1G4gj93CjxRDh2Eg94hTDbS/fkiSVFluODQYHOhqqu+u3VXAr&#10;0/upKDrZXcpiepy5w/mzUmq1nA9bEIHm8C/+c39oBWkcG7/EH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3ofDBAAAA2wAAAA8AAAAAAAAAAAAAAAAAmAIAAGRycy9kb3du&#10;cmV2LnhtbFBLBQYAAAAABAAEAPUAAACGAwAAAAA=&#10;" path="m10,r,l20,10,30,25,45,50r,30l45,110,35,135,25,155,,185r,5l,200r20,15l50,235,5,250e" filled="f" strokecolor="#e36c0a [2409]" strokeweight="42e-5mm">
                  <v:path arrowok="t" o:connecttype="custom" o:connectlocs="10,0;10,0;20,10;30,25;45,50;45,80;45,110;35,135;25,155;0,185;0,185;0,190;0,200;20,215;50,235;5,250" o:connectangles="0,0,0,0,0,0,0,0,0,0,0,0,0,0,0,0"/>
                </v:shape>
                <v:shape id="Freeform 4076" o:spid="_x0000_s1088" style="position:absolute;left:3211;top:8937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sEa8MA&#10;AADbAAAADwAAAGRycy9kb3ducmV2LnhtbESPQYvCMBSE78L+h/AW9qapeyhajSKCi6yHUpWFvT2a&#10;Z1vavJQm2vrvjSB4HGbmG2a5HkwjbtS5yrKC6SQCQZxbXXGh4HzajWcgnEfW2FgmBXdysF59jJaY&#10;aNtzRrejL0SAsEtQQel9m0jp8pIMuoltiYN3sZ1BH2RXSN1hH+Cmkd9RFEuDFYeFElvalpTXx6tR&#10;8JfF/7s0rWV9yNL+8sM1Dr9npb4+h80ChKfBv8Ov9l4riOfw/BJ+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sEa8MAAADbAAAADwAAAAAAAAAAAAAAAACYAgAAZHJzL2Rv&#10;d25yZXYueG1sUEsFBgAAAAAEAAQA9QAAAIgDAAAAAA==&#10;" path="m50,r,l25,25,15,50,10,80r5,30l20,135r10,20l50,185r,5l50,195,35,215,,235r50,15e" filled="f" strokecolor="#e36c0a [2409]" strokeweight="42e-5mm">
                  <v:path arrowok="t" o:connecttype="custom" o:connectlocs="50,0;50,0;25,25;15,50;10,80;15,110;20,135;30,155;50,185;50,185;50,190;50,195;35,215;0,235;50,250" o:connectangles="0,0,0,0,0,0,0,0,0,0,0,0,0,0,0"/>
                </v:shape>
                <v:shape id="Freeform 4077" o:spid="_x0000_s1089" style="position:absolute;left:2787;top:8937;width:434;height:245;visibility:visible;mso-wrap-style:square;v-text-anchor:top" coordsize="43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sIm78A&#10;AADbAAAADwAAAGRycy9kb3ducmV2LnhtbERPy4rCMBTdD/gP4QruxtQBX9UoMjDgzM7qQneX5ppU&#10;m5vSZGrn7ycLweXhvNfb3tWiozZUnhVMxhkI4tLrio2C0/HrfQEiRGSNtWdS8EcBtpvB2xpz7R98&#10;oK6IRqQQDjkqsDE2uZShtOQwjH1DnLirbx3GBFsjdYuPFO5q+ZFlM+mw4tRgsaFPS+W9+HUKzPx4&#10;OdM3yZ9uWl5ssTyzue2VGg373QpEpD6+xE/3XiuYp/XpS/oBcvM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+wibvwAAANsAAAAPAAAAAAAAAAAAAAAAAJgCAABkcnMvZG93bnJl&#10;di54bWxQSwUGAAAAAAQABAD1AAAAhAMAAAAA&#10;" path="m214,r,l135,5,95,10,65,15,40,30,20,45,5,65,,95r,30l15,150r20,25l60,200r35,20l130,230r39,10l214,245r45,-5l299,230r40,-10l369,200r25,-25l414,150r15,-25l434,95,429,65,419,45,399,30,369,15,339,10,299,5,214,xe" filled="f" strokecolor="#e36c0a [2409]" strokeweight="42e-5mm">
                  <v:path arrowok="t" o:connecttype="custom" o:connectlocs="214,0;214,0;135,5;95,10;65,15;40,30;20,45;5,65;0,95;0,95;0,125;15,150;35,175;60,200;95,220;130,230;169,240;214,245;214,245;259,240;299,230;339,220;369,200;394,175;414,150;429,125;434,95;434,95;429,65;419,45;399,30;369,15;339,10;299,5;214,0;214,0" o:connectangles="0,0,0,0,0,0,0,0,0,0,0,0,0,0,0,0,0,0,0,0,0,0,0,0,0,0,0,0,0,0,0,0,0,0,0,0"/>
                </v:shape>
                <v:shape id="Freeform 4078" o:spid="_x0000_s1090" style="position:absolute;left:2852;top:8937;width:299;height:195;visibility:visible;mso-wrap-style:square;v-text-anchor:top" coordsize="29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UxG8QA&#10;AADbAAAADwAAAGRycy9kb3ducmV2LnhtbESPQWsCMRSE7wX/Q3hCbzW7QrWsRlmlhfbgQSvq8bF5&#10;ZoObl2WT6vbfm0LB4zAz3zDzZe8acaUuWM8K8lEGgrjy2rJRsP/+eHkDESKyxsYzKfilAMvF4GmO&#10;hfY33tJ1F41IEA4FKqhjbAspQ1WTwzDyLXHyzr5zGJPsjNQd3hLcNXKcZRPp0HJaqLGldU3VZffj&#10;FLzafFWak9msv8JxMralez9op9TzsC9nICL18RH+b39qBdMc/r6k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FMRvEAAAA2wAAAA8AAAAAAAAAAAAAAAAAmAIAAGRycy9k&#10;b3ducmV2LnhtbFBLBQYAAAAABAAEAPUAAACJAwAAAAA=&#10;" path="m149,r,l119,,94,5,70,15,45,25,30,40,15,55,5,75,,95r5,20l15,135r10,15l45,165r20,15l94,190r25,5l149,195r30,l209,190r25,-10l254,165r20,-15l289,135r10,-20l299,95r,-20l289,55,274,40,259,25,234,15,209,5,179,,149,xe" filled="f" strokecolor="#e36c0a [2409]" strokeweight="42e-5mm">
                  <v:path arrowok="t" o:connecttype="custom" o:connectlocs="149,0;149,0;119,0;94,5;70,15;45,25;30,40;15,55;5,75;0,95;0,95;5,115;15,135;25,150;45,165;65,180;94,190;119,195;149,195;149,195;179,195;209,190;234,180;254,165;274,150;289,135;299,115;299,95;299,95;299,75;289,55;274,40;259,25;234,15;209,5;179,0;149,0;149,0" o:connectangles="0,0,0,0,0,0,0,0,0,0,0,0,0,0,0,0,0,0,0,0,0,0,0,0,0,0,0,0,0,0,0,0,0,0,0,0,0,0"/>
                </v:shape>
                <v:shape id="Freeform 4079" o:spid="_x0000_s1091" style="position:absolute;left:2897;top:8937;width:209;height:165;visibility:visible;mso-wrap-style:square;v-text-anchor:top" coordsize="20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bATMIA&#10;AADbAAAADwAAAGRycy9kb3ducmV2LnhtbESPQWvCQBSE7wX/w/IEL0U3kaISXUVaYntt1Psz+0yC&#10;2bdhd43x33cLhR6HmfmG2ewG04qenG8sK0hnCQji0uqGKwWnYz5dgfABWWNrmRQ8ycNuO3rZYKbt&#10;g7+pL0IlIoR9hgrqELpMSl/WZNDPbEccvat1BkOUrpLa4SPCTSvnSbKQBhuOCzV29F5TeSvuRoE9&#10;4OerOzf52+KS95e0T+1HcVZqMh72axCBhvAf/mt/aQXLOfx+iT9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sBMwgAAANsAAAAPAAAAAAAAAAAAAAAAAJgCAABkcnMvZG93&#10;bnJldi54bWxQSwUGAAAAAAQABAD1AAAAhwMAAAAA&#10;" path="m104,r,l84,5,64,10,49,20,35,30,20,45,10,65,5,80,,95r5,15l10,120r10,15l30,145r34,15l104,165r40,-5l179,145r15,-10l204,120r5,-10l209,95r,-15l204,65,194,45,179,30,164,20,149,10,129,5,104,xe" filled="f" strokecolor="#e36c0a [2409]" strokeweight="42e-5mm">
                  <v:path arrowok="t" o:connecttype="custom" o:connectlocs="104,0;104,0;84,5;64,10;49,20;35,30;20,45;10,65;5,80;0,95;0,95;5,110;10,120;20,135;30,145;64,160;104,165;104,165;144,160;179,145;194,135;204,120;209,110;209,95;209,95;209,80;204,65;194,45;179,30;164,20;149,10;129,5;104,0;104,0" o:connectangles="0,0,0,0,0,0,0,0,0,0,0,0,0,0,0,0,0,0,0,0,0,0,0,0,0,0,0,0,0,0,0,0,0,0"/>
                </v:shape>
                <v:shape id="Freeform 4080" o:spid="_x0000_s1092" style="position:absolute;left:2932;top:8937;width:144;height:145;visibility:visible;mso-wrap-style:square;v-text-anchor:top" coordsize="144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CSMQA&#10;AADbAAAADwAAAGRycy9kb3ducmV2LnhtbESPS4vCQBCE74L/YWjB2zpxxQfRUWRRdBcvPhCPTaZN&#10;gpmekBlN3F+/syB4LKrqK2q2aEwhHlS53LKCfi8CQZxYnXOq4HRcf0xAOI+ssbBMCp7kYDFvt2YY&#10;a1vznh4Hn4oAYRejgsz7MpbSJRkZdD1bEgfvaiuDPsgqlbrCOsBNIT+jaCQN5hwWMizpK6Pkdrgb&#10;BQWNNj/16nq20Xm3G16Yvn+fpFS30yynIDw1/h1+tbdawXgA/1/C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UgkjEAAAA2wAAAA8AAAAAAAAAAAAAAAAAmAIAAGRycy9k&#10;b3ducmV2LnhtbFBLBQYAAAAABAAEAPUAAACJAwAAAAA=&#10;" path="m69,r,l54,5,44,10,29,25,19,35,5,70,,95r,10l5,115r14,15l44,140r25,5l99,140r25,-10l139,115r5,-20l139,70,124,40,114,25,104,10,89,5,69,xe" filled="f" strokecolor="#e36c0a [2409]" strokeweight="42e-5mm">
                  <v:path arrowok="t" o:connecttype="custom" o:connectlocs="69,0;69,0;54,5;44,10;29,25;19,35;5,70;0,95;0,95;0,105;5,115;19,130;44,140;69,145;69,145;99,140;124,130;139,115;144,95;144,95;139,70;124,40;114,25;104,10;89,5;69,0;69,0" o:connectangles="0,0,0,0,0,0,0,0,0,0,0,0,0,0,0,0,0,0,0,0,0,0,0,0,0,0,0"/>
                </v:shape>
                <v:shape id="Freeform 4081" o:spid="_x0000_s1093" style="position:absolute;left:2752;top:8917;width:509;height:20;visibility:visible;mso-wrap-style:square;v-text-anchor:top" coordsize="5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C+JcUA&#10;AADbAAAADwAAAGRycy9kb3ducmV2LnhtbESPQWsCMRSE74X+h/CE3mrWttSyNYpWhHroQa3Y42Pz&#10;3KzdvCxJdFd/vSkUPA4z8w0zmnS2FifyoXKsYNDPQBAXTldcKvjeLB7fQISIrLF2TArOFGAyvr8b&#10;Ya5dyys6rWMpEoRDjgpMjE0uZSgMWQx91xAnb++8xZikL6X22Ca4reVTlr1KixWnBYMNfRgqftdH&#10;q2C58XN9eR7M2t3W+p92rvcH86XUQ6+bvoOI1MVb+L/9qRUMX+DvS/oBcn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4L4lxQAAANsAAAAPAAAAAAAAAAAAAAAAAJgCAABkcnMv&#10;ZG93bnJldi54bWxQSwUGAAAAAAQABAD1AAAAigMAAAAA&#10;" path="m509,20r,l484,10,439,,404,,364,,314,10,254,20r-5,l190,10,140,5,100,,65,,20,10,,20e" filled="f" strokecolor="#e36c0a [2409]" strokeweight="42e-5mm">
                  <v:path arrowok="t" o:connecttype="custom" o:connectlocs="509,20;509,20;484,10;439,0;404,0;364,0;314,10;254,20;249,20;249,20;190,10;140,5;100,0;65,0;20,10;0,20" o:connectangles="0,0,0,0,0,0,0,0,0,0,0,0,0,0,0,0"/>
                </v:shape>
                <v:shape id="Freeform 4082" o:spid="_x0000_s1094" style="position:absolute;left:2752;top:8892;width:509;height:45;visibility:visible;mso-wrap-style:square;v-text-anchor:top" coordsize="50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4dZMMA&#10;AADbAAAADwAAAGRycy9kb3ducmV2LnhtbESPQWsCMRSE74L/ITzBWzerYlu2RmkrotdqW6+Pzetm&#10;6+Zlm0Rd/70pCB6HmfmGmS0624gT+VA7VjDKchDEpdM1Vwo+d6uHZxAhImtsHJOCCwVYzPu9GRba&#10;nfmDTttYiQThUKACE2NbSBlKQxZD5lri5P04bzEm6SupPZ4T3DZynOeP0mLNacFgS++GysP2aBX4&#10;r/XaTPLft+ne/Y3D5nvS7Zes1HDQvb6AiNTFe/jW3mgFT1P4/5J+gJ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4dZMMAAADbAAAADwAAAAAAAAAAAAAAAACYAgAAZHJzL2Rv&#10;d25yZXYueG1sUEsFBgAAAAAEAAQA9QAAAIgDAAAAAA==&#10;" path="m509,45r,l469,30,419,20,354,10,279,,194,5r-49,5l100,15,50,30,,45e" filled="f" strokecolor="#e36c0a [2409]" strokeweight="42e-5mm">
                  <v:path arrowok="t" o:connecttype="custom" o:connectlocs="509,45;509,45;469,30;419,20;354,10;279,0;194,5;145,10;100,15;50,30;0,45" o:connectangles="0,0,0,0,0,0,0,0,0,0,0"/>
                </v:shape>
                <v:line id="Line 4083" o:spid="_x0000_s1095" style="position:absolute;flip:x;visibility:visible;mso-wrap-style:square" from="2747,8842" to="3261,8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pWuMAAAADbAAAADwAAAGRycy9kb3ducmV2LnhtbESPQYvCMBSE78L+h/AWvGnqCirVKLKL&#10;4FV3L94ezbMpNi+ledauv94IgsdhZr5hVpve16qjNlaBDUzGGSjiItiKSwN/v7vRAlQUZIt1YDLw&#10;TxE264/BCnMbbnyg7iilShCOORpwIk2udSwceYzj0BAn7xxaj5JkW2rb4i3Bfa2/smymPVacFhw2&#10;9O2ouByv3sBJDj/deTqRbbdzc5ud/JXv3pjhZ79dghLq5R1+tffWwHwGzy/pB+j1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raVrjAAAAA2wAAAA8AAAAAAAAAAAAAAAAA&#10;oQIAAGRycy9kb3ducmV2LnhtbFBLBQYAAAAABAAEAPkAAACOAwAAAAA=&#10;" strokecolor="#e36c0a [2409]" strokeweight="42e-5mm"/>
                <v:line id="Line 4084" o:spid="_x0000_s1096" style="position:absolute;flip:x;visibility:visible;mso-wrap-style:square" from="2747,8812" to="3261,8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Pmf8MAAADbAAAADwAAAGRycy9kb3ducmV2LnhtbESPT4vCMBTE74LfITzBm6Z6WKUaZVd0&#10;FQ+V9d/5bfO2LTYvpYlav70RhD0OM/MbZjpvTCluVLvCsoJBPwJBnFpdcKbgeFj1xiCcR9ZYWiYF&#10;D3Iwn7VbU4y1vfMP3fY+EwHCLkYFufdVLKVLczLo+rYiDt6frQ36IOtM6hrvAW5KOYyiD2mw4LCQ&#10;Y0WLnNLL/moUfK15u7TbsfS7ZTr8PX0nyemcKNXtNJ8TEJ4a/x9+tzdawWgEry/hB8jZ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j5n/DAAAA2wAAAA8AAAAAAAAAAAAA&#10;AAAAoQIAAGRycy9kb3ducmV2LnhtbFBLBQYAAAAABAAEAPkAAACRAwAAAAA=&#10;" strokecolor="#e36c0a [2409]" strokeweight="69e-5mm"/>
                <v:shape id="Freeform 4085" o:spid="_x0000_s1097" style="position:absolute;left:2222;top:8937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43LcEA&#10;AADbAAAADwAAAGRycy9kb3ducmV2LnhtbERPTWuDQBC9F/Iflgn0Vtf0kASTTQgBQ2kPYiqF3AZ3&#10;oqI7K+5W7b/vHgI5Pt73/jibTow0uMayglUUgyAurW64UlB8p29bEM4ja+wsk4I/cnA8LF72mGg7&#10;cU7j1VcihLBLUEHtfZ9I6cqaDLrI9sSBu9vBoA9wqKQecArhppPvcbyWBhsODTX2dK6pbK+/RsFP&#10;vr6lWdbK9ivPpvuFW5w/C6Vel/NpB8LT7J/ih/tDK9iEseFL+AHy8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uNy3BAAAA2wAAAA8AAAAAAAAAAAAAAAAAmAIAAGRycy9kb3du&#10;cmV2LnhtbFBLBQYAAAAABAAEAPUAAACGAwAAAAA=&#10;" path="m10,r,l25,10,35,25,45,50r5,30l45,110,35,135,25,155,5,185,,190r5,10l20,215r30,20l5,250e" filled="f" strokecolor="#e36c0a [2409]" strokeweight="42e-5mm">
                  <v:path arrowok="t" o:connecttype="custom" o:connectlocs="10,0;10,0;25,10;35,25;45,50;50,80;45,110;35,135;25,155;5,185;5,185;0,190;5,200;20,215;50,235;5,250" o:connectangles="0,0,0,0,0,0,0,0,0,0,0,0,0,0,0,0"/>
                </v:shape>
                <v:shape id="Freeform 4086" o:spid="_x0000_s1098" style="position:absolute;left:2697;top:8937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KStsMA&#10;AADbAAAADwAAAGRycy9kb3ducmV2LnhtbESPQYvCMBSE78L+h/CEvWmqB3WrUWRBWdZDqSuCt0fz&#10;bEubl9Jkbf33RhA8DjPzDbPa9KYWN2pdaVnBZByBIM6sLjlXcPrbjRYgnEfWWFsmBXdysFl/DFYY&#10;a9txSrejz0WAsItRQeF9E0vpsoIMurFtiIN3ta1BH2SbS91iF+CmltMomkmDJYeFAhv6Liirjv9G&#10;wTmdXXZJUsnqkCbddc8V9r8npT6H/XYJwlPv3+FX+0crmH/B80v4A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KStsMAAADbAAAADwAAAAAAAAAAAAAAAACYAgAAZHJzL2Rv&#10;d25yZXYueG1sUEsFBgAAAAAEAAQA9QAAAIgDAAAAAA==&#10;" path="m45,r,l25,25,10,50,5,80r5,30l15,135r10,20l45,185r5,5l45,195,30,215,,235r50,15e" filled="f" strokecolor="#e36c0a [2409]" strokeweight="42e-5mm">
                  <v:path arrowok="t" o:connecttype="custom" o:connectlocs="45,0;45,0;25,25;10,50;5,80;10,110;15,135;25,155;45,185;45,185;50,190;45,195;30,215;0,235;50,250" o:connectangles="0,0,0,0,0,0,0,0,0,0,0,0,0,0,0"/>
                </v:shape>
                <v:shape id="Freeform 4087" o:spid="_x0000_s1099" style="position:absolute;left:2267;top:8937;width:435;height:245;visibility:visible;mso-wrap-style:square;v-text-anchor:top" coordsize="43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RIy8MA&#10;AADbAAAADwAAAGRycy9kb3ducmV2LnhtbERPTWvCQBC9C/0Pywi9iNkYSolpVilKwUMpNBVLb9Ps&#10;mASzsyG7JvHfu4dCj4/3nW8n04qBetdYVrCKYhDEpdUNVwqOX2/LFITzyBpby6TgRg62m4dZjpm2&#10;I3/SUPhKhBB2GSqove8yKV1Zk0EX2Y44cGfbG/QB9pXUPY4h3LQyieNnabDh0FBjR7uayktxNQp+&#10;Ft/7ZP30nqw+XDGl599ExnRS6nE+vb6A8DT5f/Gf+6AVpGF9+BJ+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RIy8MAAADbAAAADwAAAAAAAAAAAAAAAACYAgAAZHJzL2Rv&#10;d25yZXYueG1sUEsFBgAAAAAEAAQA9QAAAIgDAAAAAA==&#10;" path="m220,r,l135,5r-35,5l65,15,40,30,20,45,5,65,,95r5,30l15,150r20,25l60,200r35,20l130,230r45,10l220,245r40,-5l305,230r35,-10l370,200r30,-25l420,150r10,-25l435,95,430,65,420,45,400,30,375,15,340,10,305,5,220,xe" filled="f" strokecolor="#e36c0a [2409]" strokeweight="42e-5mm">
                  <v:path arrowok="t" o:connecttype="custom" o:connectlocs="220,0;220,0;135,5;100,10;65,15;40,30;20,45;5,65;0,95;0,95;5,125;15,150;35,175;60,200;95,220;130,230;175,240;220,245;220,245;260,240;305,230;340,220;370,200;400,175;420,150;430,125;435,95;435,95;430,65;420,45;400,30;375,15;340,10;305,5;220,0;220,0" o:connectangles="0,0,0,0,0,0,0,0,0,0,0,0,0,0,0,0,0,0,0,0,0,0,0,0,0,0,0,0,0,0,0,0,0,0,0,0"/>
                </v:shape>
                <v:shape id="Freeform 4088" o:spid="_x0000_s1100" style="position:absolute;left:2337;top:8937;width:300;height:195;visibility:visible;mso-wrap-style:square;v-text-anchor:top" coordsize="30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uF4MIA&#10;AADbAAAADwAAAGRycy9kb3ducmV2LnhtbESPQUsDMRSE74L/IbyCN5vUgy5r01IKgsdt1UNvr5tn&#10;dnXfy5LEdv33TUHwOMzMN8xyPfGgThRTH8TCYm5AkbTB9eItvL+93FegUkZxOAQhC7+UYL26vVli&#10;7cJZdnTaZ68KRFKNFrqcx1rr1HbEmOZhJCneZ4iMucjotYt4LnAe9IMxj5qxl7LQ4Ujbjtrv/Q9b&#10;aA7+azI7jpX5OB6bp00TmL21d7Np8wwq05T/w3/tV2ehWsD1S/kBen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XgwgAAANsAAAAPAAAAAAAAAAAAAAAAAJgCAABkcnMvZG93&#10;bnJldi54bWxQSwUGAAAAAAQABAD1AAAAhwMAAAAA&#10;" path="m150,r,l120,,90,5,65,15,45,25,25,40,10,55,5,75,,95r,20l10,135r15,15l40,165r25,15l90,190r30,5l150,195r30,l205,190r25,-10l255,165r15,-15l285,135r10,-20l300,95,295,75,285,55,275,40,255,25,230,15,205,5,180,,150,xe" filled="f" strokecolor="#e36c0a [2409]" strokeweight="42e-5mm">
                  <v:path arrowok="t" o:connecttype="custom" o:connectlocs="150,0;150,0;120,0;90,5;65,15;45,25;25,40;10,55;5,75;0,95;0,95;0,115;10,135;25,150;40,165;65,180;90,190;120,195;150,195;150,195;180,195;205,190;230,180;255,165;270,150;285,135;295,115;300,95;300,95;295,75;285,55;275,40;255,25;230,15;205,5;180,0;150,0;150,0" o:connectangles="0,0,0,0,0,0,0,0,0,0,0,0,0,0,0,0,0,0,0,0,0,0,0,0,0,0,0,0,0,0,0,0,0,0,0,0,0,0"/>
                </v:shape>
                <v:shape id="Freeform 4089" o:spid="_x0000_s1101" style="position:absolute;left:2382;top:8937;width:210;height:165;visibility:visible;mso-wrap-style:square;v-text-anchor:top" coordsize="21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g2PMMA&#10;AADbAAAADwAAAGRycy9kb3ducmV2LnhtbESPQWsCMRSE7wX/Q3iCl6LZeiiyGkUEwYMX11bw9tw8&#10;N4ublzVJ3fXfm0Khx2FmvmEWq9424kE+1I4VfEwyEMSl0zVXCr6O2/EMRIjIGhvHpOBJAVbLwdsC&#10;c+06PtCjiJVIEA45KjAxtrmUoTRkMUxcS5y8q/MWY5K+ktpjl+C2kdMs+5QWa04LBlvaGCpvxY9V&#10;EC/+VJ0u5nu9v8u2ezfF8Vw8lRoN+/UcRKQ+/of/2jutYDaF3y/pB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g2PMMAAADbAAAADwAAAAAAAAAAAAAAAACYAgAAZHJzL2Rv&#10;d25yZXYueG1sUEsFBgAAAAAEAAQA9QAAAIgDAAAAAA==&#10;" path="m105,r,l80,5,65,10,45,20,30,30,15,45,10,65,,80,,95r,15l5,120r10,15l30,145r30,15l105,165r40,-5l175,145r15,-10l200,120r5,-10l210,95,205,80,200,65,190,45,180,30,160,20,145,10,125,5,105,xe" filled="f" strokecolor="#e36c0a [2409]" strokeweight="42e-5mm">
                  <v:path arrowok="t" o:connecttype="custom" o:connectlocs="105,0;105,0;80,5;65,10;45,20;30,30;15,45;10,65;0,80;0,95;0,95;0,110;5,120;15,135;30,145;60,160;105,165;105,165;145,160;175,145;190,135;200,120;205,110;210,95;210,95;205,80;200,65;190,45;180,30;160,20;145,10;125,5;105,0;105,0" o:connectangles="0,0,0,0,0,0,0,0,0,0,0,0,0,0,0,0,0,0,0,0,0,0,0,0,0,0,0,0,0,0,0,0,0,0"/>
                </v:shape>
                <v:shape id="Freeform 4090" o:spid="_x0000_s1102" style="position:absolute;left:2412;top:893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tfjsAA&#10;AADbAAAADwAAAGRycy9kb3ducmV2LnhtbESPT4vCMBTE78J+h/AW9qZpd0WkGkUUYXv03/3RPJtq&#10;8xKaqN1vvxEEj8PM/IaZL3vbijt1oXGsIB9lIIgrpxuuFRwP2+EURIjIGlvHpOCPAiwXH4M5Fto9&#10;eEf3faxFgnAoUIGJ0RdShsqQxTBynjh5Z9dZjEl2tdQdPhLctvI7yybSYsNpwaCntaHqur9ZBeUJ&#10;m3zi8ktW+s3Wj4O/mbZU6uuzX81AROrjO/xq/2oF0x94fkk/QC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tfjsAAAADbAAAADwAAAAAAAAAAAAAAAACYAgAAZHJzL2Rvd25y&#10;ZXYueG1sUEsFBgAAAAAEAAQA9QAAAIUDAAAAAA==&#10;" path="m75,r,l60,5,45,10,35,25,20,35,5,70,,95r,10l5,115r15,15l45,140r30,5l100,140r25,-10l140,115r5,-20l140,70,125,40,115,25,105,10,90,5,75,xe" filled="f" strokecolor="#e36c0a [2409]" strokeweight="42e-5mm">
                  <v:path arrowok="t" o:connecttype="custom" o:connectlocs="75,0;75,0;60,5;45,10;35,25;20,35;5,70;0,95;0,95;0,105;5,115;20,130;45,140;75,145;75,145;100,140;125,130;140,115;145,95;145,95;140,70;125,40;115,25;105,10;90,5;75,0;75,0" o:connectangles="0,0,0,0,0,0,0,0,0,0,0,0,0,0,0,0,0,0,0,0,0,0,0,0,0,0,0"/>
                </v:shape>
                <v:shape id="Freeform 4091" o:spid="_x0000_s1103" style="position:absolute;left:2232;top:8917;width:510;height:20;visibility:visible;mso-wrap-style:square;v-text-anchor:top" coordsize="5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2XE8IA&#10;AADbAAAADwAAAGRycy9kb3ducmV2LnhtbESP0WoCMRRE3wv+Q7hC32rWKkVXo4hUFPpU9QMum+vu&#10;6uYmJnHd/fumUOjjMDNnmOW6M41oyYfasoLxKANBXFhdc6ngfNq9zUCEiKyxsUwKegqwXg1elphr&#10;++Rvao+xFAnCIUcFVYwulzIUFRkMI+uIk3ex3mBM0pdSe3wmuGnke5Z9SIM1p4UKHW0rKm7Hh1Hg&#10;XGv667z3xZ0/91+7O88ndq/U67DbLEBE6uJ/+K990ApmU/j9kn6A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7ZcTwgAAANsAAAAPAAAAAAAAAAAAAAAAAJgCAABkcnMvZG93&#10;bnJldi54bWxQSwUGAAAAAAQABAD1AAAAhwMAAAAA&#10;" path="m510,20r,l490,10,440,,410,,365,,315,10,255,20,195,10,140,5,100,,70,,25,10,,20e" filled="f" strokecolor="#e36c0a [2409]" strokeweight="42e-5mm">
                  <v:path arrowok="t" o:connecttype="custom" o:connectlocs="510,20;510,20;490,10;440,0;410,0;365,0;315,10;255,20;255,20;255,20;195,10;140,5;100,0;70,0;25,10;0,20" o:connectangles="0,0,0,0,0,0,0,0,0,0,0,0,0,0,0,0"/>
                </v:shape>
                <v:shape id="Freeform 4092" o:spid="_x0000_s1104" style="position:absolute;left:2232;top:8892;width:510;height:45;visibility:visible;mso-wrap-style:square;v-text-anchor:top" coordsize="51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/Df8YA&#10;AADbAAAADwAAAGRycy9kb3ducmV2LnhtbESPT2vCQBTE7wW/w/IKvdWNglZTV1HBkktpjX+wt0f2&#10;NRvMvg3ZrcZv7xYKPQ4z8xtmtuhsLS7U+sqxgkE/AUFcOF1xqWC/2zxPQPiArLF2TApu5GEx7z3M&#10;MNXuylu65KEUEcI+RQUmhCaV0heGLPq+a4ij9+1aiyHKtpS6xWuE21oOk2QsLVYcFww2tDZUnPMf&#10;q+BzfKLlW9ccs8PXx8v71Jw2q0Gm1NNjt3wFEagL/+G/dqYVTEbw+yX+AD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/Df8YAAADbAAAADwAAAAAAAAAAAAAAAACYAgAAZHJz&#10;L2Rvd25yZXYueG1sUEsFBgAAAAAEAAQA9QAAAIsDAAAAAA==&#10;" path="m510,45r,l470,30,420,20,360,10,280,,195,5r-45,5l100,15,50,30,,45e" filled="f" strokecolor="#e36c0a [2409]" strokeweight="42e-5mm">
                  <v:path arrowok="t" o:connecttype="custom" o:connectlocs="510,45;510,45;470,30;420,20;360,10;280,0;195,5;150,10;100,15;50,30;0,45" o:connectangles="0,0,0,0,0,0,0,0,0,0,0"/>
                </v:shape>
                <v:line id="Line 4093" o:spid="_x0000_s1105" style="position:absolute;flip:x;visibility:visible;mso-wrap-style:square" from="2227,8842" to="2742,8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8mn8EAAADbAAAADwAAAGRycy9kb3ducmV2LnhtbESPzYrCQBCE7wu+w9DC3nSiCyrRUUQR&#10;9urPxVuTaTPBTE/ItDH69DsLC3ssquorarXpfa06amMV2MBknIEiLoKtuDRwOR9GC1BRkC3WgcnA&#10;iyJs1oOPFeY2PPlI3UlKlSAcczTgRJpc61g48hjHoSFO3i20HiXJttS2xWeC+1pPs2ymPVacFhw2&#10;tHNU3E8Pb+Aqx313+5rItju4uc2u/sFvb8znsN8uQQn18h/+a39bA4sZ/H5JP0Cv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DyafwQAAANsAAAAPAAAAAAAAAAAAAAAA&#10;AKECAABkcnMvZG93bnJldi54bWxQSwUGAAAAAAQABAD5AAAAjwMAAAAA&#10;" strokecolor="#e36c0a [2409]" strokeweight="42e-5mm"/>
                <v:line id="Line 4094" o:spid="_x0000_s1106" style="position:absolute;flip:x;visibility:visible;mso-wrap-style:square" from="2227,8812" to="2742,8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aWWMUAAADbAAAADwAAAGRycy9kb3ducmV2LnhtbESPQWvCQBSE7wX/w/KE3upGDzVEN1KL&#10;reIhpanx/My+JqHZtyG7avz3XaHQ4zAz3zDL1WBacaHeNZYVTCcRCOLS6oYrBYevt6cYhPPIGlvL&#10;pOBGDlbp6GGJibZX/qRL7isRIOwSVFB73yVSurImg25iO+LgfdveoA+yr6Tu8RrgppWzKHqWBhsO&#10;CzV29FpT+ZOfjYL1lvcbu4+l/9iUs1PxnmXFMVPqcTy8LEB4Gvx/+K+90wriOdy/hB8g0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jaWWMUAAADbAAAADwAAAAAAAAAA&#10;AAAAAAChAgAAZHJzL2Rvd25yZXYueG1sUEsFBgAAAAAEAAQA+QAAAJMDAAAAAA==&#10;" strokecolor="#e36c0a [2409]" strokeweight="69e-5mm"/>
                <v:shape id="Freeform 4095" o:spid="_x0000_s1107" style="position:absolute;left:1703;top:8937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tHCsEA&#10;AADbAAAADwAAAGRycy9kb3ducmV2LnhtbERPy2qDQBTdF/IPww1014ztQsRkDKWQENqFaCXQ3cW5&#10;PtC5I85U7d93FoUuD+d9Om9mFAvNrres4PkQgSCure65VVB9Xp4SEM4jaxwtk4IfcnDOdg8nTLVd&#10;uaCl9K0IIexSVNB5P6VSurojg+5gJ+LANXY26AOcW6lnXEO4GeVLFMXSYM+hocOJ3jqqh/LbKLgX&#10;8dclzwc5fBT52lx5wO29Uupxv70eQXja/L/4z33TCpIwNnwJP0B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7RwrBAAAA2wAAAA8AAAAAAAAAAAAAAAAAmAIAAGRycy9kb3du&#10;cmV2LnhtbFBLBQYAAAAABAAEAPUAAACGAwAAAAA=&#10;" path="m10,r,l25,10,35,25,45,50r5,30l45,110,35,135,25,155,5,185,,190r5,10l20,215r30,20l5,250e" filled="f" strokecolor="#e36c0a [2409]" strokeweight="42e-5mm">
                  <v:path arrowok="t" o:connecttype="custom" o:connectlocs="10,0;10,0;25,10;35,25;45,50;50,80;45,110;35,135;25,155;5,185;5,185;0,190;5,200;20,215;50,235;5,250" o:connectangles="0,0,0,0,0,0,0,0,0,0,0,0,0,0,0,0"/>
                </v:shape>
                <v:shape id="Freeform 4096" o:spid="_x0000_s1108" style="position:absolute;left:2177;top:8937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fikcQA&#10;AADbAAAADwAAAGRycy9kb3ducmV2LnhtbESPQWuDQBSE74X8h+UFeqtregjWuAkhkBDSg2hDIbeH&#10;+6Ki+1bcbbT/vlso9DjMzDdMtptNLx40utayglUUgyCurG65VnD9OL4kIJxH1thbJgXf5GC3XTxl&#10;mGo7cUGP0tciQNilqKDxfkildFVDBl1kB+Lg3e1o0Ac51lKPOAW46eVrHK+lwZbDQoMDHRqquvLL&#10;KPgs1rdjnneyey/y6X7iDufLVann5bzfgPA0+//wX/usFSRv8Psl/A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34pHEAAAA2wAAAA8AAAAAAAAAAAAAAAAAmAIAAGRycy9k&#10;b3ducmV2LnhtbFBLBQYAAAAABAAEAPUAAACJAwAAAAA=&#10;" path="m50,r,l25,25,10,50r,30l10,110r10,25l30,155r15,30l50,190r-5,5l30,215,,235r50,15e" filled="f" strokecolor="#e36c0a [2409]" strokeweight="42e-5mm">
                  <v:path arrowok="t" o:connecttype="custom" o:connectlocs="50,0;50,0;25,25;10,50;10,80;10,110;20,135;30,155;45,185;45,185;50,190;45,195;30,215;0,235;50,250" o:connectangles="0,0,0,0,0,0,0,0,0,0,0,0,0,0,0"/>
                </v:shape>
                <v:shape id="Freeform 4097" o:spid="_x0000_s1109" style="position:absolute;left:1748;top:8937;width:439;height:245;visibility:visible;mso-wrap-style:square;v-text-anchor:top" coordsize="439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+Y274A&#10;AADbAAAADwAAAGRycy9kb3ducmV2LnhtbERPTYvCMBC9L/gfwgh726Z6EK1GEUFRb7a9eBuasS02&#10;k5JErf9+cxA8Pt73ajOYTjzJ+daygkmSgiCurG65VlAW+785CB+QNXaWScGbPGzWo58VZtq++ELP&#10;PNQihrDPUEETQp9J6auGDPrE9sSRu1lnMEToaqkdvmK46eQ0TWfSYMuxocGedg1V9/xhFHSTg5uX&#10;xLI4zx75orxfi746KfU7HrZLEIGG8BV/3EetYBHXxy/xB8j1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7/mNu+AAAA2wAAAA8AAAAAAAAAAAAAAAAAmAIAAGRycy9kb3ducmV2&#10;LnhtbFBLBQYAAAAABAAEAPUAAACDAwAAAAA=&#10;" path="m220,r,l135,5r-35,5l65,15,40,30,20,45,5,65,,95r5,30l15,150r20,25l65,200r30,20l135,230r40,10l220,245r45,-5l305,230r35,-10l374,200r25,-25l419,150r10,-25l439,95,434,65,419,45,399,30,374,15,340,10,305,5,220,xe" filled="f" strokecolor="#e36c0a [2409]" strokeweight="42e-5mm">
                  <v:path arrowok="t" o:connecttype="custom" o:connectlocs="220,0;220,0;135,5;100,10;65,15;40,30;20,45;5,65;0,95;0,95;5,125;15,150;35,175;65,200;95,220;135,230;175,240;220,245;220,245;265,240;305,230;340,220;374,200;399,175;419,150;429,125;439,95;439,95;434,65;419,45;399,30;374,15;340,10;305,5;220,0;220,0" o:connectangles="0,0,0,0,0,0,0,0,0,0,0,0,0,0,0,0,0,0,0,0,0,0,0,0,0,0,0,0,0,0,0,0,0,0,0,0"/>
                </v:shape>
                <v:shape id="Freeform 4098" o:spid="_x0000_s1110" style="position:absolute;left:1818;top:8937;width:299;height:195;visibility:visible;mso-wrap-style:square;v-text-anchor:top" coordsize="29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nX4cQA&#10;AADbAAAADwAAAGRycy9kb3ducmV2LnhtbESPQWsCMRSE7wX/Q3hCbzW7QsWuRlmlhfbgQSvq8bF5&#10;ZoObl2WT6vbfm0LB4zAz3zDzZe8acaUuWM8K8lEGgrjy2rJRsP/+eJmCCBFZY+OZFPxSgOVi8DTH&#10;Qvsbb+m6i0YkCIcCFdQxtoWUoarJYRj5ljh5Z985jEl2RuoObwnuGjnOsol0aDkt1NjSuqbqsvtx&#10;Cl5tvirNyWzWX+E4GdvSvR+0U+p52JczEJH6+Aj/tz+1grcc/r6k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J1+HEAAAA2wAAAA8AAAAAAAAAAAAAAAAAmAIAAGRycy9k&#10;b3ducmV2LnhtbFBLBQYAAAAABAAEAPUAAACJAwAAAAA=&#10;" path="m150,r,l120,,90,5,65,15,45,25,25,40,15,55,5,75,,95r,20l10,135r15,15l40,165r25,15l90,190r30,5l150,195r30,l205,190r30,-10l255,165r20,-15l285,135r9,-20l299,95,294,75,289,55,275,40,255,25,235,15,210,5,180,,150,xe" filled="f" strokecolor="#e36c0a [2409]" strokeweight="42e-5mm">
                  <v:path arrowok="t" o:connecttype="custom" o:connectlocs="150,0;150,0;120,0;90,5;65,15;45,25;25,40;15,55;5,75;0,95;0,95;0,115;10,135;25,150;40,165;65,180;90,190;120,195;150,195;150,195;180,195;205,190;235,180;255,165;275,150;285,135;294,115;299,95;299,95;294,75;289,55;275,40;255,25;235,15;210,5;180,0;150,0;150,0" o:connectangles="0,0,0,0,0,0,0,0,0,0,0,0,0,0,0,0,0,0,0,0,0,0,0,0,0,0,0,0,0,0,0,0,0,0,0,0,0,0"/>
                </v:shape>
                <v:shape id="Freeform 4099" o:spid="_x0000_s1111" style="position:absolute;left:1863;top:8937;width:210;height:165;visibility:visible;mso-wrap-style:square;v-text-anchor:top" coordsize="21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Gg4cUA&#10;AADbAAAADwAAAGRycy9kb3ducmV2LnhtbESPQWvCQBSE70L/w/IKvUizqQepaVYRodBDL41V8PbM&#10;PrPB7Nu4uzXx33eFQo/DzHzDlKvRduJKPrSOFbxkOQji2umWGwXf2/fnVxAhImvsHJOCGwVYLR8m&#10;JRbaDfxF1yo2IkE4FKjAxNgXUobakMWQuZ44eSfnLcYkfSO1xyHBbSdneT6XFltOCwZ72hiqz9WP&#10;VRCPft/sj2a3/rzIfpiaanuobko9PY7rNxCRxvgf/mt/aAWLGdy/p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0aDhxQAAANsAAAAPAAAAAAAAAAAAAAAAAJgCAABkcnMv&#10;ZG93bnJldi54bWxQSwUGAAAAAAQABAD1AAAAigMAAAAA&#10;" path="m105,r,l85,5,65,10,45,20,30,30,20,45,10,65,5,80,,95r,15l5,120r10,15l30,145r35,15l105,165r40,-5l180,145r10,-10l200,120r5,-10l210,95r,-15l200,65,190,45,180,30,165,20,145,10,125,5,105,xe" filled="f" strokecolor="#e36c0a [2409]" strokeweight="42e-5mm">
                  <v:path arrowok="t" o:connecttype="custom" o:connectlocs="105,0;105,0;85,5;65,10;45,20;30,30;20,45;10,65;5,80;0,95;0,95;0,110;5,120;15,135;30,145;65,160;105,165;105,165;145,160;180,145;190,135;200,120;205,110;210,95;210,95;210,80;200,65;190,45;180,30;165,20;145,10;125,5;105,0;105,0" o:connectangles="0,0,0,0,0,0,0,0,0,0,0,0,0,0,0,0,0,0,0,0,0,0,0,0,0,0,0,0,0,0,0,0,0,0"/>
                </v:shape>
                <v:shape id="Freeform 4100" o:spid="_x0000_s1112" style="position:absolute;left:1893;top:8937;width:150;height:145;visibility:visible;mso-wrap-style:square;v-text-anchor:top" coordsize="15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ZVnsMA&#10;AADbAAAADwAAAGRycy9kb3ducmV2LnhtbESPT4vCMBTE74LfITxhb5rqrqLVKLqw2NviH/D6bJ5t&#10;sXkpTbR1P70RFjwOM/MbZrFqTSnuVLvCsoLhIAJBnFpdcKbgePjpT0E4j6yxtEwKHuRgtex2Fhhr&#10;2/CO7nufiQBhF6OC3PsqltKlORl0A1sRB+9ia4M+yDqTusYmwE0pR1E0kQYLDgs5VvSdU3rd34yC&#10;hE5fk9GmXP/dxudq++ubJBlnSn302vUchKfWv8P/7UQrmH3C60v4A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ZVnsMAAADbAAAADwAAAAAAAAAAAAAAAACYAgAAZHJzL2Rv&#10;d25yZXYueG1sUEsFBgAAAAAEAAQA9QAAAIgDAAAAAA==&#10;" path="m75,r,l60,5,45,10,35,25,25,35,10,70,,95r,10l5,115r15,15l45,140r30,5l105,140r20,-10l140,115,150,95,145,70,130,40,120,25,105,10,90,5,75,xe" filled="f" strokecolor="#e36c0a [2409]" strokeweight="42e-5mm">
                  <v:path arrowok="t" o:connecttype="custom" o:connectlocs="75,0;75,0;60,5;45,10;35,25;25,35;10,70;0,95;0,95;0,105;5,115;20,130;45,140;75,145;75,145;105,140;125,130;140,115;150,95;150,95;145,70;130,40;120,25;105,10;90,5;75,0;75,0" o:connectangles="0,0,0,0,0,0,0,0,0,0,0,0,0,0,0,0,0,0,0,0,0,0,0,0,0,0,0"/>
                </v:shape>
                <v:shape id="Freeform 4101" o:spid="_x0000_s1113" style="position:absolute;left:1713;top:8917;width:514;height:20;visibility:visible;mso-wrap-style:square;v-text-anchor:top" coordsize="51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NpK8QA&#10;AADbAAAADwAAAGRycy9kb3ducmV2LnhtbESPQWvCQBSE74L/YXmFXkRfKrWY6CpSsPTSg7bF6yP7&#10;TGKzb0N2o2l/fVcQPA4z8w2zXPe2VmdufeVEw9MkAcWSO1NJoeHrczueg/KBxFDthDX8sof1ajhY&#10;UmbcRXZ83odCRYj4jDSUITQZos9LtuQnrmGJ3tG1lkKUbYGmpUuE2xqnSfKCliqJCyU1/Fpy/rPv&#10;rAbBj7+ZLdwB8a1z32k+6k5Vp/XjQ79ZgArch3v41n43GtJnuH6JPw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jaSvEAAAA2wAAAA8AAAAAAAAAAAAAAAAAmAIAAGRycy9k&#10;b3ducmV2LnhtbFBLBQYAAAAABAAEAPUAAACJAwAAAAA=&#10;" path="m514,20r,l489,10,444,,409,,365,,315,10,255,20,195,10,145,5,100,,70,,25,10,,20e" filled="f" strokecolor="#e36c0a [2409]" strokeweight="42e-5mm">
                  <v:path arrowok="t" o:connecttype="custom" o:connectlocs="514,20;514,20;489,10;444,0;409,0;365,0;315,10;255,20;255,20;255,20;195,10;145,5;100,0;70,0;25,10;0,20" o:connectangles="0,0,0,0,0,0,0,0,0,0,0,0,0,0,0,0"/>
                </v:shape>
                <v:shape id="Freeform 4102" o:spid="_x0000_s1114" style="position:absolute;left:1713;top:8892;width:514;height:45;visibility:visible;mso-wrap-style:square;v-text-anchor:top" coordsize="51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wpcEA&#10;AADbAAAADwAAAGRycy9kb3ducmV2LnhtbESP0YrCMBRE34X9h3AXfJE1VVC7XaMsBdFXqx9wt7m2&#10;pc1Nt4m2/r0RBB+HmTnDrLeDacSNOldZVjCbRiCIc6srLhScT7uvGITzyBoby6TgTg62m4/RGhNt&#10;ez7SLfOFCBB2CSoovW8TKV1ekkE3tS1x8C62M+iD7AqpO+wD3DRyHkVLabDisFBiS2lJeZ1djYIi&#10;O0qutWnSy99/XO8nVb9KM6XGn8PvDwhPg3+HX+2DVvC9gOeX8A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pcKXBAAAA2wAAAA8AAAAAAAAAAAAAAAAAmAIAAGRycy9kb3du&#10;cmV2LnhtbFBLBQYAAAAABAAEAPUAAACGAwAAAAA=&#10;" path="m514,45r,l469,30,424,20,360,10,285,,195,5r-45,5l100,15,50,30,,45e" filled="f" strokecolor="#e36c0a [2409]" strokeweight="42e-5mm">
                  <v:path arrowok="t" o:connecttype="custom" o:connectlocs="514,45;514,45;469,30;424,20;360,10;285,0;195,5;150,10;100,15;50,30;0,45" o:connectangles="0,0,0,0,0,0,0,0,0,0,0"/>
                </v:shape>
                <v:line id="Line 4103" o:spid="_x0000_s1115" style="position:absolute;flip:x;visibility:visible;mso-wrap-style:square" from="1708,8842" to="2227,8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awQsEAAADbAAAADwAAAGRycy9kb3ducmV2LnhtbESPQWvCQBSE70L/w/IKvenGFqymriIt&#10;gletl9we2Wc2NPs2ZJ8x9de7guBxmJlvmOV68I3qqYt1YAPTSQaKuAy25srA8Xc7noOKgmyxCUwG&#10;/inCevUyWmJuw4X31B+kUgnCMUcDTqTNtY6lI49xElri5J1C51GS7CptO7wkuG/0e5bNtMea04LD&#10;lr4dlX+HszdQyP6nP31MZdNv3afNCn/mqzfm7XXYfIESGuQZfrR31sBiBvcv6Qfo1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1rBCwQAAANsAAAAPAAAAAAAAAAAAAAAA&#10;AKECAABkcnMvZG93bnJldi54bWxQSwUGAAAAAAQABAD5AAAAjwMAAAAA&#10;" strokecolor="#e36c0a [2409]" strokeweight="42e-5mm"/>
                <v:line id="Line 4104" o:spid="_x0000_s1116" style="position:absolute;flip:x;visibility:visible;mso-wrap-style:square" from="1708,8812" to="2227,8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8AhcQAAADbAAAADwAAAGRycy9kb3ducmV2LnhtbESPzW7CMBCE70h9B2uReisOHAoEDAJE&#10;C+IQxO95iZckaryOYgPp29dIlTiOZuYbzXjamFLcqXaFZQXdTgSCOLW64EzB8fD1MQDhPLLG0jIp&#10;+CUH08lba4yxtg/e0X3vMxEg7GJUkHtfxVK6NCeDrmMr4uBdbW3QB1lnUtf4CHBTyl4UfUqDBYeF&#10;HCta5JT+7G9GwXzFm6XdDKTfLtPe5fSdJKdzotR7u5mNQHhq/Cv8315rBcM+PL+EHyA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7wCFxAAAANsAAAAPAAAAAAAAAAAA&#10;AAAAAKECAABkcnMvZG93bnJldi54bWxQSwUGAAAAAAQABAD5AAAAkgMAAAAA&#10;" strokecolor="#e36c0a [2409]" strokeweight="69e-5mm"/>
                <v:shape id="Freeform 4105" o:spid="_x0000_s1117" style="position:absolute;left:1189;top:8937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LR18EA&#10;AADbAAAADwAAAGRycy9kb3ducmV2LnhtbERPTWuDQBC9F/Iflgn0Vtf0EBKTTQgBQ2kPYiqF3AZ3&#10;oqI7K+5W7b/vHgI5Pt73/jibTow0uMayglUUgyAurW64UlB8p28bEM4ja+wsk4I/cnA8LF72mGg7&#10;cU7j1VcihLBLUEHtfZ9I6cqaDLrI9sSBu9vBoA9wqKQecArhppPvcbyWBhsODTX2dK6pbK+/RsFP&#10;vr6lWdbK9ivPpvuFW5w/C6Vel/NpB8LT7J/ih/tDK9iGseFL+AHy8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i0dfBAAAA2wAAAA8AAAAAAAAAAAAAAAAAmAIAAGRycy9kb3du&#10;cmV2LnhtbFBLBQYAAAAABAAEAPUAAACGAwAAAAA=&#10;" path="m10,r,l20,10,30,25,45,50r,30l40,110r-5,25l20,155,,185r,5l,200r20,15l50,235,,250e" filled="f" strokecolor="#e36c0a [2409]" strokeweight="42e-5mm">
                  <v:path arrowok="t" o:connecttype="custom" o:connectlocs="10,0;10,0;20,10;30,25;45,50;45,80;40,110;35,135;20,155;0,185;0,185;0,190;0,200;20,215;50,235;0,250" o:connectangles="0,0,0,0,0,0,0,0,0,0,0,0,0,0,0,0"/>
                </v:shape>
                <v:shape id="Freeform 4106" o:spid="_x0000_s1118" style="position:absolute;left:1658;top:8937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50TMQA&#10;AADbAAAADwAAAGRycy9kb3ducmV2LnhtbESPQWuDQBSE74X8h+UFeqtregjVuAkhkBDSg2hDIbeH&#10;+6Ki+1bcbbT/vlso9DjMzDdMtptNLx40utayglUUgyCurG65VnD9OL68gXAeWWNvmRR8k4PddvGU&#10;YartxAU9Sl+LAGGXooLG+yGV0lUNGXSRHYiDd7ejQR/kWEs94hTgppevcbyWBlsOCw0OdGio6sov&#10;o+CzWN+Oed7J7r3Ip/uJO5wvV6Wel/N+A8LT7P/Df+2zVpAk8Psl/A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udEzEAAAA2wAAAA8AAAAAAAAAAAAAAAAAmAIAAGRycy9k&#10;b3ducmV2LnhtbFBLBQYAAAAABAAEAPUAAACJAwAAAAA=&#10;" path="m50,r,l25,25,15,50,10,80r,30l20,135r10,20l50,185r,5l50,195,30,215,,235r50,15e" filled="f" strokecolor="#e36c0a [2409]" strokeweight="42e-5mm">
                  <v:path arrowok="t" o:connecttype="custom" o:connectlocs="50,0;50,0;25,25;15,50;10,80;10,110;20,135;30,155;50,185;50,185;50,190;50,195;30,215;0,235;50,250" o:connectangles="0,0,0,0,0,0,0,0,0,0,0,0,0,0,0"/>
                </v:shape>
                <v:shape id="Freeform 4107" o:spid="_x0000_s1119" style="position:absolute;left:1234;top:8937;width:434;height:245;visibility:visible;mso-wrap-style:square;v-text-anchor:top" coordsize="43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wH+sQA&#10;AADcAAAADwAAAGRycy9kb3ducmV2LnhtbESPT0/DMAzF70h8h8hI3FgK0v5Qlk0ICWnsRrfDdrMa&#10;L+lonKrJuvLt8QFpN1vv+b2fl+sxtGqgPjWRDTxPClDEdbQNOwP73efTAlTKyBbbyGTglxKsV/d3&#10;SyxtvPI3DVV2SkI4lWjA59yVWqfaU8A0iR2xaKfYB8yy9k7bHq8SHlr9UhQzHbBhafDY0Yen+qe6&#10;BANuvjse6Iv0dpjWR1+9HtidN8Y8Pozvb6Ayjflm/r/eWMEvBF+ekQn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8B/rEAAAA3AAAAA8AAAAAAAAAAAAAAAAAmAIAAGRycy9k&#10;b3ducmV2LnhtbFBLBQYAAAAABAAEAPUAAACJAwAAAAA=&#10;" path="m214,r,l129,5,94,10,64,15,34,30,15,45,5,65,,95r,30l15,150r19,25l59,200r30,20l129,230r40,10l214,245r45,-5l299,230r35,-10l369,200r25,-25l414,150r15,-25l434,95,429,65,419,45,394,30,369,15,339,10,299,5,214,xe" filled="f" strokecolor="#e36c0a [2409]" strokeweight="42e-5mm">
                  <v:path arrowok="t" o:connecttype="custom" o:connectlocs="214,0;214,0;129,5;94,10;64,15;34,30;15,45;5,65;0,95;0,95;0,125;15,150;34,175;59,200;89,220;129,230;169,240;214,245;214,245;259,240;299,230;334,220;369,200;394,175;414,150;429,125;434,95;434,95;429,65;419,45;394,30;369,15;339,10;299,5;214,0;214,0" o:connectangles="0,0,0,0,0,0,0,0,0,0,0,0,0,0,0,0,0,0,0,0,0,0,0,0,0,0,0,0,0,0,0,0,0,0,0,0"/>
                </v:shape>
                <v:shape id="Freeform 4108" o:spid="_x0000_s1120" style="position:absolute;left:1298;top:8937;width:300;height:195;visibility:visible;mso-wrap-style:square;v-text-anchor:top" coordsize="30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K4BsEA&#10;AADcAAAADwAAAGRycy9kb3ducmV2LnhtbERPTU8CMRC9m/gfmjHxJi0elCwUQkxMPC6oB27Ddugu&#10;7Ew3bYX131MSE2/z8j5nsRq5V2eKqQtiYToxoEia4DrxFr4+359moFJGcdgHIQu/lGC1vL9bYOXC&#10;RTZ03mavSoikCi20OQ+V1qlpiTFNwkBSuEOIjLnA6LWLeCnh3OtnY140YyelocWB3lpqTtsftlDv&#10;/HE0G44z873f16/rOjB7ax8fxvUcVKYx/4v/3B+uzDdTuD1TLtDL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iuAbBAAAA3AAAAA8AAAAAAAAAAAAAAAAAmAIAAGRycy9kb3du&#10;cmV2LnhtbFBLBQYAAAAABAAEAPUAAACGAwAAAAA=&#10;" path="m150,r,l120,,95,5,70,15,45,25,30,40,15,55,5,75,,95r5,20l10,135r15,15l45,165r20,15l90,190r30,5l150,195r30,l210,190r25,-10l255,165r20,-15l290,135r5,-20l300,95r,-20l290,55,275,40,255,25,235,15,210,5,180,,150,xe" filled="f" strokecolor="#e36c0a [2409]" strokeweight="42e-5mm">
                  <v:path arrowok="t" o:connecttype="custom" o:connectlocs="150,0;150,0;120,0;95,5;70,15;45,25;30,40;15,55;5,75;0,95;0,95;5,115;10,135;25,150;45,165;65,180;90,190;120,195;150,195;150,195;180,195;210,190;235,180;255,165;275,150;290,135;295,115;300,95;300,95;300,75;290,55;275,40;255,25;235,15;210,5;180,0;150,0;150,0" o:connectangles="0,0,0,0,0,0,0,0,0,0,0,0,0,0,0,0,0,0,0,0,0,0,0,0,0,0,0,0,0,0,0,0,0,0,0,0,0,0"/>
                </v:shape>
                <v:shape id="Freeform 4109" o:spid="_x0000_s1121" style="position:absolute;left:1343;top:8937;width:210;height:165;visibility:visible;mso-wrap-style:square;v-text-anchor:top" coordsize="21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tdy8IA&#10;AADcAAAADwAAAGRycy9kb3ducmV2LnhtbERPTWsCMRC9F/wPYQQvRbP1UMpqFBGEHry4tgvexs24&#10;WdxM1iS6679vCoXe5vE+Z7kebCse5EPjWMHbLANBXDndcK3g67ibfoAIEVlj65gUPCnAejV6WWKu&#10;Xc8HehSxFimEQ44KTIxdLmWoDFkMM9cRJ+7ivMWYoK+l9tincNvKeZa9S4sNpwaDHW0NVdfibhXE&#10;sy/r8my+N/ub7PpXUxxPxVOpyXjYLEBEGuK/+M/9qdP8bA6/z6QL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K13LwgAAANwAAAAPAAAAAAAAAAAAAAAAAJgCAABkcnMvZG93&#10;bnJldi54bWxQSwUGAAAAAAQABAD1AAAAhwMAAAAA&#10;" path="m105,r,l85,5,65,10,50,20,35,30,20,45,10,65,5,80,,95r5,15l10,120r10,15l30,145r35,15l105,165r40,-5l180,145r10,-10l200,120r10,-10l210,95r,-15l205,65,195,45,180,30,165,20,145,10,125,5,105,xe" filled="f" strokecolor="#e36c0a [2409]" strokeweight="42e-5mm">
                  <v:path arrowok="t" o:connecttype="custom" o:connectlocs="105,0;105,0;85,5;65,10;50,20;35,30;20,45;10,65;5,80;0,95;0,95;5,110;10,120;20,135;30,145;65,160;105,165;105,165;145,160;180,145;190,135;200,120;210,110;210,95;210,95;210,80;205,65;195,45;180,30;165,20;145,10;125,5;105,0;105,0" o:connectangles="0,0,0,0,0,0,0,0,0,0,0,0,0,0,0,0,0,0,0,0,0,0,0,0,0,0,0,0,0,0,0,0,0,0"/>
                </v:shape>
                <v:shape id="Freeform 4110" o:spid="_x0000_s1122" style="position:absolute;left:1378;top:893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+36b8A&#10;AADcAAAADwAAAGRycy9kb3ducmV2LnhtbERPTWsCMRC9F/wPYQRvNVktIqtRRBHcY217HzbjZnUz&#10;CZuo23/fFAq9zeN9zno7uE48qI+tZw3FVIEgrr1pudHw+XF8XYKICdlg55k0fFOE7Wb0ssbS+Ce/&#10;0+OcGpFDOJaowaYUSiljbclhnPpAnLmL7x2mDPtGmh6fOdx1cqbUQjpsOTdYDLS3VN/Od6eh+sK2&#10;WPjiqqpwOIa3GO62q7SejIfdCkSiIf2L/9wnk+erOfw+ky+Qm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f7fpvwAAANwAAAAPAAAAAAAAAAAAAAAAAJgCAABkcnMvZG93bnJl&#10;di54bWxQSwUGAAAAAAQABAD1AAAAhAMAAAAA&#10;" path="m70,r,l55,5,40,10,30,25,20,35,5,70,,95r,10l5,115r15,15l40,140r30,5l100,140r20,-10l140,115r5,-20l140,70,125,40,115,25,100,10,85,5,70,xe" filled="f" strokecolor="#e36c0a [2409]" strokeweight="42e-5mm">
                  <v:path arrowok="t" o:connecttype="custom" o:connectlocs="70,0;70,0;55,5;40,10;30,25;20,35;5,70;0,95;0,95;0,105;5,115;20,130;40,140;70,145;70,145;100,140;120,130;140,115;145,95;145,95;140,70;125,40;115,25;100,10;85,5;70,0;70,0" o:connectangles="0,0,0,0,0,0,0,0,0,0,0,0,0,0,0,0,0,0,0,0,0,0,0,0,0,0,0"/>
                </v:shape>
                <v:shape id="Freeform 4111" o:spid="_x0000_s1123" style="position:absolute;left:1199;top:8917;width:509;height:20;visibility:visible;mso-wrap-style:square;v-text-anchor:top" coordsize="5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a1YMQA&#10;AADcAAAADwAAAGRycy9kb3ducmV2LnhtbERPS2sCMRC+F/wPYYTealYtIluj+EBoDz34KO1x2Iyb&#10;1c1kSVJ3219vhEJv8/E9Z7bobC2u5EPlWMFwkIEgLpyuuFRwPGyfpiBCRNZYOyYFPxRgMe89zDDX&#10;ruUdXfexFCmEQ44KTIxNLmUoDFkMA9cQJ+7kvMWYoC+l9timcFvLUZZNpMWKU4PBhtaGisv+2yp4&#10;O/iN/h0PV+3nh/Vf7UafzuZdqcd+t3wBEamL/+I/96tO87NnuD+TLp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mtWDEAAAA3AAAAA8AAAAAAAAAAAAAAAAAmAIAAGRycy9k&#10;b3ducmV2LnhtbFBLBQYAAAAABAAEAPUAAACJAwAAAAA=&#10;" path="m509,20r,l484,10,439,,404,,364,,309,10,249,20,189,10,139,5,99,,64,,20,10,,20e" filled="f" strokecolor="#e36c0a [2409]" strokeweight="42e-5mm">
                  <v:path arrowok="t" o:connecttype="custom" o:connectlocs="509,20;509,20;484,10;439,0;404,0;364,0;309,10;249,20;249,20;249,20;189,10;139,5;99,0;64,0;20,10;0,20" o:connectangles="0,0,0,0,0,0,0,0,0,0,0,0,0,0,0,0"/>
                </v:shape>
                <v:shape id="Freeform 4112" o:spid="_x0000_s1124" style="position:absolute;left:1199;top:8892;width:509;height:45;visibility:visible;mso-wrap-style:square;v-text-anchor:top" coordsize="50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aTsEA&#10;AADcAAAADwAAAGRycy9kb3ducmV2LnhtbERPTWsCMRC9C/6HMEJvmlSxyNYobaXotWrrddhMN9tu&#10;JmsSdf33TUHwNo/3OfNl5xpxphBrzxoeRwoEcelNzZWG/e59OAMRE7LBxjNpuFKE5aLfm2Nh/IU/&#10;6LxNlcghHAvUYFNqCyljaclhHPmWOHPfPjhMGYZKmoCXHO4aOVbqSTqsOTdYbOnNUvm7PTkN4XO9&#10;thP18zo9+OM4br4m3WHFWj8MupdnEIm6dBff3BuT56sp/D+TL5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jGk7BAAAA3AAAAA8AAAAAAAAAAAAAAAAAmAIAAGRycy9kb3du&#10;cmV2LnhtbFBLBQYAAAAABAAEAPUAAACGAwAAAAA=&#10;" path="m509,45r,l464,30,419,20,354,10,279,,189,5r-45,5l99,15,50,30,,45e" filled="f" strokecolor="#e36c0a [2409]" strokeweight="42e-5mm">
                  <v:path arrowok="t" o:connecttype="custom" o:connectlocs="509,45;509,45;464,30;419,20;354,10;279,0;189,5;144,10;99,15;50,30;0,45" o:connectangles="0,0,0,0,0,0,0,0,0,0,0"/>
                </v:shape>
                <v:line id="Line 4113" o:spid="_x0000_s1125" style="position:absolute;flip:x;visibility:visible;mso-wrap-style:square" from="1189,8842" to="1708,8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X0OMAAAADcAAAADwAAAGRycy9kb3ducmV2LnhtbERPS2sCMRC+F/ofwgjeaqIFW7ZGkYrQ&#10;q4+Lt2EzbhY3k2Uzrtv+eiMIvc3H95zFagiN6qlLdWQL04kBRVxGV3Nl4XjYvn2CSoLssIlMFn4p&#10;wWr5+rLAwsUb76jfS6VyCKcCLXiRttA6lZ4CpklsiTN3jl1AybCrtOvwlsNDo2fGzHXAmnODx5a+&#10;PZWX/TVYOMlu05/fp7Lut/7DmVO48l+wdjwa1l+ghAb5Fz/dPy7PN3N4PJMv0Ms7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yV9DjAAAAA3AAAAA8AAAAAAAAAAAAAAAAA&#10;oQIAAGRycy9kb3ducmV2LnhtbFBLBQYAAAAABAAEAPkAAACOAwAAAAA=&#10;" strokecolor="#e36c0a [2409]" strokeweight="42e-5mm"/>
                <v:line id="Line 4114" o:spid="_x0000_s1126" style="position:absolute;flip:x;visibility:visible;mso-wrap-style:square" from="1189,8812" to="1708,8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4MvcMAAADcAAAADwAAAGRycy9kb3ducmV2LnhtbERPS2vCQBC+F/wPywi9NRs9tCG6iop9&#10;kEOK8XEes2MSzM6G7FbTf98tFHqbj+858+VgWnGj3jWWFUyiGARxaXXDlYLD/vUpAeE8ssbWMin4&#10;JgfLxehhjqm2d97RrfCVCCHsUlRQe9+lUrqyJoMush1x4C62N+gD7Cupe7yHcNPKaRw/S4MNh4Ya&#10;O9rUVF6LL6Ng/c7Z1maJ9J/bcno+vuX58ZQr9TgeVjMQngb/L/5zf+gwP36B32fCBXL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4+DL3DAAAA3AAAAA8AAAAAAAAAAAAA&#10;AAAAoQIAAGRycy9kb3ducmV2LnhtbFBLBQYAAAAABAAEAPkAAACRAwAAAAA=&#10;" strokecolor="#e36c0a [2409]" strokeweight="69e-5mm"/>
                <v:shape id="Freeform 4115" o:spid="_x0000_s1127" style="position:absolute;left:664;top:8937;width:55;height:250;visibility:visible;mso-wrap-style:square;v-text-anchor:top" coordsize="55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USiMQA&#10;AADcAAAADwAAAGRycy9kb3ducmV2LnhtbESPT4vCQAzF7wt+hyGCt3Wq0EWqo6iwsrJ78Q+eYye2&#10;xU6mdEat394cFrwlvJf3fpktOlerO7Wh8mxgNExAEefeVlwYOB6+PyegQkS2WHsmA08KsJj3PmaY&#10;Wf/gHd33sVASwiFDA2WMTaZ1yEtyGIa+IRbt4luHUda20LbFh4S7Wo+T5Es7rFgaSmxoXVJ+3d+c&#10;gdXvcZxuJukf61V6Ox+wOW2uW2MG/W45BRWpi2/z//WPFfxEaOUZmUDP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FEojEAAAA3AAAAA8AAAAAAAAAAAAAAAAAmAIAAGRycy9k&#10;b3ducmV2LnhtbFBLBQYAAAAABAAEAPUAAACJAwAAAAA=&#10;" path="m20,r,l40,25,50,50r,30l45,110r-5,25l30,155,15,175,5,180,,190r,5l20,215r35,20l30,245,,250e" filled="f" strokecolor="#e36c0a [2409]" strokeweight="42e-5mm">
                  <v:path arrowok="t" o:connecttype="custom" o:connectlocs="20,0;20,0;40,25;50,50;50,80;45,110;40,135;30,155;15,175;5,180;5,180;0,190;0,195;20,215;55,235;55,235;30,245;0,250" o:connectangles="0,0,0,0,0,0,0,0,0,0,0,0,0,0,0,0,0,0"/>
                </v:shape>
                <v:shape id="Freeform 4116" o:spid="_x0000_s1128" style="position:absolute;left:1144;top:8937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43sEA&#10;AADcAAAADwAAAGRycy9kb3ducmV2LnhtbERPTYvCMBC9L/gfwgje1lQPsluNIoIieihVEbwNzdiW&#10;NpPSRFv//UYQ9jaP9zmLVW9q8aTWlZYVTMYRCOLM6pJzBZfz9vsHhPPIGmvLpOBFDlbLwdcCY207&#10;Tul58rkIIexiVFB438RSuqwgg25sG+LA3W1r0AfY5lK32IVwU8tpFM2kwZJDQ4ENbQrKqtPDKLim&#10;s9s2SSpZHdOku++4wv5wUWo07NdzEJ56/y/+uPc6zI9+4f1MuE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heN7BAAAA3AAAAA8AAAAAAAAAAAAAAAAAmAIAAGRycy9kb3du&#10;cmV2LnhtbFBLBQYAAAAABAAEAPUAAACGAwAAAAA=&#10;" path="m45,r,l20,25,10,50,5,80r5,30l15,135r10,20l45,185r5,5l45,195,30,215,,235r45,15e" filled="f" strokecolor="#e36c0a [2409]" strokeweight="42e-5mm">
                  <v:path arrowok="t" o:connecttype="custom" o:connectlocs="45,0;45,0;20,25;10,50;5,80;10,110;15,135;25,155;45,185;45,185;50,190;45,195;30,215;0,235;45,250" o:connectangles="0,0,0,0,0,0,0,0,0,0,0,0,0,0,0"/>
                </v:shape>
                <v:shape id="Freeform 4117" o:spid="_x0000_s1129" style="position:absolute;left:714;top:8937;width:435;height:245;visibility:visible;mso-wrap-style:square;v-text-anchor:top" coordsize="43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c1ocYA&#10;AADcAAAADwAAAGRycy9kb3ducmV2LnhtbESPQWvCQBCF74X+h2WEXopuEqRodJXSUuhBhKaieBuz&#10;YxLMzobsVtN/3zkIvc3w3rz3zXI9uFZdqQ+NZwPpJAFFXHrbcGVg9/0xnoEKEdli65kM/FKA9erx&#10;YYm59Tf+omsRKyUhHHI0UMfY5VqHsiaHYeI7YtHOvncYZe0rbXu8SbhrdZYkL9phw9JQY0dvNZWX&#10;4scZOD4f3rP5dJOl21AMs/Mp0wntjXkaDa8LUJGG+G++X39awU8FX56RC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c1ocYAAADcAAAADwAAAAAAAAAAAAAAAACYAgAAZHJz&#10;L2Rvd25yZXYueG1sUEsFBgAAAAAEAAQA9QAAAIsDAAAAAA==&#10;" path="m215,r,l135,5,95,10,65,15,40,30,20,45,5,65,,95r,30l15,150r20,25l60,200r35,20l130,230r45,10l215,245r45,-5l300,230r40,-10l370,200r25,-25l415,150r15,-25l435,95,430,65,420,45,400,30,370,15,340,10,300,5,215,xe" filled="f" strokecolor="#e36c0a [2409]" strokeweight="42e-5mm">
                  <v:path arrowok="t" o:connecttype="custom" o:connectlocs="215,0;215,0;135,5;95,10;65,15;40,30;20,45;5,65;0,95;0,95;0,125;15,150;35,175;60,200;95,220;130,230;175,240;215,245;215,245;260,240;300,230;340,220;370,200;395,175;415,150;430,125;435,95;435,95;430,65;420,45;400,30;370,15;340,10;300,5;215,0;215,0" o:connectangles="0,0,0,0,0,0,0,0,0,0,0,0,0,0,0,0,0,0,0,0,0,0,0,0,0,0,0,0,0,0,0,0,0,0,0,0"/>
                </v:shape>
                <v:shape id="Freeform 4118" o:spid="_x0000_s1130" style="position:absolute;left:784;top:8937;width:295;height:195;visibility:visible;mso-wrap-style:square;v-text-anchor:top" coordsize="295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SHN8MA&#10;AADcAAAADwAAAGRycy9kb3ducmV2LnhtbERPTWvCQBC9F/oflin0VjfxUCS6CaIIgiCail7H7DQJ&#10;zc7G7Fa3/nq3UOhtHu9zZkUwnbjS4FrLCtJRAoK4srrlWsHhY/U2AeE8ssbOMin4IQdF/vw0w0zb&#10;G+/pWvpaxBB2GSpovO8zKV3VkEE3sj1x5D7tYNBHONRSD3iL4aaT4yR5lwZbjg0N9rRoqPoqv40C&#10;d74v5+MybC6nbbXt7sfdKUx2Sr2+hPkUhKfg/8V/7rWO89MUfp+JF8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SHN8MAAADcAAAADwAAAAAAAAAAAAAAAACYAgAAZHJzL2Rv&#10;d25yZXYueG1sUEsFBgAAAAAEAAQA9QAAAIgDAAAAAA==&#10;" path="m145,r,l115,,90,5,65,15,40,25,25,40,10,55,,75,,95r,20l10,135r10,15l40,165r20,15l90,190r25,5l145,195r30,l205,190r25,-10l250,165r20,-15l285,135r10,-20l295,95r,-20l285,55,270,40,255,25,230,15,205,5,175,,145,xe" filled="f" strokecolor="#e36c0a [2409]" strokeweight="42e-5mm">
                  <v:path arrowok="t" o:connecttype="custom" o:connectlocs="145,0;145,0;115,0;90,5;65,15;40,25;25,40;10,55;0,75;0,95;0,95;0,115;10,135;20,150;40,165;60,180;90,190;115,195;145,195;145,195;175,195;205,190;230,180;250,165;270,150;285,135;295,115;295,95;295,95;295,75;285,55;270,40;255,25;230,15;205,5;175,0;145,0;145,0" o:connectangles="0,0,0,0,0,0,0,0,0,0,0,0,0,0,0,0,0,0,0,0,0,0,0,0,0,0,0,0,0,0,0,0,0,0,0,0,0,0"/>
                </v:shape>
                <v:shape id="Freeform 4119" o:spid="_x0000_s1131" style="position:absolute;left:824;top:8937;width:210;height:165;visibility:visible;mso-wrap-style:square;v-text-anchor:top" coordsize="21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LLFsIA&#10;AADcAAAADwAAAGRycy9kb3ducmV2LnhtbERPTYvCMBC9L/gfwgheFk31IEs1iggLe/Bi3RW8jc3Y&#10;FJtJTaKt/94sLOxtHu9zluveNuJBPtSOFUwnGQji0umaKwXfh8/xB4gQkTU2jknBkwKsV4O3Jeba&#10;dbynRxErkUI45KjAxNjmUobSkMUwcS1x4i7OW4wJ+kpqj10Kt42cZdlcWqw5NRhsaWuovBZ3qyCe&#10;/bE6ns3PZneTbfduisOpeCo1GvabBYhIffwX/7m/dJo/ncHvM+kC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ssWwgAAANwAAAAPAAAAAAAAAAAAAAAAAJgCAABkcnMvZG93&#10;bnJldi54bWxQSwUGAAAAAAQABAD1AAAAhwMAAAAA&#10;" path="m105,r,l85,5,65,10,50,20,35,30,20,45,10,65,5,80,,95r5,15l10,120r10,15l30,145r35,15l105,165r45,-5l180,145r15,-10l205,120r5,-10l210,95r,-15l205,65,195,45,180,30,165,20,150,10,130,5,105,xe" filled="f" strokecolor="#e36c0a [2409]" strokeweight="42e-5mm">
                  <v:path arrowok="t" o:connecttype="custom" o:connectlocs="105,0;105,0;85,5;65,10;50,20;35,30;20,45;10,65;5,80;0,95;0,95;5,110;10,120;20,135;30,145;65,160;105,165;105,165;150,160;180,145;195,135;205,120;210,110;210,95;210,95;210,80;205,65;195,45;180,30;165,20;150,10;130,5;105,0;105,0" o:connectangles="0,0,0,0,0,0,0,0,0,0,0,0,0,0,0,0,0,0,0,0,0,0,0,0,0,0,0,0,0,0,0,0,0,0"/>
                </v:shape>
                <v:shape id="Freeform 4120" o:spid="_x0000_s1132" style="position:absolute;left:859;top:893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YhNMAA&#10;AADcAAAADwAAAGRycy9kb3ducmV2LnhtbERPTWvDMAy9D/ofjAq7rU66EUpat5SNQHNctt1FrMZp&#10;Y9nEbpP9+3kw2E2P96ndYbaDuNMYescK8lUGgrh1uudOwedH9bQBESKyxsExKfimAIf94mGHpXYT&#10;v9O9iZ1IIRxKVGBi9KWUoTVkMaycJ07c2Y0WY4JjJ/WIUwq3g1xnWSEt9pwaDHp6NdRem5tVUH9h&#10;nxcuv2S1f6v8S/A3M9RKPS7n4xZEpDn+i//cJ53m58/w+0y6QO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6YhNMAAAADcAAAADwAAAAAAAAAAAAAAAACYAgAAZHJzL2Rvd25y&#10;ZXYueG1sUEsFBgAAAAAEAAQA9QAAAIUDAAAAAA==&#10;" path="m70,r,l55,5,45,10,30,25,20,35,5,70,,95r,10l5,115r15,15l45,140r25,5l100,140r25,-10l140,115r5,-20l140,70,125,40,115,25,105,10,90,5,70,xe" filled="f" strokecolor="#e36c0a [2409]" strokeweight="42e-5mm">
                  <v:path arrowok="t" o:connecttype="custom" o:connectlocs="70,0;70,0;55,5;45,10;30,25;20,35;5,70;0,95;0,95;0,105;5,115;20,130;45,140;70,145;70,145;100,140;125,130;140,115;145,95;145,95;140,70;125,40;115,25;105,10;90,5;70,0;70,0" o:connectangles="0,0,0,0,0,0,0,0,0,0,0,0,0,0,0,0,0,0,0,0,0,0,0,0,0,0,0"/>
                </v:shape>
                <v:shape id="Freeform 4121" o:spid="_x0000_s1133" style="position:absolute;left:684;top:8917;width:505;height:20;visibility:visible;mso-wrap-style:square;v-text-anchor:top" coordsize="5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7KcL8A&#10;AADcAAAADwAAAGRycy9kb3ducmV2LnhtbERPy6rCMBDdX/AfwgjurqkiItUoIijizgeKu7EZ22Iz&#10;qU209e+NILibw3nOZNaYQjypcrllBb1uBII4sTrnVMFhv/wfgXAeWWNhmRS8yMFs2vqbYKxtzVt6&#10;7nwqQgi7GBVk3pexlC7JyKDr2pI4cFdbGfQBVqnUFdYh3BSyH0VDaTDn0JBhSYuMktvuYRTkx/uZ&#10;oxPR7fJareZ1M0g397VSnXYzH4Pw1Pif+Ote6zC/N4DPM+ECO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jspwvwAAANwAAAAPAAAAAAAAAAAAAAAAAJgCAABkcnMvZG93bnJl&#10;di54bWxQSwUGAAAAAAQABAD1AAAAhAMAAAAA&#10;" path="m505,20r,l480,10,435,,400,,360,,310,10,250,20r-5,l185,10,135,5,95,,60,,15,10,5,15,,20e" filled="f" strokecolor="#e36c0a [2409]" strokeweight="42e-5mm">
                  <v:path arrowok="t" o:connecttype="custom" o:connectlocs="505,20;505,20;480,10;435,0;400,0;360,0;310,10;250,20;245,20;245,20;185,10;135,5;95,0;60,0;15,10;5,15;0,20" o:connectangles="0,0,0,0,0,0,0,0,0,0,0,0,0,0,0,0,0"/>
                </v:shape>
                <v:shape id="Freeform 4122" o:spid="_x0000_s1134" style="position:absolute;left:684;top:8892;width:505;height:45;visibility:visible;mso-wrap-style:square;v-text-anchor:top" coordsize="50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Y/8QA&#10;AADcAAAADwAAAGRycy9kb3ducmV2LnhtbESPQWuDQBCF74X+h2UKuTWrQksw2YRSiNhLoNZAjoM7&#10;UdGdFXej5t9nC4XeZnhv3vdmd1hMLyYaXWtZQbyOQBBXVrdcKyh/jq8bEM4ja+wtk4I7OTjsn592&#10;mGo78zdNha9FCGGXooLG+yGV0lUNGXRrOxAH7WpHgz6sYy31iHMIN71MouhdGmw5EBoc6LOhqitu&#10;JnC7jC7nLzmX8/VUd3GZ5dMmUWr1snxsQXha/L/57zrXoX78Br/PhAnk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rmP/EAAAA3AAAAA8AAAAAAAAAAAAAAAAAmAIAAGRycy9k&#10;b3ducmV2LnhtbFBLBQYAAAAABAAEAPUAAACJAwAAAAA=&#10;" path="m505,45r,l465,30,415,20,350,10,275,,190,5r-45,5l95,15,50,30,,45e" filled="f" strokecolor="#e36c0a [2409]" strokeweight="42e-5mm">
                  <v:path arrowok="t" o:connecttype="custom" o:connectlocs="505,45;505,45;465,30;415,20;350,10;275,0;190,5;145,10;95,15;50,30;0,45" o:connectangles="0,0,0,0,0,0,0,0,0,0,0"/>
                </v:shape>
                <v:shape id="Freeform 4123" o:spid="_x0000_s1135" style="position:absolute;left:694;top:8842;width:495;height:1;visibility:visible;mso-wrap-style:square;v-text-anchor:top" coordsize="49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2wsQA&#10;AADcAAAADwAAAGRycy9kb3ducmV2LnhtbERPTWvCQBC9C/6HZQRvZhOhNqSuUlqk9tBDYzx4G7LT&#10;JDQ7G3ZXjf313ULB2zze56y3o+nFhZzvLCvIkhQEcW11x42C6rBb5CB8QNbYWyYFN/Kw3Uwnayy0&#10;vfInXcrQiBjCvkAFbQhDIaWvWzLoEzsQR+7LOoMhQtdI7fAaw00vl2m6kgY7jg0tDvTSUv1dno2C&#10;XLvqMbsdKX/b/VSvfHx/KD9OSs1n4/MTiEBjuIv/3Xsd52cr+HsmXi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atsLEAAAA3AAAAA8AAAAAAAAAAAAAAAAAmAIAAGRycy9k&#10;b3ducmV2LnhtbFBLBQYAAAAABAAEAPUAAACJAwAAAAA=&#10;" path="m495,r,l,e" filled="f" strokecolor="#e36c0a [2409]" strokeweight="42e-5mm">
                  <v:path arrowok="t" o:connecttype="custom" o:connectlocs="495,0;495,0;0,0" o:connectangles="0,0,0"/>
                </v:shape>
                <v:shape id="Freeform 4124" o:spid="_x0000_s1136" style="position:absolute;left:694;top:8812;width:495;height:1;visibility:visible;mso-wrap-style:square;v-text-anchor:top" coordsize="49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DFnsMA&#10;AADcAAAADwAAAGRycy9kb3ducmV2LnhtbERPTWvCQBC9C/6HZQq9mV0L1TbNKlaqSEGptocch+w0&#10;CWZnQ3ar8d93BcHbPN7nZPPeNuJEna8daxgnCgRx4UzNpYaf79XoBYQPyAYbx6ThQh7ms+Egw9S4&#10;M+/pdAiliCHsU9RQhdCmUvqiIos+cS1x5H5dZzFE2JXSdHiO4baRT0pNpMWaY0OFLS0rKo6HP6uB&#10;wqtZW/Wx+8qfl4u1276rz3yv9eNDv3gDEagPd/HNvTFx/ngK12fiBX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DFnsMAAADcAAAADwAAAAAAAAAAAAAAAACYAgAAZHJzL2Rv&#10;d25yZXYueG1sUEsFBgAAAAAEAAQA9QAAAIgDAAAAAA==&#10;" path="m495,r,l,e" filled="f" strokecolor="#e36c0a [2409]" strokeweight="69e-5mm">
                  <v:path arrowok="t" o:connecttype="custom" o:connectlocs="495,0;495,0;0,0" o:connectangles="0,0,0"/>
                </v:shape>
                <v:shape id="Freeform 4125" o:spid="_x0000_s1137" style="position:absolute;left:415;top:8627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9ogsQA&#10;AADcAAAADwAAAGRycy9kb3ducmV2LnhtbESPQWvCQBCF7wX/wzKCl6KbeCgSXUUFRXpqVfA6ZMck&#10;mp0Nu6um/75zKPQ2w3vz3jeLVe9a9aQQG88G8kkGirj0tuHKwPm0G89AxYRssfVMBn4owmo5eFtg&#10;Yf2Lv+l5TJWSEI4FGqhT6gqtY1mTwzjxHbFoVx8cJllDpW3Al4S7Vk+z7EM7bFgaauxoW1N5Pz6c&#10;gb1/T4dzngUXNo/m8nn7yvezypjRsF/PQSXq07/57/pgBT8XWnlGJt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faILEAAAA3AAAAA8AAAAAAAAAAAAAAAAAmAIAAGRycy9k&#10;b3ducmV2LnhtbFBLBQYAAAAABAAEAPUAAACJAwAAAAA=&#10;" path="m249,10r,l239,20,224,30,199,45r-30,l139,40,114,30,94,20,64,,59,,49,,34,15,14,50,,e" filled="f" strokecolor="#e36c0a [2409]" strokeweight="42e-5mm">
                  <v:path arrowok="t" o:connecttype="custom" o:connectlocs="249,10;249,10;239,20;224,30;199,45;169,45;139,40;114,30;94,20;64,0;64,0;59,0;49,0;34,15;14,50;0,0" o:connectangles="0,0,0,0,0,0,0,0,0,0,0,0,0,0,0,0"/>
                </v:shape>
                <v:shape id="Freeform 4126" o:spid="_x0000_s1138" style="position:absolute;left:584;top:8937;width:100;height:250;visibility:visible;mso-wrap-style:square;v-text-anchor:top" coordsize="10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JisAA&#10;AADcAAAADwAAAGRycy9kb3ducmV2LnhtbERPzWrCQBC+F3yHZYTemo1FSk1dRQ0Bb6GJDzBkxyQ0&#10;O7tktxr79G5B8DYf3++st5MZxIVG31tWsEhSEMSN1T23Ck518fYJwgdkjYNlUnAjD9vN7GWNmbZX&#10;/qZLFVoRQ9hnqKALwWVS+qYjgz6xjjhyZzsaDBGOrdQjXmO4GeR7mn5Igz3Hhg4dHTpqfqpfo4Dk&#10;Xpfl3wHrIIe8yJfu3NZOqdf5tPsCEWgKT/HDfdRx/mIF/8/EC+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nTJisAAAADcAAAADwAAAAAAAAAAAAAAAACYAgAAZHJzL2Rvd25y&#10;ZXYueG1sUEsFBgAAAAAEAAQA9QAAAIUDAAAAAA==&#10;" path="m100,r,l90,20,80,45,65,75r-5,25l60,125r,25l70,170r10,10l85,190r-5,5l50,210r-30,5l,215r40,20l80,250e" filled="f" strokecolor="#e36c0a [2409]" strokeweight="42e-5mm">
                  <v:path arrowok="t" o:connecttype="custom" o:connectlocs="100,0;100,0;90,20;80,45;65,75;60,100;60,100;60,125;60,150;70,170;80,180;80,180;85,190;80,195;50,210;20,215;0,215;0,215;40,235;80,250" o:connectangles="0,0,0,0,0,0,0,0,0,0,0,0,0,0,0,0,0,0,0,0"/>
                </v:shape>
                <v:shape id="Freeform 4127" o:spid="_x0000_s1139" style="position:absolute;left:420;top:8672;width:244;height:405;visibility:visible;mso-wrap-style:square;v-text-anchor:top" coordsize="244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pA8IA&#10;AADcAAAADwAAAGRycy9kb3ducmV2LnhtbESPTYvCMBCG7wv+hzDC3tbUHmSpRlFB8LKC1Yu3oRnb&#10;YjIpTVarv37nIOxthnk/nlmsBu/UnfrYBjYwnWSgiKtgW64NnE+7r29QMSFbdIHJwJMirJajjwUW&#10;Njz4SPcy1UpCOBZooEmpK7SOVUMe4yR0xHK7ht5jkrWvte3xIeHe6TzLZtpjy9LQYEfbhqpb+eul&#10;95APzu9dOcsvevM6ZfH8/KmM+RwP6zmoREP6F7/deyv4ueDLMzKBX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UCkDwgAAANwAAAAPAAAAAAAAAAAAAAAAAJgCAABkcnMvZG93&#10;bnJldi54bWxQSwUGAAAAAAQABAD1AAAAhwMAAAAA&#10;" path="m244,215r,l239,130,234,95,229,65,214,35,199,15,179,5,149,,119,,94,15,69,35,44,60,24,90,14,130,4,170,,215r,25l4,270r10,30l29,330r20,30l69,380r20,15l114,400r20,5l154,405r20,l189,395r10,-5l209,375r15,-25l234,325r5,-25l239,270r5,-15l244,215xe" filled="f" strokecolor="#e36c0a [2409]" strokeweight="42e-5mm">
                  <v:path arrowok="t" o:connecttype="custom" o:connectlocs="244,215;244,215;239,130;234,95;229,65;214,35;199,15;179,5;149,0;149,0;119,0;94,15;69,35;44,60;24,90;14,130;4,170;0,215;0,215;0,240;4,270;14,300;29,330;49,360;69,380;89,395;114,400;114,400;134,405;154,405;174,405;189,395;199,390;209,375;224,350;224,350;234,325;239,300;239,270;239,270;244,255;244,215;244,215" o:connectangles="0,0,0,0,0,0,0,0,0,0,0,0,0,0,0,0,0,0,0,0,0,0,0,0,0,0,0,0,0,0,0,0,0,0,0,0,0,0,0,0,0,0,0"/>
                </v:shape>
                <v:shape id="Freeform 4128" o:spid="_x0000_s1140" style="position:absolute;left:469;top:8737;width:195;height:280;visibility:visible;mso-wrap-style:square;v-text-anchor:top" coordsize="195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dyzsEA&#10;AADcAAAADwAAAGRycy9kb3ducmV2LnhtbERPzYrCMBC+C/sOYQRvmlpQtGsUERcWdA/WfYChGZti&#10;M+k2UatPbxYEb/Px/c5i1dlaXKn1lWMF41ECgrhwuuJSwe/xazgD4QOyxtoxKbiTh9Xyo7fATLsb&#10;H+iah1LEEPYZKjAhNJmUvjBk0Y9cQxy5k2sthgjbUuoWbzHc1jJNkqm0WHFsMNjQxlBxzi9Wgdyl&#10;D9z+hJ2Zu9lB7yfT83r7p9Sg360/QQTqwlv8cn/rOD8dw/8z8QK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Hcs7BAAAA3AAAAA8AAAAAAAAAAAAAAAAAmAIAAGRycy9kb3du&#10;cmV2LnhtbFBLBQYAAAAABAAEAPUAAACGAwAAAAA=&#10;" path="m195,150r,l195,120,190,95,180,70,170,45,155,30,140,15,120,5,100,,80,5,60,10,45,25,30,45,15,65,5,90,,120r,30l,180r10,40l30,250r10,10l50,265r25,10l100,280r20,-10l135,260r15,-15l160,230r15,-30l185,190r5,-5l195,175r,-25xe" filled="f" strokecolor="#e36c0a [2409]" strokeweight="42e-5mm">
                  <v:path arrowok="t" o:connecttype="custom" o:connectlocs="195,150;195,150;195,120;190,95;180,70;170,45;155,30;140,15;120,5;100,0;100,0;80,5;60,10;45,25;30,45;15,65;5,90;0,120;0,150;0,150;0,180;10,220;30,250;40,260;50,265;50,265;75,275;100,280;120,270;135,260;135,260;150,245;160,230;175,200;175,200;185,190;190,185;195,175;195,150;195,150" o:connectangles="0,0,0,0,0,0,0,0,0,0,0,0,0,0,0,0,0,0,0,0,0,0,0,0,0,0,0,0,0,0,0,0,0,0,0,0,0,0,0,0"/>
                </v:shape>
                <v:shape id="Freeform 4129" o:spid="_x0000_s1141" style="position:absolute;left:499;top:8782;width:165;height:195;visibility:visible;mso-wrap-style:square;v-text-anchor:top" coordsize="165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Ts38MA&#10;AADcAAAADwAAAGRycy9kb3ducmV2LnhtbERP32vCMBB+H+x/CDfwbSb2wWlnlDEQRBlDnez1aG5N&#10;aXMpTbR1f/0yEHy7j+/nLVaDa8SFulB51jAZKxDEhTcVlxq+juvnGYgQkQ02nknDlQKslo8PC8yN&#10;73lPl0MsRQrhkKMGG2ObSxkKSw7D2LfEifvxncOYYFdK02Gfwl0jM6Wm0mHFqcFiS++WivpwdhrU&#10;t91N5p/9y3Zf/qq6/zD16RS1Hj0Nb68gIg3xLr65NybNzzL4fyZ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Ts38MAAADcAAAADwAAAAAAAAAAAAAAAACYAgAAZHJzL2Rv&#10;d25yZXYueG1sUEsFBgAAAAAEAAQA9QAAAIgDAAAAAA==&#10;" path="m165,105r,l160,85,155,65,145,45,135,30,120,20,100,10,85,5,70,,55,,45,10,30,20,20,30,5,65,,105r,25l5,150r10,15l30,180r10,10l55,195r15,l85,185r25,-15l135,150r10,-10l155,135r10,-10l165,105xe" filled="f" strokecolor="#e36c0a [2409]" strokeweight="42e-5mm">
                  <v:path arrowok="t" o:connecttype="custom" o:connectlocs="165,105;165,105;160,85;155,65;145,45;135,30;120,20;100,10;85,5;70,0;70,0;55,0;45,10;30,20;20,30;5,65;0,105;0,105;0,130;5,150;15,165;30,180;40,190;55,195;70,195;85,185;85,185;110,170;135,150;135,150;145,140;155,135;165,125;165,105;165,105" o:connectangles="0,0,0,0,0,0,0,0,0,0,0,0,0,0,0,0,0,0,0,0,0,0,0,0,0,0,0,0,0,0,0,0,0,0,0"/>
                </v:shape>
                <v:shape id="Freeform 4130" o:spid="_x0000_s1142" style="position:absolute;left:519;top:8812;width:145;height:140;visibility:visible;mso-wrap-style:square;v-text-anchor:top" coordsize="145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Z528MA&#10;AADcAAAADwAAAGRycy9kb3ducmV2LnhtbERPS4vCMBC+C/6HMAt703R9oV2jiKziHgTrCl6HZmyL&#10;zaQ2Ueu/3wiCt/n4njOdN6YUN6pdYVnBVzcCQZxaXXCm4PC36oxBOI+ssbRMCh7kYD5rt6YYa3vn&#10;hG57n4kQwi5GBbn3VSylS3My6Lq2Ig7cydYGfYB1JnWN9xBuStmLopE0WHBoyLGiZU7peX81Cna/&#10;Q+PXl02abCf94+k4OPysJmelPj+axTcIT41/i1/ujQ7ze314PhMu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Z528MAAADcAAAADwAAAAAAAAAAAAAAAACYAgAAZHJzL2Rv&#10;d25yZXYueG1sUEsFBgAAAAAEAAQA9QAAAIgDAAAAAA==&#10;" path="m145,75r,l140,60,135,45,120,35,110,25,75,10,50,,40,5,30,5,15,25,5,45,,75,,90r5,15l20,125r15,10l45,140r10,-5l105,115r15,-5l135,105r5,-10l145,75xe" filled="f" strokecolor="#e36c0a [2409]" strokeweight="42e-5mm">
                  <v:path arrowok="t" o:connecttype="custom" o:connectlocs="145,75;145,75;140,60;135,45;120,35;110,25;75,10;50,0;50,0;40,5;30,5;15,25;5,45;0,75;0,75;0,90;5,105;20,125;35,135;45,140;55,135;55,135;105,115;105,115;120,110;135,105;140,95;145,75;145,75" o:connectangles="0,0,0,0,0,0,0,0,0,0,0,0,0,0,0,0,0,0,0,0,0,0,0,0,0,0,0,0,0"/>
                </v:shape>
                <v:shape id="Freeform 4131" o:spid="_x0000_s1143" style="position:absolute;left:664;top:8637;width:20;height:300;visibility:visible;mso-wrap-style:square;v-text-anchor:top" coordsize="20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XjeMAA&#10;AADcAAAADwAAAGRycy9kb3ducmV2LnhtbERP22oCMRB9L/QfwhR8q0lFRbZGkYrQRy/7AcNmuru6&#10;mYRNdFO/3giFvs3hXGe5TrYTN+pD61jDx1iBIK6cabnWUJ527wsQISIb7ByThl8KsF69viyxMG7g&#10;A92OsRY5hEOBGpoYfSFlqBqyGMbOE2fux/UWY4Z9LU2PQw63nZwoNZcWW84NDXr6aqi6HK9WQ3VW&#10;PnoV7H2mrmVK5X47nGutR29p8wkiUor/4j/3t8nzJ1N4PpMvkK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zXjeMAAAADcAAAADwAAAAAAAAAAAAAAAACYAgAAZHJzL2Rvd25y&#10;ZXYueG1sUEsFBgAAAAAEAAQA9QAAAIUDAAAAAA==&#10;" path="m20,300r,l20,280r-5,l10,280,5,275,,250,10,190r5,-50l20,100r,-35l10,20,,e" filled="f" strokecolor="#e36c0a [2409]" strokeweight="42e-5mm">
                  <v:path arrowok="t" o:connecttype="custom" o:connectlocs="20,300;20,300;20,280;20,280;20,280;20,280;15,280;15,280;10,280;5,275;0,250;0,250;0,250;10,190;15,140;20,100;20,65;10,20;0,0" o:connectangles="0,0,0,0,0,0,0,0,0,0,0,0,0,0,0,0,0,0,0"/>
                </v:shape>
                <v:shape id="Freeform 4132" o:spid="_x0000_s1144" style="position:absolute;left:664;top:8637;width:40;height:300;visibility:visible;mso-wrap-style:square;v-text-anchor:top" coordsize="40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LaVsIA&#10;AADcAAAADwAAAGRycy9kb3ducmV2LnhtbERPTWvCQBC9C/0PyxR6000FpURXaRKknpRGweuQHZNo&#10;djZk1yT9912h0Ns83uest6NpRE+dqy0reJ9FIIgLq2suFZxPu+kHCOeRNTaWScEPOdhuXiZrjLUd&#10;+Jv63JcihLCLUUHlfRtL6YqKDLqZbYkDd7WdQR9gV0rd4RDCTSPnUbSUBmsODRW2lFZU3POHUXCz&#10;7TFJI0rwdF002T67pO7wpdTb6/i5AuFp9P/iP/deh/nzBTyfCR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QtpWwgAAANwAAAAPAAAAAAAAAAAAAAAAAJgCAABkcnMvZG93&#10;bnJldi54bWxQSwUGAAAAAAQABAD1AAAAhwMAAAAA&#10;" path="m20,300r,l15,290r5,-5l30,280r5,-10l40,240r,-45l30,115,,e" filled="f" strokecolor="#e36c0a [2409]" strokeweight="42e-5mm">
                  <v:path arrowok="t" o:connecttype="custom" o:connectlocs="20,300;20,300;15,290;20,285;30,280;35,270;40,240;40,195;30,115;0,0" o:connectangles="0,0,0,0,0,0,0,0,0,0"/>
                </v:shape>
                <v:shape id="Freeform 4133" o:spid="_x0000_s1145" style="position:absolute;left:694;top:8627;width:65;height:285;visibility:visible;mso-wrap-style:square;v-text-anchor:top" coordsize="65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eVVcMA&#10;AADcAAAADwAAAGRycy9kb3ducmV2LnhtbERPTYvCMBC9L/gfwgje1lRdZK1GkSyCB0G27sXb0Ixt&#10;bTMpTVbrvzcLwt7m8T5nteltI27U+cqxgsk4AUGcO1NxoeDntHv/BOEDssHGMSl4kIfNevC2wtS4&#10;O3/TLQuFiCHsU1RQhtCmUvq8JIt+7FriyF1cZzFE2BXSdHiP4baR0ySZS4sVx4YSW9Il5XX2axXU&#10;ky/ta3340AudnY+Hx6meza5KjYb9dgkiUB/+xS/33sT50zn8PRMv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eVVcMAAADcAAAADwAAAAAAAAAAAAAAAACYAgAAZHJzL2Rv&#10;d25yZXYueG1sUEsFBgAAAAAEAAQA9QAAAIgDAAAAAA==&#10;" path="m,215r,l15,220r10,5l40,235r10,10l55,255r5,15l65,285r,-25l65,e" filled="f" strokecolor="#e36c0a [2409]" strokeweight="42e-5mm">
                  <v:path arrowok="t" o:connecttype="custom" o:connectlocs="0,215;0,215;15,220;25,225;40,235;50,245;50,245;55,255;60,270;60,270;65,285;65,260;65,0" o:connectangles="0,0,0,0,0,0,0,0,0,0,0,0,0"/>
                </v:shape>
                <v:shape id="Freeform 4134" o:spid="_x0000_s1146" style="position:absolute;left:699;top:8627;width:90;height:285;visibility:visible;mso-wrap-style:square;v-text-anchor:top" coordsize="9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qf18EA&#10;AADcAAAADwAAAGRycy9kb3ducmV2LnhtbERPS2sCMRC+F/wPYQQvRbN6qLoaRUSL2ItPvA6b2Qdu&#10;JkuS6vbfm0Kht/n4njNftqYWD3K+sqxgOEhAEGdWV1wouJy3/QkIH5A11pZJwQ95WC46b3NMtX3y&#10;kR6nUIgYwj5FBWUITSqlz0oy6Ae2IY5cbp3BEKErpHb4jOGmlqMk+ZAGK44NJTa0Lim7n76Ngvfm&#10;7nZoNuPpIc+vn9M9fekbKdXrtqsZiEBt+Bf/uXc6zh+N4feZeIF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6n9fBAAAA3AAAAA8AAAAAAAAAAAAAAAAAmAIAAGRycy9kb3du&#10;cmV2LnhtbFBLBQYAAAAABAAEAPUAAACGAwAAAAA=&#10;" path="m,185r,l20,190r15,10l55,210r15,15l80,245r5,20l90,285r,-25l90,e" filled="f" strokecolor="#e36c0a [2409]" strokeweight="69e-5mm">
                  <v:path arrowok="t" o:connecttype="custom" o:connectlocs="0,185;0,185;20,190;35,200;55,210;70,225;70,225;80,245;85,265;85,265;90,285;90,285;90,260;90,0" o:connectangles="0,0,0,0,0,0,0,0,0,0,0,0,0,0"/>
                </v:shape>
                <v:shape id="Freeform 4135" o:spid="_x0000_s1147" style="position:absolute;left:415;top:8107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OiP8QA&#10;AADcAAAADwAAAGRycy9kb3ducmV2LnhtbESPQWvCQBCF7wX/wzJCL0U38SASXUWFinhqrdDrkB2T&#10;aHY27K4a/33nIPQ2w3vz3jeLVe9adacQG88G8nEGirj0tuHKwOnnczQDFROyxdYzGXhShNVy8LbA&#10;wvoHf9P9mColIRwLNFCn1BVax7Imh3HsO2LRzj44TLKGStuADwl3rZ5k2VQ7bFgaauxoW1N5Pd6c&#10;gZ3/SPtTngUXNrfm93D5ynezypj3Yb+eg0rUp3/z63pvBX8itPKMTK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zoj/EAAAA3AAAAA8AAAAAAAAAAAAAAAAAmAIAAGRycy9k&#10;b3ducmV2LnhtbFBLBQYAAAAABAAEAPUAAACJAwAAAAA=&#10;" path="m249,10r,l239,20,224,30,199,45r-30,l139,40,114,35,94,20,64,,59,,49,,34,20,14,50,,5e" filled="f" strokecolor="#e36c0a [2409]" strokeweight="42e-5mm">
                  <v:path arrowok="t" o:connecttype="custom" o:connectlocs="249,10;249,10;239,20;224,30;199,45;169,45;139,40;114,35;94,20;64,0;64,0;59,0;49,0;34,20;14,50;0,5" o:connectangles="0,0,0,0,0,0,0,0,0,0,0,0,0,0,0,0"/>
                </v:shape>
                <v:shape id="Freeform 4136" o:spid="_x0000_s1148" style="position:absolute;left:415;top:8577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8HpMMA&#10;AADcAAAADwAAAGRycy9kb3ducmV2LnhtbERPS2vCQBC+F/wPywi9FN3Eg9jUVbTQID3VVPA6ZKdJ&#10;2uxs2N08+u+7QsHbfHzP2e4n04qBnG8sK0iXCQji0uqGKwWXz7fFBoQPyBpby6Tglzzsd7OHLWba&#10;jnymoQiViCHsM1RQh9BlUvqyJoN+aTviyH1ZZzBE6CqpHY4x3LRylSRrabDh2FBjR681lT9FbxTk&#10;9imcLmnijDv2zfX9+yPNN5VSj/Pp8AIi0BTu4n/3Scf5q2e4PRMv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8HpMMAAADcAAAADwAAAAAAAAAAAAAAAACYAgAAZHJzL2Rv&#10;d25yZXYueG1sUEsFBgAAAAAEAAQA9QAAAIgDAAAAAA==&#10;" path="m249,50r,l224,25,199,15,169,10r-30,5l114,20,94,30,64,50r-5,l54,50,34,35,14,,,50e" filled="f" strokecolor="#e36c0a [2409]" strokeweight="42e-5mm">
                  <v:path arrowok="t" o:connecttype="custom" o:connectlocs="249,50;249,50;224,25;199,15;169,10;139,15;114,20;94,30;64,50;64,50;59,50;54,50;34,35;14,0;0,50" o:connectangles="0,0,0,0,0,0,0,0,0,0,0,0,0,0,0"/>
                </v:shape>
                <v:shape id="Freeform 4137" o:spid="_x0000_s1149" style="position:absolute;left:420;top:8152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Iv9sYA&#10;AADcAAAADwAAAGRycy9kb3ducmV2LnhtbESPQW/CMAyF75P2HyJP2m2kAzFQISA2AdouCBja2WpM&#10;W61xqiSjhV8/HybtZus9v/d5vuxdoy4UYu3ZwPMgA0VceFtzaeD0uXmagooJ2WLjmQxcKcJycX83&#10;x9z6jg90OaZSSQjHHA1UKbW51rGoyGEc+JZYtLMPDpOsodQ2YCfhrtHDLHvRDmuWhgpbequo+D7+&#10;OAO8url9uzmcXr/CdPKxpm033g2NeXzoVzNQifr0b/67freCPxJ8eUYm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Iv9sYAAADcAAAADwAAAAAAAAAAAAAAAACYAgAAZHJz&#10;L2Rvd25yZXYueG1sUEsFBgAAAAAEAAQA9QAAAIsDAAAAAA==&#10;" path="m244,215r,l239,135,234,95,229,65,214,40,199,20,179,5,149,,119,,94,15,69,35,44,60,24,95,14,130,4,170,,215r4,45l14,300r10,40l44,370r25,25l94,415r25,15l149,435r30,-5l199,420r15,-20l229,370r5,-30l239,300r5,-85xe" filled="f" strokecolor="#e36c0a [2409]" strokeweight="42e-5mm">
                  <v:path arrowok="t" o:connecttype="custom" o:connectlocs="244,215;244,215;239,135;234,95;229,65;214,40;199,20;179,5;149,0;149,0;119,0;94,15;69,35;44,60;24,95;14,130;4,170;0,215;0,215;4,260;14,300;24,340;44,370;69,395;94,415;119,430;149,435;149,435;179,430;199,420;214,400;229,370;234,340;239,300;244,215;244,215" o:connectangles="0,0,0,0,0,0,0,0,0,0,0,0,0,0,0,0,0,0,0,0,0,0,0,0,0,0,0,0,0,0,0,0,0,0,0,0"/>
                </v:shape>
                <v:shape id="Freeform 4138" o:spid="_x0000_s1150" style="position:absolute;left:469;top:8217;width:195;height:300;visibility:visible;mso-wrap-style:square;v-text-anchor:top" coordsize="19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p1UcEA&#10;AADcAAAADwAAAGRycy9kb3ducmV2LnhtbERPS2sCMRC+C/0PYQreNOsD0a1RSkGsF8EHnofNdLO4&#10;maxJXNd/3xQK3ubje85y3dlatORD5VjBaJiBIC6crrhUcD5tBnMQISJrrB2TgicFWK/eekvMtXvw&#10;gdpjLEUK4ZCjAhNjk0sZCkMWw9A1xIn7cd5iTNCXUnt8pHBby3GWzaTFilODwYa+DBXX490qmFY3&#10;f9117eW2fU72i+3eWJoflOq/d58fICJ18SX+d3/rNH8ygr9n0gV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qdVHBAAAA3AAAAA8AAAAAAAAAAAAAAAAAmAIAAGRycy9kb3du&#10;cmV2LnhtbFBLBQYAAAAABAAEAPUAAACGAwAAAAA=&#10;" path="m195,150r,l195,120,190,95,180,70,170,45,155,30,140,15,120,5,100,,80,5,60,15,45,25,30,45,15,65,5,95,,120r,30l,180r5,30l15,235r15,20l45,275r15,15l80,300r20,l120,300r20,-10l155,275r15,-15l180,235r10,-25l195,180r,-30xe" filled="f" strokecolor="#e36c0a [2409]" strokeweight="42e-5mm">
                  <v:path arrowok="t" o:connecttype="custom" o:connectlocs="195,150;195,150;195,120;190,95;180,70;170,45;155,30;140,15;120,5;100,0;100,0;80,5;60,15;45,25;30,45;15,65;5,95;0,120;0,150;0,150;0,180;5,210;15,235;30,255;45,275;60,290;80,300;100,300;100,300;120,300;140,290;155,275;170,260;180,235;190,210;195,180;195,150;195,150" o:connectangles="0,0,0,0,0,0,0,0,0,0,0,0,0,0,0,0,0,0,0,0,0,0,0,0,0,0,0,0,0,0,0,0,0,0,0,0,0,0"/>
                </v:shape>
                <v:shape id="Freeform 4139" o:spid="_x0000_s1151" style="position:absolute;left:499;top:8262;width:165;height:210;visibility:visible;mso-wrap-style:square;v-text-anchor:top" coordsize="16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Ru8cMA&#10;AADcAAAADwAAAGRycy9kb3ducmV2LnhtbERPS2vCQBC+C/0PyxS8mU234CN1lSIWpbdaX70N2WmS&#10;mp0N2VXTf98VhN7m43vOdN7ZWlyo9ZVjDU9JCoI4d6biQsP2820wBuEDssHaMWn4JQ/z2UNviplx&#10;V/6gyyYUIoawz1BDGUKTSenzkiz6xDXEkft2rcUQYVtI0+I1httaqjQdSosVx4YSG1qUlJ82Z6uh&#10;2e2P6vyjVqcwHn0dlu+qnnRW6/5j9/oCIlAX/sV399rE+c8Kbs/EC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Ru8cMAAADcAAAADwAAAAAAAAAAAAAAAACYAgAAZHJzL2Rv&#10;d25yZXYueG1sUEsFBgAAAAAEAAQA9QAAAIgDAAAAAA==&#10;" path="m165,105r,l160,85,155,65,145,50,135,35,120,20,100,10,85,5,70,,55,5,45,10,30,20,20,30,5,65,,105r5,40l20,180r10,15l45,205r10,5l70,210r15,l100,205r20,-10l135,180r10,-15l155,150r5,-20l165,105xe" filled="f" strokecolor="#e36c0a [2409]" strokeweight="42e-5mm">
                  <v:path arrowok="t" o:connecttype="custom" o:connectlocs="165,105;165,105;160,85;155,65;145,50;135,35;120,20;100,10;85,5;70,0;70,0;55,5;45,10;30,20;20,30;5,65;0,105;0,105;5,145;20,180;30,195;45,205;55,210;70,210;70,210;85,210;100,205;120,195;135,180;145,165;155,150;160,130;165,105;165,105" o:connectangles="0,0,0,0,0,0,0,0,0,0,0,0,0,0,0,0,0,0,0,0,0,0,0,0,0,0,0,0,0,0,0,0,0,0"/>
                </v:shape>
                <v:shape id="Freeform 4140" o:spid="_x0000_s1152" style="position:absolute;left:519;top:829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N9VMAA&#10;AADcAAAADwAAAGRycy9kb3ducmV2LnhtbERPTWvDMAy9D/ofjAq7rU6WUUpWt5SOwHJc1t5FrMXZ&#10;YtnEbpP++3ow2E2P96ntfraDuNIYescK8lUGgrh1uudOwemzetqACBFZ4+CYFNwowH63eNhiqd3E&#10;H3RtYidSCIcSFZgYfSllaA1ZDCvniRP35UaLMcGxk3rEKYXbQT5n2Vpa7Dk1GPR0NNT+NBeroD5j&#10;n69d/p3V/q3yL8FfzFAr9bicD68gIs3xX/znftdpflHA7zPpArm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BN9VMAAAADcAAAADwAAAAAAAAAAAAAAAACYAgAAZHJzL2Rvd25y&#10;ZXYueG1sUEsFBgAAAAAEAAQA9QAAAIUDAAAAAA==&#10;" path="m145,70r,l140,55,135,45,120,30,110,20,75,5,50,,40,,30,5,15,20,5,45,,70r5,30l15,125r15,15l50,145r25,-5l105,125r15,-10l135,105r5,-15l145,70xe" filled="f" strokecolor="#e36c0a [2409]" strokeweight="42e-5mm">
                  <v:path arrowok="t" o:connecttype="custom" o:connectlocs="145,70;145,70;140,55;135,45;120,30;110,20;75,5;50,0;50,0;40,0;30,5;15,20;5,45;0,70;0,70;5,100;15,125;30,140;50,145;50,145;75,140;105,125;120,115;135,105;140,90;145,70;145,70" o:connectangles="0,0,0,0,0,0,0,0,0,0,0,0,0,0,0,0,0,0,0,0,0,0,0,0,0,0,0"/>
                </v:shape>
                <v:shape id="Freeform 4141" o:spid="_x0000_s1153" style="position:absolute;left:664;top:8117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b6cUA&#10;AADcAAAADwAAAGRycy9kb3ducmV2LnhtbESPQWvCQBCF70L/wzIFb7ppLFaiq7SKVKiXqhdvQ3bM&#10;xmZnQ3Y1aX+9WxC8zfDe9+bNbNHZSlyp8aVjBS/DBARx7nTJhYLDfj2YgPABWWPlmBT8kofF/Kk3&#10;w0y7lr/puguFiCHsM1RgQqgzKX1uyKIfupo4aifXWAxxbQqpG2xjuK1kmiRjabHkeMFgTUtD+c/u&#10;YmON4yeZdNyS+dPb1K3y89fH216p/nP3PgURqAsP853e6MiNXuH/mTiB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6hvpxQAAANwAAAAPAAAAAAAAAAAAAAAAAJgCAABkcnMv&#10;ZG93bnJldi54bWxQSwUGAAAAAAQABAD1AAAAigMAAAAA&#10;" path="m,510r,l10,485,20,440r,-35l20,365,10,315,,250,10,190r5,-50l20,100r,-35l10,20,,e" filled="f" strokecolor="#e36c0a [2409]" strokeweight="42e-5mm">
                  <v:path arrowok="t" o:connecttype="custom" o:connectlocs="0,510;0,510;10,485;20,440;20,405;20,365;10,315;0,250;0,250;0,250;10,190;15,140;20,100;20,65;10,20;0,0" o:connectangles="0,0,0,0,0,0,0,0,0,0,0,0,0,0,0,0"/>
                </v:shape>
                <v:shape id="Freeform 4142" o:spid="_x0000_s1154" style="position:absolute;left:664;top:8117;width:45;height:510;visibility:visible;mso-wrap-style:square;v-text-anchor:top" coordsize="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aZJsEA&#10;AADcAAAADwAAAGRycy9kb3ducmV2LnhtbERPS4vCMBC+L/gfwgh7EU3dpT6qUUQUvG59nIdmbKvN&#10;pDRR67/fCIK3+fieM1+2phJ3alxpWcFwEIEgzqwuOVdw2G/7ExDOI2usLJOCJzlYLjpfc0y0ffAf&#10;3VOfixDCLkEFhfd1IqXLCjLoBrYmDtzZNgZ9gE0udYOPEG4q+RNFI2mw5NBQYE3rgrJrejMKxpN4&#10;e+jFR7Nzm8v62psO08vpqNR3t13NQHhq/Uf8du90mP8bw+uZcIF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WmSbBAAAA3AAAAA8AAAAAAAAAAAAAAAAAmAIAAGRycy9kb3du&#10;cmV2LnhtbFBLBQYAAAAABAAEAPUAAACGAwAAAAA=&#10;" path="m,510r,l15,470,25,420,35,355,45,280,40,195,35,145,30,100,15,50,,e" filled="f" strokecolor="#e36c0a [2409]" strokeweight="42e-5mm">
                  <v:path arrowok="t" o:connecttype="custom" o:connectlocs="0,510;0,510;15,470;25,420;35,355;45,280;40,195;35,145;30,100;15,50;0,0" o:connectangles="0,0,0,0,0,0,0,0,0,0,0"/>
                </v:shape>
                <v:line id="Line 4143" o:spid="_x0000_s1155" style="position:absolute;flip:y;visibility:visible;mso-wrap-style:square" from="759,8112" to="760,8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k+hb8AAADcAAAADwAAAGRycy9kb3ducmV2LnhtbERPTYvCMBC9C/sfwizsTVMVVKpRZBfB&#10;q+5evA3N2BSbSWnGWv31G0HwNo/3OatN72vVURurwAbGowwUcRFsxaWBv9/dcAEqCrLFOjAZuFOE&#10;zfpjsMLchhsfqDtKqVIIxxwNOJEm1zoWjjzGUWiIE3cOrUdJsC21bfGWwn2tJ1k20x4rTg0OG/p2&#10;VFyOV2/gJIef7jwdy7bbubnNTv7KD2/M12e/XYIS6uUtfrn3Ns2fzuD5TLpAr/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vk+hb8AAADcAAAADwAAAAAAAAAAAAAAAACh&#10;AgAAZHJzL2Rvd25yZXYueG1sUEsFBgAAAAAEAAQA+QAAAI0DAAAAAA==&#10;" strokecolor="#e36c0a [2409]" strokeweight="42e-5mm"/>
                <v:line id="Line 4144" o:spid="_x0000_s1156" style="position:absolute;flip:y;visibility:visible;mso-wrap-style:square" from="789,8112" to="790,8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LGAMMAAADcAAAADwAAAGRycy9kb3ducmV2LnhtbERPTWvCQBC9C/0Pywi96UYLVWI20hZb&#10;i4eIUXueZqdJaHY2ZFdN/31XELzN431OsuxNI87Uudqygsk4AkFcWF1zqeCwfx/NQTiPrLGxTAr+&#10;yMEyfRgkGGt74R2dc1+KEMIuRgWV920spSsqMujGtiUO3I/tDPoAu1LqDi8h3DRyGkXP0mDNoaHC&#10;lt4qKn7zk1HwuubNym7m0m9XxfT7+JFlx69Mqcdh/7IA4an3d/HN/anD/KcZXJ8JF8j0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SxgDDAAAA3AAAAA8AAAAAAAAAAAAA&#10;AAAAoQIAAGRycy9kb3ducmV2LnhtbFBLBQYAAAAABAAEAPkAAACRAwAAAAA=&#10;" strokecolor="#e36c0a [2409]" strokeweight="69e-5mm"/>
                <v:shape id="Freeform 4145" o:spid="_x0000_s1157" style="position:absolute;left:415;top:7587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o04sQA&#10;AADcAAAADwAAAGRycy9kb3ducmV2LnhtbESPQWvCQBCF7wX/wzKCl6KbWCgSXUUFRXpqrdDrkB2T&#10;aHY27K4a/33nUOhthvfmvW8Wq9616k4hNp4N5JMMFHHpbcOVgdP3bjwDFROyxdYzGXhShNVy8LLA&#10;wvoHf9H9mColIRwLNFCn1BVax7Imh3HiO2LRzj44TLKGStuADwl3rZ5m2bt22LA01NjRtqbyerw5&#10;A3v/mg6nPAsubG7Nz8flM9/PKmNGw349B5WoT//mv+uDFfw3oZVnZAK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NOLEAAAA3AAAAA8AAAAAAAAAAAAAAAAAmAIAAGRycy9k&#10;b3ducmV2LnhtbFBLBQYAAAAABAAEAPUAAACJAwAAAAA=&#10;" path="m249,10r,l239,25,224,35,199,45r-30,5l139,45,114,35,94,25,64,5,59,,49,5,34,20,14,50,,5e" filled="f" strokecolor="#e36c0a [2409]" strokeweight="42e-5mm">
                  <v:path arrowok="t" o:connecttype="custom" o:connectlocs="249,10;249,10;239,25;224,35;199,45;169,50;139,45;114,35;94,25;64,5;64,5;59,0;49,5;34,20;14,50;0,5" o:connectangles="0,0,0,0,0,0,0,0,0,0,0,0,0,0,0,0"/>
                </v:shape>
                <v:shape id="Freeform 4146" o:spid="_x0000_s1158" style="position:absolute;left:415;top:8062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RecMA&#10;AADcAAAADwAAAGRycy9kb3ducmV2LnhtbERPTWvCQBC9F/wPywheSt1EoWjqKlpoCD21KvQ6ZKdJ&#10;NDsbdjcx/vtuodDbPN7nbHajacVAzjeWFaTzBARxaXXDlYLz6e1pBcIHZI2tZVJwJw+77eRhg5m2&#10;N/6k4RgqEUPYZ6igDqHLpPRlTQb93HbEkfu2zmCI0FVSO7zFcNPKRZI8S4MNx4YaO3qtqbwee6Mg&#10;t4+hOKeJM+7QN1/vl480X1VKzabj/gVEoDH8i//chY7zl2v4fSZ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aRecMAAADcAAAADwAAAAAAAAAAAAAAAACYAgAAZHJzL2Rv&#10;d25yZXYueG1sUEsFBgAAAAAEAAQA9QAAAIgDAAAAAA==&#10;" path="m249,45r,l224,25,199,10,169,5r-30,5l114,15,94,25,64,45r-5,5l54,45,34,30,14,,,50e" filled="f" strokecolor="#e36c0a [2409]" strokeweight="42e-5mm">
                  <v:path arrowok="t" o:connecttype="custom" o:connectlocs="249,45;249,45;224,25;199,10;169,5;139,10;114,15;94,25;64,45;64,45;59,50;54,45;34,30;14,0;0,50" o:connectangles="0,0,0,0,0,0,0,0,0,0,0,0,0,0,0"/>
                </v:shape>
                <v:shape id="Freeform 4147" o:spid="_x0000_s1159" style="position:absolute;left:420;top:7632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Rci8YA&#10;AADcAAAADwAAAGRycy9kb3ducmV2LnhtbESPQW/CMAyF75P2HyJP2m2kQzBQISA2AdouCBja2WpM&#10;W61xqiSjhV8/HybtZus9v/d5vuxdoy4UYu3ZwPMgA0VceFtzaeD0uXmagooJ2WLjmQxcKcJycX83&#10;x9z6jg90OaZSSQjHHA1UKbW51rGoyGEc+JZYtLMPDpOsodQ2YCfhrtHDLHvRDmuWhgpbequo+D7+&#10;OAO8url9uzmcXr/CdPKxpm033g2NeXzoVzNQifr0b/67freCPxJ8eUYm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Rci8YAAADcAAAADwAAAAAAAAAAAAAAAACYAgAAZHJz&#10;L2Rvd25yZXYueG1sUEsFBgAAAAAEAAQA9QAAAIsDAAAAAA==&#10;" path="m244,220r,l239,135r-5,-35l229,65,214,40,199,20,179,5,149,,119,5,94,15,69,35,44,60,24,95,14,130,4,175,,220r4,40l14,305r10,35l44,370r25,30l94,420r25,10l149,435r30,-5l199,420r15,-20l229,375r5,-35l239,305r5,-85xe" filled="f" strokecolor="#e36c0a [2409]" strokeweight="42e-5mm">
                  <v:path arrowok="t" o:connecttype="custom" o:connectlocs="244,220;244,220;239,135;234,100;229,65;214,40;199,20;179,5;149,0;149,0;119,5;94,15;69,35;44,60;24,95;14,130;4,175;0,220;0,220;4,260;14,305;24,340;44,370;69,400;94,420;119,430;149,435;149,435;179,430;199,420;214,400;229,375;234,340;239,305;244,220;244,220" o:connectangles="0,0,0,0,0,0,0,0,0,0,0,0,0,0,0,0,0,0,0,0,0,0,0,0,0,0,0,0,0,0,0,0,0,0,0,0"/>
                </v:shape>
                <v:shape id="Freeform 4148" o:spid="_x0000_s1160" style="position:absolute;left:469;top:7702;width:195;height:300;visibility:visible;mso-wrap-style:square;v-text-anchor:top" coordsize="19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wGLMIA&#10;AADcAAAADwAAAGRycy9kb3ducmV2LnhtbERPS2sCMRC+C/0PYQq9adYHRbdGKQWxvQiu4nnYTDeL&#10;m8maxHX9940g9DYf33OW6942oiMfascKxqMMBHHpdM2VguNhM5yDCBFZY+OYFNwpwHr1Mlhirt2N&#10;99QVsRIphEOOCkyMbS5lKA1ZDCPXEifu13mLMUFfSe3xlsJtIydZ9i4t1pwaDLb0Zag8F1erYFZf&#10;/Pmn706X7X26W2x3xtJ8r9Tba//5ASJSH//FT/e3TvNnY3g8ky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bAYswgAAANwAAAAPAAAAAAAAAAAAAAAAAJgCAABkcnMvZG93&#10;bnJldi54bWxQSwUGAAAAAAQABAD1AAAAhwMAAAAA&#10;" path="m195,150r,l195,120,190,90,180,65,170,45,155,25,140,10,120,,100,,80,,60,10,45,25,30,40,15,65,5,90,,120r,30l,180r5,25l15,230r15,25l45,270r15,15l80,295r20,5l120,295r20,-10l155,275r15,-20l180,230r10,-25l195,180r,-30xe" filled="f" strokecolor="#e36c0a [2409]" strokeweight="42e-5mm">
                  <v:path arrowok="t" o:connecttype="custom" o:connectlocs="195,150;195,150;195,120;190,90;180,65;170,45;155,25;140,10;120,0;100,0;100,0;80,0;60,10;45,25;30,40;15,65;5,90;0,120;0,150;0,150;0,180;5,205;15,230;30,255;45,270;60,285;80,295;100,300;100,300;120,295;140,285;155,275;170,255;180,230;190,205;195,180;195,150;195,150" o:connectangles="0,0,0,0,0,0,0,0,0,0,0,0,0,0,0,0,0,0,0,0,0,0,0,0,0,0,0,0,0,0,0,0,0,0,0,0,0,0"/>
                </v:shape>
                <v:shape id="Freeform 4149" o:spid="_x0000_s1161" style="position:absolute;left:499;top:7747;width:165;height:210;visibility:visible;mso-wrap-style:square;v-text-anchor:top" coordsize="16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IdjMMA&#10;AADcAAAADwAAAGRycy9kb3ducmV2LnhtbERPS2vCQBC+C/0PyxS8mU2X4iN1lSIWpbdaX70N2WmS&#10;mp0N2VXTf98VhN7m43vOdN7ZWlyo9ZVjDU9JCoI4d6biQsP2820wBuEDssHaMWn4JQ/z2UNviplx&#10;V/6gyyYUIoawz1BDGUKTSenzkiz6xDXEkft2rcUQYVtI0+I1httaqjQdSosVx4YSG1qUlJ82Z6uh&#10;2e2P6vyjVqcwHn0dlu+qnnRW6/5j9/oCIlAX/sV399rE+c8Kbs/EC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IdjMMAAADcAAAADwAAAAAAAAAAAAAAAACYAgAAZHJzL2Rv&#10;d25yZXYueG1sUEsFBgAAAAAEAAQA9QAAAIgDAAAAAA==&#10;" path="m165,105r,l160,80,155,65,145,45,135,30,120,15,100,5,85,,70,,55,,45,5,30,15,20,30,5,60,,105r5,40l20,175r10,15l45,200r10,5l70,210r15,-5l100,200r20,-10l135,180r10,-20l155,145r5,-20l165,105xe" filled="f" strokecolor="#e36c0a [2409]" strokeweight="42e-5mm">
                  <v:path arrowok="t" o:connecttype="custom" o:connectlocs="165,105;165,105;160,80;155,65;145,45;135,30;120,15;100,5;85,0;70,0;70,0;55,0;45,5;30,15;20,30;5,60;0,105;0,105;5,145;20,175;30,190;45,200;55,205;70,210;70,210;85,205;100,200;120,190;135,180;145,160;155,145;160,125;165,105;165,105" o:connectangles="0,0,0,0,0,0,0,0,0,0,0,0,0,0,0,0,0,0,0,0,0,0,0,0,0,0,0,0,0,0,0,0,0,0"/>
                </v:shape>
                <v:shape id="Freeform 4150" o:spid="_x0000_s1162" style="position:absolute;left:519;top:777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UOKb4A&#10;AADcAAAADwAAAGRycy9kb3ducmV2LnhtbERPS4vCMBC+L/gfwgje1rS7IlKNIi7C9ujrPjRjU20m&#10;oYla//1mQfA2H99zFqvetuJOXWgcK8jHGQjiyumGawXHw/ZzBiJEZI2tY1LwpACr5eBjgYV2D97R&#10;fR9rkUI4FKjAxOgLKUNlyGIYO0+cuLPrLMYEu1rqDh8p3LbyK8um0mLDqcGgp42h6rq/WQXlCZt8&#10;6vJLVvqfrZ8EfzNtqdRo2K/nICL18S1+uX91mj/5hv9n0gVy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QVDim+AAAA3AAAAA8AAAAAAAAAAAAAAAAAmAIAAGRycy9kb3ducmV2&#10;LnhtbFBLBQYAAAAABAAEAPUAAACDAwAAAAA=&#10;" path="m145,75r,l140,60,135,45,120,30,110,20,75,5,50,,40,,30,5,15,20,5,45,,75r5,25l15,125r15,15l50,145r25,-5l105,125r15,-10l135,105r5,-15l145,75xe" filled="f" strokecolor="#e36c0a [2409]" strokeweight="42e-5mm">
                  <v:path arrowok="t" o:connecttype="custom" o:connectlocs="145,75;145,75;140,60;135,45;120,30;110,20;75,5;50,0;50,0;40,0;30,5;15,20;5,45;0,75;0,75;5,100;15,125;30,140;50,145;50,145;75,140;105,125;120,115;135,105;140,90;145,75;145,75" o:connectangles="0,0,0,0,0,0,0,0,0,0,0,0,0,0,0,0,0,0,0,0,0,0,0,0,0,0,0"/>
                </v:shape>
                <v:shape id="Freeform 4151" o:spid="_x0000_s1163" style="position:absolute;left:664;top:7597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olMUA&#10;AADcAAAADwAAAGRycy9kb3ducmV2LnhtbESPT2vCQBDF70K/wzIFb7ppEJXoKq1SLNSLfy7ehuyY&#10;jc3OhuzWpH56tyB4m+G935s382VnK3GlxpeOFbwNExDEudMlFwqOh8/BFIQPyBorx6TgjzwsFy+9&#10;OWbatbyj6z4UIoawz1CBCaHOpPS5IYt+6GriqJ1dYzHEtSmkbrCN4baSaZKMpcWS4wWDNa0M5T/7&#10;XxtrnDZk0nFL5qa3qVvnl++PyUGp/mv3PgMRqAtP84P+0pEbjeD/mTiB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7GiUxQAAANwAAAAPAAAAAAAAAAAAAAAAAJgCAABkcnMv&#10;ZG93bnJldi54bWxQSwUGAAAAAAQABAD1AAAAigMAAAAA&#10;" path="m,510r,l10,490,20,440r,-30l20,365,10,315,,255,10,195r5,-55l20,100r,-30l10,25,,e" filled="f" strokecolor="#e36c0a [2409]" strokeweight="42e-5mm">
                  <v:path arrowok="t" o:connecttype="custom" o:connectlocs="0,510;0,510;10,490;20,440;20,410;20,365;10,315;0,255;0,255;0,255;10,195;15,140;20,100;20,70;10,25;0,0" o:connectangles="0,0,0,0,0,0,0,0,0,0,0,0,0,0,0,0"/>
                </v:shape>
                <v:shape id="Freeform 4152" o:spid="_x0000_s1164" style="position:absolute;left:664;top:7597;width:45;height:510;visibility:visible;mso-wrap-style:square;v-text-anchor:top" coordsize="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DqW8EA&#10;AADcAAAADwAAAGRycy9kb3ducmV2LnhtbERPS4vCMBC+L/gfwgh7EU1dtj6qUUQUvG59nIdmbKvN&#10;pDRR67/fCIK3+fieM1+2phJ3alxpWcFwEIEgzqwuOVdw2G/7ExDOI2usLJOCJzlYLjpfc0y0ffAf&#10;3VOfixDCLkEFhfd1IqXLCjLoBrYmDtzZNgZ9gE0udYOPEG4q+RNFI2mw5NBQYE3rgrJrejMKxpN4&#10;e+jFR7Nzm8v62psO08vpqNR3t13NQHhq/Uf8du90mP8bw+uZcIF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Q6lvBAAAA3AAAAA8AAAAAAAAAAAAAAAAAmAIAAGRycy9kb3du&#10;cmV2LnhtbFBLBQYAAAAABAAEAPUAAACGAwAAAAA=&#10;" path="m,510r,l15,470,25,420,35,355,45,280,40,195,35,150,30,100,15,50,,e" filled="f" strokecolor="#e36c0a [2409]" strokeweight="42e-5mm">
                  <v:path arrowok="t" o:connecttype="custom" o:connectlocs="0,510;0,510;15,470;25,420;35,355;45,280;40,195;35,150;30,100;15,50;0,0" o:connectangles="0,0,0,0,0,0,0,0,0,0,0"/>
                </v:shape>
                <v:line id="Line 4153" o:spid="_x0000_s1165" style="position:absolute;flip:y;visibility:visible;mso-wrap-style:square" from="759,7592" to="760,8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9N+MAAAADcAAAADwAAAGRycy9kb3ducmV2LnhtbERPS2vCQBC+C/0PyxR60422qKSuIorQ&#10;q49LbkN2zIZmZ0N2jLG/vlsoeJuP7zmrzeAb1VMX68AGppMMFHEZbM2Vgcv5MF6CioJssQlMBh4U&#10;YbN+Ga0wt+HOR+pPUqkUwjFHA06kzbWOpSOPcRJa4sRdQ+dREuwqbTu8p3Df6FmWzbXHmlODw5Z2&#10;jsrv080bKOS476/vU9n2B7ewWeFv/OONeXsdtp+ghAZ5iv/dXzbN/5jD3zPpAr3+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r/TfjAAAAA3AAAAA8AAAAAAAAAAAAAAAAA&#10;oQIAAGRycy9kb3ducmV2LnhtbFBLBQYAAAAABAAEAPkAAACOAwAAAAA=&#10;" strokecolor="#e36c0a [2409]" strokeweight="42e-5mm"/>
                <v:line id="Line 4154" o:spid="_x0000_s1166" style="position:absolute;flip:y;visibility:visible;mso-wrap-style:square" from="789,7592" to="790,8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S1fcMAAADcAAAADwAAAGRycy9kb3ducmV2LnhtbERPTWvCQBC9C/0Pywi96UYpVWI20hZb&#10;i4eIUXueZqdJaHY2ZFdN/31XELzN431OsuxNI87Uudqygsk4AkFcWF1zqeCwfx/NQTiPrLGxTAr+&#10;yMEyfRgkGGt74R2dc1+KEMIuRgWV920spSsqMujGtiUO3I/tDPoAu1LqDi8h3DRyGkXP0mDNoaHC&#10;lt4qKn7zk1HwuubNym7m0m9XxfT7+JFlx69Mqcdh/7IA4an3d/HN/anD/KcZXJ8JF8j0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UtX3DAAAA3AAAAA8AAAAAAAAAAAAA&#10;AAAAoQIAAGRycy9kb3ducmV2LnhtbFBLBQYAAAAABAAEAPkAAACRAwAAAAA=&#10;" strokecolor="#e36c0a [2409]" strokeweight="69e-5mm"/>
                <v:shape id="Freeform 4155" o:spid="_x0000_s1167" style="position:absolute;left:415;top:7066;width:249;height:51;visibility:visible;mso-wrap-style:square;v-text-anchor:top" coordsize="2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kXvcMA&#10;AADcAAAADwAAAGRycy9kb3ducmV2LnhtbESPQYvCQAyF78L+hyEL3nS6IiJdRxEX0UUQrL14C53Y&#10;lu1kSmfU7r83B8Fbwnt578ti1btG3akLtWcDX+MEFHHhbc2lgfy8Hc1BhYhssfFMBv4pwGr5MVhg&#10;av2DT3TPYqkkhEOKBqoY21TrUFTkMIx9Syza1XcOo6xdqW2HDwl3jZ4kyUw7rFkaKmxpU1Hxl92c&#10;gah/drfLNrnitDxkxdHi7yGfGTP87NffoCL18W1+Xe+t4E+FVp6RCf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kXvcMAAADcAAAADwAAAAAAAAAAAAAAAACYAgAAZHJzL2Rv&#10;d25yZXYueG1sUEsFBgAAAAAEAAQA9QAAAIgDAAAAAA==&#10;" path="m249,10r,l239,25,224,35,199,46r-30,5l139,46,114,35,94,25,64,5,59,,49,5,34,20,14,51,,5e" filled="f" strokecolor="#e36c0a [2409]" strokeweight="42e-5mm">
                  <v:path arrowok="t" o:connecttype="custom" o:connectlocs="249,10;249,10;239,25;224,35;199,46;169,51;139,46;114,35;94,25;64,5;64,5;59,0;49,5;34,20;14,51;0,5" o:connectangles="0,0,0,0,0,0,0,0,0,0,0,0,0,0,0,0"/>
                </v:shape>
                <v:shape id="Freeform 4156" o:spid="_x0000_s1168" style="position:absolute;left:415;top:7542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DiBMMA&#10;AADcAAAADwAAAGRycy9kb3ducmV2LnhtbERPTWvCQBC9F/wPywheSt1EpGjqKlpoCD21KvQ6ZKdJ&#10;NDsbdjcx/vtuodDbPN7nbHajacVAzjeWFaTzBARxaXXDlYLz6e1pBcIHZI2tZVJwJw+77eRhg5m2&#10;N/6k4RgqEUPYZ6igDqHLpPRlTQb93HbEkfu2zmCI0FVSO7zFcNPKRZI8S4MNx4YaO3qtqbwee6Mg&#10;t4+hOKeJM+7QN1/vl480X1VKzabj/gVEoDH8i//chY7zl2v4fSZ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DiBMMAAADcAAAADwAAAAAAAAAAAAAAAACYAgAAZHJzL2Rv&#10;d25yZXYueG1sUEsFBgAAAAAEAAQA9QAAAIgDAAAAAA==&#10;" path="m249,50r,l224,25,199,10,169,5r-30,5l114,20,94,30,64,45r-5,5l54,45,34,30,14,,,50e" filled="f" strokecolor="#e36c0a [2409]" strokeweight="42e-5mm">
                  <v:path arrowok="t" o:connecttype="custom" o:connectlocs="249,50;249,50;224,25;199,10;169,5;139,10;114,20;94,30;64,45;64,45;59,50;54,45;34,30;14,0;0,50" o:connectangles="0,0,0,0,0,0,0,0,0,0,0,0,0,0,0"/>
                </v:shape>
                <v:shape id="Freeform 4157" o:spid="_x0000_s1169" style="position:absolute;left:420;top:7112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3KVsUA&#10;AADcAAAADwAAAGRycy9kb3ducmV2LnhtbESPQWvCQBCF74X+h2WE3upGwVaiq9hSpb2UasXzkB2T&#10;YHY27G5N9Nc7h4K3Gd6b976ZL3vXqDOFWHs2MBpmoIgLb2suDex/189TUDEhW2w8k4ELRVguHh/m&#10;mFvf8ZbOu1QqCeGYo4EqpTbXOhYVOYxD3xKLdvTBYZI1lNoG7CTcNXqcZS/aYc3SUGFL7xUVp92f&#10;M8Crq/tp19v92yFMX78+aNNNvsfGPA361QxUoj7dzf/Xn1bwJ4Ivz8gEe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cpWxQAAANwAAAAPAAAAAAAAAAAAAAAAAJgCAABkcnMv&#10;ZG93bnJldi54bWxQSwUGAAAAAAQABAD1AAAAigMAAAAA&#10;" path="m244,220r,l239,135r-5,-35l229,65,214,40,199,20,179,5,149,,119,5,94,15,69,35,44,65,24,95,14,135,4,175,,220r4,45l14,305r10,35l44,375r25,25l94,420r25,10l149,435r30,l199,420r15,-20l229,375r5,-35l239,305r5,-85xe" filled="f" strokecolor="#e36c0a [2409]" strokeweight="42e-5mm">
                  <v:path arrowok="t" o:connecttype="custom" o:connectlocs="244,220;244,220;239,135;234,100;229,65;214,40;199,20;179,5;149,0;149,0;119,5;94,15;69,35;44,65;24,95;14,135;4,175;0,220;0,220;4,265;14,305;24,340;44,375;69,400;94,420;119,430;149,435;149,435;179,435;199,420;214,400;229,375;234,340;239,305;244,220;244,220" o:connectangles="0,0,0,0,0,0,0,0,0,0,0,0,0,0,0,0,0,0,0,0,0,0,0,0,0,0,0,0,0,0,0,0,0,0,0,0"/>
                </v:shape>
                <v:shape id="Freeform 4158" o:spid="_x0000_s1170" style="position:absolute;left:469;top:7182;width:195;height:300;visibility:visible;mso-wrap-style:square;v-text-anchor:top" coordsize="19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WQ8cIA&#10;AADcAAAADwAAAGRycy9kb3ducmV2LnhtbERPS2sCMRC+F/wPYYTealZti65GEUFsL4IPPA+bcbO4&#10;maxJXNd/3xQKvc3H95z5srO1aMmHyrGC4SADQVw4XXGp4HTcvE1AhIissXZMCp4UYLnovcwx1+7B&#10;e2oPsRQphEOOCkyMTS5lKAxZDAPXECfu4rzFmKAvpfb4SOG2lqMs+5QWK04NBhtaGyquh7tV8F7d&#10;/PW7a8+37XO8m253xtJkr9Rrv1vNQETq4r/4z/2l0/yPIfw+ky6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tZDxwgAAANwAAAAPAAAAAAAAAAAAAAAAAJgCAABkcnMvZG93&#10;bnJldi54bWxQSwUGAAAAAAQABAD1AAAAhwMAAAAA&#10;" path="m195,150r,l195,120,190,90,180,65,170,45,155,25,140,15,120,5,100,,80,,60,10,45,25,30,40,15,65,5,90,,120r,30l,180r5,25l15,235r15,20l45,275r15,10l80,295r20,5l120,295r20,-5l155,275r15,-20l180,235r10,-25l195,180r,-30xe" filled="f" strokecolor="#e36c0a [2409]" strokeweight="42e-5mm">
                  <v:path arrowok="t" o:connecttype="custom" o:connectlocs="195,150;195,150;195,120;190,90;180,65;170,45;155,25;140,15;120,5;100,0;100,0;80,0;60,10;45,25;30,40;15,65;5,90;0,120;0,150;0,150;0,180;5,205;15,235;30,255;45,275;60,285;80,295;100,300;100,300;120,295;140,290;155,275;170,255;180,235;190,210;195,180;195,150;195,150" o:connectangles="0,0,0,0,0,0,0,0,0,0,0,0,0,0,0,0,0,0,0,0,0,0,0,0,0,0,0,0,0,0,0,0,0,0,0,0,0,0"/>
                </v:shape>
                <v:shape id="Freeform 4159" o:spid="_x0000_s1171" style="position:absolute;left:499;top:7227;width:165;height:210;visibility:visible;mso-wrap-style:square;v-text-anchor:top" coordsize="16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LUcMA&#10;AADcAAAADwAAAGRycy9kb3ducmV2LnhtbERPS2vCQBC+C/0PyxS8mU0X6iN1lSIWpbdaX70N2WmS&#10;mp0N2VXTf98VhN7m43vOdN7ZWlyo9ZVjDU9JCoI4d6biQsP2820wBuEDssHaMWn4JQ/z2UNviplx&#10;V/6gyyYUIoawz1BDGUKTSenzkiz6xDXEkft2rcUQYVtI0+I1httaqjQdSosVx4YSG1qUlJ82Z6uh&#10;2e2P6vyjVqcwHn0dlu+qnnRW6/5j9/oCIlAX/sV399rE+c8Kbs/EC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uLUcMAAADcAAAADwAAAAAAAAAAAAAAAACYAgAAZHJzL2Rv&#10;d25yZXYueG1sUEsFBgAAAAAEAAQA9QAAAIgDAAAAAA==&#10;" path="m165,105r,l160,85,155,65,145,45,135,30,120,20,100,10,85,,70,,55,,45,5,30,15,20,30,5,65,,105r5,40l20,180r10,10l45,200r10,5l70,210r15,-5l100,200r20,-10l135,180r10,-15l155,145r5,-20l165,105xe" filled="f" strokecolor="#e36c0a [2409]" strokeweight="42e-5mm">
                  <v:path arrowok="t" o:connecttype="custom" o:connectlocs="165,105;165,105;160,85;155,65;145,45;135,30;120,20;100,10;85,0;70,0;70,0;55,0;45,5;30,15;20,30;5,65;0,105;0,105;5,145;20,180;30,190;45,200;55,205;70,210;70,210;85,205;100,200;120,190;135,180;145,165;155,145;160,125;165,105;165,105" o:connectangles="0,0,0,0,0,0,0,0,0,0,0,0,0,0,0,0,0,0,0,0,0,0,0,0,0,0,0,0,0,0,0,0,0,0"/>
                </v:shape>
                <v:shape id="Freeform 4160" o:spid="_x0000_s1172" style="position:absolute;left:519;top:7257;width:145;height:150;visibility:visible;mso-wrap-style:square;v-text-anchor:top" coordsize="14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LzccAA&#10;AADcAAAADwAAAGRycy9kb3ducmV2LnhtbERPTWuDQBC9B/oflin0lqxNMQTrKq201FNBTe6DO1Wp&#10;OyvuJrH/Phso5DaP9zlpvphRnGl2g2UFz5sIBHFr9cCdgkPzud6DcB5Z42iZFPyRgzx7WKWYaHvh&#10;is6170QIYZeggt77KZHStT0ZdBs7EQfux84GfYBzJ/WMlxBuRrmNop00OHBo6HGioqf2tz4ZBfuv&#10;D8sLNbUvq/i7ONblqN+tUk+Py9srCE+Lv4v/3aUO8+MXuD0TLpDZ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xLzccAAAADcAAAADwAAAAAAAAAAAAAAAACYAgAAZHJzL2Rvd25y&#10;ZXYueG1sUEsFBgAAAAAEAAQA9QAAAIUDAAAAAA==&#10;" path="m145,75r,l140,60,135,45,120,35,110,25,75,5,50,,40,,30,5,15,20,5,45,,75r5,30l15,125r15,15l50,150r25,-5l105,130r15,-10l135,105r5,-15l145,75xe" filled="f" strokecolor="#e36c0a [2409]" strokeweight="42e-5mm">
                  <v:path arrowok="t" o:connecttype="custom" o:connectlocs="145,75;145,75;140,60;135,45;120,35;110,25;75,5;50,0;50,0;40,0;30,5;15,20;5,45;0,75;0,75;5,105;15,125;30,140;50,150;50,150;75,145;105,130;120,120;135,105;140,90;145,75;145,75" o:connectangles="0,0,0,0,0,0,0,0,0,0,0,0,0,0,0,0,0,0,0,0,0,0,0,0,0,0,0"/>
                </v:shape>
                <v:shape id="Freeform 4161" o:spid="_x0000_s1173" style="position:absolute;left:664;top:7076;width:20;height:516;visibility:visible;mso-wrap-style:square;v-text-anchor:top" coordsize="20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B1zsMA&#10;AADcAAAADwAAAGRycy9kb3ducmV2LnhtbERPS0sDMRC+C/6HMEJvNlupUtampS6IBZGlj4PHYTNu&#10;gpvJkqTd1V9vCgVv8/E9Z7keXSfOFKL1rGA2LUAQN15bbhUcD6/3CxAxIWvsPJOCH4qwXt3eLLHU&#10;fuAdnfepFTmEY4kKTEp9KWVsDDmMU98TZ+7LB4cpw9BKHXDI4a6TD0XxJB1azg0Ge6oMNd/7k1NQ&#10;v33Y38GOny9VHQ7mfVud6sYqNbkbN88gEo3pX3x1b3We/ziHyzP5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B1zsMAAADcAAAADwAAAAAAAAAAAAAAAACYAgAAZHJzL2Rv&#10;d25yZXYueG1sUEsFBgAAAAAEAAQA9QAAAIgDAAAAAA==&#10;" path="m,516r,l10,491,20,446r,-35l20,366,10,316,,256,10,196r5,-50l20,101r,-30l10,25,,e" filled="f" strokecolor="#e36c0a [2409]" strokeweight="42e-5mm">
                  <v:path arrowok="t" o:connecttype="custom" o:connectlocs="0,516;0,516;10,491;20,446;20,411;20,366;10,316;0,256;0,256;0,256;10,196;15,146;20,101;20,71;10,25;0,0" o:connectangles="0,0,0,0,0,0,0,0,0,0,0,0,0,0,0,0"/>
                </v:shape>
                <v:shape id="Freeform 4162" o:spid="_x0000_s1174" style="position:absolute;left:664;top:7076;width:45;height:516;visibility:visible;mso-wrap-style:square;v-text-anchor:top" coordsize="45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BOXMIA&#10;AADcAAAADwAAAGRycy9kb3ducmV2LnhtbERP24rCMBB9X/Afwgi+ramCItUo4g0RF9YL4uPQjG2x&#10;mZQmavXrzYKwb3M41xlNalOIO1Uut6yg045AECdW55wqOB6W3wMQziNrLCyTgic5mIwbXyOMtX3w&#10;ju57n4oQwi5GBZn3ZSylSzIy6Nq2JA7cxVYGfYBVKnWFjxBuCtmNor40mHNoyLCkWUbJdX8zCq6v&#10;2+/qMjvP9WkTycPPdJFucaFUq1lPhyA81f5f/HGvdZjf68HfM+ECOX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cE5cwgAAANwAAAAPAAAAAAAAAAAAAAAAAJgCAABkcnMvZG93&#10;bnJldi54bWxQSwUGAAAAAAQABAD1AAAAhwMAAAAA&#10;" path="m,516r,l15,471,25,421,35,361,45,281,40,196,35,151,30,101,15,51,,e" filled="f" strokecolor="#e36c0a [2409]" strokeweight="42e-5mm">
                  <v:path arrowok="t" o:connecttype="custom" o:connectlocs="0,516;0,516;15,471;25,421;35,361;45,281;40,196;35,151;30,101;15,51;0,0" o:connectangles="0,0,0,0,0,0,0,0,0,0,0"/>
                </v:shape>
                <v:line id="Line 4163" o:spid="_x0000_s1175" style="position:absolute;flip:y;visibility:visible;mso-wrap-style:square" from="759,7071" to="760,7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bbJcAAAADcAAAADwAAAGRycy9kb3ducmV2LnhtbERPS2vCQBC+C/0PyxR6042WqqSuIorQ&#10;q49LbkN2zIZmZ0N2jLG/vlsoeJuP7zmrzeAb1VMX68AGppMMFHEZbM2Vgcv5MF6CioJssQlMBh4U&#10;YbN+Ga0wt+HOR+pPUqkUwjFHA06kzbWOpSOPcRJa4sRdQ+dREuwqbTu8p3Df6FmWzbXHmlODw5Z2&#10;jsrv080bKOS476/vU9n2B7ewWeFv/OONeXsdtp+ghAZ5iv/dXzbN/5jD3zPpAr3+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8m2yXAAAAA3AAAAA8AAAAAAAAAAAAAAAAA&#10;oQIAAGRycy9kb3ducmV2LnhtbFBLBQYAAAAABAAEAPkAAACOAwAAAAA=&#10;" strokecolor="#e36c0a [2409]" strokeweight="42e-5mm"/>
                <v:line id="Line 4164" o:spid="_x0000_s1176" style="position:absolute;flip:y;visibility:visible;mso-wrap-style:square" from="789,7071" to="790,7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0joMMAAADcAAAADwAAAGRycy9kb3ducmV2LnhtbERPTWvCQBC9C/0Pywi96UahVWI20hZb&#10;i4eIUXueZqdJaHY2ZFdN/31XELzN431OsuxNI87Uudqygsk4AkFcWF1zqeCwfx/NQTiPrLGxTAr+&#10;yMEyfRgkGGt74R2dc1+KEMIuRgWV920spSsqMujGtiUO3I/tDPoAu1LqDi8h3DRyGkXP0mDNoaHC&#10;lt4qKn7zk1HwuubNym7m0m9XxfT7+JFlx69Mqcdh/7IA4an3d/HN/anD/KcZXJ8JF8j0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NI6DDAAAA3AAAAA8AAAAAAAAAAAAA&#10;AAAAoQIAAGRycy9kb3ducmV2LnhtbFBLBQYAAAAABAAEAPkAAACRAwAAAAA=&#10;" strokecolor="#e36c0a [2409]" strokeweight="69e-5mm"/>
                <v:shape id="Freeform 4165" o:spid="_x0000_s1177" style="position:absolute;left:415;top:6551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XRQsQA&#10;AADcAAAADwAAAGRycy9kb3ducmV2LnhtbESPQWvCQBCF7wX/wzKCl6KbCC0SXUUFRXpqrdDrkB2T&#10;aHY27K4a/33nUOhthvfmvW8Wq9616k4hNp4N5JMMFHHpbcOVgdP3bjwDFROyxdYzGXhShNVy8LLA&#10;wvoHf9H9mColIRwLNFCn1BVax7Imh3HiO2LRzj44TLKGStuADwl3rZ5m2bt22LA01NjRtqbyerw5&#10;A3v/mg6nPAsubG7Nz8flM9/PKmNGw349B5WoT//mv+uDFfw3oZVnZAK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10ULEAAAA3AAAAA8AAAAAAAAAAAAAAAAAmAIAAGRycy9k&#10;b3ducmV2LnhtbFBLBQYAAAAABAAEAPUAAACJAwAAAAA=&#10;" path="m249,10r,l239,20,224,30,199,45r-30,l139,40,114,35,94,20,64,,59,,49,,34,20,14,50,,e" filled="f" strokecolor="#e36c0a [2409]" strokeweight="42e-5mm">
                  <v:path arrowok="t" o:connecttype="custom" o:connectlocs="249,10;249,10;239,20;224,30;199,45;169,45;139,40;114,35;94,20;64,0;64,0;59,0;49,0;34,20;14,50;0,0" o:connectangles="0,0,0,0,0,0,0,0,0,0,0,0,0,0,0,0"/>
                </v:shape>
                <v:shape id="Freeform 4166" o:spid="_x0000_s1178" style="position:absolute;left:415;top:7021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l02cMA&#10;AADcAAAADwAAAGRycy9kb3ducmV2LnhtbERPTWvCQBC9F/wPywheSt1EsGjqKlpoCD21KvQ6ZKdJ&#10;NDsbdjcx/vtuodDbPN7nbHajacVAzjeWFaTzBARxaXXDlYLz6e1pBcIHZI2tZVJwJw+77eRhg5m2&#10;N/6k4RgqEUPYZ6igDqHLpPRlTQb93HbEkfu2zmCI0FVSO7zFcNPKRZI8S4MNx4YaO3qtqbwee6Mg&#10;t4+hOKeJM+7QN1/vl480X1VKzabj/gVEoDH8i//chY7zl2v4fSZ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l02cMAAADcAAAADwAAAAAAAAAAAAAAAACYAgAAZHJzL2Rv&#10;d25yZXYueG1sUEsFBgAAAAAEAAQA9QAAAIgDAAAAAA==&#10;" path="m249,50r,l224,25,199,15,169,10r-30,l114,20,94,30,64,50r-5,l54,50,34,30,14,,,50e" filled="f" strokecolor="#e36c0a [2409]" strokeweight="42e-5mm">
                  <v:path arrowok="t" o:connecttype="custom" o:connectlocs="249,50;249,50;224,25;199,15;169,10;139,10;114,20;94,30;64,50;64,50;59,50;54,50;34,30;14,0;0,50" o:connectangles="0,0,0,0,0,0,0,0,0,0,0,0,0,0,0"/>
                </v:shape>
                <v:shape id="Freeform 4167" o:spid="_x0000_s1179" style="position:absolute;left:420;top:6596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EA68UA&#10;AADcAAAADwAAAGRycy9kb3ducmV2LnhtbESPT2vCQBDF74V+h2UK3uqmglZSV7Gi0l6K/+h5yI5J&#10;MDsbdleT9tN3DgVvM7w37/1mtuhdo24UYu3ZwMswA0VceFtzaeB03DxPQcWEbLHxTAZ+KMJi/vgw&#10;w9z6jvd0O6RSSQjHHA1UKbW51rGoyGEc+pZYtLMPDpOsodQ2YCfhrtGjLJtohzVLQ4UtrSoqLoer&#10;M8DLX7drN/vT+3eYvn6uaduNv0bGDJ765RuoRH26m/+vP6zgTwRfnpEJ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oQDrxQAAANwAAAAPAAAAAAAAAAAAAAAAAJgCAABkcnMv&#10;ZG93bnJldi54bWxQSwUGAAAAAAQABAD1AAAAigMAAAAA&#10;" path="m244,215r,l239,130,234,95,229,65,214,35,199,15,179,5,149,,119,,94,15,69,35,44,60,24,90,14,130,4,170,,215r4,45l14,300r10,35l44,370r25,25l94,415r25,15l149,435r30,-5l199,420r15,-25l229,370r5,-30l239,300r5,-85xe" filled="f" strokecolor="#e36c0a [2409]" strokeweight="42e-5mm">
                  <v:path arrowok="t" o:connecttype="custom" o:connectlocs="244,215;244,215;239,130;234,95;229,65;214,35;199,15;179,5;149,0;149,0;119,0;94,15;69,35;44,60;24,90;14,130;4,170;0,215;0,215;4,260;14,300;24,335;44,370;69,395;94,415;119,430;149,435;149,435;179,430;199,420;214,395;229,370;234,340;239,300;244,215;244,215" o:connectangles="0,0,0,0,0,0,0,0,0,0,0,0,0,0,0,0,0,0,0,0,0,0,0,0,0,0,0,0,0,0,0,0,0,0,0,0"/>
                </v:shape>
                <v:shape id="Freeform 4168" o:spid="_x0000_s1180" style="position:absolute;left:469;top:6661;width:195;height:300;visibility:visible;mso-wrap-style:square;v-text-anchor:top" coordsize="19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laTMIA&#10;AADcAAAADwAAAGRycy9kb3ducmV2LnhtbERPS2sCMRC+F/ofwhR6q1kfiG6NUgpiexFcxfOwmW4W&#10;N5M1iev67xtB8DYf33MWq942oiMfascKhoMMBHHpdM2VgsN+/TEDESKyxsYxKbhRgNXy9WWBuXZX&#10;3lFXxEqkEA45KjAxtrmUoTRkMQxcS5y4P+ctxgR9JbXHawq3jRxl2VRarDk1GGzp21B5Ki5WwaQ+&#10;+9Nv3x3Pm9t4O99sjaXZTqn3t/7rE0SkPj7FD/ePTvOnQ7g/ky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2VpMwgAAANwAAAAPAAAAAAAAAAAAAAAAAJgCAABkcnMvZG93&#10;bnJldi54bWxQSwUGAAAAAAQABAD1AAAAhwMAAAAA&#10;" path="m195,150r,l195,120,190,95,180,70,170,45,155,30,140,15,120,5,100,,80,5,60,10,45,25,30,45,15,65,5,90,,120r,30l,180r5,30l15,235r15,20l45,275r15,15l80,295r20,5l120,300r20,-10l155,275r15,-20l180,235r10,-25l195,180r,-30xe" filled="f" strokecolor="#e36c0a [2409]" strokeweight="42e-5mm">
                  <v:path arrowok="t" o:connecttype="custom" o:connectlocs="195,150;195,150;195,120;190,95;180,70;170,45;155,30;140,15;120,5;100,0;100,0;80,5;60,10;45,25;30,45;15,65;5,90;0,120;0,150;0,150;0,180;5,210;15,235;30,255;45,275;60,290;80,295;100,300;100,300;120,300;140,290;155,275;170,255;180,235;190,210;195,180;195,150;195,150" o:connectangles="0,0,0,0,0,0,0,0,0,0,0,0,0,0,0,0,0,0,0,0,0,0,0,0,0,0,0,0,0,0,0,0,0,0,0,0,0,0"/>
                </v:shape>
                <v:shape id="Freeform 4169" o:spid="_x0000_s1181" style="position:absolute;left:499;top:6706;width:165;height:210;visibility:visible;mso-wrap-style:square;v-text-anchor:top" coordsize="16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dB7MQA&#10;AADcAAAADwAAAGRycy9kb3ducmV2LnhtbERPS2vCQBC+F/oflil4qxv3EDV1FSktFW8+Wu1tyI5J&#10;THY2ZFeN/75bKPQ2H99zZoveNuJKna8caxgNExDEuTMVFxr2u/fnCQgfkA02jknDnTws5o8PM8yM&#10;u/GGrttQiBjCPkMNZQhtJqXPS7Loh64ljtzJdRZDhF0hTYe3GG4bqZIklRYrjg0ltvRaUl5vL1ZD&#10;+/l1VJez+qjDZPx9eFurZtpbrQdP/fIFRKA+/Iv/3CsT56cKfp+JF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3QezEAAAA3AAAAA8AAAAAAAAAAAAAAAAAmAIAAGRycy9k&#10;b3ducmV2LnhtbFBLBQYAAAAABAAEAPUAAACJAwAAAAA=&#10;" path="m165,105r,l160,85,155,65,145,50,135,30,120,20,100,10,85,5,70,,55,5,45,10,30,20,20,30,5,65,,105r5,40l20,180r10,10l45,200r10,10l70,210r15,l100,205r20,-10l135,180r10,-15l155,145r5,-20l165,105xe" filled="f" strokecolor="#e36c0a [2409]" strokeweight="42e-5mm">
                  <v:path arrowok="t" o:connecttype="custom" o:connectlocs="165,105;165,105;160,85;155,65;145,50;135,30;120,20;100,10;85,5;70,0;70,0;55,5;45,10;30,20;20,30;5,65;0,105;0,105;5,145;20,180;30,190;45,200;55,210;70,210;70,210;85,210;100,205;120,195;135,180;145,165;155,145;160,125;165,105;165,105" o:connectangles="0,0,0,0,0,0,0,0,0,0,0,0,0,0,0,0,0,0,0,0,0,0,0,0,0,0,0,0,0,0,0,0,0,0"/>
                </v:shape>
                <v:shape id="Freeform 4170" o:spid="_x0000_s1182" style="position:absolute;left:519;top:6736;width:145;height:150;visibility:visible;mso-wrap-style:square;v-text-anchor:top" coordsize="14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45zMAA&#10;AADcAAAADwAAAGRycy9kb3ducmV2LnhtbERPTWvCQBC9F/wPywi91Y0Wg6SuUkUxp0ISvQ/ZaRKa&#10;nQ3ZNYn/3i0UepvH+5ztfjKtGKh3jWUFy0UEgri0uuFKwbU4v21AOI+ssbVMCh7kYL+bvWwx0Xbk&#10;jIbcVyKEsEtQQe19l0jpypoMuoXtiAP3bXuDPsC+krrHMYSbVq6iKJYGGw4NNXZ0rKn8ye9GweZy&#10;sjxRkfs0W38db3na6oNV6nU+fX6A8DT5f/GfO9VhfvwOv8+EC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X45zMAAAADcAAAADwAAAAAAAAAAAAAAAACYAgAAZHJzL2Rvd25y&#10;ZXYueG1sUEsFBgAAAAAEAAQA9QAAAIUDAAAAAA==&#10;" path="m145,75r,l140,60,135,45,120,35,110,25,75,10,50,,40,5,30,10,15,25,5,45,,75r5,30l15,125r15,20l50,150r25,-5l105,130r15,-10l135,105r5,-15l145,75xe" filled="f" strokecolor="#e36c0a [2409]" strokeweight="42e-5mm">
                  <v:path arrowok="t" o:connecttype="custom" o:connectlocs="145,75;145,75;140,60;135,45;120,35;110,25;75,10;50,0;50,0;40,5;30,10;15,25;5,45;0,75;0,75;5,105;15,125;30,145;50,150;50,150;75,145;105,130;120,120;135,105;140,90;145,75;145,75" o:connectangles="0,0,0,0,0,0,0,0,0,0,0,0,0,0,0,0,0,0,0,0,0,0,0,0,0,0,0"/>
                </v:shape>
                <v:shape id="Freeform 4171" o:spid="_x0000_s1183" style="position:absolute;left:664;top:6561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k09MUA&#10;AADcAAAADwAAAGRycy9kb3ducmV2LnhtbESPT2vCQBDF7wW/wzJCb3VjkLREV/EP0kJ7qXrxNmTH&#10;bDQ7G7KrSf30bqHQ2wzv/d68mS16W4sbtb5yrGA8SkAQF05XXCo47LcvbyB8QNZYOyYFP+RhMR88&#10;zTDXruNvuu1CKWII+xwVmBCaXEpfGLLoR64hjtrJtRZDXNtS6ha7GG5rmSZJJi1WHC8YbGhtqLjs&#10;rjbWOL6TSbOOzF1/pW5TnD9Xr3ulnof9cgoiUB/+zX/0h45cNoHfZ+IE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TT0xQAAANwAAAAPAAAAAAAAAAAAAAAAAJgCAABkcnMv&#10;ZG93bnJldi54bWxQSwUGAAAAAAQABAD1AAAAigMAAAAA&#10;" path="m,510r,l10,485,20,440r,-35l20,365,10,310,,250,10,190r5,-50l20,100r,-35l10,20,,e" filled="f" strokecolor="#e36c0a [2409]" strokeweight="42e-5mm">
                  <v:path arrowok="t" o:connecttype="custom" o:connectlocs="0,510;0,510;10,485;20,440;20,405;20,365;10,310;0,250;0,250;0,250;10,190;15,140;20,100;20,65;10,20;0,0" o:connectangles="0,0,0,0,0,0,0,0,0,0,0,0,0,0,0,0"/>
                </v:shape>
                <v:shape id="Freeform 4172" o:spid="_x0000_s1184" style="position:absolute;left:664;top:6561;width:45;height:510;visibility:visible;mso-wrap-style:square;v-text-anchor:top" coordsize="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W2O8IA&#10;AADcAAAADwAAAGRycy9kb3ducmV2LnhtbERPS4vCMBC+L/gfwghexKYu1EdtlEVW8Gp9nIdmbKvN&#10;pDRZrf9+syDsbT6+52Sb3jTiQZ2rLSuYRjEI4sLqmksFp+NusgDhPLLGxjIpeJGDzXrwkWGq7ZMP&#10;9Mh9KUIIuxQVVN63qZSuqMigi2xLHLir7Qz6ALtS6g6fIdw08jOOZ9JgzaGhwpa2FRX3/McomC+S&#10;3WmcnM3efd+29/Fymt8uZ6VGw/5rBcJT7//Fb/deh/mzBP6eCR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pbY7wgAAANwAAAAPAAAAAAAAAAAAAAAAAJgCAABkcnMvZG93&#10;bnJldi54bWxQSwUGAAAAAAQABAD1AAAAhwMAAAAA&#10;" path="m,510r,l15,465,25,420,35,355,45,280,40,190,35,145,30,100,15,50,,e" filled="f" strokecolor="#e36c0a [2409]" strokeweight="42e-5mm">
                  <v:path arrowok="t" o:connecttype="custom" o:connectlocs="0,510;0,510;15,465;25,420;35,355;45,280;40,190;35,145;30,100;15,50;0,0" o:connectangles="0,0,0,0,0,0,0,0,0,0,0"/>
                </v:shape>
                <v:line id="Line 4173" o:spid="_x0000_s1185" style="position:absolute;flip:y;visibility:visible;mso-wrap-style:square" from="759,6551" to="760,7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oRmMAAAADcAAAADwAAAGRycy9kb3ducmV2LnhtbERPTWvCQBC9C/6HZQq91Y0W0pJmI6II&#10;vWp78TZkx2xodjZkxxj99d1Cwds83ueU68l3aqQhtoENLBcZKOI62JYbA99f+5d3UFGQLXaBycCN&#10;Iqyr+azEwoYrH2g8SqNSCMcCDTiRvtA61o48xkXoiRN3DoNHSXBotB3wmsJ9p1dZlmuPLacGhz1t&#10;HdU/x4s3cJLDbjy/LmUz7t2bzU7+wndvzPPTtPkAJTTJQ/zv/rRpfp7D3zPpAl39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FKEZjAAAAA3AAAAA8AAAAAAAAAAAAAAAAA&#10;oQIAAGRycy9kb3ducmV2LnhtbFBLBQYAAAAABAAEAPkAAACOAwAAAAA=&#10;" strokecolor="#e36c0a [2409]" strokeweight="42e-5mm"/>
                <v:line id="Line 4174" o:spid="_x0000_s1186" style="position:absolute;flip:y;visibility:visible;mso-wrap-style:square" from="789,6551" to="790,7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HpHcIAAADcAAAADwAAAGRycy9kb3ducmV2LnhtbERPTYvCMBC9C/6HMII3TfWg0jWKirri&#10;oaK77nlsxrbYTEqT1e6/NwuCt3m8z5nOG1OKO9WusKxg0I9AEKdWF5wp+P7a9CYgnEfWWFomBX/k&#10;YD5rt6YYa/vgI91PPhMhhF2MCnLvq1hKl+Zk0PVtRRy4q60N+gDrTOoaHyHclHIYRSNpsODQkGNF&#10;q5zS2+nXKFh+8n5t9xPpD+t0eDlvk+T8kyjV7TSLDxCeGv8Wv9w7HeaPxvD/TLhA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+HpHcIAAADcAAAADwAAAAAAAAAAAAAA&#10;AAChAgAAZHJzL2Rvd25yZXYueG1sUEsFBgAAAAAEAAQA+QAAAJADAAAAAA==&#10;" strokecolor="#e36c0a [2409]" strokeweight="69e-5mm"/>
                <v:shape id="Freeform 4175" o:spid="_x0000_s1187" style="position:absolute;left:415;top:6031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b/8QA&#10;AADcAAAADwAAAGRycy9kb3ducmV2LnhtbESPQWvCQBCF7wX/wzKCl6Kb9CASXUWFinhqrdDrkB2T&#10;aHY27K4a/71zKPQ2w3vz3jeLVe9adacQG88G8kkGirj0tuHKwOnnczwDFROyxdYzGXhShNVy8LbA&#10;wvoHf9P9mColIRwLNFCn1BVax7Imh3HiO2LRzj44TLKGStuADwl3rf7Isql22LA01NjRtqbyerw5&#10;Azv/nvanPAsubG7N7+Hyle9mlTGjYb+eg0rUp3/z3/XeCv5UaOUZmUAv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ZG//EAAAA3AAAAA8AAAAAAAAAAAAAAAAAmAIAAGRycy9k&#10;b3ducmV2LnhtbFBLBQYAAAAABAAEAPUAAACJAwAAAAA=&#10;" path="m249,10r,l239,20,224,30,199,45r-30,l139,45,114,35,94,25,64,5,59,,49,,34,20,14,50,,5e" filled="f" strokecolor="#e36c0a [2409]" strokeweight="42e-5mm">
                  <v:path arrowok="t" o:connecttype="custom" o:connectlocs="249,10;249,10;239,20;224,30;199,45;169,45;139,45;114,35;94,25;64,5;64,5;59,0;49,0;34,20;14,50;0,5" o:connectangles="0,0,0,0,0,0,0,0,0,0,0,0,0,0,0,0"/>
                </v:shape>
                <v:shape id="Freeform 4176" o:spid="_x0000_s1188" style="position:absolute;left:415;top:6501;width:249;height:55;visibility:visible;mso-wrap-style:square;v-text-anchor:top" coordsize="24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2oMMA&#10;AADcAAAADwAAAGRycy9kb3ducmV2LnhtbERPTWvCQBC9C/6HZYTezEahaRqzimgLFXpJ2ou3ITtN&#10;UrOzIbuN8d+7hUJv83ifk+8m04mRBtdaVrCKYhDEldUt1wo+P16XKQjnkTV2lknBjRzstvNZjpm2&#10;Vy5oLH0tQgi7DBU03veZlK5qyKCLbE8cuC87GPQBDrXUA15DuOnkOo4TabDl0NBgT4eGqkv5YxQ8&#10;rV7McXKPfC7o8s3HU3lI329KPSym/QaEp8n/i//cbzrMT57h95lwgd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p2oMMAAADcAAAADwAAAAAAAAAAAAAAAACYAgAAZHJzL2Rv&#10;d25yZXYueG1sUEsFBgAAAAAEAAQA9QAAAIgDAAAAAA==&#10;" path="m249,50r,l224,25,199,15,169,10r-30,5l114,20,94,30,64,50r-5,5l54,50,34,35,14,,,50e" filled="f" strokecolor="#e36c0a [2409]" strokeweight="42e-5mm">
                  <v:path arrowok="t" o:connecttype="custom" o:connectlocs="249,50;249,50;224,25;199,15;169,10;139,15;114,20;94,30;64,50;64,50;59,55;54,50;34,35;14,0;0,50" o:connectangles="0,0,0,0,0,0,0,0,0,0,0,0,0,0,0"/>
                </v:shape>
                <v:shape id="Freeform 4177" o:spid="_x0000_s1189" style="position:absolute;left:420;top:6076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iWNsUA&#10;AADcAAAADwAAAGRycy9kb3ducmV2LnhtbESPQWvCQBCF74X+h2UEb3WjUJXoKrZUaS+lWvE8ZMck&#10;mJ0Nu1uT+us7h4K3Gd6b975ZrnvXqCuFWHs2MB5loIgLb2suDRy/t09zUDEhW2w8k4FfirBePT4s&#10;Mbe+4z1dD6lUEsIxRwNVSm2udSwqchhHviUW7eyDwyRrKLUN2Em4a/Qky6baYc3SUGFLrxUVl8OP&#10;M8Cbm/tqt/vjyynMZx9vtOuePyfGDAf9ZgEqUZ/u5v/rdyv4M8GXZ2QC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JY2xQAAANwAAAAPAAAAAAAAAAAAAAAAAJgCAABkcnMv&#10;ZG93bnJldi54bWxQSwUGAAAAAAQABAD1AAAAigMAAAAA&#10;" path="m244,215r,l239,135,234,95,229,65,214,40,199,20,179,5,149,,119,,94,15,69,35,44,60,24,95,14,130,4,170,,215r4,45l14,300r10,40l44,370r25,25l94,415r25,15l149,435r30,-5l199,420r15,-20l229,370r5,-30l239,300r5,-85xe" filled="f" strokecolor="#e36c0a [2409]" strokeweight="42e-5mm">
                  <v:path arrowok="t" o:connecttype="custom" o:connectlocs="244,215;244,215;239,135;234,95;229,65;214,40;199,20;179,5;149,0;149,0;119,0;94,15;69,35;44,60;24,95;14,130;4,170;0,215;0,215;4,260;14,300;24,340;44,370;69,395;94,415;119,430;149,435;149,435;179,430;199,420;214,400;229,370;234,340;239,300;244,215;244,215" o:connectangles="0,0,0,0,0,0,0,0,0,0,0,0,0,0,0,0,0,0,0,0,0,0,0,0,0,0,0,0,0,0,0,0,0,0,0,0"/>
                </v:shape>
                <v:shape id="Freeform 4178" o:spid="_x0000_s1190" style="position:absolute;left:469;top:6141;width:195;height:300;visibility:visible;mso-wrap-style:square;v-text-anchor:top" coordsize="19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DMkcIA&#10;AADcAAAADwAAAGRycy9kb3ducmV2LnhtbERPS2sCMRC+F/wPYYTealYtra5GEUFsL4IPPA+bcbO4&#10;maxJXNd/3xQKvc3H95z5srO1aMmHyrGC4SADQVw4XXGp4HTcvE1AhIissXZMCp4UYLnovcwx1+7B&#10;e2oPsRQphEOOCkyMTS5lKAxZDAPXECfu4rzFmKAvpfb4SOG2lqMs+5AWK04NBhtaGyquh7tV8F7d&#10;/PW7a8+37XO8m253xtJkr9Rrv1vNQETq4r/4z/2l0/zPIfw+ky6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AMyRwgAAANwAAAAPAAAAAAAAAAAAAAAAAJgCAABkcnMvZG93&#10;bnJldi54bWxQSwUGAAAAAAQABAD1AAAAhwMAAAAA&#10;" path="m195,150r,l195,120,190,95,180,70,170,45,155,30,140,15,120,5,100,,80,5,60,15,45,25,30,45,15,65,5,95,,120r,30l,180r5,30l15,235r15,20l45,275r15,15l80,300r20,l120,300r20,-10l155,275r15,-15l180,235r10,-25l195,180r,-30xe" filled="f" strokecolor="#e36c0a [2409]" strokeweight="42e-5mm">
                  <v:path arrowok="t" o:connecttype="custom" o:connectlocs="195,150;195,150;195,120;190,95;180,70;170,45;155,30;140,15;120,5;100,0;100,0;80,5;60,15;45,25;30,45;15,65;5,95;0,120;0,150;0,150;0,180;5,210;15,235;30,255;45,275;60,290;80,300;100,300;100,300;120,300;140,290;155,275;170,260;180,235;190,210;195,180;195,150;195,150" o:connectangles="0,0,0,0,0,0,0,0,0,0,0,0,0,0,0,0,0,0,0,0,0,0,0,0,0,0,0,0,0,0,0,0,0,0,0,0,0,0"/>
                </v:shape>
                <v:shape id="Freeform 4179" o:spid="_x0000_s1191" style="position:absolute;left:499;top:6186;width:165;height:210;visibility:visible;mso-wrap-style:square;v-text-anchor:top" coordsize="16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7XMcQA&#10;AADcAAAADwAAAGRycy9kb3ducmV2LnhtbERPS2vCQBC+F/wPywje6qZ78JG6SikVS29VW+1tyI5J&#10;THY2ZNeY/ntXKPQ2H99zFqve1qKj1peONTyNExDEmTMl5xr2u/XjDIQPyAZrx6ThlzysloOHBabG&#10;XfmTum3IRQxhn6KGIoQmldJnBVn0Y9cQR+7kWoshwjaXpsVrDLe1VEkykRZLjg0FNvRaUFZtL1ZD&#10;8/V9VJez2lRhNv05vH2oet5brUfD/uUZRKA+/Iv/3O8mzp8quD8TL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u1zHEAAAA3AAAAA8AAAAAAAAAAAAAAAAAmAIAAGRycy9k&#10;b3ducmV2LnhtbFBLBQYAAAAABAAEAPUAAACJAwAAAAA=&#10;" path="m165,105r,l160,85,155,65,145,50,135,35,120,20,100,10,85,5,70,,55,5,45,10,30,20,20,30,5,65,,105r5,40l20,180r10,15l45,205r10,5l70,210r15,l100,205r20,-10l135,180r10,-15l155,150r5,-20l165,105xe" filled="f" strokecolor="#e36c0a [2409]" strokeweight="42e-5mm">
                  <v:path arrowok="t" o:connecttype="custom" o:connectlocs="165,105;165,105;160,85;155,65;145,50;135,35;120,20;100,10;85,5;70,0;70,0;55,5;45,10;30,20;20,30;5,65;0,105;0,105;5,145;20,180;30,195;45,205;55,210;70,210;70,210;85,210;100,205;120,195;135,180;145,165;155,150;160,130;165,105;165,105" o:connectangles="0,0,0,0,0,0,0,0,0,0,0,0,0,0,0,0,0,0,0,0,0,0,0,0,0,0,0,0,0,0,0,0,0,0"/>
                </v:shape>
                <v:shape id="Freeform 4180" o:spid="_x0000_s1192" style="position:absolute;left:519;top:6221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ElMAA&#10;AADcAAAADwAAAGRycy9kb3ducmV2LnhtbERPS2vCQBC+C/0PyxS86SZVtKSuobQIzdFH70N2mk2b&#10;nV2yG03/vSsI3ubje86mHG0nztSH1rGCfJ6BIK6dbrlRcDruZq8gQkTW2DkmBf8UoNw+TTZYaHfh&#10;PZ0PsREphEOBCkyMvpAy1IYshrnzxIn7cb3FmGDfSN3jJYXbTr5k2UpabDk1GPT0Yaj+OwxWQfWN&#10;bb5y+W9W+c+dXwY/mK5Savo8vr+BiDTGh/ju/tJp/noBt2fSBXJ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nElMAAAADcAAAADwAAAAAAAAAAAAAAAACYAgAAZHJzL2Rvd25y&#10;ZXYueG1sUEsFBgAAAAAEAAQA9QAAAIUDAAAAAA==&#10;" path="m145,70r,l140,55,135,45,120,30,110,20,75,5,50,,40,,30,5,15,20,5,45,,70r5,30l15,125r15,15l50,145r25,-5l105,125r15,-10l135,105r5,-15l145,70xe" filled="f" strokecolor="#e36c0a [2409]" strokeweight="42e-5mm">
                  <v:path arrowok="t" o:connecttype="custom" o:connectlocs="145,70;145,70;140,55;135,45;120,30;110,20;75,5;50,0;50,0;40,0;30,5;15,20;5,45;0,70;0,70;5,100;15,125;30,140;50,145;50,145;75,140;105,125;120,115;135,105;140,90;145,70;145,70" o:connectangles="0,0,0,0,0,0,0,0,0,0,0,0,0,0,0,0,0,0,0,0,0,0,0,0,0,0,0"/>
                </v:shape>
                <v:shape id="Freeform 4181" o:spid="_x0000_s1193" style="position:absolute;left:664;top:6041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CiKcUA&#10;AADcAAAADwAAAGRycy9kb3ducmV2LnhtbESPT2vCQBDF74LfYRnBW90YREvqKv6hWLAXtZfehuyY&#10;jWZnQ3ZrYj+9Wyh4m+G935s382VnK3GjxpeOFYxHCQji3OmSCwVfp/eXVxA+IGusHJOCO3lYLvq9&#10;OWbatXyg2zEUIoawz1CBCaHOpPS5IYt+5GriqJ1dYzHEtSmkbrCN4baSaZJMpcWS4wWDNW0M5dfj&#10;j401vndk0mlL5ld/pm6bX/br2Ump4aBbvYEI1IWn+Z/+0JGbTeDvmTiB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KIpxQAAANwAAAAPAAAAAAAAAAAAAAAAAJgCAABkcnMv&#10;ZG93bnJldi54bWxQSwUGAAAAAAQABAD1AAAAigMAAAAA&#10;" path="m,510r,l10,485,20,440r,-35l20,365,10,315,,255r,-5l10,190r5,-50l20,100r,-35l10,20,,e" filled="f" strokecolor="#e36c0a [2409]" strokeweight="42e-5mm">
                  <v:path arrowok="t" o:connecttype="custom" o:connectlocs="0,510;0,510;10,485;20,440;20,405;20,365;10,315;0,255;0,250;0,250;10,190;15,140;20,100;20,65;10,20;0,0" o:connectangles="0,0,0,0,0,0,0,0,0,0,0,0,0,0,0,0"/>
                </v:shape>
                <v:shape id="Freeform 4182" o:spid="_x0000_s1194" style="position:absolute;left:664;top:6041;width:45;height:510;visibility:visible;mso-wrap-style:square;v-text-anchor:top" coordsize="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g5sIA&#10;AADcAAAADwAAAGRycy9kb3ducmV2LnhtbERPS2vCQBC+F/wPyxS8iG4UUm3qKiIGcm18nIfsNIlm&#10;Z0N2TdJ/3y0UepuP7znb/Wga0VPnassKlosIBHFhdc2lgss5nW9AOI+ssbFMCr7JwX43edliou3A&#10;n9TnvhQhhF2CCirv20RKV1Rk0C1sSxy4L9sZ9AF2pdQdDiHcNHIVRW/SYM2hocKWjhUVj/xpFKw3&#10;cXqZxVeTudP9+Ji9L/P77arU9HU8fIDwNPp/8Z8702H+OobfZ8IF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CDmwgAAANwAAAAPAAAAAAAAAAAAAAAAAJgCAABkcnMvZG93&#10;bnJldi54bWxQSwUGAAAAAAQABAD1AAAAhwMAAAAA&#10;" path="m,510r,l15,470,25,420,35,355,45,280,40,195,35,145,30,100,15,50,,e" filled="f" strokecolor="#e36c0a [2409]" strokeweight="42e-5mm">
                  <v:path arrowok="t" o:connecttype="custom" o:connectlocs="0,510;0,510;15,470;25,420;35,355;45,280;40,195;35,145;30,100;15,50;0,0" o:connectangles="0,0,0,0,0,0,0,0,0,0,0"/>
                </v:shape>
                <v:line id="Line 4183" o:spid="_x0000_s1195" style="position:absolute;flip:y;visibility:visible;mso-wrap-style:square" from="759,6036" to="760,6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OHRb8AAADcAAAADwAAAGRycy9kb3ducmV2LnhtbERPTYvCMBC9C/sfwix409QVVKpRZBfB&#10;q+5evA3N2BSbSWnG2vXXG0HwNo/3OatN72vVURurwAYm4wwUcRFsxaWBv9/daAEqCrLFOjAZ+KcI&#10;m/XHYIW5DTc+UHeUUqUQjjkacCJNrnUsHHmM49AQJ+4cWo+SYFtq2+Ithftaf2XZTHusODU4bOjb&#10;UXE5Xr2Bkxx+uvN0Ittu5+Y2O/kr370xw89+uwQl1Mtb/HLvbZo/n8HzmXSBXj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JOHRb8AAADcAAAADwAAAAAAAAAAAAAAAACh&#10;AgAAZHJzL2Rvd25yZXYueG1sUEsFBgAAAAAEAAQA+QAAAI0DAAAAAA==&#10;" strokecolor="#e36c0a [2409]" strokeweight="42e-5mm"/>
                <v:line id="Line 4184" o:spid="_x0000_s1196" style="position:absolute;flip:y;visibility:visible;mso-wrap-style:square" from="789,6036" to="790,6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h/wMIAAADcAAAADwAAAGRycy9kb3ducmV2LnhtbERPTYvCMBC9C/6HMMLeNNWDStcoKuou&#10;Hiq6657HZmyLzaQ0Wa3/3giCt3m8z5nMGlOKK9WusKyg34tAEKdWF5wp+P1Zd8cgnEfWWFomBXdy&#10;MJu2WxOMtb3xnq4Hn4kQwi5GBbn3VSylS3My6Hq2Ig7c2dYGfYB1JnWNtxBuSjmIoqE0WHBoyLGi&#10;ZU7p5fBvFCy+eLuy27H0u1U6OB03SXL8S5T66DTzTxCeGv8Wv9zfOswfjeD5TLhAT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jh/wMIAAADcAAAADwAAAAAAAAAAAAAA&#10;AAChAgAAZHJzL2Rvd25yZXYueG1sUEsFBgAAAAAEAAQA+QAAAJADAAAAAA==&#10;" strokecolor="#e36c0a [2409]" strokeweight="69e-5mm"/>
                <v:shape id="Freeform 4185" o:spid="_x0000_s1197" style="position:absolute;left:415;top:5511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CNIsQA&#10;AADcAAAADwAAAGRycy9kb3ducmV2LnhtbESPQWvCQBCF7wX/wzKCl6KbeGgluooKivTUWqHXITsm&#10;0exs2F01/vvOodDbDO/Ne98sVr1r1Z1CbDwbyCcZKOLS24YrA6fv3XgGKiZki61nMvCkCKvl4GWB&#10;hfUP/qL7MVVKQjgWaKBOqSu0jmVNDuPEd8SinX1wmGQNlbYBHxLuWj3NsjftsGFpqLGjbU3l9Xhz&#10;Bvb+NR1OeRZc2Nyan4/LZ76fVcaMhv16DipRn/7Nf9cHK/jvQivPyAR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AjSLEAAAA3AAAAA8AAAAAAAAAAAAAAAAAmAIAAGRycy9k&#10;b3ducmV2LnhtbFBLBQYAAAAABAAEAPUAAACJAwAAAAA=&#10;" path="m249,10r,l239,25,224,35,199,45r-30,5l139,45,114,35,94,25,64,5,59,,49,5,34,20,14,50,,5e" filled="f" strokecolor="#e36c0a [2409]" strokeweight="42e-5mm">
                  <v:path arrowok="t" o:connecttype="custom" o:connectlocs="249,10;249,10;239,25;224,35;199,45;169,50;139,45;114,35;94,25;64,5;64,5;59,0;49,5;34,20;14,50;0,5" o:connectangles="0,0,0,0,0,0,0,0,0,0,0,0,0,0,0,0"/>
                </v:shape>
                <v:shape id="Freeform 4186" o:spid="_x0000_s1198" style="position:absolute;left:415;top:5986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woucMA&#10;AADcAAAADwAAAGRycy9kb3ducmV2LnhtbERPTWvCQBC9F/wPywheSt3Eg9XUVbTQEHpqVeh1yE6T&#10;aHY27G5i/PfdQqG3ebzP2exG04qBnG8sK0jnCQji0uqGKwXn09vTCoQPyBpby6TgTh5228nDBjNt&#10;b/xJwzFUIoawz1BBHUKXSenLmgz6ue2II/dtncEQoaukdniL4aaViyRZSoMNx4YaO3qtqbwee6Mg&#10;t4+hOKeJM+7QN1/vl480X1VKzabj/gVEoDH8i//chY7zn9fw+0y8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woucMAAADcAAAADwAAAAAAAAAAAAAAAACYAgAAZHJzL2Rv&#10;d25yZXYueG1sUEsFBgAAAAAEAAQA9QAAAIgDAAAAAA==&#10;" path="m249,45r,l224,25,199,10,169,5r-30,5l114,15,94,25,64,45r-5,5l54,45,34,30,14,,,50e" filled="f" strokecolor="#e36c0a [2409]" strokeweight="42e-5mm">
                  <v:path arrowok="t" o:connecttype="custom" o:connectlocs="249,45;249,45;224,25;199,10;169,5;139,10;114,15;94,25;64,45;64,45;59,50;54,45;34,30;14,0;0,50" o:connectangles="0,0,0,0,0,0,0,0,0,0,0,0,0,0,0"/>
                </v:shape>
                <v:shape id="Freeform 4187" o:spid="_x0000_s1199" style="position:absolute;left:420;top:5556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3mEcYA&#10;AADcAAAADwAAAGRycy9kb3ducmV2LnhtbESPT2vDMAzF74N9B6PBbqvTwraQ1i3dWMd6Gesfehax&#10;moTGcrC9Juunrw6F3STe03s/zRaDa9WZQmw8GxiPMlDEpbcNVwb2u9VTDiomZIutZzLwRxEW8/u7&#10;GRbW97yh8zZVSkI4FmigTqkrtI5lTQ7jyHfEoh19cJhkDZW2AXsJd62eZNmLdtiwNNTY0XtN5Wn7&#10;6wzw8uJ+utVm/3YI+ev6gz775++JMY8Pw3IKKtGQ/s236y8r+LngyzMygZ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3mEcYAAADcAAAADwAAAAAAAAAAAAAAAACYAgAAZHJz&#10;L2Rvd25yZXYueG1sUEsFBgAAAAAEAAQA9QAAAIsDAAAAAA==&#10;" path="m244,220r,l239,135r-5,-35l229,65,214,40,199,20,179,5,149,,119,5,94,15,69,35,44,60,24,95,14,130,4,175,,220r4,40l14,305r10,35l44,370r25,30l94,420r25,10l149,435r30,l199,420r15,-20l229,375r5,-35l239,305r5,-85xe" filled="f" strokecolor="#e36c0a [2409]" strokeweight="42e-5mm">
                  <v:path arrowok="t" o:connecttype="custom" o:connectlocs="244,220;244,220;239,135;234,100;229,65;214,40;199,20;179,5;149,0;149,0;119,5;94,15;69,35;44,60;24,95;14,130;4,175;0,220;0,220;4,260;14,305;24,340;44,370;69,400;94,420;119,430;149,435;149,435;179,435;199,420;214,400;229,375;234,340;239,305;244,220;244,220" o:connectangles="0,0,0,0,0,0,0,0,0,0,0,0,0,0,0,0,0,0,0,0,0,0,0,0,0,0,0,0,0,0,0,0,0,0,0,0"/>
                </v:shape>
                <v:shape id="Freeform 4188" o:spid="_x0000_s1200" style="position:absolute;left:469;top:5626;width:195;height:300;visibility:visible;mso-wrap-style:square;v-text-anchor:top" coordsize="19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W8tsIA&#10;AADcAAAADwAAAGRycy9kb3ducmV2LnhtbERPS2sCMRC+C/6HMIXeNGtbynZrFCmI9iL4wPOwmW4W&#10;N5M1iev6740g9DYf33Om8942oiMfascKJuMMBHHpdM2VgsN+OcpBhIissXFMCm4UYD4bDqZYaHfl&#10;LXW7WIkUwqFABSbGtpAylIYshrFriRP357zFmKCvpPZ4TeG2kW9Z9ikt1pwaDLb0Y6g87S5WwUd9&#10;9qffvjueV7f3zddqYyzlW6VeX/rFN4hIffwXP91rnebnE3g8ky6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1by2wgAAANwAAAAPAAAAAAAAAAAAAAAAAJgCAABkcnMvZG93&#10;bnJldi54bWxQSwUGAAAAAAQABAD1AAAAhwMAAAAA&#10;" path="m195,150r,l195,120,190,90,180,65,170,45,155,25,140,10,120,5,100,,80,,60,10,45,25,30,40,15,65,5,90,,120r,30l,180r5,25l15,230r15,25l45,270r15,15l80,295r20,5l120,295r20,-10l155,275r15,-20l180,230r10,-25l195,180r,-30xe" filled="f" strokecolor="#e36c0a [2409]" strokeweight="42e-5mm">
                  <v:path arrowok="t" o:connecttype="custom" o:connectlocs="195,150;195,150;195,120;190,90;180,65;170,45;155,25;140,10;120,5;100,0;100,0;80,0;60,10;45,25;30,40;15,65;5,90;0,120;0,150;0,150;0,180;5,205;15,230;30,255;45,270;60,285;80,295;100,300;100,300;120,295;140,285;155,275;170,255;180,230;190,205;195,180;195,150;195,150" o:connectangles="0,0,0,0,0,0,0,0,0,0,0,0,0,0,0,0,0,0,0,0,0,0,0,0,0,0,0,0,0,0,0,0,0,0,0,0,0,0"/>
                </v:shape>
                <v:shape id="Freeform 4189" o:spid="_x0000_s1201" style="position:absolute;left:499;top:5671;width:165;height:210;visibility:visible;mso-wrap-style:square;v-text-anchor:top" coordsize="16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unFsMA&#10;AADcAAAADwAAAGRycy9kb3ducmV2LnhtbERPTWvCQBC9C/6HZQre6qZ7sGl0FRFF6a1q1d6G7DSJ&#10;ZmdDdtX033cLBW/zeJ8zmXW2FjdqfeVYw8swAUGcO1NxoWG/Wz2nIHxANlg7Jg0/5GE27fcmmBl3&#10;5w+6bUMhYgj7DDWUITSZlD4vyaIfuoY4ct+utRgibAtpWrzHcFtLlSQjabHi2FBiQ4uS8sv2ajU0&#10;n4eTup7V+hLS16/j8l3Vb53VevDUzccgAnXhIf53b0ycnyr4eyZeIK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unFsMAAADcAAAADwAAAAAAAAAAAAAAAACYAgAAZHJzL2Rv&#10;d25yZXYueG1sUEsFBgAAAAAEAAQA9QAAAIgDAAAAAA==&#10;" path="m165,105r,l160,80,155,65,145,45,135,30,120,15,100,10,85,,70,,55,,45,5,30,15,20,30,5,60,,105r5,40l20,175r10,15l45,200r10,5l70,210r15,-5l100,200r20,-10l135,180r10,-20l155,145r5,-20l165,105xe" filled="f" strokecolor="#e36c0a [2409]" strokeweight="42e-5mm">
                  <v:path arrowok="t" o:connecttype="custom" o:connectlocs="165,105;165,105;160,80;155,65;145,45;135,30;120,15;100,10;85,0;70,0;70,0;55,0;45,5;30,15;20,30;5,60;0,105;0,105;5,145;20,175;30,190;45,200;55,205;70,210;70,210;85,205;100,200;120,190;135,180;145,160;155,145;160,125;165,105;165,105" o:connectangles="0,0,0,0,0,0,0,0,0,0,0,0,0,0,0,0,0,0,0,0,0,0,0,0,0,0,0,0,0,0,0,0,0,0"/>
                </v:shape>
                <v:shape id="Freeform 4190" o:spid="_x0000_s1202" style="position:absolute;left:519;top:5701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y0s8AA&#10;AADcAAAADwAAAGRycy9kb3ducmV2LnhtbERPTWvDMAy9D/ofjAq9LU7aUUJWt4yNQnNc1t1FrMXZ&#10;YtnEbpP++3ow2E2P96ndYbaDuNIYescKiiwHQdw63XOn4PxxfCxBhIiscXBMCm4U4LBfPOyw0m7i&#10;d7o2sRMphEOFCkyMvpIytIYshsx54sR9udFiTHDspB5xSuF2kOs830qLPacGg55eDbU/zcUqqD+x&#10;L7au+M5r/3b0T8FfzFArtVrOL88gIs3xX/znPuk0v9zA7zPpArm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6y0s8AAAADcAAAADwAAAAAAAAAAAAAAAACYAgAAZHJzL2Rvd25y&#10;ZXYueG1sUEsFBgAAAAAEAAQA9QAAAIUDAAAAAA==&#10;" path="m145,75r,l140,60,135,45,120,35,110,20,75,5,50,,40,,30,5,15,20,5,45,,75r5,25l15,125r15,15l50,145r25,-5l105,130r15,-15l135,105r5,-15l145,75xe" filled="f" strokecolor="#e36c0a [2409]" strokeweight="42e-5mm">
                  <v:path arrowok="t" o:connecttype="custom" o:connectlocs="145,75;145,75;140,60;135,45;120,35;110,20;75,5;50,0;50,0;40,0;30,5;15,20;5,45;0,75;0,75;5,100;15,125;30,140;50,145;50,145;75,140;105,130;120,115;135,105;140,90;145,75;145,75" o:connectangles="0,0,0,0,0,0,0,0,0,0,0,0,0,0,0,0,0,0,0,0,0,0,0,0,0,0,0"/>
                </v:shape>
                <v:shape id="Freeform 4191" o:spid="_x0000_s1203" style="position:absolute;left:664;top:5521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XSDsUA&#10;AADcAAAADwAAAGRycy9kb3ducmV2LnhtbESPT2vCQBDF74LfYRnBm24MYiV1Ff9QLNhLtZfehuyY&#10;jWZnQ3ZrYj+9Wyh4m+G935s3i1VnK3GjxpeOFUzGCQji3OmSCwVfp7fRHIQPyBorx6TgTh5Wy35v&#10;gZl2LX/S7RgKEUPYZ6jAhFBnUvrckEU/djVx1M6usRji2hRSN9jGcFvJNElm0mLJ8YLBmraG8uvx&#10;x8Ya33sy6awl86s/UrfLL4fNy0mp4aBbv4II1IWn+Z9+15GbT+HvmTiB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dIOxQAAANwAAAAPAAAAAAAAAAAAAAAAAJgCAABkcnMv&#10;ZG93bnJldi54bWxQSwUGAAAAAAQABAD1AAAAigMAAAAA&#10;" path="m,510r,l10,490,20,440r,-30l20,365,10,315,,255,10,195r5,-55l20,100r,-30l10,25,,e" filled="f" strokecolor="#e36c0a [2409]" strokeweight="42e-5mm">
                  <v:path arrowok="t" o:connecttype="custom" o:connectlocs="0,510;0,510;10,490;20,440;20,410;20,365;10,315;0,255;0,255;0,255;10,195;15,140;20,100;20,70;10,25;0,0" o:connectangles="0,0,0,0,0,0,0,0,0,0,0,0,0,0,0,0"/>
                </v:shape>
                <v:shape id="Freeform 4192" o:spid="_x0000_s1204" style="position:absolute;left:664;top:5521;width:45;height:510;visibility:visible;mso-wrap-style:square;v-text-anchor:top" coordsize="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lQwcIA&#10;AADcAAAADwAAAGRycy9kb3ducmV2LnhtbERPTWvCQBC9F/wPyxS8iNlESJumrkFEwWtT43nITpNo&#10;djZkV03/fbdQ6G0e73PWxWR6cafRdZYVJFEMgri2uuNGwenzsMxAOI+ssbdMCr7JQbGZPa0x1/bB&#10;H3QvfSNCCLscFbTeD7mUrm7JoIvsQBy4Lzsa9AGOjdQjPkK46eUqjl+kwY5DQ4sD7Vqqr+XNKHjN&#10;0sNpkVbm6PaX3XXxlpSXc6XU/HnavoPwNPl/8Z/7qMP8LIXfZ8IF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qVDBwgAAANwAAAAPAAAAAAAAAAAAAAAAAJgCAABkcnMvZG93&#10;bnJldi54bWxQSwUGAAAAAAQABAD1AAAAhwMAAAAA&#10;" path="m,510r,l15,470,25,420,35,360,45,280,40,195,35,150,30,100,15,50,,e" filled="f" strokecolor="#e36c0a [2409]" strokeweight="42e-5mm">
                  <v:path arrowok="t" o:connecttype="custom" o:connectlocs="0,510;0,510;15,470;25,420;35,360;45,280;40,195;35,150;30,100;15,50;0,0" o:connectangles="0,0,0,0,0,0,0,0,0,0,0"/>
                </v:shape>
                <v:line id="Line 4193" o:spid="_x0000_s1205" style="position:absolute;flip:y;visibility:visible;mso-wrap-style:square" from="759,5516" to="760,6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b3Yr8AAADcAAAADwAAAGRycy9kb3ducmV2LnhtbERPS4vCMBC+L/gfwgh701QXVKpRRBH2&#10;6uPibWjGpthMSjPW6q/fLCzsbT6+56w2va9VR22sAhuYjDNQxEWwFZcGLufDaAEqCrLFOjAZeFGE&#10;zXrwscLchicfqTtJqVIIxxwNOJEm1zoWjjzGcWiIE3cLrUdJsC21bfGZwn2tp1k20x4rTg0OG9o5&#10;Ku6nhzdwleO+u31NZNsd3NxmV//gtzfmc9hvl6CEevkX/7m/bZq/mMHvM+kCvf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Ub3Yr8AAADcAAAADwAAAAAAAAAAAAAAAACh&#10;AgAAZHJzL2Rvd25yZXYueG1sUEsFBgAAAAAEAAQA+QAAAI0DAAAAAA==&#10;" strokecolor="#e36c0a [2409]" strokeweight="42e-5mm"/>
                <v:line id="Line 4194" o:spid="_x0000_s1206" style="position:absolute;flip:y;visibility:visible;mso-wrap-style:square" from="789,5516" to="790,6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0P58MAAADcAAAADwAAAGRycy9kb3ducmV2LnhtbERPTWvCQBC9F/wPywi91Y0eakhdRcVW&#10;8ZBirD1Ps2MSzM6G7Krx37uC0Ns83udMZp2pxYVaV1lWMBxEIIhzqysuFPzsP99iEM4ja6wtk4Ib&#10;OZhNey8TTLS98o4umS9ECGGXoILS+yaR0uUlGXQD2xAH7mhbgz7AtpC6xWsIN7UcRdG7NFhxaCix&#10;oWVJ+Sk7GwWLNW9XdhtL/73KR3+HrzQ9/KZKvfa7+QcIT53/Fz/dGx3mx2N4PBMukN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tD+fDAAAA3AAAAA8AAAAAAAAAAAAA&#10;AAAAoQIAAGRycy9kb3ducmV2LnhtbFBLBQYAAAAABAAEAPkAAACRAwAAAAA=&#10;" strokecolor="#e36c0a [2409]" strokeweight="69e-5mm"/>
                <v:shape id="Freeform 4195" o:spid="_x0000_s1207" style="position:absolute;left:415;top:4991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X9BcQA&#10;AADcAAAADwAAAGRycy9kb3ducmV2LnhtbESPQWvCQBCF7wX/wzKCl1I38VBCdBUVFPHUquB1yE6T&#10;tNnZsLtq/PedQ6G3Gd6b975ZrAbXqTuF2Ho2kE8zUMSVty3XBi7n3VsBKiZki51nMvCkCKvl6GWB&#10;pfUP/qT7KdVKQjiWaKBJqS+1jlVDDuPU98SiffngMMkaam0DPiTcdXqWZe/aYcvS0GBP24aqn9PN&#10;Gdj713S45FlwYXNrr8fvj3xf1MZMxsN6DirRkP7Nf9cHK/iF0MozMoF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V/QXEAAAA3AAAAA8AAAAAAAAAAAAAAAAAmAIAAGRycy9k&#10;b3ducmV2LnhtbFBLBQYAAAAABAAEAPUAAACJAwAAAAA=&#10;" path="m249,10r,l239,25,224,35,199,45r-30,5l139,45,114,35,94,25,64,5,59,,49,5,34,20,14,50,,5e" filled="f" strokecolor="#e36c0a [2409]" strokeweight="42e-5mm">
                  <v:path arrowok="t" o:connecttype="custom" o:connectlocs="249,10;249,10;239,25;224,35;199,45;169,50;139,45;114,35;94,25;64,5;64,5;59,0;49,5;34,20;14,50;0,5" o:connectangles="0,0,0,0,0,0,0,0,0,0,0,0,0,0,0,0"/>
                </v:shape>
                <v:shape id="Freeform 4196" o:spid="_x0000_s1208" style="position:absolute;left:415;top:5466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lYnsMA&#10;AADcAAAADwAAAGRycy9kb3ducmV2LnhtbERPS2vCQBC+F/wPywi9lLpJDyWmrqJCg/TUquB1yI5J&#10;NDsbdjeP/vtuodDbfHzPWW0m04qBnG8sK0gXCQji0uqGKwXn0/tzBsIHZI2tZVLwTR4269nDCnNt&#10;R/6i4RgqEUPY56igDqHLpfRlTQb9wnbEkbtaZzBE6CqpHY4x3LTyJUlepcGGY0ONHe1rKu/H3igo&#10;7FM4nNPEGbfrm8vH7TMtskqpx/m0fQMRaAr/4j/3Qcf52RJ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lYnsMAAADcAAAADwAAAAAAAAAAAAAAAACYAgAAZHJzL2Rv&#10;d25yZXYueG1sUEsFBgAAAAAEAAQA9QAAAIgDAAAAAA==&#10;" path="m249,50r,l224,25,199,10r-30,l139,10,114,20,94,30,64,45r-5,5l54,45,34,30,14,,,50e" filled="f" strokecolor="#e36c0a [2409]" strokeweight="42e-5mm">
                  <v:path arrowok="t" o:connecttype="custom" o:connectlocs="249,50;249,50;224,25;199,10;169,10;139,10;114,20;94,30;64,45;64,45;59,50;54,45;34,30;14,0;0,50" o:connectangles="0,0,0,0,0,0,0,0,0,0,0,0,0,0,0"/>
                </v:shape>
                <v:shape id="Freeform 4197" o:spid="_x0000_s1209" style="position:absolute;left:420;top:5036;width:244;height:440;visibility:visible;mso-wrap-style:square;v-text-anchor:top" coordsize="244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8JIcQA&#10;AADcAAAADwAAAGRycy9kb3ducmV2LnhtbESPzWrDQAyE74W+w6JCLqFZJ9DQONmE4hBIoYfW6QMI&#10;r2KberXGu/57++pQ6E1iRjOfDqfJNWqgLtSeDaxXCSjiwtuaSwPft8vzK6gQkS02nsnATAFOx8eH&#10;A6bWj/xFQx5LJSEcUjRQxdimWoeiIodh5Vti0e6+cxhl7UptOxwl3DV6kyRb7bBmaaiwpayi4ifv&#10;nQEa/Hk320/8uOXL0NdFNry858Ysnqa3PahIU/w3/11freDvBF+ekQn08R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fCSHEAAAA3AAAAA8AAAAAAAAAAAAAAAAAmAIAAGRycy9k&#10;b3ducmV2LnhtbFBLBQYAAAAABAAEAPUAAACJAwAAAAA=&#10;" path="m244,220r,l239,135r-5,-35l229,65,214,40,199,20,179,5,149,,119,5,94,15,69,35,44,65,24,95,14,135,4,175,,220r4,45l14,305r10,35l44,375r25,25l94,420r25,10l149,440r30,-5l199,420r15,-20l229,375r5,-35l239,305r5,-85xe" filled="f" strokecolor="#e36c0a [2409]" strokeweight="42e-5mm">
                  <v:path arrowok="t" o:connecttype="custom" o:connectlocs="244,220;244,220;239,135;234,100;229,65;214,40;199,20;179,5;149,0;149,0;119,5;94,15;69,35;44,65;24,95;14,135;4,175;0,220;0,220;4,265;14,305;24,340;44,375;69,400;94,420;119,430;149,440;149,440;179,435;199,420;214,400;229,375;234,340;239,305;244,220;244,220" o:connectangles="0,0,0,0,0,0,0,0,0,0,0,0,0,0,0,0,0,0,0,0,0,0,0,0,0,0,0,0,0,0,0,0,0,0,0,0"/>
                </v:shape>
                <v:shape id="Freeform 4198" o:spid="_x0000_s1210" style="position:absolute;left:469;top:5106;width:195;height:300;visibility:visible;mso-wrap-style:square;v-text-anchor:top" coordsize="19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wqa8EA&#10;AADcAAAADwAAAGRycy9kb3ducmV2LnhtbERPTWsCMRC9C/6HMII3zVpL0dUoUhDtRdAWz8Nm3Cxu&#10;JmsS1/Xfm0Kht3m8z1muO1uLlnyoHCuYjDMQxIXTFZcKfr63oxmIEJE11o5JwZMCrFf93hJz7R58&#10;pPYUS5FCOOSowMTY5FKGwpDFMHYNceIuzluMCfpSao+PFG5r+ZZlH9JixanBYEOfhorr6W4VvFc3&#10;f/3q2vNt95we5ruDsTQ7KjUcdJsFiEhd/Bf/ufc6zZ9P4PeZdIF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MKmvBAAAA3AAAAA8AAAAAAAAAAAAAAAAAmAIAAGRycy9kb3du&#10;cmV2LnhtbFBLBQYAAAAABAAEAPUAAACGAwAAAAA=&#10;" path="m195,150r,l195,120,190,90,180,65,170,45,155,25,140,15,120,5,100,,80,,60,10,45,25,30,45,15,65,5,90,,120r,30l,180r5,30l15,235r15,20l45,275r15,10l80,295r20,5l120,295r20,-5l155,275r15,-20l180,235r10,-25l195,180r,-30xe" filled="f" strokecolor="#e36c0a [2409]" strokeweight="42e-5mm">
                  <v:path arrowok="t" o:connecttype="custom" o:connectlocs="195,150;195,150;195,120;190,90;180,65;170,45;155,25;140,15;120,5;100,0;100,0;80,0;60,10;45,25;30,45;15,65;5,90;0,120;0,150;0,150;0,180;5,210;15,235;30,255;45,275;60,285;80,295;100,300;100,300;120,295;140,290;155,275;170,255;180,235;190,210;195,180;195,150;195,150" o:connectangles="0,0,0,0,0,0,0,0,0,0,0,0,0,0,0,0,0,0,0,0,0,0,0,0,0,0,0,0,0,0,0,0,0,0,0,0,0,0"/>
                </v:shape>
                <v:shape id="Freeform 4199" o:spid="_x0000_s1211" style="position:absolute;left:499;top:5151;width:165;height:210;visibility:visible;mso-wrap-style:square;v-text-anchor:top" coordsize="16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Ixy8MA&#10;AADcAAAADwAAAGRycy9kb3ducmV2LnhtbERPTWvCQBC9C/0PyxS86cY9WE3dBBFF8VZtq70N2WmS&#10;mp0N2VXTf98tFHqbx/ucRd7bRtyo87VjDZNxAoK4cKbmUsPrcTOagfAB2WDjmDR8k4c8exgsMDXu&#10;zi90O4RSxBD2KWqoQmhTKX1RkUU/di1x5D5dZzFE2JXSdHiP4baRKkmm0mLNsaHCllYVFZfD1Wpo&#10;397P6vqltpcwe/o4rfeqmfdW6+Fjv3wGEagP/+I/987E+XMFv8/EC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Ixy8MAAADcAAAADwAAAAAAAAAAAAAAAACYAgAAZHJzL2Rv&#10;d25yZXYueG1sUEsFBgAAAAAEAAQA9QAAAIgDAAAAAA==&#10;" path="m165,105r,l160,85,155,65,145,45,135,30,120,20,100,10,85,5,70,,55,,45,5,30,15,20,30,5,65,,105r5,40l20,180r10,10l45,200r10,5l70,210r15,l100,200r20,-10l135,180r10,-15l155,145r5,-20l165,105xe" filled="f" strokecolor="#e36c0a [2409]" strokeweight="42e-5mm">
                  <v:path arrowok="t" o:connecttype="custom" o:connectlocs="165,105;165,105;160,85;155,65;145,45;135,30;120,20;100,10;85,5;70,0;70,0;55,0;45,5;30,15;20,30;5,65;0,105;0,105;5,145;20,180;30,190;45,200;55,205;70,210;70,210;85,210;100,200;120,190;135,180;145,165;155,145;160,125;165,105;165,105" o:connectangles="0,0,0,0,0,0,0,0,0,0,0,0,0,0,0,0,0,0,0,0,0,0,0,0,0,0,0,0,0,0,0,0,0,0"/>
                </v:shape>
                <v:shape id="Freeform 4200" o:spid="_x0000_s1212" style="position:absolute;left:519;top:5181;width:145;height:150;visibility:visible;mso-wrap-style:square;v-text-anchor:top" coordsize="14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J68AA&#10;AADcAAAADwAAAGRycy9kb3ducmV2LnhtbERPTWvCQBC9F/wPywje6saKJaauYkVpToVEex+y0yQ0&#10;OxuyaxL/fVcQvM3jfc5mN5pG9NS52rKCxTwCQVxYXXOp4HI+vcYgnEfW2FgmBTdysNtOXjaYaDtw&#10;Rn3uSxFC2CWooPK+TaR0RUUG3dy2xIH7tZ1BH2BXSt3hEMJNI9+i6F0arDk0VNjSoaLiL78aBfHX&#10;0fJI59yn2er78JOnjf60Ss2m4/4DhKfRP8UPd6rD/PUS7s+EC+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tJ68AAAADcAAAADwAAAAAAAAAAAAAAAACYAgAAZHJzL2Rvd25y&#10;ZXYueG1sUEsFBgAAAAAEAAQA9QAAAIUDAAAAAA==&#10;" path="m145,75r,l140,60,135,45,120,35,110,25,75,10,50,,40,5,30,5,15,20,5,45,,75r5,30l15,125r15,15l50,150r25,-5l105,130r15,-10l135,105r5,-15l145,75xe" filled="f" strokecolor="#e36c0a [2409]" strokeweight="42e-5mm">
                  <v:path arrowok="t" o:connecttype="custom" o:connectlocs="145,75;145,75;140,60;135,45;120,35;110,25;75,10;50,0;50,0;40,5;30,5;15,20;5,45;0,75;0,75;5,105;15,125;30,140;50,150;50,150;75,145;105,130;120,120;135,105;140,90;145,75;145,75" o:connectangles="0,0,0,0,0,0,0,0,0,0,0,0,0,0,0,0,0,0,0,0,0,0,0,0,0,0,0"/>
                </v:shape>
                <v:shape id="Freeform 4201" o:spid="_x0000_s1213" style="position:absolute;left:664;top:5001;width:20;height:515;visibility:visible;mso-wrap-style:square;v-text-anchor:top" coordsize="20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3nicQA&#10;AADcAAAADwAAAGRycy9kb3ducmV2LnhtbERPTWvCQBC9F/oflhF6azaKSJu6igqVHgpSG7HHMTsm&#10;wexs2N0m8d+7hYK3ebzPmS8H04iOnK8tKxgnKQjiwuqaSwX59/vzCwgfkDU2lknBlTwsF48Pc8y0&#10;7fmLun0oRQxhn6GCKoQ2k9IXFRn0iW2JI3e2zmCI0JVSO+xjuGnkJE1n0mDNsaHCljYVFZf9r1Fw&#10;Ps425WmXH35228/pZd1u14ObKPU0GlZvIAIN4S7+d3/oOP91Cn/PxAv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954nEAAAA3AAAAA8AAAAAAAAAAAAAAAAAmAIAAGRycy9k&#10;b3ducmV2LnhtbFBLBQYAAAAABAAEAPUAAACJAwAAAAA=&#10;" path="m,515r,l10,490,20,445r,-35l20,365,10,315,,255,10,195r5,-50l20,100r,-30l10,25,,e" filled="f" strokecolor="#e36c0a [2409]" strokeweight="42e-5mm">
                  <v:path arrowok="t" o:connecttype="custom" o:connectlocs="0,515;0,515;10,490;20,445;20,410;20,365;10,315;0,255;0,255;0,255;10,195;15,145;20,100;20,70;10,25;0,0" o:connectangles="0,0,0,0,0,0,0,0,0,0,0,0,0,0,0,0"/>
                </v:shape>
                <v:shape id="Freeform 4202" o:spid="_x0000_s1214" style="position:absolute;left:664;top:5001;width:45;height:515;visibility:visible;mso-wrap-style:square;v-text-anchor:top" coordsize="45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7qRsMA&#10;AADcAAAADwAAAGRycy9kb3ducmV2LnhtbERP22rCQBB9L/gPyxT6UpqNBbWmriKFoqAose37kJ1c&#10;anY2ZNeY/L0rFPo2h3Odxao3teiodZVlBeMoBkGcWV1xoeD76/PlDYTzyBpry6RgIAer5ehhgYm2&#10;V06pO/lChBB2CSoovW8SKV1WkkEX2YY4cLltDfoA20LqFq8h3NTyNY6n0mDFoaHEhj5Kys6ni1GA&#10;6a7fPM8Hsx+y7vAzm1a/+XFQ6umxX7+D8NT7f/Gfe6vD/PkE7s+EC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7qRsMAAADcAAAADwAAAAAAAAAAAAAAAACYAgAAZHJzL2Rv&#10;d25yZXYueG1sUEsFBgAAAAAEAAQA9QAAAIgDAAAAAA==&#10;" path="m,515r,l15,470,25,425,35,360,45,285,40,195,35,150,30,100,15,50,,e" filled="f" strokecolor="#e36c0a [2409]" strokeweight="42e-5mm">
                  <v:path arrowok="t" o:connecttype="custom" o:connectlocs="0,515;0,515;15,470;25,425;35,360;45,285;40,195;35,150;30,100;15,50;0,0" o:connectangles="0,0,0,0,0,0,0,0,0,0,0"/>
                </v:shape>
                <v:line id="Line 4203" o:spid="_x0000_s1215" style="position:absolute;flip:y;visibility:visible;mso-wrap-style:square" from="759,4996" to="760,5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9hv8AAAADcAAAADwAAAGRycy9kb3ducmV2LnhtbERPTWvCQBC9C/0PyxR6040tWE1dRVoE&#10;r1ovuQ3ZMRuanQ3ZMab+elcQvM3jfc5yPfhG9dTFOrCB6SQDRVwGW3Nl4Pi7Hc9BRUG22AQmA/8U&#10;Yb16GS0xt+HCe+oPUqkUwjFHA06kzbWOpSOPcRJa4sSdQudREuwqbTu8pHDf6Pcsm2mPNacGhy19&#10;Oyr/DmdvoJD9T3/6mMqm37pPmxX+zFdvzNvrsPkCJTTIU/xw72yav5jB/Zl0gV7d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SfYb/AAAAA3AAAAA8AAAAAAAAAAAAAAAAA&#10;oQIAAGRycy9kb3ducmV2LnhtbFBLBQYAAAAABAAEAPkAAACOAwAAAAA=&#10;" strokecolor="#e36c0a [2409]" strokeweight="42e-5mm"/>
                <v:line id="Line 4204" o:spid="_x0000_s1216" style="position:absolute;flip:y;visibility:visible;mso-wrap-style:square" from="789,4996" to="790,5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SZOsQAAADcAAAADwAAAGRycy9kb3ducmV2LnhtbERPTU/CQBC9k/gfNkPiDbZwUCjdEjUo&#10;hkMJBTyP3bFt7M423QXqv3dJSLjNy/ucZNmbRpypc7VlBZNxBIK4sLrmUsFh/z6agXAeWWNjmRT8&#10;kYNl+jBIMNb2wjs6574UIYRdjAoq79tYSldUZNCNbUscuB/bGfQBdqXUHV5CuGnkNIqepMGaQ0OF&#10;Lb1VVPzmJ6Pgdc2bld3MpN+uiun38SPLjl+ZUo/D/mUBwlPv7+Kb+1OH+fNnuD4TLpDp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NJk6xAAAANwAAAAPAAAAAAAAAAAA&#10;AAAAAKECAABkcnMvZG93bnJldi54bWxQSwUGAAAAAAQABAD5AAAAkgMAAAAA&#10;" strokecolor="#e36c0a [2409]" strokeweight="69e-5mm"/>
                <v:shape id="Freeform 4205" o:spid="_x0000_s1217" style="position:absolute;left:415;top:4476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xr2MQA&#10;AADcAAAADwAAAGRycy9kb3ducmV2LnhtbESPQWvCQBCF7wX/wzJCL0U36aHY6CpaqEhP1Qpeh+yY&#10;RLOzYXfV+O+dQ8HbDO/Ne9/MFr1r1ZVCbDwbyMcZKOLS24YrA/u/79EEVEzIFlvPZOBOERbzwcsM&#10;C+tvvKXrLlVKQjgWaKBOqSu0jmVNDuPYd8SiHX1wmGQNlbYBbxLuWv2eZR/aYcPSUGNHXzWV593F&#10;GVj7t7TZ51lwYXVpDj+n33w9qYx5HfbLKahEfXqa/683VvA/hVaekQn0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Ma9jEAAAA3AAAAA8AAAAAAAAAAAAAAAAAmAIAAGRycy9k&#10;b3ducmV2LnhtbFBLBQYAAAAABAAEAPUAAACJAwAAAAA=&#10;" path="m249,10r,l239,20,224,30,199,45r-30,l139,40,114,35,94,20,64,,59,,49,,34,20,14,50,,e" filled="f" strokecolor="#e36c0a [2409]" strokeweight="42e-5mm">
                  <v:path arrowok="t" o:connecttype="custom" o:connectlocs="249,10;249,10;239,20;224,30;199,45;169,45;139,40;114,35;94,20;64,0;64,0;59,0;49,0;34,20;14,50;0,0" o:connectangles="0,0,0,0,0,0,0,0,0,0,0,0,0,0,0,0"/>
                </v:shape>
                <v:shape id="Freeform 4206" o:spid="_x0000_s1218" style="position:absolute;left:415;top:4946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DOQ8AA&#10;AADcAAAADwAAAGRycy9kb3ducmV2LnhtbERPTYvCMBC9L/gfwgheFk3rQbQaRQVFPLmusNehGdtq&#10;MylJ1PrvjSDsbR7vc2aL1tTiTs5XlhWkgwQEcW51xYWC0++mPwbhA7LG2jIpeJKHxbzzNcNM2wf/&#10;0P0YChFD2GeooAyhyaT0eUkG/cA2xJE7W2cwROgKqR0+Yrip5TBJRtJgxbGhxIbWJeXX480o2Nrv&#10;sDuliTNudav+9pdDuh0XSvW67XIKIlAb/sUf907H+ZMJvJ+JF8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DOQ8AAAADcAAAADwAAAAAAAAAAAAAAAACYAgAAZHJzL2Rvd25y&#10;ZXYueG1sUEsFBgAAAAAEAAQA9QAAAIUDAAAAAA==&#10;" path="m249,50r,l224,25,199,15,169,10r-30,l114,20,94,30,64,50r-5,l54,50,34,30,14,,,50e" filled="f" strokecolor="#e36c0a [2409]" strokeweight="42e-5mm">
                  <v:path arrowok="t" o:connecttype="custom" o:connectlocs="249,50;249,50;224,25;199,15;169,10;139,10;114,20;94,30;64,50;64,50;59,50;54,50;34,30;14,0;0,50" o:connectangles="0,0,0,0,0,0,0,0,0,0,0,0,0,0,0"/>
                </v:shape>
                <v:shape id="Freeform 4207" o:spid="_x0000_s1219" style="position:absolute;left:420;top:4521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uEN8QA&#10;AADcAAAADwAAAGRycy9kb3ducmV2LnhtbESPQWvCQBSE7wX/w/IKvdVNA1ZJXSWWWuylGJWeH9ln&#10;Esy+Dburif313YLgcZiZb5j5cjCtuJDzjWUFL+MEBHFpdcOVgsN+/TwD4QOyxtYyKbiSh+Vi9DDH&#10;TNueC7rsQiUihH2GCuoQukxKX9Zk0I9tRxy9o3UGQ5SuktphH+GmlWmSvEqDDceFGjt6r6k87c5G&#10;Aee/Ztuti8Pqx82mXx/02U++U6WeHof8DUSgIdzDt/ZGK4hE+D8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bhDfEAAAA3AAAAA8AAAAAAAAAAAAAAAAAmAIAAGRycy9k&#10;b3ducmV2LnhtbFBLBQYAAAAABAAEAPUAAACJAwAAAAA=&#10;" path="m244,215r,l239,130,234,95,229,65,214,35,199,15,179,5,149,,119,,94,15,69,35,44,60,24,90,14,130,4,170,,215r4,45l14,300r10,35l44,370r25,25l94,415r25,15l149,435r30,-5l199,420r15,-20l229,370r5,-30l239,300r5,-85xe" filled="f" strokecolor="#e36c0a [2409]" strokeweight="42e-5mm">
                  <v:path arrowok="t" o:connecttype="custom" o:connectlocs="244,215;244,215;239,130;234,95;229,65;214,35;199,15;179,5;149,0;149,0;119,0;94,15;69,35;44,60;24,90;14,130;4,170;0,215;0,215;4,260;14,300;24,335;44,370;69,395;94,415;119,430;149,435;149,435;179,430;199,420;214,400;229,370;234,340;239,300;244,215;244,215" o:connectangles="0,0,0,0,0,0,0,0,0,0,0,0,0,0,0,0,0,0,0,0,0,0,0,0,0,0,0,0,0,0,0,0,0,0,0,0"/>
                </v:shape>
                <v:shape id="Freeform 4208" o:spid="_x0000_s1220" style="position:absolute;left:469;top:4586;width:195;height:300;visibility:visible;mso-wrap-style:square;v-text-anchor:top" coordsize="19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PekMQA&#10;AADcAAAADwAAAGRycy9kb3ducmV2LnhtbESPT2sCMRTE7wW/Q3iCt5pVS9HVKCKI7UXwD54fm+dm&#10;cfOyJnFdv31TKPQ4zMxvmMWqs7VoyYfKsYLRMANBXDhdcangfNq+T0GEiKyxdkwKXhRgtey9LTDX&#10;7skHao+xFAnCIUcFJsYmlzIUhiyGoWuIk3d13mJM0pdSe3wmuK3lOMs+pcWK04LBhjaGitvxYRV8&#10;VHd/++7ay333muxnu72xND0oNeh36zmISF38D/+1v7SCcTaC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j3pDEAAAA3AAAAA8AAAAAAAAAAAAAAAAAmAIAAGRycy9k&#10;b3ducmV2LnhtbFBLBQYAAAAABAAEAPUAAACJAwAAAAA=&#10;" path="m195,150r,l195,120,190,95,180,70,170,45,155,30,140,15,120,5,100,,80,5,60,10,45,25,30,45,15,65,5,90,,120r,30l,180r5,30l15,235r15,20l45,275r15,15l80,295r20,5l120,300r20,-10l155,275r15,-20l180,235r10,-25l195,180r,-30xe" filled="f" strokecolor="#e36c0a [2409]" strokeweight="42e-5mm">
                  <v:path arrowok="t" o:connecttype="custom" o:connectlocs="195,150;195,150;195,120;190,95;180,70;170,45;155,30;140,15;120,5;100,0;100,0;80,5;60,10;45,25;30,45;15,65;5,90;0,120;0,150;0,150;0,180;5,210;15,235;30,255;45,275;60,290;80,295;100,300;100,300;120,300;140,290;155,275;170,255;180,235;190,210;195,180;195,150;195,150" o:connectangles="0,0,0,0,0,0,0,0,0,0,0,0,0,0,0,0,0,0,0,0,0,0,0,0,0,0,0,0,0,0,0,0,0,0,0,0,0,0"/>
                </v:shape>
                <v:shape id="Freeform 4209" o:spid="_x0000_s1221" style="position:absolute;left:499;top:4631;width:165;height:210;visibility:visible;mso-wrap-style:square;v-text-anchor:top" coordsize="16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3FMMUA&#10;AADcAAAADwAAAGRycy9kb3ducmV2LnhtbESPzW7CMBCE75V4B2uReisOPlAIGIRQK6reoOXvtoqX&#10;JBCvo9hAeHuMVKnH0cx8o5nMWluJKzW+dKyh30tAEGfOlJxr+P35fBuC8AHZYOWYNNzJw2zaeZlg&#10;atyNV3Rdh1xECPsUNRQh1KmUPivIou+5mjh6R9dYDFE2uTQN3iLcVlIlyUBaLDkuFFjToqDsvL5Y&#10;DfVmu1eXk1qew/D9sPv4VtWotVq/dtv5GESgNvyH/9pfRoNKFDzPxCM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cUwxQAAANwAAAAPAAAAAAAAAAAAAAAAAJgCAABkcnMv&#10;ZG93bnJldi54bWxQSwUGAAAAAAQABAD1AAAAigMAAAAA&#10;" path="m165,105r,l160,85,155,65,145,50,135,35,120,20,100,10,85,5,70,,55,5,45,10,30,20,20,30,5,65,,105r5,40l20,180r10,10l45,200r10,10l70,210r15,l100,205r20,-10l135,180r10,-15l155,145r5,-20l165,105xe" filled="f" strokecolor="#e36c0a [2409]" strokeweight="42e-5mm">
                  <v:path arrowok="t" o:connecttype="custom" o:connectlocs="165,105;165,105;160,85;155,65;145,50;135,35;120,20;100,10;85,5;70,0;70,0;55,5;45,10;30,20;20,30;5,65;0,105;0,105;5,145;20,180;30,190;45,200;55,210;70,210;70,210;85,210;100,205;120,195;135,180;145,165;155,145;160,125;165,105;165,105" o:connectangles="0,0,0,0,0,0,0,0,0,0,0,0,0,0,0,0,0,0,0,0,0,0,0,0,0,0,0,0,0,0,0,0,0,0"/>
                </v:shape>
                <v:shape id="Freeform 4210" o:spid="_x0000_s1222" style="position:absolute;left:519;top:466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rWlcIA&#10;AADcAAAADwAAAGRycy9kb3ducmV2LnhtbESPwWrDMBBE74H8g9hCb4nktITgRg4lIRAfmyb3xdpa&#10;bq2VsOTE/fuqUOhxmJk3zHY3uV7caIidZw3FUoEgbrzpuNVweT8uNiBiQjbYeyYN3xRhV81nWyyN&#10;v/Mb3c6pFRnCsUQNNqVQShkbSw7j0gfi7H34wWHKcmilGfCe4a6XK6XW0mHHecFioL2l5us8Og31&#10;Fbti7YtPVYfDMTzHMNq+1vrxYXp9AZFoSv/hv/bJaFipJ/g9k4+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WtaVwgAAANwAAAAPAAAAAAAAAAAAAAAAAJgCAABkcnMvZG93&#10;bnJldi54bWxQSwUGAAAAAAQABAD1AAAAhwMAAAAA&#10;" path="m145,70r,l140,55,135,45,120,30,110,20,75,5,50,,40,,30,5,15,20,5,40,,70r5,30l15,120r15,20l50,145r25,-5l105,125r15,-10l135,100r5,-15l145,70xe" filled="f" strokecolor="#e36c0a [2409]" strokeweight="42e-5mm">
                  <v:path arrowok="t" o:connecttype="custom" o:connectlocs="145,70;145,70;140,55;135,45;120,30;110,20;75,5;50,0;50,0;40,0;30,5;15,20;5,40;0,70;0,70;5,100;15,120;30,140;50,145;50,145;75,140;105,125;120,115;135,100;140,85;145,70;145,70" o:connectangles="0,0,0,0,0,0,0,0,0,0,0,0,0,0,0,0,0,0,0,0,0,0,0,0,0,0,0"/>
                </v:shape>
                <v:shape id="Freeform 4211" o:spid="_x0000_s1223" style="position:absolute;left:664;top:4486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OwKMQA&#10;AADcAAAADwAAAGRycy9kb3ducmV2LnhtbESPQWvCQBCF7wX/wzKCt7oxiJbUVdQiCnqpevE2ZKfZ&#10;tNnZkN2a6K93hUKPjzfve/Nmi85W4kqNLx0rGA0TEMS50yUXCs6nzesbCB+QNVaOScGNPCzmvZcZ&#10;Ztq1/EnXYyhEhLDPUIEJoc6k9Lkhi37oauLofbnGYoiyKaRusI1wW8k0SSbSYsmxwWBNa0P5z/HX&#10;xjcuWzLppCVz14fUfeTf+9X0pNSg3y3fQQTqwv/xX3qnFaTJGJ5jIgH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jsCjEAAAA3AAAAA8AAAAAAAAAAAAAAAAAmAIAAGRycy9k&#10;b3ducmV2LnhtbFBLBQYAAAAABAAEAPUAAACJAwAAAAA=&#10;" path="m,510r,l10,485,20,440r,-35l20,365,10,310,,250,10,190r5,-50l20,100r,-35l10,20,,e" filled="f" strokecolor="#e36c0a [2409]" strokeweight="42e-5mm">
                  <v:path arrowok="t" o:connecttype="custom" o:connectlocs="0,510;0,510;10,485;20,440;20,405;20,365;10,310;0,250;0,250;0,250;10,190;15,140;20,100;20,65;10,20;0,0" o:connectangles="0,0,0,0,0,0,0,0,0,0,0,0,0,0,0,0"/>
                </v:shape>
                <v:shape id="Freeform 4212" o:spid="_x0000_s1224" style="position:absolute;left:664;top:4486;width:45;height:510;visibility:visible;mso-wrap-style:square;v-text-anchor:top" coordsize="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8y58UA&#10;AADcAAAADwAAAGRycy9kb3ducmV2LnhtbESPzWrDMBCE74G+g9hCL6GRE3CaulZCCTX4GifpebG2&#10;/om1MpZqu29fBQo9DjPzDZMeZtOJkQbXWFawXkUgiEurG64UXM7Z8w6E88gaO8uk4IccHPYPixQT&#10;bSc+0Vj4SgQIuwQV1N73iZSurMmgW9meOHhfdjDogxwqqQecAtx0chNFW2mw4bBQY0/Hmspb8W0U&#10;vOzi7LKMryZ3H+3xtnxdF+3nVamnx/n9DYSn2f+H/9q5VrCJYrifCUdA7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XzLnxQAAANwAAAAPAAAAAAAAAAAAAAAAAJgCAABkcnMv&#10;ZG93bnJldi54bWxQSwUGAAAAAAQABAD1AAAAigMAAAAA&#10;" path="m,510r,l15,465,25,420,35,355,45,280,40,190,35,145,30,100,15,50,,e" filled="f" strokecolor="#e36c0a [2409]" strokeweight="42e-5mm">
                  <v:path arrowok="t" o:connecttype="custom" o:connectlocs="0,510;0,510;15,465;25,420;35,355;45,280;40,190;35,145;30,100;15,50;0,0" o:connectangles="0,0,0,0,0,0,0,0,0,0,0"/>
                </v:shape>
                <v:line id="Line 4213" o:spid="_x0000_s1225" style="position:absolute;flip:y;visibility:visible;mso-wrap-style:square" from="759,4476" to="760,4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CVRMIAAADcAAAADwAAAGRycy9kb3ducmV2LnhtbESPT2sCMRTE70K/Q3gFb5poQWVrFGkR&#10;evXPxdtj89ws3bwsm+e67ac3hYLHYWZ+w6y3Q2hUT12qI1uYTQ0o4jK6misL59N+sgKVBNlhE5ks&#10;/FCC7eZltMbCxTsfqD9KpTKEU4EWvEhbaJ1KTwHTNLbE2bvGLqBk2VXadXjP8NDouTELHbDmvOCx&#10;pQ9P5ffxFixc5PDZX99msuv3funMJdz4N1g7fh1276CEBnmG/9tfzsLcLODvTD4CevM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7CVRMIAAADcAAAADwAAAAAAAAAAAAAA&#10;AAChAgAAZHJzL2Rvd25yZXYueG1sUEsFBgAAAAAEAAQA+QAAAJADAAAAAA==&#10;" strokecolor="#e36c0a [2409]" strokeweight="42e-5mm"/>
                <v:line id="Line 4214" o:spid="_x0000_s1226" style="position:absolute;flip:y;visibility:visible;mso-wrap-style:square" from="789,4476" to="790,4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ttwcUAAADcAAAADwAAAGRycy9kb3ducmV2LnhtbESPQWvCQBSE74L/YXlCb7oxh1aiG6nF&#10;1uIhpanx/My+JqHZtyG7avz3XaHQ4zAz3zCr9WBacaHeNZYVzGcRCOLS6oYrBYev1+kChPPIGlvL&#10;pOBGDtbpeLTCRNsrf9Il95UIEHYJKqi97xIpXVmTQTezHXHwvm1v0AfZV1L3eA1w08o4ih6lwYbD&#10;Qo0dvdRU/uRno2Cz4/3W7hfSf2zL+FS8ZVlxzJR6mAzPSxCeBv8f/mu/awVx9AT3M+EIy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ttwcUAAADcAAAADwAAAAAAAAAA&#10;AAAAAAChAgAAZHJzL2Rvd25yZXYueG1sUEsFBgAAAAAEAAQA+QAAAJMDAAAAAA==&#10;" strokecolor="#e36c0a [2409]" strokeweight="69e-5mm"/>
                <v:shape id="Freeform 4215" o:spid="_x0000_s1227" style="position:absolute;left:415;top:3956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OfI78A&#10;AADcAAAADwAAAGRycy9kb3ducmV2LnhtbERPTYvCMBC9L/gfwgh7WTSpB5FqFBVWxJO6wl6HZmyr&#10;zaQkUeu/NwfB4+N9zxadbcSdfKgda8iGCgRx4UzNpYbT3+9gAiJEZIONY9LwpACLee9rhrlxDz7Q&#10;/RhLkUI45KihirHNpQxFRRbD0LXEiTs7bzEm6EtpPD5SuG3kSKmxtFhzaqiwpXVFxfV4sxo27idu&#10;T5ny1q9u9f/uss82k1Lr7363nIKI1MWP+O3eGg0jldamM+kIy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o58jvwAAANwAAAAPAAAAAAAAAAAAAAAAAJgCAABkcnMvZG93bnJl&#10;di54bWxQSwUGAAAAAAQABAD1AAAAhAMAAAAA&#10;" path="m249,10r,l239,20,224,35,199,45r-30,l139,45,114,35,94,25,64,5,59,,49,,34,20,14,50,,5e" filled="f" strokecolor="#e36c0a [2409]" strokeweight="42e-5mm">
                  <v:path arrowok="t" o:connecttype="custom" o:connectlocs="249,10;249,10;239,20;224,35;199,45;169,45;139,45;114,35;94,25;64,5;64,5;59,0;49,0;34,20;14,50;0,5" o:connectangles="0,0,0,0,0,0,0,0,0,0,0,0,0,0,0,0"/>
                </v:shape>
                <v:shape id="Freeform 4216" o:spid="_x0000_s1228" style="position:absolute;left:415;top:4431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86uMQA&#10;AADcAAAADwAAAGRycy9kb3ducmV2LnhtbESPQWsCMRSE70L/Q3hCL6LJeii6GsUWKtJTXQWvj81z&#10;d3XzsiRRt/++KRQ8DjPzDbNc97YVd/KhcawhmygQxKUzDVcajofP8QxEiMgGW8ek4YcCrFcvgyXm&#10;xj14T/ciViJBOOSooY6xy6UMZU0Ww8R1xMk7O28xJukraTw+Ety2cqrUm7TYcFqosaOPmsprcbMa&#10;tm4Ud8dMeevfb83p6/KdbWeV1q/DfrMAEamPz/B/e2c0TNUc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vOrjEAAAA3AAAAA8AAAAAAAAAAAAAAAAAmAIAAGRycy9k&#10;b3ducmV2LnhtbFBLBQYAAAAABAAEAPUAAACJAwAAAAA=&#10;" path="m249,45r,l224,20,199,10,169,5r-30,5l114,15,94,25,64,45r-5,5l54,45,34,30,14,,,45e" filled="f" strokecolor="#e36c0a [2409]" strokeweight="42e-5mm">
                  <v:path arrowok="t" o:connecttype="custom" o:connectlocs="249,45;249,45;224,20;199,10;169,5;139,10;114,15;94,25;64,45;64,45;59,50;54,45;34,30;14,0;0,45" o:connectangles="0,0,0,0,0,0,0,0,0,0,0,0,0,0,0"/>
                </v:shape>
                <v:shape id="Freeform 4217" o:spid="_x0000_s1229" style="position:absolute;left:420;top:4001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S6sIA&#10;AADcAAAADwAAAGRycy9kb3ducmV2LnhtbERPz2vCMBS+D/Y/hDfYbaYtzElnlG6o6GWsTnZ+NG9t&#10;WfNSkmirf705CB4/vt/z5Wg6cSLnW8sK0kkCgriyuuVaweFn/TID4QOyxs4yKTiTh+Xi8WGOubYD&#10;l3Tah1rEEPY5KmhC6HMpfdWQQT+xPXHk/qwzGCJ0tdQOhxhuOpklyVQabDk2NNjTZ0PV//5oFHBx&#10;Md/9ujx8/LrZ225Fm+H1K1Pq+Wks3kEEGsNdfHNvtYIsjfPjmXgE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ghLqwgAAANwAAAAPAAAAAAAAAAAAAAAAAJgCAABkcnMvZG93&#10;bnJldi54bWxQSwUGAAAAAAQABAD1AAAAhwMAAAAA&#10;" path="m244,215r,l239,135,234,95,229,65,214,40,199,20,179,5,149,,119,5,94,15,69,35,44,60,24,95,14,130,4,175,,215r4,45l14,300r10,40l44,370r25,25l94,415r25,15l149,435r30,-5l199,420r15,-20l229,370r5,-30l239,300r5,-85xe" filled="f" strokecolor="#e36c0a [2409]" strokeweight="42e-5mm">
                  <v:path arrowok="t" o:connecttype="custom" o:connectlocs="244,215;244,215;239,135;234,95;229,65;214,40;199,20;179,5;149,0;149,0;119,5;94,15;69,35;44,60;24,95;14,130;4,175;0,215;0,215;4,260;14,300;24,340;44,370;69,395;94,415;119,430;149,435;149,435;179,430;199,420;214,400;229,370;234,340;239,300;244,215;244,215" o:connectangles="0,0,0,0,0,0,0,0,0,0,0,0,0,0,0,0,0,0,0,0,0,0,0,0,0,0,0,0,0,0,0,0,0,0,0,0"/>
                </v:shape>
                <v:shape id="Freeform 4218" o:spid="_x0000_s1230" style="position:absolute;left:469;top:4071;width:195;height:295;visibility:visible;mso-wrap-style:square;v-text-anchor:top" coordsize="195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0jRcQA&#10;AADcAAAADwAAAGRycy9kb3ducmV2LnhtbESPQWvCQBSE7wX/w/KE3uomqahEV5HSFo+NFb0+ss8k&#10;mH0bd1eN/vpuodDjMDPfMItVb1pxJecbywrSUQKCuLS64UrB7vvjZQbCB2SNrWVScCcPq+XgaYG5&#10;tjcu6LoNlYgQ9jkqqEPocil9WZNBP7IdcfSO1hkMUbpKaoe3CDetzJJkIg02HBdq7OitpvK0vRgF&#10;41PhLtPJ/t05LF7P/Pg8ZF97pZ6H/XoOIlAf/sN/7Y1WkKUp/J6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9I0XEAAAA3AAAAA8AAAAAAAAAAAAAAAAAmAIAAGRycy9k&#10;b3ducmV2LnhtbFBLBQYAAAAABAAEAPUAAACJAwAAAAA=&#10;" path="m195,145r,l195,115,190,90,180,65,170,45,155,25,140,10,120,,100,,80,,60,10,45,20,30,40,15,65,5,90,,115r,30l,175r5,30l15,230r15,20l45,270r15,15l80,295r20,l120,295r20,-10l155,270r15,-15l180,230r10,-25l195,175r,-30xe" filled="f" strokecolor="#e36c0a [2409]" strokeweight="42e-5mm">
                  <v:path arrowok="t" o:connecttype="custom" o:connectlocs="195,145;195,145;195,115;190,90;180,65;170,45;155,25;140,10;120,0;100,0;100,0;80,0;60,10;45,20;30,40;15,65;5,90;0,115;0,145;0,145;0,175;5,205;15,230;30,250;45,270;60,285;80,295;100,295;100,295;120,295;140,285;155,270;170,255;180,230;190,205;195,175;195,145;195,145" o:connectangles="0,0,0,0,0,0,0,0,0,0,0,0,0,0,0,0,0,0,0,0,0,0,0,0,0,0,0,0,0,0,0,0,0,0,0,0,0,0"/>
                </v:shape>
                <v:shape id="Freeform 4219" o:spid="_x0000_s1231" style="position:absolute;left:499;top:4116;width:165;height:205;visibility:visible;mso-wrap-style:square;v-text-anchor:top" coordsize="165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yh8sYA&#10;AADcAAAADwAAAGRycy9kb3ducmV2LnhtbESPQWvCQBSE70L/w/IKvdWNiZYSs5EiLRXFg2lBvD2y&#10;r0lo9m3IbmP8965Q8DjMzDdMthpNKwbqXWNZwWwagSAurW64UvD99fH8CsJ5ZI2tZVJwIQer/GGS&#10;YartmQ80FL4SAcIuRQW1910qpStrMuimtiMO3o/tDfog+0rqHs8BbloZR9GLNNhwWKixo3VN5W/x&#10;ZxQU5vh+ShZNwvGcd2a9TYb96VOpp8fxbQnC0+jv4f/2RiuIZzHczo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yh8sYAAADcAAAADwAAAAAAAAAAAAAAAACYAgAAZHJz&#10;L2Rvd25yZXYueG1sUEsFBgAAAAAEAAQA9QAAAIsDAAAAAA==&#10;" path="m165,100r,l160,80,155,60,145,45,135,30,120,15,100,5,85,,70,,55,,45,5,30,15,20,25,5,60,,100r5,45l20,175r10,15l45,200r10,5l70,205r15,l100,200r20,-10l135,175r10,-15l155,145r5,-20l165,100xe" filled="f" strokecolor="#e36c0a [2409]" strokeweight="42e-5mm">
                  <v:path arrowok="t" o:connecttype="custom" o:connectlocs="165,100;165,100;160,80;155,60;145,45;135,30;120,15;100,5;85,0;70,0;70,0;55,0;45,5;30,15;20,25;5,60;0,100;0,100;5,145;20,175;30,190;45,200;55,205;70,205;70,205;85,205;100,200;120,190;135,175;145,160;155,145;160,125;165,100;165,100" o:connectangles="0,0,0,0,0,0,0,0,0,0,0,0,0,0,0,0,0,0,0,0,0,0,0,0,0,0,0,0,0,0,0,0,0,0"/>
                </v:shape>
                <v:shape id="Freeform 4220" o:spid="_x0000_s1232" style="position:absolute;left:519;top:414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NASMIA&#10;AADcAAAADwAAAGRycy9kb3ducmV2LnhtbESPwWrDMBBE74X8g9hCb7XstITgWAklJVAfmyb3xdpY&#10;SqyVsJTE/fuqUOhxmJk3TLOZ3CBuNEbrWUFVlCCIO68t9woOX7vnJYiYkDUOnknBN0XYrGcPDdba&#10;3/mTbvvUiwzhWKMCk1KopYydIYex8IE4eyc/OkxZjr3UI94z3A1yXpYL6dByXjAYaGuou+yvTkF7&#10;RFstfHUu2/C+C68xXM3QKvX0OL2tQCSa0n/4r/2hFcyrF/g9k4+A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0BIwgAAANwAAAAPAAAAAAAAAAAAAAAAAJgCAABkcnMvZG93&#10;bnJldi54bWxQSwUGAAAAAAQABAD1AAAAhwMAAAAA&#10;" path="m145,70r,l140,55,135,45,120,30,110,20,75,5,50,,40,,30,5,15,20,5,45,,70r5,30l15,125r15,15l50,145r25,-5l105,125r15,-10l135,105r5,-15l145,70xe" filled="f" strokecolor="#e36c0a [2409]" strokeweight="42e-5mm">
                  <v:path arrowok="t" o:connecttype="custom" o:connectlocs="145,70;145,70;140,55;135,45;120,30;110,20;75,5;50,0;50,0;40,0;30,5;15,20;5,45;0,70;0,70;5,100;15,125;30,140;50,145;50,145;75,140;105,125;120,115;135,105;140,90;145,70;145,70" o:connectangles="0,0,0,0,0,0,0,0,0,0,0,0,0,0,0,0,0,0,0,0,0,0,0,0,0,0,0"/>
                </v:shape>
                <v:shape id="Freeform 4221" o:spid="_x0000_s1233" style="position:absolute;left:664;top:3966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om9cUA&#10;AADcAAAADwAAAGRycy9kb3ducmV2LnhtbESPT2vCQBDF70K/wzIFb7oxFC2pm9A/FIV6UXvpbciO&#10;2djsbMhuTfTTuwXB4+PN+715y2KwjThR52vHCmbTBARx6XTNlYLv/efkGYQPyBobx6TgTB6K/GG0&#10;xEy7nrd02oVKRAj7DBWYENpMSl8asuinriWO3sF1FkOUXSV1h32E20amSTKXFmuODQZbejdU/u7+&#10;bHzjZ0UmnfdkLnqTuo/y+PW22Cs1fhxeX0AEGsL9+JZeawXp7An+x0QC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ib1xQAAANwAAAAPAAAAAAAAAAAAAAAAAJgCAABkcnMv&#10;ZG93bnJldi54bWxQSwUGAAAAAAQABAD1AAAAigMAAAAA&#10;" path="m,510r,l10,485,20,440r,-35l20,365,10,315,,255,10,190r5,-50l20,100r,-35l10,20,,e" filled="f" strokecolor="#e36c0a [2409]" strokeweight="42e-5mm">
                  <v:path arrowok="t" o:connecttype="custom" o:connectlocs="0,510;0,510;10,485;20,440;20,405;20,365;10,315;0,255;0,255;0,255;10,190;15,140;20,100;20,65;10,20;0,0" o:connectangles="0,0,0,0,0,0,0,0,0,0,0,0,0,0,0,0"/>
                </v:shape>
                <v:shape id="Freeform 4222" o:spid="_x0000_s1234" style="position:absolute;left:664;top:3966;width:45;height:510;visibility:visible;mso-wrap-style:square;v-text-anchor:top" coordsize="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akOsMA&#10;AADcAAAADwAAAGRycy9kb3ducmV2LnhtbESPQYvCMBSE74L/ITxhL7KmFeq61SgiK3i11j0/mmdb&#10;bV5KE7X77zeC4HGYmW+Y5bo3jbhT52rLCuJJBIK4sLrmUkF+3H3OQTiPrLGxTAr+yMF6NRwsMdX2&#10;wQe6Z74UAcIuRQWV920qpSsqMugmtiUO3tl2Bn2QXSl1h48AN42cRtFMGqw5LFTY0rai4prdjIKv&#10;ebLLx8nJ7N3PZXsdf8fZ5fek1Meo3yxAeOr9O/xq77WCaZzA80w4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akOsMAAADcAAAADwAAAAAAAAAAAAAAAACYAgAAZHJzL2Rv&#10;d25yZXYueG1sUEsFBgAAAAAEAAQA9QAAAIgDAAAAAA==&#10;" path="m,510r,l15,470,25,420,35,355,45,280,40,195,35,145,30,100,15,50,,e" filled="f" strokecolor="#e36c0a [2409]" strokeweight="42e-5mm">
                  <v:path arrowok="t" o:connecttype="custom" o:connectlocs="0,510;0,510;15,470;25,420;35,355;45,280;40,195;35,145;30,100;15,50;0,0" o:connectangles="0,0,0,0,0,0,0,0,0,0,0"/>
                </v:shape>
                <v:line id="Line 4223" o:spid="_x0000_s1235" style="position:absolute;flip:y;visibility:visible;mso-wrap-style:square" from="759,3961" to="760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kDmcIAAADcAAAADwAAAGRycy9kb3ducmV2LnhtbESPQWvCQBSE7wX/w/KE3uomClaiq4gi&#10;eNX24u2RfWaD2bch+4xpf31XEHocZuYbZrUZfKN66mId2EA+yUARl8HWXBn4/jp8LEBFQbbYBCYD&#10;PxRhsx69rbCw4cEn6s9SqQThWKABJ9IWWsfSkcc4CS1x8q6h8yhJdpW2HT4S3Dd6mmVz7bHmtOCw&#10;pZ2j8na+ewMXOe376yyXbX9wnza7+Dv/emPex8N2CUpokP/wq320Bqb5HJ5n0hH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mkDmcIAAADcAAAADwAAAAAAAAAAAAAA&#10;AAChAgAAZHJzL2Rvd25yZXYueG1sUEsFBgAAAAAEAAQA+QAAAJADAAAAAA==&#10;" strokecolor="#e36c0a [2409]" strokeweight="42e-5mm"/>
                <v:line id="Line 4224" o:spid="_x0000_s1236" style="position:absolute;flip:y;visibility:visible;mso-wrap-style:square" from="789,3961" to="790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L7HMUAAADcAAAADwAAAGRycy9kb3ducmV2LnhtbESPT2vCQBTE7wW/w/IEb3VjDlZSV1Hx&#10;T/EQ0arn1+xrEsy+DdlV02/vFgSPw8z8hhlPW1OJGzWutKxg0I9AEGdWl5wrOH6v3kcgnEfWWFkm&#10;BX/kYDrpvI0x0fbOe7odfC4ChF2CCgrv60RKlxVk0PVtTRy8X9sY9EE2udQN3gPcVDKOoqE0WHJY&#10;KLCmRUHZ5XA1CuYb3i7tdiT9bpnFP6d1mp7OqVK9bjv7BOGp9a/ws/2lFcSDD/g/E46An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ML7HMUAAADcAAAADwAAAAAAAAAA&#10;AAAAAAChAgAAZHJzL2Rvd25yZXYueG1sUEsFBgAAAAAEAAQA+QAAAJMDAAAAAA==&#10;" strokecolor="#e36c0a [2409]" strokeweight="69e-5mm"/>
                <v:shape id="Freeform 4225" o:spid="_x0000_s1237" style="position:absolute;left:415;top:3436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oJ/sIA&#10;AADcAAAADwAAAGRycy9kb3ducmV2LnhtbERPz2uDMBS+D/o/hFfYZaxRD0Nco6yFFdlps0KvD/Oq&#10;duZFkrR1//1yGOz48f3eVouZxI2cHy0rSDcJCOLO6pF7Be3x/TkH4QOyxskyKfghD1W5ethioe2d&#10;v+jWhF7EEPYFKhhCmAspfTeQQb+xM3HkztYZDBG6XmqH9xhuJpklyYs0OHJsGHCm/UDdd3M1Cg72&#10;KdRtmjjjdtfx9HH5TA95r9Tjenl7BRFoCf/iP3etFWRpXBvPxCM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egn+wgAAANwAAAAPAAAAAAAAAAAAAAAAAJgCAABkcnMvZG93&#10;bnJldi54bWxQSwUGAAAAAAQABAD1AAAAhwMAAAAA&#10;" path="m249,10r,l239,25,224,35,199,45r-30,5l139,45,114,35,94,25,64,5,59,,49,5,34,20,14,50,,5e" filled="f" strokecolor="#e36c0a [2409]" strokeweight="42e-5mm">
                  <v:path arrowok="t" o:connecttype="custom" o:connectlocs="249,10;249,10;239,25;224,35;199,45;169,50;139,45;114,35;94,25;64,5;64,5;59,0;49,5;34,20;14,50;0,5" o:connectangles="0,0,0,0,0,0,0,0,0,0,0,0,0,0,0,0"/>
                </v:shape>
                <v:shape id="Freeform 4226" o:spid="_x0000_s1238" style="position:absolute;left:415;top:3911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asZcUA&#10;AADcAAAADwAAAGRycy9kb3ducmV2LnhtbESPT2vCQBTE74LfYXmFXqRu4kE0ukotNEhPrQq9PrLP&#10;JJp9G3Y3f/rtu0Khx2FmfsNs96NpRE/O15YVpPMEBHFhdc2lgsv5/WUFwgdkjY1lUvBDHva76WSL&#10;mbYDf1F/CqWIEPYZKqhCaDMpfVGRQT+3LXH0rtYZDFG6UmqHQ4SbRi6SZCkN1hwXKmzpraLifuqM&#10;gtzOwvGSJs64Q1d/f9w+03xVKvX8NL5uQAQaw3/4r33UChbpGh5n4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NqxlxQAAANwAAAAPAAAAAAAAAAAAAAAAAJgCAABkcnMv&#10;ZG93bnJldi54bWxQSwUGAAAAAAQABAD1AAAAigMAAAAA&#10;" path="m249,45r,l224,25,199,10,169,5r-30,5l114,15,94,25,64,45r-5,5l54,45,34,30,14,,,50e" filled="f" strokecolor="#e36c0a [2409]" strokeweight="42e-5mm">
                  <v:path arrowok="t" o:connecttype="custom" o:connectlocs="249,45;249,45;224,25;199,10;169,5;139,10;114,15;94,25;64,45;64,45;59,50;54,45;34,30;14,0;0,50" o:connectangles="0,0,0,0,0,0,0,0,0,0,0,0,0,0,0"/>
                </v:shape>
                <v:shape id="Freeform 4227" o:spid="_x0000_s1239" style="position:absolute;left:420;top:3481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7YV8IA&#10;AADcAAAADwAAAGRycy9kb3ducmV2LnhtbERPz2vCMBS+D/wfwhN2m6mFqdRGUZnDXWRq8fxonm2x&#10;eSlJZrv99cthsOPH9ztfD6YVD3K+saxgOklAEJdWN1wpKC77lwUIH5A1tpZJwTd5WK9GTzlm2vZ8&#10;osc5VCKGsM9QQR1Cl0npy5oM+ontiCN3s85giNBVUjvsY7hpZZokM2mw4dhQY0e7msr7+cso4M2P&#10;+ez2p2J7dYv5xxu996/HVKnn8bBZggg0hH/xn/ugFaRpnB/PxCM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7thXwgAAANwAAAAPAAAAAAAAAAAAAAAAAJgCAABkcnMvZG93&#10;bnJldi54bWxQSwUGAAAAAAQABAD1AAAAhwMAAAAA&#10;" path="m244,220r,l239,135r-5,-35l229,65,214,40,199,20,179,5,149,,119,5,94,15,69,35,44,60,24,95,14,135,4,175,,220r4,40l14,305r10,35l44,370r25,30l94,420r25,10l149,435r30,l199,420r15,-20l229,375r5,-35l239,305r5,-85xe" filled="f" strokecolor="#e36c0a [2409]" strokeweight="42e-5mm">
                  <v:path arrowok="t" o:connecttype="custom" o:connectlocs="244,220;244,220;239,135;234,100;229,65;214,40;199,20;179,5;149,0;149,0;119,5;94,15;69,35;44,60;24,95;14,135;4,175;0,220;0,220;4,260;14,305;24,340;44,370;69,400;94,420;119,430;149,435;149,435;179,435;199,420;214,400;229,375;234,340;239,305;244,220;244,220" o:connectangles="0,0,0,0,0,0,0,0,0,0,0,0,0,0,0,0,0,0,0,0,0,0,0,0,0,0,0,0,0,0,0,0,0,0,0,0"/>
                </v:shape>
                <v:shape id="Freeform 4228" o:spid="_x0000_s1240" style="position:absolute;left:469;top:3551;width:195;height:300;visibility:visible;mso-wrap-style:square;v-text-anchor:top" coordsize="19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aC8MQA&#10;AADcAAAADwAAAGRycy9kb3ducmV2LnhtbESPQWsCMRSE74L/ITzBm2ZdS7Fbo4gg2ougLT0/Nq+b&#10;xc3LmsR1/femUOhxmJlvmOW6t43oyIfasYLZNANBXDpdc6Xg63M3WYAIEVlj45gUPCjAejUcLLHQ&#10;7s4n6s6xEgnCoUAFJsa2kDKUhiyGqWuJk/fjvMWYpK+k9nhPcNvIPMtepcWa04LBlraGysv5ZhW8&#10;1Fd/+ei77+v+MT++7Y/G0uKk1HjUb95BROrjf/ivfdAK8nwGv2fS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WgvDEAAAA3AAAAA8AAAAAAAAAAAAAAAAAmAIAAGRycy9k&#10;b3ducmV2LnhtbFBLBQYAAAAABAAEAPUAAACJAwAAAAA=&#10;" path="m195,150r,l195,120,190,90,180,65,170,45,155,25,140,10,120,5,100,,80,,60,10,45,25,30,40,15,65,5,90,,120r,30l,180r5,25l15,230r15,25l45,270r15,15l80,295r20,5l120,295r20,-10l155,275r15,-20l180,230r10,-25l195,180r,-30xe" filled="f" strokecolor="#e36c0a [2409]" strokeweight="42e-5mm">
                  <v:path arrowok="t" o:connecttype="custom" o:connectlocs="195,150;195,150;195,120;190,90;180,65;170,45;155,25;140,10;120,5;100,0;100,0;80,0;60,10;45,25;30,40;15,65;5,90;0,120;0,150;0,150;0,180;5,205;15,230;30,255;45,270;60,285;80,295;100,300;100,300;120,295;140,285;155,275;170,255;180,230;190,205;195,180;195,150;195,150" o:connectangles="0,0,0,0,0,0,0,0,0,0,0,0,0,0,0,0,0,0,0,0,0,0,0,0,0,0,0,0,0,0,0,0,0,0,0,0,0,0"/>
                </v:shape>
                <v:shape id="Freeform 4229" o:spid="_x0000_s1241" style="position:absolute;left:499;top:3596;width:165;height:210;visibility:visible;mso-wrap-style:square;v-text-anchor:top" coordsize="16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iZUMUA&#10;AADcAAAADwAAAGRycy9kb3ducmV2LnhtbESPzW7CMBCE75V4B2uReisOPlAIGIRQK6reoOXvtoqX&#10;JBCvo9hAeHuMVKnH0cx8o5nMWluJKzW+dKyh30tAEGfOlJxr+P35fBuC8AHZYOWYNNzJw2zaeZlg&#10;atyNV3Rdh1xECPsUNRQh1KmUPivIou+5mjh6R9dYDFE2uTQN3iLcVlIlyUBaLDkuFFjToqDsvL5Y&#10;DfVmu1eXk1qew/D9sPv4VtWotVq/dtv5GESgNvyH/9pfRoNSCp5n4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+JlQxQAAANwAAAAPAAAAAAAAAAAAAAAAAJgCAABkcnMv&#10;ZG93bnJldi54bWxQSwUGAAAAAAQABAD1AAAAigMAAAAA&#10;" path="m165,105r,l160,80,155,65,145,45,135,30,120,20,100,10,85,,70,,55,,45,5,30,15,20,30,5,60,,105r5,40l20,175r10,15l45,200r10,5l70,210r15,-5l100,200r20,-10l135,180r10,-20l155,145r5,-20l165,105xe" filled="f" strokecolor="#e36c0a [2409]" strokeweight="42e-5mm">
                  <v:path arrowok="t" o:connecttype="custom" o:connectlocs="165,105;165,105;160,80;155,65;145,45;135,30;120,20;100,10;85,0;70,0;70,0;55,0;45,5;30,15;20,30;5,60;0,105;0,105;5,145;20,175;30,190;45,200;55,205;70,210;70,210;85,205;100,200;120,190;135,180;145,160;155,145;160,125;165,105;165,105" o:connectangles="0,0,0,0,0,0,0,0,0,0,0,0,0,0,0,0,0,0,0,0,0,0,0,0,0,0,0,0,0,0,0,0,0,0"/>
                </v:shape>
                <v:shape id="Freeform 4230" o:spid="_x0000_s1242" style="position:absolute;left:519;top:362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+K9cIA&#10;AADcAAAADwAAAGRycy9kb3ducmV2LnhtbESPQWvCQBSE70L/w/KE3nSTtIikboK0CM1Rq/dH9jUb&#10;zb5dsqum/74rFHocZuYbZlNPdhA3GkPvWEG+zEAQt0733Ck4fu0WaxAhImscHJOCHwpQV0+zDZba&#10;3XlPt0PsRIJwKFGBidGXUobWkMWwdJ44ed9utBiTHDupR7wnuB1kkWUrabHntGDQ07uh9nK4WgXN&#10;Cft85fJz1viPnX8N/mqGRqnn+bR9AxFpiv/hv/anVlAUL/A4k46Ar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74r1wgAAANwAAAAPAAAAAAAAAAAAAAAAAJgCAABkcnMvZG93&#10;bnJldi54bWxQSwUGAAAAAAQABAD1AAAAhwMAAAAA&#10;" path="m145,75r,l140,60,135,45,120,35,110,20,75,5,50,,40,,30,5,15,20,5,45,,75r5,25l15,125r15,15l50,145r25,-5l105,130r15,-15l135,105r5,-15l145,75xe" filled="f" strokecolor="#e36c0a [2409]" strokeweight="42e-5mm">
                  <v:path arrowok="t" o:connecttype="custom" o:connectlocs="145,75;145,75;140,60;135,45;120,35;110,20;75,5;50,0;50,0;40,0;30,5;15,20;5,45;0,75;0,75;5,100;15,125;30,140;50,145;50,145;75,140;105,130;120,115;135,105;140,90;145,75;145,75" o:connectangles="0,0,0,0,0,0,0,0,0,0,0,0,0,0,0,0,0,0,0,0,0,0,0,0,0,0,0"/>
                </v:shape>
                <v:shape id="Freeform 4231" o:spid="_x0000_s1243" style="position:absolute;left:664;top:3446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bsSMUA&#10;AADcAAAADwAAAGRycy9kb3ducmV2LnhtbESPT2sCMRDF70K/Q5iCt5o1iJXVKLZFLLQX/1y8DZtx&#10;s7qZLJvU3fbTN4WCx8eb93vzFqve1eJGbag8axiPMhDEhTcVlxqOh83TDESIyAZrz6ThmwKslg+D&#10;BebGd7yj2z6WIkE45KjBxtjkUobCksMw8g1x8s6+dRiTbEtpWuwS3NVSZdlUOqw4NVhs6NVScd1/&#10;ufTGaUtWTTuyP+ZT+bfi8vHyfNB6+Niv5yAi9fF+/J9+NxqUmsDfmEQ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FuxIxQAAANwAAAAPAAAAAAAAAAAAAAAAAJgCAABkcnMv&#10;ZG93bnJldi54bWxQSwUGAAAAAAQABAD1AAAAigMAAAAA&#10;" path="m,510r,l10,490,20,440r,-30l20,365,10,315,,255,10,195r5,-50l20,100r,-30l10,25,,e" filled="f" strokecolor="#e36c0a [2409]" strokeweight="42e-5mm">
                  <v:path arrowok="t" o:connecttype="custom" o:connectlocs="0,510;0,510;10,490;20,440;20,410;20,365;10,315;0,255;0,255;0,255;10,195;15,145;20,100;20,70;10,25;0,0" o:connectangles="0,0,0,0,0,0,0,0,0,0,0,0,0,0,0,0"/>
                </v:shape>
                <v:shape id="Freeform 4232" o:spid="_x0000_s1244" style="position:absolute;left:664;top:3446;width:45;height:510;visibility:visible;mso-wrap-style:square;v-text-anchor:top" coordsize="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puh8MA&#10;AADcAAAADwAAAGRycy9kb3ducmV2LnhtbESPQYvCMBSE78L+h/AW9iKaWqir1SgiK3i11j0/mmdb&#10;bV5KE7X77zeC4HGYmW+Y5bo3jbhT52rLCibjCARxYXXNpYL8uBvNQDiPrLGxTAr+yMF69TFYYqrt&#10;gw90z3wpAoRdigoq79tUSldUZNCNbUscvLPtDPogu1LqDh8BbhoZR9FUGqw5LFTY0rai4prdjILv&#10;WbLLh8nJ7N3PZXsdzifZ5fek1Ndnv1mA8NT7d/jV3msFcZzA80w4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puh8MAAADcAAAADwAAAAAAAAAAAAAAAACYAgAAZHJzL2Rv&#10;d25yZXYueG1sUEsFBgAAAAAEAAQA9QAAAIgDAAAAAA==&#10;" path="m,510r,l15,470,25,420,35,360,45,280,40,195,35,150,30,100,15,50,,e" filled="f" strokecolor="#e36c0a [2409]" strokeweight="42e-5mm">
                  <v:path arrowok="t" o:connecttype="custom" o:connectlocs="0,510;0,510;15,470;25,420;35,360;45,280;40,195;35,150;30,100;15,50;0,0" o:connectangles="0,0,0,0,0,0,0,0,0,0,0"/>
                </v:shape>
                <v:line id="Line 4233" o:spid="_x0000_s1245" style="position:absolute;flip:y;visibility:visible;mso-wrap-style:square" from="759,3441" to="760,3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XJJMMAAADcAAAADwAAAGRycy9kb3ducmV2LnhtbESPT2vCQBTE74LfYXmCt7oxBSupq0iL&#10;0Kt/Lrk9ss9saPZtyD5j2k/vFgoeh5n5DbPZjb5VA/WxCWxguchAEVfBNlwbuJwPL2tQUZAttoHJ&#10;wA9F2G2nkw0WNtz5SMNJapUgHAs04ES6QutYOfIYF6EjTt419B4lyb7Wtsd7gvtW51m20h4bTgsO&#10;O/pwVH2fbt5AKcfP4fq6lP1wcG82K/2Nf70x89m4fwclNMoz/N/+sgbyfAV/Z9IR0N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FySTDAAAA3AAAAA8AAAAAAAAAAAAA&#10;AAAAoQIAAGRycy9kb3ducmV2LnhtbFBLBQYAAAAABAAEAPkAAACRAwAAAAA=&#10;" strokecolor="#e36c0a [2409]" strokeweight="42e-5mm"/>
                <v:line id="Line 4234" o:spid="_x0000_s1246" style="position:absolute;flip:y;visibility:visible;mso-wrap-style:square" from="789,3441" to="790,3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4xocYAAADcAAAADwAAAGRycy9kb3ducmV2LnhtbESPT2vCQBTE74LfYXlCb7oxh1ZSN6Ji&#10;/+Ahxdj0/Jp9JsHs25Ddavrt3YLQ4zAzv2GWq8G04kK9aywrmM8iEMSl1Q1XCj6PL9MFCOeRNbaW&#10;ScEvOVil49ESE22vfKBL7isRIOwSVFB73yVSurImg25mO+LgnWxv0AfZV1L3eA1w08o4ih6lwYbD&#10;Qo0dbWsqz/mPUbB54/3O7hfSf+zK+Lt4zbLiK1PqYTKsn0F4Gvx/+N5+1wri+An+zoQjIN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6uMaHGAAAA3AAAAA8AAAAAAAAA&#10;AAAAAAAAoQIAAGRycy9kb3ducmV2LnhtbFBLBQYAAAAABAAEAPkAAACUAwAAAAA=&#10;" strokecolor="#e36c0a [2409]" strokeweight="69e-5mm"/>
                <v:shape id="Freeform 4235" o:spid="_x0000_s1247" style="position:absolute;left:415;top:2916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bDQ8EA&#10;AADcAAAADwAAAGRycy9kb3ducmV2LnhtbERPz2vCMBS+D/wfwht4GWvaHoZ0puIEpXjaVPD6aJ5t&#10;tXkpSbT1v18Ogx0/vt/L1WR68SDnO8sKsiQFQVxb3XGj4HTcvi9A+ICssbdMCp7kYVXOXpZYaDvy&#10;Dz0OoRExhH2BCtoQhkJKX7dk0Cd2II7cxTqDIULXSO1wjOGml3mafkiDHceGFgfatFTfDnejYGff&#10;QnXKUmfc170776/f2W7RKDV/ndafIAJN4V/85660gjyPa+OZeARk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Ww0PBAAAA3AAAAA8AAAAAAAAAAAAAAAAAmAIAAGRycy9kb3du&#10;cmV2LnhtbFBLBQYAAAAABAAEAPUAAACGAwAAAAA=&#10;" path="m249,10r,l239,25,224,35,199,45r-30,5l139,45,114,35,94,25,64,5,59,,49,5,34,20,14,50,,5e" filled="f" strokecolor="#e36c0a [2409]" strokeweight="42e-5mm">
                  <v:path arrowok="t" o:connecttype="custom" o:connectlocs="249,10;249,10;239,25;224,35;199,45;169,50;139,45;114,35;94,25;64,5;64,5;59,0;49,5;34,20;14,50;0,5" o:connectangles="0,0,0,0,0,0,0,0,0,0,0,0,0,0,0,0"/>
                </v:shape>
                <v:shape id="Freeform 4236" o:spid="_x0000_s1248" style="position:absolute;left:415;top:3391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pm2MMA&#10;AADcAAAADwAAAGRycy9kb3ducmV2LnhtbESPQYvCMBSE7wv+h/AEL4um7UHcahQVFPG06wpeH82z&#10;rTYvJYla/70RFvY4zMw3zGzRmUbcyfnasoJ0lIAgLqyuuVRw/N0MJyB8QNbYWCYFT/KwmPc+Zphr&#10;++Afuh9CKSKEfY4KqhDaXEpfVGTQj2xLHL2zdQZDlK6U2uEjwk0jsyQZS4M1x4UKW1pXVFwPN6Ng&#10;az/D7pgmzrjVrT7tL9/pdlIqNeh3yymIQF34D/+1d1pBln3B+0w8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pm2MMAAADcAAAADwAAAAAAAAAAAAAAAACYAgAAZHJzL2Rv&#10;d25yZXYueG1sUEsFBgAAAAAEAAQA9QAAAIgDAAAAAA==&#10;" path="m249,50r,l224,25,199,10r-30,l139,10,114,20,94,30,64,45r-5,5l54,50,34,30,14,,,50e" filled="f" strokecolor="#e36c0a [2409]" strokeweight="42e-5mm">
                  <v:path arrowok="t" o:connecttype="custom" o:connectlocs="249,50;249,50;224,25;199,10;169,10;139,10;114,20;94,30;64,45;64,45;59,50;54,50;34,30;14,0;0,50" o:connectangles="0,0,0,0,0,0,0,0,0,0,0,0,0,0,0"/>
                </v:shape>
                <v:shape id="Freeform 4237" o:spid="_x0000_s1249" style="position:absolute;left:420;top:2961;width:244;height:440;visibility:visible;mso-wrap-style:square;v-text-anchor:top" coordsize="244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3Z8AA&#10;AADcAAAADwAAAGRycy9kb3ducmV2LnhtbERPzYrCMBC+C75DGMGLaKqy4nZNiyiCwh607gMMzWxb&#10;bCalibW+vTkIHj++/03am1p01LrKsoL5LAJBnFtdcaHg73qYrkE4j6yxtkwKnuQgTYaDDcbaPvhC&#10;XeYLEULYxaig9L6JpXR5SQbdzDbEgfu3rUEfYFtI3eIjhJtaLqJoJQ1WHBpKbGhXUn7L7kYBdXb/&#10;/dRn/L1mE3ev8l33dcqUGo/67Q8IT73/iN/uo1awWIb54Uw4AjJ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xw3Z8AAAADcAAAADwAAAAAAAAAAAAAAAACYAgAAZHJzL2Rvd25y&#10;ZXYueG1sUEsFBgAAAAAEAAQA9QAAAIUDAAAAAA==&#10;" path="m244,220r,l239,135r-5,-35l229,65,214,40,199,20,179,10,149,,119,5,94,15,69,35,44,65,24,95,14,135,4,175,,220r4,45l14,305r10,35l44,375r25,25l94,420r25,15l149,440r30,-5l199,420r15,-20l229,375r5,-35l239,305r5,-85xe" filled="f" strokecolor="#e36c0a [2409]" strokeweight="42e-5mm">
                  <v:path arrowok="t" o:connecttype="custom" o:connectlocs="244,220;244,220;239,135;234,100;229,65;214,40;199,20;179,10;149,0;149,0;119,5;94,15;69,35;44,65;24,95;14,135;4,175;0,220;0,220;4,265;14,305;24,340;44,375;69,400;94,420;119,435;149,440;149,440;179,435;199,420;214,400;229,375;234,340;239,305;244,220;244,220" o:connectangles="0,0,0,0,0,0,0,0,0,0,0,0,0,0,0,0,0,0,0,0,0,0,0,0,0,0,0,0,0,0,0,0,0,0,0,0"/>
                </v:shape>
                <v:shape id="Freeform 4238" o:spid="_x0000_s1250" style="position:absolute;left:469;top:3031;width:195;height:300;visibility:visible;mso-wrap-style:square;v-text-anchor:top" coordsize="19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8ULcUA&#10;AADcAAAADwAAAGRycy9kb3ducmV2LnhtbESPT2sCMRTE74V+h/CE3mpWLUVXs0spFNuL4B88PzbP&#10;zeLmZU3Sdf32jSD0OMzMb5hVOdhW9ORD41jBZJyBIK6cbrhWcNh/vc5BhIissXVMCm4UoCyen1aY&#10;a3flLfW7WIsE4ZCjAhNjl0sZKkMWw9h1xMk7OW8xJulrqT1eE9y2cppl79Jiw2nBYEefhqrz7tcq&#10;eGsu/vwz9MfL+jbbLNYbY2m+VeplNHwsQUQa4n/40f7WCqazCdzPpCM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xQtxQAAANwAAAAPAAAAAAAAAAAAAAAAAJgCAABkcnMv&#10;ZG93bnJldi54bWxQSwUGAAAAAAQABAD1AAAAigMAAAAA&#10;" path="m195,150r,l195,120,190,90,180,65,170,45,155,25,140,15,120,5,100,,80,5,60,10,45,25,30,45,15,65,5,90,,120r,30l,180r5,30l15,235r15,20l45,275r15,10l80,295r20,5l120,295r20,-5l155,275r15,-20l180,235r10,-25l195,180r,-30xe" filled="f" strokecolor="#e36c0a [2409]" strokeweight="42e-5mm">
                  <v:path arrowok="t" o:connecttype="custom" o:connectlocs="195,150;195,150;195,120;190,90;180,65;170,45;155,25;140,15;120,5;100,0;100,0;80,5;60,10;45,25;30,45;15,65;5,90;0,120;0,150;0,150;0,180;5,210;15,235;30,255;45,275;60,285;80,295;100,300;100,300;120,295;140,290;155,275;170,255;180,235;190,210;195,180;195,150;195,150" o:connectangles="0,0,0,0,0,0,0,0,0,0,0,0,0,0,0,0,0,0,0,0,0,0,0,0,0,0,0,0,0,0,0,0,0,0,0,0,0,0"/>
                </v:shape>
                <v:shape id="Freeform 4239" o:spid="_x0000_s1251" style="position:absolute;left:499;top:3076;width:165;height:210;visibility:visible;mso-wrap-style:square;v-text-anchor:top" coordsize="16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EPjcUA&#10;AADcAAAADwAAAGRycy9kb3ducmV2LnhtbESPQWvCQBSE74L/YXmCN7NxC1ajq0hpUXqrbW29PbLP&#10;JJp9G7Krpv++KxR6HGbmG2ax6mwtrtT6yrGGcZKCIM6dqbjQ8PH+MpqC8AHZYO2YNPyQh9Wy31tg&#10;ZtyN3+i6C4WIEPYZaihDaDIpfV6SRZ+4hjh6R9daDFG2hTQt3iLc1lKl6URarDgulNjQU0n5eXex&#10;GprP/be6nNTmHKaPh6/nV1XPOqv1cNCt5yACdeE//NfeGg3qQcH9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Q+NxQAAANwAAAAPAAAAAAAAAAAAAAAAAJgCAABkcnMv&#10;ZG93bnJldi54bWxQSwUGAAAAAAQABAD1AAAAigMAAAAA&#10;" path="m165,105r,l160,85,155,65,145,45,135,30,120,20,100,10,85,5,70,,55,,45,10,30,15,20,30,5,65,,105r5,40l20,180r10,10l45,200r10,5l70,210r15,l100,200r20,-10l135,180r10,-15l155,145r5,-20l165,105xe" filled="f" strokecolor="#e36c0a [2409]" strokeweight="42e-5mm">
                  <v:path arrowok="t" o:connecttype="custom" o:connectlocs="165,105;165,105;160,85;155,65;145,45;135,30;120,20;100,10;85,5;70,0;70,0;55,0;45,10;30,15;20,30;5,65;0,105;0,105;5,145;20,180;30,190;45,200;55,205;70,210;70,210;85,210;100,200;120,190;135,180;145,165;155,145;160,125;165,105;165,105" o:connectangles="0,0,0,0,0,0,0,0,0,0,0,0,0,0,0,0,0,0,0,0,0,0,0,0,0,0,0,0,0,0,0,0,0,0"/>
                </v:shape>
                <v:shape id="Freeform 4240" o:spid="_x0000_s1252" style="position:absolute;left:519;top:3106;width:145;height:150;visibility:visible;mso-wrap-style:square;v-text-anchor:top" coordsize="14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h3rcAA&#10;AADcAAAADwAAAGRycy9kb3ducmV2LnhtbESPQYvCMBSE74L/ITzBm6YqK1KNoqLY04Kt3h/Nsy02&#10;L6WJWv+9WVjwOMzMN8xq05laPKl1lWUFk3EEgji3uuJCwSU7jhYgnEfWWFsmBW9ysFn3eyuMtX3x&#10;mZ6pL0SAsItRQel9E0vp8pIMurFtiIN3s61BH2RbSN3iK8BNLadRNJcGKw4LJTa0Lym/pw+jYHE6&#10;WO4oS31y/vndX9Ok1jur1HDQbZcgPHX+G/5vJ1rBdDaDvzPhCMj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eh3rcAAAADcAAAADwAAAAAAAAAAAAAAAACYAgAAZHJzL2Rvd25y&#10;ZXYueG1sUEsFBgAAAAAEAAQA9QAAAIUDAAAAAA==&#10;" path="m145,75r,l140,60,135,45,120,35,110,25,75,10,50,,40,5,30,5,15,20,5,45,,75r5,30l15,125r15,15l50,150r25,-5l105,130r15,-10l135,105r5,-15l145,75xe" filled="f" strokecolor="#e36c0a [2409]" strokeweight="42e-5mm">
                  <v:path arrowok="t" o:connecttype="custom" o:connectlocs="145,75;145,75;140,60;135,45;120,35;110,25;75,10;50,0;50,0;40,5;30,5;15,20;5,45;0,75;0,75;5,105;15,125;30,140;50,150;50,150;75,145;105,130;120,120;135,105;140,90;145,75;145,75" o:connectangles="0,0,0,0,0,0,0,0,0,0,0,0,0,0,0,0,0,0,0,0,0,0,0,0,0,0,0"/>
                </v:shape>
                <v:shape id="Freeform 4241" o:spid="_x0000_s1253" style="position:absolute;left:664;top:2926;width:20;height:515;visibility:visible;mso-wrap-style:square;v-text-anchor:top" coordsize="20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7Zz8UA&#10;AADcAAAADwAAAGRycy9kb3ducmV2LnhtbESPQWsCMRSE70L/Q3gFb5rtKlJWo6hQ8SBIraUen5vn&#10;7uLmZUmirv/eCAWPw8x8w0xmranFlZyvLCv46CcgiHOrKy4U7H++ep8gfEDWWFsmBXfyMJu+dSaY&#10;aXvjb7ruQiEihH2GCsoQmkxKn5dk0PdtQxy9k3UGQ5SukNrhLcJNLdMkGUmDFceFEhtalpSfdxej&#10;4PQ3WhbH7f73sF1thudFs1q0LlWq+97OxyACteEV/m+vtYJ0MITnmXg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tnPxQAAANwAAAAPAAAAAAAAAAAAAAAAAJgCAABkcnMv&#10;ZG93bnJldi54bWxQSwUGAAAAAAQABAD1AAAAigMAAAAA&#10;" path="m,515r,l10,490,20,445r,-35l20,365,10,315,,255,10,195r5,-50l20,105r,-35l10,25,,e" filled="f" strokecolor="#e36c0a [2409]" strokeweight="42e-5mm">
                  <v:path arrowok="t" o:connecttype="custom" o:connectlocs="0,515;0,515;10,490;20,445;20,410;20,365;10,315;0,255;0,255;0,255;10,195;15,145;20,105;20,70;10,25;0,0" o:connectangles="0,0,0,0,0,0,0,0,0,0,0,0,0,0,0,0"/>
                </v:shape>
                <v:shape id="Freeform 4242" o:spid="_x0000_s1254" style="position:absolute;left:664;top:2926;width:45;height:515;visibility:visible;mso-wrap-style:square;v-text-anchor:top" coordsize="45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3UAMUA&#10;AADcAAAADwAAAGRycy9kb3ducmV2LnhtbESPW2vCQBSE3wv+h+UIvhTd1OItukoRSgsVxdv7IXtM&#10;otmzIbuNyb/vFgQfh5n5hlmsGlOImiqXW1bwNohAECdW55wqOB0/+1MQziNrLCyTgpYcrJadlwXG&#10;2t55T/XBpyJA2MWoIPO+jKV0SUYG3cCWxMG72MqgD7JKpa7wHuCmkMMoGkuDOYeFDEtaZ5TcDr9G&#10;Ae5/mq/XWWs2bVJvz5Nxfr3sWqV63eZjDsJT45/hR/tbKxi+j+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vdQAxQAAANwAAAAPAAAAAAAAAAAAAAAAAJgCAABkcnMv&#10;ZG93bnJldi54bWxQSwUGAAAAAAQABAD1AAAAigMAAAAA&#10;" path="m,515r,l15,470,25,425,35,360,45,285,40,195,35,150,30,100,15,50,,e" filled="f" strokecolor="#e36c0a [2409]" strokeweight="42e-5mm">
                  <v:path arrowok="t" o:connecttype="custom" o:connectlocs="0,515;0,515;15,470;25,425;35,360;45,285;40,195;35,150;30,100;15,50;0,0" o:connectangles="0,0,0,0,0,0,0,0,0,0,0"/>
                </v:shape>
                <v:line id="Line 4243" o:spid="_x0000_s1255" style="position:absolute;flip:y;visibility:visible;mso-wrap-style:square" from="759,2921" to="760,3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xf+cIAAADcAAAADwAAAGRycy9kb3ducmV2LnhtbESPzYrCQBCE7wu+w9DC3nSigkp0FHER&#10;9urPxVuTaTPBTE/ItDG7T78jCHssquorar3tfa06amMV2MBknIEiLoKtuDRwOR9GS1BRkC3WgcnA&#10;D0XYbgYfa8xtePKRupOUKkE45mjAiTS51rFw5DGOQ0OcvFtoPUqSbalti88E97WeZtlce6w4LThs&#10;aO+ouJ8e3sBVjl/dbTaRXXdwC5td/YN/vTGfw363AiXUy3/43f62BqazObzOpCO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dxf+cIAAADcAAAADwAAAAAAAAAAAAAA&#10;AAChAgAAZHJzL2Rvd25yZXYueG1sUEsFBgAAAAAEAAQA+QAAAJADAAAAAA==&#10;" strokecolor="#e36c0a [2409]" strokeweight="42e-5mm"/>
                <v:line id="Line 4244" o:spid="_x0000_s1256" style="position:absolute;flip:y;visibility:visible;mso-wrap-style:square" from="789,2921" to="790,3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enfMYAAADcAAAADwAAAGRycy9kb3ducmV2LnhtbESPS2vDMBCE74X+B7GF3Bq5DrTBiWzS&#10;kkfJwSWvnrfWxja1VsZSEuffR4FCj8PMfMNMs9404kydqy0reBlGIIgLq2suFex3i+cxCOeRNTaW&#10;ScGVHGTp48MUE20vvKHz1pciQNglqKDyvk2kdEVFBt3QtsTBO9rOoA+yK6Xu8BLgppFxFL1KgzWH&#10;hQpb+qio+N2ejIL3Fa/ndj2W/mtexD+HZZ4fvnOlBk/9bALCU+//w3/tT60gHr3B/Uw4AjK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3p3zGAAAA3AAAAA8AAAAAAAAA&#10;AAAAAAAAoQIAAGRycy9kb3ducmV2LnhtbFBLBQYAAAAABAAEAPkAAACUAwAAAAA=&#10;" strokecolor="#e36c0a [2409]" strokeweight="69e-5mm"/>
                <v:shape id="Freeform 4245" o:spid="_x0000_s1257" style="position:absolute;left:415;top:2401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9VnsEA&#10;AADcAAAADwAAAGRycy9kb3ducmV2LnhtbERPz2vCMBS+D/Y/hCfsMjStg1GqUZxgkZ1cFbw+mmdb&#10;bV5KEm333y+HgceP7/dyPZpOPMj51rKCdJaAIK6sbrlWcDruphkIH5A1dpZJwS95WK9eX5aYazvw&#10;Dz3KUIsYwj5HBU0IfS6lrxoy6Ge2J47cxTqDIUJXS+1wiOGmk/Mk+ZQGW44NDfa0bai6lXejoLDv&#10;YX9KE2fc1709f18PaZHVSr1Nxs0CRKAxPMX/7r1WMP+Ia+OZe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PVZ7BAAAA3AAAAA8AAAAAAAAAAAAAAAAAmAIAAGRycy9kb3du&#10;cmV2LnhtbFBLBQYAAAAABAAEAPUAAACGAwAAAAA=&#10;" path="m249,10r,l239,20,224,30,199,45r-30,l139,40,114,35,94,20,64,,59,,49,,34,20,14,50,,e" filled="f" strokecolor="#e36c0a [2409]" strokeweight="42e-5mm">
                  <v:path arrowok="t" o:connecttype="custom" o:connectlocs="249,10;249,10;239,20;224,30;199,45;169,45;139,40;114,35;94,20;64,0;64,0;59,0;49,0;34,20;14,50;0,0" o:connectangles="0,0,0,0,0,0,0,0,0,0,0,0,0,0,0,0"/>
                </v:shape>
                <v:shape id="Freeform 4246" o:spid="_x0000_s1258" style="position:absolute;left:415;top:2871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PwBcQA&#10;AADcAAAADwAAAGRycy9kb3ducmV2LnhtbESPT4vCMBTE78J+h/AWvMiaVkHcapRVUMST/8Dro3nb&#10;drd5KUnU+u2NIHgcZuY3zHTemlpcyfnKsoK0n4Agzq2uuFBwOq6+xiB8QNZYWyYFd/Iwn310pphp&#10;e+M9XQ+hEBHCPkMFZQhNJqXPSzLo+7Yhjt6vdQZDlK6Q2uEtwk0tB0kykgYrjgslNrQsKf8/XIyC&#10;te2FzSlNnHGLS3Xe/u3S9bhQqvvZ/kxABGrDO/xqb7SCwfAb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D8AXEAAAA3AAAAA8AAAAAAAAAAAAAAAAAmAIAAGRycy9k&#10;b3ducmV2LnhtbFBLBQYAAAAABAAEAPUAAACJAwAAAAA=&#10;" path="m249,50r,l224,25,199,15,169,10r-30,l114,20,94,30,64,50r-5,l54,50,34,30,14,,,50e" filled="f" strokecolor="#e36c0a [2409]" strokeweight="42e-5mm">
                  <v:path arrowok="t" o:connecttype="custom" o:connectlocs="249,50;249,50;224,25;199,15;169,10;139,10;114,20;94,30;64,50;64,50;59,50;54,50;34,30;14,0;0,50" o:connectangles="0,0,0,0,0,0,0,0,0,0,0,0,0,0,0"/>
                </v:shape>
                <v:shape id="Freeform 4247" o:spid="_x0000_s1259" style="position:absolute;left:420;top:2446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E998IA&#10;AADcAAAADwAAAGRycy9kb3ducmV2LnhtbERPz2vCMBS+C/sfwhvspunK5qQ2ihtz6EWmFs+P5tmW&#10;NS8lyWy3v94cBI8f3+98OZhWXMj5xrKC50kCgri0uuFKQXFcj2cgfEDW2FomBX/kYbl4GOWYadvz&#10;ni6HUIkYwj5DBXUIXSalL2sy6Ce2I47c2TqDIUJXSe2wj+GmlWmSTKXBhmNDjR191FT+HH6NAl79&#10;m+9uvS/eT272tv2kr/51lyr19Dis5iACDeEuvrk3WkH6EufHM/EI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MT33wgAAANwAAAAPAAAAAAAAAAAAAAAAAJgCAABkcnMvZG93&#10;bnJldi54bWxQSwUGAAAAAAQABAD1AAAAhwMAAAAA&#10;" path="m244,215r,l239,130,234,95,229,65,214,35,199,15,179,5,149,,119,,94,15,69,35,44,60,24,95,14,130,4,170,,215r4,45l14,300r10,40l44,370r25,25l94,415r25,15l149,435r30,-5l199,420r15,-20l229,370r5,-30l239,300r5,-85xe" filled="f" strokecolor="#e36c0a [2409]" strokeweight="42e-5mm">
                  <v:path arrowok="t" o:connecttype="custom" o:connectlocs="244,215;244,215;239,130;234,95;229,65;214,35;199,15;179,5;149,0;149,0;119,0;94,15;69,35;44,60;24,95;14,130;4,170;0,215;0,215;4,260;14,300;24,340;44,370;69,395;94,415;119,430;149,435;149,435;179,430;199,420;214,400;229,370;234,340;239,300;244,215;244,215" o:connectangles="0,0,0,0,0,0,0,0,0,0,0,0,0,0,0,0,0,0,0,0,0,0,0,0,0,0,0,0,0,0,0,0,0,0,0,0"/>
                </v:shape>
                <v:shape id="Freeform 4248" o:spid="_x0000_s1260" style="position:absolute;left:469;top:2511;width:195;height:300;visibility:visible;mso-wrap-style:square;v-text-anchor:top" coordsize="19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nUMQA&#10;AADcAAAADwAAAGRycy9kb3ducmV2LnhtbESPT2sCMRTE74LfIbyCN81qpditUaRQ1IvgHzw/Nq+b&#10;xc3LmqTr+u2NIPQ4zMxvmPmys7VoyYfKsYLxKANBXDhdcangdPwZzkCEiKyxdkwK7hRguej35phr&#10;d+M9tYdYigThkKMCE2OTSxkKQxbDyDXEyft13mJM0pdSe7wluK3lJMs+pMWK04LBhr4NFZfDn1Uw&#10;ra7+su3a83V9f999rnfG0myv1OCtW32BiNTF//CrvdEKJtMxPM+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JZ1DEAAAA3AAAAA8AAAAAAAAAAAAAAAAAmAIAAGRycy9k&#10;b3ducmV2LnhtbFBLBQYAAAAABAAEAPUAAACJAwAAAAA=&#10;" path="m195,150r,l195,120,190,95,180,70,170,45,155,30,140,15,120,5,100,,80,5,60,10,45,25,30,45,15,65,5,90,,120r,30l,180r5,30l15,235r15,20l45,275r15,15l80,295r20,5l120,300r20,-10l155,275r15,-20l180,235r10,-25l195,180r,-30xe" filled="f" strokecolor="#e36c0a [2409]" strokeweight="42e-5mm">
                  <v:path arrowok="t" o:connecttype="custom" o:connectlocs="195,150;195,150;195,120;190,95;180,70;170,45;155,30;140,15;120,5;100,0;100,0;80,5;60,10;45,25;30,45;15,65;5,90;0,120;0,150;0,150;0,180;5,210;15,235;30,255;45,275;60,290;80,295;100,300;100,300;120,300;140,290;155,275;170,255;180,235;190,210;195,180;195,150;195,150" o:connectangles="0,0,0,0,0,0,0,0,0,0,0,0,0,0,0,0,0,0,0,0,0,0,0,0,0,0,0,0,0,0,0,0,0,0,0,0,0,0"/>
                </v:shape>
                <v:shape id="Freeform 4249" o:spid="_x0000_s1261" style="position:absolute;left:499;top:2556;width:165;height:210;visibility:visible;mso-wrap-style:square;v-text-anchor:top" coordsize="16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d88MUA&#10;AADcAAAADwAAAGRycy9kb3ducmV2LnhtbESPQWvCQBSE74L/YXmCN7NxKVajq0hpUXqrbW29PbLP&#10;JJp9G7Krpv++KxR6HGbmG2ax6mwtrtT6yrGGcZKCIM6dqbjQ8PH+MpqC8AHZYO2YNPyQh9Wy31tg&#10;ZtyN3+i6C4WIEPYZaihDaDIpfV6SRZ+4hjh6R9daDFG2hTQt3iLc1lKl6URarDgulNjQU0n5eXex&#10;GprP/be6nNTmHKaPh6/nV1XPOqv1cNCt5yACdeE//NfeGg3qQcH9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3zwxQAAANwAAAAPAAAAAAAAAAAAAAAAAJgCAABkcnMv&#10;ZG93bnJldi54bWxQSwUGAAAAAAQABAD1AAAAigMAAAAA&#10;" path="m165,105r,l160,85,155,65,145,50,135,35,120,20,100,10,85,5,70,,55,5,45,10,30,20,20,30,5,65,,105r5,40l20,180r10,10l45,200r10,10l70,210r15,l100,205r20,-10l135,180r10,-15l155,145r5,-20l165,105xe" filled="f" strokecolor="#e36c0a [2409]" strokeweight="42e-5mm">
                  <v:path arrowok="t" o:connecttype="custom" o:connectlocs="165,105;165,105;160,85;155,65;145,50;135,35;120,20;100,10;85,5;70,0;70,0;55,5;45,10;30,20;20,30;5,65;0,105;0,105;5,145;20,180;30,190;45,200;55,210;70,210;70,210;85,210;100,205;120,195;135,180;145,165;155,145;160,125;165,105;165,105" o:connectangles="0,0,0,0,0,0,0,0,0,0,0,0,0,0,0,0,0,0,0,0,0,0,0,0,0,0,0,0,0,0,0,0,0,0"/>
                </v:shape>
                <v:shape id="Freeform 4250" o:spid="_x0000_s1262" style="position:absolute;left:519;top:2591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BvVcEA&#10;AADcAAAADwAAAGRycy9kb3ducmV2LnhtbESPT4vCMBTE78J+h/AWvGlaV2TpGkV2EbZH/90fzbOp&#10;Ni+hiVq/vREEj8PM/IaZL3vbiit1oXGsIB9nIIgrpxuuFex369E3iBCRNbaOScGdAiwXH4M5Ftrd&#10;eEPXbaxFgnAoUIGJ0RdShsqQxTB2njh5R9dZjEl2tdQd3hLctnKSZTNpseG0YNDTr6HqvL1YBeUB&#10;m3zm8lNW+r+1nwZ/MW2p1PCzX/2AiNTHd/jV/tcKJtMveJ5JR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wb1XBAAAA3AAAAA8AAAAAAAAAAAAAAAAAmAIAAGRycy9kb3du&#10;cmV2LnhtbFBLBQYAAAAABAAEAPUAAACGAwAAAAA=&#10;" path="m145,70r,l140,55,135,45,120,30,110,20,75,5,50,,40,,30,5,15,20,5,40,,70r5,30l15,125r15,15l50,145r25,-5l105,125r15,-10l135,100r5,-15l145,70xe" filled="f" strokecolor="#e36c0a [2409]" strokeweight="42e-5mm">
                  <v:path arrowok="t" o:connecttype="custom" o:connectlocs="145,70;145,70;140,55;135,45;120,30;110,20;75,5;50,0;50,0;40,0;30,5;15,20;5,40;0,70;0,70;5,100;15,125;30,140;50,145;50,145;75,140;105,125;120,115;135,100;140,85;145,70;145,70" o:connectangles="0,0,0,0,0,0,0,0,0,0,0,0,0,0,0,0,0,0,0,0,0,0,0,0,0,0,0"/>
                </v:shape>
                <v:shape id="Freeform 4251" o:spid="_x0000_s1263" style="position:absolute;left:664;top:2411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J6MUA&#10;AADcAAAADwAAAGRycy9kb3ducmV2LnhtbESPQWvCQBCF7wX/wzJCb3VjEFtSN0FbpIK9qL30NmTH&#10;bDQ7G7Krif31XaHQ4+PN+968RTHYRlyp87VjBdNJAoK4dLrmSsHXYf30AsIHZI2NY1JwIw9FPnpY&#10;YKZdzzu67kMlIoR9hgpMCG0mpS8NWfQT1xJH7+g6iyHKrpK6wz7CbSPTJJlLizXHBoMtvRkqz/uL&#10;jW98f5BJ5z2ZH/2ZuvfytF09H5R6HA/LVxCBhvB//JfeaAXpbAb3MZEA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QnoxQAAANwAAAAPAAAAAAAAAAAAAAAAAJgCAABkcnMv&#10;ZG93bnJldi54bWxQSwUGAAAAAAQABAD1AAAAigMAAAAA&#10;" path="m,510r,l10,485,20,440r,-35l20,365,10,315,,250,10,190r5,-50l20,100r,-35l10,20,,e" filled="f" strokecolor="#e36c0a [2409]" strokeweight="42e-5mm">
                  <v:path arrowok="t" o:connecttype="custom" o:connectlocs="0,510;0,510;10,485;20,440;20,405;20,365;10,315;0,250;0,250;0,250;10,190;15,140;20,100;20,65;10,20;0,0" o:connectangles="0,0,0,0,0,0,0,0,0,0,0,0,0,0,0,0"/>
                </v:shape>
                <v:shape id="Freeform 4252" o:spid="_x0000_s1264" style="position:absolute;left:664;top:2411;width:45;height:510;visibility:visible;mso-wrap-style:square;v-text-anchor:top" coordsize="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WLJ8QA&#10;AADcAAAADwAAAGRycy9kb3ducmV2LnhtbESPT4vCMBTE78J+h/AWvIimivVP1yiLrODVrnp+NM+2&#10;2ryUJtbutzeCsMdhZn7DrDadqURLjSstKxiPIhDEmdUl5wqOv7vhAoTzyBory6Tgjxxs1h+9FSba&#10;PvhAbepzESDsElRQeF8nUrqsIINuZGvi4F1sY9AH2eRSN/gIcFPJSRTNpMGSw0KBNW0Lym7p3SiY&#10;L+LdcRCfzN79XLe3wXKcXs8npfqf3fcXCE+d/w+/23utYDKN4XU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1iyfEAAAA3AAAAA8AAAAAAAAAAAAAAAAAmAIAAGRycy9k&#10;b3ducmV2LnhtbFBLBQYAAAAABAAEAPUAAACJAwAAAAA=&#10;" path="m,510r,l15,470,25,420,35,355,45,280,40,190,35,145,30,100,15,50,,e" filled="f" strokecolor="#e36c0a [2409]" strokeweight="42e-5mm">
                  <v:path arrowok="t" o:connecttype="custom" o:connectlocs="0,510;0,510;15,470;25,420;35,355;45,280;40,190;35,145;30,100;15,50;0,0" o:connectangles="0,0,0,0,0,0,0,0,0,0,0"/>
                </v:shape>
                <v:line id="Line 4253" o:spid="_x0000_s1265" style="position:absolute;flip:y;visibility:visible;mso-wrap-style:square" from="759,2401" to="760,2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oshMIAAADcAAAADwAAAGRycy9kb3ducmV2LnhtbESPQWvCQBSE7wX/w/IEb3WjFivRVcQi&#10;9Kr24u2RfWaD2bch+4ypv94tFDwOM/MNs9r0vlYdtbEKbGAyzkARF8FWXBr4Oe3fF6CiIFusA5OB&#10;X4qwWQ/eVpjbcOcDdUcpVYJwzNGAE2lyrWPhyGMch4Y4eZfQepQk21LbFu8J7ms9zbK59lhxWnDY&#10;0M5RcT3evIGzHL66y2wi227vPm129jd+eGNGw367BCXUyyv83/62BqYfc/g7k46AXj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doshMIAAADcAAAADwAAAAAAAAAAAAAA&#10;AAChAgAAZHJzL2Rvd25yZXYueG1sUEsFBgAAAAAEAAQA+QAAAJADAAAAAA==&#10;" strokecolor="#e36c0a [2409]" strokeweight="42e-5mm"/>
                <v:line id="Line 4254" o:spid="_x0000_s1266" style="position:absolute;flip:y;visibility:visible;mso-wrap-style:square" from="789,2401" to="790,2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HUAcYAAADcAAAADwAAAGRycy9kb3ducmV2LnhtbESPS2vDMBCE74X+B7GF3Bq5JrTBiWzS&#10;kkfJwSWvnrfWxja1VsZSEuffR4FCj8PMfMNMs9404kydqy0reBlGIIgLq2suFex3i+cxCOeRNTaW&#10;ScGVHGTp48MUE20vvKHz1pciQNglqKDyvk2kdEVFBt3QtsTBO9rOoA+yK6Xu8BLgppFxFL1KgzWH&#10;hQpb+qio+N2ejIL3Fa/ndj2W/mtexD+HZZ4fvnOlBk/9bALCU+//w3/tT60gHr3B/Uw4AjK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x1AHGAAAA3AAAAA8AAAAAAAAA&#10;AAAAAAAAoQIAAGRycy9kb3ducmV2LnhtbFBLBQYAAAAABAAEAPkAAACUAwAAAAA=&#10;" strokecolor="#e36c0a [2409]" strokeweight="69e-5mm"/>
                <v:shape id="Freeform 4255" o:spid="_x0000_s1267" style="position:absolute;left:415;top:1880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km48EA&#10;AADcAAAADwAAAGRycy9kb3ducmV2LnhtbERPz2vCMBS+D/Y/hCfsMjStjFGqUZxgkZ1cFbw+mmdb&#10;bV5KEm333y+HgceP7/dyPZpOPMj51rKCdJaAIK6sbrlWcDruphkIH5A1dpZJwS95WK9eX5aYazvw&#10;Dz3KUIsYwj5HBU0IfS6lrxoy6Ge2J47cxTqDIUJXS+1wiOGmk/Mk+ZQGW44NDfa0bai6lXejoLDv&#10;YX9KE2fc1709f18PaZHVSr1Nxs0CRKAxPMX/7r1WMP+Ia+OZe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JJuPBAAAA3AAAAA8AAAAAAAAAAAAAAAAAmAIAAGRycy9kb3du&#10;cmV2LnhtbFBLBQYAAAAABAAEAPUAAACGAwAAAAA=&#10;" path="m249,10r,l239,25,224,35,199,45r-30,l139,45,114,35,94,25,64,5,59,,49,,34,20,14,50,,5e" filled="f" strokecolor="#e36c0a [2409]" strokeweight="42e-5mm">
                  <v:path arrowok="t" o:connecttype="custom" o:connectlocs="249,10;249,10;239,25;224,35;199,45;169,45;139,45;114,35;94,25;64,5;64,5;59,0;49,0;34,20;14,50;0,5" o:connectangles="0,0,0,0,0,0,0,0,0,0,0,0,0,0,0,0"/>
                </v:shape>
                <v:shape id="Freeform 4256" o:spid="_x0000_s1268" style="position:absolute;left:415;top:2355;width:249;height:51;visibility:visible;mso-wrap-style:square;v-text-anchor:top" coordsize="2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DTWsIA&#10;AADcAAAADwAAAGRycy9kb3ducmV2LnhtbESPQYvCMBSE7wv+h/AEb2uqiKzVKKKIirBg7cXbo3m2&#10;xealNFHrvzeC4HGYmW+Y2aI1lbhT40rLCgb9CARxZnXJuYL0tPn9A+E8ssbKMil4koPFvPMzw1jb&#10;Bx/pnvhcBAi7GBUU3texlC4ryKDr25o4eBfbGPRBNrnUDT4C3FRyGEVjabDksFBgTauCsmtyMwq8&#10;XG9v5010wVF+SLJ/jftDOlaq122XUxCeWv8Nf9o7rWA4msD7TDg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INNawgAAANwAAAAPAAAAAAAAAAAAAAAAAJgCAABkcnMvZG93&#10;bnJldi54bWxQSwUGAAAAAAQABAD1AAAAhwMAAAAA&#10;" path="m249,46r,l224,21,199,10,169,5r-30,5l114,16,94,26,64,46r-5,5l54,46,34,31,14,,,46e" filled="f" strokecolor="#e36c0a [2409]" strokeweight="42e-5mm">
                  <v:path arrowok="t" o:connecttype="custom" o:connectlocs="249,46;249,46;224,21;199,10;169,5;139,10;114,16;94,26;64,46;64,46;59,51;54,46;34,31;14,0;0,46" o:connectangles="0,0,0,0,0,0,0,0,0,0,0,0,0,0,0"/>
                </v:shape>
                <v:shape id="Freeform 4257" o:spid="_x0000_s1269" style="position:absolute;left:420;top:1925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rKsMA&#10;AADcAAAADwAAAGRycy9kb3ducmV2LnhtbERPy2rCQBTdF/oPwy10VycN+CA6Siqm2I00VlxfMtck&#10;mLkTZqYm7dd3FgWXh/NebUbTiRs531pW8DpJQBBXVrdcKzh9FS8LED4ga+wsk4If8rBZPz6sMNN2&#10;4JJux1CLGMI+QwVNCH0mpa8aMugntieO3MU6gyFCV0vtcIjhppNpksykwZZjQ4M9bRuqrsdvo4Dz&#10;X/PZF+Xp7ewW848dvQ/TQ6rU89OYL0EEGsNd/O/eawXpNM6PZ+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irKsMAAADcAAAADwAAAAAAAAAAAAAAAACYAgAAZHJzL2Rv&#10;d25yZXYueG1sUEsFBgAAAAAEAAQA9QAAAIgDAAAAAA==&#10;" path="m244,215r,l239,135,234,95,229,65,214,40,199,20,179,5,149,,119,5,94,15,69,35,44,60,24,95,14,130,4,175,,215r4,45l14,300r10,40l44,370r25,25l94,415r25,15l149,435r30,-5l199,420r15,-20l229,370r5,-30l239,300r5,-85xe" filled="f" strokecolor="#e36c0a [2409]" strokeweight="42e-5mm">
                  <v:path arrowok="t" o:connecttype="custom" o:connectlocs="244,215;244,215;239,135;234,95;229,65;214,40;199,20;179,5;149,0;149,0;119,5;94,15;69,35;44,60;24,95;14,130;4,175;0,215;0,215;4,260;14,300;24,340;44,370;69,395;94,415;119,430;149,435;149,435;179,430;199,420;214,400;229,370;234,340;239,300;244,215;244,215" o:connectangles="0,0,0,0,0,0,0,0,0,0,0,0,0,0,0,0,0,0,0,0,0,0,0,0,0,0,0,0,0,0,0,0,0,0,0,0"/>
                </v:shape>
                <v:shape id="Freeform 4258" o:spid="_x0000_s1270" style="position:absolute;left:469;top:1995;width:195;height:295;visibility:visible;mso-wrap-style:square;v-text-anchor:top" coordsize="195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eahcUA&#10;AADcAAAADwAAAGRycy9kb3ducmV2LnhtbESPQWvCQBSE74X+h+UVeqsbU00ldRUpbfFobNHrI/ua&#10;BLNv4+6q0V/vCkKPw8x8w0znvWnFkZxvLCsYDhIQxKXVDVcKfn++XiYgfEDW2FomBWfyMJ89Pkwx&#10;1/bEBR3XoRIRwj5HBXUIXS6lL2sy6Ae2I47en3UGQ5SuktrhKcJNK9MkyaTBhuNCjR191FTu1gej&#10;YLQr3OEt23w6h8Xrni/f23S1Uer5qV+8gwjUh//wvb3UCtLxEG5n4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l5qFxQAAANwAAAAPAAAAAAAAAAAAAAAAAJgCAABkcnMv&#10;ZG93bnJldi54bWxQSwUGAAAAAAQABAD1AAAAigMAAAAA&#10;" path="m195,145r,l195,115,190,90,180,65,170,45,155,25,140,10,120,,100,,80,,60,10,45,20,30,40,15,65,5,90,,115r,30l,175r5,30l15,230r15,25l45,270r15,15l80,295r20,l120,295r20,-10l155,270r15,-15l180,230r10,-25l195,175r,-30xe" filled="f" strokecolor="#e36c0a [2409]" strokeweight="42e-5mm">
                  <v:path arrowok="t" o:connecttype="custom" o:connectlocs="195,145;195,145;195,115;190,90;180,65;170,45;155,25;140,10;120,0;100,0;100,0;80,0;60,10;45,20;30,40;15,65;5,90;0,115;0,145;0,145;0,175;5,205;15,230;30,255;45,270;60,285;80,295;100,295;100,295;120,295;140,285;155,270;170,255;180,230;190,205;195,175;195,145;195,145" o:connectangles="0,0,0,0,0,0,0,0,0,0,0,0,0,0,0,0,0,0,0,0,0,0,0,0,0,0,0,0,0,0,0,0,0,0,0,0,0,0"/>
                </v:shape>
                <v:shape id="Freeform 4259" o:spid="_x0000_s1271" style="position:absolute;left:499;top:2040;width:165;height:205;visibility:visible;mso-wrap-style:square;v-text-anchor:top" coordsize="165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YYMsUA&#10;AADcAAAADwAAAGRycy9kb3ducmV2LnhtbESPQWvCQBSE7wX/w/IEb3VjoiLRVUSUlpYeGgXx9sg+&#10;k2D2bciuMf77bqHQ4zAz3zCrTW9q0VHrKssKJuMIBHFudcWFgtPx8LoA4TyyxtoyKXiSg8168LLC&#10;VNsHf1OX+UIECLsUFZTeN6mULi/JoBvbhjh4V9sa9EG2hdQtPgLc1DKOork0WHFYKLGhXUn5Lbsb&#10;BZk57y/JrEo4nvKn2X0k3dflTanRsN8uQXjq/X/4r/2uFcSzGH7Ph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hgyxQAAANwAAAAPAAAAAAAAAAAAAAAAAJgCAABkcnMv&#10;ZG93bnJldi54bWxQSwUGAAAAAAQABAD1AAAAigMAAAAA&#10;" path="m165,100r,l160,80,155,60,145,45,135,30,120,15,100,5,85,,70,,55,,45,5,30,15,20,30,5,60,,100r5,45l20,175r10,15l45,200r10,5l70,205r15,l100,200r20,-10l135,175r10,-15l155,145r5,-20l165,100xe" filled="f" strokecolor="#e36c0a [2409]" strokeweight="42e-5mm">
                  <v:path arrowok="t" o:connecttype="custom" o:connectlocs="165,100;165,100;160,80;155,60;145,45;135,30;120,15;100,5;85,0;70,0;70,0;55,0;45,5;30,15;20,30;5,60;0,100;0,100;5,145;20,175;30,190;45,200;55,205;70,205;70,205;85,205;100,200;120,190;135,175;145,160;155,145;160,125;165,100;165,100" o:connectangles="0,0,0,0,0,0,0,0,0,0,0,0,0,0,0,0,0,0,0,0,0,0,0,0,0,0,0,0,0,0,0,0,0,0"/>
                </v:shape>
                <v:shape id="Freeform 4260" o:spid="_x0000_s1272" style="position:absolute;left:519;top:207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5iMMA&#10;AADcAAAADwAAAGRycy9kb3ducmV2LnhtbESPzWrDMBCE74G+g9hCbonsNA3FjWxCSqA+5qf3xdpa&#10;bq2VsJTEefsqEOhxmJlvmHU12l5caAidYwX5PANB3DjdcavgdNzN3kCEiKyxd0wKbhSgKp8mayy0&#10;u/KeLofYigThUKACE6MvpAyNIYth7jxx8r7dYDEmObRSD3hNcNvLRZatpMWO04JBT1tDze/hbBXU&#10;X9jlK5f/ZLX/2Pll8GfT10pNn8fNO4hIY/wPP9qfWsHi9QXuZ9IRk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n5iMMAAADcAAAADwAAAAAAAAAAAAAAAACYAgAAZHJzL2Rv&#10;d25yZXYueG1sUEsFBgAAAAAEAAQA9QAAAIgDAAAAAA==&#10;" path="m145,70r,l140,60,135,45,120,30,110,20,75,5,50,,40,,30,5,15,20,5,45,,70r5,30l15,125r15,15l50,145r25,-5l105,125r15,-10l135,105r5,-15l145,70xe" filled="f" strokecolor="#e36c0a [2409]" strokeweight="42e-5mm">
                  <v:path arrowok="t" o:connecttype="custom" o:connectlocs="145,70;145,70;140,60;135,45;120,30;110,20;75,5;50,0;50,0;40,0;30,5;15,20;5,45;0,70;0,70;5,100;15,125;30,140;50,145;50,145;75,140;105,125;120,115;135,105;140,90;145,70;145,70" o:connectangles="0,0,0,0,0,0,0,0,0,0,0,0,0,0,0,0,0,0,0,0,0,0,0,0,0,0,0"/>
                </v:shape>
                <v:shape id="Freeform 4261" o:spid="_x0000_s1273" style="position:absolute;left:664;top:1890;width:20;height:511;visibility:visible;mso-wrap-style:square;v-text-anchor:top" coordsize="20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9OaMYA&#10;AADcAAAADwAAAGRycy9kb3ducmV2LnhtbESP0WoCMRRE3wv9h3ALvpSaVVRkNUopKkJF1PoBl83t&#10;ZunmZt3EdfXrG0HwcZiZM8x03tpSNFT7wrGCXjcBQZw5XXCu4Piz/BiD8AFZY+mYFFzJw3z2+jLF&#10;VLsL76k5hFxECPsUFZgQqlRKnxmy6LuuIo7er6sthijrXOoaLxFuS9lPkpG0WHBcMFjRl6Hs73C2&#10;CjbFZtVsy9v7aLu4ft+MrXbhNFSq89Z+TkAEasMz/GivtYL+cAD3M/EI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9OaMYAAADcAAAADwAAAAAAAAAAAAAAAACYAgAAZHJz&#10;L2Rvd25yZXYueG1sUEsFBgAAAAAEAAQA9QAAAIsDAAAAAA==&#10;" path="m,511r,l10,486,20,440r,-35l20,365,10,315,,255,10,190r5,-50l20,100r,-35l10,20,,e" filled="f" strokecolor="#e36c0a [2409]" strokeweight="42e-5mm">
                  <v:path arrowok="t" o:connecttype="custom" o:connectlocs="0,511;0,511;10,486;20,440;20,405;20,365;10,315;0,255;0,255;0,255;10,190;15,140;20,100;20,65;10,20;0,0" o:connectangles="0,0,0,0,0,0,0,0,0,0,0,0,0,0,0,0"/>
                </v:shape>
                <v:shape id="Freeform 4262" o:spid="_x0000_s1274" style="position:absolute;left:664;top:1890;width:45;height:511;visibility:visible;mso-wrap-style:square;v-text-anchor:top" coordsize="45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Ol7ccA&#10;AADcAAAADwAAAGRycy9kb3ducmV2LnhtbESPW0vDQBSE3wv+h+UIvrUbgymSdhO04IUWxF5AfDtm&#10;j9nY7NmQXdv037uFgo/DzHzDzMvBtuJAvW8cK7idJCCIK6cbrhXstk/jexA+IGtsHZOCE3koi6vR&#10;HHPtjrymwybUIkLY56jAhNDlUvrKkEU/cR1x9L5dbzFE2ddS93iMcNvKNEmm0mLDccFgRwtD1X7z&#10;axXcrT6z+sOe+Ofx7WWZ6urr/dmslLq5Hh5mIAIN4T98ab9qBWmWwflMPAKy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jpe3HAAAA3AAAAA8AAAAAAAAAAAAAAAAAmAIAAGRy&#10;cy9kb3ducmV2LnhtbFBLBQYAAAAABAAEAPUAAACMAwAAAAA=&#10;" path="m,511r,l15,470,25,420,35,355,45,280,40,195,35,145,30,100,15,50,,e" filled="f" strokecolor="#e36c0a [2409]" strokeweight="42e-5mm">
                  <v:path arrowok="t" o:connecttype="custom" o:connectlocs="0,511;0,511;15,470;25,420;35,355;45,280;40,195;35,145;30,100;15,50;0,0" o:connectangles="0,0,0,0,0,0,0,0,0,0,0"/>
                </v:shape>
                <v:line id="Line 4263" o:spid="_x0000_s1275" style="position:absolute;flip:y;visibility:visible;mso-wrap-style:square" from="759,1885" to="760,2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O6WcIAAADcAAAADwAAAGRycy9kb3ducmV2LnhtbESPQWvCQBSE7wX/w/IEb3WjUivRVcQi&#10;9Kr24u2RfWaD2bch+4ypv94tFDwOM/MNs9r0vlYdtbEKbGAyzkARF8FWXBr4Oe3fF6CiIFusA5OB&#10;X4qwWQ/eVpjbcOcDdUcpVYJwzNGAE2lyrWPhyGMch4Y4eZfQepQk21LbFu8J7ms9zbK59lhxWnDY&#10;0M5RcT3evIGzHL66y2wi227vPm129jd+eGNGw367BCXUyyv83/62BqYfc/g7k46AXj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AO6WcIAAADcAAAADwAAAAAAAAAAAAAA&#10;AAChAgAAZHJzL2Rvd25yZXYueG1sUEsFBgAAAAAEAAQA+QAAAJADAAAAAA==&#10;" strokecolor="#e36c0a [2409]" strokeweight="42e-5mm"/>
                <v:line id="Line 4264" o:spid="_x0000_s1276" style="position:absolute;flip:y;visibility:visible;mso-wrap-style:square" from="789,1885" to="790,2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hC3MYAAADcAAAADwAAAGRycy9kb3ducmV2LnhtbESPS2vDMBCE74X+B7GF3Bq5hrTBiWzS&#10;kkfJwSWvnrfWxja1VsZSEuffR4FCj8PMfMNMs9404kydqy0reBlGIIgLq2suFex3i+cxCOeRNTaW&#10;ScGVHGTp48MUE20vvKHz1pciQNglqKDyvk2kdEVFBt3QtsTBO9rOoA+yK6Xu8BLgppFxFL1KgzWH&#10;hQpb+qio+N2ejIL3Fa/ndj2W/mtexD+HZZ4fvnOlBk/9bALCU+//w3/tT60gHr3B/Uw4AjK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oQtzGAAAA3AAAAA8AAAAAAAAA&#10;AAAAAAAAoQIAAGRycy9kb3ducmV2LnhtbFBLBQYAAAAABAAEAPkAAACUAwAAAAA=&#10;" strokecolor="#e36c0a [2409]" strokeweight="69e-5mm"/>
                <v:shape id="Freeform 4265" o:spid="_x0000_s1277" style="position:absolute;left:415;top:1360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CwPsEA&#10;AADcAAAADwAAAGRycy9kb3ducmV2LnhtbERPz2vCMBS+D/Y/hCfsMjStsFGqUZxgkZ1cFbw+mmdb&#10;bV5KEm333y+HgceP7/dyPZpOPMj51rKCdJaAIK6sbrlWcDruphkIH5A1dpZJwS95WK9eX5aYazvw&#10;Dz3KUIsYwj5HBU0IfS6lrxoy6Ge2J47cxTqDIUJXS+1wiOGmk/Mk+ZQGW44NDfa0bai6lXejoLDv&#10;YX9KE2fc1709f18PaZHVSr1Nxs0CRKAxPMX/7r1WMP+Ia+OZe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QsD7BAAAA3AAAAA8AAAAAAAAAAAAAAAAAmAIAAGRycy9kb3du&#10;cmV2LnhtbFBLBQYAAAAABAAEAPUAAACGAwAAAAA=&#10;" path="m249,10r,l239,25,224,35,199,45r-30,5l139,45,114,35,94,25,64,5,59,,49,5,34,20,14,50,,5e" filled="f" strokecolor="#e36c0a [2409]" strokeweight="42e-5mm">
                  <v:path arrowok="t" o:connecttype="custom" o:connectlocs="249,10;249,10;239,25;224,35;199,45;169,50;139,45;114,35;94,25;64,5;64,5;59,0;49,5;34,20;14,50;0,5" o:connectangles="0,0,0,0,0,0,0,0,0,0,0,0,0,0,0,0"/>
                </v:shape>
                <v:shape id="Freeform 4266" o:spid="_x0000_s1278" style="position:absolute;left:415;top:1835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wVpcQA&#10;AADcAAAADwAAAGRycy9kb3ducmV2LnhtbESPT4vCMBTE78J+h/AWvMiaVlDcapRVUMST/8Dro3nb&#10;drd5KUnU+u2NIHgcZuY3zHTemlpcyfnKsoK0n4Agzq2uuFBwOq6+xiB8QNZYWyYFd/Iwn310pphp&#10;e+M9XQ+hEBHCPkMFZQhNJqXPSzLo+7Yhjt6vdQZDlK6Q2uEtwk0tB0kykgYrjgslNrQsKf8/XIyC&#10;te2FzSlNnHGLS3Xe/u3S9bhQqvvZ/kxABGrDO/xqb7SCwfAb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cFaXEAAAA3AAAAA8AAAAAAAAAAAAAAAAAmAIAAGRycy9k&#10;b3ducmV2LnhtbFBLBQYAAAAABAAEAPUAAACJAwAAAAA=&#10;" path="m249,45r,l224,25,199,10,169,5r-30,5l114,15,94,25,64,45r-5,5l54,45,34,30,14,,,50e" filled="f" strokecolor="#e36c0a [2409]" strokeweight="42e-5mm">
                  <v:path arrowok="t" o:connecttype="custom" o:connectlocs="249,45;249,45;224,25;199,10;169,5;139,10;114,15;94,25;64,45;64,45;59,50;54,45;34,30;14,0;0,50" o:connectangles="0,0,0,0,0,0,0,0,0,0,0,0,0,0,0"/>
                </v:shape>
                <v:shape id="Freeform 4267" o:spid="_x0000_s1279" style="position:absolute;left:420;top:1405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hl8IA&#10;AADcAAAADwAAAGRycy9kb3ducmV2LnhtbERPz2vCMBS+D/Y/hDfwNtMVdFKN0o1V9DKmE8+P5tkW&#10;m5eSRFv31y8HwePH93uxGkwrruR8Y1nB2zgBQVxa3XCl4PBbvM5A+ICssbVMCm7kYbV8flpgpm3P&#10;O7ruQyViCPsMFdQhdJmUvqzJoB/bjjhyJ+sMhghdJbXDPoabVqZJMpUGG44NNXb0WVN53l+MAs7/&#10;zE9X7A4fRzd7337Rup98p0qNXoZ8DiLQEB7iu3ujFaTTOD+ei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hGGXwgAAANwAAAAPAAAAAAAAAAAAAAAAAJgCAABkcnMvZG93&#10;bnJldi54bWxQSwUGAAAAAAQABAD1AAAAhwMAAAAA&#10;" path="m244,220r,l239,135r-5,-35l229,65,214,40,199,20,179,5,149,,119,5,94,15,69,35,44,65,24,95,14,135,4,175,,220r4,45l14,305r10,35l44,370r25,30l94,420r25,10l149,435r30,l199,420r15,-20l229,375r5,-35l239,305r5,-85xe" filled="f" strokecolor="#e36c0a [2409]" strokeweight="42e-5mm">
                  <v:path arrowok="t" o:connecttype="custom" o:connectlocs="244,220;244,220;239,135;234,100;229,65;214,40;199,20;179,5;149,0;149,0;119,5;94,15;69,35;44,65;24,95;14,135;4,175;0,220;0,220;4,265;14,305;24,340;44,370;69,400;94,420;119,430;149,435;149,435;179,435;199,420;214,400;229,375;234,340;239,305;244,220;244,220" o:connectangles="0,0,0,0,0,0,0,0,0,0,0,0,0,0,0,0,0,0,0,0,0,0,0,0,0,0,0,0,0,0,0,0,0,0,0,0"/>
                </v:shape>
                <v:shape id="Freeform 4268" o:spid="_x0000_s1280" style="position:absolute;left:469;top:1475;width:195;height:300;visibility:visible;mso-wrap-style:square;v-text-anchor:top" coordsize="19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w7MMQA&#10;AADcAAAADwAAAGRycy9kb3ducmV2LnhtbESPW2sCMRSE3wv+h3AKvtWsF8RujSKFon0RvODzYXO6&#10;WdycrElc13/fCIKPw8x8w8yXna1FSz5UjhUMBxkI4sLpiksFx8PPxwxEiMgaa8ek4E4Blove2xxz&#10;7W68o3YfS5EgHHJUYGJscilDYchiGLiGOHl/zluMSfpSao+3BLe1HGXZVFqsOC0YbOjbUHHeX62C&#10;SXXx59+uPV3W9/H2c701lmY7pfrv3eoLRKQuvsLP9kYrGE2H8Di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8OzDEAAAA3AAAAA8AAAAAAAAAAAAAAAAAmAIAAGRycy9k&#10;b3ducmV2LnhtbFBLBQYAAAAABAAEAPUAAACJAwAAAAA=&#10;" path="m195,150r,l195,120,190,90,180,65,170,45,155,25,140,10,120,5,100,,80,,60,10,45,25,30,40,15,65,5,90,,120r,30l,180r5,25l15,230r15,25l45,270r15,15l80,295r20,5l120,295r20,-10l155,275r15,-20l180,235r10,-30l195,180r,-30xe" filled="f" strokecolor="#e36c0a [2409]" strokeweight="42e-5mm">
                  <v:path arrowok="t" o:connecttype="custom" o:connectlocs="195,150;195,150;195,120;190,90;180,65;170,45;155,25;140,10;120,5;100,0;100,0;80,0;60,10;45,25;30,40;15,65;5,90;0,120;0,150;0,150;0,180;5,205;15,230;30,255;45,270;60,285;80,295;100,300;100,300;120,295;140,285;155,275;170,255;180,235;190,205;195,180;195,150;195,150" o:connectangles="0,0,0,0,0,0,0,0,0,0,0,0,0,0,0,0,0,0,0,0,0,0,0,0,0,0,0,0,0,0,0,0,0,0,0,0,0,0"/>
                </v:shape>
                <v:shape id="Freeform 4269" o:spid="_x0000_s1281" style="position:absolute;left:499;top:1520;width:165;height:210;visibility:visible;mso-wrap-style:square;v-text-anchor:top" coordsize="16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IgkMUA&#10;AADcAAAADwAAAGRycy9kb3ducmV2LnhtbESPQWvCQBSE70L/w/IKvemme0g1dZVSKpbeqrba2yP7&#10;TGKyb0N21fTfu4LgcZiZb5jpvLeNOFHnK8cankcJCOLcmYoLDZv1YjgG4QOywcYxafgnD/PZw2CK&#10;mXFn/qbTKhQiQthnqKEMoc2k9HlJFv3ItcTR27vOYoiyK6Tp8BzhtpEqSVJpseK4UGJL7yXl9epo&#10;NbQ/vzt1PKhlHcYvf9uPL9VMeqv102P/9goiUB/u4Vv702hQqYLrmXgE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iCQxQAAANwAAAAPAAAAAAAAAAAAAAAAAJgCAABkcnMv&#10;ZG93bnJldi54bWxQSwUGAAAAAAQABAD1AAAAigMAAAAA&#10;" path="m165,105r,l160,85,155,65,145,45,135,30,120,20,100,10,85,,70,,55,,45,5,30,15,20,30,5,60,,105r5,40l20,175r10,15l45,200r10,5l70,210r15,-5l100,200r20,-10l135,180r10,-20l155,145r5,-20l165,105xe" filled="f" strokecolor="#e36c0a [2409]" strokeweight="42e-5mm">
                  <v:path arrowok="t" o:connecttype="custom" o:connectlocs="165,105;165,105;160,85;155,65;145,45;135,30;120,20;100,10;85,0;70,0;70,0;55,0;45,5;30,15;20,30;5,60;0,105;0,105;5,145;20,175;30,190;45,200;55,205;70,210;70,210;85,205;100,200;120,190;135,180;145,160;155,145;160,125;165,105;165,105" o:connectangles="0,0,0,0,0,0,0,0,0,0,0,0,0,0,0,0,0,0,0,0,0,0,0,0,0,0,0,0,0,0,0,0,0,0"/>
                </v:shape>
                <v:shape id="Freeform 4270" o:spid="_x0000_s1282" style="position:absolute;left:519;top:155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UzNcIA&#10;AADcAAAADwAAAGRycy9kb3ducmV2LnhtbESPzWrDMBCE74W+g9hAb7XsNJjgRgmhIRAfm5/7Ym0t&#10;J9ZKWErivn1VCOQ4zMw3zGI12l7caAidYwVFloMgbpzuuFVwPGzf5yBCRNbYOyYFvxRgtXx9WWCl&#10;3Z2/6baPrUgQDhUqMDH6SsrQGLIYMueJk/fjBosxyaGVesB7gtteTvO8lBY7TgsGPX0Zai77q1VQ&#10;n7ArSlec89pvtn4W/NX0tVJvk3H9CSLSGJ/hR3unFUzLD/g/k4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TM1wgAAANwAAAAPAAAAAAAAAAAAAAAAAJgCAABkcnMvZG93&#10;bnJldi54bWxQSwUGAAAAAAQABAD1AAAAhwMAAAAA&#10;" path="m145,75r,l140,60,135,45,120,35,110,20,75,5,50,,40,,30,5,15,20,5,45,,75r5,25l15,125r15,15l50,145r25,-5l105,130r15,-15l135,105r5,-15l145,75xe" filled="f" strokecolor="#e36c0a [2409]" strokeweight="42e-5mm">
                  <v:path arrowok="t" o:connecttype="custom" o:connectlocs="145,75;145,75;140,60;135,45;120,35;110,20;75,5;50,0;50,0;40,0;30,5;15,20;5,45;0,75;0,75;5,100;15,125;30,140;50,145;50,145;75,140;105,130;120,115;135,105;140,90;145,75;145,75" o:connectangles="0,0,0,0,0,0,0,0,0,0,0,0,0,0,0,0,0,0,0,0,0,0,0,0,0,0,0"/>
                </v:shape>
                <v:shape id="Freeform 4271" o:spid="_x0000_s1283" style="position:absolute;left:664;top:1370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xViMUA&#10;AADcAAAADwAAAGRycy9kb3ducmV2LnhtbESPT2vCQBDF7wW/wzJCb3VjkLREV/EP0kJ7qXrxNmTH&#10;bDQ7G7KrSf30bqHQ4+PN+715s0Vva3Gj1leOFYxHCQjiwumKSwWH/fblDYQPyBprx6Tghzws5oOn&#10;GebadfxNt10oRYSwz1GBCaHJpfSFIYt+5Bri6J1cazFE2ZZSt9hFuK1lmiSZtFhxbDDY0NpQcdld&#10;bXzj+E4mzToyd/2Vuk1x/ly97pV6HvbLKYhAffg//kt/aAVpNoHfMZEA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fFWIxQAAANwAAAAPAAAAAAAAAAAAAAAAAJgCAABkcnMv&#10;ZG93bnJldi54bWxQSwUGAAAAAAQABAD1AAAAigMAAAAA&#10;" path="m,510r,l10,490,20,440r,-30l20,365,10,315,,255,10,195r5,-50l20,100r,-30l10,25,,e" filled="f" strokecolor="#e36c0a [2409]" strokeweight="42e-5mm">
                  <v:path arrowok="t" o:connecttype="custom" o:connectlocs="0,510;0,510;10,490;20,440;20,410;20,365;10,315;0,255;0,255;0,255;10,195;15,145;20,100;20,70;10,25;0,0" o:connectangles="0,0,0,0,0,0,0,0,0,0,0,0,0,0,0,0"/>
                </v:shape>
                <v:shape id="Freeform 4272" o:spid="_x0000_s1284" style="position:absolute;left:664;top:1370;width:45;height:510;visibility:visible;mso-wrap-style:square;v-text-anchor:top" coordsize="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DXR8QA&#10;AADcAAAADwAAAGRycy9kb3ducmV2LnhtbESPT4vCMBTE78J+h/AW9iLbVKH+6TbKIgperbrnR/Ns&#10;q81LaaJ2v70RBI/DzPyGyZa9acSNOldbVjCKYhDEhdU1lwoO+833DITzyBoby6TgnxwsFx+DDFNt&#10;77yjW+5LESDsUlRQed+mUrqiIoMusi1x8E62M+iD7EqpO7wHuGnkOI4n0mDNYaHCllYVFZf8ahRM&#10;Z8nmMEyOZuvW59VlOB/l57+jUl+f/e8PCE+9f4df7a1WMJ4k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A10fEAAAA3AAAAA8AAAAAAAAAAAAAAAAAmAIAAGRycy9k&#10;b3ducmV2LnhtbFBLBQYAAAAABAAEAPUAAACJAwAAAAA=&#10;" path="m,510r,l15,470,25,420,35,360,45,280,40,195,35,150,30,100,15,50,,e" filled="f" strokecolor="#e36c0a [2409]" strokeweight="42e-5mm">
                  <v:path arrowok="t" o:connecttype="custom" o:connectlocs="0,510;0,510;15,470;25,420;35,360;45,280;40,195;35,150;30,100;15,50;0,0" o:connectangles="0,0,0,0,0,0,0,0,0,0,0"/>
                </v:shape>
                <v:line id="Line 4273" o:spid="_x0000_s1285" style="position:absolute;flip:y;visibility:visible;mso-wrap-style:square" from="759,1365" to="760,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9w5MIAAADcAAAADwAAAGRycy9kb3ducmV2LnhtbESPT2vCQBTE7wW/w/IEb7rRQpTUVaRF&#10;6NU/F2+P7DMbmn0bss8Y/fRuodDjMDO/YdbbwTeqpy7WgQ3MZxko4jLYmisD59N+ugIVBdliE5gM&#10;PCjCdjN6W2Nhw50P1B+lUgnCsUADTqQttI6lI49xFlri5F1D51GS7CptO7wnuG/0Isty7bHmtOCw&#10;pU9H5c/x5g1c5PDVX9/nsuv3bmmzi7/x0xszGQ+7D1BCg/yH/9rf1sAiz+H3TDoCevM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m9w5MIAAADcAAAADwAAAAAAAAAAAAAA&#10;AAChAgAAZHJzL2Rvd25yZXYueG1sUEsFBgAAAAAEAAQA+QAAAJADAAAAAA==&#10;" strokecolor="#e36c0a [2409]" strokeweight="42e-5mm"/>
                <v:line id="Line 4274" o:spid="_x0000_s1286" style="position:absolute;flip:y;visibility:visible;mso-wrap-style:square" from="789,1365" to="790,1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SIYcYAAADcAAAADwAAAGRycy9kb3ducmV2LnhtbESPQWvCQBSE74X+h+UVequb5qAS3Ugr&#10;2oqHSKPx/Mw+k9Ds25Ddavz3XaHQ4zAz3zDzxWBacaHeNZYVvI4iEMSl1Q1XCg779csUhPPIGlvL&#10;pOBGDhbp48McE22v/EWX3FciQNglqKD2vkukdGVNBt3IdsTBO9veoA+yr6Tu8RrgppVxFI2lwYbD&#10;Qo0dLWsqv/Mfo+D9k7cru51Kv1uV8an4yLLimCn1/DS8zUB4Gvx/+K+90Qri8QTuZ8IRkO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EiGHGAAAA3AAAAA8AAAAAAAAA&#10;AAAAAAAAoQIAAGRycy9kb3ducmV2LnhtbFBLBQYAAAAABAAEAPkAAACUAwAAAAA=&#10;" strokecolor="#e36c0a [2409]" strokeweight="69e-5mm"/>
                <v:shape id="Freeform 4275" o:spid="_x0000_s1287" style="position:absolute;left:415;top:840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x6g8EA&#10;AADcAAAADwAAAGRycy9kb3ducmV2LnhtbERPz2vCMBS+D/wfwhO8jJm2B5FqFBUsxdOmgtdH89Z2&#10;a15KEm39781hsOPH93u9HU0nHuR8a1lBOk9AEFdWt1wruF6OH0sQPiBr7CyTgid52G4mb2vMtR34&#10;ix7nUIsYwj5HBU0IfS6lrxoy6Oe2J47ct3UGQ4SultrhEMNNJ7MkWUiDLceGBns6NFT9nu9GQWHf&#10;Q3lNE2fc/t7eTj+fabGslZpNx90KRKAx/Iv/3KVWkC3i2ngmHgG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8eoPBAAAA3AAAAA8AAAAAAAAAAAAAAAAAmAIAAGRycy9kb3du&#10;cmV2LnhtbFBLBQYAAAAABAAEAPUAAACGAwAAAAA=&#10;" path="m249,10r,l239,25,224,35,199,45r-30,5l139,45,114,35,94,25,64,5,59,,49,5,34,20,14,50,,5e" filled="f" strokecolor="#e36c0a [2409]" strokeweight="42e-5mm">
                  <v:path arrowok="t" o:connecttype="custom" o:connectlocs="249,10;249,10;239,25;224,35;199,45;169,50;139,45;114,35;94,25;64,5;64,5;59,0;49,5;34,20;14,50;0,5" o:connectangles="0,0,0,0,0,0,0,0,0,0,0,0,0,0,0,0"/>
                </v:shape>
                <v:shape id="Freeform 4276" o:spid="_x0000_s1288" style="position:absolute;left:415;top:1315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DfGMMA&#10;AADcAAAADwAAAGRycy9kb3ducmV2LnhtbESPQYvCMBSE74L/ITxhL7Km9SBu1yjuwop40irs9dE8&#10;22rzUpKo9d8bQfA4zMw3zGzRmUZcyfnasoJ0lIAgLqyuuVRw2P99TkH4gKyxsUwK7uRhMe/3Zphp&#10;e+MdXfNQighhn6GCKoQ2k9IXFRn0I9sSR+9oncEQpSuldniLcNPIcZJMpMGa40KFLf1WVJzzi1Gw&#10;ssOwPqSJM+7nUv9vTtt0NS2V+hh0y28QgbrwDr/aa61gPPmC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DfGMMAAADcAAAADwAAAAAAAAAAAAAAAACYAgAAZHJzL2Rv&#10;d25yZXYueG1sUEsFBgAAAAAEAAQA9QAAAIgDAAAAAA==&#10;" path="m249,50r,l224,25,199,10r-30,l139,10,114,20,94,30,64,45r-5,5l54,50,34,30,14,,,50e" filled="f" strokecolor="#e36c0a [2409]" strokeweight="42e-5mm">
                  <v:path arrowok="t" o:connecttype="custom" o:connectlocs="249,50;249,50;224,25;199,10;169,10;139,10;114,20;94,30;64,45;64,45;59,50;54,50;34,30;14,0;0,50" o:connectangles="0,0,0,0,0,0,0,0,0,0,0,0,0,0,0"/>
                </v:shape>
                <v:shape id="Freeform 4277" o:spid="_x0000_s1289" style="position:absolute;left:420;top:885;width:244;height:440;visibility:visible;mso-wrap-style:square;v-text-anchor:top" coordsize="244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aOp8AA&#10;AADcAAAADwAAAGRycy9kb3ducmV2LnhtbERPzYrCMBC+C75DGMGLaKrg6nZNiyiCwh607gMMzWxb&#10;bCalibW+vTkIHj++/03am1p01LrKsoL5LAJBnFtdcaHg73qYrkE4j6yxtkwKnuQgTYaDDcbaPvhC&#10;XeYLEULYxaig9L6JpXR5SQbdzDbEgfu3rUEfYFtI3eIjhJtaLqLoSxqsODSU2NCupPyW3Y0C6uz+&#10;+6nP+HvNJu5e5btuecqUGo/67Q8IT73/iN/uo1awWIX54Uw4AjJ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XaOp8AAAADcAAAADwAAAAAAAAAAAAAAAACYAgAAZHJzL2Rvd25y&#10;ZXYueG1sUEsFBgAAAAAEAAQA9QAAAIUDAAAAAA==&#10;" path="m244,220r,l239,135r-5,-35l229,70,214,40,199,20,179,10,149,,119,5,94,15,69,35,44,65,24,95,14,135,4,175,,220r4,45l14,305r10,35l44,375r25,25l94,420r25,15l149,440r30,-5l199,420r15,-20l229,375r5,-35l239,305r5,-85xe" filled="f" strokecolor="#e36c0a [2409]" strokeweight="42e-5mm">
                  <v:path arrowok="t" o:connecttype="custom" o:connectlocs="244,220;244,220;239,135;234,100;229,70;214,40;199,20;179,10;149,0;149,0;119,5;94,15;69,35;44,65;24,95;14,135;4,175;0,220;0,220;4,265;14,305;24,340;44,375;69,400;94,420;119,435;149,440;149,440;179,435;199,420;214,400;229,375;234,340;239,305;244,220;244,220" o:connectangles="0,0,0,0,0,0,0,0,0,0,0,0,0,0,0,0,0,0,0,0,0,0,0,0,0,0,0,0,0,0,0,0,0,0,0,0"/>
                </v:shape>
                <v:shape id="Freeform 4278" o:spid="_x0000_s1290" style="position:absolute;left:469;top:955;width:195;height:300;visibility:visible;mso-wrap-style:square;v-text-anchor:top" coordsize="195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Wt7cQA&#10;AADcAAAADwAAAGRycy9kb3ducmV2LnhtbESPQWsCMRSE74L/ITyhN82qpdrVKFIQ60VQS8+Pzetm&#10;cfOyJum6/vtGKHgcZuYbZrnubC1a8qFyrGA8ykAQF05XXCr4Om+HcxAhImusHZOCOwVYr/q9Jeba&#10;3fhI7SmWIkE45KjAxNjkUobCkMUwcg1x8n6ctxiT9KXUHm8Jbms5ybI3abHitGCwoQ9DxeX0axW8&#10;Vld/2Xft93V3nx7edwdjaX5U6mXQbRYgInXxGf5vf2oFk9kYHmfS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lre3EAAAA3AAAAA8AAAAAAAAAAAAAAAAAmAIAAGRycy9k&#10;b3ducmV2LnhtbFBLBQYAAAAABAAEAPUAAACJAwAAAAA=&#10;" path="m195,150r,l195,120,190,90,180,65,170,45,155,25,140,15,120,5,100,,80,5,60,10,45,25,30,45,15,65,5,90,,120r,30l,180r5,30l15,235r15,20l45,275r15,10l80,295r20,5l120,295r20,-5l155,275r15,-20l180,235r10,-25l195,180r,-30xe" filled="f" strokecolor="#e36c0a [2409]" strokeweight="42e-5mm">
                  <v:path arrowok="t" o:connecttype="custom" o:connectlocs="195,150;195,150;195,120;190,90;180,65;170,45;155,25;140,15;120,5;100,0;100,0;80,5;60,10;45,25;30,45;15,65;5,90;0,120;0,150;0,150;0,180;5,210;15,235;30,255;45,275;60,285;80,295;100,300;100,300;120,295;140,290;155,275;170,255;180,235;190,210;195,180;195,150;195,150" o:connectangles="0,0,0,0,0,0,0,0,0,0,0,0,0,0,0,0,0,0,0,0,0,0,0,0,0,0,0,0,0,0,0,0,0,0,0,0,0,0"/>
                </v:shape>
                <v:shape id="Freeform 4279" o:spid="_x0000_s1291" style="position:absolute;left:499;top:1000;width:165;height:210;visibility:visible;mso-wrap-style:square;v-text-anchor:top" coordsize="165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2TcYA&#10;AADcAAAADwAAAGRycy9kb3ducmV2LnhtbESPzW7CMBCE75X6DtZW6q04+FBowCCEqFr1Vih/t1W8&#10;JCHxOopNSN8eI1XqcTQz32im897WoqPWl441DAcJCOLMmZJzDT+b95cxCB+QDdaOScMveZjPHh+m&#10;mBp35W/q1iEXEcI+RQ1FCE0qpc8KsugHriGO3sm1FkOUbS5Ni9cIt7VUSfIqLZYcFwpsaFlQVq0v&#10;VkOz3R3U5aw+qjAeHferL1W/9Vbr56d+MQERqA//4b/2p9GgRgr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u2TcYAAADcAAAADwAAAAAAAAAAAAAAAACYAgAAZHJz&#10;L2Rvd25yZXYueG1sUEsFBgAAAAAEAAQA9QAAAIsDAAAAAA==&#10;" path="m165,105r,l160,85,155,65,145,45,135,30,120,20,100,10,85,5,70,,55,,45,10,30,15,20,30,5,65,,105r5,40l20,180r10,10l45,200r10,5l70,210r15,l100,200r20,-10l135,180r10,-15l155,145r5,-20l165,105xe" filled="f" strokecolor="#e36c0a [2409]" strokeweight="42e-5mm">
                  <v:path arrowok="t" o:connecttype="custom" o:connectlocs="165,105;165,105;160,85;155,65;145,45;135,30;120,20;100,10;85,5;70,0;70,0;55,0;45,10;30,15;20,30;5,65;0,105;0,105;5,145;20,180;30,190;45,200;55,205;70,210;70,210;85,210;100,200;120,190;135,180;145,165;155,145;160,125;165,105;165,105" o:connectangles="0,0,0,0,0,0,0,0,0,0,0,0,0,0,0,0,0,0,0,0,0,0,0,0,0,0,0,0,0,0,0,0,0,0"/>
                </v:shape>
                <v:shape id="Freeform 4280" o:spid="_x0000_s1292" style="position:absolute;left:519;top:1030;width:145;height:150;visibility:visible;mso-wrap-style:square;v-text-anchor:top" coordsize="14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LObcMA&#10;AADcAAAADwAAAGRycy9kb3ducmV2LnhtbESPQWvCQBSE7wX/w/IEb3Wj0irRVTRYmlMhid4f2WcS&#10;zL4N2TWm/75bKPQ4zMw3zO4wmlYM1LvGsoLFPAJBXFrdcKXgUny8bkA4j6yxtUwKvsnBYT952WGs&#10;7ZMzGnJfiQBhF6OC2vsultKVNRl0c9sRB+9me4M+yL6SusdngJtWLqPoXRpsOCzU2FFSU3nPH0bB&#10;5vNseaQi92n29pVc87TVJ6vUbDoetyA8jf4//NdOtYLlegW/Z8IR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LObcMAAADcAAAADwAAAAAAAAAAAAAAAACYAgAAZHJzL2Rv&#10;d25yZXYueG1sUEsFBgAAAAAEAAQA9QAAAIgDAAAAAA==&#10;" path="m145,75r,l140,60,135,45,120,35,110,25,75,10,50,,40,5,30,5,15,25,5,45,,75r5,30l15,125r15,15l50,150r25,-5l105,130r15,-10l135,105r5,-15l145,75xe" filled="f" strokecolor="#e36c0a [2409]" strokeweight="42e-5mm">
                  <v:path arrowok="t" o:connecttype="custom" o:connectlocs="145,75;145,75;140,60;135,45;120,35;110,25;75,10;50,0;50,0;40,5;30,5;15,25;5,45;0,75;0,75;5,105;15,125;30,140;50,150;50,150;75,145;105,130;120,120;135,105;140,90;145,75;145,75" o:connectangles="0,0,0,0,0,0,0,0,0,0,0,0,0,0,0,0,0,0,0,0,0,0,0,0,0,0,0"/>
                </v:shape>
                <v:shape id="Freeform 4281" o:spid="_x0000_s1293" style="position:absolute;left:664;top:850;width:20;height:515;visibility:visible;mso-wrap-style:square;v-text-anchor:top" coordsize="20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RgD8UA&#10;AADcAAAADwAAAGRycy9kb3ducmV2LnhtbESPQWsCMRSE74L/IbxCb5rtIiqrUaqgeBCkaqnH181z&#10;d3HzsiSprv/eFASPw8x8w0znranFlZyvLCv46CcgiHOrKy4UHA+r3hiED8gaa8uk4E4e5rNuZ4qZ&#10;tjf+ous+FCJC2GeooAyhyaT0eUkGfd82xNE7W2cwROkKqR3eItzUMk2SoTRYcVwosaFlSfll/2cU&#10;nH+Gy+J3d/w+7dbbwWXRrBetS5V6f2s/JyACteEVfrY3WkE6GsD/mX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FGAPxQAAANwAAAAPAAAAAAAAAAAAAAAAAJgCAABkcnMv&#10;ZG93bnJldi54bWxQSwUGAAAAAAQABAD1AAAAigMAAAAA&#10;" path="m,515r,l10,490,20,445r,-35l20,365,10,315,,255,10,195r5,-50l20,105r,-35l10,25,,e" filled="f" strokecolor="#e36c0a [2409]" strokeweight="42e-5mm">
                  <v:path arrowok="t" o:connecttype="custom" o:connectlocs="0,515;0,515;10,490;20,445;20,410;20,365;10,315;0,255;0,255;0,255;10,195;15,145;20,105;20,70;10,25;0,0" o:connectangles="0,0,0,0,0,0,0,0,0,0,0,0,0,0,0,0"/>
                </v:shape>
                <v:shape id="Freeform 4282" o:spid="_x0000_s1294" style="position:absolute;left:664;top:850;width:45;height:515;visibility:visible;mso-wrap-style:square;v-text-anchor:top" coordsize="45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twMYA&#10;AADcAAAADwAAAGRycy9kb3ducmV2LnhtbESP3WrCQBSE7wXfYTmF3kjdKFRtmlWkUBQqSmx7f8ie&#10;/NTs2ZDdxuTtuwXBy2FmvmGSTW9q0VHrKssKZtMIBHFmdcWFgq/P96cVCOeRNdaWScFADjbr8SjB&#10;WNsrp9SdfSEChF2MCkrvm1hKl5Vk0E1tQxy83LYGfZBtIXWL1wA3tZxH0UIarDgslNjQW0nZ5fxr&#10;FGD60e8mL4M5DFl3/F4uqp/8NCj1+NBvX0F46v09fGvvtYL58hn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dtwMYAAADcAAAADwAAAAAAAAAAAAAAAACYAgAAZHJz&#10;L2Rvd25yZXYueG1sUEsFBgAAAAAEAAQA9QAAAIsDAAAAAA==&#10;" path="m,515r,l15,470,25,425,35,360,45,285,40,195,35,150,30,100,15,55,,e" filled="f" strokecolor="#e36c0a [2409]" strokeweight="42e-5mm">
                  <v:path arrowok="t" o:connecttype="custom" o:connectlocs="0,515;0,515;15,470;25,425;35,360;45,285;40,195;35,150;30,100;15,55;0,0" o:connectangles="0,0,0,0,0,0,0,0,0,0,0"/>
                </v:shape>
                <v:line id="Line 4283" o:spid="_x0000_s1295" style="position:absolute;flip:y;visibility:visible;mso-wrap-style:square" from="759,845" to="760,1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bmOcEAAADcAAAADwAAAGRycy9kb3ducmV2LnhtbESPQYvCMBSE7wv+h/AEb2uqgi5do4gi&#10;eNXdi7dH82yKzUtpnrX6642wsMdhZr5hluve16qjNlaBDUzGGSjiItiKSwO/P/vPL1BRkC3WgcnA&#10;gyKsV4OPJeY23PlI3UlKlSAcczTgRJpc61g48hjHoSFO3iW0HiXJttS2xXuC+1pPs2yuPVacFhw2&#10;tHVUXE83b+Asx113mU1k0+3dwmZnf+OnN2Y07DffoIR6+Q//tQ/WwHQxh/eZdAT06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tuY5wQAAANwAAAAPAAAAAAAAAAAAAAAA&#10;AKECAABkcnMvZG93bnJldi54bWxQSwUGAAAAAAQABAD5AAAAjwMAAAAA&#10;" strokecolor="#e36c0a [2409]" strokeweight="42e-5mm"/>
                <v:line id="Line 4284" o:spid="_x0000_s1296" style="position:absolute;flip:y;visibility:visible;mso-wrap-style:square" from="789,845" to="790,1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0evMUAAADcAAAADwAAAGRycy9kb3ducmV2LnhtbESPT2vCQBTE70K/w/IK3nTTHKqkbkSL&#10;/YOHiNZ4fs2+JqHZtyG7avz2riB4HGbmN8xs3ptGnKhztWUFL+MIBHFhdc2lgv3Px2gKwnlkjY1l&#10;UnAhB/P0aTDDRNszb+m086UIEHYJKqi8bxMpXVGRQTe2LXHw/mxn0AfZlVJ3eA5w08g4il6lwZrD&#10;QoUtvVdU/O+ORsHyi9cru55Kv1kV8W/+mWX5IVNq+Nwv3kB46v0jfG9/awXxZAK3M+EIyPQ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0evMUAAADcAAAADwAAAAAAAAAA&#10;AAAAAAChAgAAZHJzL2Rvd25yZXYueG1sUEsFBgAAAAAEAAQA+QAAAJMDAAAAAA==&#10;" strokecolor="#e36c0a [2409]" strokeweight="69e-5mm"/>
                <v:shape id="Freeform 4285" o:spid="_x0000_s1297" style="position:absolute;left:634;top:315;width:70;height:250;visibility:visible;mso-wrap-style:square;v-text-anchor:top" coordsize="7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9q48MA&#10;AADcAAAADwAAAGRycy9kb3ducmV2LnhtbERPz2vCMBS+C/4P4Qm7aaqydetMiwwcu4xh9TBvj+bZ&#10;FpuXmmRa/3tzGHj8+H6visF04kLOt5YVzGcJCOLK6pZrBfvdZvoKwgdkjZ1lUnAjD0U+Hq0w0/bK&#10;W7qUoRYxhH2GCpoQ+kxKXzVk0M9sTxy5o3UGQ4SultrhNYabTi6S5EUabDk2NNjTR0PVqfwzCpal&#10;w93ycPo5pM9vG/15/k5/06DU02RYv4MINISH+N/9pRUs0rg2nolHQO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9q48MAAADcAAAADwAAAAAAAAAAAAAAAACYAgAAZHJzL2Rv&#10;d25yZXYueG1sUEsFBgAAAAAEAAQA9QAAAIgDAAAAAA==&#10;" path="m60,250r,l50,225,40,200,35,170,30,145r5,-30l45,95,55,75,65,65r5,-5l70,50,45,35,15,25,,20,35,10,65,e" filled="f" strokecolor="#e36c0a [2409]" strokeweight="42e-5mm">
                  <v:path arrowok="t" o:connecttype="custom" o:connectlocs="60,250;60,250;50,225;40,200;35,170;30,145;30,145;35,115;45,95;55,75;65,65;65,65;70,60;70,50;45,35;15,25;0,20;0,20;35,10;65,0" o:connectangles="0,0,0,0,0,0,0,0,0,0,0,0,0,0,0,0,0,0,0,0"/>
                </v:shape>
                <v:shape id="Freeform 4286" o:spid="_x0000_s1298" style="position:absolute;left:415;top:795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lJxcQA&#10;AADcAAAADwAAAGRycy9kb3ducmV2LnhtbESPT4vCMBTE78J+h/AWvMia1oO61SiroIgn/4HXR/O2&#10;7W7zUpKo9dsbQfA4zMxvmOm8NbW4kvOVZQVpPwFBnFtdcaHgdFx9jUH4gKyxtkwK7uRhPvvoTDHT&#10;9sZ7uh5CISKEfYYKyhCaTEqfl2TQ921DHL1f6wyGKF0htcNbhJtaDpJkKA1WHBdKbGhZUv5/uBgF&#10;a9sLm1OaOOMWl+q8/dul63GhVPez/ZmACNSGd/jV3mgFg9E3PM/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pScXEAAAA3AAAAA8AAAAAAAAAAAAAAAAAmAIAAGRycy9k&#10;b3ducmV2LnhtbFBLBQYAAAAABAAEAPUAAACJAwAAAAA=&#10;" path="m249,50r,l224,25,199,15,169,10r-30,l114,20,94,30,64,50r-5,l54,50,34,30,14,,,50e" filled="f" strokecolor="#e36c0a [2409]" strokeweight="42e-5mm">
                  <v:path arrowok="t" o:connecttype="custom" o:connectlocs="249,50;249,50;224,25;199,15;169,10;139,10;114,20;94,30;64,50;64,50;59,50;54,50;34,30;14,0;0,50" o:connectangles="0,0,0,0,0,0,0,0,0,0,0,0,0,0,0"/>
                </v:shape>
                <v:shape id="Freeform 4287" o:spid="_x0000_s1299" style="position:absolute;left:420;top:400;width:244;height:405;visibility:visible;mso-wrap-style:square;v-text-anchor:top" coordsize="244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MXRcAA&#10;AADcAAAADwAAAGRycy9kb3ducmV2LnhtbERPTYvCMBC9C/sfwizsTVN7EKlGUUHw4sJWL96GZrYt&#10;m0xKE7X663cOgsfH+16uB+/UjfrYBjYwnWSgiKtgW64NnE/78RxUTMgWXWAy8KAI69XHaImFDXf+&#10;oVuZaiUhHAs00KTUFVrHqiGPcRI6YuF+Q+8xCexrbXu8S7h3Os+ymfbYsjQ02NGuoeqvvHrp/c4H&#10;5w+unOUXvX2esnh+HCtjvj6HzQJUoiG9xS/3wRrI5zJfzsgR0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MXRcAAAADcAAAADwAAAAAAAAAAAAAAAACYAgAAZHJzL2Rvd25y&#10;ZXYueG1sUEsFBgAAAAAEAAQA9QAAAIUDAAAAAA==&#10;" path="m244,185r,l244,155r,-80l239,45,229,30,219,20,204,10,189,5,169,,149,,124,5,99,15,74,35,49,55,29,80,14,110,4,145,,185r4,45l14,270r10,40l44,340r25,25l94,385r25,15l149,405r30,-5l199,390r15,-20l229,340r5,-30l239,270r5,-85xe" filled="f" strokecolor="#e36c0a [2409]" strokeweight="42e-5mm">
                  <v:path arrowok="t" o:connecttype="custom" o:connectlocs="244,185;244,185;244,155;244,75;244,75;239,45;229,30;219,20;204,10;189,5;169,0;149,0;149,0;124,5;99,15;74,35;49,55;29,80;14,110;4,145;0,185;0,185;4,230;14,270;24,310;44,340;69,365;94,385;119,400;149,405;149,405;179,400;199,390;214,370;229,340;234,310;239,270;244,185;244,185" o:connectangles="0,0,0,0,0,0,0,0,0,0,0,0,0,0,0,0,0,0,0,0,0,0,0,0,0,0,0,0,0,0,0,0,0,0,0,0,0,0,0"/>
                </v:shape>
                <v:shape id="Freeform 4288" o:spid="_x0000_s1300" style="position:absolute;left:469;top:465;width:195;height:270;visibility:visible;mso-wrap-style:square;v-text-anchor:top" coordsize="195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krycQA&#10;AADcAAAADwAAAGRycy9kb3ducmV2LnhtbESPT4vCMBTE78J+h/AWvGmqB9FqlP2DImUP6i7i8dE8&#10;22LzUpJo67c3C4LHYWZ+wyxWnanFjZyvLCsYDRMQxLnVFRcK/n7XgykIH5A11pZJwZ08rJZvvQWm&#10;2ra8p9shFCJC2KeooAyhSaX0eUkG/dA2xNE7W2cwROkKqR22EW5qOU6SiTRYcVwosaGvkvLL4WoU&#10;ZD+zTG6S2ae8rDuXfW/t7tielOq/dx9zEIG68Ao/21utYDwdwf+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5K8nEAAAA3AAAAA8AAAAAAAAAAAAAAAAAmAIAAGRycy9k&#10;b3ducmV2LnhtbFBLBQYAAAAABAAEAPUAAACJAwAAAAA=&#10;" path="m195,120r,l150,30,140,10,120,,95,,70,5,45,20,25,45,5,75,,95r,25l,150r5,30l15,205r15,20l45,245r15,15l80,265r20,5l120,270r20,-10l155,245r15,-15l180,205r10,-25l195,150r,-30xe" filled="f" strokecolor="#e36c0a [2409]" strokeweight="42e-5mm">
                  <v:path arrowok="t" o:connecttype="custom" o:connectlocs="195,120;195,120;150,30;150,30;140,10;120,0;95,0;70,5;45,20;25,45;5,75;0,95;0,120;0,120;0,150;5,180;15,205;30,225;45,245;60,260;80,265;100,270;100,270;120,270;140,260;155,245;170,230;180,205;190,180;195,150;195,120;195,120" o:connectangles="0,0,0,0,0,0,0,0,0,0,0,0,0,0,0,0,0,0,0,0,0,0,0,0,0,0,0,0,0,0,0,0"/>
                </v:shape>
                <v:shape id="Freeform 4289" o:spid="_x0000_s1301" style="position:absolute;left:499;top:505;width:165;height:185;visibility:visible;mso-wrap-style:square;v-text-anchor:top" coordsize="16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tSZ8MA&#10;AADcAAAADwAAAGRycy9kb3ducmV2LnhtbESP3WrCQBSE74W+w3IKvdNNQxFJXUWEgiCtVH2AQ/Y0&#10;mzZ7NmSP+Xn7bkHo5TAz3zDr7egb1VMX68AGnhcZKOIy2JorA9fL23wFKgqyxSYwGZgownbzMFtj&#10;YcPAn9SfpVIJwrFAA06kLbSOpSOPcRFa4uR9hc6jJNlV2nY4JLhvdJ5lS+2x5rTgsKW9o/LnfPMG&#10;9kOYGjnJ+3Ha+X75gh/5t7sZ8/Q47l5BCY3yH763D9ZAvsrh70w6An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tSZ8MAAADcAAAADwAAAAAAAAAAAAAAAACYAgAAZHJzL2Rv&#10;d25yZXYueG1sUEsFBgAAAAAEAAQA9QAAAIgDAAAAAA==&#10;" path="m165,80r,l140,55,95,10,85,,70,,55,,40,5,25,15,10,35,5,55,,80r,20l5,120r15,35l30,170r15,5l55,185r15,l85,185r15,-5l120,170r15,-15l145,140r10,-20l160,105r5,-25xe" filled="f" strokecolor="#e36c0a [2409]" strokeweight="42e-5mm">
                  <v:path arrowok="t" o:connecttype="custom" o:connectlocs="165,80;165,80;140,55;95,10;95,10;85,0;70,0;55,0;40,5;25,15;10,35;5,55;0,80;0,80;0,100;5,120;20,155;30,170;45,175;55,185;70,185;70,185;85,185;100,180;120,170;135,155;145,140;155,120;160,105;165,80;165,80" o:connectangles="0,0,0,0,0,0,0,0,0,0,0,0,0,0,0,0,0,0,0,0,0,0,0,0,0,0,0,0,0,0,0"/>
                </v:shape>
                <v:shape id="Freeform 4290" o:spid="_x0000_s1302" style="position:absolute;left:519;top:530;width:145;height:130;visibility:visible;mso-wrap-style:square;v-text-anchor:top" coordsize="14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+JT8QA&#10;AADcAAAADwAAAGRycy9kb3ducmV2LnhtbESPQWvCQBSE74X+h+UVems2praE6CpFGujVVBBvr9ln&#10;kpp9G3a3Jv33riB4HGbmG2a5nkwvzuR8Z1nBLElBENdWd9wo2H2XLzkIH5A19pZJwT95WK8eH5ZY&#10;aDvyls5VaESEsC9QQRvCUEjp65YM+sQOxNE7WmcwROkaqR2OEW56maXpuzTYcVxocaBNS/Wp+jMK&#10;9r+f+zBW7u3E8/LnsMlm5SEvlXp+mj4WIAJN4R6+tb+0gix/heuZeATk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fiU/EAAAA3AAAAA8AAAAAAAAAAAAAAAAAmAIAAGRycy9k&#10;b3ducmV2LnhtbFBLBQYAAAAABAAEAPUAAACJAwAAAAA=&#10;" path="m145,55r,l110,40,65,5,55,,45,,35,,25,5,15,15,10,25,5,40,,55,5,85r10,25l30,125r20,5l75,125r30,-15l120,100,135,85r5,-10l145,55xe" filled="f" strokecolor="#e36c0a [2409]" strokeweight="42e-5mm">
                  <v:path arrowok="t" o:connecttype="custom" o:connectlocs="145,55;145,55;110,40;65,5;65,5;55,0;45,0;35,0;25,5;15,15;10,25;5,40;0,55;0,55;5,85;15,110;30,125;50,130;50,130;75,125;105,110;120,100;135,85;140,75;145,55;145,55" o:connectangles="0,0,0,0,0,0,0,0,0,0,0,0,0,0,0,0,0,0,0,0,0,0,0,0,0,0"/>
                </v:shape>
                <v:shape id="Freeform 4291" o:spid="_x0000_s1303" style="position:absolute;left:664;top:565;width:30;height:280;visibility:visible;mso-wrap-style:square;v-text-anchor:top" coordsize="30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vtK8QA&#10;AADcAAAADwAAAGRycy9kb3ducmV2LnhtbESPQWvCQBSE7wX/w/IEb3WTYEuIrhJKCx41LfT6yD6T&#10;YPbtmt3G6K93C4Ueh5n5htnsJtOLkQbfWVaQLhMQxLXVHTcKvj4/nnMQPiBr7C2Tght52G1nTxss&#10;tL3ykcYqNCJC2BeooA3BFVL6uiWDfmkdcfROdjAYohwaqQe8RrjpZZYkr9Jgx3GhRUdvLdXn6sco&#10;eH+Z0NV8zw/d96XcN+52T1eVUov5VK5BBJrCf/ivvdcKsnwFv2fiEZD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L7SvEAAAA3AAAAA8AAAAAAAAAAAAAAAAAmAIAAGRycy9k&#10;b3ducmV2LnhtbFBLBQYAAAAABAAEAPUAAACJAwAAAAA=&#10;" path="m,280r,l10,255,20,210r,-35l20,135,10,85,,20r20,l20,15,30,e" filled="f" strokecolor="#e36c0a [2409]" strokeweight="42e-5mm">
                  <v:path arrowok="t" o:connecttype="custom" o:connectlocs="0,280;0,280;10,255;20,210;20,175;20,135;10,85;0,20;0,20;0,20;20,20;20,20;20,15;30,0" o:connectangles="0,0,0,0,0,0,0,0,0,0,0,0,0,0"/>
                </v:shape>
                <v:shape id="Freeform 4292" o:spid="_x0000_s1304" style="position:absolute;left:664;top:565;width:45;height:280;visibility:visible;mso-wrap-style:square;v-text-anchor:top" coordsize="45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18n8UA&#10;AADcAAAADwAAAGRycy9kb3ducmV2LnhtbESPQWvCQBSE7wX/w/KE3upGoVaiq2ihUlpFje39kX0m&#10;wezbuLvR9N93CwWPw8x8w8wWnanFlZyvLCsYDhIQxLnVFRcKvo5vTxMQPiBrrC2Tgh/ysJj3HmaY&#10;anvjA12zUIgIYZ+igjKEJpXS5yUZ9APbEEfvZJ3BEKUrpHZ4i3BTy1GSjKXBiuNCiQ29lpSfs9Yo&#10;2OwvbrNrV+FznNG33L6s29OHUeqx3y2nIAJ14R7+b79rBaPJM/ydi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DXyfxQAAANwAAAAPAAAAAAAAAAAAAAAAAJgCAABkcnMv&#10;ZG93bnJldi54bWxQSwUGAAAAAAQABAD1AAAAigMAAAAA&#10;" path="m,280r,l15,240,25,190,35,125,45,50r,-25l45,20,40,30r-5,l25,30,20,20,25,10,30,e" filled="f" strokecolor="#e36c0a [2409]" strokeweight="42e-5mm">
                  <v:path arrowok="t" o:connecttype="custom" o:connectlocs="0,280;0,280;15,240;25,190;35,125;35,125;45,50;45,25;45,20;40,30;40,30;35,30;25,30;20,20;25,10;30,0" o:connectangles="0,0,0,0,0,0,0,0,0,0,0,0,0,0,0,0"/>
                </v:shape>
                <v:shape id="Freeform 4293" o:spid="_x0000_s1305" style="position:absolute;left:699;top:585;width:60;height:260;visibility:visible;mso-wrap-style:square;v-text-anchor:top" coordsize="60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jZsUA&#10;AADcAAAADwAAAGRycy9kb3ducmV2LnhtbESPzWrDMBCE74W8g9hAbo2c0DrGjRJCINDQU/MD6W1r&#10;bW0TayUsxVHfvioUehxm5htmuY6mEwP1vrWsYDbNQBBXVrdcKzgdd48FCB+QNXaWScE3eVivRg9L&#10;LLW98zsNh1CLBGFfooImBFdK6auGDPqpdcTJ+7K9wZBkX0vd4z3BTSfnWZZLgy2nhQYdbRuqroeb&#10;UVDUTx/Febe/3N4+yeVx4eLgnpWajOPmBUSgGP7Df+1XrWBe5PB7Jh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G2NmxQAAANwAAAAPAAAAAAAAAAAAAAAAAJgCAABkcnMv&#10;ZG93bnJldi54bWxQSwUGAAAAAAQABAD1AAAAigMAAAAA&#10;" path="m60,260r,l60,r,15l55,30,45,45,35,55,10,70,,75e" filled="f" strokecolor="#e36c0a [2409]" strokeweight="42e-5mm">
                  <v:path arrowok="t" o:connecttype="custom" o:connectlocs="60,260;60,260;60,0;60,0;60,15;55,30;45,45;35,55;10,70;0,75" o:connectangles="0,0,0,0,0,0,0,0,0,0"/>
                </v:shape>
                <v:shape id="Freeform 4294" o:spid="_x0000_s1306" style="position:absolute;left:699;top:585;width:90;height:260;visibility:visible;mso-wrap-style:square;v-text-anchor:top" coordsize="90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XQlcQA&#10;AADcAAAADwAAAGRycy9kb3ducmV2LnhtbESPS2/CMBCE70j9D9ZW6g0cODQoxaCWh8SxPA4cV/E2&#10;Thuvg21I+Pc1EhLH0cx8o5ktetuIK/lQO1YwHmUgiEuna64UHA+b4RREiMgaG8ek4EYBFvOXwQwL&#10;7Tre0XUfK5EgHApUYGJsCylDachiGLmWOHk/zluMSfpKao9dgttGTrLsXVqsOS0YbGlpqPzbX6yC&#10;LeV0O1t59qvf7vRV5Zv1txkr9fbaf36AiNTHZ/jR3moFk2kO9zPp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V0JXEAAAA3AAAAA8AAAAAAAAAAAAAAAAAmAIAAGRycy9k&#10;b3ducmV2LnhtbFBLBQYAAAAABAAEAPUAAACJAwAAAAA=&#10;" path="m90,260r,l90,r,25l80,45,70,60,55,75,20,100r-10,5l,105e" filled="f" strokecolor="#e36c0a [2409]" strokeweight="69e-5mm">
                  <v:path arrowok="t" o:connecttype="custom" o:connectlocs="90,260;90,260;90,0;90,0;90,25;80,45;70,60;55,75;20,100;10,105;0,105" o:connectangles="0,0,0,0,0,0,0,0,0,0,0"/>
                </v:shape>
                <v:shape id="Freeform 4295" o:spid="_x0000_s1307" style="position:absolute;left:1174;top:315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u/Y8IA&#10;AADcAAAADwAAAGRycy9kb3ducmV2LnhtbERPTWvCQBC9C/0PyxS8mU09hJBmFREspT2EqAi9Ddkx&#10;CcnOhuzWxH/vHgSPj/edb2fTixuNrrWs4COKQRBXVrdcKzifDqsUhPPIGnvLpOBODrabt0WOmbYT&#10;l3Q7+lqEEHYZKmi8HzIpXdWQQRfZgThwVzsa9AGOtdQjTiHc9HIdx4k02HJoaHCgfUNVd/w3Ci5l&#10;8ncoik52v2UxXb+4w/nnrNTyfd59gvA0+5f46f7WCtZpWBvOhCM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279jwgAAANwAAAAPAAAAAAAAAAAAAAAAAJgCAABkcnMvZG93&#10;bnJldi54bWxQSwUGAAAAAAQABAD1AAAAhwMAAAAA&#10;" path="m40,250r,l25,240,15,225,5,200,,170,5,140,15,115,25,95,45,65r5,-5l45,50,30,35,,15,45,e" filled="f" strokecolor="#e36c0a [2409]" strokeweight="42e-5mm">
                  <v:path arrowok="t" o:connecttype="custom" o:connectlocs="40,250;40,250;25,240;15,225;5,200;0,170;5,140;15,115;25,95;45,65;45,65;50,60;45,50;30,35;0,15;45,0" o:connectangles="0,0,0,0,0,0,0,0,0,0,0,0,0,0,0,0"/>
                </v:shape>
                <v:shape id="Freeform 4296" o:spid="_x0000_s1308" style="position:absolute;left:699;top:315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ca+MUA&#10;AADcAAAADwAAAGRycy9kb3ducmV2LnhtbESPQWuDQBSE74X+h+UVcmvWehBrswmlkBKSg5iEQG4P&#10;90VF9624WzX/Plso9DjMzDfMajObTow0uMaygrdlBIK4tLrhSsH5tH1NQTiPrLGzTAru5GCzfn5a&#10;YabtxAWNR1+JAGGXoYLa+z6T0pU1GXRL2xMH72YHgz7IoZJ6wCnATSfjKEqkwYbDQo09fdVUtscf&#10;o+BSJNdtnreyPRT5dPvmFuf9WanFy/z5AcLT7P/Df+2dVhCn7/B7Jhw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xr4xQAAANwAAAAPAAAAAAAAAAAAAAAAAJgCAABkcnMv&#10;ZG93bnJldi54bWxQSwUGAAAAAAQABAD1AAAAigMAAAAA&#10;" path="m,250r,l25,225,40,200r,-30l40,140,30,115,20,95,5,65,,60,,55,20,35,50,15,,e" filled="f" strokecolor="#e36c0a [2409]" strokeweight="42e-5mm">
                  <v:path arrowok="t" o:connecttype="custom" o:connectlocs="0,250;0,250;25,225;40,200;40,170;40,140;30,115;20,95;5,65;5,65;0,60;0,55;20,35;50,15;0,0" o:connectangles="0,0,0,0,0,0,0,0,0,0,0,0,0,0,0"/>
                </v:shape>
                <v:shape id="Freeform 4297" o:spid="_x0000_s1309" style="position:absolute;left:739;top:320;width:440;height:245;visibility:visible;mso-wrap-style:square;v-text-anchor:top" coordsize="44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Fp8sAA&#10;AADcAAAADwAAAGRycy9kb3ducmV2LnhtbERPyW7CMBC9I/EP1iBxKw4cKppiUFkqcUrVwAdM48mi&#10;xuMoNhD+njkgcXx6+2ozuFZdqQ+NZwPzWQKKuPC24crA+fT9tgQVIrLF1jMZuFOAzXo8WmFq/Y1/&#10;6ZrHSkkIhxQN1DF2qdahqMlhmPmOWLjS9w6jwL7StsebhLtWL5LkXTtsWBpq7GhXU/GfX5yBRfZX&#10;Hk66XR7wfvnZ55neZlgaM50MX5+gIg3xJX66j1Z8HzJfzsgR0O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/Fp8sAAAADcAAAADwAAAAAAAAAAAAAAAACYAgAAZHJzL2Rvd25y&#10;ZXYueG1sUEsFBgAAAAAEAAQA9QAAAIUDAAAAAA==&#10;" path="m220,245r,l305,240r35,-5l375,230r25,-15l420,200r15,-20l440,150r-5,-30l425,95,405,70,375,45,345,25,305,15,265,5,220,,175,5,135,15,100,25,65,45,40,70,20,95,5,120,,150r5,30l20,200r20,15l65,230r35,5l135,240r85,5xe" filled="f" strokecolor="#e36c0a [2409]" strokeweight="42e-5mm">
                  <v:path arrowok="t" o:connecttype="custom" o:connectlocs="220,245;220,245;305,240;340,235;375,230;400,215;420,200;435,180;440,150;440,150;435,120;425,95;405,70;375,45;345,25;305,15;265,5;220,0;220,0;175,5;135,15;100,25;65,45;40,70;20,95;5,120;0,150;0,150;5,180;20,200;40,215;65,230;100,235;135,240;220,245;220,245" o:connectangles="0,0,0,0,0,0,0,0,0,0,0,0,0,0,0,0,0,0,0,0,0,0,0,0,0,0,0,0,0,0,0,0,0,0,0,0"/>
                </v:shape>
                <v:shape id="Freeform 4298" o:spid="_x0000_s1310" style="position:absolute;left:809;top:370;width:300;height:195;visibility:visible;mso-wrap-style:square;v-text-anchor:top" coordsize="30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1M/cMA&#10;AADcAAAADwAAAGRycy9kb3ducmV2LnhtbESPQUsDMRSE70L/Q3gFbzZpD1rXpqUIgsdtaw/eXjfP&#10;7Oq+lyWJ7frvjVDwOMzMN8xqM3KvzhRTF8TCfGZAkTTBdeItvB1e7pagUkZx2AchCz+UYLOe3Kyw&#10;cuEiOzrvs1cFIqlCC23OQ6V1alpiTLMwkBTvI0TGXGT02kW8FDj3emHMvWbspCy0ONBzS83X/pst&#10;1O/+czQ7jktzPJ3qh20dmL21t9Nx+wQq05j/w9f2q7OweJzD35lyBP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1M/cMAAADcAAAADwAAAAAAAAAAAAAAAACYAgAAZHJzL2Rv&#10;d25yZXYueG1sUEsFBgAAAAAEAAQA9QAAAIgDAAAAAA==&#10;" path="m150,195r,l180,195r30,-5l235,180r20,-10l275,155r10,-15l295,120r5,-20l300,80,290,60,275,45,255,30,235,15,210,5,180,,150,,120,,90,5,65,15,45,30,25,45,15,60,5,80,,100r5,20l10,140r15,15l45,170r20,10l90,190r30,5l150,195xe" filled="f" strokecolor="#e36c0a [2409]" strokeweight="42e-5mm">
                  <v:path arrowok="t" o:connecttype="custom" o:connectlocs="150,195;150,195;180,195;210,190;235,180;255,170;275,155;285,140;295,120;300,100;300,100;300,80;290,60;275,45;255,30;235,15;210,5;180,0;150,0;150,0;120,0;90,5;65,15;45,30;25,45;15,60;5,80;0,100;0,100;5,120;10,140;25,155;45,170;65,180;90,190;120,195;150,195;150,195" o:connectangles="0,0,0,0,0,0,0,0,0,0,0,0,0,0,0,0,0,0,0,0,0,0,0,0,0,0,0,0,0,0,0,0,0,0,0,0,0,0"/>
                </v:shape>
                <v:shape id="Freeform 4299" o:spid="_x0000_s1311" style="position:absolute;left:854;top:400;width:210;height:165;visibility:visible;mso-wrap-style:square;v-text-anchor:top" coordsize="21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SpMMUA&#10;AADcAAAADwAAAGRycy9kb3ducmV2LnhtbESPQWsCMRSE7wX/Q3hCL6Vm3UOpW6OIIHjopWsVvD03&#10;r5ulm5c1ie7675uC4HGYmW+Y+XKwrbiSD41jBdNJBoK4crrhWsH3bvP6DiJEZI2tY1JwowDLxehp&#10;joV2PX/RtYy1SBAOBSowMXaFlKEyZDFMXEecvB/nLcYkfS21xz7BbSvzLHuTFhtOCwY7WhuqfsuL&#10;VRBP/lAfTma/+jzLrn8x5e5Y3pR6Hg+rDxCRhvgI39tbrSCf5fB/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KkwxQAAANwAAAAPAAAAAAAAAAAAAAAAAJgCAABkcnMv&#10;ZG93bnJldi54bWxQSwUGAAAAAAQABAD1AAAAigMAAAAA&#10;" path="m105,165r,l125,160r20,-5l165,145r15,-10l190,120r10,-20l205,85r5,-15l210,55,205,45,195,30,180,20,145,5,105,,65,5,30,20,20,30,10,45,5,55,,70,,85r10,15l20,120r10,15l45,145r20,10l85,160r20,5xe" filled="f" strokecolor="#e36c0a [2409]" strokeweight="42e-5mm">
                  <v:path arrowok="t" o:connecttype="custom" o:connectlocs="105,165;105,165;125,160;145,155;165,145;180,135;190,120;200,100;205,85;210,70;210,70;210,55;205,45;195,30;180,20;145,5;105,0;105,0;65,5;30,20;20,30;10,45;5,55;0,70;0,70;0,85;10,100;20,120;30,135;45,145;65,155;85,160;105,165;105,165" o:connectangles="0,0,0,0,0,0,0,0,0,0,0,0,0,0,0,0,0,0,0,0,0,0,0,0,0,0,0,0,0,0,0,0,0,0"/>
                </v:shape>
                <v:shape id="Freeform 4300" o:spid="_x0000_s1312" style="position:absolute;left:884;top:420;width:150;height:145;visibility:visible;mso-wrap-style:square;v-text-anchor:top" coordsize="15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xXNMQA&#10;AADcAAAADwAAAGRycy9kb3ducmV2LnhtbESPT2vCQBTE7wW/w/IEb3VjWkWjq2hBzK34B7w+s88k&#10;mH0bsquJ/fTdQsHjMDO/YRarzlTiQY0rLSsYDSMQxJnVJecKTsft+xSE88gaK8uk4EkOVsve2wIT&#10;bVve0+PgcxEg7BJUUHhfJ1K6rCCDbmhr4uBdbWPQB9nkUjfYBripZBxFE2mw5LBQYE1fBWW3w90o&#10;SOn8OYk31frnPr7Uu2/fpuk4V2rQ79ZzEJ46/wr/t1OtIJ59wN+Zc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8VzTEAAAA3AAAAA8AAAAAAAAAAAAAAAAAmAIAAGRycy9k&#10;b3ducmV2LnhtbFBLBQYAAAAABAAEAPUAAACJAwAAAAA=&#10;" path="m75,145r,l90,140r15,-5l115,120r10,-10l140,75,150,50,145,40r,-10l130,15,105,5,75,,45,5,25,15,10,30,,50,5,75r15,30l30,120r15,15l60,140r15,5xe" filled="f" strokecolor="#e36c0a [2409]" strokeweight="42e-5mm">
                  <v:path arrowok="t" o:connecttype="custom" o:connectlocs="75,145;75,145;90,140;105,135;115,120;125,110;140,75;150,50;150,50;145,40;145,30;130,15;105,5;75,0;75,0;45,5;25,15;10,30;0,50;0,50;5,75;20,105;30,120;45,135;60,140;75,145;75,145" o:connectangles="0,0,0,0,0,0,0,0,0,0,0,0,0,0,0,0,0,0,0,0,0,0,0,0,0,0,0"/>
                </v:shape>
                <v:shape id="Freeform 4301" o:spid="_x0000_s1313" style="position:absolute;left:699;top:565;width:515;height:20;visibility:visible;mso-wrap-style:square;v-text-anchor:top" coordsize="5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OdN8MA&#10;AADcAAAADwAAAGRycy9kb3ducmV2LnhtbESP3WrCQBSE7wu+w3IE73SjVdNGV5GC4I3Uvwc4zZ4m&#10;wezZsLvG+PauUOjlMDPfMMt1Z2rRkvOVZQXjUQKCOLe64kLB5bwdfoDwAVljbZkUPMjDetV7W2Km&#10;7Z2P1J5CISKEfYYKyhCaTEqfl2TQj2xDHL1f6wyGKF0htcN7hJtaTpJkLg1WHBdKbOirpPx6uhkF&#10;76E1SXq4pHtzS+vZj3T0TalSg363WYAI1IX/8F97pxVMPqfwOhOP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OdN8MAAADcAAAADwAAAAAAAAAAAAAAAACYAgAAZHJzL2Rv&#10;d25yZXYueG1sUEsFBgAAAAAEAAQA9QAAAIgDAAAAAA==&#10;" path="m,l,,25,10,70,20r35,l150,20,200,10,260,r60,10l370,15r40,5l445,20,490,10,515,e" filled="f" strokecolor="#e36c0a [2409]" strokeweight="42e-5mm">
                  <v:path arrowok="t" o:connecttype="custom" o:connectlocs="0,0;0,0;25,10;70,20;105,20;150,20;200,10;260,0;260,0;260,0;320,10;370,15;410,20;445,20;490,10;515,0" o:connectangles="0,0,0,0,0,0,0,0,0,0,0,0,0,0,0,0"/>
                </v:shape>
                <v:shape id="Freeform 4302" o:spid="_x0000_s1314" style="position:absolute;left:699;top:565;width:515;height:45;visibility:visible;mso-wrap-style:square;v-text-anchor:top" coordsize="51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lPV8UA&#10;AADcAAAADwAAAGRycy9kb3ducmV2LnhtbESPzWrCQBSF9wXfYbiCm1InEVpM6igiFEtcVYN0ecnc&#10;JsHMnZiZavL2jiC4PJyfj7NY9aYRF+pcbVlBPI1AEBdW11wqyA9fb3MQziNrbCyTgoEcrJajlwWm&#10;2l75hy57X4owwi5FBZX3bSqlKyoy6Ka2JQ7en+0M+iC7UuoOr2HcNHIWRR/SYM2BUGFLm4qK0/7f&#10;BEjWvg5xlv/G5/WxSYbstLPbXKnJuF9/gvDU+2f40f7WCmbJO9zPh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U9XxQAAANwAAAAPAAAAAAAAAAAAAAAAAJgCAABkcnMv&#10;ZG93bnJldi54bWxQSwUGAAAAAAQABAD1AAAAigMAAAAA&#10;" path="m,l,,45,15,90,25r65,10l230,45r90,-5l365,35r50,-5l465,15,515,e" filled="f" strokecolor="#e36c0a [2409]" strokeweight="42e-5mm">
                  <v:path arrowok="t" o:connecttype="custom" o:connectlocs="0,0;0,0;45,15;90,25;155,35;230,45;320,40;365,35;415,30;465,15;515,0" o:connectangles="0,0,0,0,0,0,0,0,0,0,0"/>
                </v:shape>
                <v:line id="Line 4303" o:spid="_x0000_s1315" style="position:absolute;visibility:visible;mso-wrap-style:square" from="699,660" to="1219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2kNsYAAADcAAAADwAAAGRycy9kb3ducmV2LnhtbESPQWvCQBSE74X+h+UJvRTd6MHW6CpF&#10;WxCEQGNAvD2yz00w+zZktzH+e7dQ6HGYmW+Y1Wawjeip87VjBdNJAoK4dLpmo6A4fo3fQfiArLFx&#10;TAru5GGzfn5aYardjb+pz4MREcI+RQVVCG0qpS8rsugnriWO3sV1FkOUnZG6w1uE20bOkmQuLdYc&#10;FypsaVtRec1/rAJT5LvPN1P0xe4S/OH0mvXnLFPqZTR8LEEEGsJ/+K+91wpmizn8nolHQK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9pDbGAAAA3AAAAA8AAAAAAAAA&#10;AAAAAAAAoQIAAGRycy9kb3ducmV2LnhtbFBLBQYAAAAABAAEAPkAAACUAwAAAAA=&#10;" strokecolor="#e36c0a [2409]" strokeweight="42e-5mm"/>
                <v:line id="Line 4304" o:spid="_x0000_s1316" style="position:absolute;visibility:visible;mso-wrap-style:square" from="699,690" to="1219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fQS8UAAADcAAAADwAAAGRycy9kb3ducmV2LnhtbESPS2vDMBCE74H+B7GFXEoiN4emcSyH&#10;UMijEAjN67xYW1vUWhlLcZx/XxUKOQ4z8w2TLXpbi45abxwreB0nIIgLpw2XCk7H1egdhA/IGmvH&#10;pOBOHhb50yDDVLsbf1F3CKWIEPYpKqhCaFIpfVGRRT92DXH0vl1rMUTZllK3eItwW8tJkrxJi4bj&#10;QoUNfVRU/ByuVoHZXM773WVbLB19vqzt2typM0oNn/vlHESgPjzC/+2tVjCZTeHvTDwCMv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0fQS8UAAADcAAAADwAAAAAAAAAA&#10;AAAAAAChAgAAZHJzL2Rvd25yZXYueG1sUEsFBgAAAAAEAAQA+QAAAJMDAAAAAA==&#10;" strokecolor="#e36c0a [2409]" strokeweight="69e-5mm"/>
                <v:shape id="Freeform 4305" o:spid="_x0000_s1317" style="position:absolute;left:1688;top:315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pvsAA&#10;AADcAAAADwAAAGRycy9kb3ducmV2LnhtbERPTYvCMBC9C/6HMII3TfUgbjWKCMqyHkpVBG9DM7al&#10;zaQ00dZ/bw7CHh/ve73tTS1e1LrSsoLZNAJBnFldcq7gejlMliCcR9ZYWyYFb3Kw3QwHa4y17Til&#10;19nnIoSwi1FB4X0TS+myggy6qW2IA/ewrUEfYJtL3WIXwk0t51G0kAZLDg0FNrQvKKvOT6Pgli7u&#10;hySpZHVKk+5x5Ar7v6tS41G/W4Hw1Pt/8df9qxXMf8LacCYcAbn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IpvsAAAADcAAAADwAAAAAAAAAAAAAAAACYAgAAZHJzL2Rvd25y&#10;ZXYueG1sUEsFBgAAAAAEAAQA9QAAAIUDAAAAAA==&#10;" path="m40,250r,l30,240,20,225,5,200r,-30l10,140r5,-25l30,95,50,65r,-5l50,50,30,35,,15,50,e" filled="f" strokecolor="#e36c0a [2409]" strokeweight="42e-5mm">
                  <v:path arrowok="t" o:connecttype="custom" o:connectlocs="40,250;40,250;30,240;20,225;5,200;5,170;10,140;15,115;30,95;50,65;50,65;50,60;50,50;30,35;0,15;50,0" o:connectangles="0,0,0,0,0,0,0,0,0,0,0,0,0,0,0,0"/>
                </v:shape>
                <v:shape id="Freeform 4306" o:spid="_x0000_s1318" style="position:absolute;left:1219;top:315;width:49;height:250;visibility:visible;mso-wrap-style:square;v-text-anchor:top" coordsize="49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8Y28QA&#10;AADcAAAADwAAAGRycy9kb3ducmV2LnhtbESPQWuDQBSE74X8h+UFeinJWgklmmxESgpeawO5PtwX&#10;Fd234m6iya/PFgo9DjPzDbPPZtOLG42utazgfR2BIK6sbrlWcPr5Wm1BOI+ssbdMCu7kIDssXvaY&#10;ajvxN91KX4sAYZeigsb7IZXSVQ0ZdGs7EAfvYkeDPsixlnrEKcBNL+Mo+pAGWw4LDQ702VDVlVej&#10;QBdv5/LebabjI4nyfiOPbuo6pV6Xc74D4Wn2/+G/dqEVxEkCv2fCEZCH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PGNvEAAAA3AAAAA8AAAAAAAAAAAAAAAAAmAIAAGRycy9k&#10;b3ducmV2LnhtbFBLBQYAAAAABAAEAPUAAACJAwAAAAA=&#10;" path="m,250r,l25,225,35,200r5,-30l40,140,30,115,20,95,,65,,60,,55,20,35,49,15,,e" filled="f" strokecolor="#e36c0a [2409]" strokeweight="42e-5mm">
                  <v:path arrowok="t" o:connecttype="custom" o:connectlocs="0,250;0,250;25,225;35,200;40,170;40,140;30,115;20,95;0,65;0,65;0,60;0,55;20,35;49,15;0,0" o:connectangles="0,0,0,0,0,0,0,0,0,0,0,0,0,0,0"/>
                </v:shape>
                <v:shape id="Freeform 4307" o:spid="_x0000_s1319" style="position:absolute;left:1259;top:320;width:434;height:245;visibility:visible;mso-wrap-style:square;v-text-anchor:top" coordsize="43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hpG8AA&#10;AADcAAAADwAAAGRycy9kb3ducmV2LnhtbERPz2vCMBS+D/Y/hDfwNlMnTq1GGYKgu6160NujeSbV&#10;5qU0sdb/fjkMdvz4fi/XvatFR22oPCsYDTMQxKXXFRsFx8P2fQYiRGSNtWdS8KQA69XryxJz7R/8&#10;Q10RjUghHHJUYGNscilDaclhGPqGOHEX3zqMCbZG6hYfKdzV8iPLPqXDilODxYY2lspbcXcKzPRw&#10;PtGe5Hc3Kc+2mJ/YXHdKDd76rwWISH38F/+5d1rBOEvz05l0BOTq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HhpG8AAAADcAAAADwAAAAAAAAAAAAAAAACYAgAAZHJzL2Rvd25y&#10;ZXYueG1sUEsFBgAAAAAEAAQA9QAAAIUDAAAAAA==&#10;" path="m219,245r,l304,240r35,-5l369,230r30,-15l419,200r10,-20l434,150r,-30l419,95,399,70,374,45,339,25,304,15,264,5,219,,174,5,134,15,99,25,64,45,39,70,19,95,4,120,,150r4,30l14,200r20,15l64,230r30,5l134,240r85,5xe" filled="f" strokecolor="#e36c0a [2409]" strokeweight="42e-5mm">
                  <v:path arrowok="t" o:connecttype="custom" o:connectlocs="219,245;219,245;304,240;339,235;369,230;399,215;419,200;429,180;434,150;434,150;434,120;419,95;399,70;374,45;339,25;304,15;264,5;219,0;219,0;174,5;134,15;99,25;64,45;39,70;19,95;4,120;0,150;0,150;4,180;14,200;34,215;64,230;94,235;134,240;219,245;219,245" o:connectangles="0,0,0,0,0,0,0,0,0,0,0,0,0,0,0,0,0,0,0,0,0,0,0,0,0,0,0,0,0,0,0,0,0,0,0,0"/>
                </v:shape>
                <v:shape id="Freeform 4308" o:spid="_x0000_s1320" style="position:absolute;left:1328;top:370;width:300;height:195;visibility:visible;mso-wrap-style:square;v-text-anchor:top" coordsize="30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bW58MA&#10;AADcAAAADwAAAGRycy9kb3ducmV2LnhtbESPQUsDMRSE74L/ITzBm01qQcvatJRCocdt1YO3180z&#10;u+2+lyWJ7frvjSB4HGbmG2axGrlXF4qpC2JhOjGgSJrgOvEW3l63D3NQKaM47IOQhW9KsFre3iyw&#10;cuEqe7ocslcFIqlCC23OQ6V1alpiTJMwkBTvM0TGXGT02kW8Fjj3+tGYJ83YSVlocaBNS8358MUW&#10;6g9/Gs2e49y8H4/187oOzN7a+7tx/QIq05j/w3/tnbMwM1P4PVOOgF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bW58MAAADcAAAADwAAAAAAAAAAAAAAAACYAgAAZHJzL2Rv&#10;d25yZXYueG1sUEsFBgAAAAAEAAQA9QAAAIgDAAAAAA==&#10;" path="m150,195r,l180,195r25,-5l230,180r25,-10l270,155r15,-15l295,120r5,-20l295,80,290,60,275,45,255,30,235,15,210,5,180,,150,,120,,90,5,65,15,45,30,25,45,10,60,5,80,,100r,20l10,140r15,15l45,170r20,10l90,190r30,5l150,195xe" filled="f" strokecolor="#e36c0a [2409]" strokeweight="42e-5mm">
                  <v:path arrowok="t" o:connecttype="custom" o:connectlocs="150,195;150,195;180,195;205,190;230,180;255,170;270,155;285,140;295,120;300,100;300,100;295,80;290,60;275,45;255,30;235,15;210,5;180,0;150,0;150,0;120,0;90,5;65,15;45,30;25,45;10,60;5,80;0,100;0,100;0,120;10,140;25,155;45,170;65,180;90,190;120,195;150,195;150,195" o:connectangles="0,0,0,0,0,0,0,0,0,0,0,0,0,0,0,0,0,0,0,0,0,0,0,0,0,0,0,0,0,0,0,0,0,0,0,0,0,0"/>
                </v:shape>
                <v:shape id="Freeform 4309" o:spid="_x0000_s1321" style="position:absolute;left:1373;top:400;width:210;height:165;visibility:visible;mso-wrap-style:square;v-text-anchor:top" coordsize="21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8zKsUA&#10;AADcAAAADwAAAGRycy9kb3ducmV2LnhtbESPQWvCQBSE70L/w/IKvUizqUKRNKuIUOihl8YqeHtm&#10;n9lg9m3c3Zr477tCocdhZr5hytVoO3ElH1rHCl6yHARx7XTLjYLv7fvzAkSIyBo7x6TgRgFWy4dJ&#10;iYV2A3/RtYqNSBAOBSowMfaFlKE2ZDFkridO3sl5izFJ30jtcUhw28lZnr9Kiy2nBYM9bQzV5+rH&#10;KohHv2/2R7Nbf15kP0xNtT1UN6WeHsf1G4hIY/wP/7U/tIJ5PoP7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7zMqxQAAANwAAAAPAAAAAAAAAAAAAAAAAJgCAABkcnMv&#10;ZG93bnJldi54bWxQSwUGAAAAAAQABAD1AAAAigMAAAAA&#10;" path="m105,165r,l125,160r20,-5l160,145r15,-10l190,120r10,-20l205,85r5,-15l205,55,200,45,190,30,180,20,145,5,105,,65,5,30,20,20,30,10,45,,55,,70,,85r5,15l15,120r15,15l45,145r20,10l85,160r20,5xe" filled="f" strokecolor="#e36c0a [2409]" strokeweight="42e-5mm">
                  <v:path arrowok="t" o:connecttype="custom" o:connectlocs="105,165;105,165;125,160;145,155;160,145;175,135;190,120;200,100;205,85;210,70;210,70;205,55;200,45;190,30;180,20;145,5;105,0;105,0;65,5;30,20;20,30;10,45;0,55;0,70;0,70;0,85;5,100;15,120;30,135;45,145;65,155;85,160;105,165;105,165" o:connectangles="0,0,0,0,0,0,0,0,0,0,0,0,0,0,0,0,0,0,0,0,0,0,0,0,0,0,0,0,0,0,0,0,0,0"/>
                </v:shape>
                <v:shape id="Freeform 4310" o:spid="_x0000_s1322" style="position:absolute;left:1403;top:42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vZCMEA&#10;AADcAAAADwAAAGRycy9kb3ducmV2LnhtbESPT2sCMRTE7wW/Q3hCbzXZWkS2RhGL0D367/7YvG62&#10;3byETdT12xuh4HGYmd8wi9XgOnGhPraeNRQTBYK49qblRsPxsH2bg4gJ2WDnmTTcKMJqOXpZYGn8&#10;lXd02adGZAjHEjXYlEIpZawtOYwTH4iz9+N7hynLvpGmx2uGu06+KzWTDlvOCxYDbSzVf/uz01Cd&#10;sC1mvvhVVfjaho8YzrartH4dD+tPEImG9Az/t7+NhqmawuNMPgJ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72QjBAAAA3AAAAA8AAAAAAAAAAAAAAAAAmAIAAGRycy9kb3du&#10;cmV2LnhtbFBLBQYAAAAABAAEAPUAAACGAwAAAAA=&#10;" path="m75,145r,l90,140r10,-5l115,120r10,-10l140,75r5,-25l145,40,140,30,125,15,105,5,75,,45,5,25,15,5,30,,50,5,75r15,30l30,120r15,15l60,140r15,5xe" filled="f" strokecolor="#e36c0a [2409]" strokeweight="42e-5mm">
                  <v:path arrowok="t" o:connecttype="custom" o:connectlocs="75,145;75,145;90,140;100,135;115,120;125,110;140,75;145,50;145,50;145,40;140,30;125,15;105,5;75,0;75,0;45,5;25,15;5,30;0,50;0,50;5,75;20,105;30,120;45,135;60,140;75,145;75,145" o:connectangles="0,0,0,0,0,0,0,0,0,0,0,0,0,0,0,0,0,0,0,0,0,0,0,0,0,0,0"/>
                </v:shape>
                <v:shape id="Freeform 4311" o:spid="_x0000_s1323" style="position:absolute;left:1219;top:565;width:509;height:20;visibility:visible;mso-wrap-style:square;v-text-anchor:top" coordsize="5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LbgcUA&#10;AADcAAAADwAAAGRycy9kb3ducmV2LnhtbESPQWsCMRSE7wX/Q3iCt5q1SpGtUapS0EMP1RY9PjbP&#10;zbablyWJ7tpf3xQEj8PMfMPMFp2txYV8qBwrGA0zEMSF0xWXCj73b49TECEia6wdk4IrBVjMew8z&#10;zLVr+YMuu1iKBOGQowITY5NLGQpDFsPQNcTJOzlvMSbpS6k9tglua/mUZc/SYsVpwWBDK0PFz+5s&#10;FWz3fq1/x6Nle/iy/tiu9enbvCs16HevLyAidfEevrU3WsE4m8D/mX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otuBxQAAANwAAAAPAAAAAAAAAAAAAAAAAJgCAABkcnMv&#10;ZG93bnJldi54bWxQSwUGAAAAAAQABAD1AAAAigMAAAAA&#10;" path="m,l,,25,10,69,20r35,l144,20,199,10,259,r60,10l369,15r40,5l444,20,489,10,509,e" filled="f" strokecolor="#e36c0a [2409]" strokeweight="42e-5mm">
                  <v:path arrowok="t" o:connecttype="custom" o:connectlocs="0,0;0,0;25,10;69,20;104,20;144,20;199,10;259,0;259,0;259,0;319,10;369,15;409,20;444,20;489,10;509,0" o:connectangles="0,0,0,0,0,0,0,0,0,0,0,0,0,0,0,0"/>
                </v:shape>
                <v:shape id="Freeform 4312" o:spid="_x0000_s1324" style="position:absolute;left:1219;top:565;width:509;height:45;visibility:visible;mso-wrap-style:square;v-text-anchor:top" coordsize="50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0r8MA&#10;AADcAAAADwAAAGRycy9kb3ducmV2LnhtbESPQWsCMRSE74X+h/AK3mpSF0tZjdJWRK/VqtfH5rlZ&#10;3bysSarbf98UCj0OM/MNM533rhVXCrHxrOFpqEAQV940XGv43C4fX0DEhGyw9UwavinCfHZ/N8XS&#10;+Bt/0HWTapEhHEvUYFPqSiljZclhHPqOOHtHHxymLEMtTcBbhrtWjpR6lg4bzgsWO3q3VJ03X05D&#10;2K1WtlCnt/HBX0ZxvS/6w4K1Hjz0rxMQifr0H/5rr42GQo3h90w+AnL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d0r8MAAADcAAAADwAAAAAAAAAAAAAAAACYAgAAZHJzL2Rv&#10;d25yZXYueG1sUEsFBgAAAAAEAAQA9QAAAIgDAAAAAA==&#10;" path="m,l,,40,15,89,25r65,10l229,45r90,-5l364,35r45,-5l459,15,509,e" filled="f" strokecolor="#e36c0a [2409]" strokeweight="42e-5mm">
                  <v:path arrowok="t" o:connecttype="custom" o:connectlocs="0,0;0,0;40,15;89,25;154,35;229,45;319,40;364,35;409,30;459,15;509,0" o:connectangles="0,0,0,0,0,0,0,0,0,0,0"/>
                </v:shape>
                <v:line id="Line 4313" o:spid="_x0000_s1325" style="position:absolute;visibility:visible;mso-wrap-style:square" from="1219,660" to="1738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Y+LMYAAADcAAAADwAAAGRycy9kb3ducmV2LnhtbESPQWvCQBSE74L/YXlCL6VurGBL6iqi&#10;LRSEgGlAvD2yz01o9m3IrjH9965Q8DjMzDfMcj3YRvTU+dqxgtk0AUFcOl2zUVD8fL28g/ABWWPj&#10;mBT8kYf1ajxaYqrdlQ/U58GICGGfooIqhDaV0pcVWfRT1xJH7+w6iyHKzkjd4TXCbSNfk2QhLdYc&#10;FypsaVtR+ZtfrAJT5LvPN1P0xe4c/P74nPWnLFPqaTJsPkAEGsIj/N/+1grmyQLuZ+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WPizGAAAA3AAAAA8AAAAAAAAA&#10;AAAAAAAAoQIAAGRycy9kb3ducmV2LnhtbFBLBQYAAAAABAAEAPkAAACUAwAAAAA=&#10;" strokecolor="#e36c0a [2409]" strokeweight="42e-5mm"/>
                <v:line id="Line 4314" o:spid="_x0000_s1326" style="position:absolute;visibility:visible;mso-wrap-style:square" from="1219,690" to="1738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xKUcQAAADcAAAADwAAAGRycy9kb3ducmV2LnhtbESPW4vCMBSE3xf8D+EIviya6sIq1Sgi&#10;eFlYEK/Ph+bYBpuT0sRa//1mYWEfh5n5hpktWluKhmpvHCsYDhIQxJnThnMF59O6PwHhA7LG0jEp&#10;eJGHxbzzNsNUuycfqDmGXEQI+xQVFCFUqZQ+K8iiH7iKOHo3V1sMUda51DU+I9yWcpQkn9Ki4bhQ&#10;YEWrgrL78WEVmO31sv++7rKlo6/3jd2YFzVGqV63XU5BBGrDf/ivvdMKPpIx/J6JR0DO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rEpRxAAAANwAAAAPAAAAAAAAAAAA&#10;AAAAAKECAABkcnMvZG93bnJldi54bWxQSwUGAAAAAAQABAD5AAAAkgMAAAAA&#10;" strokecolor="#e36c0a [2409]" strokeweight="69e-5mm"/>
                <v:shape id="Freeform 4315" o:spid="_x0000_s1327" style="position:absolute;left:2207;top:315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zpMIA&#10;AADcAAAADwAAAGRycy9kb3ducmV2LnhtbERPy2rCQBTdC/7DcIXudKKFUNKMUgpKaRchUYTuLpmb&#10;B8ncCZnRpH/vLIQuD+edHmbTizuNrrWsYLuJQBCXVrdcK7icj+s3EM4ja+wtk4I/cnDYLxcpJtpO&#10;nNO98LUIIewSVNB4PyRSurIhg25jB+LAVXY06AMca6lHnEK46eUuimJpsOXQ0OBAnw2VXXEzCq55&#10;/HvMsk52P3k2VSfucP6+KPWymj/eQXia/b/46f7SCl6jsDacCUdA7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6bOkwgAAANwAAAAPAAAAAAAAAAAAAAAAAJgCAABkcnMvZG93&#10;bnJldi54bWxQSwUGAAAAAAQABAD1AAAAhwMAAAAA&#10;" path="m40,250r,l25,240,15,225,5,200r,-30l5,140,15,115,25,95,45,65r5,-5l50,50,30,35,,15,45,e" filled="f" strokecolor="#e36c0a [2409]" strokeweight="42e-5mm">
                  <v:path arrowok="t" o:connecttype="custom" o:connectlocs="40,250;40,250;25,240;15,225;5,200;5,170;5,140;15,115;25,95;45,65;45,65;50,60;50,50;30,35;0,15;45,0" o:connectangles="0,0,0,0,0,0,0,0,0,0,0,0,0,0,0,0"/>
                </v:shape>
                <v:shape id="Freeform 4316" o:spid="_x0000_s1328" style="position:absolute;left:1733;top:315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UWP8UA&#10;AADcAAAADwAAAGRycy9kb3ducmV2LnhtbESPQWuDQBSE74X+h+UVcmvWNhBSk42EgqU0B9FKobeH&#10;+6Ki+1bcbbT/PhsI5DjMzDfMLplNL840utaygpdlBIK4srrlWkH5nT5vQDiPrLG3TAr+yUGyf3zY&#10;YaztxDmdC1+LAGEXo4LG+yGW0lUNGXRLOxAH72RHgz7IsZZ6xCnATS9fo2gtDbYcFhoc6L2hqiv+&#10;jIKffP2bZlknu2OeTacP7nD+KpVaPM2HLQhPs7+Hb+1PrWAVvcH1TDgCc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pRY/xQAAANwAAAAPAAAAAAAAAAAAAAAAAJgCAABkcnMv&#10;ZG93bnJldi54bWxQSwUGAAAAAAQABAD1AAAAigMAAAAA&#10;" path="m5,250r,l30,225,40,200r5,-30l40,140,35,115,25,95,5,65,,60,5,55,20,35,50,15,5,e" filled="f" strokecolor="#e36c0a [2409]" strokeweight="42e-5mm">
                  <v:path arrowok="t" o:connecttype="custom" o:connectlocs="5,250;5,250;30,225;40,200;45,170;40,140;35,115;25,95;5,65;5,65;0,60;5,55;20,35;50,15;5,0" o:connectangles="0,0,0,0,0,0,0,0,0,0,0,0,0,0,0"/>
                </v:shape>
                <v:shape id="Freeform 4317" o:spid="_x0000_s1329" style="position:absolute;left:1778;top:320;width:434;height:245;visibility:visible;mso-wrap-style:square;v-text-anchor:top" coordsize="43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H/xsEA&#10;AADcAAAADwAAAGRycy9kb3ducmV2LnhtbERPz2vCMBS+D/Y/hDfwNlM3dFqNMoSBerPuoLdH80y6&#10;NS+libX+9+YgePz4fi9WvatFR22oPCsYDTMQxKXXFRsFv4ef9ymIEJE11p5JwY0CrJavLwvMtb/y&#10;nroiGpFCOOSowMbY5FKG0pLDMPQNceLOvnUYE2yN1C1eU7ir5UeWTaTDilODxYbWlsr/4uIUmK/D&#10;6UhbkrtuXJ5sMTuy+dsoNXjrv+cgIvXxKX64N1rB5yjNT2fSEZDL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h/8bBAAAA3AAAAA8AAAAAAAAAAAAAAAAAmAIAAGRycy9kb3du&#10;cmV2LnhtbFBLBQYAAAAABAAEAPUAAACGAwAAAAA=&#10;" path="m220,245r,l300,240r39,-5l369,230r25,-15l414,200r15,-20l434,150r-5,-30l419,95,399,70,374,45,339,25,305,15,260,5,220,,175,5,135,15,95,25,65,45,40,70,20,95,5,120,,150r5,30l15,200r20,15l65,230r30,5l135,240r85,5xe" filled="f" strokecolor="#e36c0a [2409]" strokeweight="42e-5mm">
                  <v:path arrowok="t" o:connecttype="custom" o:connectlocs="220,245;220,245;300,240;339,235;369,230;394,215;414,200;429,180;434,150;434,150;429,120;419,95;399,70;374,45;339,25;305,15;260,5;220,0;220,0;175,5;135,15;95,25;65,45;40,70;20,95;5,120;0,150;0,150;5,180;15,200;35,215;65,230;95,235;135,240;220,245;220,245" o:connectangles="0,0,0,0,0,0,0,0,0,0,0,0,0,0,0,0,0,0,0,0,0,0,0,0,0,0,0,0,0,0,0,0,0,0,0,0"/>
                </v:shape>
                <v:shape id="Freeform 4318" o:spid="_x0000_s1330" style="position:absolute;left:1848;top:370;width:294;height:195;visibility:visible;mso-wrap-style:square;v-text-anchor:top" coordsize="29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WMssEA&#10;AADcAAAADwAAAGRycy9kb3ducmV2LnhtbERP3WrCMBS+F3yHcITdadqNieuMsg38gV6pe4Cz5Kwt&#10;a05KktnOp18Ewcvvn2+5HmwrzuRD41hBPstAEGtnGq4UfJ420wWIEJENto5JwR8FWK/GoyUWxvV8&#10;oPMxViKVcChQQR1jV0gZdE0Ww8x1xEn7dt5iTNBX0njsU7lt5WOWzaXFhtNCjR191KR/jr9WQalf&#10;9OW0ef5677fG76pyW+4Trx4mw9sriEhDvJtv6b1R8JTncD2Tj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ljLLBAAAA3AAAAA8AAAAAAAAAAAAAAAAAmAIAAGRycy9kb3du&#10;cmV2LnhtbFBLBQYAAAAABAAEAPUAAACGAwAAAAA=&#10;" path="m150,195r,l180,195r25,-5l230,180r20,-10l269,155r15,-15l294,120r,-20l294,80,284,60,274,45,255,30,230,15,205,5,180,,150,,120,,90,5,65,15,45,30,25,45,10,60,,80r,20l,120r10,20l25,155r15,15l65,180r25,10l120,195r30,xe" filled="f" strokecolor="#e36c0a [2409]" strokeweight="42e-5mm">
                  <v:path arrowok="t" o:connecttype="custom" o:connectlocs="150,195;150,195;180,195;205,190;230,180;250,170;269,155;284,140;294,120;294,100;294,100;294,80;284,60;274,45;255,30;230,15;205,5;180,0;150,0;150,0;120,0;90,5;65,15;45,30;25,45;10,60;0,80;0,100;0,100;0,120;10,140;25,155;40,170;65,180;90,190;120,195;150,195;150,195" o:connectangles="0,0,0,0,0,0,0,0,0,0,0,0,0,0,0,0,0,0,0,0,0,0,0,0,0,0,0,0,0,0,0,0,0,0,0,0,0,0"/>
                </v:shape>
                <v:shape id="Freeform 4319" o:spid="_x0000_s1331" style="position:absolute;left:1893;top:400;width:205;height:165;visibility:visible;mso-wrap-style:square;v-text-anchor:top" coordsize="20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poZcQA&#10;AADcAAAADwAAAGRycy9kb3ducmV2LnhtbESP3YrCMBSE7wXfIRzBO5vqgmjXWEQQFhQWf3D38tCc&#10;bWubk9JErW+/EQQvh5n5hlmknanFjVpXWlYwjmIQxJnVJecKTsfNaAbCeWSNtWVS8CAH6bLfW2Ci&#10;7Z33dDv4XAQIuwQVFN43iZQuK8igi2xDHLw/2xr0Qba51C3eA9zUchLHU2mw5LBQYEPrgrLqcDUK&#10;prwz1QNl86N/z/NvvG4v9XGr1HDQrT5BeOr8O/xqf2kFH+MJ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6aGXEAAAA3AAAAA8AAAAAAAAAAAAAAAAAmAIAAGRycy9k&#10;b3ducmV2LnhtbFBLBQYAAAAABAAEAPUAAACJAwAAAAA=&#10;" path="m105,165r,l125,160r20,-5l160,145r15,-10l190,120r10,-20l205,85r,-15l205,55,200,45,190,30,180,20,145,5,105,,60,5,30,20,15,30,5,45,,55,,70,,85r5,15l15,120r15,15l45,145r15,10l80,160r25,5xe" filled="f" strokecolor="#e36c0a [2409]" strokeweight="42e-5mm">
                  <v:path arrowok="t" o:connecttype="custom" o:connectlocs="105,165;105,165;125,160;145,155;160,145;175,135;190,120;200,100;205,85;205,70;205,70;205,55;200,45;190,30;180,20;145,5;105,0;105,0;60,5;30,20;15,30;5,45;0,55;0,70;0,70;0,85;5,100;15,120;30,135;45,145;60,155;80,160;105,165;105,165" o:connectangles="0,0,0,0,0,0,0,0,0,0,0,0,0,0,0,0,0,0,0,0,0,0,0,0,0,0,0,0,0,0,0,0,0,0"/>
                </v:shape>
                <v:shape id="Freeform 4320" o:spid="_x0000_s1332" style="position:absolute;left:1923;top:42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JP1cEA&#10;AADcAAAADwAAAGRycy9kb3ducmV2LnhtbESPT4vCMBTE78J+h/AWvGlaFVmqUZYVwR79s/dH82yq&#10;zUtoona//UYQPA4z8xtmue5tK+7UhcaxgnycgSCunG64VnA6bkdfIEJE1tg6JgV/FGC9+hgssdDu&#10;wXu6H2ItEoRDgQpMjL6QMlSGLIax88TJO7vOYkyyq6Xu8JHgtpWTLJtLiw2nBYOefgxV18PNKih/&#10;scnnLr9kpd9s/Sz4m2lLpYaf/fcCRKQ+vsOv9k4rmOZTeJ5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iT9XBAAAA3AAAAA8AAAAAAAAAAAAAAAAAmAIAAGRycy9kb3du&#10;cmV2LnhtbFBLBQYAAAAABAAEAPUAAACGAwAAAAA=&#10;" path="m75,145r,l85,140r15,-5l115,120r10,-10l140,75r5,-25l145,40,140,30,125,15,100,5,75,,45,5,20,15,5,30,,50,5,75r15,30l30,120r10,15l55,140r20,5xe" filled="f" strokecolor="#e36c0a [2409]" strokeweight="42e-5mm">
                  <v:path arrowok="t" o:connecttype="custom" o:connectlocs="75,145;75,145;85,140;100,135;115,120;125,110;140,75;145,50;145,50;145,40;140,30;125,15;100,5;75,0;75,0;45,5;20,15;5,30;0,50;0,50;5,75;20,105;30,120;40,135;55,140;75,145;75,145" o:connectangles="0,0,0,0,0,0,0,0,0,0,0,0,0,0,0,0,0,0,0,0,0,0,0,0,0,0,0"/>
                </v:shape>
                <v:shape id="Freeform 4321" o:spid="_x0000_s1333" style="position:absolute;left:1738;top:565;width:509;height:20;visibility:visible;mso-wrap-style:square;v-text-anchor:top" coordsize="5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tNXMYA&#10;AADcAAAADwAAAGRycy9kb3ducmV2LnhtbESPQWsCMRSE74L/ITzBm2a3isjWKG2l0B56UFva42Pz&#10;3Gy7eVmS6K799U1B8DjMzDfMatPbRpzJh9qxgnyagSAuna65UvB+eJ4sQYSIrLFxTAouFGCzHg5W&#10;WGjX8Y7O+1iJBOFQoAITY1tIGUpDFsPUtcTJOzpvMSbpK6k9dgluG3mXZQtpsea0YLClJ0Plz/5k&#10;Fbwe/Fb/zvLH7vPD+q9uq4/f5k2p8ah/uAcRqY+38LX9ohXM8jn8n0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tNXMYAAADcAAAADwAAAAAAAAAAAAAAAACYAgAAZHJz&#10;L2Rvd25yZXYueG1sUEsFBgAAAAAEAAQA9QAAAIsDAAAAAA==&#10;" path="m,l,,25,10,70,20r35,l145,20,195,10,255,r65,10l369,15r40,5l444,20,489,10,509,e" filled="f" strokecolor="#e36c0a [2409]" strokeweight="42e-5mm">
                  <v:path arrowok="t" o:connecttype="custom" o:connectlocs="0,0;0,0;25,10;70,20;105,20;145,20;195,10;255,0;255,0;255,0;320,10;369,15;409,20;444,20;489,10;509,0" o:connectangles="0,0,0,0,0,0,0,0,0,0,0,0,0,0,0,0"/>
                </v:shape>
                <v:shape id="Freeform 4322" o:spid="_x0000_s1334" style="position:absolute;left:1738;top:565;width:509;height:45;visibility:visible;mso-wrap-style:square;v-text-anchor:top" coordsize="50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7icsQA&#10;AADcAAAADwAAAGRycy9kb3ducmV2LnhtbESPT2sCMRTE74V+h/AKvWlWF0vZGsU/FL1Wbb0+Ns/N&#10;6uZlTaKu374pCD0OM/MbZjztbCOu5EPtWMGgn4EgLp2uuVKw23723kGEiKyxcUwK7hRgOnl+GmOh&#10;3Y2/6LqJlUgQDgUqMDG2hZShNGQx9F1LnLyD8xZjkr6S2uMtwW0jh1n2Ji3WnBYMtrQwVJ42F6vA&#10;f69WJs+O89HenYdh/ZN3+yUr9frSzT5AROrif/jRXmsF+WAEf2fSEZC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+4nLEAAAA3AAAAA8AAAAAAAAAAAAAAAAAmAIAAGRycy9k&#10;b3ducmV2LnhtbFBLBQYAAAAABAAEAPUAAACJAwAAAAA=&#10;" path="m,l,,40,15,90,25r65,10l230,45r85,-5l365,35r44,-5l459,15,509,e" filled="f" strokecolor="#e36c0a [2409]" strokeweight="42e-5mm">
                  <v:path arrowok="t" o:connecttype="custom" o:connectlocs="0,0;0,0;40,15;90,25;155,35;230,45;315,40;365,35;409,30;459,15;509,0" o:connectangles="0,0,0,0,0,0,0,0,0,0,0"/>
                </v:shape>
                <v:line id="Line 4323" o:spid="_x0000_s1335" style="position:absolute;visibility:visible;mso-wrap-style:square" from="1738,660" to="2252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+o8cYAAADcAAAADwAAAGRycy9kb3ducmV2LnhtbESPQWvCQBSE74L/YXmFXkQ3tmAldRXR&#10;FgpCoDEgvT2yz01o9m3IrjH9911B8DjMzDfMajPYRvTU+dqxgvksAUFcOl2zUVAcP6dLED4ga2wc&#10;k4I/8rBZj0crTLW78jf1eTAiQtinqKAKoU2l9GVFFv3MtcTRO7vOYoiyM1J3eI1w28iXJFlIizXH&#10;hQpb2lVU/uYXq8AU+f7jzRR9sT8HfzhNsv4ny5R6fhq27yACDeERvre/tILX+QJuZ+IRkO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PqPHGAAAA3AAAAA8AAAAAAAAA&#10;AAAAAAAAoQIAAGRycy9kb3ducmV2LnhtbFBLBQYAAAAABAAEAPkAAACUAwAAAAA=&#10;" strokecolor="#e36c0a [2409]" strokeweight="42e-5mm"/>
                <v:line id="Line 4324" o:spid="_x0000_s1336" style="position:absolute;visibility:visible;mso-wrap-style:square" from="1738,690" to="2252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XcjMQAAADcAAAADwAAAGRycy9kb3ducmV2LnhtbESPW4vCMBSE3xf8D+EIviya6sIq1Sgi&#10;eFlYEK/Ph+bYBpuT0sRa//1mYWEfh5n5hpktWluKhmpvHCsYDhIQxJnThnMF59O6PwHhA7LG0jEp&#10;eJGHxbzzNsNUuycfqDmGXEQI+xQVFCFUqZQ+K8iiH7iKOHo3V1sMUda51DU+I9yWcpQkn9Ki4bhQ&#10;YEWrgrL78WEVmO31sv++7rKlo6/3jd2YFzVGqV63XU5BBGrDf/ivvdMKPoZj+D0Tj4C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ddyMxAAAANwAAAAPAAAAAAAAAAAA&#10;AAAAAKECAABkcnMvZG93bnJldi54bWxQSwUGAAAAAAQABAD5AAAAkgMAAAAA&#10;" strokecolor="#e36c0a [2409]" strokeweight="69e-5mm"/>
                <v:shape id="Freeform 4325" o:spid="_x0000_s1337" style="position:absolute;left:2727;top:315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AlecAA&#10;AADcAAAADwAAAGRycy9kb3ducmV2LnhtbERPTYvCMBC9L/gfwgje1lQFkWoUERTRQ6mK4G1oxra0&#10;mZQm2vrvN4cFj4/3vdr0phZval1pWcFkHIEgzqwuOVdwu+5/FyCcR9ZYWyYFH3KwWQ9+Vhhr23FK&#10;74vPRQhhF6OCwvsmltJlBRl0Y9sQB+5pW4M+wDaXusUuhJtaTqNoLg2WHBoKbGhXUFZdXkbBPZ0/&#10;9klSyeqcJt3zwBX2p5tSo2G/XYLw1Puv+N991Apmk7A2nAlH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TAlecAAAADcAAAADwAAAAAAAAAAAAAAAACYAgAAZHJzL2Rvd25y&#10;ZXYueG1sUEsFBgAAAAAEAAQA9QAAAIUDAAAAAA==&#10;" path="m40,250r,l25,240,15,225,5,200,,170,5,140,15,115,25,95,45,65r5,-5l45,50,30,35,,15,45,e" filled="f" strokecolor="#e36c0a [2409]" strokeweight="42e-5mm">
                  <v:path arrowok="t" o:connecttype="custom" o:connectlocs="40,250;40,250;25,240;15,225;5,200;0,170;5,140;15,115;25,95;45,65;45,65;50,60;45,50;30,35;0,15;45,0" o:connectangles="0,0,0,0,0,0,0,0,0,0,0,0,0,0,0,0"/>
                </v:shape>
                <v:shape id="Freeform 4326" o:spid="_x0000_s1338" style="position:absolute;left:2252;top:315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yA4sUA&#10;AADcAAAADwAAAGRycy9kb3ducmV2LnhtbESPQWuDQBSE74X+h+UVcmvWNBBSm00oBUtpDqKRQm8P&#10;90VF9624W7X/PhsI5DjMzDfM7jCbTow0uMaygtUyAkFcWt1wpaA4Jc9bEM4ja+wsk4J/cnDYPz7s&#10;MNZ24ozG3FciQNjFqKD2vo+ldGVNBt3S9sTBO9vBoA9yqKQecApw08mXKNpIgw2HhRp7+qipbPM/&#10;o+An2/wmadrK9pil0/mTW5y/C6UWT/P7GwhPs7+Hb+0vrWC9eoXrmXAE5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fIDixQAAANwAAAAPAAAAAAAAAAAAAAAAAJgCAABkcnMv&#10;ZG93bnJldi54bWxQSwUGAAAAAAQABAD1AAAAigMAAAAA&#10;" path="m5,250r,l25,225,40,200r5,-30l40,140,35,115,25,95,5,65,,60,5,55,20,35,50,15,,e" filled="f" strokecolor="#e36c0a [2409]" strokeweight="42e-5mm">
                  <v:path arrowok="t" o:connecttype="custom" o:connectlocs="5,250;5,250;25,225;40,200;45,170;40,140;35,115;25,95;5,65;5,65;0,60;5,55;20,35;50,15;0,0" o:connectangles="0,0,0,0,0,0,0,0,0,0,0,0,0,0,0"/>
                </v:shape>
                <v:shape id="Freeform 4327" o:spid="_x0000_s1339" style="position:absolute;left:2297;top:320;width:435;height:245;visibility:visible;mso-wrap-style:square;v-text-anchor:top" coordsize="43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+R/cMA&#10;AADcAAAADwAAAGRycy9kb3ducmV2LnhtbERPz2vCMBS+D/wfwhO8DE3Nhmg1iiiDHcbAKoq3Z/Ns&#10;i81LaaJ2//1yGOz48f1erDpbiwe1vnKsYTxKQBDnzlRcaDjsP4ZTED4gG6wdk4Yf8rBa9l4WmBr3&#10;5B09slCIGMI+RQ1lCE0qpc9LsuhHriGO3NW1FkOEbSFNi88YbmupkmQiLVYcG0psaFNSfsvuVsP5&#10;9bRVs/cvNf72WTe9XpRM6Kj1oN+t5yACdeFf/Of+NBreVJwfz8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+R/cMAAADcAAAADwAAAAAAAAAAAAAAAACYAgAAZHJzL2Rv&#10;d25yZXYueG1sUEsFBgAAAAAEAAQA9QAAAIgDAAAAAA==&#10;" path="m215,245r,l300,240r35,-5l370,230r25,-15l415,200r15,-20l435,150r-5,-30l420,95,400,70,370,45,340,25,300,15,260,5,215,,175,5,130,15,95,25,65,45,35,70,15,95,5,120,,150r,30l15,200r20,15l60,230r35,5l130,240r85,5xe" filled="f" strokecolor="#e36c0a [2409]" strokeweight="42e-5mm">
                  <v:path arrowok="t" o:connecttype="custom" o:connectlocs="215,245;215,245;300,240;335,235;370,230;395,215;415,200;430,180;435,150;435,150;430,120;420,95;400,70;370,45;340,25;300,15;260,5;215,0;215,0;175,5;130,15;95,25;65,45;35,70;15,95;5,120;0,150;0,150;0,180;15,200;35,215;60,230;95,235;130,240;215,245;215,245" o:connectangles="0,0,0,0,0,0,0,0,0,0,0,0,0,0,0,0,0,0,0,0,0,0,0,0,0,0,0,0,0,0,0,0,0,0,0,0"/>
                </v:shape>
                <v:shape id="Freeform 4328" o:spid="_x0000_s1340" style="position:absolute;left:2362;top:370;width:300;height:195;visibility:visible;mso-wrap-style:square;v-text-anchor:top" coordsize="30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OKh8MA&#10;AADcAAAADwAAAGRycy9kb3ducmV2LnhtbESPQUsDMRSE70L/Q3iCN5u0gpZt01IKgsdttYfeXjfP&#10;7Oq+lyWJ7frvjSB4HGbmG2a1GblXF4qpC2JhNjWgSJrgOvEW3l6f7xegUkZx2AchC9+UYLOe3Kyw&#10;cuEqe7ocslcFIqlCC23OQ6V1alpiTNMwkBTvPUTGXGT02kW8Fjj3em7Mo2bspCy0ONCupebz8MUW&#10;6pP/GM2e48Icz+f6aVsHZm/t3e24XYLKNOb/8F/7xVl4mM/g90w5An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OKh8MAAADcAAAADwAAAAAAAAAAAAAAAACYAgAAZHJzL2Rv&#10;d25yZXYueG1sUEsFBgAAAAAEAAQA9QAAAIgDAAAAAA==&#10;" path="m150,195r,l180,195r30,-5l235,180r20,-10l275,155r15,-15l295,120r5,-20l300,80,290,60,275,45,260,30,235,15,210,5,180,,150,,120,,95,5,70,15,45,30,30,45,15,60,5,80,,100r5,20l15,140r10,15l45,170r20,10l95,190r25,5l150,195xe" filled="f" strokecolor="#e36c0a [2409]" strokeweight="42e-5mm">
                  <v:path arrowok="t" o:connecttype="custom" o:connectlocs="150,195;150,195;180,195;210,190;235,180;255,170;275,155;290,140;295,120;300,100;300,100;300,80;290,60;275,45;260,30;235,15;210,5;180,0;150,0;150,0;120,0;95,5;70,15;45,30;30,45;15,60;5,80;0,100;0,100;5,120;15,140;25,155;45,170;65,180;95,190;120,195;150,195;150,195" o:connectangles="0,0,0,0,0,0,0,0,0,0,0,0,0,0,0,0,0,0,0,0,0,0,0,0,0,0,0,0,0,0,0,0,0,0,0,0,0,0"/>
                </v:shape>
                <v:shape id="Freeform 4329" o:spid="_x0000_s1341" style="position:absolute;left:2407;top:400;width:210;height:165;visibility:visible;mso-wrap-style:square;v-text-anchor:top" coordsize="21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vSsUA&#10;AADcAAAADwAAAGRycy9kb3ducmV2LnhtbESPQWsCMRSE7wX/Q3hCL6Vm3UKRrVFEEDz00rUK3p6b&#10;183SzcuaRHf9901B8DjMzDfMfDnYVlzJh8axgukkA0FcOd1wreB7t3mdgQgRWWPrmBTcKMByMXqa&#10;Y6Fdz190LWMtEoRDgQpMjF0hZagMWQwT1xEn78d5izFJX0vtsU9w28o8y96lxYbTgsGO1oaq3/Ji&#10;FcSTP9SHk9mvPs+y619MuTuWN6Wex8PqA0SkIT7C9/ZWK3jLc/g/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Wm9KxQAAANwAAAAPAAAAAAAAAAAAAAAAAJgCAABkcnMv&#10;ZG93bnJldi54bWxQSwUGAAAAAAQABAD1AAAAigMAAAAA&#10;" path="m105,165r,l125,160r20,-5l165,145r15,-10l190,120r10,-20l210,85r,-15l210,55,205,45,195,30,180,20,150,5,105,,65,5,35,20,20,30,10,45,5,55,,70,5,85r5,15l20,120r10,15l50,145r15,10l85,160r20,5xe" filled="f" strokecolor="#e36c0a [2409]" strokeweight="42e-5mm">
                  <v:path arrowok="t" o:connecttype="custom" o:connectlocs="105,165;105,165;125,160;145,155;165,145;180,135;190,120;200,100;210,85;210,70;210,70;210,55;205,45;195,30;180,20;150,5;105,0;105,0;65,5;35,20;20,30;10,45;5,55;0,70;0,70;5,85;10,100;20,120;30,135;50,145;65,155;85,160;105,165;105,165" o:connectangles="0,0,0,0,0,0,0,0,0,0,0,0,0,0,0,0,0,0,0,0,0,0,0,0,0,0,0,0,0,0,0,0,0,0"/>
                </v:shape>
                <v:shape id="Freeform 4330" o:spid="_x0000_s1342" style="position:absolute;left:2442;top:42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6FaMEA&#10;AADcAAAADwAAAGRycy9kb3ducmV2LnhtbESPT4vCMBTE78J+h/AWvGlaFVm6RpFdBHv03/3RPJtq&#10;8xKaqN1vvxEEj8PM/IZZrHrbijt1oXGsIB9nIIgrpxuuFRwPm9EXiBCRNbaOScEfBVgtPwYLLLR7&#10;8I7u+1iLBOFQoAIToy+kDJUhi2HsPHHyzq6zGJPsaqk7fCS4beUky+bSYsNpwaCnH0PVdX+zCsoT&#10;Nvnc5Zes9L8bPwv+ZtpSqeFnv/4GEamP7/CrvdUKppMpPM+k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OhWjBAAAA3AAAAA8AAAAAAAAAAAAAAAAAmAIAAGRycy9kb3du&#10;cmV2LnhtbFBLBQYAAAAABAAEAPUAAACGAwAAAAA=&#10;" path="m70,145r,l85,140r15,-5l110,120r15,-10l140,75r5,-25l145,40,140,30,125,15,100,5,70,,45,5,20,15,5,30,,50,5,75r10,30l30,120r10,15l55,140r15,5xe" filled="f" strokecolor="#e36c0a [2409]" strokeweight="42e-5mm">
                  <v:path arrowok="t" o:connecttype="custom" o:connectlocs="70,145;70,145;85,140;100,135;110,120;125,110;140,75;145,50;145,50;145,40;140,30;125,15;100,5;70,0;70,0;45,5;20,15;5,30;0,50;0,50;5,75;15,105;30,120;40,135;55,140;70,145;70,145" o:connectangles="0,0,0,0,0,0,0,0,0,0,0,0,0,0,0,0,0,0,0,0,0,0,0,0,0,0,0"/>
                </v:shape>
                <v:shape id="Freeform 4331" o:spid="_x0000_s1343" style="position:absolute;left:2257;top:565;width:510;height:20;visibility:visible;mso-wrap-style:square;v-text-anchor:top" coordsize="5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lEfMMA&#10;AADcAAAADwAAAGRycy9kb3ducmV2LnhtbESP0WoCMRRE3wv+Q7hC32q2WqSuRhFRLPik7QdcNre7&#10;azc3MYnr7t83guDjMDNnmMWqM41oyYfasoL3UQaCuLC65lLBz/fu7RNEiMgaG8ukoKcAq+XgZYG5&#10;tjc+UnuKpUgQDjkqqGJ0uZShqMhgGFlHnLxf6w3GJH0ptcdbgptGjrNsKg3WnBYqdLSpqPg7XY0C&#10;51rTn2e9Ly683R92F55N7F6p12G3noOI1MVn+NH+0gom4w+4n0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lEfMMAAADcAAAADwAAAAAAAAAAAAAAAACYAgAAZHJzL2Rv&#10;d25yZXYueG1sUEsFBgAAAAAEAAQA9QAAAIgDAAAAAA==&#10;" path="m,l,,20,10,70,20r30,l145,20,195,10,255,r60,10l365,15r45,5l440,20,485,10,510,e" filled="f" strokecolor="#e36c0a [2409]" strokeweight="42e-5mm">
                  <v:path arrowok="t" o:connecttype="custom" o:connectlocs="0,0;0,0;20,10;70,20;100,20;145,20;195,10;255,0;255,0;255,0;315,10;365,15;410,20;440,20;485,10;510,0" o:connectangles="0,0,0,0,0,0,0,0,0,0,0,0,0,0,0,0"/>
                </v:shape>
                <v:shape id="Freeform 4332" o:spid="_x0000_s1344" style="position:absolute;left:2257;top:565;width:510;height:45;visibility:visible;mso-wrap-style:square;v-text-anchor:top" coordsize="51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R/q8cA&#10;AADcAAAADwAAAGRycy9kb3ducmV2LnhtbESPW2sCMRSE34X+h3AKvmlWpV5Wo9iCZV+K1xZ9O2xO&#10;N0s3J8sm1e2/bwoFH4eZ+YZZrFpbiSs1vnSsYNBPQBDnTpdcKDgdN70pCB+QNVaOScEPeVgtHzoL&#10;TLW78Z6uh1CICGGfogITQp1K6XNDFn3f1cTR+3SNxRBlU0jd4C3CbSWHSTKWFkuOCwZrejGUfx2+&#10;rYLd+Ezr17b+yN4v28nbzJw3z4NMqe5ju56DCNSGe/i/nWkFo+ET/J2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Uf6vHAAAA3AAAAA8AAAAAAAAAAAAAAAAAmAIAAGRy&#10;cy9kb3ducmV2LnhtbFBLBQYAAAAABAAEAPUAAACMAwAAAAA=&#10;" path="m,l,,40,15,90,25r60,10l230,45r85,-5l360,35r50,-5l460,15,510,e" filled="f" strokecolor="#e36c0a [2409]" strokeweight="42e-5mm">
                  <v:path arrowok="t" o:connecttype="custom" o:connectlocs="0,0;0,0;40,15;90,25;150,35;230,45;315,40;360,35;410,30;460,15;510,0" o:connectangles="0,0,0,0,0,0,0,0,0,0,0"/>
                </v:shape>
                <v:line id="Line 4333" o:spid="_x0000_s1345" style="position:absolute;visibility:visible;mso-wrap-style:square" from="2257,660" to="2772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NiTMYAAADcAAAADwAAAGRycy9kb3ducmV2LnhtbESPQWvCQBSE7wX/w/KEXoputGAluopo&#10;CwUh0BgQb4/scxPMvg3ZbUz/fVco9DjMzDfMejvYRvTU+dqxgtk0AUFcOl2zUVCcPiZLED4ga2wc&#10;k4If8rDdjJ7WmGp35y/q82BEhLBPUUEVQptK6cuKLPqpa4mjd3WdxRBlZ6Tu8B7htpHzJFlIizXH&#10;hQpb2ldU3vJvq8AU+eH9zRR9cbgGfzy/ZP0ly5R6Hg+7FYhAQ/gP/7U/tYLX+QIeZ+IR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/jYkzGAAAA3AAAAA8AAAAAAAAA&#10;AAAAAAAAoQIAAGRycy9kb3ducmV2LnhtbFBLBQYAAAAABAAEAPkAAACUAwAAAAA=&#10;" strokecolor="#e36c0a [2409]" strokeweight="42e-5mm"/>
                <v:line id="Line 4334" o:spid="_x0000_s1346" style="position:absolute;visibility:visible;mso-wrap-style:square" from="2257,690" to="2772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kWMcUAAADcAAAADwAAAGRycy9kb3ducmV2LnhtbESPS2vDMBCE74H+B7GFXEoiN4U0OJZD&#10;KORRCITmdV6srS1qrYylOM6/rwqFHIeZ+YbJFr2tRUetN44VvI4TEMSF04ZLBafjajQD4QOyxtox&#10;KbiTh0X+NMgw1e7GX9QdQikihH2KCqoQmlRKX1Rk0Y9dQxy9b9daDFG2pdQt3iLc1nKSJFNp0XBc&#10;qLChj4qKn8PVKjCby3m/u2yLpaPPl7Vdmzt1Rqnhc7+cgwjUh0f4v73VCt4m7/B3Jh4Bmf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hkWMcUAAADcAAAADwAAAAAAAAAA&#10;AAAAAAChAgAAZHJzL2Rvd25yZXYueG1sUEsFBgAAAAAEAAQA+QAAAJMDAAAAAA==&#10;" strokecolor="#e36c0a [2409]" strokeweight="69e-5mm"/>
                <v:shape id="Freeform 4335" o:spid="_x0000_s1347" style="position:absolute;left:3246;top:315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zvxMAA&#10;AADcAAAADwAAAGRycy9kb3ducmV2LnhtbERPTYvCMBC9C/6HMII3TVWQpRpFBGVZD6UqgrehGdvS&#10;ZlKaaOu/Nwdhj4/3vd72phYval1pWcFsGoEgzqwuOVdwvRwmPyCcR9ZYWyYFb3Kw3QwHa4y17Til&#10;19nnIoSwi1FB4X0TS+myggy6qW2IA/ewrUEfYJtL3WIXwk0t51G0lAZLDg0FNrQvKKvOT6Pgli7v&#10;hySpZHVKk+5x5Ar7v6tS41G/W4Hw1Pt/8df9qxUs5mFtOBOOgN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1zvxMAAAADcAAAADwAAAAAAAAAAAAAAAACYAgAAZHJzL2Rvd25y&#10;ZXYueG1sUEsFBgAAAAAEAAQA9QAAAIUDAAAAAA==&#10;" path="m40,250r,l25,240,15,225,5,200,,170,5,140,15,115,25,95,45,65r5,-5l45,50,30,35,,15,45,e" filled="f" strokecolor="#e36c0a [2409]" strokeweight="42e-5mm">
                  <v:path arrowok="t" o:connecttype="custom" o:connectlocs="40,250;40,250;25,240;15,225;5,200;0,170;5,140;15,115;25,95;45,65;45,65;50,60;45,50;30,35;0,15;45,0" o:connectangles="0,0,0,0,0,0,0,0,0,0,0,0,0,0,0,0"/>
                </v:shape>
                <v:shape id="Freeform 4336" o:spid="_x0000_s1348" style="position:absolute;left:2772;top:315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BKX8UA&#10;AADcAAAADwAAAGRycy9kb3ducmV2LnhtbESPQWuDQBSE74X8h+UFemvWWgiNzUZKIKGkB9FIoLeH&#10;+6Ki+1bcbTT/vlso9DjMzDfMNp1NL240utaygudVBIK4srrlWkF5Pjy9gnAeWWNvmRTcyUG6Wzxs&#10;MdF24pxuha9FgLBLUEHj/ZBI6aqGDLqVHYiDd7WjQR/kWEs94hTgppdxFK2lwZbDQoMD7RuquuLb&#10;KLjk669DlnWy+8yz6XrkDudTqdTjcn5/A+Fp9v/hv/aHVvASb+D3TD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EpfxQAAANwAAAAPAAAAAAAAAAAAAAAAAJgCAABkcnMv&#10;ZG93bnJldi54bWxQSwUGAAAAAAQABAD1AAAAigMAAAAA&#10;" path="m,250r,l25,225,40,200r,-30l40,140,30,115,20,95,5,65,,60,,55,20,35,50,15,,e" filled="f" strokecolor="#e36c0a [2409]" strokeweight="42e-5mm">
                  <v:path arrowok="t" o:connecttype="custom" o:connectlocs="0,250;0,250;25,225;40,200;40,170;40,140;30,115;20,95;5,65;5,65;0,60;0,55;20,35;50,15;0,0" o:connectangles="0,0,0,0,0,0,0,0,0,0,0,0,0,0,0"/>
                </v:shape>
                <v:shape id="Freeform 4337" o:spid="_x0000_s1349" style="position:absolute;left:2812;top:320;width:439;height:245;visibility:visible;mso-wrap-style:square;v-text-anchor:top" coordsize="439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8LMEA&#10;AADcAAAADwAAAGRycy9kb3ducmV2LnhtbERPz2vCMBS+D/wfwhO8zbQTxFXTIsLG3G1tL7s9mmdb&#10;bF5KEmv9781hsOPH9/tQzGYQEznfW1aQrhMQxI3VPbcK6urjdQfCB2SNg2VS8CAPRb54OWCm7Z1/&#10;aCpDK2II+wwVdCGMmZS+6cigX9uROHIX6wyGCF0rtcN7DDeDfEuSrTTYc2zocKRTR821vBkFQ/rp&#10;djWxrL63t/K9vv5WY3NWarWcj3sQgebwL/5zf2kFm02cH8/EIy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rfCzBAAAA3AAAAA8AAAAAAAAAAAAAAAAAmAIAAGRycy9kb3du&#10;cmV2LnhtbFBLBQYAAAAABAAEAPUAAACGAwAAAAA=&#10;" path="m219,245r,l304,240r35,-5l369,230r30,-15l419,200r10,-20l439,150r-5,-30l424,95,404,70,374,45,344,25,304,15,264,5,219,,174,5,134,15,100,25,65,45,40,70,20,95,5,120,,150r5,30l20,200r20,15l65,230r35,5l134,240r85,5xe" filled="f" strokecolor="#e36c0a [2409]" strokeweight="42e-5mm">
                  <v:path arrowok="t" o:connecttype="custom" o:connectlocs="219,245;219,245;304,240;339,235;369,230;399,215;419,200;429,180;439,150;439,150;434,120;424,95;404,70;374,45;344,25;304,15;264,5;219,0;219,0;174,5;134,15;100,25;65,45;40,70;20,95;5,120;0,150;0,150;5,180;20,200;40,215;65,230;100,235;134,240;219,245;219,245" o:connectangles="0,0,0,0,0,0,0,0,0,0,0,0,0,0,0,0,0,0,0,0,0,0,0,0,0,0,0,0,0,0,0,0,0,0,0,0"/>
                </v:shape>
                <v:shape id="Freeform 4338" o:spid="_x0000_s1350" style="position:absolute;left:2882;top:370;width:299;height:195;visibility:visible;mso-wrap-style:square;v-text-anchor:top" coordsize="29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MlsUA&#10;AADcAAAADwAAAGRycy9kb3ducmV2LnhtbESPQWsCMRSE70L/Q3iF3jS7SkVWo2ylhXrwUCvq8bF5&#10;ZoObl2WT6vrvG6HQ4zAz3zCLVe8acaUuWM8K8lEGgrjy2rJRsP/+GM5AhIissfFMCu4UYLV8Giyw&#10;0P7GX3TdRSMShEOBCuoY20LKUNXkMIx8S5y8s+8cxiQ7I3WHtwR3jRxn2VQ6tJwWamxpXVN12f04&#10;Ba82fyvNyWzXm3Ccjm3p3g/aKfXy3JdzEJH6+B/+a39qBZNJDo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cyWxQAAANwAAAAPAAAAAAAAAAAAAAAAAJgCAABkcnMv&#10;ZG93bnJldi54bWxQSwUGAAAAAAQABAD1AAAAigMAAAAA&#10;" path="m149,195r,l179,195r30,-5l234,180r20,-10l274,155r10,-15l294,120r5,-20l294,80,289,60,274,45,254,30,234,15,209,5,179,,149,,119,,89,5,64,15,45,30,25,45,15,60,5,80,,100r5,20l10,140r15,15l45,170r19,10l89,190r30,5l149,195xe" filled="f" strokecolor="#e36c0a [2409]" strokeweight="42e-5mm">
                  <v:path arrowok="t" o:connecttype="custom" o:connectlocs="149,195;149,195;179,195;209,190;234,180;254,170;274,155;284,140;294,120;299,100;299,100;294,80;289,60;274,45;254,30;234,15;209,5;179,0;149,0;149,0;119,0;89,5;64,15;45,30;25,45;15,60;5,80;0,100;0,100;5,120;10,140;25,155;45,170;64,180;89,190;119,195;149,195;149,195" o:connectangles="0,0,0,0,0,0,0,0,0,0,0,0,0,0,0,0,0,0,0,0,0,0,0,0,0,0,0,0,0,0,0,0,0,0,0,0,0,0"/>
                </v:shape>
                <v:shape id="Freeform 4339" o:spid="_x0000_s1351" style="position:absolute;left:2927;top:400;width:209;height:165;visibility:visible;mso-wrap-style:square;v-text-anchor:top" coordsize="20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cYlMMA&#10;AADcAAAADwAAAGRycy9kb3ducmV2LnhtbESPQWvCQBSE74L/YXkFL1I30SIluoq0pPbaqPdn9pmE&#10;Zt+G3TWm/94tCB6HmfmGWW8H04qenG8sK0hnCQji0uqGKwXHQ/76DsIHZI2tZVLwRx62m/FojZm2&#10;N/6hvgiViBD2GSqoQ+gyKX1Zk0E/sx1x9C7WGQxRukpqh7cIN62cJ8lSGmw4LtTY0UdN5W9xNQrs&#10;F+6n7tTkb8tz3p/TPrWfxUmpycuwW4EINIRn+NH+1goWizn8n4lH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cYlMMAAADcAAAADwAAAAAAAAAAAAAAAACYAgAAZHJzL2Rv&#10;d25yZXYueG1sUEsFBgAAAAAEAAQA9QAAAIgDAAAAAA==&#10;" path="m104,165r,l124,160r20,-5l164,145r15,-10l189,120r10,-20l204,85r5,-15l209,55,199,45,194,30,179,20,144,5,104,,64,5,29,20,19,30,10,45,5,55,,70,,85r10,15l19,120r10,15l44,145r20,10l84,160r20,5xe" filled="f" strokecolor="#e36c0a [2409]" strokeweight="42e-5mm">
                  <v:path arrowok="t" o:connecttype="custom" o:connectlocs="104,165;104,165;124,160;144,155;164,145;179,135;189,120;199,100;204,85;209,70;209,70;209,55;199,45;194,30;179,20;144,5;104,0;104,0;64,5;29,20;19,30;10,45;5,55;0,70;0,70;0,85;10,100;19,120;29,135;44,145;64,155;84,160;104,165;104,165" o:connectangles="0,0,0,0,0,0,0,0,0,0,0,0,0,0,0,0,0,0,0,0,0,0,0,0,0,0,0,0,0,0,0,0,0,0"/>
                </v:shape>
                <v:shape id="Freeform 4340" o:spid="_x0000_s1352" style="position:absolute;left:2956;top:420;width:150;height:145;visibility:visible;mso-wrap-style:square;v-text-anchor:top" coordsize="15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sHk8QA&#10;AADcAAAADwAAAGRycy9kb3ducmV2LnhtbESPT4vCMBTE78J+h/AWvGm6VmWpRnEFsTfxD+z12bxt&#10;yzYvpYm2+umNIHgcZuY3zHzZmUpcqXGlZQVfwwgEcWZ1ybmC03Ez+AbhPLLGyjIpuJGD5eKjN8dE&#10;25b3dD34XAQIuwQVFN7XiZQuK8igG9qaOHh/tjHog2xyqRtsA9xUchRFU2mw5LBQYE3rgrL/w8Uo&#10;SOl3PB39VKv7ZXKutzvfpukkV6r/2a1mIDx1/h1+tVOtII5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7B5PEAAAA3AAAAA8AAAAAAAAAAAAAAAAAmAIAAGRycy9k&#10;b3ducmV2LnhtbFBLBQYAAAAABAAEAPUAAACJAwAAAAA=&#10;" path="m75,145r,l90,140r15,-5l115,120r10,-10l140,75,150,50,145,40r,-10l125,15,105,5,75,,45,5,25,15,10,30,,50,5,75r15,30l30,120r15,15l60,140r15,5xe" filled="f" strokecolor="#e36c0a [2409]" strokeweight="42e-5mm">
                  <v:path arrowok="t" o:connecttype="custom" o:connectlocs="75,145;75,145;90,140;105,135;115,120;125,110;140,75;150,50;150,50;145,40;145,30;125,15;105,5;75,0;75,0;45,5;25,15;10,30;0,50;0,50;5,75;20,105;30,120;45,135;60,140;75,145;75,145" o:connectangles="0,0,0,0,0,0,0,0,0,0,0,0,0,0,0,0,0,0,0,0,0,0,0,0,0,0,0"/>
                </v:shape>
                <v:shape id="Freeform 4341" o:spid="_x0000_s1353" style="position:absolute;left:2772;top:565;width:514;height:20;visibility:visible;mso-wrap-style:square;v-text-anchor:top" coordsize="51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f88UA&#10;AADcAAAADwAAAGRycy9kb3ducmV2LnhtbESPQWvCQBSE74X+h+UVein60lpLja4iQosXD2ql10f2&#10;mcRm34bsRqO/3hUKHoeZ+YaZzDpbqSM3vnSi4bWfgGLJnCkl1/Cz/ep9gvKBxFDlhDWc2cNs+vgw&#10;odS4k6z5uAm5ihDxKWkoQqhTRJ8VbMn3Xc0Svb1rLIUomxxNQ6cItxW+JckHWiolLhRU86Lg7G/T&#10;Wg2Cq8vQ5u4X8bt1u1H20h7KVuvnp24+BhW4C/fwf3tpNAwG73A7E48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l/zxQAAANwAAAAPAAAAAAAAAAAAAAAAAJgCAABkcnMv&#10;ZG93bnJldi54bWxQSwUGAAAAAAQABAD1AAAAigMAAAAA&#10;" path="m,l,,25,10,70,20r35,l150,20,199,10,259,r60,10l369,15r40,5l444,20,489,10,514,e" filled="f" strokecolor="#e36c0a [2409]" strokeweight="42e-5mm">
                  <v:path arrowok="t" o:connecttype="custom" o:connectlocs="0,0;0,0;25,10;70,20;105,20;150,20;199,10;259,0;259,0;259,0;319,10;369,15;409,20;444,20;489,10;514,0" o:connectangles="0,0,0,0,0,0,0,0,0,0,0,0,0,0,0,0"/>
                </v:shape>
                <v:shape id="Freeform 4342" o:spid="_x0000_s1354" style="position:absolute;left:2772;top:565;width:514;height:45;visibility:visible;mso-wrap-style:square;v-text-anchor:top" coordsize="51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KIxcMA&#10;AADcAAAADwAAAGRycy9kb3ducmV2LnhtbESP0WqDQBRE3wv9h+UG8lKStZE2wWQjRQjpq7YfcOve&#10;qOjete5Gzd93A4E+DjNzhjmks+nESINrLCt4XUcgiEurG64UfH+dVjsQziNr7CyTghs5SI/PTwdM&#10;tJ04p7HwlQgQdgkqqL3vEyldWZNBt7Y9cfAudjDogxwqqQecAtx0chNF79Jgw2Ghxp6ymsq2uBoF&#10;VZFLbrXpssvP7649vzTTNiuUWi7mjz0IT7P/Dz/an1pBHL/B/Uw4Av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KIxcMAAADcAAAADwAAAAAAAAAAAAAAAACYAgAAZHJzL2Rv&#10;d25yZXYueG1sUEsFBgAAAAAEAAQA9QAAAIgDAAAAAA==&#10;" path="m,l,,45,15,90,25r65,10l229,45r90,-5l364,35r50,-5l464,15,514,e" filled="f" strokecolor="#e36c0a [2409]" strokeweight="42e-5mm">
                  <v:path arrowok="t" o:connecttype="custom" o:connectlocs="0,0;0,0;45,15;90,25;155,35;229,45;319,40;364,35;414,30;464,15;514,0" o:connectangles="0,0,0,0,0,0,0,0,0,0,0"/>
                </v:shape>
                <v:line id="Line 4343" o:spid="_x0000_s1355" style="position:absolute;visibility:visible;mso-wrap-style:square" from="2772,660" to="3291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r0kcYAAADcAAAADwAAAGRycy9kb3ducmV2LnhtbESPQWvCQBSE7wX/w/KEXopurKASXUW0&#10;hUIhYAyIt0f2uQlm34bsNqb/vlso9DjMzDfMZjfYRvTU+dqxgtk0AUFcOl2zUVCc3ycrED4ga2wc&#10;k4Jv8rDbjp42mGr34BP1eTAiQtinqKAKoU2l9GVFFv3UtcTRu7nOYoiyM1J3+Ihw28jXJFlIizXH&#10;hQpbOlRU3vMvq8AU+fFtaYq+ON6C/7y8ZP01y5R6Hg/7NYhAQ/gP/7U/tIL5fAG/Z+IRkN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69JHGAAAA3AAAAA8AAAAAAAAA&#10;AAAAAAAAoQIAAGRycy9kb3ducmV2LnhtbFBLBQYAAAAABAAEAPkAAACUAwAAAAA=&#10;" strokecolor="#e36c0a [2409]" strokeweight="42e-5mm"/>
                <v:line id="Line 4344" o:spid="_x0000_s1356" style="position:absolute;visibility:visible;mso-wrap-style:square" from="2772,690" to="3291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CA7MUAAADcAAAADwAAAGRycy9kb3ducmV2LnhtbESP3WrCQBSE7wt9h+UUvBHdtEIrMRuR&#10;QtVCQRp/rg/Z02Rp9mzIrjG+vVsQejnMzDdMthxsI3rqvHGs4HmagCAunTZcKTjsPyZzED4ga2wc&#10;k4IreVjmjw8Zptpd+Jv6IlQiQtinqKAOoU2l9GVNFv3UtcTR+3GdxRBlV0nd4SXCbSNfkuRVWjQc&#10;F2ps6b2m8rc4WwVmczruvk7bcuXoc7y2a3Ol3ig1ehpWCxCBhvAfvre3WsFs9gZ/Z+IRk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8CA7MUAAADcAAAADwAAAAAAAAAA&#10;AAAAAAChAgAAZHJzL2Rvd25yZXYueG1sUEsFBgAAAAAEAAQA+QAAAJMDAAAAAA==&#10;" strokecolor="#e36c0a [2409]" strokeweight="69e-5mm"/>
                <v:shape id="Freeform 4345" o:spid="_x0000_s1357" style="position:absolute;left:3761;top:315;width:49;height:250;visibility:visible;mso-wrap-style:square;v-text-anchor:top" coordsize="49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Tt578A&#10;AADcAAAADwAAAGRycy9kb3ducmV2LnhtbERPy4rCMBTdC/5DuIIbsakPRKtRRBTcTmfA7aW5tqXN&#10;TWmirX69WQizPJz37tCbWjypdaVlBbMoBkGcWV1yruDv9zJdg3AeWWNtmRS8yMFhPxzsMNG24x96&#10;pj4XIYRdggoK75tESpcVZNBFtiEO3N22Bn2AbS51i10IN7Wcx/FKGiw5NBTY0KmgrEofRoG+Tm7p&#10;q1p25/cmPtZLeXZdVSk1HvXHLQhPvf8Xf91XrWCxCGvDmXAE5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hO3nvwAAANwAAAAPAAAAAAAAAAAAAAAAAJgCAABkcnMvZG93bnJl&#10;di54bWxQSwUGAAAAAAQABAD1AAAAhAMAAAAA&#10;" path="m39,250r,l29,240,20,225,5,200r,-30l10,140r5,-25l29,95,49,65r,-5l49,50,29,35,,15,44,e" filled="f" strokecolor="#e36c0a [2409]" strokeweight="42e-5mm">
                  <v:path arrowok="t" o:connecttype="custom" o:connectlocs="39,250;39,250;29,240;20,225;5,200;5,170;10,140;15,115;29,95;49,65;49,65;49,60;49,50;29,35;0,15;44,0" o:connectangles="0,0,0,0,0,0,0,0,0,0,0,0,0,0,0,0"/>
                </v:shape>
                <v:shape id="Freeform 4346" o:spid="_x0000_s1358" style="position:absolute;left:3291;top:315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cgsQA&#10;AADcAAAADwAAAGRycy9kb3ducmV2LnhtbESPQYvCMBSE78L+h/AW9qapK4hbjSILyqKHUpUFb4/m&#10;2ZY2L6WJtv57Iwgeh5n5hlmselOLG7WutKxgPIpAEGdWl5wrOB03wxkI55E11pZJwZ0crJYfgwXG&#10;2nac0u3gcxEg7GJUUHjfxFK6rCCDbmQb4uBdbGvQB9nmUrfYBbip5XcUTaXBksNCgQ39FpRVh6tR&#10;8J9Oz5skqWS1T5PusuUK+91Jqa/Pfj0H4an37/Cr/acVTCY/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J3ILEAAAA3AAAAA8AAAAAAAAAAAAAAAAAmAIAAGRycy9k&#10;b3ducmV2LnhtbFBLBQYAAAAABAAEAPUAAACJAwAAAAA=&#10;" path="m,250r,l25,225,35,200r5,-30l40,140,30,115,20,95,,65,,60,,55,20,35,50,15,,e" filled="f" strokecolor="#e36c0a [2409]" strokeweight="42e-5mm">
                  <v:path arrowok="t" o:connecttype="custom" o:connectlocs="0,250;0,250;25,225;35,200;40,170;40,140;30,115;20,95;0,65;0,65;0,60;0,55;20,35;50,15;0,0" o:connectangles="0,0,0,0,0,0,0,0,0,0,0,0,0,0,0"/>
                </v:shape>
                <v:shape id="Freeform 4347" o:spid="_x0000_s1359" style="position:absolute;left:3331;top:320;width:435;height:245;visibility:visible;mso-wrap-style:square;v-text-anchor:top" coordsize="43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B0XcIA&#10;AADcAAAADwAAAGRycy9kb3ducmV2LnhtbERPTYvCMBC9C/6HMIKXRVO7IlqNIsrCHhbBKoq3sRnb&#10;YjMpTVa7/94cFjw+3vdi1ZpKPKhxpWUFo2EEgjizuuRcwfHwNZiCcB5ZY2WZFPyRg9Wy21lgou2T&#10;9/RIfS5CCLsEFRTe14mULivIoBvamjhwN9sY9AE2udQNPkO4qWQcRRNpsOTQUGBNm4Kye/prFFw+&#10;ztt4Nv6JRzuXttPbNZYRnZTq99r1HISn1r/F/+5vreBzHOaHM+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8HRdwgAAANwAAAAPAAAAAAAAAAAAAAAAAJgCAABkcnMvZG93&#10;bnJldi54bWxQSwUGAAAAAAQABAD1AAAAhwMAAAAA&#10;" path="m220,245r,l305,240r35,-5l370,230r25,-15l420,200r10,-20l435,150r,-30l420,95,400,70,375,45,340,25,305,15,265,5,220,,175,5,135,15,95,25,65,45,40,70,20,95,5,120,,150r5,30l15,200r20,15l65,230r30,5l135,240r85,5xe" filled="f" strokecolor="#e36c0a [2409]" strokeweight="42e-5mm">
                  <v:path arrowok="t" o:connecttype="custom" o:connectlocs="220,245;220,245;305,240;340,235;370,230;395,215;420,200;430,180;435,150;435,150;435,120;420,95;400,70;375,45;340,25;305,15;265,5;220,0;220,0;175,5;135,15;95,25;65,45;40,70;20,95;5,120;0,150;0,150;5,180;15,200;35,215;65,230;95,235;135,240;220,245;220,245" o:connectangles="0,0,0,0,0,0,0,0,0,0,0,0,0,0,0,0,0,0,0,0,0,0,0,0,0,0,0,0,0,0,0,0,0,0,0,0"/>
                </v:shape>
                <v:shape id="Freeform 4348" o:spid="_x0000_s1360" style="position:absolute;left:3401;top:370;width:300;height:195;visibility:visible;mso-wrap-style:square;v-text-anchor:top" coordsize="30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xvJ8MA&#10;AADcAAAADwAAAGRycy9kb3ducmV2LnhtbESPQUsDMRSE74L/IbyCN5tUxZa1aSmC4HFb24O3180z&#10;u3bfy5LEdv33RhA8DjPzDbNcj9yrM8XUBbEwmxpQJE1wnXgL+7eX2wWolFEc9kHIwjclWK+ur5ZY&#10;uXCRLZ132asCkVShhTbnodI6NS0xpmkYSIr3ESJjLjJ67SJeCpx7fWfMo2bspCy0ONBzS81p98UW&#10;6nf/OZotx4U5HI/1fFMHZm/tzWTcPIHKNOb/8F/71Vm4f5jB75lyBP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xvJ8MAAADcAAAADwAAAAAAAAAAAAAAAACYAgAAZHJzL2Rv&#10;d25yZXYueG1sUEsFBgAAAAAEAAQA9QAAAIgDAAAAAA==&#10;" path="m150,195r,l180,195r25,-5l230,180r25,-10l270,155r15,-15l295,120r5,-20l295,80,290,60,275,45,255,30,235,15,210,5,180,,150,,120,,90,5,65,15,45,30,25,45,10,60,5,80,,100r,20l10,140r15,15l40,170r25,10l90,190r30,5l150,195xe" filled="f" strokecolor="#e36c0a [2409]" strokeweight="42e-5mm">
                  <v:path arrowok="t" o:connecttype="custom" o:connectlocs="150,195;150,195;180,195;205,190;230,180;255,170;270,155;285,140;295,120;300,100;300,100;295,80;290,60;275,45;255,30;235,15;210,5;180,0;150,0;150,0;120,0;90,5;65,15;45,30;25,45;10,60;5,80;0,100;0,100;0,120;10,140;25,155;40,170;65,180;90,190;120,195;150,195;150,195" o:connectangles="0,0,0,0,0,0,0,0,0,0,0,0,0,0,0,0,0,0,0,0,0,0,0,0,0,0,0,0,0,0,0,0,0,0,0,0,0,0"/>
                </v:shape>
                <v:shape id="Freeform 4349" o:spid="_x0000_s1361" style="position:absolute;left:3446;top:400;width:210;height:165;visibility:visible;mso-wrap-style:square;v-text-anchor:top" coordsize="21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WK6sUA&#10;AADcAAAADwAAAGRycy9kb3ducmV2LnhtbESPQWsCMRSE7wX/Q3hCL0WztUVkNYoUhB566doK3p6b&#10;52Zx87Im0V3/fSMIPQ4z8w2zWPW2EVfyoXas4HWcgSAuna65UvCz3YxmIEJE1tg4JgU3CrBaDp4W&#10;mGvX8Tddi1iJBOGQowITY5tLGUpDFsPYtcTJOzpvMSbpK6k9dgluGznJsqm0WHNaMNjSh6HyVFys&#10;gnjwu2p3ML/rr7NsuxdTbPfFTannYb+eg4jUx//wo/2pFby9T+B+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YrqxQAAANwAAAAPAAAAAAAAAAAAAAAAAJgCAABkcnMv&#10;ZG93bnJldi54bWxQSwUGAAAAAAQABAD1AAAAigMAAAAA&#10;" path="m105,165r,l125,160r20,-5l160,145r15,-10l190,120r10,-20l205,85r5,-15l205,55,200,45,190,30,180,20,145,5,105,,65,5,30,20,20,30,10,45,,55,,70,,85r5,15l15,120r15,15l45,145r20,10l85,160r20,5xe" filled="f" strokecolor="#e36c0a [2409]" strokeweight="42e-5mm">
                  <v:path arrowok="t" o:connecttype="custom" o:connectlocs="105,165;105,165;125,160;145,155;160,145;175,135;190,120;200,100;205,85;210,70;210,70;205,55;200,45;190,30;180,20;145,5;105,0;105,0;65,5;30,20;20,30;10,45;0,55;0,70;0,70;0,85;5,100;15,120;30,135;45,145;65,155;85,160;105,165;105,165" o:connectangles="0,0,0,0,0,0,0,0,0,0,0,0,0,0,0,0,0,0,0,0,0,0,0,0,0,0,0,0,0,0,0,0,0,0"/>
                </v:shape>
                <v:shape id="Freeform 4350" o:spid="_x0000_s1362" style="position:absolute;left:3476;top:42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FgyMEA&#10;AADcAAAADwAAAGRycy9kb3ducmV2LnhtbESPQYvCMBSE7wv+h/AEb2taFZFqlEUR7FHdvT+at013&#10;m5fQRK3/3giCx2FmvmFWm9624kpdaBwryMcZCOLK6YZrBd/n/ecCRIjIGlvHpOBOATbrwccKC+1u&#10;fKTrKdYiQTgUqMDE6AspQ2XIYhg7T5y8X9dZjEl2tdQd3hLctnKSZXNpseG0YNDT1lD1f7pYBeUP&#10;Nvnc5X9Z6Xd7Pwv+YtpSqdGw/1qCiNTHd/jVPmgF09kUnmfSEZ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RYMjBAAAA3AAAAA8AAAAAAAAAAAAAAAAAmAIAAGRycy9kb3du&#10;cmV2LnhtbFBLBQYAAAAABAAEAPUAAACGAwAAAAA=&#10;" path="m75,145r,l90,140r10,-5l115,120r10,-10l140,75r5,-25l145,40,140,30,125,15,105,5,75,,45,5,20,15,5,30,,50,5,75r15,30l30,120r15,15l55,140r20,5xe" filled="f" strokecolor="#e36c0a [2409]" strokeweight="42e-5mm">
                  <v:path arrowok="t" o:connecttype="custom" o:connectlocs="75,145;75,145;90,140;100,135;115,120;125,110;140,75;145,50;145,50;145,40;140,30;125,15;105,5;75,0;75,0;45,5;20,15;5,30;0,50;0,50;5,75;20,105;30,120;45,135;55,140;75,145;75,145" o:connectangles="0,0,0,0,0,0,0,0,0,0,0,0,0,0,0,0,0,0,0,0,0,0,0,0,0,0,0"/>
                </v:shape>
                <v:shape id="Freeform 4351" o:spid="_x0000_s1363" style="position:absolute;left:3291;top:565;width:509;height:20;visibility:visible;mso-wrap-style:square;v-text-anchor:top" coordsize="5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hiQcYA&#10;AADcAAAADwAAAGRycy9kb3ducmV2LnhtbESPT2sCMRTE74V+h/CE3mrWKiKrUWyloIce/FPq8bF5&#10;brbdvCxJdNd++qYgeBxm5jfMbNHZWlzIh8qxgkE/A0FcOF1xqeCwf3+egAgRWWPtmBRcKcBi/vgw&#10;w1y7lrd02cVSJAiHHBWYGJtcylAYshj6riFO3sl5izFJX0rtsU1wW8uXLBtLixWnBYMNvRkqfnZn&#10;q2Cz9yv9Oxy8tl+f1h/blT59mw+lnnrdcgoiUhfv4Vt7rRUMRyP4P5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8hiQcYAAADcAAAADwAAAAAAAAAAAAAAAACYAgAAZHJz&#10;L2Rvd25yZXYueG1sUEsFBgAAAAAEAAQA9QAAAIsDAAAAAA==&#10;" path="m,l,,25,10,70,20r35,l145,20,195,10,260,r60,10l370,15r40,5l445,20,490,10,509,e" filled="f" strokecolor="#e36c0a [2409]" strokeweight="42e-5mm">
                  <v:path arrowok="t" o:connecttype="custom" o:connectlocs="0,0;0,0;25,10;70,20;105,20;145,20;195,10;260,0;260,0;260,0;320,10;370,15;410,20;445,20;490,10;509,0" o:connectangles="0,0,0,0,0,0,0,0,0,0,0,0,0,0,0,0"/>
                </v:shape>
                <v:shape id="Freeform 4352" o:spid="_x0000_s1364" style="position:absolute;left:3291;top:565;width:509;height:45;visibility:visible;mso-wrap-style:square;v-text-anchor:top" coordsize="50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3Nb8QA&#10;AADcAAAADwAAAGRycy9kb3ducmV2LnhtbESPQWsCMRSE74L/ITzBW83q1lJWo2il6LW21etj87rZ&#10;unnZJqlu/70RCh6HmfmGmS8724gz+VA7VjAeZSCIS6drrhR8vL8+PIMIEVlj45gU/FGA5aLfm2Oh&#10;3YXf6LyPlUgQDgUqMDG2hZShNGQxjFxLnLwv5y3GJH0ltcdLgttGTrLsSVqsOS0YbOnFUHna/1oF&#10;/nO7NXn2vZ4e3c8k7A55d9ywUsNBt5qBiNTFe/i/vdMK8scp3M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NzW/EAAAA3AAAAA8AAAAAAAAAAAAAAAAAmAIAAGRycy9k&#10;b3ducmV2LnhtbFBLBQYAAAAABAAEAPUAAACJAwAAAAA=&#10;" path="m,l,,40,15,90,25r65,10l230,45r85,-5l365,35r45,-5l460,15,509,e" filled="f" strokecolor="#e36c0a [2409]" strokeweight="42e-5mm">
                  <v:path arrowok="t" o:connecttype="custom" o:connectlocs="0,0;0,0;40,15;90,25;155,35;230,45;315,40;365,35;410,30;460,15;509,0" o:connectangles="0,0,0,0,0,0,0,0,0,0,0"/>
                </v:shape>
                <v:line id="Line 4353" o:spid="_x0000_s1365" style="position:absolute;visibility:visible;mso-wrap-style:square" from="3291,660" to="3805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yH7MYAAADcAAAADwAAAGRycy9kb3ducmV2LnhtbESPQWvCQBSE74X+h+UVeim60RaV6Cqi&#10;LQiFQGNAvD2yz00w+zZktzH9926h0OMwM98wq81gG9FT52vHCibjBARx6XTNRkFx/BgtQPiArLFx&#10;TAp+yMNm/fiwwlS7G39RnwcjIoR9igqqENpUSl9WZNGPXUscvYvrLIYoOyN1h7cIt42cJslMWqw5&#10;LlTY0q6i8pp/WwWmyPfvc1P0xf4S/OfpJevPWabU89OwXYIINIT/8F/7oBW8vs3g90w8AnJ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8h+zGAAAA3AAAAA8AAAAAAAAA&#10;AAAAAAAAoQIAAGRycy9kb3ducmV2LnhtbFBLBQYAAAAABAAEAPkAAACUAwAAAAA=&#10;" strokecolor="#e36c0a [2409]" strokeweight="42e-5mm"/>
                <v:line id="Line 4354" o:spid="_x0000_s1366" style="position:absolute;visibility:visible;mso-wrap-style:square" from="3291,690" to="3805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bzkcUAAADcAAAADwAAAGRycy9kb3ducmV2LnhtbESPW2sCMRSE3wv9D+EUfBHNVqXK1ihS&#10;8AZC8VKfD5vT3dDNybKJ6/rvjSD0cZiZb5jpvLWlaKj2xrGC934Cgjhz2nCu4HRc9iYgfEDWWDom&#10;BTfyMJ+9vkwx1e7Ke2oOIRcRwj5FBUUIVSqlzwqy6PuuIo7er6sthijrXOoarxFuSzlIkg9p0XBc&#10;KLCir4Kyv8PFKjDr88/37rzJFo623ZVdmRs1RqnOW7v4BBGoDf/hZ3ujFQxHY3iciUdAz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8bzkcUAAADcAAAADwAAAAAAAAAA&#10;AAAAAAChAgAAZHJzL2Rvd25yZXYueG1sUEsFBgAAAAAEAAQA+QAAAJMDAAAAAA==&#10;" strokecolor="#e36c0a [2409]" strokeweight="69e-5mm"/>
                <v:shape id="Freeform 4355" o:spid="_x0000_s1367" style="position:absolute;left:4280;top:315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KZMIA&#10;AADcAAAADwAAAGRycy9kb3ducmV2LnhtbERPy2rCQBTdF/yH4Qru6kQtUtJMgggWsYsQlUJ3l8zN&#10;g2TuhMzUpH/fWRS6PJx3ks2mFw8aXWtZwWYdgSAurW65VnC/nZ5fQTiPrLG3TAp+yEGWLp4SjLWd&#10;uKDH1dcihLCLUUHj/RBL6cqGDLq1HYgDV9nRoA9wrKUecQrhppfbKNpLgy2HhgYHOjZUdtdvo+Cz&#10;2H+d8ryT3UeRT9U7dzhf7kqtlvPhDYSn2f+L/9xnrWD3EtaGM+EI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gwpkwgAAANwAAAAPAAAAAAAAAAAAAAAAAJgCAABkcnMvZG93&#10;bnJldi54bWxQSwUGAAAAAAQABAD1AAAAhwMAAAAA&#10;" path="m40,250r,l25,240,15,225,5,200r,-30l5,140,15,115,25,95,45,65r5,-5l45,50,30,35,,15,45,e" filled="f" strokecolor="#e36c0a [2409]" strokeweight="42e-5mm">
                  <v:path arrowok="t" o:connecttype="custom" o:connectlocs="40,250;40,250;25,240;15,225;5,200;5,170;5,140;15,115;25,95;45,65;45,65;50,60;45,50;30,35;0,15;45,0" o:connectangles="0,0,0,0,0,0,0,0,0,0,0,0,0,0,0,0"/>
                </v:shape>
                <v:shape id="Freeform 4356" o:spid="_x0000_s1368" style="position:absolute;left:3805;top:315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+v/8UA&#10;AADcAAAADwAAAGRycy9kb3ducmV2LnhtbESPT2vCQBTE7wW/w/IEb3VjLWLTrCIFRdpDiEqht0f2&#10;5Q/Jvg3Z1cRv3y0UPA4z8xsm2Y6mFTfqXW1ZwWIegSDOra65VHA575/XIJxH1thaJgV3crDdTJ4S&#10;jLUdOKPbyZciQNjFqKDyvouldHlFBt3cdsTBK2xv0AfZl1L3OAS4aeVLFK2kwZrDQoUdfVSUN6er&#10;UfCdrX72adrI5itLh+LADY6fF6Vm03H3DsLT6B/h//ZRK1i+vsH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6//xQAAANwAAAAPAAAAAAAAAAAAAAAAAJgCAABkcnMv&#10;ZG93bnJldi54bWxQSwUGAAAAAAQABAD1AAAAigMAAAAA&#10;" path="m5,250r,l30,225,40,200r5,-30l40,140,35,115,25,95,5,65,,60,5,55,20,35,50,15,,e" filled="f" strokecolor="#e36c0a [2409]" strokeweight="42e-5mm">
                  <v:path arrowok="t" o:connecttype="custom" o:connectlocs="5,250;5,250;30,225;40,200;45,170;40,140;35,115;25,95;5,65;5,65;0,60;5,55;20,35;50,15;0,0" o:connectangles="0,0,0,0,0,0,0,0,0,0,0,0,0,0,0"/>
                </v:shape>
                <v:shape id="Freeform 4357" o:spid="_x0000_s1369" style="position:absolute;left:3850;top:320;width:435;height:245;visibility:visible;mso-wrap-style:square;v-text-anchor:top" coordsize="435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nigMMA&#10;AADcAAAADwAAAGRycy9kb3ducmV2LnhtbERPTWvCQBC9C/6HZYReim6MraTRVcQieCiCqSjeptkx&#10;CWZnQ3bV9N93DwWPj/c9X3amFndqXWVZwXgUgSDOra64UHD43gwTEM4ja6wtk4JfcrBc9HtzTLV9&#10;8J7umS9ECGGXooLS+yaV0uUlGXQj2xAH7mJbgz7AtpC6xUcIN7WMo2gqDVYcGkpsaF1Sfs1uRsH5&#10;9fQZf7x9xeOdy7rk8hPLiI5KvQy61QyEp84/xf/urVYweQ/zw5lw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nigMMAAADcAAAADwAAAAAAAAAAAAAAAACYAgAAZHJzL2Rv&#10;d25yZXYueG1sUEsFBgAAAAAEAAQA9QAAAIgDAAAAAA==&#10;" path="m220,245r,l300,240r40,-5l370,230r25,-15l415,200r15,-20l435,150r-5,-30l420,95,400,70,375,45,340,25,305,15,260,5,220,,175,5,135,15,95,25,65,45,40,70,20,95,5,120,,150r5,30l15,200r20,15l65,230r30,5l135,240r85,5xe" filled="f" strokecolor="#e36c0a [2409]" strokeweight="42e-5mm">
                  <v:path arrowok="t" o:connecttype="custom" o:connectlocs="220,245;220,245;300,240;340,235;370,230;395,215;415,200;430,180;435,150;435,150;430,120;420,95;400,70;375,45;340,25;305,15;260,5;220,0;220,0;175,5;135,15;95,25;65,45;40,70;20,95;5,120;0,150;0,150;5,180;15,200;35,215;65,230;95,235;135,240;220,245;220,245" o:connectangles="0,0,0,0,0,0,0,0,0,0,0,0,0,0,0,0,0,0,0,0,0,0,0,0,0,0,0,0,0,0,0,0,0,0,0,0"/>
                </v:shape>
                <v:shape id="Freeform 4358" o:spid="_x0000_s1370" style="position:absolute;left:3920;top:370;width:295;height:195;visibility:visible;mso-wrap-style:square;v-text-anchor:top" coordsize="295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pQFsUA&#10;AADcAAAADwAAAGRycy9kb3ducmV2LnhtbESPQWsCMRSE7wX/Q3iCt5pVqcjWKKIUCoLoKvX6unnd&#10;Xdy8rJuoqb++KQgeh5n5hpnOg6nFlVpXWVYw6CcgiHOrKy4UHPYfrxMQziNrrC2Tgl9yMJ91XqaY&#10;anvjHV0zX4gIYZeigtL7JpXS5SUZdH3bEEfvx7YGfZRtIXWLtwg3tRwmyVgarDgulNjQsqT8lF2M&#10;Avd9Xy2GWVifj5t8U9+/tscw2SrV64bFOwhPwT/Dj/anVjB6G8D/mX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lAWxQAAANwAAAAPAAAAAAAAAAAAAAAAAJgCAABkcnMv&#10;ZG93bnJldi54bWxQSwUGAAAAAAQABAD1AAAAigMAAAAA&#10;" path="m150,195r,l175,195r30,-5l230,180r20,-10l270,155r15,-15l295,120r,-20l295,80,285,60,275,45,255,30,230,15,205,5,180,,150,,115,,90,5,65,15,40,30,25,45,10,60,,80r,20l,120r10,20l25,155r15,15l65,180r25,10l115,195r35,xe" filled="f" strokecolor="#e36c0a [2409]" strokeweight="42e-5mm">
                  <v:path arrowok="t" o:connecttype="custom" o:connectlocs="150,195;150,195;175,195;205,190;230,180;250,170;270,155;285,140;295,120;295,100;295,100;295,80;285,60;275,45;255,30;230,15;205,5;180,0;150,0;150,0;115,0;90,5;65,15;40,30;25,45;10,60;0,80;0,100;0,100;0,120;10,140;25,155;40,170;65,180;90,190;115,195;150,195;150,195" o:connectangles="0,0,0,0,0,0,0,0,0,0,0,0,0,0,0,0,0,0,0,0,0,0,0,0,0,0,0,0,0,0,0,0,0,0,0,0,0,0"/>
                </v:shape>
                <v:shape id="Freeform 4359" o:spid="_x0000_s1371" style="position:absolute;left:3965;top:400;width:205;height:165;visibility:visible;mso-wrap-style:square;v-text-anchor:top" coordsize="20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DRpcMA&#10;AADcAAAADwAAAGRycy9kb3ducmV2LnhtbESPQYvCMBSE74L/ITzBm6YqylpNRRYWBIVlVdTjo3m2&#10;1ealNLHWf28WFvY4zMw3zHLVmlI0VLvCsoLRMAJBnFpdcKbgePgafIBwHlljaZkUvMjBKul2lhhr&#10;++QfavY+EwHCLkYFufdVLKVLczLohrYiDt7V1gZ9kHUmdY3PADelHEfRTBosOCzkWNFnTul9/zAK&#10;Zrwz9xfK6qwvp/k3Pra38rBVqt9r1wsQnlr/H/5rb7SCyXQMv2fCEZDJ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DRpcMAAADcAAAADwAAAAAAAAAAAAAAAACYAgAAZHJzL2Rv&#10;d25yZXYueG1sUEsFBgAAAAAEAAQA9QAAAIgDAAAAAA==&#10;" path="m105,165r,l125,160r20,-5l160,145r15,-10l190,120r10,-20l205,85r,-15l205,55,200,45,190,30,175,20,145,5,105,,60,5,30,20,15,30,5,45,,55,,70,,85r5,15l15,120r15,15l45,145r15,10l80,160r25,5xe" filled="f" strokecolor="#e36c0a [2409]" strokeweight="42e-5mm">
                  <v:path arrowok="t" o:connecttype="custom" o:connectlocs="105,165;105,165;125,160;145,155;160,145;175,135;190,120;200,100;205,85;205,70;205,70;205,55;200,45;190,30;175,20;145,5;105,0;105,0;60,5;30,20;15,30;5,45;0,55;0,70;0,70;0,85;5,100;15,120;30,135;45,145;60,155;80,160;105,165;105,165" o:connectangles="0,0,0,0,0,0,0,0,0,0,0,0,0,0,0,0,0,0,0,0,0,0,0,0,0,0,0,0,0,0,0,0,0,0"/>
                </v:shape>
                <v:shape id="Freeform 4360" o:spid="_x0000_s1372" style="position:absolute;left:3995;top:42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j2FcIA&#10;AADcAAAADwAAAGRycy9kb3ducmV2LnhtbESPQWvCQBSE70L/w/IK3nSTWqXEbKS0CM2xau+P7DMb&#10;zb5dsqvGf98tFDwOM/MNU25G24srDaFzrCCfZyCIG6c7bhUc9tvZG4gQkTX2jknBnQJsqqdJiYV2&#10;N/6m6y62IkE4FKjAxOgLKUNjyGKYO0+cvKMbLMYkh1bqAW8Jbnv5kmUrabHjtGDQ04eh5ry7WAX1&#10;D3b5yuWnrPafW/8a/MX0tVLT5/F9DSLSGB/h//aXVrBYLuDvTDoCsv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CPYVwgAAANwAAAAPAAAAAAAAAAAAAAAAAJgCAABkcnMvZG93&#10;bnJldi54bWxQSwUGAAAAAAQABAD1AAAAhwMAAAAA&#10;" path="m75,145r,l85,140r15,-5l115,120r10,-10l140,75r5,-25l145,40,140,30,125,15,100,5,75,,45,5,20,15,5,30,,50,5,75r15,30l30,120r10,15l55,140r20,5xe" filled="f" strokecolor="#e36c0a [2409]" strokeweight="42e-5mm">
                  <v:path arrowok="t" o:connecttype="custom" o:connectlocs="75,145;75,145;85,140;100,135;115,120;125,110;140,75;145,50;145,50;145,40;140,30;125,15;100,5;75,0;75,0;45,5;20,15;5,30;0,50;0,50;5,75;20,105;30,120;40,135;55,140;75,145;75,145" o:connectangles="0,0,0,0,0,0,0,0,0,0,0,0,0,0,0,0,0,0,0,0,0,0,0,0,0,0,0"/>
                </v:shape>
                <v:shape id="Freeform 4361" o:spid="_x0000_s1373" style="position:absolute;left:3810;top:565;width:510;height:20;visibility:visible;mso-wrap-style:square;v-text-anchor:top" coordsize="5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83AcMA&#10;AADcAAAADwAAAGRycy9kb3ducmV2LnhtbESP0WoCMRRE3wv+Q7iCbzWrtkVXo0hRLPSp6gdcNtfd&#10;1c1NTNJ19++bQqGPw8ycYVabzjSiJR9qywom4wwEcWF1zaWC82n/PAcRIrLGxjIp6CnAZj14WmGu&#10;7YO/qD3GUiQIhxwVVDG6XMpQVGQwjK0jTt7FeoMxSV9K7fGR4KaR0yx7kwZrTgsVOnqvqLgdv40C&#10;51rTXxe9L+68O3zu77yY2YNSo2G3XYKI1MX/8F/7QyuYvb7A75l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83AcMAAADcAAAADwAAAAAAAAAAAAAAAACYAgAAZHJzL2Rv&#10;d25yZXYueG1sUEsFBgAAAAAEAAQA9QAAAIgDAAAAAA==&#10;" path="m,l,,25,10,70,20r35,l145,20,195,10,255,r65,10l370,15r40,5l445,20,490,10,510,e" filled="f" strokecolor="#e36c0a [2409]" strokeweight="42e-5mm">
                  <v:path arrowok="t" o:connecttype="custom" o:connectlocs="0,0;0,0;25,10;70,20;105,20;145,20;195,10;255,0;255,0;255,0;320,10;370,15;410,20;445,20;490,10;510,0" o:connectangles="0,0,0,0,0,0,0,0,0,0,0,0,0,0,0,0"/>
                </v:shape>
                <v:shape id="Freeform 4362" o:spid="_x0000_s1374" style="position:absolute;left:3810;top:565;width:510;height:45;visibility:visible;mso-wrap-style:square;v-text-anchor:top" coordsize="51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IM1scA&#10;AADcAAAADwAAAGRycy9kb3ducmV2LnhtbESPS2vDMBCE74H+B7GF3hI5DXk5UUIaSPGl5NmS3BZr&#10;a5laK2Opifvvq0Ihx2FmvmHmy9ZW4kqNLx0r6PcSEMS50yUXCk7HTXcCwgdkjZVjUvBDHpaLh84c&#10;U+1uvKfrIRQiQtinqMCEUKdS+tyQRd9zNXH0Pl1jMUTZFFI3eItwW8nnJBlJiyXHBYM1rQ3lX4dv&#10;q2A3OtPqta0/svfLdvw2NefNSz9T6umxXc1ABGrDPfzfzrSCwXAIf2fi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SDNbHAAAA3AAAAA8AAAAAAAAAAAAAAAAAmAIAAGRy&#10;cy9kb3ducmV2LnhtbFBLBQYAAAAABAAEAPUAAACMAwAAAAA=&#10;" path="m,l,,40,15,90,25r65,10l230,45r85,-5l360,35r50,-5l460,15,510,e" filled="f" strokecolor="#e36c0a [2409]" strokeweight="42e-5mm">
                  <v:path arrowok="t" o:connecttype="custom" o:connectlocs="0,0;0,0;40,15;90,25;155,35;230,45;315,40;360,35;410,30;460,15;510,0" o:connectangles="0,0,0,0,0,0,0,0,0,0,0"/>
                </v:shape>
                <v:line id="Line 4363" o:spid="_x0000_s1375" style="position:absolute;visibility:visible;mso-wrap-style:square" from="3810,660" to="4325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URMcYAAADcAAAADwAAAGRycy9kb3ducmV2LnhtbESPQWvCQBSE74X+h+UVeim60VKV6Cqi&#10;LQiFQGNAvD2yz00w+zZktzH9926h0OMwM98wq81gG9FT52vHCibjBARx6XTNRkFx/BgtQPiArLFx&#10;TAp+yMNm/fiwwlS7G39RnwcjIoR9igqqENpUSl9WZNGPXUscvYvrLIYoOyN1h7cIt42cJslMWqw5&#10;LlTY0q6i8pp/WwWmyPfvc1P0xf4S/OfpJevPWabU89OwXYIINIT/8F/7oBW8vs3g90w8AnJ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lETHGAAAA3AAAAA8AAAAAAAAA&#10;AAAAAAAAoQIAAGRycy9kb3ducmV2LnhtbFBLBQYAAAAABAAEAPkAAACUAwAAAAA=&#10;" strokecolor="#e36c0a [2409]" strokeweight="42e-5mm"/>
                <v:line id="Line 4364" o:spid="_x0000_s1376" style="position:absolute;visibility:visible;mso-wrap-style:square" from="3810,690" to="4325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9lTMUAAADcAAAADwAAAGRycy9kb3ducmV2LnhtbESPW2sCMRSE3wv9D+EUfBHNVrHK1ihS&#10;8AZC8VKfD5vT3dDNybKJ6/rvjSD0cZiZb5jpvLWlaKj2xrGC934Cgjhz2nCu4HRc9iYgfEDWWDom&#10;BTfyMJ+9vkwx1e7Ke2oOIRcRwj5FBUUIVSqlzwqy6PuuIo7er6sthijrXOoarxFuSzlIkg9p0XBc&#10;KLCir4Kyv8PFKjDr88/37rzJFo623ZVdmRs1RqnOW7v4BBGoDf/hZ3ujFQxHY3iciUdAz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h9lTMUAAADcAAAADwAAAAAAAAAA&#10;AAAAAAChAgAAZHJzL2Rvd25yZXYueG1sUEsFBgAAAAAEAAQA+QAAAJMDAAAAAA==&#10;" strokecolor="#e36c0a [2409]" strokeweight="69e-5mm"/>
                <v:shape id="Freeform 4365" o:spid="_x0000_s1377" style="position:absolute;left:4799;top:315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qcucIA&#10;AADcAAAADwAAAGRycy9kb3ducmV2LnhtbERPy2rCQBTdF/yH4Qru6kSlUtJMgggWsYsQlUJ3l8zN&#10;g2TuhMzUpH/fWRS6PJx3ks2mFw8aXWtZwWYdgSAurW65VnC/nZ5fQTiPrLG3TAp+yEGWLp4SjLWd&#10;uKDH1dcihLCLUUHj/RBL6cqGDLq1HYgDV9nRoA9wrKUecQrhppfbKNpLgy2HhgYHOjZUdtdvo+Cz&#10;2H+d8ryT3UeRT9U7dzhf7kqtlvPhDYSn2f+L/9xnrWD3EtaGM+EI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Wpy5wgAAANwAAAAPAAAAAAAAAAAAAAAAAJgCAABkcnMvZG93&#10;bnJldi54bWxQSwUGAAAAAAQABAD1AAAAhwMAAAAA&#10;" path="m40,250r,l25,240,15,225,5,200,,170,5,140,15,115,25,95,45,65r5,-5l45,50,30,35,,15,45,e" filled="f" strokecolor="#e36c0a [2409]" strokeweight="42e-5mm">
                  <v:path arrowok="t" o:connecttype="custom" o:connectlocs="40,250;40,250;25,240;15,225;5,200;0,170;5,140;15,115;25,95;45,65;45,65;50,60;45,50;30,35;0,15;45,0" o:connectangles="0,0,0,0,0,0,0,0,0,0,0,0,0,0,0,0"/>
                </v:shape>
                <v:shape id="Freeform 4366" o:spid="_x0000_s1378" style="position:absolute;left:4325;top:315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Y5IsUA&#10;AADcAAAADwAAAGRycy9kb3ducmV2LnhtbESPT2vCQBTE7wW/w/IEb3VjpWLTrCIFRdpDiEqht0f2&#10;5Q/Jvg3Z1cRv3y0UPA4z8xsm2Y6mFTfqXW1ZwWIegSDOra65VHA575/XIJxH1thaJgV3crDdTJ4S&#10;jLUdOKPbyZciQNjFqKDyvouldHlFBt3cdsTBK2xv0AfZl1L3OAS4aeVLFK2kwZrDQoUdfVSUN6er&#10;UfCdrX72adrI5itLh+LADY6fF6Vm03H3DsLT6B/h//ZRK1i+vsH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jkixQAAANwAAAAPAAAAAAAAAAAAAAAAAJgCAABkcnMv&#10;ZG93bnJldi54bWxQSwUGAAAAAAQABAD1AAAAigMAAAAA&#10;" path="m5,250r,l25,225,40,200r5,-30l40,140,35,115,25,95,5,65,,60,5,55,20,35,50,15,,e" filled="f" strokecolor="#e36c0a [2409]" strokeweight="42e-5mm">
                  <v:path arrowok="t" o:connecttype="custom" o:connectlocs="5,250;5,250;25,225;40,200;45,170;40,140;35,115;25,95;5,65;5,65;0,60;5,55;20,35;50,15;0,0" o:connectangles="0,0,0,0,0,0,0,0,0,0,0,0,0,0,0"/>
                </v:shape>
                <v:shape id="Freeform 4367" o:spid="_x0000_s1379" style="position:absolute;left:4370;top:320;width:434;height:245;visibility:visible;mso-wrap-style:square;v-text-anchor:top" coordsize="43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eMu8EA&#10;AADcAAAADwAAAGRycy9kb3ducmV2LnhtbERPz2vCMBS+D/wfwhN2m6kbOq1GkYHgdrPuoLdH80yq&#10;zUtpYu3+e3MYePz4fi/XvatFR22oPCsYjzIQxKXXFRsFv4ft2wxEiMgaa8+k4I8CrFeDlyXm2t95&#10;T10RjUghHHJUYGNscilDaclhGPmGOHFn3zqMCbZG6hbvKdzV8j3LptJhxanBYkNflsprcXMKzOfh&#10;dKRvkj/dpDzZYn5kc9kp9TrsNwsQkfr4FP+7d1rBxzTNT2fSEZ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njLvBAAAA3AAAAA8AAAAAAAAAAAAAAAAAmAIAAGRycy9kb3du&#10;cmV2LnhtbFBLBQYAAAAABAAEAPUAAACGAwAAAAA=&#10;" path="m215,245r,l299,240r35,-5l369,230r25,-15l414,200r15,-20l434,150r-5,-30l419,95,399,70,369,45,339,25,299,15,259,5,215,,170,5,130,15,95,25,65,45,35,70,15,95,5,120,,150r,30l15,200r20,15l60,230r35,5l130,240r85,5xe" filled="f" strokecolor="#e36c0a [2409]" strokeweight="42e-5mm">
                  <v:path arrowok="t" o:connecttype="custom" o:connectlocs="215,245;215,245;299,240;334,235;369,230;394,215;414,200;429,180;434,150;434,150;429,120;419,95;399,70;369,45;339,25;299,15;259,5;215,0;215,0;170,5;130,15;95,25;65,45;35,70;15,95;5,120;0,150;0,150;0,180;15,200;35,215;60,230;95,235;130,240;215,245;215,245" o:connectangles="0,0,0,0,0,0,0,0,0,0,0,0,0,0,0,0,0,0,0,0,0,0,0,0,0,0,0,0,0,0,0,0,0,0,0,0"/>
                </v:shape>
                <v:shape id="Freeform 4368" o:spid="_x0000_s1380" style="position:absolute;left:4435;top:370;width:299;height:195;visibility:visible;mso-wrap-style:square;v-text-anchor:top" coordsize="29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ji8UA&#10;AADcAAAADwAAAGRycy9kb3ducmV2LnhtbESPQWsCMRSE7wX/Q3iF3mp2LV1kNcoqFtqDh2qpHh+b&#10;ZzZ087Jsom7/fSMUPA4z8w0zXw6uFRfqg/WsIB9nIIhrry0bBV/7t+cpiBCRNbaeScEvBVguRg9z&#10;LLW/8idddtGIBOFQooImxq6UMtQNOQxj3xEn7+R7hzHJ3kjd4zXBXSsnWVZIh5bTQoMdrRuqf3Zn&#10;p+DV5qvKHM12/REOxcRWbvOtnVJPj0M1AxFpiPfwf/tdK3gpcridS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uOLxQAAANwAAAAPAAAAAAAAAAAAAAAAAJgCAABkcnMv&#10;ZG93bnJldi54bWxQSwUGAAAAAAQABAD1AAAAigMAAAAA&#10;" path="m150,195r,l180,195r29,-5l234,180r20,-10l274,155r15,-15l294,120r5,-20l299,80,289,60,274,45,259,30,234,15,209,5,180,,150,,120,,95,5,70,15,45,30,30,45,15,60,5,80,,100r5,20l15,140r10,15l45,170r20,10l95,190r25,5l150,195xe" filled="f" strokecolor="#e36c0a [2409]" strokeweight="42e-5mm">
                  <v:path arrowok="t" o:connecttype="custom" o:connectlocs="150,195;150,195;180,195;209,190;234,180;254,170;274,155;289,140;294,120;299,100;299,100;299,80;289,60;274,45;259,30;234,15;209,5;180,0;150,0;150,0;120,0;95,5;70,15;45,30;30,45;15,60;5,80;0,100;0,100;5,120;15,140;25,155;45,170;65,180;95,190;120,195;150,195;150,195" o:connectangles="0,0,0,0,0,0,0,0,0,0,0,0,0,0,0,0,0,0,0,0,0,0,0,0,0,0,0,0,0,0,0,0,0,0,0,0,0,0"/>
                </v:shape>
                <v:shape id="Freeform 4369" o:spid="_x0000_s1381" style="position:absolute;left:4480;top:400;width:209;height:165;visibility:visible;mso-wrap-style:square;v-text-anchor:top" coordsize="20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Q3icMA&#10;AADcAAAADwAAAGRycy9kb3ducmV2LnhtbESPQWvCQBSE7wX/w/IEL0U3sSVIdBWxxPbaqPdn9pkE&#10;s2/D7jam/75bKPQ4zMw3zGY3mk4M5HxrWUG6SEAQV1a3XCs4n4r5CoQPyBo7y6TgmzzstpOnDeba&#10;PviThjLUIkLY56igCaHPpfRVQwb9wvbE0btZZzBE6WqpHT4i3HRymSSZNNhyXGiwp0ND1b38Mgrs&#10;Ed+f3aUtXrNrMVzTIbVv5UWp2XTcr0EEGsN/+K/9oRW8ZEv4PROP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Q3icMAAADcAAAADwAAAAAAAAAAAAAAAACYAgAAZHJzL2Rv&#10;d25yZXYueG1sUEsFBgAAAAAEAAQA9QAAAIgDAAAAAA==&#10;" path="m105,165r,l125,160r20,-5l164,145r15,-10l189,120r10,-20l209,85r,-15l209,55,204,45,194,30,179,20,145,5,105,,65,5,35,20,20,30,10,45,5,55,,70,5,85r5,15l20,120r10,15l45,145r20,10l85,160r20,5xe" filled="f" strokecolor="#e36c0a [2409]" strokeweight="42e-5mm">
                  <v:path arrowok="t" o:connecttype="custom" o:connectlocs="105,165;105,165;125,160;145,155;164,145;179,135;189,120;199,100;209,85;209,70;209,70;209,55;204,45;194,30;179,20;145,5;105,0;105,0;65,5;35,20;20,30;10,45;5,55;0,70;0,70;5,85;10,100;20,120;30,135;45,145;65,155;85,160;105,165;105,165" o:connectangles="0,0,0,0,0,0,0,0,0,0,0,0,0,0,0,0,0,0,0,0,0,0,0,0,0,0,0,0,0,0,0,0,0,0"/>
                </v:shape>
                <v:shape id="Freeform 4370" o:spid="_x0000_s1382" style="position:absolute;left:4515;top:420;width:144;height:145;visibility:visible;mso-wrap-style:square;v-text-anchor:top" coordsize="144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ygsUA&#10;AADcAAAADwAAAGRycy9kb3ducmV2LnhtbESPQWvCQBSE7wX/w/KE3pqNFYOkWUXEYi1ejCX0+Mg+&#10;k9Ds25BdTeyv7xYKPQ4z8w2TrUfTihv1rrGsYBbFIIhLqxuuFHycX5+WIJxH1thaJgV3crBeTR4y&#10;TLUd+ES33FciQNilqKD2vkuldGVNBl1kO+LgXWxv0AfZV1L3OAS4aeVzHCfSYMNhocaOtjWVX/nV&#10;KGgp2b8Pu0th4+J4XHwyHb7vpNTjdNy8gPA0+v/wX/tNK5gnc/g9E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4rKCxQAAANwAAAAPAAAAAAAAAAAAAAAAAJgCAABkcnMv&#10;ZG93bnJldi54bWxQSwUGAAAAAAQABAD1AAAAigMAAAAA&#10;" path="m70,145r,l85,140r15,-5l110,120r9,-10l139,75r5,-25l144,40,139,30,124,15,100,5,70,,45,5,20,15,5,30,,50,,75r15,30l25,120r15,15l55,140r15,5xe" filled="f" strokecolor="#e36c0a [2409]" strokeweight="42e-5mm">
                  <v:path arrowok="t" o:connecttype="custom" o:connectlocs="70,145;70,145;85,140;100,135;110,120;119,110;139,75;144,50;144,50;144,40;139,30;124,15;100,5;70,0;70,0;45,5;20,15;5,30;0,50;0,50;0,75;15,105;25,120;40,135;55,140;70,145;70,145" o:connectangles="0,0,0,0,0,0,0,0,0,0,0,0,0,0,0,0,0,0,0,0,0,0,0,0,0,0,0"/>
                </v:shape>
                <v:shape id="Freeform 4371" o:spid="_x0000_s1383" style="position:absolute;left:4330;top:565;width:509;height:20;visibility:visible;mso-wrap-style:square;v-text-anchor:top" coordsize="5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0+IcYA&#10;AADcAAAADwAAAGRycy9kb3ducmV2LnhtbESPT2sCMRTE74V+h/CE3mrWP4isRrFKoR48VC31+Ng8&#10;N9tuXpYkdVc/fSMUehxm5jfMfNnZWlzIh8qxgkE/A0FcOF1xqeB4eH2egggRWWPtmBRcKcBy8fgw&#10;x1y7lt/pso+lSBAOOSowMTa5lKEwZDH0XUOcvLPzFmOSvpTaY5vgtpbDLJtIixWnBYMNrQ0V3/sf&#10;q2B78Bt9Gw1e2s8P60/tRp+/zE6pp163moGI1MX/8F/7TSsYTcZwP5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0+IcYAAADcAAAADwAAAAAAAAAAAAAAAACYAgAAZHJz&#10;L2Rvd25yZXYueG1sUEsFBgAAAAAEAAQA9QAAAIsDAAAAAA==&#10;" path="m,l,,20,10,70,20r30,l145,20,195,10,255,r59,10l364,15r45,5l439,20,484,10,509,e" filled="f" strokecolor="#e36c0a [2409]" strokeweight="42e-5mm">
                  <v:path arrowok="t" o:connecttype="custom" o:connectlocs="0,0;0,0;20,10;70,20;100,20;145,20;195,10;255,0;255,0;255,0;314,10;364,15;409,20;439,20;484,10;509,0" o:connectangles="0,0,0,0,0,0,0,0,0,0,0,0,0,0,0,0"/>
                </v:shape>
                <v:shape id="Freeform 4372" o:spid="_x0000_s1384" style="position:absolute;left:4330;top:565;width:509;height:45;visibility:visible;mso-wrap-style:square;v-text-anchor:top" coordsize="50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iRD8QA&#10;AADcAAAADwAAAGRycy9kb3ducmV2LnhtbESPT2sCMRTE7wW/Q3hCb5rVRSlbo2hL0at/Wq+PzXOz&#10;unnZJqluv30jCD0OM/MbZrbobCOu5EPtWMFomIEgLp2uuVJw2H8MXkCEiKyxcUwKfinAYt57mmGh&#10;3Y23dN3FSiQIhwIVmBjbQspQGrIYhq4lTt7JeYsxSV9J7fGW4LaR4yybSos1pwWDLb0ZKi+7H6vA&#10;f67XJs/Oq8nRfY/D5ivvju+s1HO/W76CiNTF//CjvdEK8ukE7mfS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4kQ/EAAAA3AAAAA8AAAAAAAAAAAAAAAAAmAIAAGRycy9k&#10;b3ducmV2LnhtbFBLBQYAAAAABAAEAPUAAACJAwAAAAA=&#10;" path="m,l,,40,15,90,25r60,10l230,45r84,-5l359,35r50,-5l459,15,509,e" filled="f" strokecolor="#e36c0a [2409]" strokeweight="42e-5mm">
                  <v:path arrowok="t" o:connecttype="custom" o:connectlocs="0,0;0,0;40,15;90,25;150,35;230,45;314,40;359,35;409,30;459,15;509,0" o:connectangles="0,0,0,0,0,0,0,0,0,0,0"/>
                </v:shape>
                <v:line id="Line 4373" o:spid="_x0000_s1385" style="position:absolute;visibility:visible;mso-wrap-style:square" from="4325,660" to="4844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nbjMYAAADcAAAADwAAAGRycy9kb3ducmV2LnhtbESPQWvCQBSE74X+h+UVeil1Y4VYUlcR&#10;bUEQAsZA6e2RfW5Cs29Ddo3x37tCocdhZr5hFqvRtmKg3jeOFUwnCQjiyumGjYLy+PX6DsIHZI2t&#10;Y1JwJQ+r5ePDAjPtLnygoQhGRAj7DBXUIXSZlL6qyaKfuI44eifXWwxR9kbqHi8Rblv5liSptNhw&#10;XKixo01N1W9xtgpMWWw/56Ycyu0p+P33Sz785LlSz0/j+gNEoDH8h//aO61glqZwPx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J24zGAAAA3AAAAA8AAAAAAAAA&#10;AAAAAAAAoQIAAGRycy9kb3ducmV2LnhtbFBLBQYAAAAABAAEAPkAAACUAwAAAAA=&#10;" strokecolor="#e36c0a [2409]" strokeweight="42e-5mm"/>
                <v:line id="Line 4374" o:spid="_x0000_s1386" style="position:absolute;visibility:visible;mso-wrap-style:square" from="4325,690" to="4844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Ov8cQAAADcAAAADwAAAGRycy9kb3ducmV2LnhtbESPQWsCMRSE74L/ITyhF9GsFrRsjSKC&#10;1oIgWuv5sXnuBjcvyyZd13/fCILHYWa+YWaL1paiodobxwpGwwQEcea04VzB6Wc9+ADhA7LG0jEp&#10;uJOHxbzbmWGq3Y0P1BxDLiKEfYoKihCqVEqfFWTRD11FHL2Lqy2GKOtc6hpvEW5LOU6SibRoOC4U&#10;WNGqoOx6/LMKzNf5d787b7Olo+/+xm7MnRqj1FuvXX6CCNSGV/jZ3moF75MpPM7EIyD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c6/xxAAAANwAAAAPAAAAAAAAAAAA&#10;AAAAAKECAABkcnMvZG93bnJldi54bWxQSwUGAAAAAAQABAD5AAAAkgMAAAAA&#10;" strokecolor="#e36c0a [2409]" strokeweight="69e-5mm"/>
                <v:shape id="Freeform 4375" o:spid="_x0000_s1387" style="position:absolute;left:5314;top:315;width:55;height:250;visibility:visible;mso-wrap-style:square;v-text-anchor:top" coordsize="55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6ZycIA&#10;AADcAAAADwAAAGRycy9kb3ducmV2LnhtbERPy2rCQBTdC/7DcIXudFJLJKSOUgsNSt34oOvbzG0S&#10;zNwJmcnDv3cWBZeH815vR1OLnlpXWVbwuohAEOdWV1wouF6+5gkI55E11pZJwZ0cbDfTyRpTbQc+&#10;UX/2hQgh7FJUUHrfpFK6vCSDbmEb4sD92dagD7AtpG5xCOGmlssoWkmDFYeGEhv6LCm/nTujYPd9&#10;XcZZEh9Z7uLu94LNT3Y7KPUyGz/eQXga/VP8795rBW+rsDacCUd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npnJwgAAANwAAAAPAAAAAAAAAAAAAAAAAJgCAABkcnMvZG93&#10;bnJldi54bWxQSwUGAAAAAAQABAD1AAAAhwMAAAAA&#10;" path="m45,250r,l30,240,20,225,10,200,5,170r5,-30l20,115,30,95,50,65r5,-5l50,50,35,35,,15,50,e" filled="f" strokecolor="#e36c0a [2409]" strokeweight="42e-5mm">
                  <v:path arrowok="t" o:connecttype="custom" o:connectlocs="45,250;45,250;30,240;20,225;10,200;5,170;10,140;20,115;30,95;50,65;50,65;55,60;50,50;35,35;0,15;50,0" o:connectangles="0,0,0,0,0,0,0,0,0,0,0,0,0,0,0,0"/>
                </v:shape>
                <v:shape id="Freeform 4376" o:spid="_x0000_s1388" style="position:absolute;left:4844;top:315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zn8UA&#10;AADcAAAADwAAAGRycy9kb3ducmV2LnhtbESPT2vCQBTE7wW/w/KE3upGC6GNWUUERdpDiBXB2yP7&#10;8odk34bsatJv3y0Uehxm5jdMup1MJx40uMayguUiAkFcWN1wpeDydXh5A+E8ssbOMin4Jgfbzewp&#10;xUTbkXN6nH0lAoRdggpq7/tESlfUZNAtbE8cvNIOBn2QQyX1gGOAm06uoiiWBhsOCzX2tK+paM93&#10;o+Cax7dDlrWy/cyzsTxyi9PHRann+bRbg/A0+f/wX/ukFbzG7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evOfxQAAANwAAAAPAAAAAAAAAAAAAAAAAJgCAABkcnMv&#10;ZG93bnJldi54bWxQSwUGAAAAAAQABAD1AAAAigMAAAAA&#10;" path="m,250r,l25,225,40,200r,-30l40,140,30,115,20,95,5,65,,60,,55,20,35,50,15,,e" filled="f" strokecolor="#e36c0a [2409]" strokeweight="42e-5mm">
                  <v:path arrowok="t" o:connecttype="custom" o:connectlocs="0,250;0,250;25,225;40,200;40,170;40,140;30,115;20,95;5,65;5,65;0,60;0,55;20,35;50,15;0,0" o:connectangles="0,0,0,0,0,0,0,0,0,0,0,0,0,0,0"/>
                </v:shape>
                <v:shape id="Freeform 4377" o:spid="_x0000_s1389" style="position:absolute;left:4884;top:320;width:440;height:245;visibility:visible;mso-wrap-style:square;v-text-anchor:top" coordsize="440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yAlcAA&#10;AADcAAAADwAAAGRycy9kb3ducmV2LnhtbERPy4rCMBTdD/gP4QruxlQFR6pp0RkFVx2mzgdcm9sH&#10;NjeliVr/3iwEl4fz3qSDacWNetdYVjCbRiCIC6sbrhT8nw6fKxDOI2tsLZOCBzlIk9HHBmNt7/xH&#10;t9xXIoSwi1FB7X0XS+mKmgy6qe2IA1fa3qAPsK+k7vEewk0r51G0lAYbDg01dvRdU3HJr0bBPDuX&#10;+5NsV3t8XH9/8kzuMiyVmoyH7RqEp8G/xS/3UStYfIX54Uw4AjJ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RyAlcAAAADcAAAADwAAAAAAAAAAAAAAAACYAgAAZHJzL2Rvd25y&#10;ZXYueG1sUEsFBgAAAAAEAAQA9QAAAIUDAAAAAA==&#10;" path="m220,245r,l305,240r35,-5l370,230r30,-15l420,200r10,-20l440,150r-5,-30l425,95,405,70,375,45,345,25,305,15,265,5,220,,175,5,135,15,100,25,65,45,40,70,20,95,5,120,,150r5,30l20,200r20,15l65,230r35,5l135,240r85,5xe" filled="f" strokecolor="#e36c0a [2409]" strokeweight="42e-5mm">
                  <v:path arrowok="t" o:connecttype="custom" o:connectlocs="220,245;220,245;305,240;340,235;370,230;400,215;420,200;430,180;440,150;440,150;435,120;425,95;405,70;375,45;345,25;305,15;265,5;220,0;220,0;175,5;135,15;100,25;65,45;40,70;20,95;5,120;0,150;0,150;5,180;20,200;40,215;65,230;100,235;135,240;220,245;220,245" o:connectangles="0,0,0,0,0,0,0,0,0,0,0,0,0,0,0,0,0,0,0,0,0,0,0,0,0,0,0,0,0,0,0,0,0,0,0,0"/>
                </v:shape>
                <v:shape id="Freeform 4378" o:spid="_x0000_s1390" style="position:absolute;left:4954;top:370;width:300;height:195;visibility:visible;mso-wrap-style:square;v-text-anchor:top" coordsize="30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ClmsMA&#10;AADcAAAADwAAAGRycy9kb3ducmV2LnhtbESPQUsDMRSE70L/Q3iCN5tUwZZt01IKgsdttYfeXjfP&#10;7Oq+lyWJ7frvjSB4HGbmG2a1GblXF4qpC2JhNjWgSJrgOvEW3l6f7xegUkZx2AchC9+UYLOe3Kyw&#10;cuEqe7ocslcFIqlCC23OQ6V1alpiTNMwkBTvPUTGXGT02kW8Fjj3+sGYJ83YSVlocaBdS83n4Yst&#10;1Cf/MZo9x4U5ns/1fFsHZm/t3e24XYLKNOb/8F/7xVl4nM/g90w5An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ClmsMAAADcAAAADwAAAAAAAAAAAAAAAACYAgAAZHJzL2Rv&#10;d25yZXYueG1sUEsFBgAAAAAEAAQA9QAAAIgDAAAAAA==&#10;" path="m150,195r,l180,195r30,-5l235,180r20,-10l275,155r10,-15l295,120r5,-20l295,80,290,60,275,45,255,30,235,15,210,5,180,,150,,120,,90,5,65,15,45,30,25,45,15,60,5,80,,100r5,20l10,140r15,15l45,170r20,10l90,190r30,5l150,195xe" filled="f" strokecolor="#e36c0a [2409]" strokeweight="42e-5mm">
                  <v:path arrowok="t" o:connecttype="custom" o:connectlocs="150,195;150,195;180,195;210,190;235,180;255,170;275,155;285,140;295,120;300,100;300,100;295,80;290,60;275,45;255,30;235,15;210,5;180,0;150,0;150,0;120,0;90,5;65,15;45,30;25,45;15,60;5,80;0,100;0,100;5,120;10,140;25,155;45,170;65,180;90,190;120,195;150,195;150,195" o:connectangles="0,0,0,0,0,0,0,0,0,0,0,0,0,0,0,0,0,0,0,0,0,0,0,0,0,0,0,0,0,0,0,0,0,0,0,0,0,0"/>
                </v:shape>
                <v:shape id="Freeform 4379" o:spid="_x0000_s1391" style="position:absolute;left:4999;top:400;width:210;height:165;visibility:visible;mso-wrap-style:square;v-text-anchor:top" coordsize="21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lAV8UA&#10;AADcAAAADwAAAGRycy9kb3ducmV2LnhtbESPQWsCMRSE7wX/Q3hCL0WztVBlNYoUhB566doK3p6b&#10;52Zx87Im0V3/fSMIPQ4z8w2zWPW2EVfyoXas4HWcgSAuna65UvCz3YxmIEJE1tg4JgU3CrBaDp4W&#10;mGvX8Tddi1iJBOGQowITY5tLGUpDFsPYtcTJOzpvMSbpK6k9dgluGznJsndpsea0YLClD0PlqbhY&#10;BfHgd9XuYH7XX2fZdi+m2O6Lm1LPw349BxGpj//hR/tTK3ibTuB+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6UBXxQAAANwAAAAPAAAAAAAAAAAAAAAAAJgCAABkcnMv&#10;ZG93bnJldi54bWxQSwUGAAAAAAQABAD1AAAAigMAAAAA&#10;" path="m105,165r,l125,160r20,-5l165,145r15,-10l190,120r10,-20l205,85r5,-15l210,55,200,45,195,30,180,20,145,5,105,,65,5,30,20,20,30,10,45,5,55,,70,,85r10,15l15,120r15,15l45,145r20,10l85,160r20,5xe" filled="f" strokecolor="#e36c0a [2409]" strokeweight="42e-5mm">
                  <v:path arrowok="t" o:connecttype="custom" o:connectlocs="105,165;105,165;125,160;145,155;165,145;180,135;190,120;200,100;205,85;210,70;210,70;210,55;200,45;195,30;180,20;145,5;105,0;105,0;65,5;30,20;20,30;10,45;5,55;0,70;0,70;0,85;10,100;15,120;30,135;45,145;65,155;85,160;105,165;105,165" o:connectangles="0,0,0,0,0,0,0,0,0,0,0,0,0,0,0,0,0,0,0,0,0,0,0,0,0,0,0,0,0,0,0,0,0,0"/>
                </v:shape>
                <v:shape id="Freeform 4380" o:spid="_x0000_s1392" style="position:absolute;left:5029;top:420;width:150;height:145;visibility:visible;mso-wrap-style:square;v-text-anchor:top" coordsize="150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G+U8UA&#10;AADcAAAADwAAAGRycy9kb3ducmV2LnhtbESPT2vCQBTE7wW/w/KE3urGpNqSuooKxdyKttDra/Y1&#10;CWbfhuzmj/30rlDwOMzMb5jVZjS16Kl1lWUF81kEgji3uuJCwdfn+9MrCOeRNdaWScGFHGzWk4cV&#10;ptoOfKT+5AsRIOxSVFB636RSurwkg25mG+Lg/drWoA+yLaRucQhwU8s4ipbSYMVhocSG9iXl51Nn&#10;FGT0/byMd/X2r1v8NIcPP2TZolDqcTpu30B4Gv09/N/OtILkJYHbmXA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Eb5TxQAAANwAAAAPAAAAAAAAAAAAAAAAAJgCAABkcnMv&#10;ZG93bnJldi54bWxQSwUGAAAAAAQABAD1AAAAigMAAAAA&#10;" path="m75,145r,l90,140r15,-5l115,120r10,-10l140,75,150,50,145,40r,-10l125,15,105,5,75,,45,5,25,15,10,30,,50,5,75r15,30l30,120r15,15l60,140r15,5xe" filled="f" strokecolor="#e36c0a [2409]" strokeweight="42e-5mm">
                  <v:path arrowok="t" o:connecttype="custom" o:connectlocs="75,145;75,145;90,140;105,135;115,120;125,110;140,75;150,50;150,50;145,40;145,30;125,15;105,5;75,0;75,0;45,5;25,15;10,30;0,50;0,50;5,75;20,105;30,120;45,135;60,140;75,145;75,145" o:connectangles="0,0,0,0,0,0,0,0,0,0,0,0,0,0,0,0,0,0,0,0,0,0,0,0,0,0,0"/>
                </v:shape>
                <v:shape id="Freeform 4381" o:spid="_x0000_s1393" style="position:absolute;left:4844;top:565;width:515;height:20;visibility:visible;mso-wrap-style:square;v-text-anchor:top" coordsize="5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50UMMA&#10;AADcAAAADwAAAGRycy9kb3ducmV2LnhtbESPUWvCMBSF3wX/Q7jC3jRVt0U60yKCsJexzfkD7ppr&#10;W9bclCTW7t8vA8HHwznfOZxtOdpODORD61jDcpGBIK6cabnWcPo6zDcgQkQ22DkmDb8UoCymky3m&#10;xl35k4ZjrEUq4ZCjhibGPpcyVA1ZDAvXEyfv7LzFmKSvpfF4TeW2k6sse5YWW04LDfa0b6j6OV6s&#10;hnUcbKY+TurNXlT39C09vZPS+mE27l5ARBrjPXyjX03i1CP8n0lHQB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50UMMAAADcAAAADwAAAAAAAAAAAAAAAACYAgAAZHJzL2Rv&#10;d25yZXYueG1sUEsFBgAAAAAEAAQA9QAAAIgDAAAAAA==&#10;" path="m,l,,25,10,70,20r35,l145,20,200,10,260,r60,10l370,15r40,5l445,20,490,10,515,e" filled="f" strokecolor="#e36c0a [2409]" strokeweight="42e-5mm">
                  <v:path arrowok="t" o:connecttype="custom" o:connectlocs="0,0;0,0;25,10;70,20;105,20;145,20;200,10;260,0;260,0;260,0;320,10;370,15;410,20;445,20;490,10;515,0" o:connectangles="0,0,0,0,0,0,0,0,0,0,0,0,0,0,0,0"/>
                </v:shape>
                <v:shape id="Freeform 4382" o:spid="_x0000_s1394" style="position:absolute;left:4844;top:565;width:515;height:45;visibility:visible;mso-wrap-style:square;v-text-anchor:top" coordsize="51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SmMMYA&#10;AADcAAAADwAAAGRycy9kb3ducmV2LnhtbESPS2vCQBSF9wX/w3CFbopO0lIf0VFEkJZ0VQ3i8pK5&#10;JsHMnZgZNfn3nUKhy8N5fJzlujO1uFPrKssK4nEEgji3uuJCQXbYjWYgnEfWWFsmBT05WK8GT0tM&#10;tH3wN933vhBhhF2CCkrvm0RKl5dk0I1tQxy8s20N+iDbQuoWH2Hc1PI1iibSYMWBUGJD25Lyy/5m&#10;AiRtXvo4zU7xdXOs5316+bIfmVLPw26zAOGp8//hv/anVvA2fYffM+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SmMMYAAADcAAAADwAAAAAAAAAAAAAAAACYAgAAZHJz&#10;L2Rvd25yZXYueG1sUEsFBgAAAAAEAAQA9QAAAIsDAAAAAA==&#10;" path="m,l,,45,15,90,25r65,10l230,45r90,-5l365,35r50,-5l460,15,515,e" filled="f" strokecolor="#e36c0a [2409]" strokeweight="42e-5mm">
                  <v:path arrowok="t" o:connecttype="custom" o:connectlocs="0,0;0,0;45,15;90,25;155,35;230,45;320,40;365,35;415,30;460,15;515,0" o:connectangles="0,0,0,0,0,0,0,0,0,0,0"/>
                </v:shape>
                <v:line id="Line 4383" o:spid="_x0000_s1395" style="position:absolute;visibility:visible;mso-wrap-style:square" from="4844,660" to="5364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BNUcYAAADcAAAADwAAAGRycy9kb3ducmV2LnhtbESPQWvCQBSE7wX/w/KEXopu2oJKdBWp&#10;LRSEQGNAvD2yz00w+zZktzH9964g9DjMzDfMajPYRvTU+dqxgtdpAoK4dLpmo6A4fE0WIHxA1tg4&#10;JgV/5GGzHj2tMNXuyj/U58GICGGfooIqhDaV0pcVWfRT1xJH7+w6iyHKzkjd4TXCbSPfkmQmLdYc&#10;Fyps6aOi8pL/WgWmyHefc1P0xe4c/P74kvWnLFPqeTxslyACDeE//Gh/awXv8xncz8QjIN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QTVHGAAAA3AAAAA8AAAAAAAAA&#10;AAAAAAAAoQIAAGRycy9kb3ducmV2LnhtbFBLBQYAAAAABAAEAPkAAACUAwAAAAA=&#10;" strokecolor="#e36c0a [2409]" strokeweight="42e-5mm"/>
                <v:line id="Line 4384" o:spid="_x0000_s1396" style="position:absolute;visibility:visible;mso-wrap-style:square" from="4844,690" to="5364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o5LMQAAADcAAAADwAAAGRycy9kb3ducmV2LnhtbESP3WrCQBSE7wu+w3KE3kjdWKEpqauI&#10;4B8UpFa9PmRPk8Xs2ZBdY3x7VxB6OczMN8xk1tlKtNR441jBaJiAIM6dNlwoOPwu3z5B+ICssXJM&#10;Cm7kYTbtvUww0+7KP9TuQyEihH2GCsoQ6kxKn5dk0Q9dTRy9P9dYDFE2hdQNXiPcVvI9ST6kRcNx&#10;ocSaFiXl5/3FKjDr03H3fdrkc0fbwcquzI1ao9Rrv5t/gQjUhf/ws73RCsZpCo8z8QjI6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qjksxAAAANwAAAAPAAAAAAAAAAAA&#10;AAAAAKECAABkcnMvZG93bnJldi54bWxQSwUGAAAAAAQABAD5AAAAkgMAAAAA&#10;" strokecolor="#e36c0a [2409]" strokeweight="69e-5mm"/>
                <v:shape id="Freeform 4385" o:spid="_x0000_s1397" style="position:absolute;left:5833;top:315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A2cIA&#10;AADcAAAADwAAAGRycy9kb3ducmV2LnhtbERPy2rCQBTdF/yH4Qru6kQFW9JMgggWsYsQlUJ3l8zN&#10;g2TuhMzUpH/fWRS6PJx3ks2mFw8aXWtZwWYdgSAurW65VnC/nZ5fQTiPrLG3TAp+yEGWLp4SjLWd&#10;uKDH1dcihLCLUUHj/RBL6cqGDLq1HYgDV9nRoA9wrKUecQrhppfbKNpLgy2HhgYHOjZUdtdvo+Cz&#10;2H+d8ryT3UeRT9U7dzhf7kqtlvPhDYSn2f+L/9xnrWD3EtaGM+EI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78DZwgAAANwAAAAPAAAAAAAAAAAAAAAAAJgCAABkcnMvZG93&#10;bnJldi54bWxQSwUGAAAAAAQABAD1AAAAhwMAAAAA&#10;" path="m40,250r,l30,240,20,225,5,200r,-30l10,140r5,-25l30,95,50,65r,-5l50,50,30,35,,15,45,e" filled="f" strokecolor="#e36c0a [2409]" strokeweight="42e-5mm">
                  <v:path arrowok="t" o:connecttype="custom" o:connectlocs="40,250;40,250;30,240;20,225;5,200;5,170;10,140;15,115;30,95;50,65;50,65;50,60;50,50;30,35;0,15;45,0" o:connectangles="0,0,0,0,0,0,0,0,0,0,0,0,0,0,0,0"/>
                </v:shape>
                <v:shape id="Freeform 4386" o:spid="_x0000_s1398" style="position:absolute;left:5364;top:315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NlQsUA&#10;AADcAAAADwAAAGRycy9kb3ducmV2LnhtbESPQWvCQBSE70L/w/IK3nRTBVujqxRBEXsIsSJ4e2Sf&#10;SUj2bciuJv57t1DwOMzMN8xy3Zta3Kl1pWUFH+MIBHFmdcm5gtPvdvQFwnlkjbVlUvAgB+vV22CJ&#10;sbYdp3Q/+lwECLsYFRTeN7GULivIoBvbhjh4V9sa9EG2udQtdgFuajmJopk0WHJYKLChTUFZdbwZ&#10;Bed0dtkmSSWrnzTprjuusD+clBq+998LEJ56/wr/t/dawfRzDn9nw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o2VCxQAAANwAAAAPAAAAAAAAAAAAAAAAAJgCAABkcnMv&#10;ZG93bnJldi54bWxQSwUGAAAAAAQABAD1AAAAigMAAAAA&#10;" path="m,250r,l25,225,35,200r5,-30l40,140,30,115,20,95,,65,,60,,55,20,35,50,15,,e" filled="f" strokecolor="#e36c0a [2409]" strokeweight="42e-5mm">
                  <v:path arrowok="t" o:connecttype="custom" o:connectlocs="0,250;0,250;25,225;35,200;40,170;40,140;30,115;20,95;0,65;0,65;0,60;0,55;20,35;50,15;0,0" o:connectangles="0,0,0,0,0,0,0,0,0,0,0,0,0,0,0"/>
                </v:shape>
                <v:shape id="Freeform 4387" o:spid="_x0000_s1399" style="position:absolute;left:5404;top:320;width:434;height:245;visibility:visible;mso-wrap-style:square;v-text-anchor:top" coordsize="434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tqQcEA&#10;AADcAAAADwAAAGRycy9kb3ducmV2LnhtbERPz2vCMBS+C/4P4Qm7aaqy6bpGkYHgdlv1YG+P5i3p&#10;bF5Kk9Xuv18Ogx0/vt/FfnStGKgPjWcFy0UGgrj2umGj4HI+zrcgQkTW2HomBT8UYL+bTgrMtb/z&#10;Bw1lNCKFcMhRgY2xy6UMtSWHYeE74sR9+t5hTLA3Uvd4T+Gulasse5IOG04NFjt6tVTfym+nwGzO&#10;1ZXeSL4Pj3Vly+crm6+TUg+z8fACItIY/8V/7pNWsN6m+elMOg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rakHBAAAA3AAAAA8AAAAAAAAAAAAAAAAAmAIAAGRycy9kb3du&#10;cmV2LnhtbFBLBQYAAAAABAAEAPUAAACGAwAAAAA=&#10;" path="m219,245r,l304,240r35,-5l369,230r25,-15l414,200r15,-20l434,150r,-30l419,95,399,70,374,45,339,25,304,15,264,5,219,,174,5,134,15,94,25,65,45,40,70,20,95,5,120,,150r5,30l15,200r20,15l65,230r29,5l134,240r85,5xe" filled="f" strokecolor="#e36c0a [2409]" strokeweight="42e-5mm">
                  <v:path arrowok="t" o:connecttype="custom" o:connectlocs="219,245;219,245;304,240;339,235;369,230;394,215;414,200;429,180;434,150;434,150;434,120;419,95;399,70;374,45;339,25;304,15;264,5;219,0;219,0;174,5;134,15;94,25;65,45;40,70;20,95;5,120;0,150;0,150;5,180;15,200;35,215;65,230;94,235;134,240;219,245;219,245" o:connectangles="0,0,0,0,0,0,0,0,0,0,0,0,0,0,0,0,0,0,0,0,0,0,0,0,0,0,0,0,0,0,0,0,0,0,0,0"/>
                </v:shape>
                <v:shape id="Freeform 4388" o:spid="_x0000_s1400" style="position:absolute;left:5473;top:370;width:300;height:195;visibility:visible;mso-wrap-style:square;v-text-anchor:top" coordsize="30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XVvcMA&#10;AADcAAAADwAAAGRycy9kb3ducmV2LnhtbESPQUsDMRSE70L/Q3gFbzapgi5r01IKBY/bqgdvr5tn&#10;dnXfy5LEdv33RhA8DjPzDbPaTDyoM8XUB7GwXBhQJG1wvXgLL8/7mwpUyigOhyBk4ZsSbNazqxXW&#10;LlzkQOdj9qpAJNVooct5rLVObUeMaRFGkuK9h8iYi4xeu4iXAudB3xpzrxl7KQsdjrTrqP08frGF&#10;5s1/TObAsTKvp1PzsG0Cs7f2ej5tH0FlmvJ/+K/95CzcVUv4PVOO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XVvcMAAADcAAAADwAAAAAAAAAAAAAAAACYAgAAZHJzL2Rv&#10;d25yZXYueG1sUEsFBgAAAAAEAAQA9QAAAIgDAAAAAA==&#10;" path="m150,195r,l180,195r25,-5l230,180r25,-10l270,155r15,-15l295,120r5,-20l295,80,290,60,275,45,255,30,235,15,205,5,180,,150,,120,,90,5,65,15,45,30,25,45,10,60,,80r,20l,120r10,20l25,155r15,15l65,180r25,10l120,195r30,xe" filled="f" strokecolor="#e36c0a [2409]" strokeweight="42e-5mm">
                  <v:path arrowok="t" o:connecttype="custom" o:connectlocs="150,195;150,195;180,195;205,190;230,180;255,170;270,155;285,140;295,120;300,100;300,100;295,80;290,60;275,45;255,30;235,15;205,5;180,0;150,0;150,0;120,0;90,5;65,15;45,30;25,45;10,60;0,80;0,100;0,100;0,120;10,140;25,155;40,170;65,180;90,190;120,195;150,195;150,195" o:connectangles="0,0,0,0,0,0,0,0,0,0,0,0,0,0,0,0,0,0,0,0,0,0,0,0,0,0,0,0,0,0,0,0,0,0,0,0,0,0"/>
                </v:shape>
                <v:shape id="Freeform 4389" o:spid="_x0000_s1401" style="position:absolute;left:5518;top:400;width:210;height:165;visibility:visible;mso-wrap-style:square;v-text-anchor:top" coordsize="21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wwcMUA&#10;AADcAAAADwAAAGRycy9kb3ducmV2LnhtbESPQWsCMRSE70L/Q3gFL1KztSCyNYoIBQ9eXK3Q23Pz&#10;3CxuXtYkuuu/N4VCj8PMfMPMl71txJ18qB0reB9nIIhLp2uuFBz2X28zECEia2wck4IHBVguXgZz&#10;zLXreEf3IlYiQTjkqMDE2OZShtKQxTB2LXHyzs5bjEn6SmqPXYLbRk6ybCot1pwWDLa0NlReiptV&#10;EE/+WB1P5nu1vcq2G5li/1M8lBq+9qtPEJH6+B/+a2+0go/ZBH7Pp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PDBwxQAAANwAAAAPAAAAAAAAAAAAAAAAAJgCAABkcnMv&#10;ZG93bnJldi54bWxQSwUGAAAAAAQABAD1AAAAigMAAAAA&#10;" path="m105,165r,l125,160r20,-5l160,145r15,-10l190,120r10,-20l205,85r5,-15l205,55,200,45,190,30,180,20,145,5,105,,65,5,30,20,15,30,10,45,,55,,70,,85r5,15l15,120r15,15l45,145r20,10l85,160r20,5xe" filled="f" strokecolor="#e36c0a [2409]" strokeweight="42e-5mm">
                  <v:path arrowok="t" o:connecttype="custom" o:connectlocs="105,165;105,165;125,160;145,155;160,145;175,135;190,120;200,100;205,85;210,70;210,70;205,55;200,45;190,30;180,20;145,5;105,0;105,0;65,5;30,20;15,30;10,45;0,55;0,70;0,70;0,85;5,100;15,120;30,135;45,145;65,155;85,160;105,165;105,165" o:connectangles="0,0,0,0,0,0,0,0,0,0,0,0,0,0,0,0,0,0,0,0,0,0,0,0,0,0,0,0,0,0,0,0,0,0"/>
                </v:shape>
                <v:shape id="Freeform 4390" o:spid="_x0000_s1402" style="position:absolute;left:5548;top:42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aUsEA&#10;AADcAAAADwAAAGRycy9kb3ducmV2LnhtbESPQYvCMBSE74L/ITzBm6bVRaRrFFEEe9TV+6N523S3&#10;eQlN1PrvjbCwx2FmvmFWm9624k5daBwryKcZCOLK6YZrBZevw2QJIkRkja1jUvCkAJv1cLDCQrsH&#10;n+h+jrVIEA4FKjAx+kLKUBmyGKbOEyfv23UWY5JdLXWHjwS3rZxl2UJabDgtGPS0M1T9nm9WQXnF&#10;Jl+4/Ccr/f7gP4K/mbZUajzqt58gIvXxP/zXPmoF8+Uc3mfS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o2lLBAAAA3AAAAA8AAAAAAAAAAAAAAAAAmAIAAGRycy9kb3du&#10;cmV2LnhtbFBLBQYAAAAABAAEAPUAAACGAwAAAAA=&#10;" path="m75,145r,l90,140r10,-5l115,120r10,-10l140,75r5,-25l145,40,140,30,125,15,100,5,75,,45,5,20,15,5,30,,50,5,75r15,30l30,120r15,15l55,140r20,5xe" filled="f" strokecolor="#e36c0a [2409]" strokeweight="42e-5mm">
                  <v:path arrowok="t" o:connecttype="custom" o:connectlocs="75,145;75,145;90,140;100,135;115,120;125,110;140,75;145,50;145,50;145,40;140,30;125,15;100,5;75,0;75,0;45,5;20,15;5,30;0,50;0,50;5,75;20,105;30,120;45,135;55,140;75,145;75,145" o:connectangles="0,0,0,0,0,0,0,0,0,0,0,0,0,0,0,0,0,0,0,0,0,0,0,0,0,0,0"/>
                </v:shape>
                <v:shape id="Freeform 4391" o:spid="_x0000_s1403" style="position:absolute;left:5364;top:565;width:509;height:20;visibility:visible;mso-wrap-style:square;v-text-anchor:top" coordsize="5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Y28YA&#10;AADcAAAADwAAAGRycy9kb3ducmV2LnhtbESPT2sCMRTE74V+h/AKvdWsVYqsRrGVQnvwUP+gx8fm&#10;uVndvCxJ6q5++qYgeBxm5jfMZNbZWpzJh8qxgn4vA0FcOF1xqWCz/nwZgQgRWWPtmBRcKMBs+vgw&#10;wVy7ln/ovIqlSBAOOSowMTa5lKEwZDH0XEOcvIPzFmOSvpTaY5vgtpavWfYmLVacFgw29GGoOK1+&#10;rYLvtV/o66D/3u621u/bhT4czVKp56duPgYRqYv38K39pRUMRkP4P5OO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HY28YAAADcAAAADwAAAAAAAAAAAAAAAACYAgAAZHJz&#10;L2Rvd25yZXYueG1sUEsFBgAAAAAEAAQA9QAAAIsDAAAAAA==&#10;" path="m,l,,25,10,70,20r35,l144,20,194,10,259,r60,10l369,15r40,5l444,20,489,10,509,e" filled="f" strokecolor="#e36c0a [2409]" strokeweight="42e-5mm">
                  <v:path arrowok="t" o:connecttype="custom" o:connectlocs="0,0;0,0;25,10;70,20;105,20;144,20;194,10;259,0;259,0;259,0;319,10;369,15;409,20;444,20;489,10;509,0" o:connectangles="0,0,0,0,0,0,0,0,0,0,0,0,0,0,0,0"/>
                </v:shape>
                <v:shape id="Freeform 4392" o:spid="_x0000_s1404" style="position:absolute;left:5364;top:565;width:509;height:45;visibility:visible;mso-wrap-style:square;v-text-anchor:top" coordsize="50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R39cMA&#10;AADcAAAADwAAAGRycy9kb3ducmV2LnhtbESPQWsCMRSE7wX/Q3hCb5rVxSKrUWyl6LVq6/WxeW62&#10;3bysSdT13zcFocdhZr5h5svONuJKPtSOFYyGGQji0umaKwWH/ftgCiJEZI2NY1JwpwDLRe9pjoV2&#10;N/6g6y5WIkE4FKjAxNgWUobSkMUwdC1x8k7OW4xJ+kpqj7cEt40cZ9mLtFhzWjDY0puh8md3sQr8&#10;52Zj8uz7dXJ053HYfuXdcc1KPfe71QxEpC7+hx/trVaQTyfwdyYd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R39cMAAADcAAAADwAAAAAAAAAAAAAAAACYAgAAZHJzL2Rv&#10;d25yZXYueG1sUEsFBgAAAAAEAAQA9QAAAIgDAAAAAA==&#10;" path="m,l,,40,15,90,25r64,10l229,45r85,-5l364,35r45,-5l459,15,509,e" filled="f" strokecolor="#e36c0a [2409]" strokeweight="42e-5mm">
                  <v:path arrowok="t" o:connecttype="custom" o:connectlocs="0,0;0,0;40,15;90,25;154,35;229,45;314,40;364,35;409,30;459,15;509,0" o:connectangles="0,0,0,0,0,0,0,0,0,0,0"/>
                </v:shape>
                <v:line id="Line 4393" o:spid="_x0000_s1405" style="position:absolute;visibility:visible;mso-wrap-style:square" from="5364,660" to="5878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U9dsYAAADcAAAADwAAAGRycy9kb3ducmV2LnhtbESPQWvCQBSE74X+h+UVeim6sYKV1FVE&#10;WxCEQGNAvD2yz01o9m3IrjH+e1co9DjMzDfMYjXYRvTU+dqxgsk4AUFcOl2zUVAcvkdzED4ga2wc&#10;k4IbeVgtn58WmGp35R/q82BEhLBPUUEVQptK6cuKLPqxa4mjd3adxRBlZ6Tu8BrhtpHvSTKTFmuO&#10;CxW2tKmo/M0vVoEp8u3Xhyn6YnsOfn98y/pTlin1+jKsP0EEGsJ/+K+90wqm8xk8zsQj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FPXbGAAAA3AAAAA8AAAAAAAAA&#10;AAAAAAAAoQIAAGRycy9kb3ducmV2LnhtbFBLBQYAAAAABAAEAPkAAACUAwAAAAA=&#10;" strokecolor="#e36c0a [2409]" strokeweight="42e-5mm"/>
                <v:line id="Line 4394" o:spid="_x0000_s1406" style="position:absolute;visibility:visible;mso-wrap-style:square" from="5364,690" to="5878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9JC8UAAADcAAAADwAAAGRycy9kb3ducmV2LnhtbESP3WrCQBSE74W+w3IKvRHdtAUr0VVC&#10;odGCIPXv+pA9JkuzZ0N2jfHtuwXBy2FmvmHmy97WoqPWG8cKXscJCOLCacOlgsP+azQF4QOyxtox&#10;KbiRh+XiaTDHVLsr/1C3C6WIEPYpKqhCaFIpfVGRRT92DXH0zq61GKJsS6lbvEa4reVbkkykRcNx&#10;ocKGPisqfncXq8CsTsft5rQuMkffw9zm5kadUerluc9mIAL14RG+t9dawfv0A/7PxCM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H9JC8UAAADcAAAADwAAAAAAAAAA&#10;AAAAAAChAgAAZHJzL2Rvd25yZXYueG1sUEsFBgAAAAAEAAQA+QAAAJMDAAAAAA==&#10;" strokecolor="#e36c0a [2409]" strokeweight="69e-5mm"/>
                <v:shape id="Freeform 4395" o:spid="_x0000_s1407" style="position:absolute;left:6148;top:555;width:249;height:65;visibility:visible;mso-wrap-style:square;v-text-anchor:top" coordsize="249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/I4MIA&#10;AADcAAAADwAAAGRycy9kb3ducmV2LnhtbERPy4rCMBTdC/MP4Q64kTFVwUfHKCoWdGkddNxdmjtt&#10;meamNFHr35uF4PJw3vNlaypxo8aVlhUM+hEI4szqknMFP8fkawrCeWSNlWVS8CAHy8VHZ46xtnc+&#10;0C31uQgh7GJUUHhfx1K6rCCDrm9r4sD92cagD7DJpW7wHsJNJYdRNJYGSw4NBda0KSj7T69Gwam8&#10;Xra4TrL97+xynCTnNjn3Dkp1P9vVNwhPrX+LX+6dVjCahrXhTD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/8jgwgAAANwAAAAPAAAAAAAAAAAAAAAAAJgCAABkcnMvZG93&#10;bnJldi54bWxQSwUGAAAAAAQABAD1AAAAhwMAAAAA&#10;" path="m,55r,l25,35,50,25,80,20r30,5l135,30r20,10l174,50r10,10l189,65r10,-5l214,40,229,20,234,r15,60e" filled="f" strokecolor="#e36c0a [2409]" strokeweight="42e-5mm">
                  <v:path arrowok="t" o:connecttype="custom" o:connectlocs="0,55;0,55;25,35;50,25;80,20;110,25;135,30;155,40;174,50;184,60;184,60;189,65;199,60;214,40;229,20;234,0;234,0;249,60" o:connectangles="0,0,0,0,0,0,0,0,0,0,0,0,0,0,0,0,0,0"/>
                </v:shape>
                <v:shape id="Freeform 4396" o:spid="_x0000_s1408" style="position:absolute;left:5878;top:315;width:50;height:250;visibility:visible;mso-wrap-style:square;v-text-anchor:top" coordsize="50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YVZcUA&#10;AADcAAAADwAAAGRycy9kb3ducmV2LnhtbESPQWvCQBSE70L/w/IKvenGFsRGV5GCpdRDSAwFb4/s&#10;MwmbfRuyW5P++65Q6HGYmW+Y7X6ynbjR4FvHCpaLBARx5XTLtYLyfJyvQfiArLFzTAp+yMN+9zDb&#10;YqrdyDndilCLCGGfooImhD6V0lcNWfQL1xNH7+oGiyHKoZZ6wDHCbSefk2QlLbYcFxrs6a2hyhTf&#10;VsFXvrocs8xIc8qz8frOBqfPUqmnx+mwARFoCv/hv/aHVvCyfoX7mX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hVlxQAAANwAAAAPAAAAAAAAAAAAAAAAAJgCAABkcnMv&#10;ZG93bnJldi54bWxQSwUGAAAAAAQABAD1AAAAigMAAAAA&#10;" path="m5,250r,l30,225,40,200r5,-30l40,140,35,115,25,95,5,65,,60,5,55,20,35,50,15,,e" filled="f" strokecolor="#e36c0a [2409]" strokeweight="42e-5mm">
                  <v:path arrowok="t" o:connecttype="custom" o:connectlocs="5,250;5,250;30,225;40,200;45,170;40,140;35,115;25,95;5,65;5,65;0,60;5,55;20,35;50,15;0,0" o:connectangles="0,0,0,0,0,0,0,0,0,0,0,0,0,0,0"/>
                </v:shape>
                <v:shape id="Freeform 4397" o:spid="_x0000_s1409" style="position:absolute;left:5923;top:325;width:399;height:250;visibility:visible;mso-wrap-style:square;v-text-anchor:top" coordsize="399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awMr8A&#10;AADcAAAADwAAAGRycy9kb3ducmV2LnhtbERPy4rCMBTdC/MP4Q6403QU1Nam4giiSx8zri/NnT6m&#10;uSlN1Pr3ZiG4PJx3uupNI27Uucqygq9xBII4t7riQsHPeTtagHAeWWNjmRQ8yMEq+xikmGh75yPd&#10;Tr4QIYRdggpK79tESpeXZNCNbUscuD/bGfQBdoXUHd5DuGnkJIpm0mDFoaHEljYl5f+nq1HgNNp6&#10;/ltzc6l3bf99iF21jpUafvbrJQhPvX+LX+69VjCNw/xwJhwBmT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BrAyvwAAANwAAAAPAAAAAAAAAAAAAAAAAJgCAABkcnMvZG93bnJl&#10;di54bWxQSwUGAAAAAAQABAD1AAAAhAMAAAAA&#10;" path="m205,240r,l235,245r80,5l345,245r15,-5l375,230r10,-15l389,200r5,-20l399,160r-5,-25l385,110,375,85,355,60,330,35,300,20,265,5,230,,180,,135,10,95,20,65,40,35,65,20,90,5,115,,145r,30l15,195r20,15l65,225r30,5l130,235r75,5xe" filled="f" strokecolor="#e36c0a [2409]" strokeweight="42e-5mm">
                  <v:path arrowok="t" o:connecttype="custom" o:connectlocs="205,240;205,240;235,245;315,250;315,250;345,245;360,240;375,230;385,215;389,200;394,180;399,160;399,160;394,135;385,110;375,85;355,60;330,35;300,20;265,5;230,0;230,0;180,0;135,10;95,20;65,40;35,65;20,90;5,115;0,145;0,145;0,175;15,195;35,210;65,225;95,230;130,235;205,240;205,240" o:connectangles="0,0,0,0,0,0,0,0,0,0,0,0,0,0,0,0,0,0,0,0,0,0,0,0,0,0,0,0,0,0,0,0,0,0,0,0,0,0,0"/>
                </v:shape>
                <v:shape id="Freeform 4398" o:spid="_x0000_s1410" style="position:absolute;left:5993;top:370;width:265;height:195;visibility:visible;mso-wrap-style:square;v-text-anchor:top" coordsize="265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y848QA&#10;AADcAAAADwAAAGRycy9kb3ducmV2LnhtbESPT4vCMBTE7wt+h/AEb5pWQbRrFBHEPxdXLcjeHs3b&#10;tmzzUpqo7bc3wsIeh5n5DbNYtaYSD2pcaVlBPIpAEGdWl5wrSK/b4QyE88gaK8ukoCMHq2XvY4GJ&#10;tk8+0+PicxEg7BJUUHhfJ1K6rCCDbmRr4uD92MagD7LJpW7wGeCmkuMomkqDJYeFAmvaFJT9Xu5G&#10;wVe62XU4jQ8699kt/T7iqe6OSg367foThKfW/4f/2nutYDKP4X0mH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8vOPEAAAA3AAAAA8AAAAAAAAAAAAAAAAAmAIAAGRycy9k&#10;b3ducmV2LnhtbFBLBQYAAAAABAAEAPUAAACJAwAAAAA=&#10;" path="m135,195r,l235,160r15,-10l265,130r,-25l265,80,250,55,230,30,195,10,155,,120,,90,5,65,15,40,30,25,45,10,60,,80r,20l,120r10,20l25,155r15,15l65,180r25,10l135,195xe" filled="f" strokecolor="#e36c0a [2409]" strokeweight="42e-5mm">
                  <v:path arrowok="t" o:connecttype="custom" o:connectlocs="135,195;135,195;235,160;235,160;250,150;265,130;265,105;265,80;250,55;230,30;195,10;155,0;155,0;120,0;90,5;65,15;40,30;25,45;10,60;0,80;0,100;0,100;0,120;10,140;25,155;40,170;65,180;90,190;135,195;135,195" o:connectangles="0,0,0,0,0,0,0,0,0,0,0,0,0,0,0,0,0,0,0,0,0,0,0,0,0,0,0,0,0,0"/>
                </v:shape>
                <v:shape id="Freeform 4399" o:spid="_x0000_s1411" style="position:absolute;left:6033;top:400;width:185;height:165;visibility:visible;mso-wrap-style:square;v-text-anchor:top" coordsize="185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C+IsMA&#10;AADcAAAADwAAAGRycy9kb3ducmV2LnhtbESPQWvCQBSE74X+h+UVvNWNkRabukopsdRjEw8eH9ln&#10;Esy+DbtrEv99VxA8DjPzDbPeTqYTAznfWlawmCcgiCurW64VHMrd6wqED8gaO8uk4EoetpvnpzVm&#10;2o78R0MRahEh7DNU0ITQZ1L6qiGDfm574uidrDMYonS11A7HCDedTJPkXRpsOS402NN3Q9W5uBgF&#10;FU+r/dsRQ6nd9afQ+RnLQ67U7GX6+gQRaAqP8L39qxUsP1K4nY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C+IsMAAADcAAAADwAAAAAAAAAAAAAAAACYAgAAZHJzL2Rv&#10;d25yZXYueG1sUEsFBgAAAAAEAAQA9QAAAIgDAAAAAA==&#10;" path="m95,165r,l170,105,180,95r5,-15l185,65,180,45,170,30,155,15,135,5,110,,85,,65,5,50,10,35,20,20,30,10,45,5,55,,70,5,85r5,20l20,120r15,15l65,155r15,10l95,165xe" filled="f" strokecolor="#e36c0a [2409]" strokeweight="42e-5mm">
                  <v:path arrowok="t" o:connecttype="custom" o:connectlocs="95,165;95,165;170,105;170,105;180,95;185,80;185,65;180,45;170,30;155,15;135,5;110,0;110,0;85,0;65,5;50,10;35,20;20,30;10,45;5,55;0,70;0,70;5,85;10,105;20,120;35,135;65,155;80,165;95,165;95,165" o:connectangles="0,0,0,0,0,0,0,0,0,0,0,0,0,0,0,0,0,0,0,0,0,0,0,0,0,0,0,0,0,0"/>
                </v:shape>
                <v:shape id="Freeform 4400" o:spid="_x0000_s1412" style="position:absolute;left:6068;top:420;width:125;height:145;visibility:visible;mso-wrap-style:square;v-text-anchor:top" coordsize="12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IzMQA&#10;AADcAAAADwAAAGRycy9kb3ducmV2LnhtbESPT4vCMBTE78J+h/AWvGm6FkSrUWTRreDJP3h+NM+2&#10;2rzUJlvrtzcLCx6Hmd8MM192phItNa60rOBrGIEgzqwuOVdwOm4GExDOI2usLJOCJzlYLj56c0y0&#10;ffCe2oPPRShhl6CCwvs6kdJlBRl0Q1sTB+9iG4M+yCaXusFHKDeVHEXRWBosOSwUWNN3Qdnt8GsU&#10;xOnk3J536X38jKeR3d+u6c/6qFT/s1vNQHjq/Dv8T2914KYx/J0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qiMzEAAAA3AAAAA8AAAAAAAAAAAAAAAAAmAIAAGRycy9k&#10;b3ducmV2LnhtbFBLBQYAAAAABAAEAPUAAACJAwAAAAA=&#10;" path="m60,145r,l80,115,120,70r5,-10l125,50r,-10l120,30,110,20,100,10,90,5,75,,45,5,20,15,5,30,,50,,60,5,75r15,30l40,135r10,5l60,145xe" filled="f" strokecolor="#e36c0a [2409]" strokeweight="42e-5mm">
                  <v:path arrowok="t" o:connecttype="custom" o:connectlocs="60,145;60,145;80,115;120,70;120,70;125,60;125,50;125,40;120,30;110,20;100,10;90,5;75,0;75,0;45,5;20,15;5,30;0,50;0,50;0,60;5,75;20,105;40,135;50,140;60,145;60,145" o:connectangles="0,0,0,0,0,0,0,0,0,0,0,0,0,0,0,0,0,0,0,0,0,0,0,0,0,0"/>
                </v:shape>
                <v:shape id="Freeform 4401" o:spid="_x0000_s1413" style="position:absolute;left:5883;top:565;width:265;height:45;visibility:visible;mso-wrap-style:square;v-text-anchor:top" coordsize="26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HxncYA&#10;AADcAAAADwAAAGRycy9kb3ducmV2LnhtbESPW2vCQBSE3wv9D8sR+lY39iIaXaUXKlpU8AK+HrLH&#10;JDR7NuxuTPz3XaHQx2FmvmGm885U4kLOl5YVDPoJCOLM6pJzBcfD1+MIhA/IGivLpOBKHuaz+7sp&#10;ptq2vKPLPuQiQtinqKAIoU6l9FlBBn3f1sTRO1tnMETpcqkdthFuKvmUJENpsOS4UGBNHwVlP/vG&#10;KHj9Trb2uH4ftpvTebBafDaVdY1SD73ubQIiUBf+w3/tpVbwPH6B25l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HxncYAAADcAAAADwAAAAAAAAAAAAAAAACYAgAAZHJz&#10;L2Rvd25yZXYueG1sUEsFBgAAAAAEAAQA9QAAAIsDAAAAAA==&#10;" path="m,l,,20,10,70,20r35,l145,20,190,10,245,r,20l255,20r10,25e" filled="f" strokecolor="#e36c0a [2409]" strokeweight="42e-5mm">
                  <v:path arrowok="t" o:connecttype="custom" o:connectlocs="0,0;0,0;20,10;70,20;105,20;145,20;190,10;245,0;245,0;245,0;245,20;245,20;255,20;265,45" o:connectangles="0,0,0,0,0,0,0,0,0,0,0,0,0,0"/>
                </v:shape>
                <v:shape id="Freeform 4402" o:spid="_x0000_s1414" style="position:absolute;left:5883;top:565;width:265;height:45;visibility:visible;mso-wrap-style:square;v-text-anchor:top" coordsize="26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1UBsYA&#10;AADcAAAADwAAAGRycy9kb3ducmV2LnhtbESPQWvCQBSE7wX/w/IK3nRjRampq2jF0kpb0Aq9PrLP&#10;JJh9G3Y3Jv57tyD0OMzMN8x82ZlKXMj50rKC0TABQZxZXXKu4PizHTyD8AFZY2WZFFzJw3LRe5hj&#10;qm3Le7ocQi4ihH2KCooQ6lRKnxVk0A9tTRy9k3UGQ5Qul9phG+Gmkk9JMpUGS44LBdb0WlB2PjRG&#10;wWSXfNvj53rafv2eRh9vm6ayrlGq/9itXkAE6sJ/+N5+1wrGswn8nY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1UBsYAAADcAAAADwAAAAAAAAAAAAAAAACYAgAAZHJz&#10;L2Rvd25yZXYueG1sUEsFBgAAAAAEAAQA9QAAAIsDAAAAAA==&#10;" path="m,l,,40,15,90,25r65,10l230,45r10,l235,40r-5,-5l235,25r5,-5l250,20r5,10l265,45e" filled="f" strokecolor="#e36c0a [2409]" strokeweight="42e-5mm">
                  <v:path arrowok="t" o:connecttype="custom" o:connectlocs="0,0;0,0;40,15;90,25;155,35;155,35;230,45;230,45;240,45;235,40;235,40;235,40;230,35;235,25;240,20;250,20;255,30;265,45" o:connectangles="0,0,0,0,0,0,0,0,0,0,0,0,0,0,0,0,0,0"/>
                </v:shape>
                <v:shape id="Freeform 4403" o:spid="_x0000_s1415" style="position:absolute;left:5883;top:590;width:235;height:70;visibility:visible;mso-wrap-style:square;v-text-anchor:top" coordsize="23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eyC8YA&#10;AADcAAAADwAAAGRycy9kb3ducmV2LnhtbESPQWvCQBSE74L/YXlCb2ajhWBTV1Gx0F4qRmk9PrKv&#10;STD7Ns1uTfLvuwWhx2FmvmGW697U4katqywrmEUxCOLc6ooLBefTy3QBwnlkjbVlUjCQg/VqPFpi&#10;qm3HR7plvhABwi5FBaX3TSqly0sy6CLbEAfvy7YGfZBtIXWLXYCbWs7jOJEGKw4LJTa0Kym/Zj9G&#10;wfZ79jHP8bS47N+az2R/GQ7v50Gph0m/eQbhqff/4Xv7VSt4fErg70w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eyC8YAAADcAAAADwAAAAAAAAAAAAAAAACYAgAAZHJz&#10;L2Rvd25yZXYueG1sUEsFBgAAAAAEAAQA9QAAAIsDAAAAAA==&#10;" path="m,70r,l235,70,220,65,210,60,195,50,185,40,180,30,175,15,170,r,25e" filled="f" strokecolor="#e36c0a [2409]" strokeweight="42e-5mm">
                  <v:path arrowok="t" o:connecttype="custom" o:connectlocs="0,70;0,70;235,70;235,70;220,65;210,60;195,50;185,40;185,40;180,30;175,15;175,15;170,0;170,25" o:connectangles="0,0,0,0,0,0,0,0,0,0,0,0,0,0"/>
                </v:shape>
                <v:shape id="Freeform 4404" o:spid="_x0000_s1416" style="position:absolute;left:5883;top:595;width:235;height:95;visibility:visible;mso-wrap-style:square;v-text-anchor:top" coordsize="23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wCBcMA&#10;AADcAAAADwAAAGRycy9kb3ducmV2LnhtbESPQYvCMBSE78L+h/AWvGmqoqvVKCK7IN50PXh8Ns+2&#10;bPNSktR2/70RBI/DzHzDrDadqcSdnC8tKxgNExDEmdUl5wrOvz+DOQgfkDVWlknBP3nYrD96K0y1&#10;bflI91PIRYSwT1FBEUKdSumzggz6oa2Jo3ezzmCI0uVSO2wj3FRynCQzabDkuFBgTbuCsr9TYxRs&#10;jXOuuX7Pq+nu0DbNyOz1ZaxU/7PbLkEE6sI7/GrvtYLJ4gueZ+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wCBcMAAADcAAAADwAAAAAAAAAAAAAAAACYAgAAZHJzL2Rv&#10;d25yZXYueG1sUEsFBgAAAAAEAAQA9QAAAIgDAAAAAA==&#10;" path="m,95r,l235,95,215,90,195,80,175,70,165,55,150,35,145,15,140,r,20e" filled="f" strokecolor="#e36c0a [2409]" strokeweight="69e-5mm">
                  <v:path arrowok="t" o:connecttype="custom" o:connectlocs="0,95;0,95;235,95;235,95;215,90;195,80;175,70;165,55;165,55;150,35;145,15;145,15;140,0;140,20" o:connectangles="0,0,0,0,0,0,0,0,0,0,0,0,0,0"/>
                </v:shape>
                <v:shape id="Freeform 4405" o:spid="_x0000_s1417" style="position:absolute;left:6148;top:1085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gFOcIA&#10;AADcAAAADwAAAGRycy9kb3ducmV2LnhtbERPz2vCMBS+C/sfwhvsIjPthFE7o6igyE6zFnZ9NG9t&#10;t+alJKmt//1yGOz48f1ebyfTiRs531pWkC4SEMSV1S3XCsrr8TkD4QOyxs4yKbiTh+3mYbbGXNuR&#10;L3QrQi1iCPscFTQh9LmUvmrIoF/YnjhyX9YZDBG6WmqHYww3nXxJkldpsOXY0GBPh4aqn2IwCk52&#10;Hs5lmjjj9kP7+f79kZ6yWqmnx2n3BiLQFP7Ff+6zVrBcxbX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AU5wgAAANwAAAAPAAAAAAAAAAAAAAAAAJgCAABkcnMvZG93&#10;bnJldi54bWxQSwUGAAAAAAQABAD1AAAAhwMAAAAA&#10;" path="m,40r,l10,30,25,20,50,5r30,l110,10r25,5l155,30r29,20l189,50r10,l214,30,234,r15,45e" filled="f" strokecolor="#e36c0a [2409]" strokeweight="42e-5mm">
                  <v:path arrowok="t" o:connecttype="custom" o:connectlocs="0,40;0,40;10,30;25,20;50,5;80,5;110,10;135,15;155,30;184,50;184,50;189,50;199,50;214,30;234,0;249,45" o:connectangles="0,0,0,0,0,0,0,0,0,0,0,0,0,0,0,0"/>
                </v:shape>
                <v:shape id="Freeform 4406" o:spid="_x0000_s1418" style="position:absolute;left:6148;top:615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SgosMA&#10;AADcAAAADwAAAGRycy9kb3ducmV2LnhtbESPQYvCMBSE78L+h/AW9iKadgXRapRdQRFPrit4fTTP&#10;ttq8lCRq/fdGEDwOM/MNM523phZXcr6yrCDtJyCIc6srLhTs/5e9EQgfkDXWlknBnTzMZx+dKWba&#10;3viPrrtQiAhhn6GCMoQmk9LnJRn0fdsQR+9oncEQpSukdniLcFPL7yQZSoMVx4USG1qUlJ93F6Ng&#10;ZbthvU8TZ9zvpTpsTtt0NSqU+vpsfyYgArXhHX6111rBYDyG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SgosMAAADcAAAADwAAAAAAAAAAAAAAAACYAgAAZHJzL2Rv&#10;d25yZXYueG1sUEsFBgAAAAAEAAQA9QAAAIgDAAAAAA==&#10;" path="m,l,,25,25,50,35r30,5l110,40,135,30,155,20,184,r5,l194,r20,20l234,50,249,e" filled="f" strokecolor="#e36c0a [2409]" strokeweight="42e-5mm">
                  <v:path arrowok="t" o:connecttype="custom" o:connectlocs="0,0;0,0;25,25;50,35;80,40;110,40;135,30;155,20;184,0;184,0;189,0;194,0;214,20;234,50;249,0" o:connectangles="0,0,0,0,0,0,0,0,0,0,0,0,0,0,0"/>
                </v:shape>
                <v:shape id="Freeform 4407" o:spid="_x0000_s1419" style="position:absolute;left:6148;top:655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BGz8MA&#10;AADcAAAADwAAAGRycy9kb3ducmV2LnhtbERPy2rCQBTdC/7DcIXumonSh0THEKWWdiP1getL5poE&#10;M3fCzNSk/frOouDycN7LfDCtuJHzjWUF0yQFQVxa3XCl4HTcPs5B+ICssbVMCn7IQ74aj5aYadvz&#10;nm6HUIkYwj5DBXUIXSalL2sy6BPbEUfuYp3BEKGrpHbYx3DTylmavkiDDceGGjva1FReD99GARe/&#10;5qvb7k/rs5u/fr7Re/+8myn1MBmKBYhAQ7iL/90fWsFTGufHM/E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BGz8MAAADcAAAADwAAAAAAAAAAAAAAAACYAgAAZHJzL2Rv&#10;d25yZXYueG1sUEsFBgAAAAAEAAQA9QAAAIgDAAAAAA==&#10;" path="m,220r,l5,305r5,35l15,370r15,30l45,420r20,10l95,435r30,l150,420r24,-20l199,375r20,-35l229,305r10,-40l244,220r-5,-45l229,135,219,95,199,65,174,40,150,20,125,5,95,,65,5,45,15,30,35,15,65,10,95,5,135,,220xe" filled="f" strokecolor="#e36c0a [2409]" strokeweight="42e-5mm">
                  <v:path arrowok="t" o:connecttype="custom" o:connectlocs="0,220;0,220;5,305;10,340;15,370;30,400;45,420;65,430;95,435;95,435;125,435;150,420;174,400;199,375;219,340;229,305;239,265;244,220;244,220;239,175;229,135;219,95;199,65;174,40;150,20;125,5;95,0;95,0;65,5;45,15;30,35;15,65;10,95;5,135;0,220;0,220" o:connectangles="0,0,0,0,0,0,0,0,0,0,0,0,0,0,0,0,0,0,0,0,0,0,0,0,0,0,0,0,0,0,0,0,0,0,0,0"/>
                </v:shape>
                <v:shape id="Freeform 4408" o:spid="_x0000_s1420" style="position:absolute;left:6148;top:725;width:194;height:300;visibility:visible;mso-wrap-style:square;v-text-anchor:top" coordsize="194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pLPMUA&#10;AADcAAAADwAAAGRycy9kb3ducmV2LnhtbESPwWrDMBBE74X+g9hCLqWRHEIJbhTjFkoDzaFO+gGL&#10;tbGNrZWxVNv5+yoQyHGYmTfMNpttJ0YafONYQ7JUIIhLZxquNPyePl82IHxANtg5Jg0X8pDtHh+2&#10;mBo3cUHjMVQiQtinqKEOoU+l9GVNFv3S9cTRO7vBYohyqKQZcIpw28mVUq/SYsNxocaePmoq2+Of&#10;1fD+fWjH/Nn8nFXRu+LrVB5k67VePM35G4hAc7iHb+290bBWCVzPxCMgd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ks8xQAAANwAAAAPAAAAAAAAAAAAAAAAAJgCAABkcnMv&#10;ZG93bnJldi54bWxQSwUGAAAAAAQABAD1AAAAigMAAAAA&#10;" path="m,150r,l,180r5,25l15,230r10,25l40,270r15,15l75,295r20,5l115,295r20,-5l150,275r14,-20l179,235r10,-25l194,180r,-30l194,120,189,90,179,65,164,45,150,25,135,10,115,5,95,,75,,55,10,40,25,25,45,15,65,5,90,,120r,30xe" filled="f" strokecolor="#e36c0a [2409]" strokeweight="42e-5mm">
                  <v:path arrowok="t" o:connecttype="custom" o:connectlocs="0,150;0,150;0,180;5,205;15,230;25,255;40,270;55,285;75,295;95,300;95,300;115,295;135,290;150,275;164,255;179,235;189,210;194,180;194,150;194,150;194,120;189,90;179,65;164,45;150,25;135,10;115,5;95,0;95,0;75,0;55,10;40,25;25,45;15,65;5,90;0,120;0,150;0,150" o:connectangles="0,0,0,0,0,0,0,0,0,0,0,0,0,0,0,0,0,0,0,0,0,0,0,0,0,0,0,0,0,0,0,0,0,0,0,0,0,0"/>
                </v:shape>
                <v:shape id="Freeform 4409" o:spid="_x0000_s1421" style="position:absolute;left:6148;top:770;width:164;height:210;visibility:visible;mso-wrap-style:square;v-text-anchor:top" coordsize="164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S0Q8QA&#10;AADcAAAADwAAAGRycy9kb3ducmV2LnhtbESP0WrCQBRE3wv+w3IFX4puGkqR6CpBLOhLS6MfcM1e&#10;k2j2bsiuZv17t1Do4zAzZ5jlOphW3Kl3jWUFb7MEBHFpdcOVguPhczoH4TyyxtYyKXiQg/Vq9LLE&#10;TNuBf+he+EpECLsMFdTed5mUrqzJoJvZjjh6Z9sb9FH2ldQ9DhFuWpkmyYc02HBcqLGjTU3ltbgZ&#10;Bbk7mO3+63Q53/Li+3UwodqnQanJOOQLEJ6C/w//tXdawXuSwu+Ze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EtEPEAAAA3AAAAA8AAAAAAAAAAAAAAAAAmAIAAGRycy9k&#10;b3ducmV2LnhtbFBLBQYAAAAABAAEAPUAAACJAwAAAAA=&#10;" path="m,105r,l5,125r5,20l20,160r10,15l45,190r20,10l80,205r15,5l110,205r10,-5l135,190r10,-10l160,145r4,-40l160,65,145,30,135,20,120,10,110,,95,,80,,65,5,45,15,30,30,20,45,10,65,5,85,,105xe" filled="f" strokecolor="#e36c0a [2409]" strokeweight="42e-5mm">
                  <v:path arrowok="t" o:connecttype="custom" o:connectlocs="0,105;0,105;5,125;10,145;20,160;30,175;45,190;65,200;80,205;95,210;95,210;110,205;120,200;135,190;145,180;160,145;164,105;164,105;160,65;145,30;135,20;120,10;110,0;95,0;95,0;80,0;65,5;45,15;30,30;20,45;10,65;5,85;0,105;0,105" o:connectangles="0,0,0,0,0,0,0,0,0,0,0,0,0,0,0,0,0,0,0,0,0,0,0,0,0,0,0,0,0,0,0,0,0,0"/>
                </v:shape>
                <v:shape id="Freeform 4410" o:spid="_x0000_s1422" style="position:absolute;left:6148;top:80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UbcEA&#10;AADcAAAADwAAAGRycy9kb3ducmV2LnhtbESPT2sCMRTE7wW/Q3iF3mqyVUS2RikWwT367/7YvG62&#10;3byETdTttzeC4HGYmd8wi9XgOnGhPraeNRRjBYK49qblRsPxsHmfg4gJ2WDnmTT8U4TVcvSywNL4&#10;K+/osk+NyBCOJWqwKYVSylhbchjHPhBn78f3DlOWfSNNj9cMd538UGomHbacFywGWluq//Znp6E6&#10;YVvMfPGrqvC9CdMYzrartH57Hb4+QSQa0jP8aG+NhqmawP1MPgJ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RFG3BAAAA3AAAAA8AAAAAAAAAAAAAAAAAmAIAAGRycy9kb3du&#10;cmV2LnhtbFBLBQYAAAAABAAEAPUAAACGAwAAAAA=&#10;" path="m,75r,l5,90r5,10l25,115r10,10l70,140r25,5l105,145r10,-5l130,125r10,-20l145,75,140,45,130,20,115,5,95,,70,5,40,20,25,30,10,45,5,55,,75xe" filled="f" strokecolor="#e36c0a [2409]" strokeweight="42e-5mm">
                  <v:path arrowok="t" o:connecttype="custom" o:connectlocs="0,75;0,75;5,90;10,100;25,115;35,125;70,140;95,145;95,145;105,145;115,140;130,125;140,105;145,75;145,75;140,45;130,20;115,5;95,0;95,0;70,5;40,20;25,30;10,45;5,55;0,75;0,75" o:connectangles="0,0,0,0,0,0,0,0,0,0,0,0,0,0,0,0,0,0,0,0,0,0,0,0,0,0,0"/>
                </v:shape>
                <v:shape id="Freeform 4411" o:spid="_x0000_s1423" style="position:absolute;left:6128;top:615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hy0MUA&#10;AADcAAAADwAAAGRycy9kb3ducmV2LnhtbESPQWvCQBCF7wX/wzJCb3VjEFtSN0FbpIK9qL30NmTH&#10;bDQ7G7Krif31XaHQ4+PN+968RTHYRlyp87VjBdNJAoK4dLrmSsHXYf30AsIHZI2NY1JwIw9FPnpY&#10;YKZdzzu67kMlIoR9hgpMCG0mpS8NWfQT1xJH7+g6iyHKrpK6wz7CbSPTJJlLizXHBoMtvRkqz/uL&#10;jW98f5BJ5z2ZH/2ZuvfytF09H5R6HA/LVxCBhvB//JfeaAWzZAb3MZEA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6HLQxQAAANwAAAAPAAAAAAAAAAAAAAAAAJgCAABkcnMv&#10;ZG93bnJldi54bWxQSwUGAAAAAAQABAD1AAAAigMAAAAA&#10;" path="m20,r,l10,25,,70r,35l,145r10,50l20,260,10,320,5,370,,410r,35l10,490r10,20e" filled="f" strokecolor="#e36c0a [2409]" strokeweight="42e-5mm">
                  <v:path arrowok="t" o:connecttype="custom" o:connectlocs="20,0;20,0;10,25;0,70;0,105;0,145;10,195;20,260;20,260;20,260;10,320;5,370;0,410;0,445;10,490;20,510" o:connectangles="0,0,0,0,0,0,0,0,0,0,0,0,0,0,0,0"/>
                </v:shape>
                <v:shape id="Freeform 4412" o:spid="_x0000_s1424" style="position:absolute;left:6103;top:615;width:45;height:510;visibility:visible;mso-wrap-style:square;v-text-anchor:top" coordsize="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TwH8QA&#10;AADcAAAADwAAAGRycy9kb3ducmV2LnhtbESPS4vCQBCE7wv+h6GFvYhOXDY+oqOIKHjd+Dg3mTaJ&#10;ZnpCZtT473cEwWNRVV9R82VrKnGnxpWWFQwHEQjizOqScwWH/bY/AeE8ssbKMil4koPlovM1x0Tb&#10;B//RPfW5CBB2CSoovK8TKV1WkEE3sDVx8M62MeiDbHKpG3wEuKnkTxSNpMGSw0KBNa0Lyq7pzSgY&#10;T+LtoRcfzc5tLutrbzpML6ejUt/ddjUD4an1n/C7vdMKfqMYX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U8B/EAAAA3AAAAA8AAAAAAAAAAAAAAAAAmAIAAGRycy9k&#10;b3ducmV2LnhtbFBLBQYAAAAABAAEAPUAAACJAwAAAAA=&#10;" path="m45,r,l30,40,20,90,10,155,,230r5,85l10,365r5,45l30,460r15,50e" filled="f" strokecolor="#e36c0a [2409]" strokeweight="42e-5mm">
                  <v:path arrowok="t" o:connecttype="custom" o:connectlocs="45,0;45,0;30,40;20,90;10,155;0,230;5,315;10,365;15,410;30,460;45,510" o:connectangles="0,0,0,0,0,0,0,0,0,0,0"/>
                </v:shape>
                <v:line id="Line 4413" o:spid="_x0000_s1425" style="position:absolute;visibility:visible;mso-wrap-style:square" from="6053,615" to="6054,1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zzScYAAADcAAAADwAAAGRycy9kb3ducmV2LnhtbESPQWvCQBSE74L/YXlCL6VuLGJL6iqi&#10;LRSEgGlAvD2yz01o9m3IrjH9965Q8DjMzDfMcj3YRvTU+dqxgtk0AUFcOl2zUVD8fL28g/ABWWPj&#10;mBT8kYf1ajxaYqrdlQ/U58GICGGfooIqhDaV0pcVWfRT1xJH7+w6iyHKzkjd4TXCbSNfk2QhLdYc&#10;FypsaVtR+ZtfrAJT5LvPN1P0xe4c/P74nPWnLFPqaTJsPkAEGsIj/N/+1grmyQLuZ+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880nGAAAA3AAAAA8AAAAAAAAA&#10;AAAAAAAAoQIAAGRycy9kb3ducmV2LnhtbFBLBQYAAAAABAAEAPkAAACUAwAAAAA=&#10;" strokecolor="#e36c0a [2409]" strokeweight="42e-5mm"/>
                <v:line id="Line 4414" o:spid="_x0000_s1426" style="position:absolute;visibility:visible;mso-wrap-style:square" from="6023,615" to="6024,1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aHNMQAAADcAAAADwAAAGRycy9kb3ducmV2LnhtbESPW4vCMBSE3xf8D+EIviyaKssq1Sgi&#10;eFlYEK/Ph+bYBpuT0sRa//1mYWEfh5n5hpktWluKhmpvHCsYDhIQxJnThnMF59O6PwHhA7LG0jEp&#10;eJGHxbzzNsNUuycfqDmGXEQI+xQVFCFUqZQ+K8iiH7iKOHo3V1sMUda51DU+I9yWcpQkn9Ki4bhQ&#10;YEWrgrL78WEVmO31sv++7rKlo6/3jd2YFzVGqV63XU5BBGrDf/ivvdMKPpIx/J6JR0DO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Boc0xAAAANwAAAAPAAAAAAAAAAAA&#10;AAAAAKECAABkcnMvZG93bnJldi54bWxQSwUGAAAAAAQABAD5AAAAkgMAAAAA&#10;" strokecolor="#e36c0a [2409]" strokeweight="69e-5mm"/>
                <v:shape id="Freeform 4415" o:spid="_x0000_s1427" style="position:absolute;left:6148;top:1605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hd28AA&#10;AADcAAAADwAAAGRycy9kb3ducmV2LnhtbERPy4rCMBTdC/MP4Q64kTHpICIdo4zCiLjyBW4vzbWt&#10;09yUJGr9e7MQXB7OezrvbCNu5EPtWEM2VCCIC2dqLjUcD39fExAhIhtsHJOGBwWYzz56U8yNu/OO&#10;bvtYihTCIUcNVYxtLmUoKrIYhq4lTtzZeYsxQV9K4/Gewm0jv5UaS4s1p4YKW1pWVPzvr1bDyg3i&#10;+pgpb/3iWp82l222mpRa9z+73x8Qkbr4Fr/ca6NhpNLadCYdAT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hd28AAAADcAAAADwAAAAAAAAAAAAAAAACYAgAAZHJzL2Rvd25y&#10;ZXYueG1sUEsFBgAAAAAEAAQA9QAAAIUDAAAAAA==&#10;" path="m,40r,l10,25,25,15,50,5r30,l110,5r25,10l155,25r29,20l189,50r10,l214,30,234,r15,45e" filled="f" strokecolor="#e36c0a [2409]" strokeweight="42e-5mm">
                  <v:path arrowok="t" o:connecttype="custom" o:connectlocs="0,40;0,40;10,25;25,15;50,5;80,5;110,5;135,15;155,25;184,45;184,45;189,50;199,50;214,30;234,0;249,45" o:connectangles="0,0,0,0,0,0,0,0,0,0,0,0,0,0,0,0"/>
                </v:shape>
                <v:shape id="Freeform 4416" o:spid="_x0000_s1428" style="position:absolute;left:6148;top:1130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T4QMQA&#10;AADcAAAADwAAAGRycy9kb3ducmV2LnhtbESPQWsCMRSE7wX/Q3hCL0WTLUV0NYoWKtKTVcHrY/Pc&#10;Xd28LEnU7b9vBKHHYWa+YWaLzjbiRj7UjjVkQwWCuHCm5lLDYf81GIMIEdlg45g0/FKAxbz3MsPc&#10;uDv/0G0XS5EgHHLUUMXY5lKGoiKLYeha4uSdnLcYk/SlNB7vCW4b+a7USFqsOS1U2NJnRcVld7Ua&#10;1u4tbg6Z8tavrvXx+7zN1uNS69d+t5yCiNTF//CzvTEaPtQEHmfS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k+EDEAAAA3AAAAA8AAAAAAAAAAAAAAAAAmAIAAGRycy9k&#10;b3ducmV2LnhtbFBLBQYAAAAABAAEAPUAAACJAwAAAAA=&#10;" path="m,5r,l25,30,50,40r30,5l110,40r25,-5l155,25,184,5,189,r5,5l214,20r20,30l249,e" filled="f" strokecolor="#e36c0a [2409]" strokeweight="42e-5mm">
                  <v:path arrowok="t" o:connecttype="custom" o:connectlocs="0,5;0,5;25,30;50,40;80,45;110,40;135,35;155,25;184,5;184,5;189,0;194,5;214,20;234,50;249,0" o:connectangles="0,0,0,0,0,0,0,0,0,0,0,0,0,0,0"/>
                </v:shape>
                <v:shape id="Freeform 4417" o:spid="_x0000_s1429" style="position:absolute;left:6148;top:1175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QEsIA&#10;AADcAAAADwAAAGRycy9kb3ducmV2LnhtbERPz2vCMBS+C/sfwht4m6kytVSjuDFlXsbU4vnRPNti&#10;81KSaLv99cth4PHj+71c96YRd3K+tqxgPEpAEBdW11wqyE/blxSED8gaG8uk4Ic8rFdPgyVm2nZ8&#10;oPsxlCKGsM9QQRVCm0npi4oM+pFtiSN3sc5giNCVUjvsYrhp5CRJZtJgzbGhwpbeKyqux5tRwJtf&#10;891uD/nb2aXz/QftuunXRKnhc79ZgAjUh4f43/2pFbyO4/x4Jh4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ydASwgAAANwAAAAPAAAAAAAAAAAAAAAAAJgCAABkcnMvZG93&#10;bnJldi54bWxQSwUGAAAAAAQABAD1AAAAhwMAAAAA&#10;" path="m,220r,l5,300r5,40l15,370r15,25l45,415r20,15l95,435r30,-5l150,420r24,-20l199,375r20,-35l229,305r10,-45l244,220r-5,-45l229,135,219,95,199,65,174,40,150,20,125,5,95,,65,5,45,15,30,35,15,65,10,95,5,135,,220xe" filled="f" strokecolor="#e36c0a [2409]" strokeweight="42e-5mm">
                  <v:path arrowok="t" o:connecttype="custom" o:connectlocs="0,220;0,220;5,300;10,340;15,370;30,395;45,415;65,430;95,435;95,435;125,430;150,420;174,400;199,375;219,340;229,305;239,260;244,220;244,220;239,175;229,135;219,95;199,65;174,40;150,20;125,5;95,0;95,0;65,5;45,15;30,35;15,65;10,95;5,135;0,220;0,220" o:connectangles="0,0,0,0,0,0,0,0,0,0,0,0,0,0,0,0,0,0,0,0,0,0,0,0,0,0,0,0,0,0,0,0,0,0,0,0"/>
                </v:shape>
                <v:shape id="Freeform 4418" o:spid="_x0000_s1430" style="position:absolute;left:6148;top:1245;width:194;height:295;visibility:visible;mso-wrap-style:square;v-text-anchor:top" coordsize="194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jN5cUA&#10;AADcAAAADwAAAGRycy9kb3ducmV2LnhtbESPT2vCQBTE7wW/w/KE3uomVopGVxGh1qP/wPb2zD6z&#10;wezbNLuN6bfvCkKPw8z8hpktOluJlhpfOlaQDhIQxLnTJRcKjof3lzEIH5A1Vo5JwS95WMx7TzPM&#10;tLvxjtp9KESEsM9QgQmhzqT0uSGLfuBq4uhdXGMxRNkUUjd4i3BbyWGSvEmLJccFgzWtDOXX/Y9V&#10;4Or12m+3k0nrht8f56+i+3w9GaWe+91yCiJQF/7Dj/ZGKxilKdzP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M3lxQAAANwAAAAPAAAAAAAAAAAAAAAAAJgCAABkcnMv&#10;ZG93bnJldi54bWxQSwUGAAAAAAQABAD1AAAAigMAAAAA&#10;" path="m,150r,l,180r5,25l15,230r10,20l40,270r15,15l75,295r20,l115,295r20,-10l150,275r14,-20l179,230r10,-25l194,180r,-30l194,120,189,90,179,65,164,40,150,25,135,10,115,,95,,75,,55,10,40,25,25,40,15,65,5,90,,120r,30xe" filled="f" strokecolor="#e36c0a [2409]" strokeweight="42e-5mm">
                  <v:path arrowok="t" o:connecttype="custom" o:connectlocs="0,150;0,150;0,180;5,205;15,230;25,250;40,270;55,285;75,295;95,295;95,295;115,295;135,285;150,275;164,255;179,230;189,205;194,180;194,150;194,150;194,120;189,90;179,65;164,40;150,25;135,10;115,0;95,0;95,0;75,0;55,10;40,25;25,40;15,65;5,90;0,120;0,150;0,150" o:connectangles="0,0,0,0,0,0,0,0,0,0,0,0,0,0,0,0,0,0,0,0,0,0,0,0,0,0,0,0,0,0,0,0,0,0,0,0,0,0"/>
                </v:shape>
                <v:shape id="Freeform 4419" o:spid="_x0000_s1431" style="position:absolute;left:6148;top:1290;width:164;height:205;visibility:visible;mso-wrap-style:square;v-text-anchor:top" coordsize="16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Jl9cUA&#10;AADcAAAADwAAAGRycy9kb3ducmV2LnhtbESPQWsCMRSE74X+h/AK3mp2RYpsjVJbhar0sLYUents&#10;XjeLm5clibr+eyMIHoeZ+YaZznvbiiP50DhWkA8zEMSV0w3XCn6+V88TECEia2wdk4IzBZjPHh+m&#10;WGh34pKOu1iLBOFQoAITY1dIGSpDFsPQdcTJ+3feYkzS11J7PCW4beUoy16kxYbTgsGO3g1V+93B&#10;KvhYLvxvuV3rvy37fP1lNngoUanBU//2CiJSH+/hW/tTKxjnI7ieSUdA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mX1xQAAANwAAAAPAAAAAAAAAAAAAAAAAJgCAABkcnMv&#10;ZG93bnJldi54bWxQSwUGAAAAAAQABAD1AAAAigMAAAAA&#10;" path="m,105r,l5,125r5,20l20,160r10,15l45,190r20,10l80,205r15,l110,205r10,-5l135,190r10,-15l160,145r4,-40l160,60,145,30,135,15,120,5,110,,95,,80,,65,5,45,15,30,30,20,45,10,60,5,80,,105xe" filled="f" strokecolor="#e36c0a [2409]" strokeweight="42e-5mm">
                  <v:path arrowok="t" o:connecttype="custom" o:connectlocs="0,105;0,105;5,125;10,145;20,160;30,175;45,190;65,200;80,205;95,205;95,205;110,205;120,200;135,190;145,175;160,145;164,105;164,105;160,60;145,30;135,15;120,5;110,0;95,0;95,0;80,0;65,5;45,15;30,30;20,45;10,60;5,80;0,105;0,105" o:connectangles="0,0,0,0,0,0,0,0,0,0,0,0,0,0,0,0,0,0,0,0,0,0,0,0,0,0,0,0,0,0,0,0,0,0"/>
                </v:shape>
                <v:shape id="Freeform 4420" o:spid="_x0000_s1432" style="position:absolute;left:6148;top:132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iCsMEA&#10;AADcAAAADwAAAGRycy9kb3ducmV2LnhtbESPT4vCMBTE7wt+h/AEb2vaXRGpRhEXYXv03/3RPJtq&#10;8xKaqPXbbxYEj8PM/IZZrHrbijt1oXGsIB9nIIgrpxuuFRwP288ZiBCRNbaOScGTAqyWg48FFto9&#10;eEf3faxFgnAoUIGJ0RdShsqQxTB2njh5Z9dZjEl2tdQdPhLctvIry6bSYsNpwaCnjaHqur9ZBeUJ&#10;m3zq8ktW+p+tnwR/M22p1GjYr+cgIvXxHX61f7WCSf4N/2fSEZ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IgrDBAAAA3AAAAA8AAAAAAAAAAAAAAAAAmAIAAGRycy9kb3du&#10;cmV2LnhtbFBLBQYAAAAABAAEAPUAAACGAwAAAAA=&#10;" path="m,75r,l5,85r5,15l25,115r10,10l70,140r25,5l105,145r10,-5l130,125r10,-25l145,75,140,45,130,20,115,5,95,,70,5,40,20,25,30,10,40,5,55,,75xe" filled="f" strokecolor="#e36c0a [2409]" strokeweight="42e-5mm">
                  <v:path arrowok="t" o:connecttype="custom" o:connectlocs="0,75;0,75;5,85;10,100;25,115;35,125;70,140;95,145;95,145;105,145;115,140;130,125;140,100;145,75;145,75;140,45;130,20;115,5;95,0;95,0;70,5;40,20;25,30;10,40;5,55;0,75;0,75" o:connectangles="0,0,0,0,0,0,0,0,0,0,0,0,0,0,0,0,0,0,0,0,0,0,0,0,0,0,0"/>
                </v:shape>
                <v:shape id="Freeform 4421" o:spid="_x0000_s1433" style="position:absolute;left:6128;top:1135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HkDcUA&#10;AADcAAAADwAAAGRycy9kb3ducmV2LnhtbESPQWvCQBCF70L/wzKF3nRjEJXoJrRKaaFe1F56G7Jj&#10;Nm12NmS3JvXXuwXB4+PN+968dTHYRpyp87VjBdNJAoK4dLrmSsHn8XW8BOEDssbGMSn4Iw9F/jBa&#10;Y6Zdz3s6H0IlIoR9hgpMCG0mpS8NWfQT1xJH7+Q6iyHKrpK6wz7CbSPTJJlLizXHBoMtbQyVP4df&#10;G9/4eiOTznsyF71L3bb8/nhZHJV6ehyeVyACDeF+fEu/awWz6Qz+x0QC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eQNxQAAANwAAAAPAAAAAAAAAAAAAAAAAJgCAABkcnMv&#10;ZG93bnJldi54bWxQSwUGAAAAAAQABAD1AAAAigMAAAAA&#10;" path="m20,r,l10,25,,70r,35l,145r10,50l20,255,10,320,5,370,,410r,35l10,490r10,20e" filled="f" strokecolor="#e36c0a [2409]" strokeweight="42e-5mm">
                  <v:path arrowok="t" o:connecttype="custom" o:connectlocs="20,0;20,0;10,25;0,70;0,105;0,145;10,195;20,255;20,255;20,255;10,320;5,370;0,410;0,445;10,490;20,510" o:connectangles="0,0,0,0,0,0,0,0,0,0,0,0,0,0,0,0"/>
                </v:shape>
                <v:shape id="Freeform 4422" o:spid="_x0000_s1434" style="position:absolute;left:6103;top:1135;width:45;height:510;visibility:visible;mso-wrap-style:square;v-text-anchor:top" coordsize="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1mwsMA&#10;AADcAAAADwAAAGRycy9kb3ducmV2LnhtbESPQYvCMBSE7wv7H8Jb8CKaVrarVqOIKHjdrnp+NM+2&#10;2ryUJmr99xtB8DjMzDfMfNmZWtyodZVlBfEwAkGcW11xoWD/tx1MQDiPrLG2TAoe5GC5+PyYY6rt&#10;nX/plvlCBAi7FBWU3jeplC4vyaAb2oY4eCfbGvRBtoXULd4D3NRyFEU/0mDFYaHEhtYl5ZfsahSM&#10;J8l2308OZuc25/WlP42z8/GgVO+rW81AeOr8O/xq77SC7ziB55lw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1mwsMAAADcAAAADwAAAAAAAAAAAAAAAACYAgAAZHJzL2Rv&#10;d25yZXYueG1sUEsFBgAAAAAEAAQA9QAAAIgDAAAAAA==&#10;" path="m45,r,l30,40,20,90,10,155,,230r5,85l10,365r5,45l30,460r15,50e" filled="f" strokecolor="#e36c0a [2409]" strokeweight="42e-5mm">
                  <v:path arrowok="t" o:connecttype="custom" o:connectlocs="45,0;45,0;30,40;20,90;10,155;0,230;5,315;10,365;15,410;30,460;45,510" o:connectangles="0,0,0,0,0,0,0,0,0,0,0"/>
                </v:shape>
                <v:line id="Line 4423" o:spid="_x0000_s1435" style="position:absolute;visibility:visible;mso-wrap-style:square" from="6053,1135" to="6054,1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VllMYAAADcAAAADwAAAGRycy9kb3ducmV2LnhtbESPQWvCQBSE74L/YXmFXkQ3lmIldRXR&#10;FgpCoDEgvT2yz01o9m3IrjH9911B8DjMzDfMajPYRvTU+dqxgvksAUFcOl2zUVAcP6dLED4ga2wc&#10;k4I/8rBZj0crTLW78jf1eTAiQtinqKAKoU2l9GVFFv3MtcTRO7vOYoiyM1J3eI1w28iXJFlIizXH&#10;hQpb2lVU/uYXq8AU+f7jzRR9sT8HfzhNsv4ny5R6fhq27yACDeERvre/tILX+QJuZ+IRkO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lZZTGAAAA3AAAAA8AAAAAAAAA&#10;AAAAAAAAoQIAAGRycy9kb3ducmV2LnhtbFBLBQYAAAAABAAEAPkAAACUAwAAAAA=&#10;" strokecolor="#e36c0a [2409]" strokeweight="42e-5mm"/>
                <v:line id="Line 4424" o:spid="_x0000_s1436" style="position:absolute;visibility:visible;mso-wrap-style:square" from="6023,1135" to="6024,1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8R6cQAAADcAAAADwAAAGRycy9kb3ducmV2LnhtbESPW4vCMBSE3xf8D+EIviyaKssq1Sgi&#10;eFlYEK/Ph+bYBpuT0sRa//1mYWEfh5n5hpktWluKhmpvHCsYDhIQxJnThnMF59O6PwHhA7LG0jEp&#10;eJGHxbzzNsNUuycfqDmGXEQI+xQVFCFUqZQ+K8iiH7iKOHo3V1sMUda51DU+I9yWcpQkn9Ki4bhQ&#10;YEWrgrL78WEVmO31sv++7rKlo6/3jd2YFzVGqV63XU5BBGrDf/ivvdMKPoZj+D0Tj4C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3xHpxAAAANwAAAAPAAAAAAAAAAAA&#10;AAAAAKECAABkcnMvZG93bnJldi54bWxQSwUGAAAAAAQABAD5AAAAkgMAAAAA&#10;" strokecolor="#e36c0a [2409]" strokeweight="69e-5mm"/>
                <v:shape id="Freeform 4425" o:spid="_x0000_s1437" style="position:absolute;left:6148;top:2125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HLBr8A&#10;AADcAAAADwAAAGRycy9kb3ducmV2LnhtbERPy4rCMBTdC/5DuIIb0bQyiFSjqKDIrHyB20tzbavN&#10;TUmi1r+fLAZcHs57vmxNLV7kfGVZQTpKQBDnVldcKLict8MpCB+QNdaWScGHPCwX3c4cM23ffKTX&#10;KRQihrDPUEEZQpNJ6fOSDPqRbYgjd7POYIjQFVI7fMdwU8txkkykwYpjQ4kNbUrKH6enUbCzg7C/&#10;pIkzbv2srr/3Q7qbFkr1e+1qBiJQG77if/deK/hJ49p4Jh4Buf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McsGvwAAANwAAAAPAAAAAAAAAAAAAAAAAJgCAABkcnMvZG93bnJl&#10;di54bWxQSwUGAAAAAAQABAD1AAAAhAMAAAAA&#10;" path="m,40r,l10,25,25,15,50,5,80,r30,5l135,15r20,10l184,45r5,5l199,45,214,30,234,r15,45e" filled="f" strokecolor="#e36c0a [2409]" strokeweight="42e-5mm">
                  <v:path arrowok="t" o:connecttype="custom" o:connectlocs="0,40;0,40;10,25;25,15;50,5;80,0;110,5;135,15;155,25;184,45;184,45;189,50;199,45;214,30;234,0;249,45" o:connectangles="0,0,0,0,0,0,0,0,0,0,0,0,0,0,0,0"/>
                </v:shape>
                <v:shape id="Freeform 4426" o:spid="_x0000_s1438" style="position:absolute;left:6148;top:1650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1uncUA&#10;AADcAAAADwAAAGRycy9kb3ducmV2LnhtbESPQWvCQBSE7wX/w/IEL6VuIlI0dRUtNISeWhV6fWRf&#10;k2j2bdjdxPjvu4VCj8PMfMNsdqNpxUDON5YVpPMEBHFpdcOVgvPp7WkFwgdkja1lUnAnD7vt5GGD&#10;mbY3/qThGCoRIewzVFCH0GVS+rImg35uO+LofVtnMETpKqkd3iLctHKRJM/SYMNxocaOXmsqr8fe&#10;KMjtYyjOaeKMO/TN1/vlI81XlVKz6bh/ARFoDP/hv3ahFSzTN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W6dxQAAANwAAAAPAAAAAAAAAAAAAAAAAJgCAABkcnMv&#10;ZG93bnJldi54bWxQSwUGAAAAAAQABAD1AAAAigMAAAAA&#10;" path="m,5r,l25,25,50,40r30,5l110,40r25,-5l155,25,184,5,189,r5,5l214,20r20,30l249,e" filled="f" strokecolor="#e36c0a [2409]" strokeweight="42e-5mm">
                  <v:path arrowok="t" o:connecttype="custom" o:connectlocs="0,5;0,5;25,25;50,40;80,45;110,40;135,35;155,25;184,5;184,5;189,0;194,5;214,20;234,50;249,0" o:connectangles="0,0,0,0,0,0,0,0,0,0,0,0,0,0,0"/>
                </v:shape>
                <v:shape id="Freeform 4427" o:spid="_x0000_s1439" style="position:absolute;left:6148;top:1695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ar8IA&#10;AADcAAAADwAAAGRycy9kb3ducmV2LnhtbERPz2vCMBS+C/sfwhvspunK5qQ2ihtz6EWmFs+P5tmW&#10;NS8lyWy3v94cBI8f3+98OZhWXMj5xrKC50kCgri0uuFKQXFcj2cgfEDW2FomBX/kYbl4GOWYadvz&#10;ni6HUIkYwj5DBXUIXSalL2sy6Ce2I47c2TqDIUJXSe2wj+GmlWmSTKXBhmNDjR191FT+HH6NAl79&#10;m+9uvS/eT272tv2kr/51lyr19Dis5iACDeEuvrk3WsFLGufHM/EI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RqvwgAAANwAAAAPAAAAAAAAAAAAAAAAAJgCAABkcnMvZG93&#10;bnJldi54bWxQSwUGAAAAAAQABAD1AAAAhwMAAAAA&#10;" path="m,215r,l5,300r5,35l15,370r15,25l45,415r20,15l95,435r30,-5l150,420r24,-20l199,370r20,-30l229,300r10,-40l244,215r-5,-45l229,130,219,95,199,65,174,35,150,15,125,5,95,,65,,45,15,30,35,15,60,10,95,5,130,,215xe" filled="f" strokecolor="#e36c0a [2409]" strokeweight="42e-5mm">
                  <v:path arrowok="t" o:connecttype="custom" o:connectlocs="0,215;0,215;5,300;10,335;15,370;30,395;45,415;65,430;95,435;95,435;125,430;150,420;174,400;199,370;219,340;229,300;239,260;244,215;244,215;239,170;229,130;219,95;199,65;174,35;150,15;125,5;95,0;95,0;65,0;45,15;30,35;15,60;10,95;5,130;0,215;0,215" o:connectangles="0,0,0,0,0,0,0,0,0,0,0,0,0,0,0,0,0,0,0,0,0,0,0,0,0,0,0,0,0,0,0,0,0,0,0,0"/>
                </v:shape>
                <v:shape id="Freeform 4428" o:spid="_x0000_s1440" style="position:absolute;left:6148;top:1760;width:194;height:300;visibility:visible;mso-wrap-style:square;v-text-anchor:top" coordsize="194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8XXMMA&#10;AADcAAAADwAAAGRycy9kb3ducmV2LnhtbESP0YrCMBRE3wX/IVzBF9FUEZFqFBUWF/TBqh9waa5t&#10;aXNTmmzt/r0RBB+HmTnDrLedqURLjSssK5hOIhDEqdUFZwrut5/xEoTzyBory6TgnxxsN/3eGmNt&#10;n5xQe/WZCBB2MSrIva9jKV2ak0E3sTVx8B62MeiDbDKpG3wGuKnkLIoW0mDBYSHHmg45peX1zyjY&#10;n85luxvpyyNKapscb+lZlk6p4aDbrUB46vw3/Gn/agXz2RTeZ8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8XXMMAAADcAAAADwAAAAAAAAAAAAAAAACYAgAAZHJzL2Rv&#10;d25yZXYueG1sUEsFBgAAAAAEAAQA9QAAAIgDAAAAAA==&#10;" path="m,150r,l,180r5,30l15,235r10,20l40,275r15,15l75,295r20,5l115,300r20,-10l150,275r14,-15l179,235r10,-25l194,180r,-30l194,120,189,95,179,70,164,45,150,30,135,15,115,5,95,,75,5,55,15,40,25,25,45,15,65,5,95,,120r,30xe" filled="f" strokecolor="#e36c0a [2409]" strokeweight="42e-5mm">
                  <v:path arrowok="t" o:connecttype="custom" o:connectlocs="0,150;0,150;0,180;5,210;15,235;25,255;40,275;55,290;75,295;95,300;95,300;115,300;135,290;150,275;164,260;179,235;189,210;194,180;194,150;194,150;194,120;189,95;179,70;164,45;150,30;135,15;115,5;95,0;95,0;75,5;55,15;40,25;25,45;15,65;5,95;0,120;0,150;0,150" o:connectangles="0,0,0,0,0,0,0,0,0,0,0,0,0,0,0,0,0,0,0,0,0,0,0,0,0,0,0,0,0,0,0,0,0,0,0,0,0,0"/>
                </v:shape>
                <v:shape id="Freeform 4429" o:spid="_x0000_s1441" style="position:absolute;left:6148;top:1805;width:164;height:210;visibility:visible;mso-wrap-style:square;v-text-anchor:top" coordsize="164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oI8QA&#10;AADcAAAADwAAAGRycy9kb3ducmV2LnhtbESP0WrCQBRE3wv+w3IFX4puGkqR6CpBLOhLS6MfcM1e&#10;k2j2bsiuZv17t1Do4zAzZ5jlOphW3Kl3jWUFb7MEBHFpdcOVguPhczoH4TyyxtYyKXiQg/Vq9LLE&#10;TNuBf+he+EpECLsMFdTed5mUrqzJoJvZjjh6Z9sb9FH2ldQ9DhFuWpkmyYc02HBcqLGjTU3ltbgZ&#10;Bbk7mO3+63Q53/Li+3UwodqnQanJOOQLEJ6C/w//tXdawXuawu+Ze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x6CPEAAAA3AAAAA8AAAAAAAAAAAAAAAAAmAIAAGRycy9k&#10;b3ducmV2LnhtbFBLBQYAAAAABAAEAPUAAACJAwAAAAA=&#10;" path="m,105r,l5,125r5,20l20,165r10,15l45,190r20,10l80,210r15,l110,210r10,-5l135,195r10,-15l160,150r4,-45l160,65,145,35,135,20,120,10,110,5,95,,80,5,65,10,45,20,30,30,20,50,10,65,5,85,,105xe" filled="f" strokecolor="#e36c0a [2409]" strokeweight="42e-5mm">
                  <v:path arrowok="t" o:connecttype="custom" o:connectlocs="0,105;0,105;5,125;10,145;20,165;30,180;45,190;65,200;80,210;95,210;95,210;110,210;120,205;135,195;145,180;160,150;164,105;164,105;160,65;145,35;135,20;120,10;110,5;95,0;95,0;80,5;65,10;45,20;30,30;20,50;10,65;5,85;0,105;0,105" o:connectangles="0,0,0,0,0,0,0,0,0,0,0,0,0,0,0,0,0,0,0,0,0,0,0,0,0,0,0,0,0,0,0,0,0,0"/>
                </v:shape>
                <v:shape id="Freeform 4430" o:spid="_x0000_s1442" style="position:absolute;left:6148;top:184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RIDcEA&#10;AADcAAAADwAAAGRycy9kb3ducmV2LnhtbESPT4vCMBTE78J+h/AWvGlaV2TpGkV2EbZH/90fzbOp&#10;Ni+hiVq/vREEj8PM/IaZL3vbiit1oXGsIB9nIIgrpxuuFex369E3iBCRNbaOScGdAiwXH4M5Ftrd&#10;eEPXbaxFgnAoUIGJ0RdShsqQxTB2njh5R9dZjEl2tdQd3hLctnKSZTNpseG0YNDTr6HqvL1YBeUB&#10;m3zm8lNW+r+1nwZ/MW2p1PCzX/2AiNTHd/jV/tcKppMveJ5JR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kSA3BAAAA3AAAAA8AAAAAAAAAAAAAAAAAmAIAAGRycy9kb3du&#10;cmV2LnhtbFBLBQYAAAAABAAEAPUAAACGAwAAAAA=&#10;" path="m,70r,l5,85r5,15l25,110r10,15l70,140r25,5l105,145r10,-5l130,125r10,-25l145,70,140,45,130,20,115,5,95,,70,5,40,15,25,30,10,40,5,55,,70xe" filled="f" strokecolor="#e36c0a [2409]" strokeweight="42e-5mm">
                  <v:path arrowok="t" o:connecttype="custom" o:connectlocs="0,70;0,70;5,85;10,100;25,110;35,125;70,140;95,145;95,145;105,145;115,140;130,125;140,100;145,70;145,70;140,45;130,20;115,5;95,0;95,0;70,5;40,15;25,30;10,40;5,55;0,70;0,70" o:connectangles="0,0,0,0,0,0,0,0,0,0,0,0,0,0,0,0,0,0,0,0,0,0,0,0,0,0,0"/>
                </v:shape>
                <v:shape id="Freeform 4431" o:spid="_x0000_s1443" style="position:absolute;left:6128;top:1655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0usMUA&#10;AADcAAAADwAAAGRycy9kb3ducmV2LnhtbESPQWvCQBCF7wX/wzJCb3VjEFtSN0FbpIK9qL30NmTH&#10;bDQ7G7Krif31XaHQ4+PN+968RTHYRlyp87VjBdNJAoK4dLrmSsHXYf30AsIHZI2NY1JwIw9FPnpY&#10;YKZdzzu67kMlIoR9hgpMCG0mpS8NWfQT1xJH7+g6iyHKrpK6wz7CbSPTJJlLizXHBoMtvRkqz/uL&#10;jW98f5BJ5z2ZH/2ZuvfytF09H5R6HA/LVxCBhvB//JfeaAWzdAb3MZEA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S6wxQAAANwAAAAPAAAAAAAAAAAAAAAAAJgCAABkcnMv&#10;ZG93bnJldi54bWxQSwUGAAAAAAQABAD1AAAAigMAAAAA&#10;" path="m20,r,l10,20,,70r,30l,145r10,50l20,255,10,315,5,365,,410r,30l10,485r10,25e" filled="f" strokecolor="#e36c0a [2409]" strokeweight="42e-5mm">
                  <v:path arrowok="t" o:connecttype="custom" o:connectlocs="20,0;20,0;10,20;0,70;0,100;0,145;10,195;20,255;20,255;20,255;10,315;5,365;0,410;0,440;10,485;20,510" o:connectangles="0,0,0,0,0,0,0,0,0,0,0,0,0,0,0,0"/>
                </v:shape>
                <v:shape id="Freeform 4432" o:spid="_x0000_s1444" style="position:absolute;left:6103;top:1655;width:45;height:510;visibility:visible;mso-wrap-style:square;v-text-anchor:top" coordsize="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Gsf8QA&#10;AADcAAAADwAAAGRycy9kb3ducmV2LnhtbESPT4vCMBTE78J+h/AWvIimivVP1yiLrODVrnp+NM+2&#10;2ryUJtbutzeCsMdhZn7DrDadqURLjSstKxiPIhDEmdUl5wqOv7vhAoTzyBory6Tgjxxs1h+9FSba&#10;PvhAbepzESDsElRQeF8nUrqsIINuZGvi4F1sY9AH2eRSN/gIcFPJSRTNpMGSw0KBNW0Lym7p3SiY&#10;L+LdcRCfzN79XLe3wXKcXs8npfqf3fcXCE+d/w+/23utYDqJ4XU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hrH/EAAAA3AAAAA8AAAAAAAAAAAAAAAAAmAIAAGRycy9k&#10;b3ducmV2LnhtbFBLBQYAAAAABAAEAPUAAACJAwAAAAA=&#10;" path="m45,r,l30,40,20,90,10,150,,230r5,85l10,360r5,50l30,460r15,50e" filled="f" strokecolor="#e36c0a [2409]" strokeweight="42e-5mm">
                  <v:path arrowok="t" o:connecttype="custom" o:connectlocs="45,0;45,0;30,40;20,90;10,150;0,230;5,315;10,360;15,410;30,460;45,510" o:connectangles="0,0,0,0,0,0,0,0,0,0,0"/>
                </v:shape>
                <v:line id="Line 4433" o:spid="_x0000_s1445" style="position:absolute;visibility:visible;mso-wrap-style:square" from="6053,1650" to="6054,2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mvKcYAAADcAAAADwAAAGRycy9kb3ducmV2LnhtbESPQWvCQBSE7wX/w/KEXopulGIluopo&#10;CwUh0BgQb4/scxPMvg3ZbUz/fVco9DjMzDfMejvYRvTU+dqxgtk0AUFcOl2zUVCcPiZLED4ga2wc&#10;k4If8rDdjJ7WmGp35y/q82BEhLBPUUEVQptK6cuKLPqpa4mjd3WdxRBlZ6Tu8B7htpHzJFlIizXH&#10;hQpb2ldU3vJvq8AU+eH9zRR9cbgGfzy/ZP0ly5R6Hg+7FYhAQ/gP/7U/tYLX+QIeZ+IR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9JrynGAAAA3AAAAA8AAAAAAAAA&#10;AAAAAAAAoQIAAGRycy9kb3ducmV2LnhtbFBLBQYAAAAABAAEAPkAAACUAwAAAAA=&#10;" strokecolor="#e36c0a [2409]" strokeweight="42e-5mm"/>
                <v:line id="Line 4434" o:spid="_x0000_s1446" style="position:absolute;visibility:visible;mso-wrap-style:square" from="6023,1650" to="6024,2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PbVMUAAADcAAAADwAAAGRycy9kb3ducmV2LnhtbESPS2vDMBCE74H+B7GFXEoiN5Q0OJZD&#10;KORRCITmdV6srS1qrYylOM6/rwqFHIeZ+YbJFr2tRUetN44VvI4TEMSF04ZLBafjajQD4QOyxtox&#10;KbiTh0X+NMgw1e7GX9QdQikihH2KCqoQmlRKX1Rk0Y9dQxy9b9daDFG2pdQt3iLc1nKSJFNp0XBc&#10;qLChj4qKn8PVKjCby3m/u2yLpaPPl7Vdmzt1Rqnhc7+cgwjUh0f4v73VCt4m7/B3Jh4Bmf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PbVMUAAADcAAAADwAAAAAAAAAA&#10;AAAAAAChAgAAZHJzL2Rvd25yZXYueG1sUEsFBgAAAAAEAAQA+QAAAJMDAAAAAA==&#10;" strokecolor="#e36c0a [2409]" strokeweight="69e-5mm"/>
                <v:shape id="Freeform 4435" o:spid="_x0000_s1447" style="position:absolute;left:6148;top:2646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0Bu8EA&#10;AADcAAAADwAAAGRycy9kb3ducmV2LnhtbERPz2vCMBS+D/Y/hCfsMjStjFGqUZxgkZ1cFbw+mmdb&#10;bV5KEm333y+HgceP7/dyPZpOPMj51rKCdJaAIK6sbrlWcDruphkIH5A1dpZJwS95WK9eX5aYazvw&#10;Dz3KUIsYwj5HBU0IfS6lrxoy6Ge2J47cxTqDIUJXS+1wiOGmk/Mk+ZQGW44NDfa0bai6lXejoLDv&#10;YX9KE2fc1709f18PaZHVSr1Nxs0CRKAxPMX/7r1W8DGPa+OZe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dAbvBAAAA3AAAAA8AAAAAAAAAAAAAAAAAmAIAAGRycy9kb3du&#10;cmV2LnhtbFBLBQYAAAAABAAEAPUAAACGAwAAAAA=&#10;" path="m,40r,l10,25,25,15,50,5,80,r30,5l135,15r20,10l184,45r5,5l199,45,214,30,234,r15,45e" filled="f" strokecolor="#e36c0a [2409]" strokeweight="42e-5mm">
                  <v:path arrowok="t" o:connecttype="custom" o:connectlocs="0,40;0,40;10,25;25,15;50,5;80,0;110,5;135,15;155,25;184,45;184,45;189,50;199,45;214,30;234,0;249,45" o:connectangles="0,0,0,0,0,0,0,0,0,0,0,0,0,0,0,0"/>
                </v:shape>
                <v:shape id="Freeform 4436" o:spid="_x0000_s1448" style="position:absolute;left:6148;top:2170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GkIMQA&#10;AADcAAAADwAAAGRycy9kb3ducmV2LnhtbESPT4vCMBTE78J+h/AWvMiaVkTcapRVUMST/8Dro3nb&#10;drd5KUnU+u2NIHgcZuY3zHTemlpcyfnKsoK0n4Agzq2uuFBwOq6+xiB8QNZYWyYFd/Iwn310pphp&#10;e+M9XQ+hEBHCPkMFZQhNJqXPSzLo+7Yhjt6vdQZDlK6Q2uEtwk0tB0kykgYrjgslNrQsKf8/XIyC&#10;te2FzSlNnHGLS3Xe/u3S9bhQqvvZ/kxABGrDO/xqb7SC4eAb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RpCDEAAAA3AAAAA8AAAAAAAAAAAAAAAAAmAIAAGRycy9k&#10;b3ducmV2LnhtbFBLBQYAAAAABAAEAPUAAACJAwAAAAA=&#10;" path="m,l,,25,25,50,40r30,l110,40,135,30,155,20,184,5,189,r5,l214,20r20,30l249,e" filled="f" strokecolor="#e36c0a [2409]" strokeweight="42e-5mm">
                  <v:path arrowok="t" o:connecttype="custom" o:connectlocs="0,0;0,0;25,25;50,40;80,40;110,40;135,30;155,20;184,5;184,5;189,0;194,0;214,20;234,50;249,0" o:connectangles="0,0,0,0,0,0,0,0,0,0,0,0,0,0,0"/>
                </v:shape>
                <v:shape id="Freeform 4437" o:spid="_x0000_s1449" style="position:absolute;left:6148;top:2210;width:244;height:441;visibility:visible;mso-wrap-style:square;v-text-anchor:top" coordsize="244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DDLcMA&#10;AADcAAAADwAAAGRycy9kb3ducmV2LnhtbERPz2vCMBS+D/Y/hDfwtqbq5lxnlFI28KTY7TBvj+bZ&#10;FJuX0mRa/evNYeDx4/u9WA22FSfqfeNYwThJQRBXTjdcK/j5/nqeg/ABWWPrmBRcyMNq+fiwwEy7&#10;M+/oVIZaxBD2GSowIXSZlL4yZNEnriOO3MH1FkOEfS11j+cYbls5SdOZtNhwbDDYUWGoOpZ/VsH1&#10;rXj/lbr6HDavJt+vtwc7pa1So6ch/wARaAh38b97rRW8TOP8eCYe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DDLcMAAADcAAAADwAAAAAAAAAAAAAAAACYAgAAZHJzL2Rv&#10;d25yZXYueG1sUEsFBgAAAAAEAAQA9QAAAIgDAAAAAA==&#10;" path="m,221r,l5,306r5,35l15,371r15,30l45,421r20,10l95,441r30,-5l150,426r24,-20l199,376r20,-30l229,306r10,-40l244,221r-5,-45l229,135,219,100,199,65,174,40,150,20,125,5,95,,65,5,45,20,30,40,15,65r-5,35l5,135,,221xe" filled="f" strokecolor="#e36c0a [2409]" strokeweight="42e-5mm">
                  <v:path arrowok="t" o:connecttype="custom" o:connectlocs="0,221;0,221;5,306;10,341;15,371;30,401;45,421;65,431;95,441;95,441;125,436;150,426;174,406;199,376;219,346;229,306;239,266;244,221;244,221;239,176;229,135;219,100;199,65;174,40;150,20;125,5;95,0;95,0;65,5;45,20;30,40;15,65;10,100;5,135;0,221;0,221" o:connectangles="0,0,0,0,0,0,0,0,0,0,0,0,0,0,0,0,0,0,0,0,0,0,0,0,0,0,0,0,0,0,0,0,0,0,0,0"/>
                </v:shape>
                <v:shape id="Freeform 4438" o:spid="_x0000_s1450" style="position:absolute;left:6148;top:2280;width:194;height:301;visibility:visible;mso-wrap-style:square;v-text-anchor:top" coordsize="194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U/tMYA&#10;AADcAAAADwAAAGRycy9kb3ducmV2LnhtbESPT2vCQBTE7wW/w/IEb3VjFRuiGxFboYqFqj30+Mi+&#10;/MHs2zS71dhP7xaEHoeZ+Q0zX3SmFmdqXWVZwWgYgSDOrK64UPB5XD/GIJxH1lhbJgVXcrBIew9z&#10;TLS98J7OB1+IAGGXoILS+yaR0mUlGXRD2xAHL7etQR9kW0jd4iXATS2fomgqDVYcFkpsaFVSdjr8&#10;GAWvL/Qln3/tN1mKd+P8w2+3m3elBv1uOQPhqfP/4Xv7TSuYjEfwdyYcAZn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U/tMYAAADcAAAADwAAAAAAAAAAAAAAAACYAgAAZHJz&#10;L2Rvd25yZXYueG1sUEsFBgAAAAAEAAQA9QAAAIsDAAAAAA==&#10;" path="m,151r,l,181r5,30l15,236r10,20l40,276r15,10l75,296r20,5l115,296r20,-5l150,276r14,-20l179,236r10,-25l194,181r,-30l194,121,189,91,179,65,164,45,150,25,135,15,115,5,95,,75,5,55,10,40,25,25,45,15,65,5,91,,121r,30xe" filled="f" strokecolor="#e36c0a [2409]" strokeweight="42e-5mm">
                  <v:path arrowok="t" o:connecttype="custom" o:connectlocs="0,151;0,151;0,181;5,211;15,236;25,256;40,276;55,286;75,296;95,301;95,301;115,296;135,291;150,276;164,256;179,236;189,211;194,181;194,151;194,151;194,121;189,91;179,65;164,45;150,25;135,15;115,5;95,0;95,0;75,5;55,10;40,25;25,45;15,65;5,91;0,121;0,151;0,151" o:connectangles="0,0,0,0,0,0,0,0,0,0,0,0,0,0,0,0,0,0,0,0,0,0,0,0,0,0,0,0,0,0,0,0,0,0,0,0,0,0"/>
                </v:shape>
                <v:shape id="Freeform 4439" o:spid="_x0000_s1451" style="position:absolute;left:6148;top:2325;width:164;height:211;visibility:visible;mso-wrap-style:square;v-text-anchor:top" coordsize="164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PYMUA&#10;AADcAAAADwAAAGRycy9kb3ducmV2LnhtbESPT2vCQBTE74LfYXkFL6KbRhGJriL1Dz1JNer5kX0m&#10;odm3Ibua+O27hUKPw8z8hlmuO1OJJzWutKzgfRyBIM6sLjlXcEn3ozkI55E1VpZJwYscrFf93hIT&#10;bVs+0fPscxEg7BJUUHhfJ1K6rCCDbmxr4uDdbWPQB9nkUjfYBripZBxFM2mw5LBQYE0fBWXf54dR&#10;EE+z9HbdP9L2a7Y98P10PPrdUKnBW7dZgPDU+f/wX/tTK5hOYvg9E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kA9gxQAAANwAAAAPAAAAAAAAAAAAAAAAAJgCAABkcnMv&#10;ZG93bnJldi54bWxQSwUGAAAAAAQABAD1AAAAigMAAAAA&#10;" path="m,106r,l5,126r5,20l20,166r10,15l45,191r20,10l80,206r15,5l110,211r10,-10l135,196r10,-15l160,146r4,-40l160,66,145,30,135,20,120,10,110,5,95,,80,,65,10,45,20,30,30,20,46,10,66,5,86,,106xe" filled="f" strokecolor="#e36c0a [2409]" strokeweight="42e-5mm">
                  <v:path arrowok="t" o:connecttype="custom" o:connectlocs="0,106;0,106;5,126;10,146;20,166;30,181;45,191;65,201;80,206;95,211;95,211;110,211;120,201;135,196;145,181;160,146;164,106;164,106;160,66;145,30;135,20;120,10;110,5;95,0;95,0;80,0;65,10;45,20;30,30;20,46;10,66;5,86;0,106;0,106" o:connectangles="0,0,0,0,0,0,0,0,0,0,0,0,0,0,0,0,0,0,0,0,0,0,0,0,0,0,0,0,0,0,0,0,0,0"/>
                </v:shape>
                <v:shape id="Freeform 4440" o:spid="_x0000_s1452" style="position:absolute;left:6148;top:2355;width:145;height:151;visibility:visible;mso-wrap-style:square;v-text-anchor:top" coordsize="145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wpucUA&#10;AADcAAAADwAAAGRycy9kb3ducmV2LnhtbESPT2vCQBTE74V+h+UVvOmmpkpJXUMQBA8i+Kf3R/Y1&#10;mzb7Ns2uJvbTu4LQ4zAzv2EW+WAbcaHO144VvE4SEMSl0zVXCk7H9fgdhA/IGhvHpOBKHvLl89MC&#10;M+163tPlECoRIewzVGBCaDMpfWnIop+4ljh6X66zGKLsKqk77CPcNnKaJHNpsea4YLCllaHy53C2&#10;CtJhut4Vf77qN9+/lsxnvZttr0qNXobiA0SgIfyHH+2NVvCWpn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7Cm5xQAAANwAAAAPAAAAAAAAAAAAAAAAAJgCAABkcnMv&#10;ZG93bnJldi54bWxQSwUGAAAAAAQABAD1AAAAigMAAAAA&#10;" path="m,76r,l5,91r5,15l25,116r10,10l70,141r25,10l105,146r10,l130,126r10,-20l145,76,140,46,130,26,115,10,95,,70,5,40,21,25,31,10,46,5,61,,76xe" filled="f" strokecolor="#e36c0a [2409]" strokeweight="42e-5mm">
                  <v:path arrowok="t" o:connecttype="custom" o:connectlocs="0,76;0,76;5,91;10,106;25,116;35,126;70,141;95,151;95,151;105,146;115,146;130,126;140,106;145,76;145,76;140,46;130,26;115,10;95,0;95,0;70,5;40,21;25,31;10,46;5,61;0,76;0,76" o:connectangles="0,0,0,0,0,0,0,0,0,0,0,0,0,0,0,0,0,0,0,0,0,0,0,0,0,0,0"/>
                </v:shape>
                <v:shape id="Freeform 4441" o:spid="_x0000_s1453" style="position:absolute;left:6128;top:2170;width:20;height:516;visibility:visible;mso-wrap-style:square;v-text-anchor:top" coordsize="20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z6sUA&#10;AADcAAAADwAAAGRycy9kb3ducmV2LnhtbESPUUvDMBSF3wf+h3AF31yqDhl1adGCOBAp23zw8dJc&#10;m2BzU5Jsrf56Iwh7PJxzvsPZ1LMbxIlCtJ4V3CwLEMSd15Z7Be+H5+s1iJiQNQ6eScE3Rairi8UG&#10;S+0n3tFpn3qRIRxLVGBSGkspY2fIYVz6kTh7nz44TFmGXuqAU4a7Qd4Wxb10aDkvGBypMdR97Y9O&#10;QfvyZn8mO388NW04mNdtc2w7q9TV5fz4ACLRnM7h//ZWK1jdreDvTD4Csv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TPqxQAAANwAAAAPAAAAAAAAAAAAAAAAAJgCAABkcnMv&#10;ZG93bnJldi54bWxQSwUGAAAAAAQABAD1AAAAigMAAAAA&#10;" path="m20,r,l10,25,,70r,35l,145r10,56l20,261,10,321,5,371,,411r,35l10,491r10,25e" filled="f" strokecolor="#e36c0a [2409]" strokeweight="42e-5mm">
                  <v:path arrowok="t" o:connecttype="custom" o:connectlocs="20,0;20,0;10,25;0,70;0,105;0,145;10,201;20,261;20,261;20,261;10,321;5,371;0,411;0,446;10,491;20,516" o:connectangles="0,0,0,0,0,0,0,0,0,0,0,0,0,0,0,0"/>
                </v:shape>
                <v:shape id="Freeform 4442" o:spid="_x0000_s1454" style="position:absolute;left:6103;top:2170;width:45;height:516;visibility:visible;mso-wrap-style:square;v-text-anchor:top" coordsize="45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EIeMcA&#10;AADcAAAADwAAAGRycy9kb3ducmV2LnhtbESP3WrCQBSE7wu+w3KE3plNW5WSZhWxtogotFpKLw/Z&#10;kx/Mng3ZVaNP7wpCL4eZ+YZJp52pxZFaV1lW8BTFIIgzqysuFPzsPgavIJxH1lhbJgVncjCd9B5S&#10;TLQ98Tcdt74QAcIuQQWl900ipctKMugi2xAHL7etQR9kW0jd4inATS2f43gsDVYcFkpsaF5Stt8e&#10;jIL95fD1mc//3vXvKpa7zWxRrHGh1GO/m72B8NT5//C9vdQKhi8juJ0JR0B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BCHjHAAAA3AAAAA8AAAAAAAAAAAAAAAAAmAIAAGRy&#10;cy9kb3ducmV2LnhtbFBLBQYAAAAABAAEAPUAAACMAwAAAAA=&#10;" path="m45,r,l30,45,20,90,10,155,,231r5,90l10,366r5,50l30,461r15,55e" filled="f" strokecolor="#e36c0a [2409]" strokeweight="42e-5mm">
                  <v:path arrowok="t" o:connecttype="custom" o:connectlocs="45,0;45,0;30,45;20,90;10,155;0,231;5,321;10,366;15,416;30,461;45,516" o:connectangles="0,0,0,0,0,0,0,0,0,0,0"/>
                </v:shape>
                <v:line id="Line 4443" o:spid="_x0000_s1455" style="position:absolute;visibility:visible;mso-wrap-style:square" from="6053,2170" to="6054,2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A59MYAAADcAAAADwAAAGRycy9kb3ducmV2LnhtbESPQWvCQBSE74X+h+UVeim60RaV6Cqi&#10;LQiFQGNAvD2yz00w+zZktzH9926h0OMwM98wq81gG9FT52vHCibjBARx6XTNRkFx/BgtQPiArLFx&#10;TAp+yMNm/fiwwlS7G39RnwcjIoR9igqqENpUSl9WZNGPXUscvYvrLIYoOyN1h7cIt42cJslMWqw5&#10;LlTY0q6i8pp/WwWmyPfvc1P0xf4S/OfpJevPWabU89OwXYIINIT/8F/7oBW8vc7g90w8AnJ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QOfTGAAAA3AAAAA8AAAAAAAAA&#10;AAAAAAAAoQIAAGRycy9kb3ducmV2LnhtbFBLBQYAAAAABAAEAPkAAACUAwAAAAA=&#10;" strokecolor="#e36c0a [2409]" strokeweight="42e-5mm"/>
                <v:line id="Line 4444" o:spid="_x0000_s1456" style="position:absolute;visibility:visible;mso-wrap-style:square" from="6023,2170" to="6024,2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pNicUAAADcAAAADwAAAGRycy9kb3ducmV2LnhtbESPW2sCMRSE3wv9D+EUfBHNVqXK1ihS&#10;8AZC8VKfD5vT3dDNybKJ6/rvjSD0cZiZb5jpvLWlaKj2xrGC934Cgjhz2nCu4HRc9iYgfEDWWDom&#10;BTfyMJ+9vkwx1e7Ke2oOIRcRwj5FBUUIVSqlzwqy6PuuIo7er6sthijrXOoarxFuSzlIkg9p0XBc&#10;KLCir4Kyv8PFKjDr88/37rzJFo623ZVdmRs1RqnOW7v4BBGoDf/hZ3ujFYyGY3iciUdAz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2pNicUAAADcAAAADwAAAAAAAAAA&#10;AAAAAAChAgAAZHJzL2Rvd25yZXYueG1sUEsFBgAAAAAEAAQA+QAAAJMDAAAAAA==&#10;" strokecolor="#e36c0a [2409]" strokeweight="69e-5mm"/>
                <v:shape id="Freeform 4445" o:spid="_x0000_s1457" style="position:absolute;left:6148;top:3161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SXZsIA&#10;AADcAAAADwAAAGRycy9kb3ducmV2LnhtbERPz2vCMBS+D/wfwhO8jJnWDSmdUXQwEU9TC7s+mre2&#10;2ryUJLXdf28Ogx0/vt+rzWhacSfnG8sK0nkCgri0uuFKQXH5fMlA+ICssbVMCn7Jw2Y9eVphru3A&#10;J7qfQyViCPscFdQhdLmUvqzJoJ/bjjhyP9YZDBG6SmqHQww3rVwkyVIabDg21NjRR03l7dwbBXv7&#10;HA5Fmjjjdn3zfbx+pfusUmo2HbfvIAKN4V/85z5oBW+vcW08E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hJdmwgAAANwAAAAPAAAAAAAAAAAAAAAAAJgCAABkcnMvZG93&#10;bnJldi54bWxQSwUGAAAAAAQABAD1AAAAhwMAAAAA&#10;" path="m,40r,l10,30,25,20,50,5r30,l110,10r25,5l155,30r29,20l189,50r10,l214,30,234,r15,45e" filled="f" strokecolor="#e36c0a [2409]" strokeweight="42e-5mm">
                  <v:path arrowok="t" o:connecttype="custom" o:connectlocs="0,40;0,40;10,30;25,20;50,5;80,5;110,10;135,15;155,30;184,50;184,50;189,50;199,50;214,30;234,0;249,45" o:connectangles="0,0,0,0,0,0,0,0,0,0,0,0,0,0,0,0"/>
                </v:shape>
                <v:shape id="Freeform 4446" o:spid="_x0000_s1458" style="position:absolute;left:6148;top:2691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gy/cUA&#10;AADcAAAADwAAAGRycy9kb3ducmV2LnhtbESPQWvCQBSE74L/YXlCL9JsYotomlVaoSI9aSp4fWRf&#10;k7TZt2F31fTfdwuCx2FmvmGK9WA6cSHnW8sKsiQFQVxZ3XKt4Pj5/rgA4QOyxs4yKfglD+vVeFRg&#10;ru2VD3QpQy0ihH2OCpoQ+lxKXzVk0Ce2J47el3UGQ5SultrhNcJNJ2dpOpcGW44LDfa0aaj6Kc9G&#10;wdZOw+6Ypc64t3N7+vjeZ9tFrdTDZHh9ARFoCPfwrb3TCp6flvB/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DL9xQAAANwAAAAPAAAAAAAAAAAAAAAAAJgCAABkcnMv&#10;ZG93bnJldi54bWxQSwUGAAAAAAQABAD1AAAAigMAAAAA&#10;" path="m,l,,25,25,50,35r30,5l110,40,135,30,155,20,184,r5,l194,r20,20l234,50,249,e" filled="f" strokecolor="#e36c0a [2409]" strokeweight="42e-5mm">
                  <v:path arrowok="t" o:connecttype="custom" o:connectlocs="0,0;0,0;25,25;50,35;80,40;110,40;135,30;155,20;184,0;184,0;189,0;194,0;214,20;234,50;249,0" o:connectangles="0,0,0,0,0,0,0,0,0,0,0,0,0,0,0"/>
                </v:shape>
                <v:shape id="Freeform 4447" o:spid="_x0000_s1459" style="position:absolute;left:6148;top:2731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/D8EA&#10;AADcAAAADwAAAGRycy9kb3ducmV2LnhtbERPz2vCMBS+C/4P4QneNFXUSTWKjinzMqYTz4/mrS1r&#10;XkoSbfWvXw6Cx4/v93LdmkrcyPnSsoLRMAFBnFldcq7g/LMbzEH4gKyxskwK7uRhvep2lphq2/CR&#10;bqeQixjCPkUFRQh1KqXPCjLoh7YmjtyvdQZDhC6X2mETw00lx0kykwZLjg0F1vReUPZ3uhoFvHmY&#10;73p3PG8vbv52+KB9M/0aK9XvtZsFiEBteImf7k+tYDKJ8+OZe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6/w/BAAAA3AAAAA8AAAAAAAAAAAAAAAAAmAIAAGRycy9kb3du&#10;cmV2LnhtbFBLBQYAAAAABAAEAPUAAACGAwAAAAA=&#10;" path="m,220r,l5,305r5,35l15,370r15,25l45,420r20,10l95,435r30,l150,420r24,-20l199,375r20,-35l229,305r10,-40l244,220r-5,-45l229,135,219,95,199,65,174,40,150,20,125,5,95,,65,5,45,15,30,35,15,65,10,95,5,135,,220xe" filled="f" strokecolor="#e36c0a [2409]" strokeweight="42e-5mm">
                  <v:path arrowok="t" o:connecttype="custom" o:connectlocs="0,220;0,220;5,305;10,340;15,370;30,395;45,420;65,430;95,435;95,435;125,435;150,420;174,400;199,375;219,340;229,305;239,265;244,220;244,220;239,175;229,135;219,95;199,65;174,40;150,20;125,5;95,0;95,0;65,5;45,15;30,35;15,65;10,95;5,135;0,220;0,220" o:connectangles="0,0,0,0,0,0,0,0,0,0,0,0,0,0,0,0,0,0,0,0,0,0,0,0,0,0,0,0,0,0,0,0,0,0,0,0"/>
                </v:shape>
                <v:shape id="Freeform 4448" o:spid="_x0000_s1460" style="position:absolute;left:6148;top:2801;width:194;height:300;visibility:visible;mso-wrap-style:square;v-text-anchor:top" coordsize="194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Dy/MMA&#10;AADcAAAADwAAAGRycy9kb3ducmV2LnhtbESP0YrCMBRE3wX/IVxhX0RTRUSqUVQQF/TBqh9waa5t&#10;aXNTmli7f78RBB+HmTnDrDadqURLjSssK5iMIxDEqdUFZwrut8NoAcJ5ZI2VZVLwRw42635vhbG2&#10;L06ovfpMBAi7GBXk3texlC7NyaAb25o4eA/bGPRBNpnUDb4C3FRyGkVzabDgsJBjTfuc0vL6NAp2&#10;p3PZbof68oiS2ibHW3qWpVPqZ9BtlyA8df4b/rR/tYLZbALvM+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Dy/MMAAADcAAAADwAAAAAAAAAAAAAAAACYAgAAZHJzL2Rv&#10;d25yZXYueG1sUEsFBgAAAAAEAAQA9QAAAIgDAAAAAA==&#10;" path="m,150r,l,180r5,25l15,230r10,25l40,270r15,15l75,295r20,5l115,295r20,-5l150,275r14,-20l179,235r10,-25l194,180r,-30l194,120,189,90,179,65,164,45,150,25,135,10,115,5,95,,75,,55,10,40,25,25,40,15,65,5,90,,120r,30xe" filled="f" strokecolor="#e36c0a [2409]" strokeweight="42e-5mm">
                  <v:path arrowok="t" o:connecttype="custom" o:connectlocs="0,150;0,150;0,180;5,205;15,230;25,255;40,270;55,285;75,295;95,300;95,300;115,295;135,290;150,275;164,255;179,235;189,210;194,180;194,150;194,150;194,120;189,90;179,65;164,45;150,25;135,10;115,5;95,0;95,0;75,0;55,10;40,25;25,40;15,65;5,90;0,120;0,150;0,150" o:connectangles="0,0,0,0,0,0,0,0,0,0,0,0,0,0,0,0,0,0,0,0,0,0,0,0,0,0,0,0,0,0,0,0,0,0,0,0,0,0"/>
                </v:shape>
                <v:shape id="Freeform 4449" o:spid="_x0000_s1461" style="position:absolute;left:6148;top:2846;width:164;height:210;visibility:visible;mso-wrap-style:square;v-text-anchor:top" coordsize="164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4Ng8QA&#10;AADcAAAADwAAAGRycy9kb3ducmV2LnhtbESP0WrCQBRE3wX/YbkFX6RuDCISXSWIhfrSYvQDbrPX&#10;JDZ7N2RXs/59t1Do4zAzZ5jNLphWPKh3jWUF81kCgri0uuFKweX89roC4TyyxtYyKXiSg912PNpg&#10;pu3AJ3oUvhIRwi5DBbX3XSalK2sy6Ga2I47e1fYGfZR9JXWPQ4SbVqZJspQGG44LNXa0r6n8Lu5G&#10;Qe7O5nD8+Lpd73nxOR1MqI5pUGryEvI1CE/B/4f/2u9awWKRwu+Ze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uDYPEAAAA3AAAAA8AAAAAAAAAAAAAAAAAmAIAAGRycy9k&#10;b3ducmV2LnhtbFBLBQYAAAAABAAEAPUAAACJAwAAAAA=&#10;" path="m,105r,l5,125r5,20l20,160r10,15l45,190r20,10l80,205r15,5l110,205r10,-5l135,190r10,-10l160,145r4,-40l160,65,145,30,135,15,120,10,110,,95,,80,,65,5,45,15,30,30,20,45,10,65,5,85,,105xe" filled="f" strokecolor="#e36c0a [2409]" strokeweight="42e-5mm">
                  <v:path arrowok="t" o:connecttype="custom" o:connectlocs="0,105;0,105;5,125;10,145;20,160;30,175;45,190;65,200;80,205;95,210;95,210;110,205;120,200;135,190;145,180;160,145;164,105;164,105;160,65;145,30;135,15;120,10;110,0;95,0;95,0;80,0;65,5;45,15;30,30;20,45;10,65;5,85;0,105;0,105" o:connectangles="0,0,0,0,0,0,0,0,0,0,0,0,0,0,0,0,0,0,0,0,0,0,0,0,0,0,0,0,0,0,0,0,0,0"/>
                </v:shape>
                <v:shape id="Freeform 4450" o:spid="_x0000_s1462" style="position:absolute;left:6148;top:287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utrcIA&#10;AADcAAAADwAAAGRycy9kb3ducmV2LnhtbESPwWrDMBBE74X+g9hAb7Xs1ITgRjahIVAfmyb3xdpa&#10;TqyVsJTE/fuqUOhxmJk3zKaZ7ShuNIXBsYIiy0EQd04P3Cs4fu6f1yBCRNY4OiYF3xSgqR8fNlhp&#10;d+cPuh1iLxKEQ4UKTIy+kjJ0hiyGzHni5H25yWJMcuqlnvCe4HaUyzxfSYsDpwWDnt4MdZfD1Spo&#10;TzgUK1ec89bv9r4M/mrGVqmnxbx9BRFpjv/hv/a7VlCWL/B7Jh0BW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e62twgAAANwAAAAPAAAAAAAAAAAAAAAAAJgCAABkcnMvZG93&#10;bnJldi54bWxQSwUGAAAAAAQABAD1AAAAhwMAAAAA&#10;" path="m,75r,l5,90r5,10l25,115r10,10l70,140r25,5l105,145r10,-5l130,125r10,-20l145,75,140,45,130,20,115,5,95,,70,5,40,20,25,30,10,45,5,55,,75xe" filled="f" strokecolor="#e36c0a [2409]" strokeweight="42e-5mm">
                  <v:path arrowok="t" o:connecttype="custom" o:connectlocs="0,75;0,75;5,90;10,100;25,115;35,125;70,140;95,145;95,145;105,145;115,140;130,125;140,105;145,75;145,75;140,45;130,20;115,5;95,0;95,0;70,5;40,20;25,30;10,45;5,55;0,75;0,75" o:connectangles="0,0,0,0,0,0,0,0,0,0,0,0,0,0,0,0,0,0,0,0,0,0,0,0,0,0,0"/>
                </v:shape>
                <v:shape id="Freeform 4451" o:spid="_x0000_s1463" style="position:absolute;left:6128;top:2691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LLEMUA&#10;AADcAAAADwAAAGRycy9kb3ducmV2LnhtbESPQWvCQBCF70L/wzKF3uqmIWiJrtIq0oJejL14G7Jj&#10;NjY7G7KrSfvru0LB4+PN+968+XKwjbhS52vHCl7GCQji0umaKwVfh83zKwgfkDU2jknBD3lYLh5G&#10;c8y163lP1yJUIkLY56jAhNDmUvrSkEU/di1x9E6usxii7CqpO+wj3DYyTZKJtFhzbDDY0spQ+V1c&#10;bHzj+EEmnfRkfvUudevyvH2fHpR6ehzeZiACDeF+/J/+1AqyLIPbmEg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ssQxQAAANwAAAAPAAAAAAAAAAAAAAAAAJgCAABkcnMv&#10;ZG93bnJldi54bWxQSwUGAAAAAAQABAD1AAAAigMAAAAA&#10;" path="m20,r,l10,25,,70r,35l,145r10,50l20,260,10,320,5,370,,410r,35l10,490r10,20e" filled="f" strokecolor="#e36c0a [2409]" strokeweight="42e-5mm">
                  <v:path arrowok="t" o:connecttype="custom" o:connectlocs="20,0;20,0;10,25;0,70;0,105;0,145;10,195;20,260;20,260;20,260;10,320;5,370;0,410;0,445;10,490;20,510" o:connectangles="0,0,0,0,0,0,0,0,0,0,0,0,0,0,0,0"/>
                </v:shape>
                <v:shape id="Freeform 4452" o:spid="_x0000_s1464" style="position:absolute;left:6103;top:2691;width:45;height:510;visibility:visible;mso-wrap-style:square;v-text-anchor:top" coordsize="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5J38UA&#10;AADcAAAADwAAAGRycy9kb3ducmV2LnhtbESPQWvCQBSE70L/w/IKvUjdKElrUzdSpAGvRu35kX1N&#10;YrJvQ3aN6b/vFgoeh5n5htlsJ9OJkQbXWFawXEQgiEurG64UnI758xqE88gaO8uk4IccbLOH2QZT&#10;bW98oLHwlQgQdikqqL3vUyldWZNBt7A9cfC+7WDQBzlUUg94C3DTyVUUvUiDDYeFGnva1VS2xdUo&#10;eF0n+WmenM3efV527fxtWVy+zko9PU4f7yA8Tf4e/m/vtYI4TuD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knfxQAAANwAAAAPAAAAAAAAAAAAAAAAAJgCAABkcnMv&#10;ZG93bnJldi54bWxQSwUGAAAAAAQABAD1AAAAigMAAAAA&#10;" path="m45,r,l30,40,20,90,10,155,,230r5,85l10,365r5,45l30,460r15,50e" filled="f" strokecolor="#e36c0a [2409]" strokeweight="42e-5mm">
                  <v:path arrowok="t" o:connecttype="custom" o:connectlocs="45,0;45,0;30,40;20,90;10,155;0,230;5,315;10,365;15,410;30,460;45,510" o:connectangles="0,0,0,0,0,0,0,0,0,0,0"/>
                </v:shape>
                <v:line id="Line 4453" o:spid="_x0000_s1465" style="position:absolute;visibility:visible;mso-wrap-style:square" from="6053,2691" to="6054,3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ZKicYAAADcAAAADwAAAGRycy9kb3ducmV2LnhtbESPQWvCQBSE7wX/w/KEXopuLKISXUW0&#10;hUIhYAyIt0f2uQlm34bsNqb/vlso9DjMzDfMZjfYRvTU+dqxgtk0AUFcOl2zUVCc3ycrED4ga2wc&#10;k4Jv8rDbjp42mGr34BP1eTAiQtinqKAKoU2l9GVFFv3UtcTRu7nOYoiyM1J3+Ihw28jXJFlIizXH&#10;hQpbOlRU3vMvq8AU+fFtaYq+ON6C/7y8ZP01y5R6Hg/7NYhAQ/gP/7U/tIL5fAG/Z+IRkN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WSonGAAAA3AAAAA8AAAAAAAAA&#10;AAAAAAAAoQIAAGRycy9kb3ducmV2LnhtbFBLBQYAAAAABAAEAPkAAACUAwAAAAA=&#10;" strokecolor="#e36c0a [2409]" strokeweight="42e-5mm"/>
                <v:line id="Line 4454" o:spid="_x0000_s1466" style="position:absolute;visibility:visible;mso-wrap-style:square" from="6023,2691" to="6024,3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w+9MUAAADcAAAADwAAAGRycy9kb3ducmV2LnhtbESP3WrCQBSE7wt9h+UUvBHdtEgrMRuR&#10;QtVCQRp/rg/Z02Rp9mzIrjG+vVsQejnMzDdMthxsI3rqvHGs4HmagCAunTZcKTjsPyZzED4ga2wc&#10;k4IreVjmjw8Zptpd+Jv6IlQiQtinqKAOoU2l9GVNFv3UtcTR+3GdxRBlV0nd4SXCbSNfkuRVWjQc&#10;F2ps6b2m8rc4WwVmczruvk7bcuXoc7y2a3Ol3ig1ehpWCxCBhvAfvre3WsFs9gZ/Z+IRk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2w+9MUAAADcAAAADwAAAAAAAAAA&#10;AAAAAAChAgAAZHJzL2Rvd25yZXYueG1sUEsFBgAAAAAEAAQA+QAAAJMDAAAAAA==&#10;" strokecolor="#e36c0a [2409]" strokeweight="69e-5mm"/>
                <v:shape id="Freeform 4455" o:spid="_x0000_s1467" style="position:absolute;left:6148;top:3681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LkG8IA&#10;AADcAAAADwAAAGRycy9kb3ducmV2LnhtbERPW2vCMBR+F/YfwhH2Ipp0iEg1ihusyJ7mBXw9NMe2&#10;2pyUJNbu3y8Pgz1+fPf1drCt6MmHxrGGbKZAEJfONFxpOJ8+p0sQISIbbB2Thh8KsN28jNaYG/fk&#10;A/XHWIkUwiFHDXWMXS5lKGuyGGauI07c1XmLMUFfSePxmcJtK9+UWkiLDaeGGjv6qKm8Hx9WQ+Em&#10;cX/OlLf+/dFcvm7fWbGstH4dD7sViEhD/Bf/ufdGw3ye1qYz6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guQbwgAAANwAAAAPAAAAAAAAAAAAAAAAAJgCAABkcnMvZG93&#10;bnJldi54bWxQSwUGAAAAAAQABAD1AAAAhwMAAAAA&#10;" path="m,40r,l10,25,25,15,50,5r30,l110,5r25,10l155,25r29,20l189,50r10,-5l214,30,234,r15,45e" filled="f" strokecolor="#e36c0a [2409]" strokeweight="42e-5mm">
                  <v:path arrowok="t" o:connecttype="custom" o:connectlocs="0,40;0,40;10,25;25,15;50,5;80,5;110,5;135,15;155,25;184,45;184,45;189,50;199,45;214,30;234,0;249,45" o:connectangles="0,0,0,0,0,0,0,0,0,0,0,0,0,0,0,0"/>
                </v:shape>
                <v:shape id="Freeform 4456" o:spid="_x0000_s1468" style="position:absolute;left:6148;top:3206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5BgMMA&#10;AADcAAAADwAAAGRycy9kb3ducmV2LnhtbESPQYvCMBSE78L+h/AWvIimFRGtRlkFRTy5ruD10Tzb&#10;us1LSaLWf28WFjwOM/MNM1+2phZ3cr6yrCAdJCCIc6srLhScfjb9CQgfkDXWlknBkzwsFx+dOWba&#10;Pvib7sdQiAhhn6GCMoQmk9LnJRn0A9sQR+9incEQpSukdviIcFPLYZKMpcGK40KJDa1Lyn+PN6Ng&#10;a3thd0oTZ9zqVp3310O6nRRKdT/brxmIQG14h//bO61gNJrC35l4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5BgMMAAADcAAAADwAAAAAAAAAAAAAAAACYAgAAZHJzL2Rv&#10;d25yZXYueG1sUEsFBgAAAAAEAAQA9QAAAIgDAAAAAA==&#10;" path="m,5r,l25,30,50,40r30,5l110,40r25,-5l155,25,184,5,189,r5,5l214,20r20,30l249,e" filled="f" strokecolor="#e36c0a [2409]" strokeweight="42e-5mm">
                  <v:path arrowok="t" o:connecttype="custom" o:connectlocs="0,5;0,5;25,30;50,40;80,45;110,40;135,35;155,25;184,5;184,5;189,0;194,5;214,20;234,50;249,0" o:connectangles="0,0,0,0,0,0,0,0,0,0,0,0,0,0,0"/>
                </v:shape>
                <v:shape id="Freeform 4457" o:spid="_x0000_s1469" style="position:absolute;left:6148;top:3251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Np0sIA&#10;AADcAAAADwAAAGRycy9kb3ducmV2LnhtbERPz2vCMBS+D/wfwhN2m6kyXalG0TGHXkRd8fxo3tqy&#10;5qUkma3+9eYw2PHj+71Y9aYRV3K+tqxgPEpAEBdW11wqyL+2LykIH5A1NpZJwY08rJaDpwVm2nZ8&#10;ous5lCKGsM9QQRVCm0npi4oM+pFtiSP3bZ3BEKErpXbYxXDTyEmSzKTBmmNDhS29V1T8nH+NAl7f&#10;zbHdnvLNxaVv+w/67KaHiVLPw349BxGoD//iP/dOK3idxvnxTD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o2nSwgAAANwAAAAPAAAAAAAAAAAAAAAAAJgCAABkcnMvZG93&#10;bnJldi54bWxQSwUGAAAAAAQABAD1AAAAhwMAAAAA&#10;" path="m,215r,l5,300r5,40l15,370r15,25l45,415r20,15l95,435r30,-5l150,420r24,-20l199,375r20,-35l229,305r10,-45l244,220r-5,-45l229,135,219,95,199,65,174,40,150,15,125,5,95,,65,5,45,15,30,35,15,65,10,95,5,130,,215xe" filled="f" strokecolor="#e36c0a [2409]" strokeweight="42e-5mm">
                  <v:path arrowok="t" o:connecttype="custom" o:connectlocs="0,215;0,215;5,300;10,340;15,370;30,395;45,415;65,430;95,435;95,435;125,430;150,420;174,400;199,375;219,340;229,305;239,260;244,220;244,220;239,175;229,135;219,95;199,65;174,40;150,15;125,5;95,0;95,0;65,5;45,15;30,35;15,65;10,95;5,130;0,215;0,215" o:connectangles="0,0,0,0,0,0,0,0,0,0,0,0,0,0,0,0,0,0,0,0,0,0,0,0,0,0,0,0,0,0,0,0,0,0,0,0"/>
                </v:shape>
                <v:shape id="Freeform 4458" o:spid="_x0000_s1470" style="position:absolute;left:6148;top:3321;width:194;height:295;visibility:visible;mso-wrap-style:square;v-text-anchor:top" coordsize="194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J0JcYA&#10;AADcAAAADwAAAGRycy9kb3ducmV2LnhtbESPT2vCQBTE74LfYXmCN7PRtlKjq0ihtkf/FLS31+wz&#10;G8y+TbNrTL99t1DwOMzMb5jFqrOVaKnxpWMF4yQFQZw7XXKh4OPwOnoG4QOyxsoxKfghD6tlv7fA&#10;TLsb76jdh0JECPsMFZgQ6kxKnxuy6BNXE0fv7BqLIcqmkLrBW4TbSk7SdCotlhwXDNb0Yii/7K9W&#10;gas3G7/dzmatm3y/fX0W3enhaJQaDrr1HESgLtzD/+13reDxaQx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J0JcYAAADcAAAADwAAAAAAAAAAAAAAAACYAgAAZHJz&#10;L2Rvd25yZXYueG1sUEsFBgAAAAAEAAQA9QAAAIsDAAAAAA==&#10;" path="m,145r,l,175r5,30l15,230r10,20l40,270r15,15l75,295r20,l115,295r20,-10l150,275r14,-20l179,230r10,-25l194,180r,-30l194,115,189,90,179,65,164,40,150,25,135,10,115,,95,,75,,55,10,40,25,25,40,15,65,5,90,,115r,30xe" filled="f" strokecolor="#e36c0a [2409]" strokeweight="42e-5mm">
                  <v:path arrowok="t" o:connecttype="custom" o:connectlocs="0,145;0,145;0,175;5,205;15,230;25,250;40,270;55,285;75,295;95,295;95,295;115,295;135,285;150,275;164,255;179,230;189,205;194,180;194,150;194,150;194,115;189,90;179,65;164,40;150,25;135,10;115,0;95,0;95,0;75,0;55,10;40,25;25,40;15,65;5,90;0,115;0,145;0,145" o:connectangles="0,0,0,0,0,0,0,0,0,0,0,0,0,0,0,0,0,0,0,0,0,0,0,0,0,0,0,0,0,0,0,0,0,0,0,0,0,0"/>
                </v:shape>
                <v:shape id="Freeform 4459" o:spid="_x0000_s1471" style="position:absolute;left:6148;top:3366;width:164;height:205;visibility:visible;mso-wrap-style:square;v-text-anchor:top" coordsize="16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jcNcUA&#10;AADcAAAADwAAAGRycy9kb3ducmV2LnhtbESPQWsCMRSE70L/Q3hCb5pV2iKrUdS2UCseVkXw9tg8&#10;N0s3L0sSdfvvm0Khx2FmvmFmi8424kY+1I4VjIYZCOLS6ZorBcfD+2ACIkRkjY1jUvBNARbzh94M&#10;c+3uXNBtHyuRIBxyVGBibHMpQ2nIYhi6ljh5F+ctxiR9JbXHe4LbRo6z7EVarDktGGxpbaj82l+t&#10;gte3lT8V240+b9mPNjvzidcClXrsd8spiEhd/A//tT+0gqfnMfyeS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SNw1xQAAANwAAAAPAAAAAAAAAAAAAAAAAJgCAABkcnMv&#10;ZG93bnJldi54bWxQSwUGAAAAAAQABAD1AAAAigMAAAAA&#10;" path="m,100r,l5,125r5,20l20,160r10,15l45,190r20,10l80,205r15,l110,205r10,-5l135,190r10,-15l160,145r4,-40l160,60,145,30,135,15,120,5,110,,95,,80,,65,5,45,15,30,30,20,45,10,60,5,80,,100xe" filled="f" strokecolor="#e36c0a [2409]" strokeweight="42e-5mm">
                  <v:path arrowok="t" o:connecttype="custom" o:connectlocs="0,100;0,100;5,125;10,145;20,160;30,175;45,190;65,200;80,205;95,205;95,205;110,205;120,200;135,190;145,175;160,145;164,105;164,105;160,60;145,30;135,15;120,5;110,0;95,0;95,0;80,0;65,5;45,15;30,30;20,45;10,60;5,80;0,100;0,100" o:connectangles="0,0,0,0,0,0,0,0,0,0,0,0,0,0,0,0,0,0,0,0,0,0,0,0,0,0,0,0,0,0,0,0,0,0"/>
                </v:shape>
                <v:shape id="Freeform 4460" o:spid="_x0000_s1472" style="position:absolute;left:6148;top:339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I7cMMA&#10;AADcAAAADwAAAGRycy9kb3ducmV2LnhtbESPwWrDMBBE74X8g9hAb43sNDXFjWxCQqA+Nknvi7W1&#10;nFgrYSmJ+/dVodDjMDNvmHU92UHcaAy9YwX5IgNB3Drdc6fgdNw/vYIIEVnj4JgUfFOAupo9rLHU&#10;7s4fdDvETiQIhxIVmBh9KWVoDVkMC+eJk/flRosxybGTesR7gttBLrOskBZ7TgsGPW0NtZfD1Spo&#10;PrHPC5efs8bv9n4V/NUMjVKP82nzBiLSFP/Df+13rWD18gy/Z9IRk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I7cMMAAADcAAAADwAAAAAAAAAAAAAAAACYAgAAZHJzL2Rv&#10;d25yZXYueG1sUEsFBgAAAAAEAAQA9QAAAIgDAAAAAA==&#10;" path="m,70r,l5,85r5,15l25,115r10,10l70,140r25,5l105,145r10,-5l130,125r10,-25l145,75,140,45,130,20,115,5,95,,70,5,40,20,25,30,10,40,5,55,,70xe" filled="f" strokecolor="#e36c0a [2409]" strokeweight="42e-5mm">
                  <v:path arrowok="t" o:connecttype="custom" o:connectlocs="0,70;0,70;5,85;10,100;25,115;35,125;70,140;95,145;95,145;105,145;115,140;130,125;140,100;145,75;145,75;140,45;130,20;115,5;95,0;95,0;70,5;40,20;25,30;10,40;5,55;0,70;0,70" o:connectangles="0,0,0,0,0,0,0,0,0,0,0,0,0,0,0,0,0,0,0,0,0,0,0,0,0,0,0"/>
                </v:shape>
                <v:shape id="Freeform 4461" o:spid="_x0000_s1473" style="position:absolute;left:6128;top:3211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tdzcUA&#10;AADcAAAADwAAAGRycy9kb3ducmV2LnhtbESPQWvCQBCF7wX/wzJCb3VjUFuiq9iWYkEvxl56G7Jj&#10;NpqdDdmtif76rlDo8fHmfW/eYtXbWlyo9ZVjBeNRAoK4cLriUsHX4ePpBYQPyBprx6TgSh5Wy8HD&#10;AjPtOt7TJQ+liBD2GSowITSZlL4wZNGPXEMcvaNrLYYo21LqFrsIt7VMk2QmLVYcGww29GaoOOc/&#10;Nr7xvSGTzjoyN71L3Xtx2r4+H5R6HPbrOYhAffg//kt/agWT6QTuYyIB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W13NxQAAANwAAAAPAAAAAAAAAAAAAAAAAJgCAABkcnMv&#10;ZG93bnJldi54bWxQSwUGAAAAAAQABAD1AAAAigMAAAAA&#10;" path="m20,r,l10,25,,70r,35l,145r10,50l20,255,10,320,5,370,,410r,35l10,485r10,25e" filled="f" strokecolor="#e36c0a [2409]" strokeweight="42e-5mm">
                  <v:path arrowok="t" o:connecttype="custom" o:connectlocs="20,0;20,0;10,25;0,70;0,105;0,145;10,195;20,255;20,255;20,255;10,320;5,370;0,410;0,445;10,485;20,510" o:connectangles="0,0,0,0,0,0,0,0,0,0,0,0,0,0,0,0"/>
                </v:shape>
                <v:shape id="Freeform 4462" o:spid="_x0000_s1474" style="position:absolute;left:6103;top:3211;width:45;height:510;visibility:visible;mso-wrap-style:square;v-text-anchor:top" coordsize="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ffAsUA&#10;AADcAAAADwAAAGRycy9kb3ducmV2LnhtbESPQWvCQBSE7wX/w/KEXqRuLE1ro6uINJBr06TnR/aZ&#10;RLNvQ3bV9N93BcHjMDPfMOvtaDpxocG1lhUs5hEI4srqlmsFxU/6sgThPLLGzjIp+CMH283kaY2J&#10;tlf+pkvuaxEg7BJU0HjfJ1K6qiGDbm574uAd7GDQBznUUg94DXDTydcoepcGWw4LDfa0b6g65Wej&#10;4GMZp8UsLk3mvo770+xzkR9/S6Wep+NuBcLT6B/hezvTCt7iGG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98CxQAAANwAAAAPAAAAAAAAAAAAAAAAAJgCAABkcnMv&#10;ZG93bnJldi54bWxQSwUGAAAAAAQABAD1AAAAigMAAAAA&#10;" path="m45,r,l30,40,20,90,10,155,,230r5,85l10,360r5,50l30,460r15,50e" filled="f" strokecolor="#e36c0a [2409]" strokeweight="42e-5mm">
                  <v:path arrowok="t" o:connecttype="custom" o:connectlocs="45,0;45,0;30,40;20,90;10,155;0,230;5,315;10,360;15,410;30,460;45,510" o:connectangles="0,0,0,0,0,0,0,0,0,0,0"/>
                </v:shape>
                <v:line id="Line 4463" o:spid="_x0000_s1475" style="position:absolute;visibility:visible;mso-wrap-style:square" from="6053,3211" to="6054,3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0/cVMYAAADcAAAADwAAAGRycy9kb3ducmV2LnhtbESPQWvCQBSE74X+h+UVeim6UVqV6Cqi&#10;LQiFQGNAvD2yz00w+zZktzH9926h0OMwM98wq81gG9FT52vHCibjBARx6XTNRkFx/BgtQPiArLFx&#10;TAp+yMNm/fiwwlS7G39RnwcjIoR9igqqENpUSl9WZNGPXUscvYvrLIYoOyN1h7cIt42cJslMWqw5&#10;LlTY0q6i8pp/WwWmyPfvc1P0xf4S/OfpJevPWabU89OwXYIINIT/8F/7oBW8vs3g90w8AnJ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P3FTGAAAA3AAAAA8AAAAAAAAA&#10;AAAAAAAAoQIAAGRycy9kb3ducmV2LnhtbFBLBQYAAAAABAAEAPkAAACUAwAAAAA=&#10;" strokecolor="#e36c0a [2409]" strokeweight="42e-5mm"/>
                <v:line id="Line 4464" o:spid="_x0000_s1476" style="position:absolute;visibility:visible;mso-wrap-style:square" from="6023,3211" to="6024,3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WoKcUAAADcAAAADwAAAGRycy9kb3ducmV2LnhtbESPW2sCMRSE3wv9D+EUfBHNVrTK1ihS&#10;8AZC8VKfD5vT3dDNybKJ6/rvjSD0cZiZb5jpvLWlaKj2xrGC934Cgjhz2nCu4HRc9iYgfEDWWDom&#10;BTfyMJ+9vkwx1e7Ke2oOIRcRwj5FBUUIVSqlzwqy6PuuIo7er6sthijrXOoarxFuSzlIkg9p0XBc&#10;KLCir4Kyv8PFKjDr88/37rzJFo623ZVdmRs1RqnOW7v4BBGoDf/hZ3ujFQxHY3iciUdAz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WoKcUAAADcAAAADwAAAAAAAAAA&#10;AAAAAAChAgAAZHJzL2Rvd25yZXYueG1sUEsFBgAAAAAEAAQA+QAAAJMDAAAAAA==&#10;" strokecolor="#e36c0a [2409]" strokeweight="69e-5mm"/>
                <v:shape id="Freeform 4465" o:spid="_x0000_s1477" style="position:absolute;left:6148;top:4201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tyxsIA&#10;AADcAAAADwAAAGRycy9kb3ducmV2LnhtbERPz2vCMBS+D/wfwhO8jJlWNimdUXQwEU9TC7s+mre2&#10;2ryUJLXdf28Ogx0/vt+rzWhacSfnG8sK0nkCgri0uuFKQXH5fMlA+ICssbVMCn7Jw2Y9eVphru3A&#10;J7qfQyViCPscFdQhdLmUvqzJoJ/bjjhyP9YZDBG6SmqHQww3rVwkyVIabDg21NjRR03l7dwbBXv7&#10;HA5Fmjjjdn3zfbx+pfusUmo2HbfvIAKN4V/85z5oBa9vcW08E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W3LGwgAAANwAAAAPAAAAAAAAAAAAAAAAAJgCAABkcnMvZG93&#10;bnJldi54bWxQSwUGAAAAAAQABAD1AAAAhwMAAAAA&#10;" path="m,40r,l10,25,25,15,50,5,80,r30,5l135,15r20,10l184,45r5,5l199,45,214,30,234,r15,45e" filled="f" strokecolor="#e36c0a [2409]" strokeweight="42e-5mm">
                  <v:path arrowok="t" o:connecttype="custom" o:connectlocs="0,40;0,40;10,25;25,15;50,5;80,0;110,5;135,15;155,25;184,45;184,45;189,50;199,45;214,30;234,0;249,45" o:connectangles="0,0,0,0,0,0,0,0,0,0,0,0,0,0,0,0"/>
                </v:shape>
                <v:shape id="Freeform 4466" o:spid="_x0000_s1478" style="position:absolute;left:6148;top:3726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fXXcUA&#10;AADcAAAADwAAAGRycy9kb3ducmV2LnhtbESPQWvCQBSE74L/YXlCL9JsIq1omlVaoSI9aSp4fWRf&#10;k7TZt2F31fTfdwuCx2FmvmGK9WA6cSHnW8sKsiQFQVxZ3XKt4Pj5/rgA4QOyxs4yKfglD+vVeFRg&#10;ru2VD3QpQy0ihH2OCpoQ+lxKXzVk0Ce2J47el3UGQ5SultrhNcJNJ2dpOpcGW44LDfa0aaj6Kc9G&#10;wdZOw+6Ypc64t3N7+vjeZ9tFrdTDZHh9ARFoCPfwrb3TCp6el/B/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F9ddxQAAANwAAAAPAAAAAAAAAAAAAAAAAJgCAABkcnMv&#10;ZG93bnJldi54bWxQSwUGAAAAAAQABAD1AAAAigMAAAAA&#10;" path="m,5r,l25,25,50,40r30,5l110,40r25,-5l155,25,184,5,189,r5,5l214,20r20,30l249,e" filled="f" strokecolor="#e36c0a [2409]" strokeweight="42e-5mm">
                  <v:path arrowok="t" o:connecttype="custom" o:connectlocs="0,5;0,5;25,25;50,40;80,45;110,40;135,35;155,25;184,5;184,5;189,0;194,5;214,20;234,50;249,0" o:connectangles="0,0,0,0,0,0,0,0,0,0,0,0,0,0,0"/>
                </v:shape>
                <v:shape id="Freeform 4467" o:spid="_x0000_s1479" style="position:absolute;left:6148;top:3771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+jb8MA&#10;AADcAAAADwAAAGRycy9kb3ducmV2LnhtbERPy2rCQBTdF/oPwy10p5NKqyE6ihWVdiM+gutL5poE&#10;M3fCzGjSfn1nIXR5OO/ZojeNuJPztWUFb8MEBHFhdc2lgvy0GaQgfEDW2FgmBT/kYTF/fpphpm3H&#10;B7ofQyliCPsMFVQhtJmUvqjIoB/aljhyF+sMhghdKbXDLoabRo6SZCwN1hwbKmxpVVFxPd6MAl7+&#10;mn27OeSfZ5dOvte07T52I6VeX/rlFESgPvyLH+4vreB9HOfHM/EI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+jb8MAAADcAAAADwAAAAAAAAAAAAAAAACYAgAAZHJzL2Rv&#10;d25yZXYueG1sUEsFBgAAAAAEAAQA9QAAAIgDAAAAAA==&#10;" path="m,215r,l5,300r5,35l15,370r15,25l45,415r20,15l95,435r30,-5l150,420r24,-20l199,370r20,-30l229,300r10,-40l244,215r-5,-45l229,130,219,95,199,65,174,35,150,15,125,5,95,,65,,45,15,30,35,15,60,10,95,5,130,,215xe" filled="f" strokecolor="#e36c0a [2409]" strokeweight="42e-5mm">
                  <v:path arrowok="t" o:connecttype="custom" o:connectlocs="0,215;0,215;5,300;10,335;15,370;30,395;45,415;65,430;95,435;95,435;125,430;150,420;174,400;199,370;219,340;229,300;239,260;244,215;244,215;239,170;229,130;219,95;199,65;174,35;150,15;125,5;95,0;95,0;65,0;45,15;30,35;15,60;10,95;5,130;0,215;0,215" o:connectangles="0,0,0,0,0,0,0,0,0,0,0,0,0,0,0,0,0,0,0,0,0,0,0,0,0,0,0,0,0,0,0,0,0,0,0,0"/>
                </v:shape>
                <v:shape id="Freeform 4468" o:spid="_x0000_s1480" style="position:absolute;left:6148;top:3836;width:194;height:300;visibility:visible;mso-wrap-style:square;v-text-anchor:top" coordsize="194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WunMMA&#10;AADcAAAADwAAAGRycy9kb3ducmV2LnhtbESP0YrCMBRE3wX/IVxhX0RTRUSqUVQQF/TBqh9waa5t&#10;aXNTmli7f78RBB+HmTnDrDadqURLjSssK5iMIxDEqdUFZwrut8NoAcJ5ZI2VZVLwRw42635vhbG2&#10;L06ovfpMBAi7GBXk3texlC7NyaAb25o4eA/bGPRBNpnUDb4C3FRyGkVzabDgsJBjTfuc0vL6NAp2&#10;p3PZbof68oiS2ibHW3qWpVPqZ9BtlyA8df4b/rR/tYLZfALvM+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WunMMAAADcAAAADwAAAAAAAAAAAAAAAACYAgAAZHJzL2Rv&#10;d25yZXYueG1sUEsFBgAAAAAEAAQA9QAAAIgDAAAAAA==&#10;" path="m,150r,l,180r5,30l15,235r10,20l40,275r15,15l75,295r20,5l115,300r20,-10l150,275r14,-15l179,235r10,-25l194,180r,-30l194,120,189,95,179,70,164,45,150,30,135,15,115,5,95,,75,5,55,10,40,25,25,45,15,65,5,95,,120r,30xe" filled="f" strokecolor="#e36c0a [2409]" strokeweight="42e-5mm">
                  <v:path arrowok="t" o:connecttype="custom" o:connectlocs="0,150;0,150;0,180;5,210;15,235;25,255;40,275;55,290;75,295;95,300;95,300;115,300;135,290;150,275;164,260;179,235;189,210;194,180;194,150;194,150;194,120;189,95;179,70;164,45;150,30;135,15;115,5;95,0;95,0;75,5;55,10;40,25;25,45;15,65;5,95;0,120;0,150;0,150" o:connectangles="0,0,0,0,0,0,0,0,0,0,0,0,0,0,0,0,0,0,0,0,0,0,0,0,0,0,0,0,0,0,0,0,0,0,0,0,0,0"/>
                </v:shape>
                <v:shape id="Freeform 4469" o:spid="_x0000_s1481" style="position:absolute;left:6148;top:3881;width:164;height:210;visibility:visible;mso-wrap-style:square;v-text-anchor:top" coordsize="164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tR48QA&#10;AADcAAAADwAAAGRycy9kb3ducmV2LnhtbESP0WrCQBRE3wv+w3IFX4puGkRKdJUgLdSXSmM/4Jq9&#10;JtHs3ZBdzfr3XUHo4zAzZ5jVJphW3Kh3jWUFb7MEBHFpdcOVgt/D5/QdhPPIGlvLpOBODjbr0csK&#10;M20H/qFb4SsRIewyVFB732VSurImg25mO+LonWxv0EfZV1L3OES4aWWaJAtpsOG4UGNH25rKS3E1&#10;CnJ3MB+77+P5dM2L/etgQrVLg1KTcciXIDwF/x9+tr+0gvkihce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bUePEAAAA3AAAAA8AAAAAAAAAAAAAAAAAmAIAAGRycy9k&#10;b3ducmV2LnhtbFBLBQYAAAAABAAEAPUAAACJAwAAAAA=&#10;" path="m,105r,l5,125r5,20l20,165r10,15l45,190r20,10l80,210r15,l110,210r10,-5l135,195r10,-15l160,145r4,-40l160,65,145,35,135,20,120,10,110,5,95,,80,5,65,10,45,20,30,30,20,45,10,65,5,85,,105xe" filled="f" strokecolor="#e36c0a [2409]" strokeweight="42e-5mm">
                  <v:path arrowok="t" o:connecttype="custom" o:connectlocs="0,105;0,105;5,125;10,145;20,165;30,180;45,190;65,200;80,210;95,210;95,210;110,210;120,205;135,195;145,180;160,145;164,105;164,105;160,65;145,35;135,20;120,10;110,5;95,0;95,0;80,5;65,10;45,20;30,30;20,45;10,65;5,85;0,105;0,105" o:connectangles="0,0,0,0,0,0,0,0,0,0,0,0,0,0,0,0,0,0,0,0,0,0,0,0,0,0,0,0,0,0,0,0,0,0"/>
                </v:shape>
                <v:shape id="Freeform 4470" o:spid="_x0000_s1482" style="position:absolute;left:6148;top:39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7xzcIA&#10;AADcAAAADwAAAGRycy9kb3ducmV2LnhtbESPwWrDMBBE74H+g9hAb7HsNpjgRjahJVAfmyb3xdpa&#10;TqyVsJTE/fuqUOhxmJk3zLaZ7ShuNIXBsYIiy0EQd04P3Cs4fu5XGxAhImscHZOCbwrQ1A+LLVba&#10;3fmDbofYiwThUKECE6OvpAydIYshc544eV9ushiTnHqpJ7wnuB3lU56X0uLAacGgp1dD3eVwtQra&#10;Ew5F6Ypz3vq3vV8HfzVjq9Tjct69gIg0x//wX/tdK1iXz/B7Jh0BW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zvHNwgAAANwAAAAPAAAAAAAAAAAAAAAAAJgCAABkcnMvZG93&#10;bnJldi54bWxQSwUGAAAAAAQABAD1AAAAhwMAAAAA&#10;" path="m,70r,l5,85r5,15l25,110r10,10l70,140r25,5l105,145r10,-5l130,125r10,-25l145,70,140,45,130,20,115,5,95,,70,,40,15,25,25,10,40,5,55,,70xe" filled="f" strokecolor="#e36c0a [2409]" strokeweight="42e-5mm">
                  <v:path arrowok="t" o:connecttype="custom" o:connectlocs="0,70;0,70;5,85;10,100;25,110;35,120;70,140;95,145;95,145;105,145;115,140;130,125;140,100;145,70;145,70;140,45;130,20;115,5;95,0;95,0;70,0;40,15;25,25;10,40;5,55;0,70;0,70" o:connectangles="0,0,0,0,0,0,0,0,0,0,0,0,0,0,0,0,0,0,0,0,0,0,0,0,0,0,0"/>
                </v:shape>
                <v:shape id="Freeform 4471" o:spid="_x0000_s1483" style="position:absolute;left:6128;top:3731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eXcMUA&#10;AADcAAAADwAAAGRycy9kb3ducmV2LnhtbESPQWvCQBCF70L/wzKF3uqmQWJJXcUq0oJejL30NmSn&#10;2dTsbMiuJvXXu0LB4+PN+9682WKwjThT52vHCl7GCQji0umaKwVfh83zKwgfkDU2jknBH3lYzB9G&#10;M8y163lP5yJUIkLY56jAhNDmUvrSkEU/di1x9H5cZzFE2VVSd9hHuG1kmiSZtFhzbDDY0spQeSxO&#10;Nr7x/UEmzXoyF71L3br83b5PD0o9PQ7LNxCBhnA//k9/agWTbAK3MZEA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5dwxQAAANwAAAAPAAAAAAAAAAAAAAAAAJgCAABkcnMv&#10;ZG93bnJldi54bWxQSwUGAAAAAAQABAD1AAAAigMAAAAA&#10;" path="m20,r,l10,20,,70r,30l,145r10,50l20,255,10,315,5,365,,410r,30l10,485r10,25e" filled="f" strokecolor="#e36c0a [2409]" strokeweight="42e-5mm">
                  <v:path arrowok="t" o:connecttype="custom" o:connectlocs="20,0;20,0;10,20;0,70;0,100;0,145;10,195;20,255;20,255;20,255;10,315;5,365;0,410;0,440;10,485;20,510" o:connectangles="0,0,0,0,0,0,0,0,0,0,0,0,0,0,0,0"/>
                </v:shape>
                <v:shape id="Freeform 4472" o:spid="_x0000_s1484" style="position:absolute;left:6103;top:3731;width:45;height:510;visibility:visible;mso-wrap-style:square;v-text-anchor:top" coordsize="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sVv8UA&#10;AADcAAAADwAAAGRycy9kb3ducmV2LnhtbESPQWvCQBSE70L/w/IKvUjdWIy1aVYp0oBXo/b8yL4m&#10;Mdm3IbtN0n/vFgoeh5n5hkl3k2nFQL2rLStYLiIQxIXVNZcKzqfseQPCeWSNrWVS8EsOdtuHWYqJ&#10;tiMfach9KQKEXYIKKu+7REpXVGTQLWxHHLxv2xv0Qfal1D2OAW5a+RJFa2mw5rBQYUf7ioom/zEK&#10;Xjdxdp7HF3Nwn9d9M39b5tevi1JPj9PHOwhPk7+H/9sHrWC1juHvTDg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yxW/xQAAANwAAAAPAAAAAAAAAAAAAAAAAJgCAABkcnMv&#10;ZG93bnJldi54bWxQSwUGAAAAAAQABAD1AAAAigMAAAAA&#10;" path="m45,r,l30,40,20,90,10,150,,230r5,85l10,360r5,50l30,460r15,50e" filled="f" strokecolor="#e36c0a [2409]" strokeweight="42e-5mm">
                  <v:path arrowok="t" o:connecttype="custom" o:connectlocs="45,0;45,0;30,40;20,90;10,150;0,230;5,315;10,360;15,410;30,460;45,510" o:connectangles="0,0,0,0,0,0,0,0,0,0,0"/>
                </v:shape>
                <v:line id="Line 4473" o:spid="_x0000_s1485" style="position:absolute;visibility:visible;mso-wrap-style:square" from="6053,3726" to="6054,4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MW6cYAAADcAAAADwAAAGRycy9kb3ducmV2LnhtbESPQWvCQBSE74X+h+UVeil1Y5FYUlcR&#10;bUEQAsZA6e2RfW5Cs29Ddo3x37tCocdhZr5hFqvRtmKg3jeOFUwnCQjiyumGjYLy+PX6DsIHZI2t&#10;Y1JwJQ+r5ePDAjPtLnygoQhGRAj7DBXUIXSZlL6qyaKfuI44eifXWwxR9kbqHi8Rblv5liSptNhw&#10;XKixo01N1W9xtgpMWWw/56Ycyu0p+P33Sz785LlSz0/j+gNEoDH8h//aO61glqZwPx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jFunGAAAA3AAAAA8AAAAAAAAA&#10;AAAAAAAAoQIAAGRycy9kb3ducmV2LnhtbFBLBQYAAAAABAAEAPkAAACUAwAAAAA=&#10;" strokecolor="#e36c0a [2409]" strokeweight="42e-5mm"/>
                <v:line id="Line 4474" o:spid="_x0000_s1486" style="position:absolute;visibility:visible;mso-wrap-style:square" from="6023,3726" to="6024,4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lilMQAAADcAAAADwAAAGRycy9kb3ducmV2LnhtbESPQWsCMRSE74L/ITyhF9GsUrRsjSKC&#10;1oIgWuv5sXnuBjcvyyZd13/fCILHYWa+YWaL1paiodobxwpGwwQEcea04VzB6Wc9+ADhA7LG0jEp&#10;uJOHxbzbmWGq3Y0P1BxDLiKEfYoKihCqVEqfFWTRD11FHL2Lqy2GKOtc6hpvEW5LOU6SibRoOC4U&#10;WNGqoOx6/LMKzNf5d787b7Olo+/+xm7MnRqj1FuvXX6CCNSGV/jZ3moF75MpPM7EIyD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2WKUxAAAANwAAAAPAAAAAAAAAAAA&#10;AAAAAKECAABkcnMvZG93bnJldi54bWxQSwUGAAAAAAQABAD5AAAAkgMAAAAA&#10;" strokecolor="#e36c0a [2409]" strokeweight="69e-5mm"/>
                <v:shape id="Freeform 4475" o:spid="_x0000_s1487" style="position:absolute;left:6148;top:4716;width:249;height:55;visibility:visible;mso-wrap-style:square;v-text-anchor:top" coordsize="24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hwv8IA&#10;AADcAAAADwAAAGRycy9kb3ducmV2LnhtbERPTWuDQBC9F/Iflgn01qwJjQkmGwnaQgu9aHvJbXCn&#10;auPOiruN+u+zh0KPj/d9TCfTiRsNrrWsYL2KQBBXVrdcK/j6fH3ag3AeWWNnmRTM5CA9LR6OmGg7&#10;ckG30tcihLBLUEHjfZ9I6aqGDLqV7YkD920Hgz7AoZZ6wDGEm05uoiiWBlsODQ32lDVUXctfo2C3&#10;fjH55LZ8Kej6w/l7me0/ZqUel9P5AMLT5P/Ff+43reA5DmvDmXAE5Ok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eHC/wgAAANwAAAAPAAAAAAAAAAAAAAAAAJgCAABkcnMvZG93&#10;bnJldi54bWxQSwUGAAAAAAQABAD1AAAAhwMAAAAA&#10;" path="m,45r,l10,30,25,20,50,10,80,5r30,5l135,20r20,10l184,50r5,5l199,50,214,35,234,r15,50e" filled="f" strokecolor="#e36c0a [2409]" strokeweight="42e-5mm">
                  <v:path arrowok="t" o:connecttype="custom" o:connectlocs="0,45;0,45;10,30;25,20;50,10;80,5;110,10;135,20;155,30;184,50;184,50;189,55;199,50;214,35;234,0;249,50" o:connectangles="0,0,0,0,0,0,0,0,0,0,0,0,0,0,0,0"/>
                </v:shape>
                <v:shape id="Freeform 4476" o:spid="_x0000_s1488" style="position:absolute;left:6148;top:4246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d4MMA&#10;AADcAAAADwAAAGRycy9kb3ducmV2LnhtbESPQYvCMBSE78L+h/AWvIimXUS0GmUVVsST6wpeH82z&#10;rdu8lCRq/fdGEDwOM/MNM1u0phZXcr6yrCAdJCCIc6srLhQc/n76YxA+IGusLZOCO3lYzD86M8y0&#10;vfEvXfehEBHCPkMFZQhNJqXPSzLoB7Yhjt7JOoMhSldI7fAW4aaWX0kykgYrjgslNrQqKf/fX4yC&#10;te2FzSFNnHHLS3Xcnnfpelwo1f1sv6cgArXhHX61N1rBcDSB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sd4MMAAADcAAAADwAAAAAAAAAAAAAAAACYAgAAZHJzL2Rv&#10;d25yZXYueG1sUEsFBgAAAAAEAAQA9QAAAIgDAAAAAA==&#10;" path="m,l,,25,25,50,40r30,l110,40,135,30,155,20,184,5,189,r5,l214,20r20,30l249,e" filled="f" strokecolor="#e36c0a [2409]" strokeweight="42e-5mm">
                  <v:path arrowok="t" o:connecttype="custom" o:connectlocs="0,0;0,0;25,25;50,40;80,40;110,40;135,30;155,20;184,5;184,5;189,0;194,0;214,20;234,50;249,0" o:connectangles="0,0,0,0,0,0,0,0,0,0,0,0,0,0,0"/>
                </v:shape>
                <v:shape id="Freeform 4477" o:spid="_x0000_s1489" style="position:absolute;left:6148;top:4286;width:244;height:440;visibility:visible;mso-wrap-style:square;v-text-anchor:top" coordsize="244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1MX8EA&#10;AADcAAAADwAAAGRycy9kb3ducmV2LnhtbERPzYrCMBC+C75DGMGLrKmy6m5tKqIsKHjQug8wNGNb&#10;bCalibW+vTks7PHj+082valFR62rLCuYTSMQxLnVFRcKfq8/H18gnEfWWFsmBS9ysEmHgwRjbZ98&#10;oS7zhQgh7GJUUHrfxFK6vCSDbmob4sDdbGvQB9gWUrf4DOGmlvMoWkqDFYeGEhvalZTfs4dRQJ3d&#10;f7/0GU/XbOIeVb7rFsdMqfGo365BeOr9v/jPfdAKPldhfjgTjoBM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9TF/BAAAA3AAAAA8AAAAAAAAAAAAAAAAAmAIAAGRycy9kb3du&#10;cmV2LnhtbFBLBQYAAAAABAAEAPUAAACGAwAAAAA=&#10;" path="m,220r,l5,305r5,35l15,370r15,30l45,420r20,10l95,440r30,-5l150,420r24,-15l199,375r20,-30l229,305r10,-40l244,220r-5,-45l229,135,219,100,199,65,174,40,150,20,125,5,95,,65,5,45,20,30,40,15,65r-5,35l5,135,,220xe" filled="f" strokecolor="#e36c0a [2409]" strokeweight="42e-5mm">
                  <v:path arrowok="t" o:connecttype="custom" o:connectlocs="0,220;0,220;5,305;10,340;15,370;30,400;45,420;65,430;95,440;95,440;125,435;150,420;174,405;199,375;219,345;229,305;239,265;244,220;244,220;239,175;229,135;219,100;199,65;174,40;150,20;125,5;95,0;95,0;65,5;45,20;30,40;15,65;10,100;5,135;0,220;0,220" o:connectangles="0,0,0,0,0,0,0,0,0,0,0,0,0,0,0,0,0,0,0,0,0,0,0,0,0,0,0,0,0,0,0,0,0,0,0,0"/>
                </v:shape>
                <v:shape id="Freeform 4478" o:spid="_x0000_s1490" style="position:absolute;left:6148;top:4356;width:194;height:300;visibility:visible;mso-wrap-style:square;v-text-anchor:top" coordsize="194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4QcMA&#10;AADcAAAADwAAAGRycy9kb3ducmV2LnhtbESP0YrCMBRE3wX/IVzBF9FUkV2pRlFBXNCHrfoBl+ba&#10;ljY3pYm1/v1GEPZxmJkzzGrTmUq01LjCsoLpJAJBnFpdcKbgdj2MFyCcR9ZYWSYFL3KwWfd7K4y1&#10;fXJC7cVnIkDYxagg976OpXRpTgbdxNbEwbvbxqAPssmkbvAZ4KaSsyj6kgYLDgs51rTPKS0vD6Ng&#10;dzqX7Xakf+9RUtvkeE3PsnRKDQfddgnCU+f/w5/2j1Yw/57C+0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w4QcMAAADcAAAADwAAAAAAAAAAAAAAAACYAgAAZHJzL2Rv&#10;d25yZXYueG1sUEsFBgAAAAAEAAQA9QAAAIgDAAAAAA==&#10;" path="m,150r,l,180r5,30l15,235r10,20l40,270r15,15l75,295r20,5l115,295r20,-5l150,275r14,-20l179,235r10,-25l194,180r,-30l194,120,189,90,179,65,164,45,150,25,135,15,115,5,95,,75,5,55,10,40,25,25,45,15,65,5,90,,120r,30xe" filled="f" strokecolor="#e36c0a [2409]" strokeweight="42e-5mm">
                  <v:path arrowok="t" o:connecttype="custom" o:connectlocs="0,150;0,150;0,180;5,210;15,235;25,255;40,270;55,285;75,295;95,300;95,300;115,295;135,290;150,275;164,255;179,235;189,210;194,180;194,150;194,150;194,120;189,90;179,65;164,45;150,25;135,15;115,5;95,0;95,0;75,5;55,10;40,25;25,45;15,65;5,90;0,120;0,150;0,150" o:connectangles="0,0,0,0,0,0,0,0,0,0,0,0,0,0,0,0,0,0,0,0,0,0,0,0,0,0,0,0,0,0,0,0,0,0,0,0,0,0"/>
                </v:shape>
                <v:shape id="Freeform 4479" o:spid="_x0000_s1491" style="position:absolute;left:6148;top:4401;width:164;height:210;visibility:visible;mso-wrap-style:square;v-text-anchor:top" coordsize="164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LHPsUA&#10;AADcAAAADwAAAGRycy9kb3ducmV2LnhtbESP0WrCQBRE34X+w3ILfRHdGIqV1FVCsVBflEY/4Jq9&#10;Jmmzd0N2Ndu/7wqCj8PMnGGW62BacaXeNZYVzKYJCOLS6oYrBcfD52QBwnlkja1lUvBHDtarp9ES&#10;M20H/qZr4SsRIewyVFB732VSurImg25qO+LonW1v0EfZV1L3OES4aWWaJHNpsOG4UGNHHzWVv8XF&#10;KMjdwWy2u9PP+ZIX+/FgQrVNg1IvzyF/B+Ep+Ef43v7SCl7fUridi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sc+xQAAANwAAAAPAAAAAAAAAAAAAAAAAJgCAABkcnMv&#10;ZG93bnJldi54bWxQSwUGAAAAAAQABAD1AAAAigMAAAAA&#10;" path="m,105r,l5,125r5,20l20,165r10,15l45,190r20,10l80,205r15,5l110,210r10,-10l135,190r10,-10l160,145r4,-40l160,65,145,30,135,20,120,10,110,5,95,,80,,65,10,45,15,30,30,20,45,10,65,5,85,,105xe" filled="f" strokecolor="#e36c0a [2409]" strokeweight="42e-5mm">
                  <v:path arrowok="t" o:connecttype="custom" o:connectlocs="0,105;0,105;5,125;10,145;20,165;30,180;45,190;65,200;80,205;95,210;95,210;110,210;120,200;135,190;145,180;160,145;164,105;164,105;160,65;145,30;135,20;120,10;110,5;95,0;95,0;80,0;65,10;45,15;30,30;20,45;10,65;5,85;0,105;0,105" o:connectangles="0,0,0,0,0,0,0,0,0,0,0,0,0,0,0,0,0,0,0,0,0,0,0,0,0,0,0,0,0,0,0,0,0,0"/>
                </v:shape>
                <v:shape id="Freeform 4480" o:spid="_x0000_s1492" style="position:absolute;left:6148;top:4431;width:145;height:150;visibility:visible;mso-wrap-style:square;v-text-anchor:top" coordsize="14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kMlcIA&#10;AADcAAAADwAAAGRycy9kb3ducmV2LnhtbESPQYvCMBSE74L/ITzB25qquyrVKK642JPQqvdH82yL&#10;zUtpslr/vVlY8DjMzDfMatOZWtypdZVlBeNRBII4t7riQsH59POxAOE8ssbaMil4koPNut9bYazt&#10;g1O6Z74QAcIuRgWl900spctLMuhGtiEO3tW2Bn2QbSF1i48AN7WcRNFMGqw4LJTY0K6k/Jb9GgWL&#10;w95yR6fMJ+nXcXfJklp/W6WGg267BOGp8+/wfzvRCj7nU/g7E4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QyVwgAAANwAAAAPAAAAAAAAAAAAAAAAAJgCAABkcnMvZG93&#10;bnJldi54bWxQSwUGAAAAAAQABAD1AAAAhwMAAAAA&#10;" path="m,75r,l5,90r5,15l25,115r10,10l70,140r25,10l105,145r10,l130,125r10,-20l145,75,140,45,130,25,115,10,95,,70,5,40,20,25,30,10,45,5,60,,75xe" filled="f" strokecolor="#e36c0a [2409]" strokeweight="42e-5mm">
                  <v:path arrowok="t" o:connecttype="custom" o:connectlocs="0,75;0,75;5,90;10,105;25,115;35,125;70,140;95,150;95,150;105,145;115,145;130,125;140,105;145,75;145,75;140,45;130,25;115,10;95,0;95,0;70,5;40,20;25,30;10,45;5,60;0,75;0,75" o:connectangles="0,0,0,0,0,0,0,0,0,0,0,0,0,0,0,0,0,0,0,0,0,0,0,0,0,0,0"/>
                </v:shape>
                <v:shape id="Freeform 4481" o:spid="_x0000_s1493" style="position:absolute;left:6128;top:4246;width:20;height:515;visibility:visible;mso-wrap-style:square;v-text-anchor:top" coordsize="20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+i98UA&#10;AADcAAAADwAAAGRycy9kb3ducmV2LnhtbESPQWsCMRSE74L/IbxCb5qtLCqrUaqgeBCkaqnH181z&#10;d3HzsiSprv/eFASPw8x8w0znranFlZyvLCv46CcgiHOrKy4UHA+r3hiED8gaa8uk4E4e5rNuZ4qZ&#10;tjf+ous+FCJC2GeooAyhyaT0eUkGfd82xNE7W2cwROkKqR3eItzUcpAkQ2mw4rhQYkPLkvLL/s8o&#10;OP8Ml8Xv7vh92q236WXRrBetGyj1/tZ+TkAEasMr/GxvtIJ0lML/mX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X6L3xQAAANwAAAAPAAAAAAAAAAAAAAAAAJgCAABkcnMv&#10;ZG93bnJldi54bWxQSwUGAAAAAAQABAD1AAAAigMAAAAA&#10;" path="m20,r,l10,25,,70r,35l,145r10,55l20,260,10,320,5,370,,410r,35l10,490r10,25e" filled="f" strokecolor="#e36c0a [2409]" strokeweight="42e-5mm">
                  <v:path arrowok="t" o:connecttype="custom" o:connectlocs="20,0;20,0;10,25;0,70;0,105;0,145;10,200;20,260;20,260;20,260;10,320;5,370;0,410;0,445;10,490;20,515" o:connectangles="0,0,0,0,0,0,0,0,0,0,0,0,0,0,0,0"/>
                </v:shape>
                <v:shape id="Freeform 4482" o:spid="_x0000_s1494" style="position:absolute;left:6103;top:4246;width:45;height:515;visibility:visible;mso-wrap-style:square;v-text-anchor:top" coordsize="45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yvOMYA&#10;AADcAAAADwAAAGRycy9kb3ducmV2LnhtbESPS2vDMBCE74X+B7GBXEoiJ7R5OFZCKZQWGhLyui/W&#10;+tFYK2Opjv3vq0Ihx2FmvmGSTWcq0VLjSssKJuMIBHFqdcm5gvPpfbQA4TyyxsoyKejJwWb9+JBg&#10;rO2ND9QefS4ChF2MCgrv61hKlxZk0I1tTRy8zDYGfZBNLnWDtwA3lZxG0UwaLDksFFjTW0Hp9fhj&#10;FODhq/t4WvZm26ft7jKfld/ZvldqOOheVyA8df4e/m9/agXP8xf4Ox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yvOMYAAADcAAAADwAAAAAAAAAAAAAAAACYAgAAZHJz&#10;L2Rvd25yZXYueG1sUEsFBgAAAAAEAAQA9QAAAIsDAAAAAA==&#10;" path="m45,r,l30,45,20,90,10,155,,230r5,90l10,365r5,50l30,460r15,55e" filled="f" strokecolor="#e36c0a [2409]" strokeweight="42e-5mm">
                  <v:path arrowok="t" o:connecttype="custom" o:connectlocs="45,0;45,0;30,45;20,90;10,155;0,230;5,320;10,365;15,415;30,460;45,515" o:connectangles="0,0,0,0,0,0,0,0,0,0,0"/>
                </v:shape>
                <v:line id="Line 4483" o:spid="_x0000_s1495" style="position:absolute;visibility:visible;mso-wrap-style:square" from="6053,4246" to="6054,4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qANMYAAADcAAAADwAAAGRycy9kb3ducmV2LnhtbESPQWvCQBSE7wX/w/KEXopuWopKdBWp&#10;LRSEQGNAvD2yz00w+zZktzH9964g9DjMzDfMajPYRvTU+dqxgtdpAoK4dLpmo6A4fE0WIHxA1tg4&#10;JgV/5GGzHj2tMNXuyj/U58GICGGfooIqhDaV0pcVWfRT1xJH7+w6iyHKzkjd4TXCbSPfkmQmLdYc&#10;Fyps6aOi8pL/WgWmyHefc1P0xe4c/P74kvWnLFPqeTxslyACDeE//Gh/awXv8xncz8QjIN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6gDTGAAAA3AAAAA8AAAAAAAAA&#10;AAAAAAAAoQIAAGRycy9kb3ducmV2LnhtbFBLBQYAAAAABAAEAPkAAACUAwAAAAA=&#10;" strokecolor="#e36c0a [2409]" strokeweight="42e-5mm"/>
                <v:line id="Line 4484" o:spid="_x0000_s1496" style="position:absolute;visibility:visible;mso-wrap-style:square" from="6023,4246" to="6024,4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D0ScQAAADcAAAADwAAAGRycy9kb3ducmV2LnhtbESP3WrCQBSE7wu+w3KE3kjdWKQpqauI&#10;4B8UpFa9PmRPk8Xs2ZBdY3x7VxB6OczMN8xk1tlKtNR441jBaJiAIM6dNlwoOPwu3z5B+ICssXJM&#10;Cm7kYTbtvUww0+7KP9TuQyEihH2GCsoQ6kxKn5dk0Q9dTRy9P9dYDFE2hdQNXiPcVvI9ST6kRcNx&#10;ocSaFiXl5/3FKjDr03H3fdrkc0fbwcquzI1ao9Rrv5t/gQjUhf/ws73RCsZpCo8z8QjI6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APRJxAAAANwAAAAPAAAAAAAAAAAA&#10;AAAAAKECAABkcnMvZG93bnJldi54bWxQSwUGAAAAAAQABAD5AAAAkgMAAAAA&#10;" strokecolor="#e36c0a [2409]" strokeweight="69e-5mm"/>
                <v:shape id="Freeform 4485" o:spid="_x0000_s1497" style="position:absolute;left:6148;top:5236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4upsIA&#10;AADcAAAADwAAAGRycy9kb3ducmV2LnhtbERPz2vCMBS+D/wfwhO8jJlWxiydUXQwEU9TC7s+mre2&#10;2ryUJLXdf28Ogx0/vt+rzWhacSfnG8sK0nkCgri0uuFKQXH5fMlA+ICssbVMCn7Jw2Y9eVphru3A&#10;J7qfQyViCPscFdQhdLmUvqzJoJ/bjjhyP9YZDBG6SmqHQww3rVwkyZs02HBsqLGjj5rK27k3Cvb2&#10;ORyKNHHG7frm+3j9SvdZpdRsOm7fQQQaw7/4z33QCl6XcW08E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7i6mwgAAANwAAAAPAAAAAAAAAAAAAAAAAJgCAABkcnMvZG93&#10;bnJldi54bWxQSwUGAAAAAAQABAD1AAAAhwMAAAAA&#10;" path="m,40r,l10,30,25,20,50,5r30,l110,10r25,5l155,30r29,20l189,50r10,l214,30,234,r15,45e" filled="f" strokecolor="#e36c0a [2409]" strokeweight="42e-5mm">
                  <v:path arrowok="t" o:connecttype="custom" o:connectlocs="0,40;0,40;10,30;25,20;50,5;80,5;110,10;135,15;155,30;184,50;184,50;189,50;199,50;214,30;234,0;249,45" o:connectangles="0,0,0,0,0,0,0,0,0,0,0,0,0,0,0,0"/>
                </v:shape>
                <v:shape id="Freeform 4486" o:spid="_x0000_s1498" style="position:absolute;left:6148;top:4766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KLPcUA&#10;AADcAAAADwAAAGRycy9kb3ducmV2LnhtbESPQWvCQBSE74L/YXlCL9JsIqVqmlVaoSI9aSp4fWRf&#10;k7TZt2F31fTfdwuCx2FmvmGK9WA6cSHnW8sKsiQFQVxZ3XKt4Pj5/rgA4QOyxs4yKfglD+vVeFRg&#10;ru2VD3QpQy0ihH2OCpoQ+lxKXzVk0Ce2J47el3UGQ5SultrhNcJNJ2dp+iwNthwXGuxp01D1U56N&#10;gq2dht0xS51xb+f29PG9z7aLWqmHyfD6AiLQEO7hW3unFTzNl/B/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os9xQAAANwAAAAPAAAAAAAAAAAAAAAAAJgCAABkcnMv&#10;ZG93bnJldi54bWxQSwUGAAAAAAQABAD1AAAAigMAAAAA&#10;" path="m,l,,25,25,50,35r30,5l110,40,135,30,155,20,184,r5,l194,r20,20l234,50,249,e" filled="f" strokecolor="#e36c0a [2409]" strokeweight="42e-5mm">
                  <v:path arrowok="t" o:connecttype="custom" o:connectlocs="0,0;0,0;25,25;50,35;80,40;110,40;135,30;155,20;184,0;184,0;189,0;194,0;214,20;234,50;249,0" o:connectangles="0,0,0,0,0,0,0,0,0,0,0,0,0,0,0"/>
                </v:shape>
                <v:shape id="Freeform 4487" o:spid="_x0000_s1499" style="position:absolute;left:6148;top:4806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NFlcIA&#10;AADcAAAADwAAAGRycy9kb3ducmV2LnhtbERPy2rCQBTdF/oPwy10p5OKrSE6iooWuxFfuL5krklo&#10;5k6YmZro1zsLocvDeU9mnanFlZyvLCv46CcgiHOrKy4UnI7rXgrCB2SNtWVScCMPs+nrywQzbVve&#10;0/UQChFD2GeooAyhyaT0eUkGfd82xJG7WGcwROgKqR22MdzUcpAkX9JgxbGhxIaWJeW/hz+jgOd3&#10;s2vW+9Pi7NLRz4q+28/tQKn3t24+BhGoC//ip3ujFQzTOD+eiUd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w0WVwgAAANwAAAAPAAAAAAAAAAAAAAAAAJgCAABkcnMvZG93&#10;bnJldi54bWxQSwUGAAAAAAQABAD1AAAAhwMAAAAA&#10;" path="m,220r,l5,305r5,35l15,370r15,25l45,415r20,15l95,435r30,l150,420r24,-20l199,375r20,-35l229,305r10,-40l244,220r-5,-45l229,135,219,95,199,65,174,40,150,20,125,5,95,,65,5,45,15,30,35,15,65,10,95,5,135,,220xe" filled="f" strokecolor="#e36c0a [2409]" strokeweight="42e-5mm">
                  <v:path arrowok="t" o:connecttype="custom" o:connectlocs="0,220;0,220;5,305;10,340;15,370;30,395;45,415;65,430;95,435;95,435;125,435;150,420;174,400;199,375;219,340;229,305;239,265;244,220;244,220;239,175;229,135;219,95;199,65;174,40;150,20;125,5;95,0;95,0;65,5;45,15;30,35;15,65;10,95;5,135;0,220;0,220" o:connectangles="0,0,0,0,0,0,0,0,0,0,0,0,0,0,0,0,0,0,0,0,0,0,0,0,0,0,0,0,0,0,0,0,0,0,0,0"/>
                </v:shape>
                <v:shape id="Freeform 4488" o:spid="_x0000_s1500" style="position:absolute;left:6148;top:4876;width:194;height:300;visibility:visible;mso-wrap-style:square;v-text-anchor:top" coordsize="194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IZsUA&#10;AADcAAAADwAAAGRycy9kb3ducmV2LnhtbESP0WrCQBRE3wv9h+UWfCm6iZQiqaukgiiYh0b9gEv2&#10;moRk74bsmsS/dwuFPg4zc4ZZbyfTioF6V1tWEC8iEMSF1TWXCq6X/XwFwnlkja1lUvAgB9vN68sa&#10;E21Hzmk4+1IECLsEFVTed4mUrqjIoFvYjjh4N9sb9EH2pdQ9jgFuWrmMok9psOawUGFHu4qK5nw3&#10;Cr5PWTOk7/rnFuWdzQ+XIpONU2r2NqVfIDxN/j/81z5qBR+rGH7PhCM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2UhmxQAAANwAAAAPAAAAAAAAAAAAAAAAAJgCAABkcnMv&#10;ZG93bnJldi54bWxQSwUGAAAAAAQABAD1AAAAigMAAAAA&#10;" path="m,150r,l,180r5,25l15,230r10,25l40,270r15,15l75,295r20,5l115,295r20,-10l150,275r14,-20l179,235r10,-30l194,180r,-30l194,120,189,90,179,65,164,45,150,25,135,10,115,,95,,75,,55,10,40,25,25,40,15,65,5,90,,120r,30xe" filled="f" strokecolor="#e36c0a [2409]" strokeweight="42e-5mm">
                  <v:path arrowok="t" o:connecttype="custom" o:connectlocs="0,150;0,150;0,180;5,205;15,230;25,255;40,270;55,285;75,295;95,300;95,300;115,295;135,285;150,275;164,255;179,235;189,205;194,180;194,150;194,150;194,120;189,90;179,65;164,45;150,25;135,10;115,0;95,0;95,0;75,0;55,10;40,25;25,40;15,65;5,90;0,120;0,150;0,150" o:connectangles="0,0,0,0,0,0,0,0,0,0,0,0,0,0,0,0,0,0,0,0,0,0,0,0,0,0,0,0,0,0,0,0,0,0,0,0,0,0"/>
                </v:shape>
                <v:shape id="Freeform 4489" o:spid="_x0000_s1501" style="position:absolute;left:6148;top:4921;width:164;height:210;visibility:visible;mso-wrap-style:square;v-text-anchor:top" coordsize="164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e3GcQA&#10;AADcAAAADwAAAGRycy9kb3ducmV2LnhtbESP0WrCQBRE3wv+w3IFX0rdGEqR6CpBFPSlpbEfcM1e&#10;k2j2bsiuZv17t1Do4zAzZ5jlOphW3Kl3jWUFs2kCgri0uuFKwc9x9zYH4TyyxtYyKXiQg/Vq9LLE&#10;TNuBv+le+EpECLsMFdTed5mUrqzJoJvajjh6Z9sb9FH2ldQ9DhFuWpkmyYc02HBcqLGjTU3ltbgZ&#10;Bbk7mu3h83Q53/Li63UwoTqkQanJOOQLEJ6C/w//tfdawfs8hd8z8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XtxnEAAAA3AAAAA8AAAAAAAAAAAAAAAAAmAIAAGRycy9k&#10;b3ducmV2LnhtbFBLBQYAAAAABAAEAPUAAACJAwAAAAA=&#10;" path="m,105r,l5,125r5,20l20,160r10,15l45,190r20,10l80,205r15,5l110,205r10,-5l135,190r10,-10l160,145r4,-40l160,65,145,30,135,15,120,5,110,,95,,80,,65,5,45,15,30,30,20,45,10,65,5,80,,105xe" filled="f" strokecolor="#e36c0a [2409]" strokeweight="42e-5mm">
                  <v:path arrowok="t" o:connecttype="custom" o:connectlocs="0,105;0,105;5,125;10,145;20,160;30,175;45,190;65,200;80,205;95,210;95,210;110,205;120,200;135,190;145,180;160,145;164,105;164,105;160,65;145,30;135,15;120,5;110,0;95,0;95,0;80,0;65,5;45,15;30,30;20,45;10,65;5,80;0,105;0,105" o:connectangles="0,0,0,0,0,0,0,0,0,0,0,0,0,0,0,0,0,0,0,0,0,0,0,0,0,0,0,0,0,0,0,0,0,0"/>
                </v:shape>
                <v:shape id="Freeform 4490" o:spid="_x0000_s1502" style="position:absolute;left:6148;top:4951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IXN8EA&#10;AADcAAAADwAAAGRycy9kb3ducmV2LnhtbESPT4vCMBTE78J+h/AWvGlaFZGuUZYVwR79d380b5vu&#10;Ni+hiVq/vREEj8PM/IZZrnvbiit1oXGsIB9nIIgrpxuuFZyO29ECRIjIGlvHpOBOAdarj8ESC+1u&#10;vKfrIdYiQTgUqMDE6AspQ2XIYhg7T5y8X9dZjEl2tdQd3hLctnKSZXNpseG0YNDTj6Hq/3CxCsoz&#10;Nvnc5X9Z6TdbPwv+YtpSqeFn//0FIlIf3+FXe6cVzBZTeJ5JR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CFzfBAAAA3AAAAA8AAAAAAAAAAAAAAAAAmAIAAGRycy9kb3du&#10;cmV2LnhtbFBLBQYAAAAABAAEAPUAAACGAwAAAAA=&#10;" path="m,75r,l5,90r5,10l25,115r10,10l70,140r25,5l105,145r10,-5l130,125r10,-25l145,75,140,45,130,20,115,5,95,,70,5,40,20,25,30,10,40,5,55,,75xe" filled="f" strokecolor="#e36c0a [2409]" strokeweight="42e-5mm">
                  <v:path arrowok="t" o:connecttype="custom" o:connectlocs="0,75;0,75;5,90;10,100;25,115;35,125;70,140;95,145;95,145;105,145;115,140;130,125;140,100;145,75;145,75;140,45;130,20;115,5;95,0;95,0;70,5;40,20;25,30;10,40;5,55;0,75;0,75" o:connectangles="0,0,0,0,0,0,0,0,0,0,0,0,0,0,0,0,0,0,0,0,0,0,0,0,0,0,0"/>
                </v:shape>
                <v:shape id="Freeform 4491" o:spid="_x0000_s1503" style="position:absolute;left:6128;top:4766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xisUA&#10;AADcAAAADwAAAGRycy9kb3ducmV2LnhtbESPQWvCQBCF7wX/wzJCb3VjEJXoJtiWYqG9VL14G7Jj&#10;NpqdDdmtif313YLQ4+PN+968dTHYRlyp87VjBdNJAoK4dLrmSsFh//a0BOEDssbGMSm4kYciHz2s&#10;MdOu5y+67kIlIoR9hgpMCG0mpS8NWfQT1xJH7+Q6iyHKrpK6wz7CbSPTJJlLizXHBoMtvRgqL7tv&#10;G984bsmk857Mj/5M3Wt5/nhe7JV6HA+bFYhAQ/g/vqfftYLZcgZ/YyIB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O3GKxQAAANwAAAAPAAAAAAAAAAAAAAAAAJgCAABkcnMv&#10;ZG93bnJldi54bWxQSwUGAAAAAAQABAD1AAAAigMAAAAA&#10;" path="m20,r,l10,25,,70r,35l,145r10,50l20,260,10,320,5,370,,410r,35l10,490r10,20e" filled="f" strokecolor="#e36c0a [2409]" strokeweight="42e-5mm">
                  <v:path arrowok="t" o:connecttype="custom" o:connectlocs="20,0;20,0;10,25;0,70;0,105;0,145;10,195;20,260;20,260;20,260;10,320;5,370;0,410;0,445;10,490;20,510" o:connectangles="0,0,0,0,0,0,0,0,0,0,0,0,0,0,0,0"/>
                </v:shape>
                <v:shape id="Freeform 4492" o:spid="_x0000_s1504" style="position:absolute;left:6103;top:4766;width:45;height:510;visibility:visible;mso-wrap-style:square;v-text-anchor:top" coordsize="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zRcMA&#10;AADcAAAADwAAAGRycy9kb3ducmV2LnhtbESPQYvCMBSE7wv7H8Jb8CKaKtu1VqOIKHjdrnp+NM+2&#10;2ryUJmr99xtB8DjMzDfMfNmZWtyodZVlBaNhBII4t7riQsH+bztIQDiPrLG2TAoe5GC5+PyYY6rt&#10;nX/plvlCBAi7FBWU3jeplC4vyaAb2oY4eCfbGvRBtoXULd4D3NRyHEU/0mDFYaHEhtYl5ZfsahRM&#10;kni778cHs3Ob8/rSn46y8/GgVO+rW81AeOr8O/xq77SC7ySG55lw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fzRcMAAADcAAAADwAAAAAAAAAAAAAAAACYAgAAZHJzL2Rv&#10;d25yZXYueG1sUEsFBgAAAAAEAAQA9QAAAIgDAAAAAA==&#10;" path="m45,r,l30,40,20,90,10,155,,230r5,85l10,365r5,45l30,460r15,50e" filled="f" strokecolor="#e36c0a [2409]" strokeweight="42e-5mm">
                  <v:path arrowok="t" o:connecttype="custom" o:connectlocs="45,0;45,0;30,40;20,90;10,155;0,230;5,315;10,365;15,410;30,460;45,510" o:connectangles="0,0,0,0,0,0,0,0,0,0,0"/>
                </v:shape>
                <v:line id="Line 4493" o:spid="_x0000_s1505" style="position:absolute;visibility:visible;mso-wrap-style:square" from="6053,4766" to="6054,5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/wE8YAAADcAAAADwAAAGRycy9kb3ducmV2LnhtbESPQWvCQBSE74X+h+UVeim6sYiV1FVE&#10;WxCEQGNAvD2yz01o9m3IrjH+e1co9DjMzDfMYjXYRvTU+dqxgsk4AUFcOl2zUVAcvkdzED4ga2wc&#10;k4IbeVgtn58WmGp35R/q82BEhLBPUUEVQptK6cuKLPqxa4mjd3adxRBlZ6Tu8BrhtpHvSTKTFmuO&#10;CxW2tKmo/M0vVoEp8u3Xhyn6YnsOfn98y/pTlin1+jKsP0EEGsJ/+K+90wqm8xk8zsQj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v8BPGAAAA3AAAAA8AAAAAAAAA&#10;AAAAAAAAoQIAAGRycy9kb3ducmV2LnhtbFBLBQYAAAAABAAEAPkAAACUAwAAAAA=&#10;" strokecolor="#e36c0a [2409]" strokeweight="42e-5mm"/>
                <v:line id="Line 4494" o:spid="_x0000_s1506" style="position:absolute;visibility:visible;mso-wrap-style:square" from="6023,4766" to="6024,5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WEbsUAAADcAAAADwAAAGRycy9kb3ducmV2LnhtbESP3WrCQBSE74W+w3IKvRHdtBQr0VVC&#10;odGCIPXv+pA9JkuzZ0N2jfHtuwXBy2FmvmHmy97WoqPWG8cKXscJCOLCacOlgsP+azQF4QOyxtox&#10;KbiRh+XiaTDHVLsr/1C3C6WIEPYpKqhCaFIpfVGRRT92DXH0zq61GKJsS6lbvEa4reVbkkykRcNx&#10;ocKGPisqfncXq8CsTsft5rQuMkffw9zm5kadUerluc9mIAL14RG+t9dawfv0A/7PxCM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WEbsUAAADcAAAADwAAAAAAAAAA&#10;AAAAAAChAgAAZHJzL2Rvd25yZXYueG1sUEsFBgAAAAAEAAQA+QAAAJMDAAAAAA==&#10;" strokecolor="#e36c0a [2409]" strokeweight="69e-5mm"/>
                <v:shape id="Freeform 4495" o:spid="_x0000_s1507" style="position:absolute;left:6148;top:5756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tegcIA&#10;AADcAAAADwAAAGRycy9kb3ducmV2LnhtbERPz2vCMBS+D/Y/hDfYZWhakVGqUaZgKTs5J+z6aJ5t&#10;XfNSkth2//1yEDx+fL/X28l0YiDnW8sK0nkCgriyuuVawfn7MMtA+ICssbNMCv7Iw3bz/LTGXNuR&#10;v2g4hVrEEPY5KmhC6HMpfdWQQT+3PXHkLtYZDBG6WmqHYww3nVwkybs02HJsaLCnfUPV7+lmFBT2&#10;LZTnNHHG7W7tz+f1mBZZrdTry/SxAhFoCg/x3V1qBcssro1n4hG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O16BwgAAANwAAAAPAAAAAAAAAAAAAAAAAJgCAABkcnMvZG93&#10;bnJldi54bWxQSwUGAAAAAAQABAD1AAAAhwMAAAAA&#10;" path="m,40r,l10,25,25,15,50,5,80,r30,5l135,15r20,10l184,45r5,5l199,45,214,30,234,r15,45e" filled="f" strokecolor="#e36c0a [2409]" strokeweight="42e-5mm">
                  <v:path arrowok="t" o:connecttype="custom" o:connectlocs="0,40;0,40;10,25;25,15;50,5;80,0;110,5;135,15;155,25;184,45;184,45;189,50;199,45;214,30;234,0;249,45" o:connectangles="0,0,0,0,0,0,0,0,0,0,0,0,0,0,0,0"/>
                </v:shape>
                <v:shape id="Freeform 4496" o:spid="_x0000_s1508" style="position:absolute;left:6148;top:5281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7GsUA&#10;AADcAAAADwAAAGRycy9kb3ducmV2LnhtbESPQWvCQBSE70L/w/IKvYhuUkpJYzbSCor0VFPB6yP7&#10;TKLZt2F31fTfdwsFj8PMfMMUy9H04krOd5YVpPMEBHFtdceNgv33epaB8AFZY2+ZFPyQh2X5MCkw&#10;1/bGO7pWoRERwj5HBW0IQy6lr1sy6Od2II7e0TqDIUrXSO3wFuGml89J8ioNdhwXWhxo1VJ9ri5G&#10;wcZOw3afJs64j0t3+Dx9pZusUerpcXxfgAg0hnv4v73VCl6yN/g7E4+AL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d/saxQAAANwAAAAPAAAAAAAAAAAAAAAAAJgCAABkcnMv&#10;ZG93bnJldi54bWxQSwUGAAAAAAQABAD1AAAAigMAAAAA&#10;" path="m,5r,l25,25,50,40r30,5l110,40r25,-5l155,25,184,5,189,r5,5l214,20r20,30l249,e" filled="f" strokecolor="#e36c0a [2409]" strokeweight="42e-5mm">
                  <v:path arrowok="t" o:connecttype="custom" o:connectlocs="0,5;0,5;25,25;50,40;80,45;110,40;135,35;155,25;184,5;184,5;189,0;194,5;214,20;234,50;249,0" o:connectangles="0,0,0,0,0,0,0,0,0,0,0,0,0,0,0"/>
                </v:shape>
                <v:shape id="Freeform 4497" o:spid="_x0000_s1509" style="position:absolute;left:6148;top:5326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rTSMMA&#10;AADcAAAADwAAAGRycy9kb3ducmV2LnhtbERPz2vCMBS+C/sfwhvspulkc642ihtT9CLTFc+P5q0t&#10;a15KktnqX28OgseP73e26E0jTuR8bVnB8ygBQVxYXXOpIP9ZDacgfEDW2FgmBWfysJg/DDJMte14&#10;T6dDKEUMYZ+igiqENpXSFxUZ9CPbEkfu1zqDIUJXSu2wi+GmkeMkmUiDNceGClv6rKj4O/wbBby8&#10;mO92tc8/jm76tv2idfe6Gyv19NgvZyAC9eEuvrk3WsHLe5wfz8QjIO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rTSMMAAADcAAAADwAAAAAAAAAAAAAAAACYAgAAZHJzL2Rv&#10;d25yZXYueG1sUEsFBgAAAAAEAAQA9QAAAIgDAAAAAA==&#10;" path="m,215r,l5,300r5,40l15,370r15,25l45,415r20,15l95,435r30,-5l150,420r24,-20l199,375r20,-35l229,305r10,-45l244,215r-5,-40l229,130,219,95,199,65,174,35,150,15,125,5,95,,65,5,45,15,30,35,15,60,10,95,5,130,,215xe" filled="f" strokecolor="#e36c0a [2409]" strokeweight="42e-5mm">
                  <v:path arrowok="t" o:connecttype="custom" o:connectlocs="0,215;0,215;5,300;10,340;15,370;30,395;45,415;65,430;95,435;95,435;125,430;150,420;174,400;199,375;219,340;229,305;239,260;244,215;244,215;239,175;229,130;219,95;199,65;174,35;150,15;125,5;95,0;95,0;65,5;45,15;30,35;15,60;10,95;5,130;0,215;0,215" o:connectangles="0,0,0,0,0,0,0,0,0,0,0,0,0,0,0,0,0,0,0,0,0,0,0,0,0,0,0,0,0,0,0,0,0,0,0,0"/>
                </v:shape>
                <v:shape id="Freeform 4498" o:spid="_x0000_s1510" style="position:absolute;left:6148;top:5391;width:194;height:300;visibility:visible;mso-wrap-style:square;v-text-anchor:top" coordsize="194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Deu8MA&#10;AADcAAAADwAAAGRycy9kb3ducmV2LnhtbESP0YrCMBRE3wX/IVzBF9FUkWWtRlFBXNCHrfoBl+ba&#10;ljY3pYm1/v1GEPZxmJkzzGrTmUq01LjCsoLpJAJBnFpdcKbgdj2Mv0E4j6yxskwKXuRgs+73Vhhr&#10;++SE2ovPRICwi1FB7n0dS+nSnAy6ia2Jg3e3jUEfZJNJ3eAzwE0lZ1H0JQ0WHBZyrGmfU1peHkbB&#10;7nQu2+1I/96jpLbJ8ZqeZemUGg667RKEp87/hz/tH61gvpjC+0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Deu8MAAADcAAAADwAAAAAAAAAAAAAAAACYAgAAZHJzL2Rv&#10;d25yZXYueG1sUEsFBgAAAAAEAAQA9QAAAIgDAAAAAA==&#10;" path="m,150r,l,180r5,30l15,235r10,20l40,275r15,15l75,300r20,l115,300r20,-10l150,275r14,-15l179,235r10,-25l194,185r,-35l194,120,189,95,179,70,164,45,150,30,135,15,115,5,95,,75,5,55,15,40,25,25,45,15,70,5,95,,120r,30xe" filled="f" strokecolor="#e36c0a [2409]" strokeweight="42e-5mm">
                  <v:path arrowok="t" o:connecttype="custom" o:connectlocs="0,150;0,150;0,180;5,210;15,235;25,255;40,275;55,290;75,300;95,300;95,300;115,300;135,290;150,275;164,260;179,235;189,210;194,185;194,150;194,150;194,120;189,95;179,70;164,45;150,30;135,15;115,5;95,0;95,0;75,5;55,15;40,25;25,45;15,70;5,95;0,120;0,150;0,150" o:connectangles="0,0,0,0,0,0,0,0,0,0,0,0,0,0,0,0,0,0,0,0,0,0,0,0,0,0,0,0,0,0,0,0,0,0,0,0,0,0"/>
                </v:shape>
                <v:shape id="Freeform 4499" o:spid="_x0000_s1511" style="position:absolute;left:6148;top:5436;width:164;height:210;visibility:visible;mso-wrap-style:square;v-text-anchor:top" coordsize="164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4hxMUA&#10;AADcAAAADwAAAGRycy9kb3ducmV2LnhtbESP0WrCQBRE34X+w3ILfRHdGIrU1FVCsVBflEY/4Jq9&#10;Jmmzd0N2Ndu/7wqCj8PMnGGW62BacaXeNZYVzKYJCOLS6oYrBcfD5+QNhPPIGlvLpOCPHKxXT6Ml&#10;ZtoO/E3XwlciQthlqKD2vsukdGVNBt3UdsTRO9veoI+yr6TucYhw08o0SebSYMNxocaOPmoqf4uL&#10;UZC7g9lsd6ef8yUv9uPBhGqbBqVenkP+DsJT8I/wvf2lFbwuUridi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iHExQAAANwAAAAPAAAAAAAAAAAAAAAAAJgCAABkcnMv&#10;ZG93bnJldi54bWxQSwUGAAAAAAQABAD1AAAAigMAAAAA&#10;" path="m,105r,l5,130r5,20l20,165r10,15l45,195r20,10l80,210r15,l110,210r10,-5l135,195r10,-15l160,150r4,-45l160,65,145,35,135,20,120,10,110,5,95,,80,5,65,10,45,20,30,35,20,50,10,65,5,85,,105xe" filled="f" strokecolor="#e36c0a [2409]" strokeweight="42e-5mm">
                  <v:path arrowok="t" o:connecttype="custom" o:connectlocs="0,105;0,105;5,130;10,150;20,165;30,180;45,195;65,205;80,210;95,210;95,210;110,210;120,205;135,195;145,180;160,150;164,105;164,105;160,65;145,35;135,20;120,10;110,5;95,0;95,0;80,5;65,10;45,20;30,35;20,50;10,65;5,85;0,105;0,105" o:connectangles="0,0,0,0,0,0,0,0,0,0,0,0,0,0,0,0,0,0,0,0,0,0,0,0,0,0,0,0,0,0,0,0,0,0"/>
                </v:shape>
                <v:shape id="Freeform 4500" o:spid="_x0000_s1512" style="position:absolute;left:6148;top:5471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B6sMA&#10;AADcAAAADwAAAGRycy9kb3ducmV2LnhtbESPwWrDMBBE74X8g9hAbrXsNITWjWJCSqA+Jm3vi7W1&#10;3FgrYcmJ8/dVoZDjMDNvmE012V5caAidYwVFloMgbpzuuFXw+XF4fAYRIrLG3jEpuFGAajt72GCp&#10;3ZWPdDnFViQIhxIVmBh9KWVoDFkMmfPEyft2g8WY5NBKPeA1wW0vl3m+lhY7TgsGPe0NNefTaBXU&#10;X9gVa1f85LV/O/hV8KPpa6UW82n3CiLSFO/h//a7VrB6eYK/M+k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uB6sMAAADcAAAADwAAAAAAAAAAAAAAAACYAgAAZHJzL2Rv&#10;d25yZXYueG1sUEsFBgAAAAAEAAQA9QAAAIgDAAAAAA==&#10;" path="m,70r,l5,85r5,15l25,115r10,10l70,140r25,5l105,145r10,-5l130,125r10,-25l145,70,140,45,130,20,115,5,95,,70,5,40,20,25,30,10,40,5,55,,70xe" filled="f" strokecolor="#e36c0a [2409]" strokeweight="42e-5mm">
                  <v:path arrowok="t" o:connecttype="custom" o:connectlocs="0,70;0,70;5,85;10,100;25,115;35,125;70,140;95,145;95,145;105,145;115,140;130,125;140,100;145,70;145,70;140,45;130,20;115,5;95,0;95,0;70,5;40,20;25,30;10,40;5,55;0,70;0,70" o:connectangles="0,0,0,0,0,0,0,0,0,0,0,0,0,0,0,0,0,0,0,0,0,0,0,0,0,0,0"/>
                </v:shape>
                <v:shape id="Freeform 4501" o:spid="_x0000_s1513" style="position:absolute;left:6128;top:5286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LnV8UA&#10;AADcAAAADwAAAGRycy9kb3ducmV2LnhtbESPQWvCQBCF74L/YRmht7oxiG2jq9iWUkEvxl56G7Jj&#10;NpqdDdmtSf31bqHg8fHmfW/eYtXbWlyo9ZVjBZNxAoK4cLriUsHX4ePxGYQPyBprx6TglzyslsPB&#10;AjPtOt7TJQ+liBD2GSowITSZlL4wZNGPXUMcvaNrLYYo21LqFrsIt7VMk2QmLVYcGww29GaoOOc/&#10;Nr7x/UkmnXVkrnqXuvfitH19Oij1MOrXcxCB+nA//k9vtILpyxT+xkQC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udXxQAAANwAAAAPAAAAAAAAAAAAAAAAAJgCAABkcnMv&#10;ZG93bnJldi54bWxQSwUGAAAAAAQABAD1AAAAigMAAAAA&#10;" path="m20,r,l10,20,,70r,35l,145r10,50l20,255,10,315,5,370,,410r,30l10,485r10,25e" filled="f" strokecolor="#e36c0a [2409]" strokeweight="42e-5mm">
                  <v:path arrowok="t" o:connecttype="custom" o:connectlocs="20,0;20,0;10,20;0,70;0,105;0,145;10,195;20,255;20,255;20,255;10,315;5,370;0,410;0,440;10,485;20,510" o:connectangles="0,0,0,0,0,0,0,0,0,0,0,0,0,0,0,0"/>
                </v:shape>
                <v:shape id="Freeform 4502" o:spid="_x0000_s1514" style="position:absolute;left:6103;top:5286;width:45;height:510;visibility:visible;mso-wrap-style:square;v-text-anchor:top" coordsize="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5lmMMA&#10;AADcAAAADwAAAGRycy9kb3ducmV2LnhtbESPT4vCMBTE7wt+h/AEL6KpsvVPNYqIgtftqudH82yr&#10;zUtpotZvvxGEPQ4z8xtmuW5NJR7UuNKygtEwAkGcWV1yruD4ux/MQDiPrLGyTApe5GC96nwtMdH2&#10;yT/0SH0uAoRdggoK7+tESpcVZNANbU0cvIttDPogm1zqBp8Bbio5jqKJNFhyWCiwpm1B2S29GwXT&#10;Wbw/9uOTObjddXvrz0fp9XxSqtdtNwsQnlr/H/60D1rB9zyG95lw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5lmMMAAADcAAAADwAAAAAAAAAAAAAAAACYAgAAZHJzL2Rv&#10;d25yZXYueG1sUEsFBgAAAAAEAAQA9QAAAIgDAAAAAA==&#10;" path="m45,r,l30,40,20,90,10,155,,230r5,85l10,360r5,50l30,460r15,50e" filled="f" strokecolor="#e36c0a [2409]" strokeweight="42e-5mm">
                  <v:path arrowok="t" o:connecttype="custom" o:connectlocs="45,0;45,0;30,40;20,90;10,155;0,230;5,315;10,360;15,410;30,460;45,510" o:connectangles="0,0,0,0,0,0,0,0,0,0,0"/>
                </v:shape>
                <v:line id="Line 4503" o:spid="_x0000_s1515" style="position:absolute;visibility:visible;mso-wrap-style:square" from="6053,5286" to="6054,5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ZmzsYAAADcAAAADwAAAGRycy9kb3ducmV2LnhtbESPQWvCQBSE74L/YXkFL1I3lWJr6ipS&#10;LQiFQNOA9PbIPjeh2bchu8b4712h0OMwM98wq81gG9FT52vHCp5mCQji0umajYLi++PxFYQPyBob&#10;x6TgSh426/Fohal2F/6iPg9GRAj7FBVUIbSplL6syKKfuZY4eifXWQxRdkbqDi8Rbhs5T5KFtFhz&#10;XKiwpfeKyt/8bBWYIt/tX0zRF7tT8J/Hadb/ZJlSk4dh+wYi0BD+w3/tg1bwvFzA/Uw8AnJ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2Zs7GAAAA3AAAAA8AAAAAAAAA&#10;AAAAAAAAoQIAAGRycy9kb3ducmV2LnhtbFBLBQYAAAAABAAEAPkAAACUAwAAAAA=&#10;" strokecolor="#e36c0a [2409]" strokeweight="42e-5mm"/>
                <v:line id="Line 4504" o:spid="_x0000_s1516" style="position:absolute;visibility:visible;mso-wrap-style:square" from="6023,5286" to="6024,5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wSs8UAAADcAAAADwAAAGRycy9kb3ducmV2LnhtbESPW2sCMRSE3wv9D+EUfBHNVsTq1ihS&#10;8AZC8VKfD5vT3dDNybKJ6/rvjSD0cZiZb5jpvLWlaKj2xrGC934Cgjhz2nCu4HRc9sYgfEDWWDom&#10;BTfyMJ+9vkwx1e7Ke2oOIRcRwj5FBUUIVSqlzwqy6PuuIo7er6sthijrXOoarxFuSzlIkpG0aDgu&#10;FFjRV0HZ3+FiFZj1+ed7d95kC0fb7squzI0ao1TnrV18ggjUhv/ws73RCoaTD3iciUdAz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wSs8UAAADcAAAADwAAAAAAAAAA&#10;AAAAAAChAgAAZHJzL2Rvd25yZXYueG1sUEsFBgAAAAAEAAQA+QAAAJMDAAAAAA==&#10;" strokecolor="#e36c0a [2409]" strokeweight="69e-5mm"/>
                <v:shape id="Freeform 4505" o:spid="_x0000_s1517" style="position:absolute;left:6148;top:6276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LIXMIA&#10;AADcAAAADwAAAGRycy9kb3ducmV2LnhtbERPz2vCMBS+C/sfwhvsIjPtkFE7o6igyE6zFnZ9NG9t&#10;t+alJKmt//1yGOz48f1ebyfTiRs531pWkC4SEMSV1S3XCsrr8TkD4QOyxs4yKbiTh+3mYbbGXNuR&#10;L3QrQi1iCPscFTQh9LmUvmrIoF/YnjhyX9YZDBG6WmqHYww3nXxJkldpsOXY0GBPh4aqn2IwCk52&#10;Hs5lmjjj9kP7+f79kZ6yWqmnx2n3BiLQFP7Ff+6zVrBcxbX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4shcwgAAANwAAAAPAAAAAAAAAAAAAAAAAJgCAABkcnMvZG93&#10;bnJldi54bWxQSwUGAAAAAAQABAD1AAAAhwMAAAAA&#10;" path="m,40r,l10,25,25,15,50,5,80,r30,5l135,15r20,10l184,45r5,5l199,45,214,30,234,r15,45e" filled="f" strokecolor="#e36c0a [2409]" strokeweight="42e-5mm">
                  <v:path arrowok="t" o:connecttype="custom" o:connectlocs="0,40;0,40;10,25;25,15;50,5;80,0;110,5;135,15;155,25;184,45;184,45;189,50;199,45;214,30;234,0;249,45" o:connectangles="0,0,0,0,0,0,0,0,0,0,0,0,0,0,0,0"/>
                </v:shape>
                <v:shape id="Freeform 4506" o:spid="_x0000_s1518" style="position:absolute;left:6148;top:5801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5tx8MA&#10;AADcAAAADwAAAGRycy9kb3ducmV2LnhtbESPQYvCMBSE78L+h/AW9iKadhHRapRdQRFPrit4fTTP&#10;ttq8lCRq/fdGEDwOM/MNM523phZXcr6yrCDtJyCIc6srLhTs/5e9EQgfkDXWlknBnTzMZx+dKWba&#10;3viPrrtQiAhhn6GCMoQmk9LnJRn0fdsQR+9oncEQpSukdniLcFPL7yQZSoMVx4USG1qUlJ93F6Ng&#10;ZbthvU8TZ9zvpTpsTtt0NSqU+vpsfyYgArXhHX6111rBYDyG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65tx8MAAADcAAAADwAAAAAAAAAAAAAAAACYAgAAZHJzL2Rv&#10;d25yZXYueG1sUEsFBgAAAAAEAAQA9QAAAIgDAAAAAA==&#10;" path="m,5r,l25,25,50,40r30,5l110,40,135,30r20,-5l184,5,189,r5,5l214,20r20,30l249,e" filled="f" strokecolor="#e36c0a [2409]" strokeweight="42e-5mm">
                  <v:path arrowok="t" o:connecttype="custom" o:connectlocs="0,5;0,5;25,25;50,40;80,45;110,40;135,30;155,25;184,5;184,5;189,0;194,5;214,20;234,50;249,0" o:connectangles="0,0,0,0,0,0,0,0,0,0,0,0,0,0,0"/>
                </v:shape>
                <v:shape id="Freeform 4507" o:spid="_x0000_s1519" style="position:absolute;left:6148;top:5846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FJUsEA&#10;AADcAAAADwAAAGRycy9kb3ducmV2LnhtbERPy4rCMBTdD/gP4QruxlTBGalG0WGUcTP4wvWlubbF&#10;5qYk0Va/3iwEl4fzns5bU4kbOV9aVjDoJyCIM6tLzhUcD6vPMQgfkDVWlknBnTzMZ52PKabaNryj&#10;2z7kIoawT1FBEUKdSumzggz6vq2JI3e2zmCI0OVSO2xiuKnkMEm+pMGSY0OBNf0UlF32V6OAFw+z&#10;rVe74/Lkxt+bX1o3o/+hUr1uu5iACNSGt/jl/tMKRkmcH8/EIy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xSVLBAAAA3AAAAA8AAAAAAAAAAAAAAAAAmAIAAGRycy9kb3du&#10;cmV2LnhtbFBLBQYAAAAABAAEAPUAAACGAwAAAAA=&#10;" path="m,215r,l5,300r5,35l15,370r15,25l45,415r20,15l95,435r30,-5l150,420r24,-20l199,370r20,-30l229,300r10,-40l244,215r-5,-45l229,130,219,95,199,60,174,35,150,15,125,5,95,,65,,45,15,30,35,15,60,10,95,5,130,,215xe" filled="f" strokecolor="#e36c0a [2409]" strokeweight="42e-5mm">
                  <v:path arrowok="t" o:connecttype="custom" o:connectlocs="0,215;0,215;5,300;10,335;15,370;30,395;45,415;65,430;95,435;95,435;125,430;150,420;174,400;199,370;219,340;229,300;239,260;244,215;244,215;239,170;229,130;219,95;199,60;174,35;150,15;125,5;95,0;95,0;65,0;45,15;30,35;15,60;10,95;5,130;0,215;0,215" o:connectangles="0,0,0,0,0,0,0,0,0,0,0,0,0,0,0,0,0,0,0,0,0,0,0,0,0,0,0,0,0,0,0,0,0,0,0,0"/>
                </v:shape>
                <v:shape id="Freeform 4508" o:spid="_x0000_s1520" style="position:absolute;left:6148;top:5911;width:194;height:300;visibility:visible;mso-wrap-style:square;v-text-anchor:top" coordsize="194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tEocUA&#10;AADcAAAADwAAAGRycy9kb3ducmV2LnhtbESPwWrDMBBE74X+g9hCLqWRHEgJbhTjFkoDzaFO+gGL&#10;tbGNrZWxVNv5+yoQyHGYmTfMNpttJ0YafONYQ7JUIIhLZxquNPyePl82IHxANtg5Jg0X8pDtHh+2&#10;mBo3cUHjMVQiQtinqKEOoU+l9GVNFv3S9cTRO7vBYohyqKQZcIpw28mVUq/SYsNxocaePmoq2+Of&#10;1fD+fWjH/Nn8nFXRu+LrVB5k67VePM35G4hAc7iHb+290bBWCVzPxCMgd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60ShxQAAANwAAAAPAAAAAAAAAAAAAAAAAJgCAABkcnMv&#10;ZG93bnJldi54bWxQSwUGAAAAAAQABAD1AAAAigMAAAAA&#10;" path="m,150r,l,180r5,30l15,235r10,20l40,275r15,10l75,295r20,5l115,300r20,-10l150,275r14,-15l179,235r10,-25l194,180r,-30l194,120,189,95,179,70,164,45,150,30,135,15,115,5,95,,75,5,55,10,40,25,25,45,15,65,5,95,,120r,30xe" filled="f" strokecolor="#e36c0a [2409]" strokeweight="42e-5mm">
                  <v:path arrowok="t" o:connecttype="custom" o:connectlocs="0,150;0,150;0,180;5,210;15,235;25,255;40,275;55,285;75,295;95,300;95,300;115,300;135,290;150,275;164,260;179,235;189,210;194,180;194,150;194,150;194,120;189,95;179,70;164,45;150,30;135,15;115,5;95,0;95,0;75,5;55,10;40,25;25,45;15,65;5,95;0,120;0,150;0,150" o:connectangles="0,0,0,0,0,0,0,0,0,0,0,0,0,0,0,0,0,0,0,0,0,0,0,0,0,0,0,0,0,0,0,0,0,0,0,0,0,0"/>
                </v:shape>
                <v:shape id="Freeform 4509" o:spid="_x0000_s1521" style="position:absolute;left:6148;top:5956;width:164;height:210;visibility:visible;mso-wrap-style:square;v-text-anchor:top" coordsize="164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W73sQA&#10;AADcAAAADwAAAGRycy9kb3ducmV2LnhtbESP0WrCQBRE3wv+w3IFX4puGmiR6CpBLOhLS6MfcM1e&#10;k2j2bsiuZv17t1Do4zAzZ5jlOphW3Kl3jWUFb7MEBHFpdcOVguPhczoH4TyyxtYyKXiQg/Vq9LLE&#10;TNuBf+he+EpECLsMFdTed5mUrqzJoJvZjjh6Z9sb9FH2ldQ9DhFuWpkmyYc02HBcqLGjTU3ltbgZ&#10;Bbk7mO3+63Q53/Li+3UwodqnQanJOOQLEJ6C/w//tXdawXuSwu+Ze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lu97EAAAA3AAAAA8AAAAAAAAAAAAAAAAAmAIAAGRycy9k&#10;b3ducmV2LnhtbFBLBQYAAAAABAAEAPUAAACJAwAAAAA=&#10;" path="m,105r,l5,125r5,20l20,165r10,15l45,190r20,10l80,210r15,l110,210r10,-5l135,195r10,-15l160,145r4,-40l160,65,145,30,135,20,120,10,110,5,95,,80,5,65,10,45,20,30,30,20,45,10,65,5,85,,105xe" filled="f" strokecolor="#e36c0a [2409]" strokeweight="42e-5mm">
                  <v:path arrowok="t" o:connecttype="custom" o:connectlocs="0,105;0,105;5,125;10,145;20,165;30,180;45,190;65,200;80,210;95,210;95,210;110,210;120,205;135,195;145,180;160,145;164,105;164,105;160,65;145,30;135,20;120,10;110,5;95,0;95,0;80,5;65,10;45,20;30,30;20,45;10,65;5,85;0,105;0,105" o:connectangles="0,0,0,0,0,0,0,0,0,0,0,0,0,0,0,0,0,0,0,0,0,0,0,0,0,0,0,0,0,0,0,0,0,0"/>
                </v:shape>
                <v:shape id="Freeform 4510" o:spid="_x0000_s1522" style="position:absolute;left:6148;top:5986;width:145;height:150;visibility:visible;mso-wrap-style:square;v-text-anchor:top" coordsize="14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5wdcMA&#10;AADcAAAADwAAAGRycy9kb3ducmV2LnhtbESPQWuDQBSE74X+h+UVeqtrWxLEZCOptNRTIZrcH+6L&#10;Sty34m7V/vtsoJDjMDPfMNtsMb2YaHSdZQWvUQyCuLa640bBsfp6SUA4j6yxt0wK/shBtnt82GKq&#10;7cwHmkrfiABhl6KC1vshldLVLRl0kR2Ig3e2o0Ef5NhIPeIc4KaXb3G8lgY7DgstDpS3VF/KX6Mg&#10;+f60vFBV+uKw+slPZdHrD6vU89Oy34DwtPh7+L9daAWr+B1uZ8IRkL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5wdcMAAADcAAAADwAAAAAAAAAAAAAAAACYAgAAZHJzL2Rv&#10;d25yZXYueG1sUEsFBgAAAAAEAAQA9QAAAIgDAAAAAA==&#10;" path="m,75r,l5,90r5,15l25,115r10,10l70,145r25,5l105,150r10,-5l130,130r10,-25l145,75,140,50,130,25,115,10,95,,70,5,40,20,25,30,10,45,5,60,,75xe" filled="f" strokecolor="#e36c0a [2409]" strokeweight="42e-5mm">
                  <v:path arrowok="t" o:connecttype="custom" o:connectlocs="0,75;0,75;5,90;10,105;25,115;35,125;70,145;95,150;95,150;105,150;115,145;130,130;140,105;145,75;145,75;140,50;130,25;115,10;95,0;95,0;70,5;40,20;25,30;10,45;5,60;0,75;0,75" o:connectangles="0,0,0,0,0,0,0,0,0,0,0,0,0,0,0,0,0,0,0,0,0,0,0,0,0,0,0"/>
                </v:shape>
                <v:shape id="Freeform 4511" o:spid="_x0000_s1523" style="position:absolute;left:6128;top:5806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9TcUA&#10;AADcAAAADwAAAGRycy9kb3ducmV2LnhtbESPQWvCQBCF7wX/wzJCb3VjqFqiq2hLsaAXYy/ehuw0&#10;m5qdDdmtif76rlDo8fHmfW/eYtXbWlyo9ZVjBeNRAoK4cLriUsHn8f3pBYQPyBprx6TgSh5Wy8HD&#10;AjPtOj7QJQ+liBD2GSowITSZlL4wZNGPXEMcvS/XWgxRtqXULXYRbmuZJslUWqw4Nhhs6NVQcc5/&#10;bHzjtCWTTjsyN71P3VvxvdvMjko9Dvv1HESgPvwf/6U/tIJJ8gz3MZEA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CX1NxQAAANwAAAAPAAAAAAAAAAAAAAAAAJgCAABkcnMv&#10;ZG93bnJldi54bWxQSwUGAAAAAAQABAD1AAAAigMAAAAA&#10;" path="m20,r,l10,20,,70r,30l,145r10,50l20,255,10,315,5,365,,410r,30l10,485r10,25e" filled="f" strokecolor="#e36c0a [2409]" strokeweight="42e-5mm">
                  <v:path arrowok="t" o:connecttype="custom" o:connectlocs="20,0;20,0;10,20;0,70;0,100;0,145;10,195;20,255;20,255;20,255;10,315;5,365;0,410;0,440;10,485;20,510" o:connectangles="0,0,0,0,0,0,0,0,0,0,0,0,0,0,0,0"/>
                </v:shape>
                <v:shape id="Freeform 4512" o:spid="_x0000_s1524" style="position:absolute;left:6103;top:5806;width:45;height:510;visibility:visible;mso-wrap-style:square;v-text-anchor:top" coordsize="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X/gsUA&#10;AADcAAAADwAAAGRycy9kb3ducmV2LnhtbESPzWrDMBCE74G+g9hCL6GRXXCauFZMCTXkGjfpebE2&#10;/om1MpYau29fBQo9DjPzDZPls+nFjUbXWlYQryIQxJXVLdcKTp/F8waE88gae8uk4Icc5LuHRYap&#10;thMf6Vb6WgQIuxQVNN4PqZSuasigW9mBOHgXOxr0QY611CNOAW56+RJFa2mw5bDQ4ED7hqpr+W0U&#10;vG6S4rRMzubgPrr9dbmNy+7rrNTT4/z+BsLT7P/Df+2DVpBECdzP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9f+CxQAAANwAAAAPAAAAAAAAAAAAAAAAAJgCAABkcnMv&#10;ZG93bnJldi54bWxQSwUGAAAAAAQABAD1AAAAigMAAAAA&#10;" path="m45,r,l30,40,20,90,10,150,,230r5,85l10,360r5,50l30,460r15,50e" filled="f" strokecolor="#e36c0a [2409]" strokeweight="42e-5mm">
                  <v:path arrowok="t" o:connecttype="custom" o:connectlocs="45,0;45,0;30,40;20,90;10,150;0,230;5,315;10,360;15,410;30,460;45,510" o:connectangles="0,0,0,0,0,0,0,0,0,0,0"/>
                </v:shape>
                <v:line id="Line 4513" o:spid="_x0000_s1525" style="position:absolute;visibility:visible;mso-wrap-style:square" from="6053,5801" to="6054,6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381MYAAADcAAAADwAAAGRycy9kb3ducmV2LnhtbESPQWvCQBSE74L/YXlCL6VuLGhL6iqi&#10;LRSEgGlAvD2yz01o9m3IrjH9965Q8DjMzDfMcj3YRvTU+dqxgtk0AUFcOl2zUVD8fL28g/ABWWPj&#10;mBT8kYf1ajxaYqrdlQ/U58GICGGfooIqhDaV0pcVWfRT1xJH7+w6iyHKzkjd4TXCbSNfk2QhLdYc&#10;FypsaVtR+ZtfrAJT5LvPN1P0xe4c/P74nPWnLFPqaTJsPkAEGsIj/N/+1grmyQLuZ+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d/NTGAAAA3AAAAA8AAAAAAAAA&#10;AAAAAAAAoQIAAGRycy9kb3ducmV2LnhtbFBLBQYAAAAABAAEAPkAAACUAwAAAAA=&#10;" strokecolor="#e36c0a [2409]" strokeweight="42e-5mm"/>
                <v:line id="Line 4514" o:spid="_x0000_s1526" style="position:absolute;visibility:visible;mso-wrap-style:square" from="6023,5801" to="6024,6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eIqcQAAADcAAAADwAAAGRycy9kb3ducmV2LnhtbESPW4vCMBSE3xf8D+EIviyaKuwq1Sgi&#10;eFlYEK/Ph+bYBpuT0sRa//1mYWEfh5n5hpktWluKhmpvHCsYDhIQxJnThnMF59O6PwHhA7LG0jEp&#10;eJGHxbzzNsNUuycfqDmGXEQI+xQVFCFUqZQ+K8iiH7iKOHo3V1sMUda51DU+I9yWcpQkn9Ki4bhQ&#10;YEWrgrL78WEVmO31sv++7rKlo6/3jd2YFzVGqV63XU5BBGrDf/ivvdMKPpIx/J6JR0DO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54ipxAAAANwAAAAPAAAAAAAAAAAA&#10;AAAAAKECAABkcnMvZG93bnJldi54bWxQSwUGAAAAAAQABAD5AAAAkgMAAAAA&#10;" strokecolor="#e36c0a [2409]" strokeweight="69e-5mm"/>
                <v:shape id="Freeform 4515" o:spid="_x0000_s1527" style="position:absolute;left:6148;top:6791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lSRsAA&#10;AADcAAAADwAAAGRycy9kb3ducmV2LnhtbERPy4rCMBTdC/MP4Q64kTHpgCIdo4zCiLjyBW4vzbWt&#10;09yUJGr9e7MQXB7OezrvbCNu5EPtWEM2VCCIC2dqLjUcD39fExAhIhtsHJOGBwWYzz56U8yNu/OO&#10;bvtYihTCIUcNVYxtLmUoKrIYhq4lTtzZeYsxQV9K4/Gewm0jv5UaS4s1p4YKW1pWVPzvr1bDyg3i&#10;+pgpb/3iWp82l222mpRa9z+73x8Qkbr4Fr/ca6NhpNLadCYdAT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glSRsAAAADcAAAADwAAAAAAAAAAAAAAAACYAgAAZHJzL2Rvd25y&#10;ZXYueG1sUEsFBgAAAAAEAAQA9QAAAIUDAAAAAA==&#10;" path="m,40r,l10,30,25,20,50,5r30,l110,10r25,10l155,30r29,20l189,50r10,l214,35,234,r15,50e" filled="f" strokecolor="#e36c0a [2409]" strokeweight="42e-5mm">
                  <v:path arrowok="t" o:connecttype="custom" o:connectlocs="0,40;0,40;10,30;25,20;50,5;80,5;110,10;135,20;155,30;184,50;184,50;189,50;199,50;214,35;234,0;249,50" o:connectangles="0,0,0,0,0,0,0,0,0,0,0,0,0,0,0,0"/>
                </v:shape>
                <v:shape id="Freeform 4516" o:spid="_x0000_s1528" style="position:absolute;left:6148;top:6321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X33cQA&#10;AADcAAAADwAAAGRycy9kb3ducmV2LnhtbESPQWsCMRSE7wX/Q3hCL0WTLVR0NYoWKtKTVcHrY/Pc&#10;Xd28LEnU7b9vBKHHYWa+YWaLzjbiRj7UjjVkQwWCuHCm5lLDYf81GIMIEdlg45g0/FKAxbz3MsPc&#10;uDv/0G0XS5EgHHLUUMXY5lKGoiKLYeha4uSdnLcYk/SlNB7vCW4b+a7USFqsOS1U2NJnRcVld7Ua&#10;1u4tbg6Z8tavrvXx+7zN1uNS69d+t5yCiNTF//CzvTEaPtQEHmfS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F993EAAAA3AAAAA8AAAAAAAAAAAAAAAAAmAIAAGRycy9k&#10;b3ducmV2LnhtbFBLBQYAAAAABAAEAPUAAACJAwAAAAA=&#10;" path="m,l,,25,25,50,40r30,l110,40,135,30,155,20,184,r5,l194,r20,20l234,50,249,e" filled="f" strokecolor="#e36c0a [2409]" strokeweight="42e-5mm">
                  <v:path arrowok="t" o:connecttype="custom" o:connectlocs="0,0;0,0;25,25;50,40;80,40;110,40;135,30;155,20;184,0;184,0;189,0;194,0;214,20;234,50;249,0" o:connectangles="0,0,0,0,0,0,0,0,0,0,0,0,0,0,0"/>
                </v:shape>
                <v:shape id="Freeform 4517" o:spid="_x0000_s1529" style="position:absolute;left:6148;top:6361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jfj8EA&#10;AADcAAAADwAAAGRycy9kb3ducmV2LnhtbERPy4rCMBTdC/MP4Q7MTlMFH1SjOKKiG1FHZn1prm2Z&#10;5qYkGVv9erMQXB7Oe7ZoTSVu5HxpWUG/l4AgzqwuOVdw+dl0JyB8QNZYWSYFd/KwmH90Zphq2/CJ&#10;bueQixjCPkUFRQh1KqXPCjLoe7YmjtzVOoMhQpdL7bCJ4aaSgyQZSYMlx4YCa1oVlP2d/40CXj7M&#10;sd6cLt+/bjLer2nbDA8Dpb4+2+UURKA2vMUv904rGPbj/HgmHgE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4o34/BAAAA3AAAAA8AAAAAAAAAAAAAAAAAmAIAAGRycy9kb3du&#10;cmV2LnhtbFBLBQYAAAAABAAEAPUAAACGAwAAAAA=&#10;" path="m,220r,l5,305r5,35l15,370r15,30l45,420r20,10l95,435r30,l150,420r24,-20l199,375r20,-30l229,305r10,-40l244,220r-5,-45l229,135,219,100,199,65,174,40,150,20,125,5,95,,65,5,45,20,30,40,15,65,10,95,5,135,,220xe" filled="f" strokecolor="#e36c0a [2409]" strokeweight="42e-5mm">
                  <v:path arrowok="t" o:connecttype="custom" o:connectlocs="0,220;0,220;5,305;10,340;15,370;30,400;45,420;65,430;95,435;95,435;125,435;150,420;174,400;199,375;219,345;229,305;239,265;244,220;244,220;239,175;229,135;219,100;199,65;174,40;150,20;125,5;95,0;95,0;65,5;45,20;30,40;15,65;10,95;5,135;0,220;0,220" o:connectangles="0,0,0,0,0,0,0,0,0,0,0,0,0,0,0,0,0,0,0,0,0,0,0,0,0,0,0,0,0,0,0,0,0,0,0,0"/>
                </v:shape>
                <v:shape id="Freeform 4518" o:spid="_x0000_s1530" style="position:absolute;left:6148;top:6431;width:194;height:300;visibility:visible;mso-wrap-style:square;v-text-anchor:top" coordsize="194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SfMUA&#10;AADcAAAADwAAAGRycy9kb3ducmV2LnhtbESP0WqDQBRE3wv5h+UG+lLiaqElmGyCKYQEmoca8wEX&#10;90ZF9664WzV/3y0U+jjMzBlmu59NJ0YaXGNZQRLFIIhLqxuuFNyK42oNwnlkjZ1lUvAgB/vd4mmL&#10;qbYT5zRefSUChF2KCmrv+1RKV9Zk0EW2Jw7e3Q4GfZBDJfWAU4CbTr7G8bs02HBYqLGnj5rK9vpt&#10;FBw+L+2Yveive5z3Nj8V5UW2Tqnn5ZxtQHia/X/4r33WCt6SBH7Ph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MtJ8xQAAANwAAAAPAAAAAAAAAAAAAAAAAJgCAABkcnMv&#10;ZG93bnJldi54bWxQSwUGAAAAAAQABAD1AAAAigMAAAAA&#10;" path="m,150r,l,180r5,25l15,230r10,25l40,270r15,15l75,295r20,5l115,295r20,-5l150,275r14,-20l179,235r10,-25l194,180r,-30l194,120,189,90,179,65,164,45,150,25,135,10,115,5,95,,75,,55,10,40,25,25,45,15,65,5,90,,120r,30xe" filled="f" strokecolor="#e36c0a [2409]" strokeweight="42e-5mm">
                  <v:path arrowok="t" o:connecttype="custom" o:connectlocs="0,150;0,150;0,180;5,205;15,230;25,255;40,270;55,285;75,295;95,300;95,300;115,295;135,290;150,275;164,255;179,235;189,210;194,180;194,150;194,150;194,120;189,90;179,65;164,45;150,25;135,10;115,5;95,0;95,0;75,0;55,10;40,25;25,45;15,65;5,90;0,120;0,150;0,150" o:connectangles="0,0,0,0,0,0,0,0,0,0,0,0,0,0,0,0,0,0,0,0,0,0,0,0,0,0,0,0,0,0,0,0,0,0,0,0,0,0"/>
                </v:shape>
                <v:shape id="Freeform 4519" o:spid="_x0000_s1531" style="position:absolute;left:6148;top:6476;width:164;height:210;visibility:visible;mso-wrap-style:square;v-text-anchor:top" coordsize="164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wtA8QA&#10;AADcAAAADwAAAGRycy9kb3ducmV2LnhtbESP0WrCQBRE3wX/YbkFX6RuDCglukoQBX2xGPsBt9lr&#10;Epu9G7Kr2f59t1Do4zAzZ5j1NphWPKl3jWUF81kCgri0uuFKwcf18PoGwnlkja1lUvBNDrab8WiN&#10;mbYDX+hZ+EpECLsMFdTed5mUrqzJoJvZjjh6N9sb9FH2ldQ9DhFuWpkmyVIabDgu1NjRrqbyq3gY&#10;Bbm7mv3p/Hm/PfLifTqYUJ3SoNTkJeQrEJ6C/w//tY9awWKewu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8LQPEAAAA3AAAAA8AAAAAAAAAAAAAAAAAmAIAAGRycy9k&#10;b3ducmV2LnhtbFBLBQYAAAAABAAEAPUAAACJAwAAAAA=&#10;" path="m,105r,l5,125r5,20l20,165r10,15l45,190r20,10l80,205r15,5l110,210r10,-10l135,190r10,-10l160,145r4,-40l160,65,145,30,135,20,120,10,110,,95,,80,,65,5,45,15,30,30,20,45,10,65,5,85,,105xe" filled="f" strokecolor="#e36c0a [2409]" strokeweight="42e-5mm">
                  <v:path arrowok="t" o:connecttype="custom" o:connectlocs="0,105;0,105;5,125;10,145;20,165;30,180;45,190;65,200;80,205;95,210;95,210;110,210;120,200;135,190;145,180;160,145;164,105;164,105;160,65;145,30;135,20;120,10;110,0;95,0;95,0;80,0;65,5;45,15;30,30;20,45;10,65;5,85;0,105;0,105" o:connectangles="0,0,0,0,0,0,0,0,0,0,0,0,0,0,0,0,0,0,0,0,0,0,0,0,0,0,0,0,0,0,0,0,0,0"/>
                </v:shape>
                <v:shape id="Freeform 4520" o:spid="_x0000_s1532" style="position:absolute;left:6148;top:6506;width:145;height:150;visibility:visible;mso-wrap-style:square;v-text-anchor:top" coordsize="14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fmqMEA&#10;AADcAAAADwAAAGRycy9kb3ducmV2LnhtbESPQYvCMBSE7wv+h/AEb2taxUWqsago9iRY9f5onm2x&#10;eSlN1PrvNwvCHoeZ+YZZpr1pxJM6V1tWEI8jEMSF1TWXCi7n/fcchPPIGhvLpOBNDtLV4GuJibYv&#10;PtEz96UIEHYJKqi8bxMpXVGRQTe2LXHwbrYz6IPsSqk7fAW4aeQkin6kwZrDQoUtbSsq7vnDKJgf&#10;dpZ7Ouc+O82O22ueNXpjlRoN+/UChKfe/4c/7UwrmMVT+DsTj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35qjBAAAA3AAAAA8AAAAAAAAAAAAAAAAAmAIAAGRycy9kb3du&#10;cmV2LnhtbFBLBQYAAAAABAAEAPUAAACGAwAAAAA=&#10;" path="m,75r,l5,90r5,15l25,115r10,10l70,140r25,10l105,145r10,l130,125r10,-20l145,75,140,45,130,25,115,5,95,,70,5,40,20,25,30,10,45,5,60,,75xe" filled="f" strokecolor="#e36c0a [2409]" strokeweight="42e-5mm">
                  <v:path arrowok="t" o:connecttype="custom" o:connectlocs="0,75;0,75;5,90;10,105;25,115;35,125;70,140;95,150;95,150;105,145;115,145;130,125;140,105;145,75;145,75;140,45;130,25;115,5;95,0;95,0;70,5;40,20;25,30;10,45;5,60;0,75;0,75" o:connectangles="0,0,0,0,0,0,0,0,0,0,0,0,0,0,0,0,0,0,0,0,0,0,0,0,0,0,0"/>
                </v:shape>
                <v:shape id="Freeform 4521" o:spid="_x0000_s1533" style="position:absolute;left:6128;top:6321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DrkMUA&#10;AADcAAAADwAAAGRycy9kb3ducmV2LnhtbESPQWvCQBCF70L/wzKF3nRjaFWiq7SKVGgvVS/ehuyY&#10;TZudDdnVRH+9WxA8Pt68782bLTpbiTM1vnSsYDhIQBDnTpdcKNjv1v0JCB+QNVaOScGFPCzmT70Z&#10;Ztq1/EPnbShEhLDPUIEJoc6k9Lkhi37gauLoHV1jMUTZFFI32Ea4rWSaJCNpseTYYLCmpaH8b3uy&#10;8Y3DJ5l01JK56u/UrfLfr4/xTqmX5+59CiJQFx7H9/RGK3gbvsL/mEg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0OuQxQAAANwAAAAPAAAAAAAAAAAAAAAAAJgCAABkcnMv&#10;ZG93bnJldi54bWxQSwUGAAAAAAQABAD1AAAAigMAAAAA&#10;" path="m20,r,l10,25,,70r,35l,145r10,55l20,260,10,320,5,370,,410r,35l10,490r10,20e" filled="f" strokecolor="#e36c0a [2409]" strokeweight="42e-5mm">
                  <v:path arrowok="t" o:connecttype="custom" o:connectlocs="20,0;20,0;10,25;0,70;0,105;0,145;10,200;20,260;20,260;20,260;10,320;5,370;0,410;0,445;10,490;20,510" o:connectangles="0,0,0,0,0,0,0,0,0,0,0,0,0,0,0,0"/>
                </v:shape>
                <v:shape id="Freeform 4522" o:spid="_x0000_s1534" style="position:absolute;left:6103;top:6321;width:45;height:510;visibility:visible;mso-wrap-style:square;v-text-anchor:top" coordsize="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xpX8QA&#10;AADcAAAADwAAAGRycy9kb3ducmV2LnhtbESPT4vCMBTE78J+h/CEvciadqH+qUZZZAWv1rrnR/Ns&#10;q81LabJav70RBI/DzPyGWa5704grda62rCAeRyCIC6trLhXkh+3XDITzyBoby6TgTg7Wq4/BElNt&#10;b7yna+ZLESDsUlRQed+mUrqiIoNubFvi4J1sZ9AH2ZVSd3gLcNPI7yiaSIM1h4UKW9pUVFyyf6Ng&#10;Oku2+Sg5mp37PW8uo3mcnf+OSn0O+58FCE+9f4df7Z1WkMQJ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saV/EAAAA3AAAAA8AAAAAAAAAAAAAAAAAmAIAAGRycy9k&#10;b3ducmV2LnhtbFBLBQYAAAAABAAEAPUAAACJAwAAAAA=&#10;" path="m45,r,l30,45,20,90,10,155,,230r5,90l10,365r5,50l30,460r15,50e" filled="f" strokecolor="#e36c0a [2409]" strokeweight="42e-5mm">
                  <v:path arrowok="t" o:connecttype="custom" o:connectlocs="45,0;45,0;30,45;20,90;10,155;0,230;5,320;10,365;15,415;30,460;45,510" o:connectangles="0,0,0,0,0,0,0,0,0,0,0"/>
                </v:shape>
                <v:line id="Line 4523" o:spid="_x0000_s1535" style="position:absolute;visibility:visible;mso-wrap-style:square" from="6053,6321" to="6054,6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RqCcYAAADcAAAADwAAAGRycy9kb3ducmV2LnhtbESPQWvCQBSE74L/YXmFXkQ3FmoldRXR&#10;FgpCoDEgvT2yz01o9m3IrjH9911B8DjMzDfMajPYRvTU+dqxgvksAUFcOl2zUVAcP6dLED4ga2wc&#10;k4I/8rBZj0crTLW78jf1eTAiQtinqKAKoU2l9GVFFv3MtcTRO7vOYoiyM1J3eI1w28iXJFlIizXH&#10;hQpb2lVU/uYXq8AU+f7jzRR9sT8HfzhNsv4ny5R6fhq27yACDeERvre/tILX+QJuZ+IRkO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EagnGAAAA3AAAAA8AAAAAAAAA&#10;AAAAAAAAoQIAAGRycy9kb3ducmV2LnhtbFBLBQYAAAAABAAEAPkAAACUAwAAAAA=&#10;" strokecolor="#e36c0a [2409]" strokeweight="42e-5mm"/>
                <v:line id="Line 4524" o:spid="_x0000_s1536" style="position:absolute;visibility:visible;mso-wrap-style:square" from="6023,6321" to="6024,6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4edMQAAADcAAAADwAAAGRycy9kb3ducmV2LnhtbESPW4vCMBSE3xf8D+EIviyaKuwq1Sgi&#10;eFlYEK/Ph+bYBpuT0sRa//1mYWEfh5n5hpktWluKhmpvHCsYDhIQxJnThnMF59O6PwHhA7LG0jEp&#10;eJGHxbzzNsNUuycfqDmGXEQI+xQVFCFUqZQ+K8iiH7iKOHo3V1sMUda51DU+I9yWcpQkn9Ki4bhQ&#10;YEWrgrL78WEVmO31sv++7rKlo6/3jd2YFzVGqV63XU5BBGrDf/ivvdMKPoZj+D0Tj4C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Ph50xAAAANwAAAAPAAAAAAAAAAAA&#10;AAAAAKECAABkcnMvZG93bnJldi54bWxQSwUGAAAAAAQABAD5AAAAkgMAAAAA&#10;" strokecolor="#e36c0a [2409]" strokeweight="69e-5mm"/>
                <v:shape id="Freeform 4525" o:spid="_x0000_s1537" style="position:absolute;left:6148;top:7312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DEm78A&#10;AADcAAAADwAAAGRycy9kb3ducmV2LnhtbERPy4rCMBTdC/5DuIIb0bTCiFSjqKDIrHyB20tzbavN&#10;TUmi1r+fLAZcHs57vmxNLV7kfGVZQTpKQBDnVldcKLict8MpCB+QNdaWScGHPCwX3c4cM23ffKTX&#10;KRQihrDPUEEZQpNJ6fOSDPqRbYgjd7POYIjQFVI7fMdwU8txkkykwYpjQ4kNbUrKH6enUbCzg7C/&#10;pIkzbv2srr/3Q7qbFkr1e+1qBiJQG77if/deK/hJ49p4Jh4Buf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0MSbvwAAANwAAAAPAAAAAAAAAAAAAAAAAJgCAABkcnMvZG93bnJl&#10;di54bWxQSwUGAAAAAAQABAD1AAAAhAMAAAAA&#10;" path="m,40r,l10,30,25,20,50,5r30,l110,10r25,5l155,30r29,20l189,50r10,l214,30,234,r15,45e" filled="f" strokecolor="#e36c0a [2409]" strokeweight="42e-5mm">
                  <v:path arrowok="t" o:connecttype="custom" o:connectlocs="0,40;0,40;10,30;25,20;50,5;80,5;110,10;135,15;155,30;184,50;184,50;189,50;199,50;214,30;234,0;249,45" o:connectangles="0,0,0,0,0,0,0,0,0,0,0,0,0,0,0,0"/>
                </v:shape>
                <v:shape id="Freeform 4526" o:spid="_x0000_s1538" style="position:absolute;left:6148;top:6841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xhAMUA&#10;AADcAAAADwAAAGRycy9kb3ducmV2LnhtbESPQWvCQBSE7wX/w/IEL6VuIlg0dRUtNISeWhV6fWRf&#10;k2j2bdjdxPjvu4VCj8PMfMNsdqNpxUDON5YVpPMEBHFpdcOVgvPp7WkFwgdkja1lUnAnD7vt5GGD&#10;mbY3/qThGCoRIewzVFCH0GVS+rImg35uO+LofVtnMETpKqkd3iLctHKRJM/SYMNxocaOXmsqr8fe&#10;KMjtYyjOaeKMO/TN1/vlI81XlVKz6bh/ARFoDP/hv3ahFSzTN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GEAxQAAANwAAAAPAAAAAAAAAAAAAAAAAJgCAABkcnMv&#10;ZG93bnJldi54bWxQSwUGAAAAAAQABAD1AAAAigMAAAAA&#10;" path="m,l,,25,25,50,35r30,5l110,35r25,-5l155,20,184,r5,l194,r20,15l234,50,249,e" filled="f" strokecolor="#e36c0a [2409]" strokeweight="42e-5mm">
                  <v:path arrowok="t" o:connecttype="custom" o:connectlocs="0,0;0,0;25,25;50,35;80,40;110,35;135,30;155,20;184,0;184,0;189,0;194,0;214,15;234,50;249,0" o:connectangles="0,0,0,0,0,0,0,0,0,0,0,0,0,0,0"/>
                </v:shape>
                <v:shape id="Freeform 4527" o:spid="_x0000_s1539" style="position:absolute;left:6148;top:6881;width:244;height:436;visibility:visible;mso-wrap-style:square;v-text-anchor:top" coordsize="244,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rwpcQA&#10;AADcAAAADwAAAGRycy9kb3ducmV2LnhtbESPQU/DMAyF70j8h8hIu7GUSRuoWzZNCCQuIDG2nb3G&#10;a6omTtWErvDr5wMSR9vP771vtRmDVwP1qYls4GFagCKuom24NrD/er1/ApUyskUfmQz8UILN+vZm&#10;haWNF/6kYZdrJSacSjTgcu5KrVPlKGCaxo5YbufYB8wy9rW2PV7EPHg9K4qFDtiwJDjs6NlR1e6+&#10;g4HHY+ud/xjbE+3z7+FlkP17MmZyN26XoDKN+V/89/1mDcxnUl9gBAT0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68KXEAAAA3AAAAA8AAAAAAAAAAAAAAAAAmAIAAGRycy9k&#10;b3ducmV2LnhtbFBLBQYAAAAABAAEAPUAAACJAwAAAAA=&#10;" path="m,220r,l5,301r5,40l15,371r15,25l45,416r20,15l95,436r30,l150,421r24,-20l199,376r20,-35l229,306r10,-40l244,220r-5,-45l229,135,219,95,199,65,174,40,150,20,125,5,95,,65,5,45,15,30,35,15,65,10,95,5,135,,220xe" filled="f" strokecolor="#e36c0a [2409]" strokeweight="42e-5mm">
                  <v:path arrowok="t" o:connecttype="custom" o:connectlocs="0,220;0,220;5,301;10,341;15,371;30,396;45,416;65,431;95,436;95,436;125,436;150,421;174,401;199,376;219,341;229,306;239,266;244,220;244,220;239,175;229,135;219,95;199,65;174,40;150,20;125,5;95,0;95,0;65,5;45,15;30,35;15,65;10,95;5,135;0,220;0,220" o:connectangles="0,0,0,0,0,0,0,0,0,0,0,0,0,0,0,0,0,0,0,0,0,0,0,0,0,0,0,0,0,0,0,0,0,0,0,0"/>
                </v:shape>
                <v:shape id="Freeform 4528" o:spid="_x0000_s1540" style="position:absolute;left:6148;top:6951;width:194;height:301;visibility:visible;mso-wrap-style:square;v-text-anchor:top" coordsize="194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2m9MYA&#10;AADcAAAADwAAAGRycy9kb3ducmV2LnhtbESPW2vCQBSE3wv+h+UIfasbLbUhupHSC6hY8Pbg4yF7&#10;csHs2TS7auyv7xYEH4eZ+YaZzjpTizO1rrKsYDiIQBBnVldcKNjvvp5iEM4ja6wtk4IrOZilvYcp&#10;JtpeeEPnrS9EgLBLUEHpfZNI6bKSDLqBbYiDl9vWoA+yLaRu8RLgppajKBpLgxWHhRIbei8pO25P&#10;RsHnBx3k66/9IUvx6jlf++Vy8a3UY797m4Dw1Pl7+NaeawUvoyH8nwlH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2m9MYAAADcAAAADwAAAAAAAAAAAAAAAACYAgAAZHJz&#10;L2Rvd25yZXYueG1sUEsFBgAAAAAEAAQA9QAAAIsDAAAAAA==&#10;" path="m,150r,l,181r5,25l15,231r10,25l40,271r15,15l75,296r20,5l115,296r20,-10l150,276r14,-20l179,236r10,-30l194,181r,-31l194,120,189,90,179,65,164,45,150,25,135,10,115,,95,,75,,55,10,40,25,25,40,15,65,5,90,,120r,30xe" filled="f" strokecolor="#e36c0a [2409]" strokeweight="42e-5mm">
                  <v:path arrowok="t" o:connecttype="custom" o:connectlocs="0,150;0,150;0,181;5,206;15,231;25,256;40,271;55,286;75,296;95,301;95,301;115,296;135,286;150,276;164,256;179,236;189,206;194,181;194,150;194,150;194,120;189,90;179,65;164,45;150,25;135,10;115,0;95,0;95,0;75,0;55,10;40,25;25,40;15,65;5,90;0,120;0,150;0,150" o:connectangles="0,0,0,0,0,0,0,0,0,0,0,0,0,0,0,0,0,0,0,0,0,0,0,0,0,0,0,0,0,0,0,0,0,0,0,0,0,0"/>
                </v:shape>
                <v:shape id="Freeform 4529" o:spid="_x0000_s1541" style="position:absolute;left:6148;top:6996;width:164;height:211;visibility:visible;mso-wrap-style:square;v-text-anchor:top" coordsize="164,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iWIMUA&#10;AADcAAAADwAAAGRycy9kb3ducmV2LnhtbESPQWvCQBSE70L/w/IKXsRsDK2UNKuUqsWTVKOeH9ln&#10;Epp9G7KrSf99Vyh4HGbmGyZbDqYRN+pcbVnBLIpBEBdW11wqOOab6RsI55E1NpZJwS85WC6eRhmm&#10;2va8p9vBlyJA2KWooPK+TaV0RUUGXWRb4uBdbGfQB9mVUnfYB7hpZBLHc2mw5rBQYUufFRU/h6tR&#10;kLwU+fm0ueb993z1xZf9bufXE6XGz8PHOwhPg3+E/9tbreA1SeB+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JYgxQAAANwAAAAPAAAAAAAAAAAAAAAAAJgCAABkcnMv&#10;ZG93bnJldi54bWxQSwUGAAAAAAQABAD1AAAAigMAAAAA&#10;" path="m,105r,l5,126r5,20l20,161r10,15l45,191r20,10l80,206r15,5l110,206r10,-5l135,191r10,-10l160,146r4,-41l160,65,145,30,135,15,120,5,110,,95,,80,,65,5,45,15,30,30,20,45,10,60,5,80,,105xe" filled="f" strokecolor="#e36c0a [2409]" strokeweight="42e-5mm">
                  <v:path arrowok="t" o:connecttype="custom" o:connectlocs="0,105;0,105;5,126;10,146;20,161;30,176;45,191;65,201;80,206;95,211;95,211;110,206;120,201;135,191;145,181;160,146;164,105;164,105;160,65;145,30;135,15;120,5;110,0;95,0;95,0;80,0;65,5;45,15;30,30;20,45;10,60;5,80;0,105;0,105" o:connectangles="0,0,0,0,0,0,0,0,0,0,0,0,0,0,0,0,0,0,0,0,0,0,0,0,0,0,0,0,0,0,0,0,0,0"/>
                </v:shape>
                <v:shape id="Freeform 4530" o:spid="_x0000_s1542" style="position:absolute;left:6148;top:7026;width:145;height:146;visibility:visible;mso-wrap-style:square;v-text-anchor:top" coordsize="145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08msUA&#10;AADcAAAADwAAAGRycy9kb3ducmV2LnhtbESPQWsCMRSE74X+h/AK3jTbFYtsjVJaFA9KddtDj4/N&#10;62bp5mXZRI3+eiMIPQ4z8w0zW0TbiiP1vnGs4HmUgSCunG64VvD9tRxOQfiArLF1TArO5GExf3yY&#10;YaHdifd0LEMtEoR9gQpMCF0hpa8MWfQj1xEn79f1FkOSfS11j6cEt63Ms+xFWmw4LRjs6N1Q9Vce&#10;bKJsOe5KKX/O9dR8flw21SrmXqnBU3x7BREohv/wvb3WCib5GG5n0hG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TyaxQAAANwAAAAPAAAAAAAAAAAAAAAAAJgCAABkcnMv&#10;ZG93bnJldi54bWxQSwUGAAAAAAQABAD1AAAAigMAAAAA&#10;" path="m,75r,l5,91r5,10l25,116r10,10l70,141r25,5l105,146r10,-5l130,126r10,-25l145,75,140,45,130,20,115,5,95,,70,5,40,20,25,30,10,40,5,55,,75xe" filled="f" strokecolor="#e36c0a [2409]" strokeweight="42e-5mm">
                  <v:path arrowok="t" o:connecttype="custom" o:connectlocs="0,75;0,75;5,91;10,101;25,116;35,126;70,141;95,146;95,146;105,146;115,141;130,126;140,101;145,75;145,75;140,45;130,20;115,5;95,0;95,0;70,5;40,20;25,30;10,40;5,55;0,75;0,75" o:connectangles="0,0,0,0,0,0,0,0,0,0,0,0,0,0,0,0,0,0,0,0,0,0,0,0,0,0,0"/>
                </v:shape>
                <v:shape id="Freeform 4531" o:spid="_x0000_s1543" style="position:absolute;left:6128;top:6841;width:20;height:511;visibility:visible;mso-wrap-style:square;v-text-anchor:top" coordsize="20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wcMYA&#10;AADcAAAADwAAAGRycy9kb3ducmV2LnhtbESP0WoCMRRE3wv9h3ALvpSaVVRkNUopKkJF1PoBl83t&#10;ZunmZt3EdfXrG0HwcZiZM8x03tpSNFT7wrGCXjcBQZw5XXCu4Piz/BiD8AFZY+mYFFzJw3z2+jLF&#10;VLsL76k5hFxECPsUFZgQqlRKnxmy6LuuIo7er6sthijrXOoaLxFuS9lPkpG0WHBcMFjRl6Hs73C2&#10;CjbFZtVsy9v7aLu4ft+MrXbhNFSq89Z+TkAEasMz/GivtYJhfwD3M/EI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PwcMYAAADcAAAADwAAAAAAAAAAAAAAAACYAgAAZHJz&#10;L2Rvd25yZXYueG1sUEsFBgAAAAAEAAQA9QAAAIsDAAAAAA==&#10;" path="m20,r,l10,25,,70r,35l,145r10,50l20,260,10,321,5,371,,411r,35l10,491r10,20e" filled="f" strokecolor="#e36c0a [2409]" strokeweight="42e-5mm">
                  <v:path arrowok="t" o:connecttype="custom" o:connectlocs="20,0;20,0;10,25;0,70;0,105;0,145;10,195;20,260;20,260;20,260;10,321;5,371;0,411;0,446;10,491;20,511" o:connectangles="0,0,0,0,0,0,0,0,0,0,0,0,0,0,0,0"/>
                </v:shape>
                <v:shape id="Freeform 4532" o:spid="_x0000_s1544" style="position:absolute;left:6103;top:6841;width:45;height:511;visibility:visible;mso-wrap-style:square;v-text-anchor:top" coordsize="45,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8b9ccA&#10;AADcAAAADwAAAGRycy9kb3ducmV2LnhtbESPW0vDQBSE3wv+h+UIvrUbgymSdhO04IUWxF5AfDtm&#10;j9nY7NmQXdv037uFgo/DzHzDzMvBtuJAvW8cK7idJCCIK6cbrhXstk/jexA+IGtsHZOCE3koi6vR&#10;HHPtjrymwybUIkLY56jAhNDlUvrKkEU/cR1x9L5dbzFE2ddS93iMcNvKNEmm0mLDccFgRwtD1X7z&#10;axXcrT6z+sOe+Ofx7WWZ6urr/dmslLq5Hh5mIAIN4T98ab9qBVmawflMPAKy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PG/XHAAAA3AAAAA8AAAAAAAAAAAAAAAAAmAIAAGRy&#10;cy9kb3ducmV2LnhtbFBLBQYAAAAABAAEAPUAAACMAwAAAAA=&#10;" path="m45,r,l30,40,20,90,10,155,,230r5,86l10,366r5,45l30,461r15,50e" filled="f" strokecolor="#e36c0a [2409]" strokeweight="42e-5mm">
                  <v:path arrowok="t" o:connecttype="custom" o:connectlocs="45,0;45,0;30,40;20,90;10,155;0,230;5,316;10,366;15,411;30,461;45,511" o:connectangles="0,0,0,0,0,0,0,0,0,0,0"/>
                </v:shape>
                <v:line id="Line 4533" o:spid="_x0000_s1545" style="position:absolute;visibility:visible;mso-wrap-style:square" from="6053,6841" to="6054,7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igtMYAAADcAAAADwAAAGRycy9kb3ducmV2LnhtbESPQWvCQBSE7wX/w/KEXopuFGoluopo&#10;CwUh0BgQb4/scxPMvg3ZbUz/fVco9DjMzDfMejvYRvTU+dqxgtk0AUFcOl2zUVCcPiZLED4ga2wc&#10;k4If8rDdjJ7WmGp35y/q82BEhLBPUUEVQptK6cuKLPqpa4mjd3WdxRBlZ6Tu8B7htpHzJFlIizXH&#10;hQpb2ldU3vJvq8AU+eH9zRR9cbgGfzy/ZP0ly5R6Hg+7FYhAQ/gP/7U/tYLX+QIeZ+IR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ooLTGAAAA3AAAAA8AAAAAAAAA&#10;AAAAAAAAoQIAAGRycy9kb3ducmV2LnhtbFBLBQYAAAAABAAEAPkAAACUAwAAAAA=&#10;" strokecolor="#e36c0a [2409]" strokeweight="42e-5mm"/>
                <v:line id="Line 4534" o:spid="_x0000_s1546" style="position:absolute;visibility:visible;mso-wrap-style:square" from="6023,6841" to="6024,7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LUycUAAADcAAAADwAAAGRycy9kb3ducmV2LnhtbESPS2vDMBCE74H+B7GFXEoiN9A0OJZD&#10;KORRCITmdV6srS1qrYylOM6/rwqFHIeZ+YbJFr2tRUetN44VvI4TEMSF04ZLBafjajQD4QOyxtox&#10;KbiTh0X+NMgw1e7GX9QdQikihH2KCqoQmlRKX1Rk0Y9dQxy9b9daDFG2pdQt3iLc1nKSJFNp0XBc&#10;qLChj4qKn8PVKjCby3m/u2yLpaPPl7Vdmzt1Rqnhc7+cgwjUh0f4v73VCt4m7/B3Jh4Bmf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FLUycUAAADcAAAADwAAAAAAAAAA&#10;AAAAAAChAgAAZHJzL2Rvd25yZXYueG1sUEsFBgAAAAAEAAQA+QAAAJMDAAAAAA==&#10;" strokecolor="#e36c0a [2409]" strokeweight="69e-5mm"/>
                <v:shape id="Freeform 4535" o:spid="_x0000_s1547" style="position:absolute;left:6148;top:7832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OJsEA&#10;AADcAAAADwAAAGRycy9kb3ducmV2LnhtbERPz2vCMBS+D/Y/hCfsMjStsFGqUZxgkZ1cFbw+mmdb&#10;bV5KEm333y+HgceP7/dyPZpOPMj51rKCdJaAIK6sbrlWcDruphkIH5A1dpZJwS95WK9eX5aYazvw&#10;Dz3KUIsYwj5HBU0IfS6lrxoy6Ge2J47cxTqDIUJXS+1wiOGmk/Mk+ZQGW44NDfa0bai6lXejoLDv&#10;YX9KE2fc1709f18PaZHVSr1Nxs0CRKAxPMX/7r1W8DGPa+OZe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8DibBAAAA3AAAAA8AAAAAAAAAAAAAAAAAmAIAAGRycy9kb3du&#10;cmV2LnhtbFBLBQYAAAAABAAEAPUAAACGAwAAAAA=&#10;" path="m,40r,l10,25,25,15,50,5,80,r30,5l135,15r20,10l184,45r5,5l199,45,214,30,234,r15,45e" filled="f" strokecolor="#e36c0a [2409]" strokeweight="42e-5mm">
                  <v:path arrowok="t" o:connecttype="custom" o:connectlocs="0,40;0,40;10,25;25,15;50,5;80,0;110,5;135,15;155,25;184,45;184,45;189,50;199,45;214,30;234,0;249,45" o:connectangles="0,0,0,0,0,0,0,0,0,0,0,0,0,0,0,0"/>
                </v:shape>
                <v:shape id="Freeform 4536" o:spid="_x0000_s1548" style="position:absolute;left:6148;top:7357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CrvcQA&#10;AADcAAAADwAAAGRycy9kb3ducmV2LnhtbESPT4vCMBTE78J+h/AWvMiaVlDcapRVUMST/8Dro3nb&#10;drd5KUnU+u2NIHgcZuY3zHTemlpcyfnKsoK0n4Agzq2uuFBwOq6+xiB8QNZYWyYFd/Iwn310pphp&#10;e+M9XQ+hEBHCPkMFZQhNJqXPSzLo+7Yhjt6vdQZDlK6Q2uEtwk0tB0kykgYrjgslNrQsKf8/XIyC&#10;te2FzSlNnHGLS3Xe/u3S9bhQqvvZ/kxABGrDO/xqb7SC4eAb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wq73EAAAA3AAAAA8AAAAAAAAAAAAAAAAAmAIAAGRycy9k&#10;b3ducmV2LnhtbFBLBQYAAAAABAAEAPUAAACJAwAAAAA=&#10;" path="m,5r,l25,25,50,40r30,5l110,40r25,-5l155,25,184,5,189,r5,5l214,20r20,30l249,e" filled="f" strokecolor="#e36c0a [2409]" strokeweight="42e-5mm">
                  <v:path arrowok="t" o:connecttype="custom" o:connectlocs="0,5;0,5;25,25;50,40;80,45;110,40;135,35;155,25;184,5;184,5;189,0;194,5;214,20;234,50;249,0" o:connectangles="0,0,0,0,0,0,0,0,0,0,0,0,0,0,0"/>
                </v:shape>
                <v:shape id="Freeform 4537" o:spid="_x0000_s1549" style="position:absolute;left:6148;top:7402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2D78IA&#10;AADcAAAADwAAAGRycy9kb3ducmV2LnhtbERPz2vCMBS+D/wfwhN2m6kOXalG0TGHXkRd8fxo3tqy&#10;5qUkma3+9eYw2PHj+71Y9aYRV3K+tqxgPEpAEBdW11wqyL+2LykIH5A1NpZJwY08rJaDpwVm2nZ8&#10;ous5lCKGsM9QQRVCm0npi4oM+pFtiSP3bZ3BEKErpXbYxXDTyEmSzKTBmmNDhS29V1T8nH+NAl7f&#10;zbHdnvLNxaVv+w/67KaHiVLPw349BxGoD//iP/dOK5i+xvnxTD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nYPvwgAAANwAAAAPAAAAAAAAAAAAAAAAAJgCAABkcnMvZG93&#10;bnJldi54bWxQSwUGAAAAAAQABAD1AAAAhwMAAAAA&#10;" path="m,215r,l5,300r5,35l15,370r15,25l45,415r20,15l95,435r30,-5l150,420r24,-20l199,375r20,-35l229,305r10,-45l244,215r-5,-40l229,130,219,95,199,65,174,35,150,15,125,5,95,,65,5,45,15,30,35,15,60,10,95,5,130,,215xe" filled="f" strokecolor="#e36c0a [2409]" strokeweight="42e-5mm">
                  <v:path arrowok="t" o:connecttype="custom" o:connectlocs="0,215;0,215;5,300;10,335;15,370;30,395;45,415;65,430;95,435;95,435;125,430;150,420;174,400;199,375;219,340;229,305;239,260;244,215;244,215;239,175;229,130;219,95;199,65;174,35;150,15;125,5;95,0;95,0;65,5;45,15;30,35;15,60;10,95;5,130;0,215;0,215" o:connectangles="0,0,0,0,0,0,0,0,0,0,0,0,0,0,0,0,0,0,0,0,0,0,0,0,0,0,0,0,0,0,0,0,0,0,0,0"/>
                </v:shape>
                <v:shape id="Freeform 4538" o:spid="_x0000_s1550" style="position:absolute;left:6148;top:7467;width:194;height:300;visibility:visible;mso-wrap-style:square;v-text-anchor:top" coordsize="194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eOHMMA&#10;AADcAAAADwAAAGRycy9kb3ducmV2LnhtbESP0YrCMBRE3wX/IVzBF9FUZRepRlFBXNCHrfoBl+ba&#10;ljY3pYm1/v1GEPZxmJkzzGrTmUq01LjCsoLpJAJBnFpdcKbgdj2MFyCcR9ZYWSYFL3KwWfd7K4y1&#10;fXJC7cVnIkDYxagg976OpXRpTgbdxNbEwbvbxqAPssmkbvAZ4KaSsyj6lgYLDgs51rTPKS0vD6Ng&#10;dzqX7Xakf+9RUtvkeE3PsnRKDQfddgnCU+f/w5/2j1bwNZ/C+0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eOHMMAAADcAAAADwAAAAAAAAAAAAAAAACYAgAAZHJzL2Rv&#10;d25yZXYueG1sUEsFBgAAAAAEAAQA9QAAAIgDAAAAAA==&#10;" path="m,150r,l,180r5,30l15,235r10,20l40,275r15,15l75,300r20,l115,300r20,-10l150,275r14,-15l179,235r10,-25l194,180r,-30l194,120,189,95,179,70,164,45,150,30,135,15,115,5,95,,75,5,55,15,40,25,25,45,15,70,5,95,,120r,30xe" filled="f" strokecolor="#e36c0a [2409]" strokeweight="42e-5mm">
                  <v:path arrowok="t" o:connecttype="custom" o:connectlocs="0,150;0,150;0,180;5,210;15,235;25,255;40,275;55,290;75,300;95,300;95,300;115,300;135,290;150,275;164,260;179,235;189,210;194,180;194,150;194,150;194,120;189,95;179,70;164,45;150,30;135,15;115,5;95,0;95,0;75,5;55,15;40,25;25,45;15,70;5,95;0,120;0,150;0,150" o:connectangles="0,0,0,0,0,0,0,0,0,0,0,0,0,0,0,0,0,0,0,0,0,0,0,0,0,0,0,0,0,0,0,0,0,0,0,0,0,0"/>
                </v:shape>
                <v:shape id="Freeform 4539" o:spid="_x0000_s1551" style="position:absolute;left:6148;top:7512;width:164;height:210;visibility:visible;mso-wrap-style:square;v-text-anchor:top" coordsize="164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lxY8UA&#10;AADcAAAADwAAAGRycy9kb3ducmV2LnhtbESP0WrCQBRE34X+w3ILfRHdmGKR1FVCsVBflEY/4Jq9&#10;Jmmzd0N2Ndu/7wqCj8PMnGGW62BacaXeNZYVzKYJCOLS6oYrBcfD52QBwnlkja1lUvBHDtarp9ES&#10;M20H/qZr4SsRIewyVFB732VSurImg25qO+LonW1v0EfZV1L3OES4aWWaJG/SYMNxocaOPmoqf4uL&#10;UZC7g9lsd6ef8yUv9uPBhGqbBqVenkP+DsJT8I/wvf2lFcxfU7idi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XFjxQAAANwAAAAPAAAAAAAAAAAAAAAAAJgCAABkcnMv&#10;ZG93bnJldi54bWxQSwUGAAAAAAQABAD1AAAAigMAAAAA&#10;" path="m,105r,l5,130r5,15l20,165r10,15l45,195r20,10l80,210r15,l110,210r10,-5l135,195r10,-15l160,150r4,-45l160,65,145,35,135,20,120,10,110,5,95,,80,5,65,10,45,20,30,30,20,50,10,65,5,85,,105xe" filled="f" strokecolor="#e36c0a [2409]" strokeweight="42e-5mm">
                  <v:path arrowok="t" o:connecttype="custom" o:connectlocs="0,105;0,105;5,130;10,145;20,165;30,180;45,195;65,205;80,210;95,210;95,210;110,210;120,205;135,195;145,180;160,150;164,105;164,105;160,65;145,35;135,20;120,10;110,5;95,0;95,0;80,5;65,10;45,20;30,30;20,50;10,65;5,85;0,105;0,105" o:connectangles="0,0,0,0,0,0,0,0,0,0,0,0,0,0,0,0,0,0,0,0,0,0,0,0,0,0,0,0,0,0,0,0,0,0"/>
                </v:shape>
                <v:shape id="Freeform 4540" o:spid="_x0000_s1552" style="position:absolute;left:6148;top:754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zRTcIA&#10;AADcAAAADwAAAGRycy9kb3ducmV2LnhtbESPQWvCQBSE70L/w/IK3nSTWqXEbKS0CM2xau+P7DMb&#10;zb5dsqvGf98tFDwOM/MNU25G24srDaFzrCCfZyCIG6c7bhUc9tvZG4gQkTX2jknBnQJsqqdJiYV2&#10;N/6m6y62IkE4FKjAxOgLKUNjyGKYO0+cvKMbLMYkh1bqAW8Jbnv5kmUrabHjtGDQ04eh5ry7WAX1&#10;D3b5yuWnrPafW/8a/MX0tVLT5/F9DSLSGB/h//aXVrBcLODvTDoCsv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nNFNwgAAANwAAAAPAAAAAAAAAAAAAAAAAJgCAABkcnMvZG93&#10;bnJldi54bWxQSwUGAAAAAAQABAD1AAAAhwMAAAAA&#10;" path="m,70r,l5,85r5,15l25,115r10,10l70,140r25,5l105,145r10,-5l130,125r10,-25l145,70,140,45,130,20,115,5,95,,70,5,40,20,25,30,10,40,5,55,,70xe" filled="f" strokecolor="#e36c0a [2409]" strokeweight="42e-5mm">
                  <v:path arrowok="t" o:connecttype="custom" o:connectlocs="0,70;0,70;5,85;10,100;25,115;35,125;70,140;95,145;95,145;105,145;115,140;130,125;140,100;145,70;145,70;140,45;130,20;115,5;95,0;95,0;70,5;40,20;25,30;10,40;5,55;0,70;0,70" o:connectangles="0,0,0,0,0,0,0,0,0,0,0,0,0,0,0,0,0,0,0,0,0,0,0,0,0,0,0"/>
                </v:shape>
                <v:shape id="Freeform 4541" o:spid="_x0000_s1553" style="position:absolute;left:6128;top:7362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W38MYA&#10;AADcAAAADwAAAGRycy9kb3ducmV2LnhtbESPwW7CMBBE70j8g7VIvYFDSilKMYi2QkWCC9ALt1W8&#10;jQPxOopdkvbra6RKHEez82ZnvuxsJa7U+NKxgvEoAUGcO11yoeDzuB7OQPiArLFyTAp+yMNy0e/N&#10;MdOu5T1dD6EQEcI+QwUmhDqT0ueGLPqRq4mj9+UaiyHKppC6wTbCbSXTJJlKiyXHBoM1vRnKL4dv&#10;G984fZBJpy2ZX71L3Xt+3r4+H5V6GHSrFxCBunA//k9vtIKnxwncxkQC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W38MYAAADcAAAADwAAAAAAAAAAAAAAAACYAgAAZHJz&#10;L2Rvd25yZXYueG1sUEsFBgAAAAAEAAQA9QAAAIsDAAAAAA==&#10;" path="m20,r,l10,20,,70r,30l,145r10,50l20,255,10,315,5,370,,410r,30l10,485r10,25e" filled="f" strokecolor="#e36c0a [2409]" strokeweight="42e-5mm">
                  <v:path arrowok="t" o:connecttype="custom" o:connectlocs="20,0;20,0;10,20;0,70;0,100;0,145;10,195;20,255;20,255;20,255;10,315;5,370;0,410;0,440;10,485;20,510" o:connectangles="0,0,0,0,0,0,0,0,0,0,0,0,0,0,0,0"/>
                </v:shape>
                <v:shape id="Freeform 4542" o:spid="_x0000_s1554" style="position:absolute;left:6103;top:7362;width:45;height:510;visibility:visible;mso-wrap-style:square;v-text-anchor:top" coordsize="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k1P8UA&#10;AADcAAAADwAAAGRycy9kb3ducmV2LnhtbESPQWvCQBSE7wX/w/KEXqRubElro6uINJBr06TnR/aZ&#10;RLNvQ3bV9N93BcHjMDPfMOvtaDpxocG1lhUs5hEI4srqlmsFxU/6sgThPLLGzjIp+CMH283kaY2J&#10;tlf+pkvuaxEg7BJU0HjfJ1K6qiGDbm574uAd7GDQBznUUg94DXDTydcoepcGWw4LDfa0b6g65Wej&#10;4GMZp8UsLk3mvo770+xzkR9/S6Wep+NuBcLT6B/hezvTCuK3GG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TU/xQAAANwAAAAPAAAAAAAAAAAAAAAAAJgCAABkcnMv&#10;ZG93bnJldi54bWxQSwUGAAAAAAQABAD1AAAAigMAAAAA&#10;" path="m45,r,l30,40,20,90,10,155,,230r5,85l10,360r5,50l30,460r15,50e" filled="f" strokecolor="#e36c0a [2409]" strokeweight="42e-5mm">
                  <v:path arrowok="t" o:connecttype="custom" o:connectlocs="45,0;45,0;30,40;20,90;10,155;0,230;5,315;10,360;15,410;30,460;45,510" o:connectangles="0,0,0,0,0,0,0,0,0,0,0"/>
                </v:shape>
                <v:line id="Line 4543" o:spid="_x0000_s1555" style="position:absolute;visibility:visible;mso-wrap-style:square" from="6053,7362" to="6054,7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E2acYAAADcAAAADwAAAGRycy9kb3ducmV2LnhtbESPQWvCQBSE74X+h+UVeim60VKV6Cqi&#10;LQiFQGNAvD2yz00w+zZktzH9926h0OMwM98wq81gG9FT52vHCibjBARx6XTNRkFx/BgtQPiArLFx&#10;TAp+yMNm/fiwwlS7G39RnwcjIoR9igqqENpUSl9WZNGPXUscvYvrLIYoOyN1h7cIt42cJslMWqw5&#10;LlTY0q6i8pp/WwWmyPfvc1P0xf4S/OfpJevPWabU89OwXYIINIT/8F/7oBW8vc7g90w8AnJ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xNmnGAAAA3AAAAA8AAAAAAAAA&#10;AAAAAAAAoQIAAGRycy9kb3ducmV2LnhtbFBLBQYAAAAABAAEAPkAAACUAwAAAAA=&#10;" strokecolor="#e36c0a [2409]" strokeweight="42e-5mm"/>
                <v:line id="Line 4544" o:spid="_x0000_s1556" style="position:absolute;visibility:visible;mso-wrap-style:square" from="6023,7362" to="6024,7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tCFMUAAADcAAAADwAAAGRycy9kb3ducmV2LnhtbESPW2sCMRSE3wv9D+EUfBHNVrHK1ihS&#10;8AZC8VKfD5vT3dDNybKJ6/rvjSD0cZiZb5jpvLWlaKj2xrGC934Cgjhz2nCu4HRc9iYgfEDWWDom&#10;BTfyMJ+9vkwx1e7Ke2oOIRcRwj5FBUUIVSqlzwqy6PuuIo7er6sthijrXOoarxFuSzlIkg9p0XBc&#10;KLCir4Kyv8PFKjDr88/37rzJFo623ZVdmRs1RqnOW7v4BBGoDf/hZ3ujFYyGY3iciUdAz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tCFMUAAADcAAAADwAAAAAAAAAA&#10;AAAAAAChAgAAZHJzL2Rvd25yZXYueG1sUEsFBgAAAAAEAAQA+QAAAJMDAAAAAA==&#10;" strokecolor="#e36c0a [2409]" strokeweight="69e-5mm"/>
                <v:shape id="Freeform 4545" o:spid="_x0000_s1557" style="position:absolute;left:6148;top:8352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WY+8IA&#10;AADcAAAADwAAAGRycy9kb3ducmV2LnhtbERPz2vCMBS+D/wfwhO8jJnWMSmdUXQwEU9TC7s+mre2&#10;2ryUJLXdf28Ogx0/vt+rzWhacSfnG8sK0nkCgri0uuFKQXH5fMlA+ICssbVMCn7Jw2Y9eVphru3A&#10;J7qfQyViCPscFdQhdLmUvqzJoJ/bjjhyP9YZDBG6SmqHQww3rVwkyVIabDg21NjRR03l7dwbBXv7&#10;HA5Fmjjjdn3zfbx+pfusUmo2HbfvIAKN4V/85z5oBW+vcW08E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ZZj7wgAAANwAAAAPAAAAAAAAAAAAAAAAAJgCAABkcnMvZG93&#10;bnJldi54bWxQSwUGAAAAAAQABAD1AAAAhwMAAAAA&#10;" path="m,40r,l10,25,25,15,50,5,80,r30,5l135,15r20,10l184,45r5,5l199,45,214,30,234,r15,45e" filled="f" strokecolor="#e36c0a [2409]" strokeweight="42e-5mm">
                  <v:path arrowok="t" o:connecttype="custom" o:connectlocs="0,40;0,40;10,25;25,15;50,5;80,0;110,5;135,15;155,25;184,45;184,45;189,50;199,45;214,30;234,0;249,45" o:connectangles="0,0,0,0,0,0,0,0,0,0,0,0,0,0,0,0"/>
                </v:shape>
                <v:shape id="Freeform 4546" o:spid="_x0000_s1558" style="position:absolute;left:6148;top:7877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k9YMUA&#10;AADcAAAADwAAAGRycy9kb3ducmV2LnhtbESPQWvCQBSE74L/YXlCL9JsYqlomlVaoSI9aSp4fWRf&#10;k7TZt2F31fTfdwuCx2FmvmGK9WA6cSHnW8sKsiQFQVxZ3XKt4Pj5/rgA4QOyxs4yKfglD+vVeFRg&#10;ru2VD3QpQy0ihH2OCpoQ+lxKXzVk0Ce2J47el3UGQ5SultrhNcJNJ2dpOpcGW44LDfa0aaj6Kc9G&#10;wdZOw+6Ypc64t3N7+vjeZ9tFrdTDZHh9ARFoCPfwrb3TCp6flvB/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T1gxQAAANwAAAAPAAAAAAAAAAAAAAAAAJgCAABkcnMv&#10;ZG93bnJldi54bWxQSwUGAAAAAAQABAD1AAAAigMAAAAA&#10;" path="m,l,,25,25,50,40r30,5l110,40,135,30,155,20,184,5,189,r5,5l214,20r20,30l249,e" filled="f" strokecolor="#e36c0a [2409]" strokeweight="42e-5mm">
                  <v:path arrowok="t" o:connecttype="custom" o:connectlocs="0,0;0,0;25,25;50,40;80,45;110,40;135,30;155,20;184,5;184,5;189,0;194,5;214,20;234,50;249,0" o:connectangles="0,0,0,0,0,0,0,0,0,0,0,0,0,0,0"/>
                </v:shape>
                <v:shape id="Freeform 4547" o:spid="_x0000_s1559" style="position:absolute;left:6148;top:7922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vwksIA&#10;AADcAAAADwAAAGRycy9kb3ducmV2LnhtbERPz2vCMBS+D/wfwhN2m6kyXalG0TGHXkRd8fxo3tqy&#10;5qUkma3+9eYw2PHj+71Y9aYRV3K+tqxgPEpAEBdW11wqyL+2LykIH5A1NpZJwY08rJaDpwVm2nZ8&#10;ous5lCKGsM9QQRVCm0npi4oM+pFtiSP3bZ3BEKErpXbYxXDTyEmSzKTBmmNDhS29V1T8nH+NAl7f&#10;zbHdnvLNxaVv+w/67KaHiVLPw349BxGoD//iP/dOK5i+xvnxTDw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m/CSwgAAANwAAAAPAAAAAAAAAAAAAAAAAJgCAABkcnMvZG93&#10;bnJldi54bWxQSwUGAAAAAAQABAD1AAAAhwMAAAAA&#10;" path="m,215r,l5,300r5,35l15,370r15,25l45,415r20,15l95,435r30,-5l150,420r24,-20l199,370r20,-30l229,300r10,-40l244,215r-5,-45l229,130,219,95,199,60,174,35,150,15,125,5,95,,65,,45,15,30,35,15,60,10,95,5,130,,215xe" filled="f" strokecolor="#e36c0a [2409]" strokeweight="42e-5mm">
                  <v:path arrowok="t" o:connecttype="custom" o:connectlocs="0,215;0,215;5,300;10,335;15,370;30,395;45,415;65,430;95,435;95,435;125,430;150,420;174,400;199,370;219,340;229,300;239,260;244,215;244,215;239,170;229,130;219,95;199,60;174,35;150,15;125,5;95,0;95,0;65,0;45,15;30,35;15,60;10,95;5,130;0,215;0,215" o:connectangles="0,0,0,0,0,0,0,0,0,0,0,0,0,0,0,0,0,0,0,0,0,0,0,0,0,0,0,0,0,0,0,0,0,0,0,0"/>
                </v:shape>
                <v:shape id="Freeform 4548" o:spid="_x0000_s1560" style="position:absolute;left:6148;top:7987;width:194;height:300;visibility:visible;mso-wrap-style:square;v-text-anchor:top" coordsize="194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H9YcMA&#10;AADcAAAADwAAAGRycy9kb3ducmV2LnhtbESP0YrCMBRE3wX/IVzBF9FUcRepRlFBXNCHrfoBl+ba&#10;ljY3pYm1/v1GEPZxmJkzzGrTmUq01LjCsoLpJAJBnFpdcKbgdj2MFyCcR9ZYWSYFL3KwWfd7K4y1&#10;fXJC7cVnIkDYxagg976OpXRpTgbdxNbEwbvbxqAPssmkbvAZ4KaSsyj6lgYLDgs51rTPKS0vD6Ng&#10;dzqX7Xakf+9RUtvkeE3PsnRKDQfddgnCU+f/w5/2j1bwNZ/C+0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H9YcMAAADcAAAADwAAAAAAAAAAAAAAAACYAgAAZHJzL2Rv&#10;d25yZXYueG1sUEsFBgAAAAAEAAQA9QAAAIgDAAAAAA==&#10;" path="m,150r,l,180r5,30l15,235r10,20l40,275r15,10l75,295r20,5l115,300r20,-10l150,275r14,-15l179,235r10,-25l194,180r,-30l194,120,189,95,179,65,164,45,150,25,135,15,115,5,95,,75,5,55,10,40,25,25,45,15,65,5,90,,120r,30xe" filled="f" strokecolor="#e36c0a [2409]" strokeweight="42e-5mm">
                  <v:path arrowok="t" o:connecttype="custom" o:connectlocs="0,150;0,150;0,180;5,210;15,235;25,255;40,275;55,285;75,295;95,300;95,300;115,300;135,290;150,275;164,260;179,235;189,210;194,180;194,150;194,150;194,120;189,95;179,65;164,45;150,25;135,15;115,5;95,0;95,0;75,5;55,10;40,25;25,45;15,65;5,90;0,120;0,150;0,150" o:connectangles="0,0,0,0,0,0,0,0,0,0,0,0,0,0,0,0,0,0,0,0,0,0,0,0,0,0,0,0,0,0,0,0,0,0,0,0,0,0"/>
                </v:shape>
                <v:shape id="Freeform 4549" o:spid="_x0000_s1561" style="position:absolute;left:6148;top:8032;width:164;height:210;visibility:visible;mso-wrap-style:square;v-text-anchor:top" coordsize="164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8CHsUA&#10;AADcAAAADwAAAGRycy9kb3ducmV2LnhtbESP0WrCQBRE34X+w3ILfRHdGGqR1FVCsVBflEY/4Jq9&#10;Jmmzd0N2Ndu/7wqCj8PMnGGW62BacaXeNZYVzKYJCOLS6oYrBcfD52QBwnlkja1lUvBHDtarp9ES&#10;M20H/qZr4SsRIewyVFB732VSurImg25qO+LonW1v0EfZV1L3OES4aWWaJG/SYMNxocaOPmoqf4uL&#10;UZC7g9lsd6ef8yUv9uPBhGqbBqVenkP+DsJT8I/wvf2lFcxfU7idi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wIexQAAANwAAAAPAAAAAAAAAAAAAAAAAJgCAABkcnMv&#10;ZG93bnJldi54bWxQSwUGAAAAAAQABAD1AAAAigMAAAAA&#10;" path="m,105r,l5,125r5,20l20,165r10,15l45,190r20,10l80,210r15,l110,210r10,-5l135,195r10,-15l160,145r4,-40l160,65,145,30,135,20,120,10,110,5,95,,80,5,65,10,45,20,30,30,20,45,10,65,5,85,,105xe" filled="f" strokecolor="#e36c0a [2409]" strokeweight="42e-5mm">
                  <v:path arrowok="t" o:connecttype="custom" o:connectlocs="0,105;0,105;5,125;10,145;20,165;30,180;45,190;65,200;80,210;95,210;95,210;110,210;120,205;135,195;145,180;160,145;164,105;164,105;160,65;145,30;135,20;120,10;110,5;95,0;95,0;80,5;65,10;45,20;30,30;20,45;10,65;5,85;0,105;0,105" o:connectangles="0,0,0,0,0,0,0,0,0,0,0,0,0,0,0,0,0,0,0,0,0,0,0,0,0,0,0,0,0,0,0,0,0,0"/>
                </v:shape>
                <v:shape id="Freeform 4550" o:spid="_x0000_s1562" style="position:absolute;left:6148;top:8062;width:145;height:150;visibility:visible;mso-wrap-style:square;v-text-anchor:top" coordsize="14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TJtcIA&#10;AADcAAAADwAAAGRycy9kb3ducmV2LnhtbESPT4vCMBTE7wt+h/AEb2vqX6Q2lV1R7GnBqvdH82yL&#10;zUtpona//UYQ9jjMzG+YZNObRjyoc7VlBZNxBIK4sLrmUsH5tP9cgXAeWWNjmRT8koNNOvhIMNb2&#10;yUd65L4UAcIuRgWV920spSsqMujGtiUO3tV2Bn2QXSl1h88AN42cRtFSGqw5LFTY0rai4pbfjYLV&#10;YWe5p1Pus+PiZ3vJs0Z/W6VGw/5rDcJT7//D73amFSzmM3id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RMm1wgAAANwAAAAPAAAAAAAAAAAAAAAAAJgCAABkcnMvZG93&#10;bnJldi54bWxQSwUGAAAAAAQABAD1AAAAhwMAAAAA&#10;" path="m,75r,l5,90r5,15l25,115r10,10l70,145r25,5l105,150r10,-5l130,130r10,-25l145,75,140,45,130,25,115,10,95,,70,5,40,20,25,30,10,45,5,60,,75xe" filled="f" strokecolor="#e36c0a [2409]" strokeweight="42e-5mm">
                  <v:path arrowok="t" o:connecttype="custom" o:connectlocs="0,75;0,75;5,90;10,105;25,115;35,125;70,145;95,150;95,150;105,150;115,145;130,130;140,105;145,75;145,75;140,45;130,25;115,10;95,0;95,0;70,5;40,20;25,30;10,45;5,60;0,75;0,75" o:connectangles="0,0,0,0,0,0,0,0,0,0,0,0,0,0,0,0,0,0,0,0,0,0,0,0,0,0,0"/>
                </v:shape>
                <v:shape id="Freeform 4551" o:spid="_x0000_s1563" style="position:absolute;left:6128;top:7877;width:20;height:515;visibility:visible;mso-wrap-style:square;v-text-anchor:top" coordsize="20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Jn18UA&#10;AADcAAAADwAAAGRycy9kb3ducmV2LnhtbESPQWsCMRSE74L/IbyCN81WVpHVKFVQPAhStdTj6+a5&#10;u7h5WZKo679vCgWPw8x8w8wWranFnZyvLCt4HyQgiHOrKy4UnI7r/gSED8gaa8uk4EkeFvNuZ4aZ&#10;tg/+pPshFCJC2GeooAyhyaT0eUkG/cA2xNG7WGcwROkKqR0+ItzUcpgkY2mw4rhQYkOrkvLr4WYU&#10;XL7Hq+Jnf/o67ze79LpsNsvWDZXqvbUfUxCB2vAK/7e3WsEoTeHv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0mfXxQAAANwAAAAPAAAAAAAAAAAAAAAAAJgCAABkcnMv&#10;ZG93bnJldi54bWxQSwUGAAAAAAQABAD1AAAAigMAAAAA&#10;" path="m20,r,l10,25,,70r,35l,150r10,50l20,260,10,320,5,370,,415r,30l10,490r10,25e" filled="f" strokecolor="#e36c0a [2409]" strokeweight="42e-5mm">
                  <v:path arrowok="t" o:connecttype="custom" o:connectlocs="20,0;20,0;10,25;0,70;0,105;0,150;10,200;20,260;20,260;20,260;10,320;5,370;0,415;0,445;10,490;20,515" o:connectangles="0,0,0,0,0,0,0,0,0,0,0,0,0,0,0,0"/>
                </v:shape>
                <v:shape id="Freeform 4552" o:spid="_x0000_s1564" style="position:absolute;left:6103;top:7877;width:45;height:515;visibility:visible;mso-wrap-style:square;v-text-anchor:top" coordsize="45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FqGMUA&#10;AADcAAAADwAAAGRycy9kb3ducmV2LnhtbESPQWvCQBSE7wX/w/KEXkrdKGprdBURSgWLotX7I/tM&#10;otm3IbuNyb93BaHHYWa+YWaLxhSipsrllhX0exEI4sTqnFMFx9+v908QziNrLCyTgpYcLOadlxnG&#10;2t54T/XBpyJA2MWoIPO+jKV0SUYGXc+WxME728qgD7JKpa7wFuCmkIMoGkuDOYeFDEtaZZRcD39G&#10;Ae43zffbpDU/bVJvTx/j/HLetUq9dpvlFISnxv+Hn+21VjAajuB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EWoYxQAAANwAAAAPAAAAAAAAAAAAAAAAAJgCAABkcnMv&#10;ZG93bnJldi54bWxQSwUGAAAAAAQABAD1AAAAigMAAAAA&#10;" path="m45,r,l30,45,20,95,10,155,,235r5,85l10,365r5,50l30,465r15,50e" filled="f" strokecolor="#e36c0a [2409]" strokeweight="42e-5mm">
                  <v:path arrowok="t" o:connecttype="custom" o:connectlocs="45,0;45,0;30,45;20,95;10,155;0,235;5,320;10,365;15,415;30,465;45,515" o:connectangles="0,0,0,0,0,0,0,0,0,0,0"/>
                </v:shape>
                <v:line id="Line 4553" o:spid="_x0000_s1565" style="position:absolute;visibility:visible;mso-wrap-style:square" from="6053,7877" to="6054,8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dFFMYAAADcAAAADwAAAGRycy9kb3ducmV2LnhtbESPQWvCQBSE74X+h+UVeim6UVqV6Cqi&#10;LQiFQGNAvD2yz00w+zZktzH9926h0OMwM98wq81gG9FT52vHCibjBARx6XTNRkFx/BgtQPiArLFx&#10;TAp+yMNm/fiwwlS7G39RnwcjIoR9igqqENpUSl9WZNGPXUscvYvrLIYoOyN1h7cIt42cJslMWqw5&#10;LlTY0q6i8pp/WwWmyPfvc1P0xf4S/OfpJevPWabU89OwXYIINIT/8F/7oBW8vc7g90w8AnJ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3RRTGAAAA3AAAAA8AAAAAAAAA&#10;AAAAAAAAoQIAAGRycy9kb3ducmV2LnhtbFBLBQYAAAAABAAEAPkAAACUAwAAAAA=&#10;" strokecolor="#e36c0a [2409]" strokeweight="42e-5mm"/>
                <v:line id="Line 4554" o:spid="_x0000_s1566" style="position:absolute;visibility:visible;mso-wrap-style:square" from="6023,7877" to="6024,8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0xacUAAADcAAAADwAAAGRycy9kb3ducmV2LnhtbESPW2sCMRSE3wv9D+EUfBHNVrTK1ihS&#10;8AZC8VKfD5vT3dDNybKJ6/rvjSD0cZiZb5jpvLWlaKj2xrGC934Cgjhz2nCu4HRc9iYgfEDWWDom&#10;BTfyMJ+9vkwx1e7Ke2oOIRcRwj5FBUUIVSqlzwqy6PuuIo7er6sthijrXOoarxFuSzlIkg9p0XBc&#10;KLCir4Kyv8PFKjDr88/37rzJFo623ZVdmRs1RqnOW7v4BBGoDf/hZ3ujFYyGY3iciUdAz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Y0xacUAAADcAAAADwAAAAAAAAAA&#10;AAAAAAChAgAAZHJzL2Rvd25yZXYueG1sUEsFBgAAAAAEAAQA+QAAAJMDAAAAAA==&#10;" strokecolor="#e36c0a [2409]" strokeweight="69e-5mm"/>
                <v:shape id="Freeform 4555" o:spid="_x0000_s1567" style="position:absolute;left:6148;top:8867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rhsIA&#10;AADcAAAADwAAAGRycy9kb3ducmV2LnhtbERPz2vCMBS+D/wfwhO8jJlWNimdUXQwEU9TC7s+mre2&#10;2ryUJLXdf28Ogx0/vt+rzWhacSfnG8sK0nkCgri0uuFKQXH5fMlA+ICssbVMCn7Jw2Y9eVphru3A&#10;J7qfQyViCPscFdQhdLmUvqzJoJ/bjjhyP9YZDBG6SmqHQww3rVwkyVIabDg21NjRR03l7dwbBXv7&#10;HA5Fmjjjdn3zfbx+pfusUmo2HbfvIAKN4V/85z5oBW+vcW08E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Y+uGwgAAANwAAAAPAAAAAAAAAAAAAAAAAJgCAABkcnMvZG93&#10;bnJldi54bWxQSwUGAAAAAAQABAD1AAAAhwMAAAAA&#10;" path="m,40r,l10,30,25,20,50,5r30,l110,10r25,5l155,30r29,20l189,50r10,l214,35,234,r15,50e" filled="f" strokecolor="#e36c0a [2409]" strokeweight="42e-5mm">
                  <v:path arrowok="t" o:connecttype="custom" o:connectlocs="0,40;0,40;10,30;25,20;50,5;80,5;110,10;135,15;155,30;184,50;184,50;189,50;199,50;214,35;234,0;249,50" o:connectangles="0,0,0,0,0,0,0,0,0,0,0,0,0,0,0,0"/>
                </v:shape>
                <v:shape id="Freeform 4556" o:spid="_x0000_s1568" style="position:absolute;left:6148;top:8397;width:249;height:50;visibility:visible;mso-wrap-style:square;v-text-anchor:top" coordsize="24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9OHcUA&#10;AADcAAAADwAAAGRycy9kb3ducmV2LnhtbESPQWvCQBSE74L/YXlCL9JsIq1omlVaoSI9aSp4fWRf&#10;k7TZt2F31fTfdwuCx2FmvmGK9WA6cSHnW8sKsiQFQVxZ3XKt4Pj5/rgA4QOyxs4yKfglD+vVeFRg&#10;ru2VD3QpQy0ihH2OCpoQ+lxKXzVk0Ce2J47el3UGQ5SultrhNcJNJ2dpOpcGW44LDfa0aaj6Kc9G&#10;wdZOw+6Ypc64t3N7+vjeZ9tFrdTDZHh9ARFoCPfwrb3TCp6flvB/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L04dxQAAANwAAAAPAAAAAAAAAAAAAAAAAJgCAABkcnMv&#10;ZG93bnJldi54bWxQSwUGAAAAAAQABAD1AAAAigMAAAAA&#10;" path="m,l,,25,25,50,35r30,5l110,40,135,30,155,20,184,r5,l194,r20,20l234,50,249,e" filled="f" strokecolor="#e36c0a [2409]" strokeweight="42e-5mm">
                  <v:path arrowok="t" o:connecttype="custom" o:connectlocs="0,0;0,0;25,25;50,35;80,40;110,40;135,30;155,20;184,0;184,0;189,0;194,0;214,20;234,50;249,0" o:connectangles="0,0,0,0,0,0,0,0,0,0,0,0,0,0,0"/>
                </v:shape>
                <v:shape id="Freeform 4557" o:spid="_x0000_s1569" style="position:absolute;left:6148;top:8437;width:244;height:435;visibility:visible;mso-wrap-style:square;v-text-anchor:top" coordsize="24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mT8IA&#10;AADcAAAADwAAAGRycy9kb3ducmV2LnhtbERPz2vCMBS+C/sfwhvspukKnVKN0omO7SLTiedH82yL&#10;zUtJMtv515vDwOPH93uxGkwrruR8Y1nB6yQBQVxa3XCl4PizHc9A+ICssbVMCv7Iw2r5NFpgrm3P&#10;e7oeQiViCPscFdQhdLmUvqzJoJ/YjjhyZ+sMhghdJbXDPoabVqZJ8iYNNhwbauxoXVN5OfwaBVzc&#10;zHe33R/fT242/drQR5/tUqVenodiDiLQEB7if/enVpBlcX48E4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QmZPwgAAANwAAAAPAAAAAAAAAAAAAAAAAJgCAABkcnMvZG93&#10;bnJldi54bWxQSwUGAAAAAAQABAD1AAAAhwMAAAAA&#10;" path="m,220r,l5,305r5,35l15,370r15,30l45,420r20,10l95,435r30,l150,420r24,-20l199,375r20,-30l229,305r10,-40l244,220r-5,-45l229,135,219,100,199,65,174,40,150,20,125,5,95,,65,5,45,15,30,40,15,65,10,95,5,135,,220xe" filled="f" strokecolor="#e36c0a [2409]" strokeweight="42e-5mm">
                  <v:path arrowok="t" o:connecttype="custom" o:connectlocs="0,220;0,220;5,305;10,340;15,370;30,400;45,420;65,430;95,435;95,435;125,435;150,420;174,400;199,375;219,345;229,305;239,265;244,220;244,220;239,175;229,135;219,100;199,65;174,40;150,20;125,5;95,0;95,0;65,5;45,15;30,40;15,65;10,95;5,135;0,220;0,220" o:connectangles="0,0,0,0,0,0,0,0,0,0,0,0,0,0,0,0,0,0,0,0,0,0,0,0,0,0,0,0,0,0,0,0,0,0,0,0"/>
                </v:shape>
                <v:shape id="Freeform 4558" o:spid="_x0000_s1570" style="position:absolute;left:6148;top:8507;width:194;height:300;visibility:visible;mso-wrap-style:square;v-text-anchor:top" coordsize="194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hrvMMA&#10;AADcAAAADwAAAGRycy9kb3ducmV2LnhtbESP0YrCMBRE3wX/IVxhX0RTBUWqUVQQF/TBqh9waa5t&#10;aXNTmli7f78RBB+HmTnDrDadqURLjSssK5iMIxDEqdUFZwrut8NoAcJ5ZI2VZVLwRw42635vhbG2&#10;L06ovfpMBAi7GBXk3texlC7NyaAb25o4eA/bGPRBNpnUDb4C3FRyGkVzabDgsJBjTfuc0vL6NAp2&#10;p3PZbof68oiS2ibHW3qWpVPqZ9BtlyA8df4b/rR/tYLZbALvM+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hrvMMAAADcAAAADwAAAAAAAAAAAAAAAACYAgAAZHJzL2Rv&#10;d25yZXYueG1sUEsFBgAAAAAEAAQA9QAAAIgDAAAAAA==&#10;" path="m,150r,l,180r5,25l15,230r10,25l40,270r15,15l75,295r20,5l115,295r20,-5l150,275r14,-20l179,235r10,-25l194,180r,-30l194,120,189,90,179,65,164,45,150,25,135,10,115,5,95,,75,,55,10,40,25,25,45,15,65,5,90,,120r,30xe" filled="f" strokecolor="#e36c0a [2409]" strokeweight="42e-5mm">
                  <v:path arrowok="t" o:connecttype="custom" o:connectlocs="0,150;0,150;0,180;5,205;15,230;25,255;40,270;55,285;75,295;95,300;95,300;115,295;135,290;150,275;164,255;179,235;189,210;194,180;194,150;194,150;194,120;189,90;179,65;164,45;150,25;135,10;115,5;95,0;95,0;75,0;55,10;40,25;25,45;15,65;5,90;0,120;0,150;0,150" o:connectangles="0,0,0,0,0,0,0,0,0,0,0,0,0,0,0,0,0,0,0,0,0,0,0,0,0,0,0,0,0,0,0,0,0,0,0,0,0,0"/>
                </v:shape>
                <v:shape id="Freeform 4559" o:spid="_x0000_s1571" style="position:absolute;left:6148;top:8552;width:164;height:210;visibility:visible;mso-wrap-style:square;v-text-anchor:top" coordsize="164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Uw8QA&#10;AADcAAAADwAAAGRycy9kb3ducmV2LnhtbESP0WrCQBRE3wX/YbkFX6RuDCgSXSWIhfrSYvQDbrPX&#10;JDZ7N2RXs/59t1Do4zAzZ5jNLphWPKh3jWUF81kCgri0uuFKweX89roC4TyyxtYyKXiSg912PNpg&#10;pu3AJ3oUvhIRwi5DBbX3XSalK2sy6Ga2I47e1fYGfZR9JXWPQ4SbVqZJspQGG44LNXa0r6n8Lu5G&#10;Qe7O5nD8+Lpd73nxOR1MqI5pUGryEvI1CE/B/4f/2u9awWKRwu+Ze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WlMPEAAAA3AAAAA8AAAAAAAAAAAAAAAAAmAIAAGRycy9k&#10;b3ducmV2LnhtbFBLBQYAAAAABAAEAPUAAACJAwAAAAA=&#10;" path="m,105r,l5,125r5,20l20,160r10,20l45,190r20,10l80,205r15,5l110,205r10,-5l135,190r10,-10l160,145r4,-40l160,65,145,30,135,20,120,10,110,,95,,80,,65,5,45,15,30,30,20,45,10,65,5,85,,105xe" filled="f" strokecolor="#e36c0a [2409]" strokeweight="42e-5mm">
                  <v:path arrowok="t" o:connecttype="custom" o:connectlocs="0,105;0,105;5,125;10,145;20,160;30,180;45,190;65,200;80,205;95,210;95,210;110,205;120,200;135,190;145,180;160,145;164,105;164,105;160,65;145,30;135,20;120,10;110,0;95,0;95,0;80,0;65,5;45,15;30,30;20,45;10,65;5,85;0,105;0,105" o:connectangles="0,0,0,0,0,0,0,0,0,0,0,0,0,0,0,0,0,0,0,0,0,0,0,0,0,0,0,0,0,0,0,0,0,0"/>
                </v:shape>
                <v:shape id="Freeform 4560" o:spid="_x0000_s1572" style="position:absolute;left:6148;top:8582;width:145;height:150;visibility:visible;mso-wrap-style:square;v-text-anchor:top" coordsize="14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1faMIA&#10;AADcAAAADwAAAGRycy9kb3ducmV2LnhtbESPQWvCQBSE74L/YXmF3nRTSySkrqKiNKdCkvb+yL4m&#10;wezbkF1N+u9doeBxmJlvmM1uMp240eBaywrelhEI4srqlmsF3+V5kYBwHlljZ5kU/JGD3XY+22Cq&#10;7cg53QpfiwBhl6KCxvs+ldJVDRl0S9sTB+/XDgZ9kEMt9YBjgJtOrqJoLQ22HBYa7OnYUHUprkZB&#10;8nmyPFFZ+CyPv44/Rdbpg1Xq9WXaf4DwNPln+L+daQVx/A6PM+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nV9owgAAANwAAAAPAAAAAAAAAAAAAAAAAJgCAABkcnMvZG93&#10;bnJldi54bWxQSwUGAAAAAAQABAD1AAAAhwMAAAAA&#10;" path="m,75r,l5,90r5,15l25,115r10,10l70,140r25,10l105,145r10,-5l130,125r10,-20l145,75,140,45,130,25,115,5,95,,70,5,40,20,25,30,10,45,5,60,,75xe" filled="f" strokecolor="#e36c0a [2409]" strokeweight="42e-5mm">
                  <v:path arrowok="t" o:connecttype="custom" o:connectlocs="0,75;0,75;5,90;10,105;25,115;35,125;70,140;95,150;95,150;105,145;115,140;130,125;140,105;145,75;145,75;140,45;130,25;115,5;95,0;95,0;70,5;40,20;25,30;10,45;5,60;0,75;0,75" o:connectangles="0,0,0,0,0,0,0,0,0,0,0,0,0,0,0,0,0,0,0,0,0,0,0,0,0,0,0"/>
                </v:shape>
                <v:shape id="Freeform 4561" o:spid="_x0000_s1573" style="position:absolute;left:6128;top:8397;width:20;height:510;visibility:visible;mso-wrap-style:square;v-text-anchor:top" coordsize="2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pSUMUA&#10;AADcAAAADwAAAGRycy9kb3ducmV2LnhtbESPzW7CMBCE75X6DtZW4gZOI/4UMKiAEJXaS4ELt1W8&#10;xGnjdRQbEnj6uhJSj6PZ+WZnvuxsJa7U+NKxgtdBAoI4d7rkQsHxsO1PQfiArLFyTApu5GG5eH6a&#10;Y6Zdy1903YdCRAj7DBWYEOpMSp8bsugHriaO3tk1FkOUTSF1g22E20qmSTKWFkuODQZrWhvKf/YX&#10;G9847cik45bMXX+mbpN/f6wmB6V6L93bDESgLvwfP9LvWsFoNIS/MZEA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lJQxQAAANwAAAAPAAAAAAAAAAAAAAAAAJgCAABkcnMv&#10;ZG93bnJldi54bWxQSwUGAAAAAAQABAD1AAAAigMAAAAA&#10;" path="m20,r,l10,25,,70r,35l,145r10,55l20,260,10,320,5,370,,410r,35l10,490r10,20e" filled="f" strokecolor="#e36c0a [2409]" strokeweight="42e-5mm">
                  <v:path arrowok="t" o:connecttype="custom" o:connectlocs="20,0;20,0;10,25;0,70;0,105;0,145;10,200;20,260;20,260;20,260;10,320;5,370;0,410;0,445;10,490;20,510" o:connectangles="0,0,0,0,0,0,0,0,0,0,0,0,0,0,0,0"/>
                </v:shape>
                <v:shape id="Freeform 4562" o:spid="_x0000_s1574" style="position:absolute;left:6103;top:8397;width:45;height:510;visibility:visible;mso-wrap-style:square;v-text-anchor:top" coordsize="4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bQn8MA&#10;AADcAAAADwAAAGRycy9kb3ducmV2LnhtbESPT4vCMBTE7wv7HcITvIimClm1GmWRFbxu/XN+NM+2&#10;2ryUJqv125sFweMwM79hluvO1uJGra8caxiPEhDEuTMVFxoO++1wBsIHZIO1Y9LwIA/r1efHElPj&#10;7vxLtywUIkLYp6ihDKFJpfR5SRb9yDXE0Tu71mKIsi2kafEe4baWkyT5khYrjgslNrQpKb9mf1bD&#10;dKa2h4E62p3/uWyug/k4u5yOWvd73fcCRKAuvMOv9s5oUErB/5l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bQn8MAAADcAAAADwAAAAAAAAAAAAAAAACYAgAAZHJzL2Rv&#10;d25yZXYueG1sUEsFBgAAAAAEAAQA9QAAAIgDAAAAAA==&#10;" path="m45,r,l30,45,20,90,10,155,,230r5,90l10,365r5,45l30,460r15,50e" filled="f" strokecolor="#e36c0a [2409]" strokeweight="42e-5mm">
                  <v:path arrowok="t" o:connecttype="custom" o:connectlocs="45,0;45,0;30,45;20,90;10,155;0,230;5,320;10,365;15,410;30,460;45,510" o:connectangles="0,0,0,0,0,0,0,0,0,0,0"/>
                </v:shape>
                <v:line id="Line 4563" o:spid="_x0000_s1575" style="position:absolute;visibility:visible;mso-wrap-style:square" from="6053,8397" to="6054,8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7TycYAAADcAAAADwAAAGRycy9kb3ducmV2LnhtbESP3WrCQBSE7wu+w3KE3hTdWPCH6Cqi&#10;LRQKAWNAvDtkj5tg9mzIbmP69t1CoZfDzHzDbHaDbURPna8dK5hNExDEpdM1GwXF+X2yAuEDssbG&#10;MSn4Jg+77ehpg6l2Dz5RnwcjIoR9igqqENpUSl9WZNFPXUscvZvrLIYoOyN1h48It418TZKFtFhz&#10;XKiwpUNF5T3/sgpMkR/flqboi+Mt+M/LS9Zfs0yp5/GwX4MINIT/8F/7QyuYzxfweyYeAb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u08nGAAAA3AAAAA8AAAAAAAAA&#10;AAAAAAAAoQIAAGRycy9kb3ducmV2LnhtbFBLBQYAAAAABAAEAPkAAACUAwAAAAA=&#10;" strokecolor="#e36c0a [2409]" strokeweight="42e-5mm"/>
                <v:line id="Line 4564" o:spid="_x0000_s1576" style="position:absolute;visibility:visible;mso-wrap-style:square" from="6023,8397" to="6024,8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SntMUAAADcAAAADwAAAGRycy9kb3ducmV2LnhtbESP3WrCQBSE7wt9h+UUvBHdtGArMRuR&#10;QtVCQRp/rg/Z02Rp9mzIrjG+vVsQejnMzDdMthxsI3rqvHGs4HmagCAunTZcKTjsPyZzED4ga2wc&#10;k4IreVjmjw8Zptpd+Jv6IlQiQtinqKAOoU2l9GVNFv3UtcTR+3GdxRBlV0nd4SXCbSNfkuRVWjQc&#10;F2ps6b2m8rc4WwVmczruvk7bcuXoc7y2a3Ol3ig1ehpWCxCBhvAfvre3WsFs9gZ/Z+IRk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SntMUAAADcAAAADwAAAAAAAAAA&#10;AAAAAAChAgAAZHJzL2Rvd25yZXYueG1sUEsFBgAAAAAEAAQA+QAAAJMDAAAAAA==&#10;" strokecolor="#e36c0a [2409]" strokeweight="69e-5mm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4948555</wp:posOffset>
                </wp:positionH>
                <wp:positionV relativeFrom="paragraph">
                  <wp:posOffset>465455</wp:posOffset>
                </wp:positionV>
                <wp:extent cx="4572000" cy="6400800"/>
                <wp:effectExtent l="5080" t="8255" r="13970" b="10795"/>
                <wp:wrapNone/>
                <wp:docPr id="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6400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389.65pt;margin-top:36.65pt;width:5in;height:7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" filled="f" strokecolor="#bfbfbf [2412]">
                <v:stroke dashstyle="dash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455295</wp:posOffset>
                </wp:positionV>
                <wp:extent cx="4572000" cy="6400800"/>
                <wp:effectExtent l="9525" t="7620" r="9525" b="1143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6400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1.25pt;margin-top:35.85pt;width:5in;height:7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" filled="f" strokecolor="#bfbfbf [2412]">
                <v:stroke dashstyle="dash"/>
              </v:rect>
            </w:pict>
          </mc:Fallback>
        </mc:AlternateContent>
      </w:r>
    </w:p>
    <w:sectPr w:rsidR="00BB3B33" w:rsidSect="00BB3B3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 w:code="1"/>
      <w:pgMar w:top="360" w:right="360" w:bottom="360" w:left="36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5B30" w:rsidRDefault="00765B30" w:rsidP="00991556">
      <w:r>
        <w:separator/>
      </w:r>
    </w:p>
  </w:endnote>
  <w:endnote w:type="continuationSeparator" w:id="0">
    <w:p w:rsidR="00765B30" w:rsidRDefault="00765B30" w:rsidP="00991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B33" w:rsidRDefault="00BB3B33" w:rsidP="0099155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B33" w:rsidRDefault="00BB3B33" w:rsidP="0099155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B33" w:rsidRDefault="00BB3B33" w:rsidP="0099155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5B30" w:rsidRDefault="00765B30" w:rsidP="00991556">
      <w:r>
        <w:separator/>
      </w:r>
    </w:p>
  </w:footnote>
  <w:footnote w:type="continuationSeparator" w:id="0">
    <w:p w:rsidR="00765B30" w:rsidRDefault="00765B30" w:rsidP="00991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B33" w:rsidRDefault="00BB3B33" w:rsidP="0099155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B33" w:rsidRDefault="00BB3B33" w:rsidP="0099155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B33" w:rsidRDefault="00BB3B33" w:rsidP="0099155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FD6"/>
    <w:rsid w:val="000F7AA2"/>
    <w:rsid w:val="00257FD6"/>
    <w:rsid w:val="003D01B4"/>
    <w:rsid w:val="00425815"/>
    <w:rsid w:val="00446135"/>
    <w:rsid w:val="00660CFF"/>
    <w:rsid w:val="0070681B"/>
    <w:rsid w:val="00765B30"/>
    <w:rsid w:val="008C6378"/>
    <w:rsid w:val="009252B0"/>
    <w:rsid w:val="00991556"/>
    <w:rsid w:val="00A807C0"/>
    <w:rsid w:val="00AA248C"/>
    <w:rsid w:val="00BB3B33"/>
    <w:rsid w:val="00CE13D7"/>
    <w:rsid w:val="00EC3C8C"/>
    <w:rsid w:val="00F25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FB5"/>
    <w:pPr>
      <w:spacing w:after="80"/>
      <w:jc w:val="center"/>
    </w:pPr>
    <w:rPr>
      <w:color w:val="984806" w:themeColor="accent6" w:themeShade="80"/>
      <w:szCs w:val="24"/>
      <w:lang w:bidi="en-US"/>
    </w:rPr>
  </w:style>
  <w:style w:type="paragraph" w:styleId="Heading1">
    <w:name w:val="heading 1"/>
    <w:basedOn w:val="Normal"/>
    <w:next w:val="Normal"/>
    <w:link w:val="Heading1Char"/>
    <w:uiPriority w:val="9"/>
    <w:rsid w:val="00446135"/>
    <w:pPr>
      <w:spacing w:before="240" w:after="120"/>
      <w:outlineLvl w:val="0"/>
    </w:pPr>
    <w:rPr>
      <w:rFonts w:asciiTheme="majorHAnsi" w:hAnsiTheme="majorHAnsi"/>
      <w:b/>
      <w:smallCaps/>
      <w:spacing w:val="8"/>
      <w:sz w:val="24"/>
    </w:rPr>
  </w:style>
  <w:style w:type="paragraph" w:styleId="Heading2">
    <w:name w:val="heading 2"/>
    <w:basedOn w:val="Heading1"/>
    <w:next w:val="Normal"/>
    <w:link w:val="Heading2Char"/>
    <w:uiPriority w:val="9"/>
    <w:unhideWhenUsed/>
    <w:rsid w:val="00F25FB5"/>
    <w:pPr>
      <w:spacing w:before="400" w:after="0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3B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B3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B3B33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F25FB5"/>
    <w:rPr>
      <w:rFonts w:asciiTheme="majorHAnsi" w:hAnsiTheme="majorHAnsi"/>
      <w:b/>
      <w:smallCaps/>
      <w:color w:val="984806" w:themeColor="accent6" w:themeShade="80"/>
      <w:szCs w:val="24"/>
      <w:lang w:bidi="en-US"/>
    </w:rPr>
  </w:style>
  <w:style w:type="paragraph" w:customStyle="1" w:styleId="Name">
    <w:name w:val="Name"/>
    <w:basedOn w:val="Normal"/>
    <w:link w:val="NameChar"/>
    <w:qFormat/>
    <w:rsid w:val="00F25FB5"/>
    <w:pPr>
      <w:spacing w:before="240" w:after="240"/>
    </w:pPr>
    <w:rPr>
      <w:rFonts w:asciiTheme="majorHAnsi" w:hAnsiTheme="majorHAnsi"/>
      <w:b/>
      <w:smallCaps/>
      <w:sz w:val="28"/>
      <w:szCs w:val="44"/>
    </w:rPr>
  </w:style>
  <w:style w:type="paragraph" w:styleId="Date">
    <w:name w:val="Date"/>
    <w:basedOn w:val="CityState"/>
    <w:next w:val="Normal"/>
    <w:link w:val="DateChar"/>
    <w:uiPriority w:val="99"/>
    <w:unhideWhenUsed/>
    <w:rsid w:val="00EC3C8C"/>
    <w:pPr>
      <w:spacing w:before="240"/>
    </w:pPr>
  </w:style>
  <w:style w:type="character" w:customStyle="1" w:styleId="NameChar">
    <w:name w:val="Name Char"/>
    <w:basedOn w:val="DefaultParagraphFont"/>
    <w:link w:val="Name"/>
    <w:rsid w:val="00F25FB5"/>
    <w:rPr>
      <w:rFonts w:asciiTheme="majorHAnsi" w:hAnsiTheme="majorHAnsi"/>
      <w:b/>
      <w:smallCaps/>
      <w:color w:val="984806" w:themeColor="accent6" w:themeShade="80"/>
      <w:sz w:val="28"/>
      <w:szCs w:val="44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BB3B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3B33"/>
  </w:style>
  <w:style w:type="paragraph" w:styleId="Footer">
    <w:name w:val="footer"/>
    <w:basedOn w:val="Normal"/>
    <w:link w:val="FooterChar"/>
    <w:uiPriority w:val="99"/>
    <w:unhideWhenUsed/>
    <w:rsid w:val="00BB3B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3B33"/>
  </w:style>
  <w:style w:type="character" w:customStyle="1" w:styleId="DateChar">
    <w:name w:val="Date Char"/>
    <w:basedOn w:val="DefaultParagraphFont"/>
    <w:link w:val="Date"/>
    <w:uiPriority w:val="99"/>
    <w:rsid w:val="00EC3C8C"/>
    <w:rPr>
      <w:color w:val="984806" w:themeColor="accent6" w:themeShade="80"/>
      <w:szCs w:val="24"/>
      <w:lang w:bidi="en-US"/>
    </w:rPr>
  </w:style>
  <w:style w:type="paragraph" w:customStyle="1" w:styleId="InvitationText">
    <w:name w:val="Invitation Text"/>
    <w:basedOn w:val="Normal"/>
    <w:link w:val="InvitationTextChar"/>
    <w:qFormat/>
    <w:rsid w:val="00BB3B33"/>
    <w:pPr>
      <w:spacing w:before="160"/>
    </w:pPr>
  </w:style>
  <w:style w:type="character" w:customStyle="1" w:styleId="InvitationTextChar">
    <w:name w:val="Invitation Text Char"/>
    <w:basedOn w:val="DefaultParagraphFont"/>
    <w:link w:val="InvitationText"/>
    <w:rsid w:val="00BB3B33"/>
    <w:rPr>
      <w:color w:val="984806" w:themeColor="accent6" w:themeShade="80"/>
      <w:szCs w:val="24"/>
      <w:lang w:bidi="en-US"/>
    </w:rPr>
  </w:style>
  <w:style w:type="paragraph" w:customStyle="1" w:styleId="CityState">
    <w:name w:val="City State"/>
    <w:link w:val="CityStateChar"/>
    <w:qFormat/>
    <w:rsid w:val="00991556"/>
    <w:pPr>
      <w:spacing w:before="320"/>
      <w:jc w:val="center"/>
    </w:pPr>
    <w:rPr>
      <w:color w:val="984806" w:themeColor="accent6" w:themeShade="80"/>
      <w:szCs w:val="24"/>
      <w:lang w:bidi="en-US"/>
    </w:rPr>
  </w:style>
  <w:style w:type="character" w:customStyle="1" w:styleId="CityStateChar">
    <w:name w:val="City State Char"/>
    <w:basedOn w:val="DefaultParagraphFont"/>
    <w:link w:val="CityState"/>
    <w:rsid w:val="00991556"/>
    <w:rPr>
      <w:color w:val="984806" w:themeColor="accent6" w:themeShade="80"/>
      <w:szCs w:val="24"/>
      <w:lang w:bidi="en-US"/>
    </w:rPr>
  </w:style>
  <w:style w:type="paragraph" w:customStyle="1" w:styleId="Instructions">
    <w:name w:val="Instructions"/>
    <w:basedOn w:val="Normal"/>
    <w:qFormat/>
    <w:rsid w:val="00EC3C8C"/>
    <w:pPr>
      <w:jc w:val="left"/>
    </w:pPr>
    <w:rPr>
      <w:color w:val="808080" w:themeColor="background1" w:themeShade="80"/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46135"/>
    <w:rPr>
      <w:rFonts w:asciiTheme="majorHAnsi" w:hAnsiTheme="majorHAnsi"/>
      <w:b/>
      <w:smallCaps/>
      <w:color w:val="984806" w:themeColor="accent6" w:themeShade="80"/>
      <w:spacing w:val="8"/>
      <w:sz w:val="24"/>
      <w:szCs w:val="24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FB5"/>
    <w:pPr>
      <w:spacing w:after="80"/>
      <w:jc w:val="center"/>
    </w:pPr>
    <w:rPr>
      <w:color w:val="984806" w:themeColor="accent6" w:themeShade="80"/>
      <w:szCs w:val="24"/>
      <w:lang w:bidi="en-US"/>
    </w:rPr>
  </w:style>
  <w:style w:type="paragraph" w:styleId="Heading1">
    <w:name w:val="heading 1"/>
    <w:basedOn w:val="Normal"/>
    <w:next w:val="Normal"/>
    <w:link w:val="Heading1Char"/>
    <w:uiPriority w:val="9"/>
    <w:rsid w:val="00446135"/>
    <w:pPr>
      <w:spacing w:before="240" w:after="120"/>
      <w:outlineLvl w:val="0"/>
    </w:pPr>
    <w:rPr>
      <w:rFonts w:asciiTheme="majorHAnsi" w:hAnsiTheme="majorHAnsi"/>
      <w:b/>
      <w:smallCaps/>
      <w:spacing w:val="8"/>
      <w:sz w:val="24"/>
    </w:rPr>
  </w:style>
  <w:style w:type="paragraph" w:styleId="Heading2">
    <w:name w:val="heading 2"/>
    <w:basedOn w:val="Heading1"/>
    <w:next w:val="Normal"/>
    <w:link w:val="Heading2Char"/>
    <w:uiPriority w:val="9"/>
    <w:unhideWhenUsed/>
    <w:rsid w:val="00F25FB5"/>
    <w:pPr>
      <w:spacing w:before="400" w:after="0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3B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B3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B3B33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F25FB5"/>
    <w:rPr>
      <w:rFonts w:asciiTheme="majorHAnsi" w:hAnsiTheme="majorHAnsi"/>
      <w:b/>
      <w:smallCaps/>
      <w:color w:val="984806" w:themeColor="accent6" w:themeShade="80"/>
      <w:szCs w:val="24"/>
      <w:lang w:bidi="en-US"/>
    </w:rPr>
  </w:style>
  <w:style w:type="paragraph" w:customStyle="1" w:styleId="Name">
    <w:name w:val="Name"/>
    <w:basedOn w:val="Normal"/>
    <w:link w:val="NameChar"/>
    <w:qFormat/>
    <w:rsid w:val="00F25FB5"/>
    <w:pPr>
      <w:spacing w:before="240" w:after="240"/>
    </w:pPr>
    <w:rPr>
      <w:rFonts w:asciiTheme="majorHAnsi" w:hAnsiTheme="majorHAnsi"/>
      <w:b/>
      <w:smallCaps/>
      <w:sz w:val="28"/>
      <w:szCs w:val="44"/>
    </w:rPr>
  </w:style>
  <w:style w:type="paragraph" w:styleId="Date">
    <w:name w:val="Date"/>
    <w:basedOn w:val="CityState"/>
    <w:next w:val="Normal"/>
    <w:link w:val="DateChar"/>
    <w:uiPriority w:val="99"/>
    <w:unhideWhenUsed/>
    <w:rsid w:val="00EC3C8C"/>
    <w:pPr>
      <w:spacing w:before="240"/>
    </w:pPr>
  </w:style>
  <w:style w:type="character" w:customStyle="1" w:styleId="NameChar">
    <w:name w:val="Name Char"/>
    <w:basedOn w:val="DefaultParagraphFont"/>
    <w:link w:val="Name"/>
    <w:rsid w:val="00F25FB5"/>
    <w:rPr>
      <w:rFonts w:asciiTheme="majorHAnsi" w:hAnsiTheme="majorHAnsi"/>
      <w:b/>
      <w:smallCaps/>
      <w:color w:val="984806" w:themeColor="accent6" w:themeShade="80"/>
      <w:sz w:val="28"/>
      <w:szCs w:val="44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BB3B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3B33"/>
  </w:style>
  <w:style w:type="paragraph" w:styleId="Footer">
    <w:name w:val="footer"/>
    <w:basedOn w:val="Normal"/>
    <w:link w:val="FooterChar"/>
    <w:uiPriority w:val="99"/>
    <w:unhideWhenUsed/>
    <w:rsid w:val="00BB3B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3B33"/>
  </w:style>
  <w:style w:type="character" w:customStyle="1" w:styleId="DateChar">
    <w:name w:val="Date Char"/>
    <w:basedOn w:val="DefaultParagraphFont"/>
    <w:link w:val="Date"/>
    <w:uiPriority w:val="99"/>
    <w:rsid w:val="00EC3C8C"/>
    <w:rPr>
      <w:color w:val="984806" w:themeColor="accent6" w:themeShade="80"/>
      <w:szCs w:val="24"/>
      <w:lang w:bidi="en-US"/>
    </w:rPr>
  </w:style>
  <w:style w:type="paragraph" w:customStyle="1" w:styleId="InvitationText">
    <w:name w:val="Invitation Text"/>
    <w:basedOn w:val="Normal"/>
    <w:link w:val="InvitationTextChar"/>
    <w:qFormat/>
    <w:rsid w:val="00BB3B33"/>
    <w:pPr>
      <w:spacing w:before="160"/>
    </w:pPr>
  </w:style>
  <w:style w:type="character" w:customStyle="1" w:styleId="InvitationTextChar">
    <w:name w:val="Invitation Text Char"/>
    <w:basedOn w:val="DefaultParagraphFont"/>
    <w:link w:val="InvitationText"/>
    <w:rsid w:val="00BB3B33"/>
    <w:rPr>
      <w:color w:val="984806" w:themeColor="accent6" w:themeShade="80"/>
      <w:szCs w:val="24"/>
      <w:lang w:bidi="en-US"/>
    </w:rPr>
  </w:style>
  <w:style w:type="paragraph" w:customStyle="1" w:styleId="CityState">
    <w:name w:val="City State"/>
    <w:link w:val="CityStateChar"/>
    <w:qFormat/>
    <w:rsid w:val="00991556"/>
    <w:pPr>
      <w:spacing w:before="320"/>
      <w:jc w:val="center"/>
    </w:pPr>
    <w:rPr>
      <w:color w:val="984806" w:themeColor="accent6" w:themeShade="80"/>
      <w:szCs w:val="24"/>
      <w:lang w:bidi="en-US"/>
    </w:rPr>
  </w:style>
  <w:style w:type="character" w:customStyle="1" w:styleId="CityStateChar">
    <w:name w:val="City State Char"/>
    <w:basedOn w:val="DefaultParagraphFont"/>
    <w:link w:val="CityState"/>
    <w:rsid w:val="00991556"/>
    <w:rPr>
      <w:color w:val="984806" w:themeColor="accent6" w:themeShade="80"/>
      <w:szCs w:val="24"/>
      <w:lang w:bidi="en-US"/>
    </w:rPr>
  </w:style>
  <w:style w:type="paragraph" w:customStyle="1" w:styleId="Instructions">
    <w:name w:val="Instructions"/>
    <w:basedOn w:val="Normal"/>
    <w:qFormat/>
    <w:rsid w:val="00EC3C8C"/>
    <w:pPr>
      <w:jc w:val="left"/>
    </w:pPr>
    <w:rPr>
      <w:color w:val="808080" w:themeColor="background1" w:themeShade="80"/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46135"/>
    <w:rPr>
      <w:rFonts w:asciiTheme="majorHAnsi" w:hAnsiTheme="majorHAnsi"/>
      <w:b/>
      <w:smallCaps/>
      <w:color w:val="984806" w:themeColor="accent6" w:themeShade="80"/>
      <w:spacing w:val="8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stor%20Rose\AppData\Roaming\Microsoft\Templates\WeddingPhotoSaveTheD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F5DA9D82A62446281DC4848068CDE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12C61E-E9F4-4F3E-AD95-0421736DC71E}"/>
      </w:docPartPr>
      <w:docPartBody>
        <w:p w:rsidR="00000000" w:rsidRDefault="004C0381" w:rsidP="004C0381">
          <w:pPr>
            <w:pStyle w:val="DF5DA9D82A62446281DC4848068CDEC1"/>
          </w:pPr>
          <w:r>
            <w:t>Bride</w:t>
          </w:r>
        </w:p>
      </w:docPartBody>
    </w:docPart>
    <w:docPart>
      <w:docPartPr>
        <w:name w:val="9D1AF0967EBE408AB9A9380E84B79F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36F4D-942D-4CE5-ADEA-E3C96BC47FF5}"/>
      </w:docPartPr>
      <w:docPartBody>
        <w:p w:rsidR="00000000" w:rsidRDefault="004C0381" w:rsidP="004C0381">
          <w:pPr>
            <w:pStyle w:val="9D1AF0967EBE408AB9A9380E84B79FA9"/>
          </w:pPr>
          <w:r>
            <w:t>City, State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381"/>
    <w:rsid w:val="004C0381"/>
    <w:rsid w:val="00D9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pPr>
      <w:spacing w:before="240" w:after="120" w:line="240" w:lineRule="auto"/>
      <w:jc w:val="center"/>
      <w:outlineLvl w:val="0"/>
    </w:pPr>
    <w:rPr>
      <w:rFonts w:asciiTheme="majorHAnsi" w:eastAsiaTheme="minorHAnsi" w:hAnsiTheme="majorHAnsi"/>
      <w:b/>
      <w:smallCaps/>
      <w:color w:val="984806" w:themeColor="accent6" w:themeShade="80"/>
      <w:spacing w:val="8"/>
      <w:szCs w:val="24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D86BCC4D4F04C5B9499C72AFB77E60B">
    <w:name w:val="2D86BCC4D4F04C5B9499C72AFB77E60B"/>
  </w:style>
  <w:style w:type="paragraph" w:customStyle="1" w:styleId="CCC70A20670F42E68FDC821F945CA3EA">
    <w:name w:val="CCC70A20670F42E68FDC821F945CA3EA"/>
  </w:style>
  <w:style w:type="paragraph" w:customStyle="1" w:styleId="C93380658AEC4F3DB5194E0FB2712857">
    <w:name w:val="C93380658AEC4F3DB5194E0FB2712857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b/>
      <w:smallCaps/>
      <w:color w:val="984806" w:themeColor="accent6" w:themeShade="80"/>
      <w:spacing w:val="8"/>
      <w:szCs w:val="24"/>
      <w:lang w:bidi="en-US"/>
    </w:rPr>
  </w:style>
  <w:style w:type="paragraph" w:customStyle="1" w:styleId="6CA1A74E380948269FD39008558179C7">
    <w:name w:val="6CA1A74E380948269FD39008558179C7"/>
  </w:style>
  <w:style w:type="paragraph" w:customStyle="1" w:styleId="C1C7D0766CB64810B63A73D2C9177A3E">
    <w:name w:val="C1C7D0766CB64810B63A73D2C9177A3E"/>
  </w:style>
  <w:style w:type="paragraph" w:customStyle="1" w:styleId="2DB938874C884C879F7134C40FA34EC3">
    <w:name w:val="2DB938874C884C879F7134C40FA34EC3"/>
  </w:style>
  <w:style w:type="paragraph" w:customStyle="1" w:styleId="B17E8A052A94469883B1C7AB52A4D04F">
    <w:name w:val="B17E8A052A94469883B1C7AB52A4D04F"/>
    <w:rsid w:val="004C0381"/>
  </w:style>
  <w:style w:type="paragraph" w:customStyle="1" w:styleId="DF5DA9D82A62446281DC4848068CDEC1">
    <w:name w:val="DF5DA9D82A62446281DC4848068CDEC1"/>
    <w:rsid w:val="004C0381"/>
  </w:style>
  <w:style w:type="paragraph" w:customStyle="1" w:styleId="9D1AF0967EBE408AB9A9380E84B79FA9">
    <w:name w:val="9D1AF0967EBE408AB9A9380E84B79FA9"/>
    <w:rsid w:val="004C038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pPr>
      <w:spacing w:before="240" w:after="120" w:line="240" w:lineRule="auto"/>
      <w:jc w:val="center"/>
      <w:outlineLvl w:val="0"/>
    </w:pPr>
    <w:rPr>
      <w:rFonts w:asciiTheme="majorHAnsi" w:eastAsiaTheme="minorHAnsi" w:hAnsiTheme="majorHAnsi"/>
      <w:b/>
      <w:smallCaps/>
      <w:color w:val="984806" w:themeColor="accent6" w:themeShade="80"/>
      <w:spacing w:val="8"/>
      <w:szCs w:val="24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D86BCC4D4F04C5B9499C72AFB77E60B">
    <w:name w:val="2D86BCC4D4F04C5B9499C72AFB77E60B"/>
  </w:style>
  <w:style w:type="paragraph" w:customStyle="1" w:styleId="CCC70A20670F42E68FDC821F945CA3EA">
    <w:name w:val="CCC70A20670F42E68FDC821F945CA3EA"/>
  </w:style>
  <w:style w:type="paragraph" w:customStyle="1" w:styleId="C93380658AEC4F3DB5194E0FB2712857">
    <w:name w:val="C93380658AEC4F3DB5194E0FB2712857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/>
      <w:b/>
      <w:smallCaps/>
      <w:color w:val="984806" w:themeColor="accent6" w:themeShade="80"/>
      <w:spacing w:val="8"/>
      <w:szCs w:val="24"/>
      <w:lang w:bidi="en-US"/>
    </w:rPr>
  </w:style>
  <w:style w:type="paragraph" w:customStyle="1" w:styleId="6CA1A74E380948269FD39008558179C7">
    <w:name w:val="6CA1A74E380948269FD39008558179C7"/>
  </w:style>
  <w:style w:type="paragraph" w:customStyle="1" w:styleId="C1C7D0766CB64810B63A73D2C9177A3E">
    <w:name w:val="C1C7D0766CB64810B63A73D2C9177A3E"/>
  </w:style>
  <w:style w:type="paragraph" w:customStyle="1" w:styleId="2DB938874C884C879F7134C40FA34EC3">
    <w:name w:val="2DB938874C884C879F7134C40FA34EC3"/>
  </w:style>
  <w:style w:type="paragraph" w:customStyle="1" w:styleId="B17E8A052A94469883B1C7AB52A4D04F">
    <w:name w:val="B17E8A052A94469883B1C7AB52A4D04F"/>
    <w:rsid w:val="004C0381"/>
  </w:style>
  <w:style w:type="paragraph" w:customStyle="1" w:styleId="DF5DA9D82A62446281DC4848068CDEC1">
    <w:name w:val="DF5DA9D82A62446281DC4848068CDEC1"/>
    <w:rsid w:val="004C0381"/>
  </w:style>
  <w:style w:type="paragraph" w:customStyle="1" w:styleId="9D1AF0967EBE408AB9A9380E84B79FA9">
    <w:name w:val="9D1AF0967EBE408AB9A9380E84B79FA9"/>
    <w:rsid w:val="004C03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3F02BD5-80BC-4134-8262-4F040DDCD14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WeddingPhotoSaveTheDate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Save the Date card (with room for photo)</vt:lpstr>
    </vt:vector>
  </TitlesOfParts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Save the Date card (with room for photo)</dc:title>
  <dc:creator/>
  <cp:lastModifiedBy/>
  <cp:revision>1</cp:revision>
  <dcterms:created xsi:type="dcterms:W3CDTF">2014-03-20T17:52:00Z</dcterms:created>
  <dcterms:modified xsi:type="dcterms:W3CDTF">2014-03-20T18:03:00Z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TC103677859990</vt:lpwstr>
  </property>
</Properties>
</file>